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D511F2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0A5060">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A5060">
              <w:rPr>
                <w:rFonts w:ascii="Arial" w:hAnsi="Arial" w:cs="Arial"/>
                <w:color w:val="002060"/>
                <w:sz w:val="40"/>
                <w:szCs w:val="40"/>
              </w:rPr>
              <w:t>25</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2BD0F288"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743E2">
          <w:rPr>
            <w:noProof/>
            <w:webHidden/>
          </w:rPr>
          <w:t>2</w:t>
        </w:r>
        <w:r w:rsidR="00AC19D9" w:rsidRPr="00DE1EF7">
          <w:rPr>
            <w:noProof/>
            <w:webHidden/>
          </w:rPr>
          <w:fldChar w:fldCharType="end"/>
        </w:r>
      </w:hyperlink>
    </w:p>
    <w:p w14:paraId="112EDB38" w14:textId="390B3B2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743E2">
          <w:rPr>
            <w:noProof/>
            <w:webHidden/>
          </w:rPr>
          <w:t>2</w:t>
        </w:r>
        <w:r w:rsidRPr="00DE1EF7">
          <w:rPr>
            <w:noProof/>
            <w:webHidden/>
          </w:rPr>
          <w:fldChar w:fldCharType="end"/>
        </w:r>
      </w:hyperlink>
    </w:p>
    <w:p w14:paraId="4D9CAD43" w14:textId="5B7FBE57"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743E2">
          <w:rPr>
            <w:noProof/>
            <w:webHidden/>
          </w:rPr>
          <w:t>2</w:t>
        </w:r>
        <w:r w:rsidRPr="00DE1EF7">
          <w:rPr>
            <w:noProof/>
            <w:webHidden/>
          </w:rPr>
          <w:fldChar w:fldCharType="end"/>
        </w:r>
      </w:hyperlink>
    </w:p>
    <w:p w14:paraId="0EAFCCD8" w14:textId="3470449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743E2">
          <w:rPr>
            <w:noProof/>
            <w:webHidden/>
          </w:rPr>
          <w:t>2</w:t>
        </w:r>
        <w:r w:rsidRPr="00DE1EF7">
          <w:rPr>
            <w:noProof/>
            <w:webHidden/>
          </w:rPr>
          <w:fldChar w:fldCharType="end"/>
        </w:r>
      </w:hyperlink>
    </w:p>
    <w:p w14:paraId="0952245B" w14:textId="7E5C069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743E2">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65BC3D" w14:textId="266D0F86" w:rsidR="00C352F8" w:rsidRPr="003D407E" w:rsidRDefault="00433DED" w:rsidP="00433DED">
      <w:pPr>
        <w:tabs>
          <w:tab w:val="left" w:pos="2040"/>
        </w:tabs>
        <w:rPr>
          <w:rFonts w:ascii="Arial" w:hAnsi="Arial" w:cs="Arial"/>
          <w:color w:val="002060"/>
          <w:sz w:val="22"/>
          <w:szCs w:val="22"/>
        </w:rPr>
      </w:pPr>
      <w:r w:rsidRPr="003D407E">
        <w:rPr>
          <w:rFonts w:ascii="Arial" w:hAnsi="Arial" w:cs="Arial"/>
          <w:color w:val="002060"/>
          <w:sz w:val="22"/>
          <w:szCs w:val="22"/>
        </w:rPr>
        <w:tab/>
      </w: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1907DD">
        <w:rPr>
          <w:color w:val="FFFFFF" w:themeColor="background1"/>
        </w:rPr>
        <w:t xml:space="preserve">COMUNICAZIONI </w:t>
      </w:r>
      <w:r w:rsidRPr="00DE1EF7">
        <w:rPr>
          <w:color w:val="FFFFFF" w:themeColor="background1"/>
        </w:rPr>
        <w:t>DELLA DIVISIONE CALCIO A CINQUE</w:t>
      </w:r>
      <w:bookmarkEnd w:id="3"/>
      <w:bookmarkEnd w:id="4"/>
    </w:p>
    <w:p w14:paraId="083E150B" w14:textId="77777777" w:rsidR="00972750" w:rsidRDefault="00972750" w:rsidP="002846DD">
      <w:pPr>
        <w:pStyle w:val="LndNormale1"/>
        <w:rPr>
          <w:color w:val="002060"/>
        </w:rPr>
      </w:pPr>
    </w:p>
    <w:p w14:paraId="1D09DCC2" w14:textId="63555F8D" w:rsidR="001907DD" w:rsidRPr="003D407E" w:rsidRDefault="002D37A9" w:rsidP="001907DD">
      <w:pPr>
        <w:pStyle w:val="LndNormale1"/>
        <w:rPr>
          <w:b/>
          <w:color w:val="002060"/>
          <w:sz w:val="28"/>
          <w:szCs w:val="28"/>
        </w:rPr>
      </w:pPr>
      <w:r>
        <w:rPr>
          <w:b/>
          <w:color w:val="002060"/>
          <w:sz w:val="28"/>
          <w:szCs w:val="28"/>
        </w:rPr>
        <w:t>UEFA FUTSAL CHAMPIONS LEAGUE</w:t>
      </w:r>
    </w:p>
    <w:p w14:paraId="1E66B5B3" w14:textId="77777777" w:rsidR="001907DD" w:rsidRDefault="001907DD" w:rsidP="001907DD">
      <w:pPr>
        <w:pStyle w:val="LndNormale1"/>
        <w:rPr>
          <w:rFonts w:cs="Arial"/>
          <w:color w:val="002060"/>
          <w:szCs w:val="22"/>
        </w:rPr>
      </w:pPr>
    </w:p>
    <w:p w14:paraId="655568D8" w14:textId="3BB08C3B" w:rsidR="001907DD" w:rsidRPr="001907DD" w:rsidRDefault="001907DD" w:rsidP="001907DD">
      <w:pPr>
        <w:pStyle w:val="LndNormale1"/>
        <w:rPr>
          <w:rFonts w:cs="Arial"/>
          <w:color w:val="002060"/>
          <w:szCs w:val="22"/>
        </w:rPr>
      </w:pPr>
      <w:r w:rsidRPr="001907DD">
        <w:rPr>
          <w:rFonts w:cs="Arial"/>
          <w:color w:val="002060"/>
          <w:szCs w:val="22"/>
        </w:rPr>
        <w:t xml:space="preserve">In occasione della UEFA Futsal Champions League in programma a Pesaro nelle giornate dell'8 e 10 maggio 2026 la Divisione </w:t>
      </w:r>
      <w:r w:rsidR="002D37A9">
        <w:rPr>
          <w:rFonts w:cs="Arial"/>
          <w:color w:val="002060"/>
          <w:szCs w:val="22"/>
        </w:rPr>
        <w:t>C</w:t>
      </w:r>
      <w:r w:rsidRPr="001907DD">
        <w:rPr>
          <w:rFonts w:cs="Arial"/>
          <w:color w:val="002060"/>
          <w:szCs w:val="22"/>
        </w:rPr>
        <w:t xml:space="preserve">alcio a </w:t>
      </w:r>
      <w:r w:rsidR="002D37A9">
        <w:rPr>
          <w:rFonts w:cs="Arial"/>
          <w:color w:val="002060"/>
          <w:szCs w:val="22"/>
        </w:rPr>
        <w:t>C</w:t>
      </w:r>
      <w:r w:rsidRPr="001907DD">
        <w:rPr>
          <w:rFonts w:cs="Arial"/>
          <w:color w:val="002060"/>
          <w:szCs w:val="22"/>
        </w:rPr>
        <w:t>inque e il Comitato Regionale Marche intendono mettere a disposizione dei club un quantitativo di biglietti a titolo gratuito o con prezzo calmierato in base alle disponibilità UEFA.</w:t>
      </w:r>
    </w:p>
    <w:p w14:paraId="40F5C0B2" w14:textId="77777777" w:rsidR="002D37A9" w:rsidRDefault="002D37A9" w:rsidP="001907DD">
      <w:pPr>
        <w:pStyle w:val="LndNormale1"/>
        <w:rPr>
          <w:rFonts w:cs="Arial"/>
          <w:color w:val="002060"/>
          <w:szCs w:val="22"/>
        </w:rPr>
      </w:pPr>
    </w:p>
    <w:p w14:paraId="18A417FD" w14:textId="3EAAFE97" w:rsidR="001907DD" w:rsidRPr="001907DD" w:rsidRDefault="001907DD" w:rsidP="001907DD">
      <w:pPr>
        <w:pStyle w:val="LndNormale1"/>
        <w:rPr>
          <w:rFonts w:cs="Arial"/>
          <w:color w:val="002060"/>
          <w:szCs w:val="22"/>
        </w:rPr>
      </w:pPr>
      <w:r w:rsidRPr="001907DD">
        <w:rPr>
          <w:rFonts w:cs="Arial"/>
          <w:color w:val="002060"/>
          <w:szCs w:val="22"/>
        </w:rPr>
        <w:t>Le società possono compilare il form al link qui sotto entro il 3 marzo p.v.:</w:t>
      </w:r>
    </w:p>
    <w:p w14:paraId="6A38FF80" w14:textId="7FE69AB6" w:rsidR="001907DD" w:rsidRPr="001907DD" w:rsidRDefault="001907DD" w:rsidP="001907DD">
      <w:pPr>
        <w:pStyle w:val="LndNormale1"/>
        <w:rPr>
          <w:rFonts w:cs="Arial"/>
          <w:color w:val="002060"/>
          <w:szCs w:val="22"/>
        </w:rPr>
      </w:pPr>
      <w:hyperlink r:id="rId10" w:history="1">
        <w:r w:rsidRPr="001907DD">
          <w:rPr>
            <w:rStyle w:val="Collegamentoipertestuale"/>
            <w:rFonts w:cs="Arial"/>
            <w:szCs w:val="22"/>
          </w:rPr>
          <w:t>https://docs.google.com/forms/d/e/1FAIpQLScR21jCXzdmxQD2CXWpvg79toxigMbRfQjvwzOg_bc7HKskkQ/viewform</w:t>
        </w:r>
      </w:hyperlink>
    </w:p>
    <w:p w14:paraId="04DA42A3" w14:textId="77777777" w:rsidR="002D37A9" w:rsidRDefault="002D37A9" w:rsidP="001907DD">
      <w:pPr>
        <w:pStyle w:val="LndNormale1"/>
        <w:rPr>
          <w:rFonts w:cs="Arial"/>
          <w:color w:val="002060"/>
          <w:szCs w:val="22"/>
        </w:rPr>
      </w:pPr>
    </w:p>
    <w:p w14:paraId="27AED35A" w14:textId="2EEE3E56" w:rsidR="001907DD" w:rsidRPr="001907DD" w:rsidRDefault="001907DD" w:rsidP="001907DD">
      <w:pPr>
        <w:pStyle w:val="LndNormale1"/>
        <w:rPr>
          <w:rFonts w:cs="Arial"/>
          <w:color w:val="002060"/>
          <w:szCs w:val="22"/>
        </w:rPr>
      </w:pPr>
      <w:r w:rsidRPr="001907DD">
        <w:rPr>
          <w:rFonts w:cs="Arial"/>
          <w:color w:val="002060"/>
          <w:szCs w:val="22"/>
        </w:rPr>
        <w:t>Per qualsiasi informazione o necessità, è possibile contattare il Direttore Operativo della Divisione, Simone De Stefanis al  +39 340 540 7944.</w:t>
      </w:r>
    </w:p>
    <w:p w14:paraId="09E71991" w14:textId="77777777" w:rsidR="00F2750D" w:rsidRDefault="00F2750D" w:rsidP="002846DD">
      <w:pPr>
        <w:pStyle w:val="LndNormale1"/>
        <w:rPr>
          <w:color w:val="002060"/>
        </w:rPr>
      </w:pPr>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1"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7D910C99" w14:textId="2A8FB09B" w:rsidR="00FD482F" w:rsidRPr="003D407E" w:rsidRDefault="00FD482F" w:rsidP="00FD482F">
      <w:pPr>
        <w:pStyle w:val="LndNormale1"/>
        <w:rPr>
          <w:b/>
          <w:color w:val="002060"/>
          <w:sz w:val="28"/>
          <w:szCs w:val="28"/>
        </w:rPr>
      </w:pPr>
      <w:r>
        <w:rPr>
          <w:b/>
          <w:color w:val="002060"/>
          <w:sz w:val="28"/>
          <w:szCs w:val="28"/>
        </w:rPr>
        <w:t>CONSIGLIO DIRETTIVO</w:t>
      </w:r>
    </w:p>
    <w:p w14:paraId="15DDEB1A" w14:textId="77777777" w:rsidR="00FD482F" w:rsidRPr="00FD482F" w:rsidRDefault="00FD482F" w:rsidP="0047674B">
      <w:pPr>
        <w:pStyle w:val="LndNormale1"/>
        <w:rPr>
          <w:rFonts w:cs="Arial"/>
          <w:color w:val="002060"/>
          <w:szCs w:val="22"/>
        </w:rPr>
      </w:pPr>
    </w:p>
    <w:p w14:paraId="15E94CD1" w14:textId="77777777" w:rsidR="00FD482F" w:rsidRPr="00FD482F" w:rsidRDefault="00FD482F" w:rsidP="00FD482F">
      <w:pPr>
        <w:pStyle w:val="LndNormale1"/>
        <w:rPr>
          <w:color w:val="002060"/>
          <w:u w:val="single"/>
        </w:rPr>
      </w:pPr>
      <w:r w:rsidRPr="00FD482F">
        <w:rPr>
          <w:color w:val="002060"/>
          <w:u w:val="single"/>
        </w:rPr>
        <w:t>RIUNIONE DEL CONSIGLIO DIRETTIVO N. 6  DEL 23.02.2026</w:t>
      </w:r>
    </w:p>
    <w:p w14:paraId="3234B6F2" w14:textId="3F9BC12D" w:rsidR="00FD482F" w:rsidRPr="00FD482F" w:rsidRDefault="00FD482F" w:rsidP="00FD482F">
      <w:pPr>
        <w:rPr>
          <w:rFonts w:ascii="Arial" w:hAnsi="Arial" w:cs="Arial"/>
          <w:color w:val="002060"/>
          <w:sz w:val="22"/>
          <w:szCs w:val="22"/>
        </w:rPr>
      </w:pPr>
      <w:r w:rsidRPr="00FD482F">
        <w:rPr>
          <w:rFonts w:ascii="Arial" w:hAnsi="Arial" w:cs="Arial"/>
          <w:color w:val="002060"/>
          <w:sz w:val="22"/>
          <w:szCs w:val="22"/>
          <w:u w:val="single"/>
        </w:rPr>
        <w:t>Sono presenti</w:t>
      </w:r>
      <w:r w:rsidRPr="00FD482F">
        <w:rPr>
          <w:rFonts w:ascii="Arial" w:hAnsi="Arial" w:cs="Arial"/>
          <w:color w:val="002060"/>
          <w:sz w:val="22"/>
          <w:szCs w:val="22"/>
        </w:rPr>
        <w:t xml:space="preserve">: Panichi (Presidente), Arriva, Battistini, Capretti, Colò, Mughetti, Salvoni, Scarpini, </w:t>
      </w:r>
      <w:proofErr w:type="spellStart"/>
      <w:r w:rsidRPr="00FD482F">
        <w:rPr>
          <w:rFonts w:ascii="Arial" w:hAnsi="Arial" w:cs="Arial"/>
          <w:color w:val="002060"/>
          <w:sz w:val="22"/>
          <w:szCs w:val="22"/>
        </w:rPr>
        <w:t>Schippa</w:t>
      </w:r>
      <w:proofErr w:type="spellEnd"/>
      <w:r w:rsidRPr="00FD482F">
        <w:rPr>
          <w:rFonts w:ascii="Arial" w:hAnsi="Arial" w:cs="Arial"/>
          <w:color w:val="002060"/>
          <w:sz w:val="22"/>
          <w:szCs w:val="22"/>
        </w:rPr>
        <w:t xml:space="preserve">, </w:t>
      </w:r>
      <w:proofErr w:type="spellStart"/>
      <w:proofErr w:type="gramStart"/>
      <w:r w:rsidRPr="00FD482F">
        <w:rPr>
          <w:rFonts w:ascii="Arial" w:hAnsi="Arial" w:cs="Arial"/>
          <w:color w:val="002060"/>
          <w:sz w:val="22"/>
          <w:szCs w:val="22"/>
        </w:rPr>
        <w:t>MancinelIi</w:t>
      </w:r>
      <w:proofErr w:type="spellEnd"/>
      <w:proofErr w:type="gramEnd"/>
      <w:r w:rsidRPr="00FD482F">
        <w:rPr>
          <w:rFonts w:ascii="Arial" w:hAnsi="Arial" w:cs="Arial"/>
          <w:color w:val="002060"/>
          <w:sz w:val="22"/>
          <w:szCs w:val="22"/>
        </w:rPr>
        <w:t xml:space="preserve"> (CF), Castellana (Segretario), Torresi (</w:t>
      </w:r>
      <w:proofErr w:type="spellStart"/>
      <w:proofErr w:type="gramStart"/>
      <w:r w:rsidRPr="00FD482F">
        <w:rPr>
          <w:rFonts w:ascii="Arial" w:hAnsi="Arial" w:cs="Arial"/>
          <w:color w:val="002060"/>
          <w:sz w:val="22"/>
          <w:szCs w:val="22"/>
        </w:rPr>
        <w:t>V.Segr</w:t>
      </w:r>
      <w:proofErr w:type="spellEnd"/>
      <w:proofErr w:type="gramEnd"/>
      <w:r w:rsidRPr="00FD482F">
        <w:rPr>
          <w:rFonts w:ascii="Arial" w:hAnsi="Arial" w:cs="Arial"/>
          <w:color w:val="002060"/>
          <w:sz w:val="22"/>
          <w:szCs w:val="22"/>
        </w:rPr>
        <w:t>.), Fiumana (AIC).</w:t>
      </w:r>
    </w:p>
    <w:p w14:paraId="0CE3B026" w14:textId="77777777" w:rsidR="00FD482F" w:rsidRPr="00FD482F" w:rsidRDefault="00FD482F" w:rsidP="0047674B">
      <w:pPr>
        <w:pStyle w:val="LndNormale1"/>
        <w:rPr>
          <w:rFonts w:cs="Arial"/>
          <w:color w:val="002060"/>
          <w:szCs w:val="22"/>
        </w:rPr>
      </w:pPr>
    </w:p>
    <w:p w14:paraId="29E5E28F" w14:textId="77777777" w:rsidR="00387589" w:rsidRPr="00FD482F"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lastRenderedPageBreak/>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2"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4D8B93D9" w14:textId="77777777" w:rsidR="00EB23B9" w:rsidRDefault="00EB23B9" w:rsidP="0047674B">
      <w:pPr>
        <w:pStyle w:val="LndNormale1"/>
        <w:rPr>
          <w:rFonts w:cs="Arial"/>
          <w:color w:val="002060"/>
          <w:szCs w:val="22"/>
        </w:rPr>
      </w:pPr>
    </w:p>
    <w:p w14:paraId="5720B724" w14:textId="77777777" w:rsidR="00EB23B9" w:rsidRPr="00EB23B9" w:rsidRDefault="00EB23B9" w:rsidP="00EB23B9">
      <w:pPr>
        <w:rPr>
          <w:rFonts w:ascii="Arial" w:hAnsi="Arial" w:cs="Arial"/>
          <w:b/>
          <w:color w:val="002060"/>
          <w:sz w:val="28"/>
          <w:szCs w:val="28"/>
        </w:rPr>
      </w:pPr>
      <w:r w:rsidRPr="00EB23B9">
        <w:rPr>
          <w:rFonts w:ascii="Arial" w:hAnsi="Arial" w:cs="Arial"/>
          <w:b/>
          <w:color w:val="002060"/>
          <w:sz w:val="28"/>
          <w:szCs w:val="28"/>
        </w:rPr>
        <w:t>SOCIETA’ INATTIVE</w:t>
      </w:r>
    </w:p>
    <w:p w14:paraId="1D1EC53C" w14:textId="77777777" w:rsidR="00EB23B9" w:rsidRPr="00EB23B9" w:rsidRDefault="00EB23B9" w:rsidP="00EB23B9">
      <w:pPr>
        <w:rPr>
          <w:rFonts w:ascii="Arial" w:hAnsi="Arial" w:cs="Arial"/>
          <w:color w:val="002060"/>
          <w:sz w:val="22"/>
          <w:szCs w:val="22"/>
        </w:rPr>
      </w:pPr>
    </w:p>
    <w:p w14:paraId="40814A84" w14:textId="77777777" w:rsidR="00EB23B9" w:rsidRPr="00EB23B9" w:rsidRDefault="00EB23B9" w:rsidP="00EB23B9">
      <w:pPr>
        <w:rPr>
          <w:rFonts w:ascii="Arial" w:hAnsi="Arial" w:cs="Arial"/>
          <w:color w:val="002060"/>
          <w:sz w:val="22"/>
          <w:szCs w:val="22"/>
        </w:rPr>
      </w:pPr>
      <w:r w:rsidRPr="00EB23B9">
        <w:rPr>
          <w:rFonts w:ascii="Arial" w:hAnsi="Arial" w:cs="Arial"/>
          <w:color w:val="002060"/>
          <w:sz w:val="22"/>
          <w:szCs w:val="22"/>
        </w:rPr>
        <w:t>Le sottoindicate Società non essendosi iscritte a nessun campionato vengono dichiarate inattive dalla corrente stagione sportiva 2025/2026:</w:t>
      </w:r>
    </w:p>
    <w:p w14:paraId="3B147AE0" w14:textId="77777777" w:rsidR="00EB23B9" w:rsidRPr="00EB23B9" w:rsidRDefault="00EB23B9" w:rsidP="00EB23B9">
      <w:pPr>
        <w:rPr>
          <w:rFonts w:ascii="Arial" w:hAnsi="Arial" w:cs="Arial"/>
          <w:b/>
          <w:color w:val="002060"/>
          <w:sz w:val="22"/>
          <w:szCs w:val="22"/>
        </w:rPr>
      </w:pPr>
      <w:r w:rsidRPr="00EB23B9">
        <w:rPr>
          <w:rFonts w:ascii="Arial" w:hAnsi="Arial" w:cs="Arial"/>
          <w:b/>
          <w:color w:val="002060"/>
          <w:sz w:val="22"/>
          <w:szCs w:val="22"/>
        </w:rPr>
        <w:t>962634</w:t>
      </w:r>
      <w:r w:rsidRPr="00EB23B9">
        <w:rPr>
          <w:rFonts w:ascii="Arial" w:hAnsi="Arial" w:cs="Arial"/>
          <w:b/>
          <w:color w:val="002060"/>
          <w:sz w:val="22"/>
          <w:szCs w:val="22"/>
        </w:rPr>
        <w:tab/>
        <w:t>A.S.D.</w:t>
      </w:r>
      <w:proofErr w:type="gramStart"/>
      <w:r w:rsidRPr="00EB23B9">
        <w:rPr>
          <w:rFonts w:ascii="Arial" w:hAnsi="Arial" w:cs="Arial"/>
          <w:b/>
          <w:color w:val="002060"/>
          <w:sz w:val="22"/>
          <w:szCs w:val="22"/>
        </w:rPr>
        <w:t>P.S</w:t>
      </w:r>
      <w:proofErr w:type="gramEnd"/>
      <w:r w:rsidRPr="00EB23B9">
        <w:rPr>
          <w:rFonts w:ascii="Arial" w:hAnsi="Arial" w:cs="Arial"/>
          <w:b/>
          <w:color w:val="002060"/>
          <w:sz w:val="22"/>
          <w:szCs w:val="22"/>
        </w:rPr>
        <w:t xml:space="preserve"> </w:t>
      </w:r>
      <w:proofErr w:type="gramStart"/>
      <w:r w:rsidRPr="00EB23B9">
        <w:rPr>
          <w:rFonts w:ascii="Arial" w:hAnsi="Arial" w:cs="Arial"/>
          <w:b/>
          <w:color w:val="002060"/>
          <w:sz w:val="22"/>
          <w:szCs w:val="22"/>
        </w:rPr>
        <w:t xml:space="preserve">FOLGORE  </w:t>
      </w:r>
      <w:r w:rsidRPr="00EB23B9">
        <w:rPr>
          <w:rFonts w:ascii="Arial" w:hAnsi="Arial" w:cs="Arial"/>
          <w:b/>
          <w:color w:val="002060"/>
          <w:sz w:val="22"/>
          <w:szCs w:val="22"/>
        </w:rPr>
        <w:tab/>
      </w:r>
      <w:proofErr w:type="gramEnd"/>
      <w:r w:rsidRPr="00EB23B9">
        <w:rPr>
          <w:rFonts w:ascii="Arial" w:hAnsi="Arial" w:cs="Arial"/>
          <w:b/>
          <w:color w:val="002060"/>
          <w:sz w:val="22"/>
          <w:szCs w:val="22"/>
        </w:rPr>
        <w:t>San Benedetto del Tronto (AP)</w:t>
      </w:r>
    </w:p>
    <w:p w14:paraId="5353F667" w14:textId="77777777" w:rsidR="00EB23B9" w:rsidRDefault="00EB23B9" w:rsidP="0047674B">
      <w:pPr>
        <w:pStyle w:val="LndNormale1"/>
        <w:rPr>
          <w:rFonts w:cs="Arial"/>
          <w:color w:val="002060"/>
          <w:szCs w:val="22"/>
        </w:rPr>
      </w:pPr>
    </w:p>
    <w:p w14:paraId="72E0A0D3" w14:textId="77777777" w:rsidR="00FD482F" w:rsidRDefault="00FD482F" w:rsidP="0047674B">
      <w:pPr>
        <w:pStyle w:val="LndNormale1"/>
        <w:rPr>
          <w:rFonts w:cs="Arial"/>
          <w:color w:val="002060"/>
          <w:szCs w:val="22"/>
        </w:rPr>
      </w:pPr>
    </w:p>
    <w:p w14:paraId="00E3F35B" w14:textId="77777777" w:rsidR="00FD482F" w:rsidRPr="00FD482F" w:rsidRDefault="00FD482F" w:rsidP="00FD482F">
      <w:pPr>
        <w:pStyle w:val="LndNormale1"/>
        <w:rPr>
          <w:b/>
          <w:color w:val="002060"/>
          <w:sz w:val="28"/>
          <w:szCs w:val="28"/>
        </w:rPr>
      </w:pPr>
      <w:r w:rsidRPr="00FD482F">
        <w:rPr>
          <w:b/>
          <w:color w:val="002060"/>
          <w:sz w:val="28"/>
          <w:szCs w:val="28"/>
        </w:rPr>
        <w:t>SVINCOLI PER INATTIVITA’ (ART. 109 NOIF)</w:t>
      </w:r>
    </w:p>
    <w:p w14:paraId="43FBA388" w14:textId="77777777" w:rsidR="00FD482F" w:rsidRPr="00FD482F" w:rsidRDefault="00FD482F" w:rsidP="00FD482F">
      <w:pPr>
        <w:pStyle w:val="LndNormale1"/>
        <w:rPr>
          <w:color w:val="002060"/>
        </w:rPr>
      </w:pPr>
    </w:p>
    <w:p w14:paraId="27BD6F18" w14:textId="08556861" w:rsidR="00FD482F" w:rsidRPr="00FD482F" w:rsidRDefault="00FD482F" w:rsidP="00FD482F">
      <w:pPr>
        <w:pStyle w:val="LndNormale1"/>
        <w:rPr>
          <w:color w:val="002060"/>
        </w:rPr>
      </w:pPr>
      <w:r w:rsidRPr="00FD482F">
        <w:rPr>
          <w:color w:val="002060"/>
        </w:rPr>
        <w:t>Vist</w:t>
      </w:r>
      <w:r w:rsidR="009D7696">
        <w:rPr>
          <w:color w:val="002060"/>
        </w:rPr>
        <w:t>e</w:t>
      </w:r>
      <w:r w:rsidRPr="00FD482F">
        <w:rPr>
          <w:color w:val="002060"/>
        </w:rPr>
        <w:t xml:space="preserve"> l</w:t>
      </w:r>
      <w:r w:rsidR="009D7696">
        <w:rPr>
          <w:color w:val="002060"/>
        </w:rPr>
        <w:t>e</w:t>
      </w:r>
      <w:r w:rsidRPr="00FD482F">
        <w:rPr>
          <w:color w:val="002060"/>
        </w:rPr>
        <w:t xml:space="preserve"> richiest</w:t>
      </w:r>
      <w:r w:rsidR="009D7696">
        <w:rPr>
          <w:color w:val="002060"/>
        </w:rPr>
        <w:t>e</w:t>
      </w:r>
      <w:r w:rsidRPr="00FD482F">
        <w:rPr>
          <w:color w:val="002060"/>
        </w:rPr>
        <w:t xml:space="preserve"> di svincolo per inattività ai sensi dell’art. 109 delle NOIF, si procede allo svincolo dei seguenti calciatori:</w:t>
      </w:r>
    </w:p>
    <w:p w14:paraId="295BB886" w14:textId="20C36E1F" w:rsidR="00FD482F" w:rsidRPr="00FD482F" w:rsidRDefault="00FD482F" w:rsidP="00FD482F">
      <w:pPr>
        <w:rPr>
          <w:rFonts w:ascii="Arial" w:hAnsi="Arial" w:cs="Arial"/>
          <w:b/>
          <w:color w:val="002060"/>
          <w:sz w:val="22"/>
          <w:szCs w:val="22"/>
        </w:rPr>
      </w:pPr>
      <w:r w:rsidRPr="00FD482F">
        <w:rPr>
          <w:rFonts w:ascii="Arial" w:hAnsi="Arial" w:cs="Arial"/>
          <w:b/>
          <w:color w:val="002060"/>
          <w:sz w:val="22"/>
          <w:szCs w:val="22"/>
        </w:rPr>
        <w:t>VECCHIOLA GIOVANNI M</w:t>
      </w:r>
      <w:r w:rsidR="009D7696">
        <w:rPr>
          <w:rFonts w:ascii="Arial" w:hAnsi="Arial" w:cs="Arial"/>
          <w:b/>
          <w:color w:val="002060"/>
          <w:sz w:val="22"/>
          <w:szCs w:val="22"/>
        </w:rPr>
        <w:t>.</w:t>
      </w:r>
      <w:r w:rsidR="009D7696">
        <w:rPr>
          <w:rFonts w:ascii="Arial" w:hAnsi="Arial" w:cs="Arial"/>
          <w:b/>
          <w:color w:val="002060"/>
          <w:sz w:val="22"/>
          <w:szCs w:val="22"/>
        </w:rPr>
        <w:tab/>
      </w:r>
      <w:r w:rsidRPr="00FD482F">
        <w:rPr>
          <w:rFonts w:ascii="Arial" w:hAnsi="Arial" w:cs="Arial"/>
          <w:b/>
          <w:color w:val="002060"/>
          <w:sz w:val="22"/>
          <w:szCs w:val="22"/>
        </w:rPr>
        <w:t xml:space="preserve">nato 24.09.2009   </w:t>
      </w:r>
      <w:r w:rsidR="009D7696">
        <w:rPr>
          <w:rFonts w:ascii="Arial" w:hAnsi="Arial" w:cs="Arial"/>
          <w:b/>
          <w:color w:val="002060"/>
          <w:sz w:val="22"/>
          <w:szCs w:val="22"/>
        </w:rPr>
        <w:tab/>
      </w:r>
      <w:r w:rsidRPr="00FD482F">
        <w:rPr>
          <w:rFonts w:ascii="Arial" w:hAnsi="Arial" w:cs="Arial"/>
          <w:b/>
          <w:color w:val="002060"/>
          <w:sz w:val="22"/>
          <w:szCs w:val="22"/>
        </w:rPr>
        <w:t xml:space="preserve">75.969 U.S.D. </w:t>
      </w:r>
      <w:proofErr w:type="gramStart"/>
      <w:r w:rsidRPr="00FD482F">
        <w:rPr>
          <w:rFonts w:ascii="Arial" w:hAnsi="Arial" w:cs="Arial"/>
          <w:b/>
          <w:color w:val="002060"/>
          <w:sz w:val="22"/>
          <w:szCs w:val="22"/>
        </w:rPr>
        <w:t>MR.SANGIORGESE</w:t>
      </w:r>
      <w:proofErr w:type="gramEnd"/>
      <w:r w:rsidRPr="00FD482F">
        <w:rPr>
          <w:rFonts w:ascii="Arial" w:hAnsi="Arial" w:cs="Arial"/>
          <w:b/>
          <w:color w:val="002060"/>
          <w:sz w:val="22"/>
          <w:szCs w:val="22"/>
        </w:rPr>
        <w:t xml:space="preserve"> CALCIO1922</w:t>
      </w:r>
    </w:p>
    <w:p w14:paraId="28335C4B" w14:textId="2517E546" w:rsidR="009D7696" w:rsidRPr="009D7696" w:rsidRDefault="009D7696" w:rsidP="009D7696">
      <w:pPr>
        <w:pStyle w:val="LndNormale1"/>
        <w:rPr>
          <w:b/>
          <w:color w:val="002060"/>
        </w:rPr>
      </w:pPr>
      <w:r w:rsidRPr="009D7696">
        <w:rPr>
          <w:b/>
          <w:color w:val="002060"/>
        </w:rPr>
        <w:t xml:space="preserve">ROCCHI GIOVANNI </w:t>
      </w:r>
      <w:r>
        <w:rPr>
          <w:b/>
          <w:color w:val="002060"/>
        </w:rPr>
        <w:tab/>
      </w:r>
      <w:r>
        <w:rPr>
          <w:b/>
          <w:color w:val="002060"/>
        </w:rPr>
        <w:tab/>
      </w:r>
      <w:r w:rsidRPr="009D7696">
        <w:rPr>
          <w:b/>
          <w:color w:val="002060"/>
        </w:rPr>
        <w:t>nato 11.05.2007</w:t>
      </w:r>
      <w:r>
        <w:rPr>
          <w:b/>
          <w:color w:val="002060"/>
        </w:rPr>
        <w:tab/>
      </w:r>
      <w:r w:rsidRPr="009D7696">
        <w:rPr>
          <w:b/>
          <w:color w:val="002060"/>
        </w:rPr>
        <w:t>917.667 A.S.D. CARPEGNA</w:t>
      </w:r>
    </w:p>
    <w:p w14:paraId="02FB61CF" w14:textId="77777777" w:rsidR="00FD482F" w:rsidRPr="009D7696" w:rsidRDefault="00FD482F" w:rsidP="0047674B">
      <w:pPr>
        <w:pStyle w:val="LndNormale1"/>
        <w:rPr>
          <w:rFonts w:cs="Arial"/>
          <w:color w:val="002060"/>
          <w:szCs w:val="22"/>
        </w:rPr>
      </w:pPr>
    </w:p>
    <w:p w14:paraId="3766DE9B" w14:textId="77777777" w:rsidR="009D7696" w:rsidRPr="009D7696" w:rsidRDefault="009D7696" w:rsidP="0047674B">
      <w:pPr>
        <w:pStyle w:val="LndNormale1"/>
        <w:rPr>
          <w:rFonts w:cs="Arial"/>
          <w:color w:val="002060"/>
          <w:szCs w:val="22"/>
        </w:rPr>
      </w:pPr>
    </w:p>
    <w:p w14:paraId="162FEA40" w14:textId="77777777" w:rsidR="009D7696" w:rsidRPr="009D7696" w:rsidRDefault="009D7696" w:rsidP="009D7696">
      <w:pPr>
        <w:pStyle w:val="LndNormale1"/>
        <w:rPr>
          <w:b/>
          <w:color w:val="002060"/>
          <w:sz w:val="28"/>
          <w:szCs w:val="28"/>
        </w:rPr>
      </w:pPr>
      <w:r w:rsidRPr="009D7696">
        <w:rPr>
          <w:b/>
          <w:color w:val="002060"/>
          <w:sz w:val="28"/>
          <w:szCs w:val="28"/>
        </w:rPr>
        <w:t>SVINCOLI EX ART. 117 BIS NOIF</w:t>
      </w:r>
    </w:p>
    <w:p w14:paraId="473A50EC" w14:textId="77777777" w:rsidR="009D7696" w:rsidRPr="009D7696" w:rsidRDefault="009D7696" w:rsidP="009D7696">
      <w:pPr>
        <w:pStyle w:val="LndNormale1"/>
        <w:rPr>
          <w:color w:val="002060"/>
        </w:rPr>
      </w:pPr>
    </w:p>
    <w:p w14:paraId="233F4601" w14:textId="77777777" w:rsidR="009D7696" w:rsidRPr="009D7696" w:rsidRDefault="009D7696" w:rsidP="009D7696">
      <w:pPr>
        <w:pStyle w:val="LndNormale1"/>
        <w:rPr>
          <w:b/>
          <w:color w:val="002060"/>
        </w:rPr>
      </w:pPr>
      <w:r w:rsidRPr="009D769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D7696">
        <w:rPr>
          <w:b/>
          <w:color w:val="002060"/>
        </w:rPr>
        <w:t>19.02.2026:</w:t>
      </w:r>
    </w:p>
    <w:tbl>
      <w:tblPr>
        <w:tblW w:w="0" w:type="auto"/>
        <w:tblLook w:val="04A0" w:firstRow="1" w:lastRow="0" w:firstColumn="1" w:lastColumn="0" w:noHBand="0" w:noVBand="1"/>
      </w:tblPr>
      <w:tblGrid>
        <w:gridCol w:w="1265"/>
        <w:gridCol w:w="2756"/>
        <w:gridCol w:w="1273"/>
        <w:gridCol w:w="1182"/>
        <w:gridCol w:w="3436"/>
      </w:tblGrid>
      <w:tr w:rsidR="009D7696" w:rsidRPr="009D7696" w14:paraId="301A1C40" w14:textId="77777777" w:rsidTr="001A3843">
        <w:tc>
          <w:tcPr>
            <w:tcW w:w="1265" w:type="dxa"/>
            <w:tcBorders>
              <w:top w:val="single" w:sz="4" w:space="0" w:color="auto"/>
              <w:left w:val="single" w:sz="4" w:space="0" w:color="auto"/>
              <w:bottom w:val="single" w:sz="4" w:space="0" w:color="auto"/>
              <w:right w:val="single" w:sz="4" w:space="0" w:color="auto"/>
            </w:tcBorders>
            <w:hideMark/>
          </w:tcPr>
          <w:p w14:paraId="4D6D46CA" w14:textId="77777777" w:rsidR="009D7696" w:rsidRPr="009D7696" w:rsidRDefault="009D7696" w:rsidP="001A3843">
            <w:pPr>
              <w:pStyle w:val="LndNormale1"/>
              <w:jc w:val="center"/>
              <w:rPr>
                <w:color w:val="002060"/>
              </w:rPr>
            </w:pPr>
            <w:r w:rsidRPr="009D7696">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4419696" w14:textId="77777777" w:rsidR="009D7696" w:rsidRPr="009D7696" w:rsidRDefault="009D7696" w:rsidP="001A3843">
            <w:pPr>
              <w:pStyle w:val="LndNormale1"/>
              <w:jc w:val="center"/>
              <w:rPr>
                <w:color w:val="002060"/>
              </w:rPr>
            </w:pPr>
            <w:r w:rsidRPr="009D7696">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33AE537" w14:textId="77777777" w:rsidR="009D7696" w:rsidRPr="009D7696" w:rsidRDefault="009D7696" w:rsidP="001A3843">
            <w:pPr>
              <w:pStyle w:val="LndNormale1"/>
              <w:jc w:val="center"/>
              <w:rPr>
                <w:color w:val="002060"/>
              </w:rPr>
            </w:pPr>
            <w:r w:rsidRPr="009D7696">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5783809" w14:textId="77777777" w:rsidR="009D7696" w:rsidRPr="009D7696" w:rsidRDefault="009D7696" w:rsidP="001A3843">
            <w:pPr>
              <w:pStyle w:val="LndNormale1"/>
              <w:jc w:val="center"/>
              <w:rPr>
                <w:color w:val="002060"/>
              </w:rPr>
            </w:pPr>
            <w:r w:rsidRPr="009D7696">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00A8EEF" w14:textId="77777777" w:rsidR="009D7696" w:rsidRPr="009D7696" w:rsidRDefault="009D7696" w:rsidP="001A3843">
            <w:pPr>
              <w:pStyle w:val="LndNormale1"/>
              <w:jc w:val="center"/>
              <w:rPr>
                <w:color w:val="002060"/>
              </w:rPr>
            </w:pPr>
            <w:r w:rsidRPr="009D7696">
              <w:rPr>
                <w:color w:val="002060"/>
              </w:rPr>
              <w:t>Società</w:t>
            </w:r>
          </w:p>
        </w:tc>
      </w:tr>
      <w:tr w:rsidR="009D7696" w:rsidRPr="009D7696" w14:paraId="53801B24" w14:textId="77777777" w:rsidTr="001A3843">
        <w:tc>
          <w:tcPr>
            <w:tcW w:w="1265" w:type="dxa"/>
            <w:tcBorders>
              <w:top w:val="single" w:sz="4" w:space="0" w:color="auto"/>
              <w:left w:val="single" w:sz="4" w:space="0" w:color="auto"/>
              <w:bottom w:val="single" w:sz="4" w:space="0" w:color="auto"/>
              <w:right w:val="single" w:sz="4" w:space="0" w:color="auto"/>
            </w:tcBorders>
          </w:tcPr>
          <w:p w14:paraId="74BA8A48" w14:textId="77777777" w:rsidR="009D7696" w:rsidRPr="009D7696" w:rsidRDefault="009D7696" w:rsidP="001A3843">
            <w:pPr>
              <w:pStyle w:val="LndNormale1"/>
              <w:rPr>
                <w:color w:val="002060"/>
                <w:sz w:val="20"/>
              </w:rPr>
            </w:pPr>
            <w:r w:rsidRPr="009D7696">
              <w:rPr>
                <w:color w:val="002060"/>
                <w:sz w:val="20"/>
              </w:rPr>
              <w:t>1096829</w:t>
            </w:r>
          </w:p>
        </w:tc>
        <w:tc>
          <w:tcPr>
            <w:tcW w:w="2756" w:type="dxa"/>
            <w:tcBorders>
              <w:top w:val="single" w:sz="4" w:space="0" w:color="auto"/>
              <w:left w:val="single" w:sz="4" w:space="0" w:color="auto"/>
              <w:bottom w:val="single" w:sz="4" w:space="0" w:color="auto"/>
              <w:right w:val="single" w:sz="4" w:space="0" w:color="auto"/>
            </w:tcBorders>
          </w:tcPr>
          <w:p w14:paraId="3357DB20" w14:textId="77777777" w:rsidR="009D7696" w:rsidRPr="009D7696" w:rsidRDefault="009D7696" w:rsidP="001A3843">
            <w:pPr>
              <w:pStyle w:val="LndNormale1"/>
              <w:rPr>
                <w:color w:val="002060"/>
                <w:sz w:val="20"/>
              </w:rPr>
            </w:pPr>
            <w:r w:rsidRPr="009D7696">
              <w:rPr>
                <w:color w:val="002060"/>
                <w:sz w:val="20"/>
              </w:rPr>
              <w:t>SUSIC TINO SVEN</w:t>
            </w:r>
          </w:p>
        </w:tc>
        <w:tc>
          <w:tcPr>
            <w:tcW w:w="1273" w:type="dxa"/>
            <w:tcBorders>
              <w:top w:val="single" w:sz="4" w:space="0" w:color="auto"/>
              <w:left w:val="single" w:sz="4" w:space="0" w:color="auto"/>
              <w:bottom w:val="single" w:sz="4" w:space="0" w:color="auto"/>
              <w:right w:val="single" w:sz="4" w:space="0" w:color="auto"/>
            </w:tcBorders>
          </w:tcPr>
          <w:p w14:paraId="4C7E34EA" w14:textId="77777777" w:rsidR="009D7696" w:rsidRPr="009D7696" w:rsidRDefault="009D7696" w:rsidP="001A3843">
            <w:pPr>
              <w:pStyle w:val="LndNormale1"/>
              <w:rPr>
                <w:color w:val="002060"/>
                <w:sz w:val="20"/>
              </w:rPr>
            </w:pPr>
            <w:r w:rsidRPr="009D7696">
              <w:rPr>
                <w:color w:val="002060"/>
                <w:sz w:val="20"/>
              </w:rPr>
              <w:t>13.02.1992</w:t>
            </w:r>
          </w:p>
        </w:tc>
        <w:tc>
          <w:tcPr>
            <w:tcW w:w="1182" w:type="dxa"/>
            <w:tcBorders>
              <w:top w:val="single" w:sz="4" w:space="0" w:color="auto"/>
              <w:left w:val="single" w:sz="4" w:space="0" w:color="auto"/>
              <w:bottom w:val="single" w:sz="4" w:space="0" w:color="auto"/>
              <w:right w:val="single" w:sz="4" w:space="0" w:color="auto"/>
            </w:tcBorders>
          </w:tcPr>
          <w:p w14:paraId="20C0CA21" w14:textId="77777777" w:rsidR="009D7696" w:rsidRPr="009D7696" w:rsidRDefault="009D7696" w:rsidP="001A3843">
            <w:pPr>
              <w:pStyle w:val="LndNormale1"/>
              <w:jc w:val="left"/>
              <w:rPr>
                <w:color w:val="002060"/>
                <w:sz w:val="20"/>
              </w:rPr>
            </w:pPr>
            <w:r w:rsidRPr="009D7696">
              <w:rPr>
                <w:color w:val="002060"/>
                <w:sz w:val="20"/>
              </w:rPr>
              <w:t>962842</w:t>
            </w:r>
          </w:p>
        </w:tc>
        <w:tc>
          <w:tcPr>
            <w:tcW w:w="3436" w:type="dxa"/>
            <w:tcBorders>
              <w:top w:val="single" w:sz="4" w:space="0" w:color="auto"/>
              <w:left w:val="single" w:sz="4" w:space="0" w:color="auto"/>
              <w:bottom w:val="single" w:sz="4" w:space="0" w:color="auto"/>
              <w:right w:val="single" w:sz="4" w:space="0" w:color="auto"/>
            </w:tcBorders>
          </w:tcPr>
          <w:p w14:paraId="1F1714A7" w14:textId="77777777" w:rsidR="009D7696" w:rsidRPr="009D7696" w:rsidRDefault="009D7696" w:rsidP="001A3843">
            <w:pPr>
              <w:pStyle w:val="LndNormale1"/>
              <w:jc w:val="left"/>
              <w:rPr>
                <w:color w:val="002060"/>
                <w:sz w:val="20"/>
              </w:rPr>
            </w:pPr>
            <w:r w:rsidRPr="009D7696">
              <w:rPr>
                <w:color w:val="002060"/>
                <w:sz w:val="20"/>
              </w:rPr>
              <w:t>S.S. POTENZA PICENA 1945 ASD</w:t>
            </w:r>
          </w:p>
        </w:tc>
      </w:tr>
    </w:tbl>
    <w:p w14:paraId="749E1110" w14:textId="77777777" w:rsidR="009D7696" w:rsidRPr="009D7696" w:rsidRDefault="009D7696" w:rsidP="009D7696">
      <w:pPr>
        <w:rPr>
          <w:rFonts w:ascii="Arial" w:hAnsi="Arial" w:cs="Arial"/>
          <w:color w:val="002060"/>
          <w:sz w:val="22"/>
          <w:szCs w:val="22"/>
        </w:rPr>
      </w:pPr>
    </w:p>
    <w:p w14:paraId="6F017C9C" w14:textId="77777777" w:rsidR="009D7696" w:rsidRPr="009D7696" w:rsidRDefault="009D7696" w:rsidP="009D7696">
      <w:pPr>
        <w:pStyle w:val="LndNormale1"/>
        <w:rPr>
          <w:b/>
          <w:color w:val="002060"/>
        </w:rPr>
      </w:pPr>
      <w:r w:rsidRPr="009D769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D7696">
        <w:rPr>
          <w:b/>
          <w:color w:val="002060"/>
        </w:rPr>
        <w:t>21.02.2026:</w:t>
      </w:r>
    </w:p>
    <w:tbl>
      <w:tblPr>
        <w:tblW w:w="0" w:type="auto"/>
        <w:tblLook w:val="04A0" w:firstRow="1" w:lastRow="0" w:firstColumn="1" w:lastColumn="0" w:noHBand="0" w:noVBand="1"/>
      </w:tblPr>
      <w:tblGrid>
        <w:gridCol w:w="1265"/>
        <w:gridCol w:w="2756"/>
        <w:gridCol w:w="1273"/>
        <w:gridCol w:w="1182"/>
        <w:gridCol w:w="3436"/>
      </w:tblGrid>
      <w:tr w:rsidR="009D7696" w:rsidRPr="009D7696" w14:paraId="20E60CD3" w14:textId="77777777" w:rsidTr="001A3843">
        <w:tc>
          <w:tcPr>
            <w:tcW w:w="1265" w:type="dxa"/>
            <w:tcBorders>
              <w:top w:val="single" w:sz="4" w:space="0" w:color="auto"/>
              <w:left w:val="single" w:sz="4" w:space="0" w:color="auto"/>
              <w:bottom w:val="single" w:sz="4" w:space="0" w:color="auto"/>
              <w:right w:val="single" w:sz="4" w:space="0" w:color="auto"/>
            </w:tcBorders>
            <w:hideMark/>
          </w:tcPr>
          <w:p w14:paraId="271658CC" w14:textId="77777777" w:rsidR="009D7696" w:rsidRPr="009D7696" w:rsidRDefault="009D7696" w:rsidP="001A3843">
            <w:pPr>
              <w:pStyle w:val="LndNormale1"/>
              <w:jc w:val="center"/>
              <w:rPr>
                <w:color w:val="002060"/>
              </w:rPr>
            </w:pPr>
            <w:r w:rsidRPr="009D7696">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F5941C9" w14:textId="77777777" w:rsidR="009D7696" w:rsidRPr="009D7696" w:rsidRDefault="009D7696" w:rsidP="001A3843">
            <w:pPr>
              <w:pStyle w:val="LndNormale1"/>
              <w:jc w:val="center"/>
              <w:rPr>
                <w:color w:val="002060"/>
              </w:rPr>
            </w:pPr>
            <w:r w:rsidRPr="009D7696">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E3D6DEC" w14:textId="77777777" w:rsidR="009D7696" w:rsidRPr="009D7696" w:rsidRDefault="009D7696" w:rsidP="001A3843">
            <w:pPr>
              <w:pStyle w:val="LndNormale1"/>
              <w:jc w:val="center"/>
              <w:rPr>
                <w:color w:val="002060"/>
              </w:rPr>
            </w:pPr>
            <w:r w:rsidRPr="009D7696">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5AECF86" w14:textId="77777777" w:rsidR="009D7696" w:rsidRPr="009D7696" w:rsidRDefault="009D7696" w:rsidP="001A3843">
            <w:pPr>
              <w:pStyle w:val="LndNormale1"/>
              <w:jc w:val="center"/>
              <w:rPr>
                <w:color w:val="002060"/>
              </w:rPr>
            </w:pPr>
            <w:r w:rsidRPr="009D7696">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E5C2AE3" w14:textId="77777777" w:rsidR="009D7696" w:rsidRPr="009D7696" w:rsidRDefault="009D7696" w:rsidP="001A3843">
            <w:pPr>
              <w:pStyle w:val="LndNormale1"/>
              <w:jc w:val="center"/>
              <w:rPr>
                <w:color w:val="002060"/>
              </w:rPr>
            </w:pPr>
            <w:r w:rsidRPr="009D7696">
              <w:rPr>
                <w:color w:val="002060"/>
              </w:rPr>
              <w:t>Società</w:t>
            </w:r>
          </w:p>
        </w:tc>
      </w:tr>
      <w:tr w:rsidR="009D7696" w:rsidRPr="009D7696" w14:paraId="4BFE67B4" w14:textId="77777777" w:rsidTr="001A3843">
        <w:tc>
          <w:tcPr>
            <w:tcW w:w="1265" w:type="dxa"/>
            <w:tcBorders>
              <w:top w:val="single" w:sz="4" w:space="0" w:color="auto"/>
              <w:left w:val="single" w:sz="4" w:space="0" w:color="auto"/>
              <w:bottom w:val="single" w:sz="4" w:space="0" w:color="auto"/>
              <w:right w:val="single" w:sz="4" w:space="0" w:color="auto"/>
            </w:tcBorders>
          </w:tcPr>
          <w:p w14:paraId="3486C3A2" w14:textId="77777777" w:rsidR="009D7696" w:rsidRPr="009D7696" w:rsidRDefault="009D7696" w:rsidP="001A3843">
            <w:pPr>
              <w:pStyle w:val="LndNormale1"/>
              <w:rPr>
                <w:color w:val="002060"/>
                <w:sz w:val="20"/>
              </w:rPr>
            </w:pPr>
            <w:r w:rsidRPr="009D7696">
              <w:rPr>
                <w:color w:val="002060"/>
                <w:sz w:val="20"/>
              </w:rPr>
              <w:lastRenderedPageBreak/>
              <w:t>3453415</w:t>
            </w:r>
          </w:p>
        </w:tc>
        <w:tc>
          <w:tcPr>
            <w:tcW w:w="2756" w:type="dxa"/>
            <w:tcBorders>
              <w:top w:val="single" w:sz="4" w:space="0" w:color="auto"/>
              <w:left w:val="single" w:sz="4" w:space="0" w:color="auto"/>
              <w:bottom w:val="single" w:sz="4" w:space="0" w:color="auto"/>
              <w:right w:val="single" w:sz="4" w:space="0" w:color="auto"/>
            </w:tcBorders>
          </w:tcPr>
          <w:p w14:paraId="310BF48B" w14:textId="77777777" w:rsidR="009D7696" w:rsidRPr="009D7696" w:rsidRDefault="009D7696" w:rsidP="001A3843">
            <w:pPr>
              <w:pStyle w:val="LndNormale1"/>
              <w:rPr>
                <w:color w:val="002060"/>
                <w:sz w:val="20"/>
              </w:rPr>
            </w:pPr>
            <w:r w:rsidRPr="009D7696">
              <w:rPr>
                <w:color w:val="002060"/>
                <w:sz w:val="20"/>
              </w:rPr>
              <w:t>LANCIOTTI IVAN</w:t>
            </w:r>
          </w:p>
        </w:tc>
        <w:tc>
          <w:tcPr>
            <w:tcW w:w="1273" w:type="dxa"/>
            <w:tcBorders>
              <w:top w:val="single" w:sz="4" w:space="0" w:color="auto"/>
              <w:left w:val="single" w:sz="4" w:space="0" w:color="auto"/>
              <w:bottom w:val="single" w:sz="4" w:space="0" w:color="auto"/>
              <w:right w:val="single" w:sz="4" w:space="0" w:color="auto"/>
            </w:tcBorders>
          </w:tcPr>
          <w:p w14:paraId="32B15868" w14:textId="77777777" w:rsidR="009D7696" w:rsidRPr="009D7696" w:rsidRDefault="009D7696" w:rsidP="001A3843">
            <w:pPr>
              <w:pStyle w:val="LndNormale1"/>
              <w:rPr>
                <w:color w:val="002060"/>
                <w:sz w:val="20"/>
              </w:rPr>
            </w:pPr>
            <w:r w:rsidRPr="009D7696">
              <w:rPr>
                <w:color w:val="002060"/>
                <w:sz w:val="20"/>
              </w:rPr>
              <w:t>18.05.1983</w:t>
            </w:r>
          </w:p>
        </w:tc>
        <w:tc>
          <w:tcPr>
            <w:tcW w:w="1182" w:type="dxa"/>
            <w:tcBorders>
              <w:top w:val="single" w:sz="4" w:space="0" w:color="auto"/>
              <w:left w:val="single" w:sz="4" w:space="0" w:color="auto"/>
              <w:bottom w:val="single" w:sz="4" w:space="0" w:color="auto"/>
              <w:right w:val="single" w:sz="4" w:space="0" w:color="auto"/>
            </w:tcBorders>
          </w:tcPr>
          <w:p w14:paraId="58995470" w14:textId="77777777" w:rsidR="009D7696" w:rsidRPr="009D7696" w:rsidRDefault="009D7696" w:rsidP="001A3843">
            <w:pPr>
              <w:pStyle w:val="LndNormale1"/>
              <w:jc w:val="left"/>
              <w:rPr>
                <w:color w:val="002060"/>
                <w:sz w:val="20"/>
              </w:rPr>
            </w:pPr>
            <w:r w:rsidRPr="009D7696">
              <w:rPr>
                <w:color w:val="002060"/>
                <w:sz w:val="20"/>
              </w:rPr>
              <w:t>700068</w:t>
            </w:r>
          </w:p>
        </w:tc>
        <w:tc>
          <w:tcPr>
            <w:tcW w:w="3436" w:type="dxa"/>
            <w:tcBorders>
              <w:top w:val="single" w:sz="4" w:space="0" w:color="auto"/>
              <w:left w:val="single" w:sz="4" w:space="0" w:color="auto"/>
              <w:bottom w:val="single" w:sz="4" w:space="0" w:color="auto"/>
              <w:right w:val="single" w:sz="4" w:space="0" w:color="auto"/>
            </w:tcBorders>
          </w:tcPr>
          <w:p w14:paraId="0D49318B" w14:textId="77777777" w:rsidR="009D7696" w:rsidRPr="009D7696" w:rsidRDefault="009D7696" w:rsidP="001A3843">
            <w:pPr>
              <w:pStyle w:val="LndNormale1"/>
              <w:jc w:val="left"/>
              <w:rPr>
                <w:color w:val="002060"/>
                <w:sz w:val="20"/>
              </w:rPr>
            </w:pPr>
            <w:r w:rsidRPr="009D7696">
              <w:rPr>
                <w:color w:val="002060"/>
                <w:sz w:val="20"/>
              </w:rPr>
              <w:t>A.S.D. VIS CIVITANOVA</w:t>
            </w:r>
          </w:p>
        </w:tc>
      </w:tr>
    </w:tbl>
    <w:p w14:paraId="6717C6BB" w14:textId="77777777" w:rsidR="009D7696" w:rsidRPr="009D7696" w:rsidRDefault="009D7696" w:rsidP="0047674B">
      <w:pPr>
        <w:pStyle w:val="LndNormale1"/>
        <w:rPr>
          <w:rFonts w:cs="Arial"/>
          <w:color w:val="002060"/>
          <w:szCs w:val="22"/>
        </w:rPr>
      </w:pPr>
    </w:p>
    <w:p w14:paraId="08BBC098" w14:textId="77777777" w:rsidR="009D7696" w:rsidRPr="009D7696" w:rsidRDefault="009D7696" w:rsidP="0047674B">
      <w:pPr>
        <w:pStyle w:val="LndNormale1"/>
        <w:rPr>
          <w:rFonts w:cs="Arial"/>
          <w:color w:val="002060"/>
          <w:szCs w:val="22"/>
        </w:rPr>
      </w:pPr>
    </w:p>
    <w:p w14:paraId="42EEE2D9" w14:textId="77777777" w:rsidR="009D7696" w:rsidRPr="009D7696" w:rsidRDefault="009D7696" w:rsidP="009D7696">
      <w:pPr>
        <w:pStyle w:val="LndNormale1"/>
        <w:rPr>
          <w:b/>
          <w:color w:val="002060"/>
          <w:sz w:val="28"/>
          <w:szCs w:val="28"/>
        </w:rPr>
      </w:pPr>
      <w:r w:rsidRPr="009D7696">
        <w:rPr>
          <w:b/>
          <w:color w:val="002060"/>
          <w:sz w:val="28"/>
          <w:szCs w:val="28"/>
        </w:rPr>
        <w:t>COMUNICAZIONE CONI</w:t>
      </w:r>
    </w:p>
    <w:p w14:paraId="61817A78" w14:textId="77777777" w:rsidR="009D7696" w:rsidRPr="009D7696" w:rsidRDefault="009D7696" w:rsidP="009D7696">
      <w:pPr>
        <w:pStyle w:val="LndNormale1"/>
        <w:rPr>
          <w:b/>
          <w:color w:val="002060"/>
          <w:szCs w:val="22"/>
          <w:u w:val="single"/>
        </w:rPr>
      </w:pPr>
    </w:p>
    <w:p w14:paraId="3F442D0E" w14:textId="77777777" w:rsidR="009D7696" w:rsidRPr="009D7696" w:rsidRDefault="009D7696" w:rsidP="009D7696">
      <w:pPr>
        <w:pStyle w:val="LndNormale1"/>
        <w:rPr>
          <w:b/>
          <w:color w:val="002060"/>
          <w:szCs w:val="22"/>
          <w:u w:val="single"/>
        </w:rPr>
      </w:pPr>
      <w:r w:rsidRPr="009D7696">
        <w:rPr>
          <w:b/>
          <w:color w:val="002060"/>
          <w:szCs w:val="22"/>
          <w:u w:val="single"/>
        </w:rPr>
        <w:t>5 PER MILLE 2025</w:t>
      </w:r>
    </w:p>
    <w:p w14:paraId="3581354C" w14:textId="77777777" w:rsidR="009D7696" w:rsidRPr="009D7696" w:rsidRDefault="009D7696" w:rsidP="009D7696">
      <w:pPr>
        <w:pStyle w:val="LndNormale1"/>
        <w:rPr>
          <w:color w:val="002060"/>
          <w:szCs w:val="22"/>
        </w:rPr>
      </w:pPr>
      <w:r w:rsidRPr="009D7696">
        <w:rPr>
          <w:color w:val="002060"/>
          <w:szCs w:val="22"/>
        </w:rPr>
        <w:t xml:space="preserve">Si informa che sulla pagina del sito istituzionale del CONI </w:t>
      </w:r>
      <w:hyperlink r:id="rId13" w:history="1">
        <w:r w:rsidRPr="009D7696">
          <w:rPr>
            <w:rStyle w:val="Collegamentoipertestuale"/>
            <w:color w:val="002060"/>
            <w:szCs w:val="22"/>
          </w:rPr>
          <w:t>https://www.coni.it/it/regitsro-societa-sportive/5-per-mille.html</w:t>
        </w:r>
      </w:hyperlink>
      <w:r w:rsidRPr="009D7696">
        <w:rPr>
          <w:color w:val="002060"/>
          <w:szCs w:val="22"/>
        </w:rPr>
        <w:t xml:space="preserve"> è stato pubblicato l’elenco dei soggetti ammessi (A), esclusi (E) e revocati dal benefico del 5 per mille per l’anno 2025, ovvero la quota pari al 5 per mille dell’IRPEF che i contribuenti hanno potuto destinare, tra gli altri, alle associazioni sportive dilettantistiche in possesso dei requisiti di legge.</w:t>
      </w:r>
    </w:p>
    <w:p w14:paraId="38E67BD4" w14:textId="77777777" w:rsidR="009D7696" w:rsidRPr="009D7696" w:rsidRDefault="009D7696" w:rsidP="009D7696">
      <w:pPr>
        <w:pStyle w:val="LndNormale1"/>
        <w:rPr>
          <w:color w:val="002060"/>
          <w:szCs w:val="22"/>
        </w:rPr>
      </w:pPr>
      <w:r w:rsidRPr="009D7696">
        <w:rPr>
          <w:color w:val="002060"/>
          <w:szCs w:val="22"/>
        </w:rPr>
        <w:t xml:space="preserve">Si ricorda che evntuali ricorsi avverso le decisioni assunte potranno essere proposti alla Giunta Nazionale del COINI entro </w:t>
      </w:r>
      <w:r w:rsidRPr="009D7696">
        <w:rPr>
          <w:b/>
          <w:color w:val="002060"/>
          <w:szCs w:val="22"/>
        </w:rPr>
        <w:t xml:space="preserve">30 giorni dalla pubblicazione di detto elenco, cioè fino al 20 marzo 2026, </w:t>
      </w:r>
      <w:r w:rsidRPr="009D7696">
        <w:rPr>
          <w:color w:val="002060"/>
          <w:szCs w:val="22"/>
        </w:rPr>
        <w:t xml:space="preserve">via PEC all’indirizzo </w:t>
      </w:r>
      <w:hyperlink r:id="rId14" w:history="1">
        <w:r w:rsidRPr="009D7696">
          <w:rPr>
            <w:rStyle w:val="Collegamentoipertestuale"/>
            <w:color w:val="002060"/>
            <w:szCs w:val="22"/>
          </w:rPr>
          <w:t>pi.organismisportivi@cert.coni.it</w:t>
        </w:r>
      </w:hyperlink>
      <w:r w:rsidRPr="009D7696">
        <w:rPr>
          <w:color w:val="002060"/>
          <w:szCs w:val="22"/>
        </w:rPr>
        <w:t xml:space="preserve"> o tramite raccomandata A/R a:</w:t>
      </w:r>
    </w:p>
    <w:p w14:paraId="7D2937F9" w14:textId="77777777" w:rsidR="009D7696" w:rsidRPr="009D7696" w:rsidRDefault="009D7696" w:rsidP="009D7696">
      <w:pPr>
        <w:pStyle w:val="LndNormale1"/>
        <w:rPr>
          <w:color w:val="002060"/>
          <w:szCs w:val="22"/>
        </w:rPr>
      </w:pPr>
      <w:r w:rsidRPr="009D7696">
        <w:rPr>
          <w:color w:val="002060"/>
          <w:szCs w:val="22"/>
        </w:rPr>
        <w:t>Ufficio Relazioni con gli Organisimi Sportivi – Roconoscimento ai Fini Sportivi , Foro Italico, Piazza Lauro de Bosis 15 – 00135 Roma</w:t>
      </w:r>
    </w:p>
    <w:p w14:paraId="0EC51CF7" w14:textId="77777777" w:rsidR="009D7696" w:rsidRPr="009D7696" w:rsidRDefault="009D7696" w:rsidP="0047674B">
      <w:pPr>
        <w:pStyle w:val="LndNormale1"/>
        <w:rPr>
          <w:rFonts w:cs="Arial"/>
          <w:color w:val="002060"/>
          <w:szCs w:val="22"/>
        </w:rPr>
      </w:pPr>
    </w:p>
    <w:p w14:paraId="3EDA3D68" w14:textId="77777777" w:rsidR="009D7696" w:rsidRPr="009D7696" w:rsidRDefault="009D7696" w:rsidP="0047674B">
      <w:pPr>
        <w:pStyle w:val="LndNormale1"/>
        <w:rPr>
          <w:rFonts w:cs="Arial"/>
          <w:color w:val="002060"/>
          <w:szCs w:val="22"/>
        </w:rPr>
      </w:pPr>
    </w:p>
    <w:p w14:paraId="7F7615FF" w14:textId="77777777" w:rsidR="009D7696" w:rsidRPr="009D7696" w:rsidRDefault="009D7696" w:rsidP="009D7696">
      <w:pPr>
        <w:pStyle w:val="LndNormale1"/>
        <w:jc w:val="left"/>
        <w:rPr>
          <w:rFonts w:cs="Arial"/>
          <w:b/>
          <w:color w:val="002060"/>
          <w:sz w:val="28"/>
          <w:szCs w:val="28"/>
        </w:rPr>
      </w:pPr>
      <w:r w:rsidRPr="009D7696">
        <w:rPr>
          <w:rFonts w:cs="Arial"/>
          <w:b/>
          <w:color w:val="002060"/>
          <w:sz w:val="28"/>
          <w:szCs w:val="28"/>
        </w:rPr>
        <w:t>BENEMERENZE SPORTIVE 2026</w:t>
      </w:r>
    </w:p>
    <w:p w14:paraId="7036D1FE" w14:textId="77777777" w:rsidR="009D7696" w:rsidRPr="009D7696" w:rsidRDefault="009D7696" w:rsidP="009D7696">
      <w:pPr>
        <w:pStyle w:val="LndNormale1"/>
        <w:jc w:val="left"/>
        <w:rPr>
          <w:rFonts w:cs="Arial"/>
          <w:color w:val="002060"/>
          <w:szCs w:val="22"/>
        </w:rPr>
      </w:pPr>
    </w:p>
    <w:p w14:paraId="0222EEF2" w14:textId="77777777" w:rsidR="009D7696" w:rsidRPr="009D7696" w:rsidRDefault="009D7696" w:rsidP="009D7696">
      <w:pPr>
        <w:pStyle w:val="LndNormale1"/>
        <w:rPr>
          <w:rFonts w:cs="Arial"/>
          <w:color w:val="002060"/>
          <w:szCs w:val="22"/>
        </w:rPr>
      </w:pPr>
      <w:r w:rsidRPr="009D7696">
        <w:rPr>
          <w:rFonts w:cs="Arial"/>
          <w:color w:val="002060"/>
          <w:szCs w:val="22"/>
        </w:rPr>
        <w:t>Sabato 28 febbraio 2026 presso l’Hotel Hilton Rome Airport di Fiumicino, presenti le più alte cariche federali, si terrà la cerimonia delle Benemerenze sportive della Lega Nazionale Dilettanti.</w:t>
      </w:r>
    </w:p>
    <w:p w14:paraId="11355C29" w14:textId="77777777" w:rsidR="009D7696" w:rsidRPr="009D7696" w:rsidRDefault="009D7696" w:rsidP="009D7696">
      <w:pPr>
        <w:rPr>
          <w:rFonts w:ascii="Arial" w:hAnsi="Arial" w:cs="Arial"/>
          <w:color w:val="002060"/>
          <w:sz w:val="22"/>
          <w:szCs w:val="22"/>
        </w:rPr>
      </w:pPr>
      <w:r w:rsidRPr="009D7696">
        <w:rPr>
          <w:rFonts w:ascii="Arial" w:hAnsi="Arial" w:cs="Arial"/>
          <w:color w:val="002060"/>
          <w:sz w:val="22"/>
          <w:szCs w:val="22"/>
        </w:rPr>
        <w:t xml:space="preserve">Di seguito i nominativi delle Società e dei Dirigenti premiandi, proposti dal Comitato Regionale Marche: </w:t>
      </w:r>
    </w:p>
    <w:p w14:paraId="471D44BF" w14:textId="77777777" w:rsidR="009D7696" w:rsidRPr="009D7696" w:rsidRDefault="009D7696" w:rsidP="009D7696">
      <w:pPr>
        <w:rPr>
          <w:rFonts w:ascii="Arial" w:hAnsi="Arial" w:cs="Arial"/>
          <w:color w:val="002060"/>
          <w:sz w:val="22"/>
          <w:szCs w:val="22"/>
        </w:rPr>
      </w:pPr>
      <w:r w:rsidRPr="009D7696">
        <w:rPr>
          <w:rFonts w:ascii="Arial" w:hAnsi="Arial" w:cs="Arial"/>
          <w:b/>
          <w:color w:val="002060"/>
          <w:sz w:val="22"/>
          <w:szCs w:val="22"/>
        </w:rPr>
        <w:t>S.S. SETTEMPEDA A.S.D.</w:t>
      </w:r>
      <w:r w:rsidRPr="009D7696">
        <w:rPr>
          <w:rFonts w:ascii="Arial" w:hAnsi="Arial" w:cs="Arial"/>
          <w:color w:val="002060"/>
          <w:sz w:val="22"/>
          <w:szCs w:val="22"/>
        </w:rPr>
        <w:t xml:space="preserve"> – società con oltre </w:t>
      </w:r>
      <w:proofErr w:type="gramStart"/>
      <w:r w:rsidRPr="009D7696">
        <w:rPr>
          <w:rFonts w:ascii="Arial" w:hAnsi="Arial" w:cs="Arial"/>
          <w:color w:val="002060"/>
          <w:sz w:val="22"/>
          <w:szCs w:val="22"/>
        </w:rPr>
        <w:t>100</w:t>
      </w:r>
      <w:proofErr w:type="gramEnd"/>
      <w:r w:rsidRPr="009D7696">
        <w:rPr>
          <w:rFonts w:ascii="Arial" w:hAnsi="Arial" w:cs="Arial"/>
          <w:color w:val="002060"/>
          <w:sz w:val="22"/>
          <w:szCs w:val="22"/>
        </w:rPr>
        <w:t xml:space="preserve"> anni attività;</w:t>
      </w:r>
    </w:p>
    <w:p w14:paraId="48E3388A" w14:textId="77777777" w:rsidR="009D7696" w:rsidRPr="009D7696" w:rsidRDefault="009D7696" w:rsidP="009D7696">
      <w:pPr>
        <w:rPr>
          <w:rFonts w:ascii="Arial" w:hAnsi="Arial" w:cs="Arial"/>
          <w:color w:val="002060"/>
          <w:sz w:val="22"/>
          <w:szCs w:val="22"/>
        </w:rPr>
      </w:pPr>
      <w:r w:rsidRPr="009D7696">
        <w:rPr>
          <w:rFonts w:ascii="Arial" w:hAnsi="Arial" w:cs="Arial"/>
          <w:b/>
          <w:color w:val="002060"/>
          <w:sz w:val="22"/>
          <w:szCs w:val="22"/>
        </w:rPr>
        <w:t xml:space="preserve">A.S.D. ACQUASANTACALCIO </w:t>
      </w:r>
      <w:proofErr w:type="gramStart"/>
      <w:r w:rsidRPr="009D7696">
        <w:rPr>
          <w:rFonts w:ascii="Arial" w:hAnsi="Arial" w:cs="Arial"/>
          <w:b/>
          <w:color w:val="002060"/>
          <w:sz w:val="22"/>
          <w:szCs w:val="22"/>
        </w:rPr>
        <w:t xml:space="preserve">1971 </w:t>
      </w:r>
      <w:r w:rsidRPr="009D7696">
        <w:rPr>
          <w:rFonts w:ascii="Arial" w:hAnsi="Arial" w:cs="Arial"/>
          <w:color w:val="002060"/>
          <w:sz w:val="22"/>
          <w:szCs w:val="22"/>
        </w:rPr>
        <w:t xml:space="preserve"> –</w:t>
      </w:r>
      <w:proofErr w:type="gramEnd"/>
      <w:r w:rsidRPr="009D7696">
        <w:rPr>
          <w:rFonts w:ascii="Arial" w:hAnsi="Arial" w:cs="Arial"/>
          <w:color w:val="002060"/>
          <w:sz w:val="22"/>
          <w:szCs w:val="22"/>
        </w:rPr>
        <w:t xml:space="preserve"> società con oltre 50 anni attività;</w:t>
      </w:r>
    </w:p>
    <w:p w14:paraId="4FFCE837" w14:textId="77777777" w:rsidR="009D7696" w:rsidRPr="009D7696" w:rsidRDefault="009D7696" w:rsidP="009D7696">
      <w:pPr>
        <w:rPr>
          <w:rFonts w:ascii="Arial" w:hAnsi="Arial" w:cs="Arial"/>
          <w:b/>
          <w:color w:val="002060"/>
          <w:sz w:val="22"/>
          <w:szCs w:val="22"/>
        </w:rPr>
      </w:pPr>
      <w:r w:rsidRPr="009D7696">
        <w:rPr>
          <w:rFonts w:ascii="Arial" w:hAnsi="Arial" w:cs="Arial"/>
          <w:b/>
          <w:color w:val="002060"/>
          <w:sz w:val="22"/>
          <w:szCs w:val="22"/>
        </w:rPr>
        <w:t xml:space="preserve">A.S.D. ANKON DORICA </w:t>
      </w:r>
      <w:r w:rsidRPr="009D7696">
        <w:rPr>
          <w:rFonts w:ascii="Arial" w:hAnsi="Arial" w:cs="Arial"/>
          <w:color w:val="002060"/>
          <w:sz w:val="22"/>
          <w:szCs w:val="22"/>
        </w:rPr>
        <w:t>–</w:t>
      </w:r>
      <w:r w:rsidRPr="009D7696">
        <w:rPr>
          <w:rFonts w:ascii="Arial" w:hAnsi="Arial" w:cs="Arial"/>
          <w:b/>
          <w:color w:val="002060"/>
          <w:sz w:val="22"/>
          <w:szCs w:val="22"/>
        </w:rPr>
        <w:t xml:space="preserve"> </w:t>
      </w:r>
      <w:r w:rsidRPr="009D7696">
        <w:rPr>
          <w:rFonts w:ascii="Arial" w:hAnsi="Arial" w:cs="Arial"/>
          <w:color w:val="002060"/>
          <w:sz w:val="22"/>
          <w:szCs w:val="22"/>
        </w:rPr>
        <w:t>società con oltre 50 anni attività</w:t>
      </w:r>
    </w:p>
    <w:p w14:paraId="346556E7" w14:textId="77777777" w:rsidR="009D7696" w:rsidRPr="009D7696" w:rsidRDefault="009D7696" w:rsidP="009D7696">
      <w:pPr>
        <w:rPr>
          <w:rFonts w:ascii="Arial" w:hAnsi="Arial" w:cs="Arial"/>
          <w:color w:val="002060"/>
          <w:sz w:val="22"/>
          <w:szCs w:val="22"/>
        </w:rPr>
      </w:pPr>
      <w:r w:rsidRPr="009D7696">
        <w:rPr>
          <w:rFonts w:ascii="Arial" w:hAnsi="Arial" w:cs="Arial"/>
          <w:b/>
          <w:color w:val="002060"/>
          <w:sz w:val="22"/>
          <w:szCs w:val="22"/>
        </w:rPr>
        <w:t xml:space="preserve">U.S. MERCATELLESE A.S.D. </w:t>
      </w:r>
      <w:r w:rsidRPr="009D7696">
        <w:rPr>
          <w:rFonts w:ascii="Arial" w:hAnsi="Arial" w:cs="Arial"/>
          <w:color w:val="002060"/>
          <w:sz w:val="22"/>
          <w:szCs w:val="22"/>
        </w:rPr>
        <w:t>– società con oltre 50 anni attività</w:t>
      </w:r>
    </w:p>
    <w:p w14:paraId="2EC3BC5A" w14:textId="77777777" w:rsidR="009D7696" w:rsidRPr="009D7696" w:rsidRDefault="009D7696" w:rsidP="009D7696">
      <w:pPr>
        <w:rPr>
          <w:rFonts w:ascii="Arial" w:hAnsi="Arial" w:cs="Arial"/>
          <w:color w:val="002060"/>
          <w:sz w:val="22"/>
          <w:szCs w:val="22"/>
        </w:rPr>
      </w:pPr>
      <w:r w:rsidRPr="009D7696">
        <w:rPr>
          <w:rFonts w:ascii="Arial" w:hAnsi="Arial" w:cs="Arial"/>
          <w:b/>
          <w:color w:val="002060"/>
          <w:sz w:val="22"/>
          <w:szCs w:val="22"/>
        </w:rPr>
        <w:t>A.S.D. SAN CLAUDIO CALCIO</w:t>
      </w:r>
      <w:r w:rsidRPr="009D7696">
        <w:rPr>
          <w:rFonts w:ascii="Arial" w:hAnsi="Arial" w:cs="Arial"/>
          <w:color w:val="002060"/>
          <w:sz w:val="22"/>
          <w:szCs w:val="22"/>
        </w:rPr>
        <w:t>– società con oltre 50 anni attività</w:t>
      </w:r>
    </w:p>
    <w:p w14:paraId="261D99C5" w14:textId="77777777" w:rsidR="009D7696" w:rsidRPr="009D7696" w:rsidRDefault="009D7696" w:rsidP="009D7696">
      <w:pPr>
        <w:rPr>
          <w:rFonts w:ascii="Arial" w:hAnsi="Arial" w:cs="Arial"/>
          <w:b/>
          <w:color w:val="002060"/>
          <w:sz w:val="22"/>
          <w:szCs w:val="22"/>
        </w:rPr>
      </w:pPr>
      <w:r w:rsidRPr="009D7696">
        <w:rPr>
          <w:rFonts w:ascii="Arial" w:hAnsi="Arial" w:cs="Arial"/>
          <w:b/>
          <w:color w:val="002060"/>
          <w:sz w:val="22"/>
          <w:szCs w:val="22"/>
        </w:rPr>
        <w:t>A.S.D. TORRESE CALCIO</w:t>
      </w:r>
      <w:r w:rsidRPr="009D7696">
        <w:rPr>
          <w:rFonts w:ascii="Arial" w:hAnsi="Arial" w:cs="Arial"/>
          <w:color w:val="002060"/>
          <w:sz w:val="22"/>
          <w:szCs w:val="22"/>
        </w:rPr>
        <w:t>– società con oltre 50 anni attività</w:t>
      </w:r>
    </w:p>
    <w:p w14:paraId="58A0E292" w14:textId="77777777" w:rsidR="009D7696" w:rsidRPr="009D7696" w:rsidRDefault="009D7696" w:rsidP="009D7696">
      <w:pPr>
        <w:rPr>
          <w:rFonts w:ascii="Arial" w:hAnsi="Arial" w:cs="Arial"/>
          <w:color w:val="002060"/>
          <w:sz w:val="22"/>
          <w:szCs w:val="22"/>
        </w:rPr>
      </w:pPr>
      <w:r w:rsidRPr="009D7696">
        <w:rPr>
          <w:rFonts w:ascii="Arial" w:hAnsi="Arial" w:cs="Arial"/>
          <w:b/>
          <w:color w:val="002060"/>
          <w:sz w:val="22"/>
          <w:szCs w:val="22"/>
        </w:rPr>
        <w:t>STAFFORTE Corrado</w:t>
      </w:r>
      <w:r w:rsidRPr="009D7696">
        <w:rPr>
          <w:rFonts w:ascii="Arial" w:hAnsi="Arial" w:cs="Arial"/>
          <w:color w:val="002060"/>
          <w:sz w:val="22"/>
          <w:szCs w:val="22"/>
        </w:rPr>
        <w:t xml:space="preserve"> – Segretario Delegazione provinciale Ancona </w:t>
      </w:r>
    </w:p>
    <w:p w14:paraId="2F20EA3C" w14:textId="77777777" w:rsidR="009D7696" w:rsidRPr="009D7696" w:rsidRDefault="009D7696" w:rsidP="009D7696">
      <w:pPr>
        <w:rPr>
          <w:rFonts w:ascii="Arial" w:hAnsi="Arial" w:cs="Arial"/>
          <w:color w:val="002060"/>
          <w:sz w:val="22"/>
          <w:szCs w:val="22"/>
        </w:rPr>
      </w:pPr>
      <w:r w:rsidRPr="009D7696">
        <w:rPr>
          <w:rFonts w:ascii="Arial" w:hAnsi="Arial" w:cs="Arial"/>
          <w:b/>
          <w:color w:val="002060"/>
          <w:sz w:val="22"/>
          <w:szCs w:val="22"/>
        </w:rPr>
        <w:t xml:space="preserve">CINTIO Marcello – </w:t>
      </w:r>
      <w:r w:rsidRPr="009D7696">
        <w:rPr>
          <w:rFonts w:ascii="Arial" w:hAnsi="Arial" w:cs="Arial"/>
          <w:color w:val="002060"/>
          <w:sz w:val="22"/>
          <w:szCs w:val="22"/>
        </w:rPr>
        <w:t>Presidente A.S.D. Monte San Pietrangeli</w:t>
      </w:r>
    </w:p>
    <w:p w14:paraId="1CC6C88E" w14:textId="77777777" w:rsidR="009D7696" w:rsidRPr="009D7696" w:rsidRDefault="009D7696" w:rsidP="009D7696">
      <w:pPr>
        <w:rPr>
          <w:rFonts w:ascii="Arial" w:hAnsi="Arial" w:cs="Arial"/>
          <w:b/>
          <w:color w:val="002060"/>
          <w:sz w:val="22"/>
          <w:szCs w:val="22"/>
        </w:rPr>
      </w:pPr>
      <w:r w:rsidRPr="009D7696">
        <w:rPr>
          <w:rFonts w:ascii="Arial" w:hAnsi="Arial" w:cs="Arial"/>
          <w:b/>
          <w:color w:val="002060"/>
          <w:sz w:val="22"/>
          <w:szCs w:val="22"/>
        </w:rPr>
        <w:t xml:space="preserve">NOCIARO Mariano </w:t>
      </w:r>
      <w:r w:rsidRPr="009D7696">
        <w:rPr>
          <w:rFonts w:ascii="Arial" w:hAnsi="Arial" w:cs="Arial"/>
          <w:color w:val="002060"/>
          <w:sz w:val="22"/>
          <w:szCs w:val="22"/>
        </w:rPr>
        <w:t xml:space="preserve">– </w:t>
      </w:r>
      <w:proofErr w:type="gramStart"/>
      <w:r w:rsidRPr="009D7696">
        <w:rPr>
          <w:rFonts w:ascii="Arial" w:hAnsi="Arial" w:cs="Arial"/>
          <w:color w:val="002060"/>
          <w:sz w:val="22"/>
          <w:szCs w:val="22"/>
        </w:rPr>
        <w:t>Vice Presidente</w:t>
      </w:r>
      <w:proofErr w:type="gramEnd"/>
      <w:r w:rsidRPr="009D7696">
        <w:rPr>
          <w:rFonts w:ascii="Arial" w:hAnsi="Arial" w:cs="Arial"/>
          <w:color w:val="002060"/>
          <w:sz w:val="22"/>
          <w:szCs w:val="22"/>
        </w:rPr>
        <w:t xml:space="preserve"> Pol. Borgo Solestà SSD ARL.</w:t>
      </w:r>
    </w:p>
    <w:p w14:paraId="5EC3252D" w14:textId="77777777" w:rsidR="009D7696" w:rsidRPr="009D7696" w:rsidRDefault="009D7696" w:rsidP="0047674B">
      <w:pPr>
        <w:pStyle w:val="LndNormale1"/>
        <w:rPr>
          <w:rFonts w:cs="Arial"/>
          <w:color w:val="002060"/>
          <w:szCs w:val="22"/>
        </w:rPr>
      </w:pPr>
    </w:p>
    <w:p w14:paraId="0F9A144C" w14:textId="77777777" w:rsidR="00700F2E" w:rsidRDefault="00700F2E" w:rsidP="0047674B">
      <w:pPr>
        <w:pStyle w:val="LndNormale1"/>
        <w:rPr>
          <w:rFonts w:cs="Arial"/>
          <w:color w:val="002060"/>
          <w:szCs w:val="22"/>
        </w:rPr>
      </w:pPr>
    </w:p>
    <w:p w14:paraId="5508CCA6" w14:textId="77777777" w:rsidR="00700F2E" w:rsidRPr="00700F2E" w:rsidRDefault="00700F2E" w:rsidP="00700F2E">
      <w:pPr>
        <w:pStyle w:val="LndNormale1"/>
        <w:rPr>
          <w:rFonts w:cs="Arial"/>
          <w:b/>
          <w:color w:val="002060"/>
          <w:sz w:val="28"/>
          <w:szCs w:val="28"/>
        </w:rPr>
      </w:pPr>
      <w:r w:rsidRPr="00700F2E">
        <w:rPr>
          <w:rFonts w:cs="Arial"/>
          <w:b/>
          <w:color w:val="002060"/>
          <w:sz w:val="28"/>
          <w:szCs w:val="28"/>
        </w:rPr>
        <w:t>SETTORE GIOVANILE E SCOLASTICO – TORNEO NAZIONALE U13 FUTSAL ELITE 2025/2026</w:t>
      </w:r>
    </w:p>
    <w:p w14:paraId="7CD38BC1" w14:textId="77777777" w:rsidR="00700F2E" w:rsidRDefault="00700F2E" w:rsidP="00700F2E">
      <w:pPr>
        <w:pStyle w:val="LndNormale1"/>
        <w:rPr>
          <w:rFonts w:cs="Arial"/>
          <w:color w:val="002060"/>
          <w:szCs w:val="22"/>
        </w:rPr>
      </w:pPr>
    </w:p>
    <w:p w14:paraId="4D9FDF6F" w14:textId="74264FE2" w:rsidR="00700F2E" w:rsidRPr="00700F2E" w:rsidRDefault="00700F2E" w:rsidP="00700F2E">
      <w:pPr>
        <w:pStyle w:val="LndNormale1"/>
        <w:rPr>
          <w:rFonts w:cs="Arial"/>
          <w:color w:val="002060"/>
          <w:szCs w:val="22"/>
        </w:rPr>
      </w:pPr>
      <w:r w:rsidRPr="00700F2E">
        <w:rPr>
          <w:rFonts w:cs="Arial"/>
          <w:color w:val="002060"/>
          <w:szCs w:val="22"/>
        </w:rPr>
        <w:t>In riferimento al torneo Fair Play Elite in epigrafe il Coordinamento Federale Regionale Marche FIGC/ SGS comunica la società vincitrice della fase Regionale del girone marchigiano del torneo "U13 FUTSAL ELITE" che parteciperà alla fase finale del Gruppo 7 (ABRUZZO – MARCHE):</w:t>
      </w:r>
    </w:p>
    <w:p w14:paraId="094B8B15" w14:textId="77777777" w:rsidR="00700F2E" w:rsidRPr="00700F2E" w:rsidRDefault="00700F2E" w:rsidP="00700F2E">
      <w:pPr>
        <w:pStyle w:val="LndNormale1"/>
        <w:rPr>
          <w:rFonts w:cs="Arial"/>
          <w:b/>
          <w:bCs/>
          <w:color w:val="002060"/>
          <w:szCs w:val="22"/>
        </w:rPr>
      </w:pPr>
      <w:r w:rsidRPr="00700F2E">
        <w:rPr>
          <w:rFonts w:cs="Arial"/>
          <w:b/>
          <w:bCs/>
          <w:color w:val="002060"/>
          <w:szCs w:val="22"/>
        </w:rPr>
        <w:t xml:space="preserve"> - ASD RECANATI CALCIO A5</w:t>
      </w:r>
    </w:p>
    <w:p w14:paraId="32234B5E" w14:textId="77777777" w:rsidR="00700F2E" w:rsidRPr="00700F2E" w:rsidRDefault="00700F2E" w:rsidP="00700F2E">
      <w:pPr>
        <w:pStyle w:val="LndNormale1"/>
        <w:rPr>
          <w:rFonts w:cs="Arial"/>
          <w:color w:val="002060"/>
          <w:szCs w:val="22"/>
        </w:rPr>
      </w:pPr>
      <w:r w:rsidRPr="00700F2E">
        <w:rPr>
          <w:rFonts w:cs="Arial"/>
          <w:color w:val="002060"/>
          <w:szCs w:val="22"/>
        </w:rPr>
        <w:t>La finale del gruppo 7 si svolgerà il 15/03/2026 presso il Palasport “C. ROMA” Via Settimo Torinese- MONTESILVANO (PE)</w:t>
      </w:r>
    </w:p>
    <w:p w14:paraId="711DE200" w14:textId="77777777" w:rsidR="00700F2E" w:rsidRPr="00FD482F" w:rsidRDefault="00700F2E" w:rsidP="0047674B">
      <w:pPr>
        <w:pStyle w:val="LndNormale1"/>
        <w:rPr>
          <w:rFonts w:cs="Arial"/>
          <w:color w:val="002060"/>
          <w:szCs w:val="22"/>
        </w:rPr>
      </w:pPr>
    </w:p>
    <w:p w14:paraId="05F795CA" w14:textId="77777777" w:rsidR="00EB23B9" w:rsidRPr="00FD482F" w:rsidRDefault="00EB23B9"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5"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1BDAF89" w14:textId="77777777" w:rsidR="00E47757" w:rsidRPr="003A3417" w:rsidRDefault="00E47757" w:rsidP="00E47757">
      <w:pPr>
        <w:pStyle w:val="breakline"/>
        <w:rPr>
          <w:color w:val="002060"/>
        </w:rPr>
      </w:pPr>
    </w:p>
    <w:p w14:paraId="25040552" w14:textId="77777777" w:rsidR="00E47757" w:rsidRPr="003A3417" w:rsidRDefault="00E47757" w:rsidP="00E47757">
      <w:pPr>
        <w:pStyle w:val="titolocampionato0"/>
        <w:shd w:val="clear" w:color="auto" w:fill="CCCCCC"/>
        <w:spacing w:before="80" w:after="40"/>
        <w:rPr>
          <w:color w:val="002060"/>
        </w:rPr>
      </w:pPr>
      <w:r w:rsidRPr="003A3417">
        <w:rPr>
          <w:color w:val="002060"/>
        </w:rPr>
        <w:t>CALCIO A CINQUE SERIE C1</w:t>
      </w:r>
    </w:p>
    <w:p w14:paraId="4622484F" w14:textId="77777777" w:rsidR="00E47757" w:rsidRPr="003A3417" w:rsidRDefault="00E47757" w:rsidP="00E47757">
      <w:pPr>
        <w:pStyle w:val="titoloprinc0"/>
        <w:rPr>
          <w:color w:val="002060"/>
        </w:rPr>
      </w:pPr>
      <w:r w:rsidRPr="003A3417">
        <w:rPr>
          <w:color w:val="002060"/>
        </w:rPr>
        <w:t>RISULTATI</w:t>
      </w:r>
    </w:p>
    <w:p w14:paraId="2C3CD7F1" w14:textId="77777777" w:rsidR="00E47757" w:rsidRPr="003A3417" w:rsidRDefault="00E47757" w:rsidP="00E47757">
      <w:pPr>
        <w:pStyle w:val="breakline"/>
        <w:rPr>
          <w:color w:val="002060"/>
        </w:rPr>
      </w:pPr>
    </w:p>
    <w:p w14:paraId="3534F8D7" w14:textId="77777777" w:rsidR="00E47757" w:rsidRPr="003A3417" w:rsidRDefault="00E47757" w:rsidP="00E47757">
      <w:pPr>
        <w:pStyle w:val="sottotitolocampionato10"/>
        <w:rPr>
          <w:color w:val="002060"/>
        </w:rPr>
      </w:pPr>
      <w:r w:rsidRPr="003A3417">
        <w:rPr>
          <w:color w:val="002060"/>
        </w:rPr>
        <w:t>RISULTATI UFFICIALI GARE DEL 20/02/2026</w:t>
      </w:r>
    </w:p>
    <w:p w14:paraId="4C3B241A" w14:textId="77777777" w:rsidR="00E47757" w:rsidRPr="000E6715" w:rsidRDefault="00E47757" w:rsidP="000E6715">
      <w:pPr>
        <w:pStyle w:val="sottotitolocampionato20"/>
        <w:spacing w:before="0" w:beforeAutospacing="0" w:after="0" w:afterAutospacing="0"/>
        <w:rPr>
          <w:rFonts w:ascii="Arial" w:hAnsi="Arial" w:cs="Arial"/>
          <w:color w:val="002060"/>
          <w:sz w:val="20"/>
          <w:szCs w:val="20"/>
        </w:rPr>
      </w:pPr>
      <w:r w:rsidRPr="000E6715">
        <w:rPr>
          <w:rFonts w:ascii="Arial" w:hAnsi="Arial" w:cs="Arial"/>
          <w:color w:val="002060"/>
          <w:sz w:val="20"/>
          <w:szCs w:val="20"/>
        </w:rPr>
        <w:t>Si trascrivono qui di seguito i risultati ufficiali delle gare disputate</w:t>
      </w:r>
    </w:p>
    <w:p w14:paraId="13E4C4AD" w14:textId="77777777" w:rsidR="00E47757" w:rsidRPr="003A3417" w:rsidRDefault="00E47757" w:rsidP="00E477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7757" w:rsidRPr="003A3417" w14:paraId="1CD02859"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754FAD82"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9E269" w14:textId="77777777" w:rsidR="00E47757" w:rsidRPr="003A3417" w:rsidRDefault="00E47757" w:rsidP="001A3843">
                  <w:pPr>
                    <w:pStyle w:val="headertabella0"/>
                    <w:rPr>
                      <w:color w:val="002060"/>
                    </w:rPr>
                  </w:pPr>
                  <w:r w:rsidRPr="003A3417">
                    <w:rPr>
                      <w:color w:val="002060"/>
                    </w:rPr>
                    <w:t>GIRONE A - 7 Giornata - R</w:t>
                  </w:r>
                </w:p>
              </w:tc>
            </w:tr>
            <w:tr w:rsidR="00E47757" w:rsidRPr="003A3417" w14:paraId="44C4A197"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04C7D" w14:textId="77777777" w:rsidR="00E47757" w:rsidRPr="003A3417" w:rsidRDefault="00E47757" w:rsidP="001A3843">
                  <w:pPr>
                    <w:pStyle w:val="rowtabella0"/>
                    <w:rPr>
                      <w:color w:val="002060"/>
                    </w:rPr>
                  </w:pPr>
                  <w:r w:rsidRPr="003A3417">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31F6B" w14:textId="77777777" w:rsidR="00E47757" w:rsidRPr="003A3417" w:rsidRDefault="00E47757" w:rsidP="001A3843">
                  <w:pPr>
                    <w:pStyle w:val="rowtabella0"/>
                    <w:rPr>
                      <w:color w:val="002060"/>
                    </w:rPr>
                  </w:pPr>
                  <w:r w:rsidRPr="003A3417">
                    <w:rPr>
                      <w:color w:val="002060"/>
                    </w:rPr>
                    <w:t>- CERRETO D ESI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914B3" w14:textId="77777777" w:rsidR="00E47757" w:rsidRPr="003A3417" w:rsidRDefault="00E47757" w:rsidP="001A3843">
                  <w:pPr>
                    <w:pStyle w:val="rowtabella0"/>
                    <w:jc w:val="center"/>
                    <w:rPr>
                      <w:color w:val="002060"/>
                    </w:rPr>
                  </w:pPr>
                  <w:r w:rsidRPr="003A3417">
                    <w:rPr>
                      <w:color w:val="002060"/>
                    </w:rPr>
                    <w:t>6 - 8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C0626" w14:textId="77777777" w:rsidR="00E47757" w:rsidRPr="003A3417" w:rsidRDefault="00E47757" w:rsidP="001A3843">
                  <w:pPr>
                    <w:pStyle w:val="rowtabella0"/>
                    <w:jc w:val="center"/>
                    <w:rPr>
                      <w:color w:val="002060"/>
                    </w:rPr>
                  </w:pPr>
                  <w:r w:rsidRPr="003A3417">
                    <w:rPr>
                      <w:color w:val="002060"/>
                    </w:rPr>
                    <w:t> </w:t>
                  </w:r>
                </w:p>
              </w:tc>
            </w:tr>
            <w:tr w:rsidR="00E47757" w:rsidRPr="003A3417" w14:paraId="4ABD19CA"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780A20" w14:textId="77777777" w:rsidR="00E47757" w:rsidRPr="003A3417" w:rsidRDefault="00E47757" w:rsidP="001A3843">
                  <w:pPr>
                    <w:pStyle w:val="rowtabella0"/>
                    <w:rPr>
                      <w:color w:val="002060"/>
                    </w:rPr>
                  </w:pPr>
                  <w:r w:rsidRPr="003A3417">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295987" w14:textId="77777777" w:rsidR="00E47757" w:rsidRPr="003A3417" w:rsidRDefault="00E47757" w:rsidP="001A3843">
                  <w:pPr>
                    <w:pStyle w:val="rowtabella0"/>
                    <w:rPr>
                      <w:color w:val="002060"/>
                    </w:rPr>
                  </w:pPr>
                  <w:r w:rsidRPr="003A341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5C32BB" w14:textId="77777777" w:rsidR="00E47757" w:rsidRPr="003A3417" w:rsidRDefault="00E47757" w:rsidP="001A3843">
                  <w:pPr>
                    <w:pStyle w:val="rowtabella0"/>
                    <w:jc w:val="center"/>
                    <w:rPr>
                      <w:color w:val="002060"/>
                    </w:rPr>
                  </w:pPr>
                  <w:r w:rsidRPr="003A341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1333F6" w14:textId="77777777" w:rsidR="00E47757" w:rsidRPr="003A3417" w:rsidRDefault="00E47757" w:rsidP="001A3843">
                  <w:pPr>
                    <w:pStyle w:val="rowtabella0"/>
                    <w:jc w:val="center"/>
                    <w:rPr>
                      <w:color w:val="002060"/>
                    </w:rPr>
                  </w:pPr>
                  <w:r w:rsidRPr="003A3417">
                    <w:rPr>
                      <w:color w:val="002060"/>
                    </w:rPr>
                    <w:t> </w:t>
                  </w:r>
                </w:p>
              </w:tc>
            </w:tr>
            <w:tr w:rsidR="00E47757" w:rsidRPr="003A3417" w14:paraId="5320738A"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9347C7" w14:textId="77777777" w:rsidR="00E47757" w:rsidRPr="003A3417" w:rsidRDefault="00E47757" w:rsidP="001A3843">
                  <w:pPr>
                    <w:pStyle w:val="rowtabella0"/>
                    <w:rPr>
                      <w:color w:val="002060"/>
                    </w:rPr>
                  </w:pPr>
                  <w:r w:rsidRPr="003A3417">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357EA0" w14:textId="77777777" w:rsidR="00E47757" w:rsidRPr="003A3417" w:rsidRDefault="00E47757" w:rsidP="001A3843">
                  <w:pPr>
                    <w:pStyle w:val="rowtabella0"/>
                    <w:rPr>
                      <w:color w:val="002060"/>
                    </w:rPr>
                  </w:pPr>
                  <w:r w:rsidRPr="003A3417">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479818" w14:textId="77777777" w:rsidR="00E47757" w:rsidRPr="003A3417" w:rsidRDefault="00E47757" w:rsidP="001A3843">
                  <w:pPr>
                    <w:pStyle w:val="rowtabella0"/>
                    <w:jc w:val="center"/>
                    <w:rPr>
                      <w:color w:val="002060"/>
                    </w:rPr>
                  </w:pPr>
                  <w:r w:rsidRPr="003A341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A28DA4" w14:textId="77777777" w:rsidR="00E47757" w:rsidRPr="003A3417" w:rsidRDefault="00E47757" w:rsidP="001A3843">
                  <w:pPr>
                    <w:pStyle w:val="rowtabella0"/>
                    <w:jc w:val="center"/>
                    <w:rPr>
                      <w:color w:val="002060"/>
                    </w:rPr>
                  </w:pPr>
                  <w:r w:rsidRPr="003A3417">
                    <w:rPr>
                      <w:color w:val="002060"/>
                    </w:rPr>
                    <w:t> </w:t>
                  </w:r>
                </w:p>
              </w:tc>
            </w:tr>
            <w:tr w:rsidR="00E47757" w:rsidRPr="003A3417" w14:paraId="0D4E0477"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D605C" w14:textId="77777777" w:rsidR="00E47757" w:rsidRPr="003A3417" w:rsidRDefault="00E47757" w:rsidP="001A3843">
                  <w:pPr>
                    <w:pStyle w:val="rowtabella0"/>
                    <w:rPr>
                      <w:color w:val="002060"/>
                    </w:rPr>
                  </w:pPr>
                  <w:r w:rsidRPr="003A3417">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665A1F" w14:textId="77777777" w:rsidR="00E47757" w:rsidRPr="003A3417" w:rsidRDefault="00E47757" w:rsidP="001A3843">
                  <w:pPr>
                    <w:pStyle w:val="rowtabella0"/>
                    <w:rPr>
                      <w:color w:val="002060"/>
                    </w:rPr>
                  </w:pPr>
                  <w:r w:rsidRPr="003A3417">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C5A02" w14:textId="77777777" w:rsidR="00E47757" w:rsidRPr="003A3417" w:rsidRDefault="00E47757" w:rsidP="001A3843">
                  <w:pPr>
                    <w:pStyle w:val="rowtabella0"/>
                    <w:jc w:val="center"/>
                    <w:rPr>
                      <w:color w:val="002060"/>
                    </w:rPr>
                  </w:pPr>
                  <w:r w:rsidRPr="003A341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35FD95" w14:textId="77777777" w:rsidR="00E47757" w:rsidRPr="003A3417" w:rsidRDefault="00E47757" w:rsidP="001A3843">
                  <w:pPr>
                    <w:pStyle w:val="rowtabella0"/>
                    <w:jc w:val="center"/>
                    <w:rPr>
                      <w:color w:val="002060"/>
                    </w:rPr>
                  </w:pPr>
                  <w:r w:rsidRPr="003A3417">
                    <w:rPr>
                      <w:color w:val="002060"/>
                    </w:rPr>
                    <w:t> </w:t>
                  </w:r>
                </w:p>
              </w:tc>
            </w:tr>
            <w:tr w:rsidR="00E47757" w:rsidRPr="003A3417" w14:paraId="416ACAB5"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0DF9B7" w14:textId="77777777" w:rsidR="00E47757" w:rsidRPr="003A3417" w:rsidRDefault="00E47757" w:rsidP="001A3843">
                  <w:pPr>
                    <w:pStyle w:val="rowtabella0"/>
                    <w:rPr>
                      <w:color w:val="002060"/>
                    </w:rPr>
                  </w:pPr>
                  <w:r w:rsidRPr="003A3417">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1829A" w14:textId="77777777" w:rsidR="00E47757" w:rsidRPr="003A3417" w:rsidRDefault="00E47757" w:rsidP="001A3843">
                  <w:pPr>
                    <w:pStyle w:val="rowtabella0"/>
                    <w:rPr>
                      <w:color w:val="002060"/>
                    </w:rPr>
                  </w:pPr>
                  <w:r w:rsidRPr="003A3417">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6C0C5B" w14:textId="77777777" w:rsidR="00E47757" w:rsidRPr="003A3417" w:rsidRDefault="00E47757" w:rsidP="001A3843">
                  <w:pPr>
                    <w:pStyle w:val="rowtabella0"/>
                    <w:jc w:val="center"/>
                    <w:rPr>
                      <w:color w:val="002060"/>
                    </w:rPr>
                  </w:pPr>
                  <w:r w:rsidRPr="003A341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30B07" w14:textId="77777777" w:rsidR="00E47757" w:rsidRPr="003A3417" w:rsidRDefault="00E47757" w:rsidP="001A3843">
                  <w:pPr>
                    <w:pStyle w:val="rowtabella0"/>
                    <w:jc w:val="center"/>
                    <w:rPr>
                      <w:color w:val="002060"/>
                    </w:rPr>
                  </w:pPr>
                  <w:r w:rsidRPr="003A3417">
                    <w:rPr>
                      <w:color w:val="002060"/>
                    </w:rPr>
                    <w:t> </w:t>
                  </w:r>
                </w:p>
              </w:tc>
            </w:tr>
            <w:tr w:rsidR="00E47757" w:rsidRPr="003A3417" w14:paraId="0A2D3E0B"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EF6050" w14:textId="77777777" w:rsidR="00E47757" w:rsidRPr="003A3417" w:rsidRDefault="00E47757" w:rsidP="001A3843">
                  <w:pPr>
                    <w:pStyle w:val="rowtabella0"/>
                    <w:rPr>
                      <w:color w:val="002060"/>
                    </w:rPr>
                  </w:pPr>
                  <w:r w:rsidRPr="003A3417">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4EBFBE" w14:textId="77777777" w:rsidR="00E47757" w:rsidRPr="003A3417" w:rsidRDefault="00E47757" w:rsidP="001A3843">
                  <w:pPr>
                    <w:pStyle w:val="rowtabella0"/>
                    <w:rPr>
                      <w:color w:val="002060"/>
                    </w:rPr>
                  </w:pPr>
                  <w:r w:rsidRPr="003A341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1EBE55" w14:textId="77777777" w:rsidR="00E47757" w:rsidRPr="003A3417" w:rsidRDefault="00E47757" w:rsidP="001A3843">
                  <w:pPr>
                    <w:pStyle w:val="rowtabella0"/>
                    <w:jc w:val="center"/>
                    <w:rPr>
                      <w:color w:val="002060"/>
                    </w:rPr>
                  </w:pPr>
                  <w:r w:rsidRPr="003A3417">
                    <w:rPr>
                      <w:color w:val="002060"/>
                    </w:rPr>
                    <w:t>10 - 7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88257" w14:textId="77777777" w:rsidR="00E47757" w:rsidRPr="003A3417" w:rsidRDefault="00E47757" w:rsidP="001A3843">
                  <w:pPr>
                    <w:pStyle w:val="rowtabella0"/>
                    <w:jc w:val="center"/>
                    <w:rPr>
                      <w:color w:val="002060"/>
                    </w:rPr>
                  </w:pPr>
                  <w:r w:rsidRPr="003A3417">
                    <w:rPr>
                      <w:color w:val="002060"/>
                    </w:rPr>
                    <w:t> </w:t>
                  </w:r>
                </w:p>
              </w:tc>
            </w:tr>
            <w:tr w:rsidR="00E47757" w:rsidRPr="003A3417" w14:paraId="65FF9FD8"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1D7D5" w14:textId="77777777" w:rsidR="00E47757" w:rsidRPr="003A3417" w:rsidRDefault="00E47757" w:rsidP="001A3843">
                  <w:pPr>
                    <w:pStyle w:val="rowtabella0"/>
                    <w:rPr>
                      <w:color w:val="002060"/>
                    </w:rPr>
                  </w:pPr>
                  <w:r w:rsidRPr="003A3417">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1C3D2" w14:textId="77777777" w:rsidR="00E47757" w:rsidRPr="003A3417" w:rsidRDefault="00E47757" w:rsidP="001A3843">
                  <w:pPr>
                    <w:pStyle w:val="rowtabella0"/>
                    <w:rPr>
                      <w:color w:val="002060"/>
                    </w:rPr>
                  </w:pPr>
                  <w:r w:rsidRPr="003A3417">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22707" w14:textId="77777777" w:rsidR="00E47757" w:rsidRPr="003A3417" w:rsidRDefault="00E47757" w:rsidP="001A3843">
                  <w:pPr>
                    <w:pStyle w:val="rowtabella0"/>
                    <w:jc w:val="center"/>
                    <w:rPr>
                      <w:color w:val="002060"/>
                    </w:rPr>
                  </w:pPr>
                  <w:r w:rsidRPr="003A3417">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02C47" w14:textId="77777777" w:rsidR="00E47757" w:rsidRPr="003A3417" w:rsidRDefault="00E47757" w:rsidP="001A3843">
                  <w:pPr>
                    <w:pStyle w:val="rowtabella0"/>
                    <w:jc w:val="center"/>
                    <w:rPr>
                      <w:color w:val="002060"/>
                    </w:rPr>
                  </w:pPr>
                  <w:r w:rsidRPr="003A3417">
                    <w:rPr>
                      <w:color w:val="002060"/>
                    </w:rPr>
                    <w:t> </w:t>
                  </w:r>
                </w:p>
              </w:tc>
            </w:tr>
            <w:tr w:rsidR="00E47757" w:rsidRPr="003A3417" w14:paraId="225F7B2E"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1AA40BA5" w14:textId="77777777" w:rsidR="00E47757" w:rsidRPr="003A3417" w:rsidRDefault="00E47757" w:rsidP="001A3843">
                  <w:pPr>
                    <w:pStyle w:val="rowtabella0"/>
                    <w:rPr>
                      <w:color w:val="002060"/>
                    </w:rPr>
                  </w:pPr>
                  <w:r w:rsidRPr="003A3417">
                    <w:rPr>
                      <w:color w:val="002060"/>
                    </w:rPr>
                    <w:t>(1) - disputata il 21/02/2026</w:t>
                  </w:r>
                </w:p>
              </w:tc>
            </w:tr>
          </w:tbl>
          <w:p w14:paraId="44055D11" w14:textId="77777777" w:rsidR="00E47757" w:rsidRPr="003A3417" w:rsidRDefault="00E47757" w:rsidP="001A3843">
            <w:pPr>
              <w:rPr>
                <w:color w:val="002060"/>
              </w:rPr>
            </w:pPr>
          </w:p>
        </w:tc>
      </w:tr>
    </w:tbl>
    <w:p w14:paraId="78A8A9A2" w14:textId="77777777" w:rsidR="00E47757" w:rsidRPr="003A3417" w:rsidRDefault="00E47757" w:rsidP="00E47757">
      <w:pPr>
        <w:pStyle w:val="breakline"/>
        <w:rPr>
          <w:rFonts w:eastAsiaTheme="minorEastAsia"/>
          <w:color w:val="002060"/>
        </w:rPr>
      </w:pPr>
    </w:p>
    <w:p w14:paraId="79809ABE" w14:textId="77777777" w:rsidR="00E47757" w:rsidRPr="003A3417" w:rsidRDefault="00E47757" w:rsidP="00E47757">
      <w:pPr>
        <w:pStyle w:val="breakline"/>
        <w:rPr>
          <w:color w:val="002060"/>
        </w:rPr>
      </w:pPr>
    </w:p>
    <w:p w14:paraId="55BD64A2" w14:textId="77777777" w:rsidR="00E47757" w:rsidRPr="003A3417" w:rsidRDefault="00E47757" w:rsidP="00E47757">
      <w:pPr>
        <w:pStyle w:val="titoloprinc0"/>
        <w:rPr>
          <w:color w:val="002060"/>
        </w:rPr>
      </w:pPr>
      <w:r w:rsidRPr="003A3417">
        <w:rPr>
          <w:color w:val="002060"/>
        </w:rPr>
        <w:t>GIUDICE SPORTIVO</w:t>
      </w:r>
    </w:p>
    <w:p w14:paraId="5DCA6D32" w14:textId="77777777" w:rsidR="00E47757" w:rsidRPr="003A3417" w:rsidRDefault="00E47757" w:rsidP="00E47757">
      <w:pPr>
        <w:pStyle w:val="diffida"/>
        <w:rPr>
          <w:color w:val="002060"/>
        </w:rPr>
      </w:pPr>
      <w:r w:rsidRPr="003A3417">
        <w:rPr>
          <w:color w:val="002060"/>
        </w:rPr>
        <w:t>Il Giudice Sportivo Avv. Agnese Lazzaretti, con l'assistenza del Segretario Angelo Castellana, nella seduta del 25/02/2026, ha adottato le decisioni che di seguito integralmente si riportano:</w:t>
      </w:r>
    </w:p>
    <w:p w14:paraId="39CC08E8" w14:textId="77777777" w:rsidR="00E47757" w:rsidRPr="003A3417" w:rsidRDefault="00E47757" w:rsidP="00E47757">
      <w:pPr>
        <w:pStyle w:val="titolo10"/>
        <w:rPr>
          <w:color w:val="002060"/>
        </w:rPr>
      </w:pPr>
      <w:r w:rsidRPr="003A3417">
        <w:rPr>
          <w:color w:val="002060"/>
        </w:rPr>
        <w:t xml:space="preserve">GARE DEL 20/ 2/2026 </w:t>
      </w:r>
    </w:p>
    <w:p w14:paraId="637E7BC7" w14:textId="77777777" w:rsidR="00E47757" w:rsidRPr="003A3417" w:rsidRDefault="00E47757" w:rsidP="00E47757">
      <w:pPr>
        <w:pStyle w:val="titolo7a"/>
        <w:rPr>
          <w:color w:val="002060"/>
        </w:rPr>
      </w:pPr>
      <w:r w:rsidRPr="003A3417">
        <w:rPr>
          <w:color w:val="002060"/>
        </w:rPr>
        <w:t xml:space="preserve">PROVVEDIMENTI DISCIPLINARI </w:t>
      </w:r>
    </w:p>
    <w:p w14:paraId="065F76C9"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175CA94E" w14:textId="77777777" w:rsidR="00E47757" w:rsidRPr="003A3417" w:rsidRDefault="00E47757" w:rsidP="00E47757">
      <w:pPr>
        <w:pStyle w:val="titolo30"/>
        <w:rPr>
          <w:color w:val="002060"/>
        </w:rPr>
      </w:pPr>
      <w:r w:rsidRPr="003A3417">
        <w:rPr>
          <w:color w:val="002060"/>
        </w:rPr>
        <w:t xml:space="preserve">DIRIGENTI </w:t>
      </w:r>
    </w:p>
    <w:p w14:paraId="58D7D639"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FA10035" w14:textId="77777777" w:rsidTr="001A3843">
        <w:tc>
          <w:tcPr>
            <w:tcW w:w="2200" w:type="dxa"/>
            <w:tcMar>
              <w:top w:w="20" w:type="dxa"/>
              <w:left w:w="20" w:type="dxa"/>
              <w:bottom w:w="20" w:type="dxa"/>
              <w:right w:w="20" w:type="dxa"/>
            </w:tcMar>
            <w:vAlign w:val="center"/>
            <w:hideMark/>
          </w:tcPr>
          <w:p w14:paraId="6B422E15" w14:textId="77777777" w:rsidR="00E47757" w:rsidRPr="003A3417" w:rsidRDefault="00E47757" w:rsidP="001A3843">
            <w:pPr>
              <w:pStyle w:val="movimento"/>
              <w:rPr>
                <w:color w:val="002060"/>
              </w:rPr>
            </w:pPr>
            <w:r w:rsidRPr="003A3417">
              <w:rPr>
                <w:color w:val="002060"/>
              </w:rPr>
              <w:t>PACE ROBERTO</w:t>
            </w:r>
          </w:p>
        </w:tc>
        <w:tc>
          <w:tcPr>
            <w:tcW w:w="2200" w:type="dxa"/>
            <w:tcMar>
              <w:top w:w="20" w:type="dxa"/>
              <w:left w:w="20" w:type="dxa"/>
              <w:bottom w:w="20" w:type="dxa"/>
              <w:right w:w="20" w:type="dxa"/>
            </w:tcMar>
            <w:vAlign w:val="center"/>
            <w:hideMark/>
          </w:tcPr>
          <w:p w14:paraId="64EED29D" w14:textId="77777777" w:rsidR="00E47757" w:rsidRPr="003A3417" w:rsidRDefault="00E47757" w:rsidP="001A3843">
            <w:pPr>
              <w:pStyle w:val="movimento2"/>
              <w:rPr>
                <w:color w:val="002060"/>
              </w:rPr>
            </w:pPr>
            <w:r w:rsidRPr="003A3417">
              <w:rPr>
                <w:color w:val="002060"/>
              </w:rPr>
              <w:t xml:space="preserve">(CASTELBELLINO CALCIO A 5) </w:t>
            </w:r>
          </w:p>
        </w:tc>
        <w:tc>
          <w:tcPr>
            <w:tcW w:w="800" w:type="dxa"/>
            <w:tcMar>
              <w:top w:w="20" w:type="dxa"/>
              <w:left w:w="20" w:type="dxa"/>
              <w:bottom w:w="20" w:type="dxa"/>
              <w:right w:w="20" w:type="dxa"/>
            </w:tcMar>
            <w:vAlign w:val="center"/>
            <w:hideMark/>
          </w:tcPr>
          <w:p w14:paraId="3912BBF5"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EC1879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17A65D3" w14:textId="77777777" w:rsidR="00E47757" w:rsidRPr="003A3417" w:rsidRDefault="00E47757" w:rsidP="001A3843">
            <w:pPr>
              <w:pStyle w:val="movimento2"/>
              <w:rPr>
                <w:color w:val="002060"/>
              </w:rPr>
            </w:pPr>
            <w:r w:rsidRPr="003A3417">
              <w:rPr>
                <w:color w:val="002060"/>
              </w:rPr>
              <w:t> </w:t>
            </w:r>
          </w:p>
        </w:tc>
      </w:tr>
    </w:tbl>
    <w:p w14:paraId="6E91BFB4" w14:textId="77777777" w:rsidR="00E47757" w:rsidRPr="003A3417" w:rsidRDefault="00E47757" w:rsidP="00E47757">
      <w:pPr>
        <w:pStyle w:val="titolo30"/>
        <w:rPr>
          <w:rFonts w:eastAsiaTheme="minorEastAsia"/>
          <w:color w:val="002060"/>
        </w:rPr>
      </w:pPr>
      <w:r w:rsidRPr="003A3417">
        <w:rPr>
          <w:color w:val="002060"/>
        </w:rPr>
        <w:t xml:space="preserve">ALLENATORI </w:t>
      </w:r>
    </w:p>
    <w:p w14:paraId="68744883"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410AC9B" w14:textId="77777777" w:rsidTr="001A3843">
        <w:tc>
          <w:tcPr>
            <w:tcW w:w="2200" w:type="dxa"/>
            <w:tcMar>
              <w:top w:w="20" w:type="dxa"/>
              <w:left w:w="20" w:type="dxa"/>
              <w:bottom w:w="20" w:type="dxa"/>
              <w:right w:w="20" w:type="dxa"/>
            </w:tcMar>
            <w:vAlign w:val="center"/>
            <w:hideMark/>
          </w:tcPr>
          <w:p w14:paraId="500EA7A0" w14:textId="77777777" w:rsidR="00E47757" w:rsidRPr="003A3417" w:rsidRDefault="00E47757" w:rsidP="001A3843">
            <w:pPr>
              <w:pStyle w:val="movimento"/>
              <w:rPr>
                <w:color w:val="002060"/>
              </w:rPr>
            </w:pPr>
            <w:r w:rsidRPr="003A3417">
              <w:rPr>
                <w:color w:val="002060"/>
              </w:rPr>
              <w:t>BURATTI MAURIZIO</w:t>
            </w:r>
          </w:p>
        </w:tc>
        <w:tc>
          <w:tcPr>
            <w:tcW w:w="2200" w:type="dxa"/>
            <w:tcMar>
              <w:top w:w="20" w:type="dxa"/>
              <w:left w:w="20" w:type="dxa"/>
              <w:bottom w:w="20" w:type="dxa"/>
              <w:right w:w="20" w:type="dxa"/>
            </w:tcMar>
            <w:vAlign w:val="center"/>
            <w:hideMark/>
          </w:tcPr>
          <w:p w14:paraId="5D417D64" w14:textId="77777777" w:rsidR="00E47757" w:rsidRPr="003A3417" w:rsidRDefault="00E47757" w:rsidP="001A3843">
            <w:pPr>
              <w:pStyle w:val="movimento2"/>
              <w:rPr>
                <w:color w:val="002060"/>
              </w:rPr>
            </w:pPr>
            <w:r w:rsidRPr="003A3417">
              <w:rPr>
                <w:color w:val="002060"/>
              </w:rPr>
              <w:t xml:space="preserve">(CERRETO D ESI ASD) </w:t>
            </w:r>
          </w:p>
        </w:tc>
        <w:tc>
          <w:tcPr>
            <w:tcW w:w="800" w:type="dxa"/>
            <w:tcMar>
              <w:top w:w="20" w:type="dxa"/>
              <w:left w:w="20" w:type="dxa"/>
              <w:bottom w:w="20" w:type="dxa"/>
              <w:right w:w="20" w:type="dxa"/>
            </w:tcMar>
            <w:vAlign w:val="center"/>
            <w:hideMark/>
          </w:tcPr>
          <w:p w14:paraId="34743E1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A7FE81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7F81A2B" w14:textId="77777777" w:rsidR="00E47757" w:rsidRPr="003A3417" w:rsidRDefault="00E47757" w:rsidP="001A3843">
            <w:pPr>
              <w:pStyle w:val="movimento2"/>
              <w:rPr>
                <w:color w:val="002060"/>
              </w:rPr>
            </w:pPr>
            <w:r w:rsidRPr="003A3417">
              <w:rPr>
                <w:color w:val="002060"/>
              </w:rPr>
              <w:t> </w:t>
            </w:r>
          </w:p>
        </w:tc>
      </w:tr>
    </w:tbl>
    <w:p w14:paraId="5EBA66A3" w14:textId="77777777" w:rsidR="00E47757" w:rsidRPr="003A3417" w:rsidRDefault="00E47757" w:rsidP="00E47757">
      <w:pPr>
        <w:pStyle w:val="titolo30"/>
        <w:rPr>
          <w:rFonts w:eastAsiaTheme="minorEastAsia"/>
          <w:color w:val="002060"/>
        </w:rPr>
      </w:pPr>
      <w:r w:rsidRPr="003A3417">
        <w:rPr>
          <w:color w:val="002060"/>
        </w:rPr>
        <w:t xml:space="preserve">CALCIATORI NON ESPULSI </w:t>
      </w:r>
    </w:p>
    <w:p w14:paraId="30005B20"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ACD831F" w14:textId="77777777" w:rsidTr="001A3843">
        <w:tc>
          <w:tcPr>
            <w:tcW w:w="2200" w:type="dxa"/>
            <w:tcMar>
              <w:top w:w="20" w:type="dxa"/>
              <w:left w:w="20" w:type="dxa"/>
              <w:bottom w:w="20" w:type="dxa"/>
              <w:right w:w="20" w:type="dxa"/>
            </w:tcMar>
            <w:vAlign w:val="center"/>
            <w:hideMark/>
          </w:tcPr>
          <w:p w14:paraId="18B4A149" w14:textId="77777777" w:rsidR="00E47757" w:rsidRPr="003A3417" w:rsidRDefault="00E47757" w:rsidP="001A3843">
            <w:pPr>
              <w:pStyle w:val="movimento"/>
              <w:rPr>
                <w:color w:val="002060"/>
              </w:rPr>
            </w:pPr>
            <w:r w:rsidRPr="003A3417">
              <w:rPr>
                <w:color w:val="002060"/>
              </w:rPr>
              <w:t>CARNEVALI LUCA</w:t>
            </w:r>
          </w:p>
        </w:tc>
        <w:tc>
          <w:tcPr>
            <w:tcW w:w="2200" w:type="dxa"/>
            <w:tcMar>
              <w:top w:w="20" w:type="dxa"/>
              <w:left w:w="20" w:type="dxa"/>
              <w:bottom w:w="20" w:type="dxa"/>
              <w:right w:w="20" w:type="dxa"/>
            </w:tcMar>
            <w:vAlign w:val="center"/>
            <w:hideMark/>
          </w:tcPr>
          <w:p w14:paraId="649C2C02" w14:textId="77777777" w:rsidR="00E47757" w:rsidRPr="003A3417" w:rsidRDefault="00E47757" w:rsidP="001A3843">
            <w:pPr>
              <w:pStyle w:val="movimento2"/>
              <w:rPr>
                <w:color w:val="002060"/>
              </w:rPr>
            </w:pPr>
            <w:r w:rsidRPr="003A3417">
              <w:rPr>
                <w:color w:val="002060"/>
              </w:rPr>
              <w:t xml:space="preserve">(CERRETO D ESI ASD) </w:t>
            </w:r>
          </w:p>
        </w:tc>
        <w:tc>
          <w:tcPr>
            <w:tcW w:w="800" w:type="dxa"/>
            <w:tcMar>
              <w:top w:w="20" w:type="dxa"/>
              <w:left w:w="20" w:type="dxa"/>
              <w:bottom w:w="20" w:type="dxa"/>
              <w:right w:w="20" w:type="dxa"/>
            </w:tcMar>
            <w:vAlign w:val="center"/>
            <w:hideMark/>
          </w:tcPr>
          <w:p w14:paraId="5651354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4768605" w14:textId="77777777" w:rsidR="00E47757" w:rsidRPr="003A3417" w:rsidRDefault="00E47757" w:rsidP="001A3843">
            <w:pPr>
              <w:pStyle w:val="movimento"/>
              <w:rPr>
                <w:color w:val="002060"/>
              </w:rPr>
            </w:pPr>
            <w:r w:rsidRPr="003A3417">
              <w:rPr>
                <w:color w:val="002060"/>
              </w:rPr>
              <w:t>STROPPA WILLIAM</w:t>
            </w:r>
          </w:p>
        </w:tc>
        <w:tc>
          <w:tcPr>
            <w:tcW w:w="2200" w:type="dxa"/>
            <w:tcMar>
              <w:top w:w="20" w:type="dxa"/>
              <w:left w:w="20" w:type="dxa"/>
              <w:bottom w:w="20" w:type="dxa"/>
              <w:right w:w="20" w:type="dxa"/>
            </w:tcMar>
            <w:vAlign w:val="center"/>
            <w:hideMark/>
          </w:tcPr>
          <w:p w14:paraId="52002663" w14:textId="77777777" w:rsidR="00E47757" w:rsidRPr="003A3417" w:rsidRDefault="00E47757" w:rsidP="001A3843">
            <w:pPr>
              <w:pStyle w:val="movimento2"/>
              <w:rPr>
                <w:color w:val="002060"/>
              </w:rPr>
            </w:pPr>
            <w:r w:rsidRPr="003A3417">
              <w:rPr>
                <w:color w:val="002060"/>
              </w:rPr>
              <w:t xml:space="preserve">(REAL FABRIANO) </w:t>
            </w:r>
          </w:p>
        </w:tc>
      </w:tr>
    </w:tbl>
    <w:p w14:paraId="692C3053" w14:textId="77777777" w:rsidR="00E47757" w:rsidRPr="003A3417" w:rsidRDefault="00E47757" w:rsidP="00E47757">
      <w:pPr>
        <w:pStyle w:val="titolo20"/>
        <w:rPr>
          <w:rFonts w:eastAsiaTheme="minorEastAsia"/>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55D49C1" w14:textId="77777777" w:rsidTr="001A3843">
        <w:tc>
          <w:tcPr>
            <w:tcW w:w="2200" w:type="dxa"/>
            <w:tcMar>
              <w:top w:w="20" w:type="dxa"/>
              <w:left w:w="20" w:type="dxa"/>
              <w:bottom w:w="20" w:type="dxa"/>
              <w:right w:w="20" w:type="dxa"/>
            </w:tcMar>
            <w:vAlign w:val="center"/>
            <w:hideMark/>
          </w:tcPr>
          <w:p w14:paraId="5F46C7ED" w14:textId="77777777" w:rsidR="00E47757" w:rsidRPr="003A3417" w:rsidRDefault="00E47757" w:rsidP="001A3843">
            <w:pPr>
              <w:pStyle w:val="movimento"/>
              <w:rPr>
                <w:color w:val="002060"/>
              </w:rPr>
            </w:pPr>
            <w:r w:rsidRPr="003A3417">
              <w:rPr>
                <w:color w:val="002060"/>
              </w:rPr>
              <w:t>PAZIANI MANUELE</w:t>
            </w:r>
          </w:p>
        </w:tc>
        <w:tc>
          <w:tcPr>
            <w:tcW w:w="2200" w:type="dxa"/>
            <w:tcMar>
              <w:top w:w="20" w:type="dxa"/>
              <w:left w:w="20" w:type="dxa"/>
              <w:bottom w:w="20" w:type="dxa"/>
              <w:right w:w="20" w:type="dxa"/>
            </w:tcMar>
            <w:vAlign w:val="center"/>
            <w:hideMark/>
          </w:tcPr>
          <w:p w14:paraId="3970BEE4" w14:textId="77777777" w:rsidR="00E47757" w:rsidRPr="003A3417" w:rsidRDefault="00E47757" w:rsidP="001A3843">
            <w:pPr>
              <w:pStyle w:val="movimento2"/>
              <w:rPr>
                <w:color w:val="002060"/>
              </w:rPr>
            </w:pPr>
            <w:r w:rsidRPr="003A3417">
              <w:rPr>
                <w:color w:val="002060"/>
              </w:rPr>
              <w:t xml:space="preserve">(CASTELBELLINO CALCIO A 5) </w:t>
            </w:r>
          </w:p>
        </w:tc>
        <w:tc>
          <w:tcPr>
            <w:tcW w:w="800" w:type="dxa"/>
            <w:tcMar>
              <w:top w:w="20" w:type="dxa"/>
              <w:left w:w="20" w:type="dxa"/>
              <w:bottom w:w="20" w:type="dxa"/>
              <w:right w:w="20" w:type="dxa"/>
            </w:tcMar>
            <w:vAlign w:val="center"/>
            <w:hideMark/>
          </w:tcPr>
          <w:p w14:paraId="35580AF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DA99347" w14:textId="77777777" w:rsidR="00E47757" w:rsidRPr="003A3417" w:rsidRDefault="00E47757" w:rsidP="001A3843">
            <w:pPr>
              <w:pStyle w:val="movimento"/>
              <w:rPr>
                <w:color w:val="002060"/>
              </w:rPr>
            </w:pPr>
            <w:r w:rsidRPr="003A3417">
              <w:rPr>
                <w:color w:val="002060"/>
              </w:rPr>
              <w:t>LIGNITE STEFANO</w:t>
            </w:r>
          </w:p>
        </w:tc>
        <w:tc>
          <w:tcPr>
            <w:tcW w:w="2200" w:type="dxa"/>
            <w:tcMar>
              <w:top w:w="20" w:type="dxa"/>
              <w:left w:w="20" w:type="dxa"/>
              <w:bottom w:w="20" w:type="dxa"/>
              <w:right w:w="20" w:type="dxa"/>
            </w:tcMar>
            <w:vAlign w:val="center"/>
            <w:hideMark/>
          </w:tcPr>
          <w:p w14:paraId="3D83D3B3" w14:textId="77777777" w:rsidR="00E47757" w:rsidRPr="003A3417" w:rsidRDefault="00E47757" w:rsidP="001A3843">
            <w:pPr>
              <w:pStyle w:val="movimento2"/>
              <w:rPr>
                <w:color w:val="002060"/>
              </w:rPr>
            </w:pPr>
            <w:r w:rsidRPr="003A3417">
              <w:rPr>
                <w:color w:val="002060"/>
              </w:rPr>
              <w:t xml:space="preserve">(FUTSAL MONTURANO) </w:t>
            </w:r>
          </w:p>
        </w:tc>
      </w:tr>
      <w:tr w:rsidR="00E47757" w:rsidRPr="003A3417" w14:paraId="18794414" w14:textId="77777777" w:rsidTr="001A3843">
        <w:tc>
          <w:tcPr>
            <w:tcW w:w="2200" w:type="dxa"/>
            <w:tcMar>
              <w:top w:w="20" w:type="dxa"/>
              <w:left w:w="20" w:type="dxa"/>
              <w:bottom w:w="20" w:type="dxa"/>
              <w:right w:w="20" w:type="dxa"/>
            </w:tcMar>
            <w:vAlign w:val="center"/>
            <w:hideMark/>
          </w:tcPr>
          <w:p w14:paraId="66E32EC7" w14:textId="77777777" w:rsidR="00E47757" w:rsidRPr="003A3417" w:rsidRDefault="00E47757" w:rsidP="001A3843">
            <w:pPr>
              <w:pStyle w:val="movimento"/>
              <w:rPr>
                <w:color w:val="002060"/>
              </w:rPr>
            </w:pPr>
            <w:r w:rsidRPr="003A3417">
              <w:rPr>
                <w:color w:val="002060"/>
              </w:rPr>
              <w:t>ZEPPONI GIANMARCO</w:t>
            </w:r>
          </w:p>
        </w:tc>
        <w:tc>
          <w:tcPr>
            <w:tcW w:w="2200" w:type="dxa"/>
            <w:tcMar>
              <w:top w:w="20" w:type="dxa"/>
              <w:left w:w="20" w:type="dxa"/>
              <w:bottom w:w="20" w:type="dxa"/>
              <w:right w:w="20" w:type="dxa"/>
            </w:tcMar>
            <w:vAlign w:val="center"/>
            <w:hideMark/>
          </w:tcPr>
          <w:p w14:paraId="348674F1" w14:textId="77777777" w:rsidR="00E47757" w:rsidRPr="003A3417" w:rsidRDefault="00E47757" w:rsidP="001A3843">
            <w:pPr>
              <w:pStyle w:val="movimento2"/>
              <w:rPr>
                <w:color w:val="002060"/>
              </w:rPr>
            </w:pPr>
            <w:r w:rsidRPr="003A3417">
              <w:rPr>
                <w:color w:val="002060"/>
              </w:rPr>
              <w:t xml:space="preserve">(REAL FABRIANO) </w:t>
            </w:r>
          </w:p>
        </w:tc>
        <w:tc>
          <w:tcPr>
            <w:tcW w:w="800" w:type="dxa"/>
            <w:tcMar>
              <w:top w:w="20" w:type="dxa"/>
              <w:left w:w="20" w:type="dxa"/>
              <w:bottom w:w="20" w:type="dxa"/>
              <w:right w:w="20" w:type="dxa"/>
            </w:tcMar>
            <w:vAlign w:val="center"/>
            <w:hideMark/>
          </w:tcPr>
          <w:p w14:paraId="2541039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A328620" w14:textId="77777777" w:rsidR="00E47757" w:rsidRPr="003A3417" w:rsidRDefault="00E47757" w:rsidP="001A3843">
            <w:pPr>
              <w:pStyle w:val="movimento"/>
              <w:rPr>
                <w:color w:val="002060"/>
              </w:rPr>
            </w:pPr>
            <w:r w:rsidRPr="003A3417">
              <w:rPr>
                <w:color w:val="002060"/>
              </w:rPr>
              <w:t>DI MAGGIO ENRICO</w:t>
            </w:r>
          </w:p>
        </w:tc>
        <w:tc>
          <w:tcPr>
            <w:tcW w:w="2200" w:type="dxa"/>
            <w:tcMar>
              <w:top w:w="20" w:type="dxa"/>
              <w:left w:w="20" w:type="dxa"/>
              <w:bottom w:w="20" w:type="dxa"/>
              <w:right w:w="20" w:type="dxa"/>
            </w:tcMar>
            <w:vAlign w:val="center"/>
            <w:hideMark/>
          </w:tcPr>
          <w:p w14:paraId="0F505929" w14:textId="77777777" w:rsidR="00E47757" w:rsidRPr="003A3417" w:rsidRDefault="00E47757" w:rsidP="001A3843">
            <w:pPr>
              <w:pStyle w:val="movimento2"/>
              <w:rPr>
                <w:color w:val="002060"/>
              </w:rPr>
            </w:pPr>
            <w:r w:rsidRPr="003A3417">
              <w:rPr>
                <w:color w:val="002060"/>
              </w:rPr>
              <w:t xml:space="preserve">(U.S. FORTUNA FANO) </w:t>
            </w:r>
          </w:p>
        </w:tc>
      </w:tr>
    </w:tbl>
    <w:p w14:paraId="7F355FFF" w14:textId="77777777" w:rsidR="00E47757" w:rsidRPr="003A3417" w:rsidRDefault="00E47757" w:rsidP="00E47757">
      <w:pPr>
        <w:pStyle w:val="titolo20"/>
        <w:rPr>
          <w:rFonts w:eastAsiaTheme="minorEastAsia"/>
          <w:color w:val="002060"/>
        </w:rPr>
      </w:pPr>
      <w:r w:rsidRPr="003A341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7EF1C2C4" w14:textId="77777777" w:rsidTr="001A3843">
        <w:tc>
          <w:tcPr>
            <w:tcW w:w="2200" w:type="dxa"/>
            <w:tcMar>
              <w:top w:w="20" w:type="dxa"/>
              <w:left w:w="20" w:type="dxa"/>
              <w:bottom w:w="20" w:type="dxa"/>
              <w:right w:w="20" w:type="dxa"/>
            </w:tcMar>
            <w:vAlign w:val="center"/>
            <w:hideMark/>
          </w:tcPr>
          <w:p w14:paraId="3DB0A456" w14:textId="77777777" w:rsidR="00E47757" w:rsidRPr="003A3417" w:rsidRDefault="00E47757" w:rsidP="001A3843">
            <w:pPr>
              <w:pStyle w:val="movimento"/>
              <w:rPr>
                <w:color w:val="002060"/>
              </w:rPr>
            </w:pPr>
            <w:r w:rsidRPr="003A3417">
              <w:rPr>
                <w:color w:val="002060"/>
              </w:rPr>
              <w:t>DI GIOACCHINO GIACOMO</w:t>
            </w:r>
          </w:p>
        </w:tc>
        <w:tc>
          <w:tcPr>
            <w:tcW w:w="2200" w:type="dxa"/>
            <w:tcMar>
              <w:top w:w="20" w:type="dxa"/>
              <w:left w:w="20" w:type="dxa"/>
              <w:bottom w:w="20" w:type="dxa"/>
              <w:right w:w="20" w:type="dxa"/>
            </w:tcMar>
            <w:vAlign w:val="center"/>
            <w:hideMark/>
          </w:tcPr>
          <w:p w14:paraId="3C9D43E5" w14:textId="77777777" w:rsidR="00E47757" w:rsidRPr="003A3417" w:rsidRDefault="00E47757" w:rsidP="001A3843">
            <w:pPr>
              <w:pStyle w:val="movimento2"/>
              <w:rPr>
                <w:color w:val="002060"/>
              </w:rPr>
            </w:pPr>
            <w:r w:rsidRPr="003A3417">
              <w:rPr>
                <w:color w:val="002060"/>
              </w:rPr>
              <w:t xml:space="preserve">(FUTSAL MONTURANO) </w:t>
            </w:r>
          </w:p>
        </w:tc>
        <w:tc>
          <w:tcPr>
            <w:tcW w:w="800" w:type="dxa"/>
            <w:tcMar>
              <w:top w:w="20" w:type="dxa"/>
              <w:left w:w="20" w:type="dxa"/>
              <w:bottom w:w="20" w:type="dxa"/>
              <w:right w:w="20" w:type="dxa"/>
            </w:tcMar>
            <w:vAlign w:val="center"/>
            <w:hideMark/>
          </w:tcPr>
          <w:p w14:paraId="78427B0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977EA9B" w14:textId="77777777" w:rsidR="00E47757" w:rsidRPr="003A3417" w:rsidRDefault="00E47757" w:rsidP="001A3843">
            <w:pPr>
              <w:pStyle w:val="movimento"/>
              <w:rPr>
                <w:color w:val="002060"/>
              </w:rPr>
            </w:pPr>
            <w:r w:rsidRPr="003A3417">
              <w:rPr>
                <w:color w:val="002060"/>
              </w:rPr>
              <w:t>TORQUATI LUCA</w:t>
            </w:r>
          </w:p>
        </w:tc>
        <w:tc>
          <w:tcPr>
            <w:tcW w:w="2200" w:type="dxa"/>
            <w:tcMar>
              <w:top w:w="20" w:type="dxa"/>
              <w:left w:w="20" w:type="dxa"/>
              <w:bottom w:w="20" w:type="dxa"/>
              <w:right w:w="20" w:type="dxa"/>
            </w:tcMar>
            <w:vAlign w:val="center"/>
            <w:hideMark/>
          </w:tcPr>
          <w:p w14:paraId="78701565" w14:textId="77777777" w:rsidR="00E47757" w:rsidRPr="003A3417" w:rsidRDefault="00E47757" w:rsidP="001A3843">
            <w:pPr>
              <w:pStyle w:val="movimento2"/>
              <w:rPr>
                <w:color w:val="002060"/>
              </w:rPr>
            </w:pPr>
            <w:r w:rsidRPr="003A3417">
              <w:rPr>
                <w:color w:val="002060"/>
              </w:rPr>
              <w:t xml:space="preserve">(TRE TORRI A.S.D.) </w:t>
            </w:r>
          </w:p>
        </w:tc>
      </w:tr>
    </w:tbl>
    <w:p w14:paraId="1BC9DBCE" w14:textId="77777777" w:rsidR="00E47757" w:rsidRPr="003A3417" w:rsidRDefault="00E47757" w:rsidP="00E47757">
      <w:pPr>
        <w:pStyle w:val="titolo20"/>
        <w:rPr>
          <w:rFonts w:eastAsiaTheme="minorEastAsia"/>
          <w:color w:val="002060"/>
        </w:rPr>
      </w:pPr>
      <w:r w:rsidRPr="003A341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1340B53" w14:textId="77777777" w:rsidTr="001A3843">
        <w:tc>
          <w:tcPr>
            <w:tcW w:w="2200" w:type="dxa"/>
            <w:tcMar>
              <w:top w:w="20" w:type="dxa"/>
              <w:left w:w="20" w:type="dxa"/>
              <w:bottom w:w="20" w:type="dxa"/>
              <w:right w:w="20" w:type="dxa"/>
            </w:tcMar>
            <w:vAlign w:val="center"/>
            <w:hideMark/>
          </w:tcPr>
          <w:p w14:paraId="2A023864" w14:textId="77777777" w:rsidR="00E47757" w:rsidRPr="003A3417" w:rsidRDefault="00E47757" w:rsidP="001A3843">
            <w:pPr>
              <w:pStyle w:val="movimento"/>
              <w:rPr>
                <w:color w:val="002060"/>
              </w:rPr>
            </w:pPr>
            <w:r w:rsidRPr="003A3417">
              <w:rPr>
                <w:color w:val="002060"/>
              </w:rPr>
              <w:lastRenderedPageBreak/>
              <w:t>BARTOLUCCI DIEGO</w:t>
            </w:r>
          </w:p>
        </w:tc>
        <w:tc>
          <w:tcPr>
            <w:tcW w:w="2200" w:type="dxa"/>
            <w:tcMar>
              <w:top w:w="20" w:type="dxa"/>
              <w:left w:w="20" w:type="dxa"/>
              <w:bottom w:w="20" w:type="dxa"/>
              <w:right w:w="20" w:type="dxa"/>
            </w:tcMar>
            <w:vAlign w:val="center"/>
            <w:hideMark/>
          </w:tcPr>
          <w:p w14:paraId="323A23E7" w14:textId="77777777" w:rsidR="00E47757" w:rsidRPr="003A3417" w:rsidRDefault="00E47757" w:rsidP="001A3843">
            <w:pPr>
              <w:pStyle w:val="movimento2"/>
              <w:rPr>
                <w:color w:val="002060"/>
              </w:rPr>
            </w:pPr>
            <w:r w:rsidRPr="003A3417">
              <w:rPr>
                <w:color w:val="002060"/>
              </w:rPr>
              <w:t xml:space="preserve">(CASTELBELLINO CALCIO A 5) </w:t>
            </w:r>
          </w:p>
        </w:tc>
        <w:tc>
          <w:tcPr>
            <w:tcW w:w="800" w:type="dxa"/>
            <w:tcMar>
              <w:top w:w="20" w:type="dxa"/>
              <w:left w:w="20" w:type="dxa"/>
              <w:bottom w:w="20" w:type="dxa"/>
              <w:right w:w="20" w:type="dxa"/>
            </w:tcMar>
            <w:vAlign w:val="center"/>
            <w:hideMark/>
          </w:tcPr>
          <w:p w14:paraId="7B802B0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EFEE09C" w14:textId="77777777" w:rsidR="00E47757" w:rsidRPr="003A3417" w:rsidRDefault="00E47757" w:rsidP="001A3843">
            <w:pPr>
              <w:pStyle w:val="movimento"/>
              <w:rPr>
                <w:color w:val="002060"/>
              </w:rPr>
            </w:pPr>
            <w:r w:rsidRPr="003A3417">
              <w:rPr>
                <w:color w:val="002060"/>
              </w:rPr>
              <w:t>TRINEI JACOPO</w:t>
            </w:r>
          </w:p>
        </w:tc>
        <w:tc>
          <w:tcPr>
            <w:tcW w:w="2200" w:type="dxa"/>
            <w:tcMar>
              <w:top w:w="20" w:type="dxa"/>
              <w:left w:w="20" w:type="dxa"/>
              <w:bottom w:w="20" w:type="dxa"/>
              <w:right w:w="20" w:type="dxa"/>
            </w:tcMar>
            <w:vAlign w:val="center"/>
            <w:hideMark/>
          </w:tcPr>
          <w:p w14:paraId="12FBCEAA" w14:textId="77777777" w:rsidR="00E47757" w:rsidRPr="003A3417" w:rsidRDefault="00E47757" w:rsidP="001A3843">
            <w:pPr>
              <w:pStyle w:val="movimento2"/>
              <w:rPr>
                <w:color w:val="002060"/>
              </w:rPr>
            </w:pPr>
            <w:r w:rsidRPr="003A3417">
              <w:rPr>
                <w:color w:val="002060"/>
              </w:rPr>
              <w:t xml:space="preserve">(CERRETO D ESI ASD) </w:t>
            </w:r>
          </w:p>
        </w:tc>
      </w:tr>
      <w:tr w:rsidR="00E47757" w:rsidRPr="003A3417" w14:paraId="577529C9" w14:textId="77777777" w:rsidTr="001A3843">
        <w:tc>
          <w:tcPr>
            <w:tcW w:w="2200" w:type="dxa"/>
            <w:tcMar>
              <w:top w:w="20" w:type="dxa"/>
              <w:left w:w="20" w:type="dxa"/>
              <w:bottom w:w="20" w:type="dxa"/>
              <w:right w:w="20" w:type="dxa"/>
            </w:tcMar>
            <w:vAlign w:val="center"/>
            <w:hideMark/>
          </w:tcPr>
          <w:p w14:paraId="24A35881" w14:textId="77777777" w:rsidR="00E47757" w:rsidRPr="003A3417" w:rsidRDefault="00E47757" w:rsidP="001A3843">
            <w:pPr>
              <w:pStyle w:val="movimento"/>
              <w:rPr>
                <w:color w:val="002060"/>
              </w:rPr>
            </w:pPr>
            <w:r w:rsidRPr="003A3417">
              <w:rPr>
                <w:color w:val="002060"/>
              </w:rPr>
              <w:t>DEL PIZZO MARCUS MAY</w:t>
            </w:r>
          </w:p>
        </w:tc>
        <w:tc>
          <w:tcPr>
            <w:tcW w:w="2200" w:type="dxa"/>
            <w:tcMar>
              <w:top w:w="20" w:type="dxa"/>
              <w:left w:w="20" w:type="dxa"/>
              <w:bottom w:w="20" w:type="dxa"/>
              <w:right w:w="20" w:type="dxa"/>
            </w:tcMar>
            <w:vAlign w:val="center"/>
            <w:hideMark/>
          </w:tcPr>
          <w:p w14:paraId="29870F2D" w14:textId="77777777" w:rsidR="00E47757" w:rsidRPr="003A3417" w:rsidRDefault="00E47757" w:rsidP="001A3843">
            <w:pPr>
              <w:pStyle w:val="movimento2"/>
              <w:rPr>
                <w:color w:val="002060"/>
              </w:rPr>
            </w:pPr>
            <w:r w:rsidRPr="003A3417">
              <w:rPr>
                <w:color w:val="002060"/>
              </w:rPr>
              <w:t xml:space="preserve">(FUTSAL CAMPIGLIONE) </w:t>
            </w:r>
          </w:p>
        </w:tc>
        <w:tc>
          <w:tcPr>
            <w:tcW w:w="800" w:type="dxa"/>
            <w:tcMar>
              <w:top w:w="20" w:type="dxa"/>
              <w:left w:w="20" w:type="dxa"/>
              <w:bottom w:w="20" w:type="dxa"/>
              <w:right w:w="20" w:type="dxa"/>
            </w:tcMar>
            <w:vAlign w:val="center"/>
            <w:hideMark/>
          </w:tcPr>
          <w:p w14:paraId="3D5E01A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A72F28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6CF3D73" w14:textId="77777777" w:rsidR="00E47757" w:rsidRPr="003A3417" w:rsidRDefault="00E47757" w:rsidP="001A3843">
            <w:pPr>
              <w:pStyle w:val="movimento2"/>
              <w:rPr>
                <w:color w:val="002060"/>
              </w:rPr>
            </w:pPr>
            <w:r w:rsidRPr="003A3417">
              <w:rPr>
                <w:color w:val="002060"/>
              </w:rPr>
              <w:t> </w:t>
            </w:r>
          </w:p>
        </w:tc>
      </w:tr>
    </w:tbl>
    <w:p w14:paraId="44D0E906" w14:textId="77777777" w:rsidR="00E47757" w:rsidRPr="003A3417" w:rsidRDefault="00E47757" w:rsidP="00E47757">
      <w:pPr>
        <w:pStyle w:val="titolo20"/>
        <w:rPr>
          <w:rFonts w:eastAsiaTheme="minorEastAsia"/>
          <w:color w:val="002060"/>
        </w:rPr>
      </w:pPr>
      <w:r w:rsidRPr="003A34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EDB49D2" w14:textId="77777777" w:rsidTr="001A3843">
        <w:tc>
          <w:tcPr>
            <w:tcW w:w="2200" w:type="dxa"/>
            <w:tcMar>
              <w:top w:w="20" w:type="dxa"/>
              <w:left w:w="20" w:type="dxa"/>
              <w:bottom w:w="20" w:type="dxa"/>
              <w:right w:w="20" w:type="dxa"/>
            </w:tcMar>
            <w:vAlign w:val="center"/>
            <w:hideMark/>
          </w:tcPr>
          <w:p w14:paraId="1D885F54" w14:textId="77777777" w:rsidR="00E47757" w:rsidRPr="003A3417" w:rsidRDefault="00E47757" w:rsidP="001A3843">
            <w:pPr>
              <w:pStyle w:val="movimento"/>
              <w:rPr>
                <w:color w:val="002060"/>
              </w:rPr>
            </w:pPr>
            <w:r w:rsidRPr="003A3417">
              <w:rPr>
                <w:color w:val="002060"/>
              </w:rPr>
              <w:t>CRESCENTINI SIMONE</w:t>
            </w:r>
          </w:p>
        </w:tc>
        <w:tc>
          <w:tcPr>
            <w:tcW w:w="2200" w:type="dxa"/>
            <w:tcMar>
              <w:top w:w="20" w:type="dxa"/>
              <w:left w:w="20" w:type="dxa"/>
              <w:bottom w:w="20" w:type="dxa"/>
              <w:right w:w="20" w:type="dxa"/>
            </w:tcMar>
            <w:vAlign w:val="center"/>
            <w:hideMark/>
          </w:tcPr>
          <w:p w14:paraId="13BDCC52" w14:textId="77777777" w:rsidR="00E47757" w:rsidRPr="003A3417" w:rsidRDefault="00E47757" w:rsidP="001A3843">
            <w:pPr>
              <w:pStyle w:val="movimento2"/>
              <w:rPr>
                <w:color w:val="002060"/>
              </w:rPr>
            </w:pPr>
            <w:r w:rsidRPr="003A3417">
              <w:rPr>
                <w:color w:val="002060"/>
              </w:rPr>
              <w:t xml:space="preserve">(REAL FABRIANO) </w:t>
            </w:r>
          </w:p>
        </w:tc>
        <w:tc>
          <w:tcPr>
            <w:tcW w:w="800" w:type="dxa"/>
            <w:tcMar>
              <w:top w:w="20" w:type="dxa"/>
              <w:left w:w="20" w:type="dxa"/>
              <w:bottom w:w="20" w:type="dxa"/>
              <w:right w:w="20" w:type="dxa"/>
            </w:tcMar>
            <w:vAlign w:val="center"/>
            <w:hideMark/>
          </w:tcPr>
          <w:p w14:paraId="73541F1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D3A4D4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0B3DABD" w14:textId="77777777" w:rsidR="00E47757" w:rsidRPr="003A3417" w:rsidRDefault="00E47757" w:rsidP="001A3843">
            <w:pPr>
              <w:pStyle w:val="movimento2"/>
              <w:rPr>
                <w:color w:val="002060"/>
              </w:rPr>
            </w:pPr>
            <w:r w:rsidRPr="003A3417">
              <w:rPr>
                <w:color w:val="002060"/>
              </w:rPr>
              <w:t> </w:t>
            </w:r>
          </w:p>
        </w:tc>
      </w:tr>
    </w:tbl>
    <w:p w14:paraId="4DABC9DE"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731FF21" w14:textId="77777777" w:rsidTr="001A3843">
        <w:tc>
          <w:tcPr>
            <w:tcW w:w="2200" w:type="dxa"/>
            <w:tcMar>
              <w:top w:w="20" w:type="dxa"/>
              <w:left w:w="20" w:type="dxa"/>
              <w:bottom w:w="20" w:type="dxa"/>
              <w:right w:w="20" w:type="dxa"/>
            </w:tcMar>
            <w:vAlign w:val="center"/>
            <w:hideMark/>
          </w:tcPr>
          <w:p w14:paraId="526C158D" w14:textId="77777777" w:rsidR="00E47757" w:rsidRPr="003A3417" w:rsidRDefault="00E47757" w:rsidP="001A3843">
            <w:pPr>
              <w:pStyle w:val="movimento"/>
              <w:rPr>
                <w:color w:val="002060"/>
              </w:rPr>
            </w:pPr>
            <w:r w:rsidRPr="003A3417">
              <w:rPr>
                <w:color w:val="002060"/>
              </w:rPr>
              <w:t>SORCINELLI ALEX</w:t>
            </w:r>
          </w:p>
        </w:tc>
        <w:tc>
          <w:tcPr>
            <w:tcW w:w="2200" w:type="dxa"/>
            <w:tcMar>
              <w:top w:w="20" w:type="dxa"/>
              <w:left w:w="20" w:type="dxa"/>
              <w:bottom w:w="20" w:type="dxa"/>
              <w:right w:w="20" w:type="dxa"/>
            </w:tcMar>
            <w:vAlign w:val="center"/>
            <w:hideMark/>
          </w:tcPr>
          <w:p w14:paraId="17839C24" w14:textId="77777777" w:rsidR="00E47757" w:rsidRPr="003A3417" w:rsidRDefault="00E47757" w:rsidP="001A3843">
            <w:pPr>
              <w:pStyle w:val="movimento2"/>
              <w:rPr>
                <w:color w:val="002060"/>
              </w:rPr>
            </w:pPr>
            <w:r w:rsidRPr="003A3417">
              <w:rPr>
                <w:color w:val="002060"/>
              </w:rPr>
              <w:t xml:space="preserve">(ACSS MONDOLFO C5) </w:t>
            </w:r>
          </w:p>
        </w:tc>
        <w:tc>
          <w:tcPr>
            <w:tcW w:w="800" w:type="dxa"/>
            <w:tcMar>
              <w:top w:w="20" w:type="dxa"/>
              <w:left w:w="20" w:type="dxa"/>
              <w:bottom w:w="20" w:type="dxa"/>
              <w:right w:w="20" w:type="dxa"/>
            </w:tcMar>
            <w:vAlign w:val="center"/>
            <w:hideMark/>
          </w:tcPr>
          <w:p w14:paraId="2F09C35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4984F54" w14:textId="77777777" w:rsidR="00E47757" w:rsidRPr="003A3417" w:rsidRDefault="00E47757" w:rsidP="001A3843">
            <w:pPr>
              <w:pStyle w:val="movimento"/>
              <w:rPr>
                <w:color w:val="002060"/>
              </w:rPr>
            </w:pPr>
            <w:r w:rsidRPr="003A3417">
              <w:rPr>
                <w:color w:val="002060"/>
              </w:rPr>
              <w:t>RICCI LORENZO</w:t>
            </w:r>
          </w:p>
        </w:tc>
        <w:tc>
          <w:tcPr>
            <w:tcW w:w="2200" w:type="dxa"/>
            <w:tcMar>
              <w:top w:w="20" w:type="dxa"/>
              <w:left w:w="20" w:type="dxa"/>
              <w:bottom w:w="20" w:type="dxa"/>
              <w:right w:w="20" w:type="dxa"/>
            </w:tcMar>
            <w:vAlign w:val="center"/>
            <w:hideMark/>
          </w:tcPr>
          <w:p w14:paraId="0228181F" w14:textId="77777777" w:rsidR="00E47757" w:rsidRPr="003A3417" w:rsidRDefault="00E47757" w:rsidP="001A3843">
            <w:pPr>
              <w:pStyle w:val="movimento2"/>
              <w:rPr>
                <w:color w:val="002060"/>
              </w:rPr>
            </w:pPr>
            <w:r w:rsidRPr="003A3417">
              <w:rPr>
                <w:color w:val="002060"/>
              </w:rPr>
              <w:t xml:space="preserve">(FUTSAL MONTURANO) </w:t>
            </w:r>
          </w:p>
        </w:tc>
      </w:tr>
      <w:tr w:rsidR="00E47757" w:rsidRPr="003A3417" w14:paraId="22571CB0" w14:textId="77777777" w:rsidTr="001A3843">
        <w:tc>
          <w:tcPr>
            <w:tcW w:w="2200" w:type="dxa"/>
            <w:tcMar>
              <w:top w:w="20" w:type="dxa"/>
              <w:left w:w="20" w:type="dxa"/>
              <w:bottom w:w="20" w:type="dxa"/>
              <w:right w:w="20" w:type="dxa"/>
            </w:tcMar>
            <w:vAlign w:val="center"/>
            <w:hideMark/>
          </w:tcPr>
          <w:p w14:paraId="341572BA" w14:textId="77777777" w:rsidR="00E47757" w:rsidRPr="003A3417" w:rsidRDefault="00E47757" w:rsidP="001A3843">
            <w:pPr>
              <w:pStyle w:val="movimento"/>
              <w:rPr>
                <w:color w:val="002060"/>
              </w:rPr>
            </w:pPr>
            <w:r w:rsidRPr="003A3417">
              <w:rPr>
                <w:color w:val="002060"/>
              </w:rPr>
              <w:t>LATINI MATTIA</w:t>
            </w:r>
          </w:p>
        </w:tc>
        <w:tc>
          <w:tcPr>
            <w:tcW w:w="2200" w:type="dxa"/>
            <w:tcMar>
              <w:top w:w="20" w:type="dxa"/>
              <w:left w:w="20" w:type="dxa"/>
              <w:bottom w:w="20" w:type="dxa"/>
              <w:right w:w="20" w:type="dxa"/>
            </w:tcMar>
            <w:vAlign w:val="center"/>
            <w:hideMark/>
          </w:tcPr>
          <w:p w14:paraId="35DF1CF7" w14:textId="77777777" w:rsidR="00E47757" w:rsidRPr="003A3417" w:rsidRDefault="00E47757" w:rsidP="001A3843">
            <w:pPr>
              <w:pStyle w:val="movimento2"/>
              <w:rPr>
                <w:color w:val="002060"/>
              </w:rPr>
            </w:pPr>
            <w:r w:rsidRPr="003A3417">
              <w:rPr>
                <w:color w:val="002060"/>
              </w:rPr>
              <w:t xml:space="preserve">(TRE TORRI A.S.D.) </w:t>
            </w:r>
          </w:p>
        </w:tc>
        <w:tc>
          <w:tcPr>
            <w:tcW w:w="800" w:type="dxa"/>
            <w:tcMar>
              <w:top w:w="20" w:type="dxa"/>
              <w:left w:w="20" w:type="dxa"/>
              <w:bottom w:w="20" w:type="dxa"/>
              <w:right w:w="20" w:type="dxa"/>
            </w:tcMar>
            <w:vAlign w:val="center"/>
            <w:hideMark/>
          </w:tcPr>
          <w:p w14:paraId="4B670FF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BDB4CB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71B0337" w14:textId="77777777" w:rsidR="00E47757" w:rsidRPr="003A3417" w:rsidRDefault="00E47757" w:rsidP="001A3843">
            <w:pPr>
              <w:pStyle w:val="movimento2"/>
              <w:rPr>
                <w:color w:val="002060"/>
              </w:rPr>
            </w:pPr>
            <w:r w:rsidRPr="003A3417">
              <w:rPr>
                <w:color w:val="002060"/>
              </w:rPr>
              <w:t> </w:t>
            </w:r>
          </w:p>
        </w:tc>
      </w:tr>
    </w:tbl>
    <w:p w14:paraId="02F45F43"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839830E" w14:textId="77777777" w:rsidTr="001A3843">
        <w:tc>
          <w:tcPr>
            <w:tcW w:w="2200" w:type="dxa"/>
            <w:tcMar>
              <w:top w:w="20" w:type="dxa"/>
              <w:left w:w="20" w:type="dxa"/>
              <w:bottom w:w="20" w:type="dxa"/>
              <w:right w:w="20" w:type="dxa"/>
            </w:tcMar>
            <w:vAlign w:val="center"/>
            <w:hideMark/>
          </w:tcPr>
          <w:p w14:paraId="73F74037" w14:textId="77777777" w:rsidR="00E47757" w:rsidRPr="003A3417" w:rsidRDefault="00E47757" w:rsidP="001A3843">
            <w:pPr>
              <w:pStyle w:val="movimento"/>
              <w:rPr>
                <w:color w:val="002060"/>
              </w:rPr>
            </w:pPr>
            <w:r w:rsidRPr="003A3417">
              <w:rPr>
                <w:color w:val="002060"/>
              </w:rPr>
              <w:t>POLVERARI TOMMASO</w:t>
            </w:r>
          </w:p>
        </w:tc>
        <w:tc>
          <w:tcPr>
            <w:tcW w:w="2200" w:type="dxa"/>
            <w:tcMar>
              <w:top w:w="20" w:type="dxa"/>
              <w:left w:w="20" w:type="dxa"/>
              <w:bottom w:w="20" w:type="dxa"/>
              <w:right w:w="20" w:type="dxa"/>
            </w:tcMar>
            <w:vAlign w:val="center"/>
            <w:hideMark/>
          </w:tcPr>
          <w:p w14:paraId="6F6764A2" w14:textId="77777777" w:rsidR="00E47757" w:rsidRPr="003A3417" w:rsidRDefault="00E47757" w:rsidP="001A3843">
            <w:pPr>
              <w:pStyle w:val="movimento2"/>
              <w:rPr>
                <w:color w:val="002060"/>
              </w:rPr>
            </w:pPr>
            <w:r w:rsidRPr="003A3417">
              <w:rPr>
                <w:color w:val="002060"/>
              </w:rPr>
              <w:t xml:space="preserve">(ACSS MONDOLFO C5) </w:t>
            </w:r>
          </w:p>
        </w:tc>
        <w:tc>
          <w:tcPr>
            <w:tcW w:w="800" w:type="dxa"/>
            <w:tcMar>
              <w:top w:w="20" w:type="dxa"/>
              <w:left w:w="20" w:type="dxa"/>
              <w:bottom w:w="20" w:type="dxa"/>
              <w:right w:w="20" w:type="dxa"/>
            </w:tcMar>
            <w:vAlign w:val="center"/>
            <w:hideMark/>
          </w:tcPr>
          <w:p w14:paraId="6C8C85C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5F4DE8F" w14:textId="77777777" w:rsidR="00E47757" w:rsidRPr="003A3417" w:rsidRDefault="00E47757" w:rsidP="001A3843">
            <w:pPr>
              <w:pStyle w:val="movimento"/>
              <w:rPr>
                <w:color w:val="002060"/>
              </w:rPr>
            </w:pPr>
            <w:r w:rsidRPr="003A3417">
              <w:rPr>
                <w:color w:val="002060"/>
              </w:rPr>
              <w:t>RICCHITELLI TOMMASO</w:t>
            </w:r>
          </w:p>
        </w:tc>
        <w:tc>
          <w:tcPr>
            <w:tcW w:w="2200" w:type="dxa"/>
            <w:tcMar>
              <w:top w:w="20" w:type="dxa"/>
              <w:left w:w="20" w:type="dxa"/>
              <w:bottom w:w="20" w:type="dxa"/>
              <w:right w:w="20" w:type="dxa"/>
            </w:tcMar>
            <w:vAlign w:val="center"/>
            <w:hideMark/>
          </w:tcPr>
          <w:p w14:paraId="7E0B07DC" w14:textId="77777777" w:rsidR="00E47757" w:rsidRPr="003A3417" w:rsidRDefault="00E47757" w:rsidP="001A3843">
            <w:pPr>
              <w:pStyle w:val="movimento2"/>
              <w:rPr>
                <w:color w:val="002060"/>
              </w:rPr>
            </w:pPr>
            <w:r w:rsidRPr="003A3417">
              <w:rPr>
                <w:color w:val="002060"/>
              </w:rPr>
              <w:t xml:space="preserve">(BAYER CAPPUCCINI) </w:t>
            </w:r>
          </w:p>
        </w:tc>
      </w:tr>
      <w:tr w:rsidR="00E47757" w:rsidRPr="003A3417" w14:paraId="58861637" w14:textId="77777777" w:rsidTr="001A3843">
        <w:tc>
          <w:tcPr>
            <w:tcW w:w="2200" w:type="dxa"/>
            <w:tcMar>
              <w:top w:w="20" w:type="dxa"/>
              <w:left w:w="20" w:type="dxa"/>
              <w:bottom w:w="20" w:type="dxa"/>
              <w:right w:w="20" w:type="dxa"/>
            </w:tcMar>
            <w:vAlign w:val="center"/>
            <w:hideMark/>
          </w:tcPr>
          <w:p w14:paraId="2165546E" w14:textId="77777777" w:rsidR="00E47757" w:rsidRPr="003A3417" w:rsidRDefault="00E47757" w:rsidP="001A3843">
            <w:pPr>
              <w:pStyle w:val="movimento"/>
              <w:rPr>
                <w:color w:val="002060"/>
              </w:rPr>
            </w:pPr>
            <w:r w:rsidRPr="003A3417">
              <w:rPr>
                <w:color w:val="002060"/>
              </w:rPr>
              <w:t>ZAMPA JACOPO</w:t>
            </w:r>
          </w:p>
        </w:tc>
        <w:tc>
          <w:tcPr>
            <w:tcW w:w="2200" w:type="dxa"/>
            <w:tcMar>
              <w:top w:w="20" w:type="dxa"/>
              <w:left w:w="20" w:type="dxa"/>
              <w:bottom w:w="20" w:type="dxa"/>
              <w:right w:w="20" w:type="dxa"/>
            </w:tcMar>
            <w:vAlign w:val="center"/>
            <w:hideMark/>
          </w:tcPr>
          <w:p w14:paraId="4764B71C" w14:textId="77777777" w:rsidR="00E47757" w:rsidRPr="003A3417" w:rsidRDefault="00E47757" w:rsidP="001A3843">
            <w:pPr>
              <w:pStyle w:val="movimento2"/>
              <w:rPr>
                <w:color w:val="002060"/>
              </w:rPr>
            </w:pPr>
            <w:r w:rsidRPr="003A3417">
              <w:rPr>
                <w:color w:val="002060"/>
              </w:rPr>
              <w:t xml:space="preserve">(PIETRALACROCE 73) </w:t>
            </w:r>
          </w:p>
        </w:tc>
        <w:tc>
          <w:tcPr>
            <w:tcW w:w="800" w:type="dxa"/>
            <w:tcMar>
              <w:top w:w="20" w:type="dxa"/>
              <w:left w:w="20" w:type="dxa"/>
              <w:bottom w:w="20" w:type="dxa"/>
              <w:right w:w="20" w:type="dxa"/>
            </w:tcMar>
            <w:vAlign w:val="center"/>
            <w:hideMark/>
          </w:tcPr>
          <w:p w14:paraId="7DD17B05"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869647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E3F96B9" w14:textId="77777777" w:rsidR="00E47757" w:rsidRPr="003A3417" w:rsidRDefault="00E47757" w:rsidP="001A3843">
            <w:pPr>
              <w:pStyle w:val="movimento2"/>
              <w:rPr>
                <w:color w:val="002060"/>
              </w:rPr>
            </w:pPr>
            <w:r w:rsidRPr="003A3417">
              <w:rPr>
                <w:color w:val="002060"/>
              </w:rPr>
              <w:t> </w:t>
            </w:r>
          </w:p>
        </w:tc>
      </w:tr>
    </w:tbl>
    <w:p w14:paraId="2B0F221C" w14:textId="77777777" w:rsidR="00E47757" w:rsidRPr="003A3417" w:rsidRDefault="00E47757" w:rsidP="00E47757">
      <w:pPr>
        <w:pStyle w:val="titolo10"/>
        <w:rPr>
          <w:rFonts w:eastAsiaTheme="minorEastAsia"/>
          <w:color w:val="002060"/>
        </w:rPr>
      </w:pPr>
      <w:r w:rsidRPr="003A3417">
        <w:rPr>
          <w:color w:val="002060"/>
        </w:rPr>
        <w:t xml:space="preserve">GARE DEL 21/ 2/2026 </w:t>
      </w:r>
    </w:p>
    <w:p w14:paraId="7E9C55BF" w14:textId="77777777" w:rsidR="00E47757" w:rsidRPr="003A3417" w:rsidRDefault="00E47757" w:rsidP="00E47757">
      <w:pPr>
        <w:pStyle w:val="titolo7a"/>
        <w:rPr>
          <w:color w:val="002060"/>
        </w:rPr>
      </w:pPr>
      <w:r w:rsidRPr="003A3417">
        <w:rPr>
          <w:color w:val="002060"/>
        </w:rPr>
        <w:t xml:space="preserve">PROVVEDIMENTI DISCIPLINARI </w:t>
      </w:r>
    </w:p>
    <w:p w14:paraId="4E928ED3"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677E1A07" w14:textId="77777777" w:rsidR="00E47757" w:rsidRPr="003A3417" w:rsidRDefault="00E47757" w:rsidP="00E47757">
      <w:pPr>
        <w:pStyle w:val="titolo30"/>
        <w:rPr>
          <w:color w:val="002060"/>
        </w:rPr>
      </w:pPr>
      <w:r w:rsidRPr="003A3417">
        <w:rPr>
          <w:color w:val="002060"/>
        </w:rPr>
        <w:t xml:space="preserve">CALCIATORI ESPULSI </w:t>
      </w:r>
    </w:p>
    <w:p w14:paraId="6BB97587" w14:textId="77777777" w:rsidR="00E47757" w:rsidRPr="003A3417" w:rsidRDefault="00E47757" w:rsidP="00E47757">
      <w:pPr>
        <w:pStyle w:val="titolo20"/>
        <w:rPr>
          <w:color w:val="002060"/>
        </w:rPr>
      </w:pPr>
      <w:r w:rsidRPr="003A34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8CF1D44" w14:textId="77777777" w:rsidTr="001A3843">
        <w:tc>
          <w:tcPr>
            <w:tcW w:w="2200" w:type="dxa"/>
            <w:tcMar>
              <w:top w:w="20" w:type="dxa"/>
              <w:left w:w="20" w:type="dxa"/>
              <w:bottom w:w="20" w:type="dxa"/>
              <w:right w:w="20" w:type="dxa"/>
            </w:tcMar>
            <w:vAlign w:val="center"/>
            <w:hideMark/>
          </w:tcPr>
          <w:p w14:paraId="44DEA6F7" w14:textId="77777777" w:rsidR="00E47757" w:rsidRPr="003A3417" w:rsidRDefault="00E47757" w:rsidP="001A3843">
            <w:pPr>
              <w:pStyle w:val="movimento"/>
              <w:rPr>
                <w:color w:val="002060"/>
              </w:rPr>
            </w:pPr>
            <w:r w:rsidRPr="003A3417">
              <w:rPr>
                <w:color w:val="002060"/>
              </w:rPr>
              <w:t>PERONI LEONARDO</w:t>
            </w:r>
          </w:p>
        </w:tc>
        <w:tc>
          <w:tcPr>
            <w:tcW w:w="2200" w:type="dxa"/>
            <w:tcMar>
              <w:top w:w="20" w:type="dxa"/>
              <w:left w:w="20" w:type="dxa"/>
              <w:bottom w:w="20" w:type="dxa"/>
              <w:right w:w="20" w:type="dxa"/>
            </w:tcMar>
            <w:vAlign w:val="center"/>
            <w:hideMark/>
          </w:tcPr>
          <w:p w14:paraId="2CB8335D" w14:textId="77777777" w:rsidR="00E47757" w:rsidRPr="003A3417" w:rsidRDefault="00E47757" w:rsidP="001A3843">
            <w:pPr>
              <w:pStyle w:val="movimento2"/>
              <w:rPr>
                <w:color w:val="002060"/>
              </w:rPr>
            </w:pPr>
            <w:r w:rsidRPr="003A3417">
              <w:rPr>
                <w:color w:val="002060"/>
              </w:rPr>
              <w:t xml:space="preserve">(SAMBENEDETTESE C5 SSDARL) </w:t>
            </w:r>
          </w:p>
        </w:tc>
        <w:tc>
          <w:tcPr>
            <w:tcW w:w="800" w:type="dxa"/>
            <w:tcMar>
              <w:top w:w="20" w:type="dxa"/>
              <w:left w:w="20" w:type="dxa"/>
              <w:bottom w:w="20" w:type="dxa"/>
              <w:right w:w="20" w:type="dxa"/>
            </w:tcMar>
            <w:vAlign w:val="center"/>
            <w:hideMark/>
          </w:tcPr>
          <w:p w14:paraId="3197444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322912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026BA8A" w14:textId="77777777" w:rsidR="00E47757" w:rsidRPr="003A3417" w:rsidRDefault="00E47757" w:rsidP="001A3843">
            <w:pPr>
              <w:pStyle w:val="movimento2"/>
              <w:rPr>
                <w:color w:val="002060"/>
              </w:rPr>
            </w:pPr>
            <w:r w:rsidRPr="003A3417">
              <w:rPr>
                <w:color w:val="002060"/>
              </w:rPr>
              <w:t> </w:t>
            </w:r>
          </w:p>
        </w:tc>
      </w:tr>
    </w:tbl>
    <w:p w14:paraId="1CA2B171" w14:textId="77777777" w:rsidR="00E47757" w:rsidRDefault="00E47757" w:rsidP="00E47757">
      <w:pPr>
        <w:pStyle w:val="breakline"/>
        <w:rPr>
          <w:color w:val="002060"/>
        </w:rPr>
      </w:pPr>
    </w:p>
    <w:p w14:paraId="287DF992" w14:textId="77777777" w:rsidR="00E47757" w:rsidRPr="00AC34E4" w:rsidRDefault="00E47757" w:rsidP="00E4775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03DC0E64" w14:textId="77777777" w:rsidR="00E47757" w:rsidRPr="00AC34E4" w:rsidRDefault="00E47757" w:rsidP="00E4775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2C20B638" w14:textId="77777777" w:rsidR="00E47757" w:rsidRPr="003A3417" w:rsidRDefault="00E47757" w:rsidP="00E47757">
      <w:pPr>
        <w:pStyle w:val="breakline"/>
        <w:rPr>
          <w:rFonts w:eastAsiaTheme="minorEastAsia"/>
          <w:color w:val="002060"/>
        </w:rPr>
      </w:pPr>
    </w:p>
    <w:p w14:paraId="7DFB5C67" w14:textId="77777777" w:rsidR="00E47757" w:rsidRPr="003A3417" w:rsidRDefault="00E47757" w:rsidP="00E47757">
      <w:pPr>
        <w:pStyle w:val="titoloprinc0"/>
        <w:rPr>
          <w:color w:val="002060"/>
        </w:rPr>
      </w:pPr>
      <w:r w:rsidRPr="003A3417">
        <w:rPr>
          <w:color w:val="002060"/>
        </w:rPr>
        <w:t>CLASSIFICA</w:t>
      </w:r>
    </w:p>
    <w:p w14:paraId="2F14E85C" w14:textId="77777777" w:rsidR="00E47757" w:rsidRPr="003A3417" w:rsidRDefault="00E47757" w:rsidP="00E47757">
      <w:pPr>
        <w:pStyle w:val="breakline"/>
        <w:rPr>
          <w:color w:val="002060"/>
        </w:rPr>
      </w:pPr>
    </w:p>
    <w:p w14:paraId="5022DE86" w14:textId="77777777" w:rsidR="00E47757" w:rsidRPr="003A3417" w:rsidRDefault="00E47757" w:rsidP="00E47757">
      <w:pPr>
        <w:pStyle w:val="breakline"/>
        <w:rPr>
          <w:color w:val="002060"/>
        </w:rPr>
      </w:pPr>
    </w:p>
    <w:p w14:paraId="64BF90FF" w14:textId="77777777" w:rsidR="00E47757" w:rsidRPr="003A3417" w:rsidRDefault="00E47757" w:rsidP="00E47757">
      <w:pPr>
        <w:pStyle w:val="sottotitolocampionato10"/>
        <w:rPr>
          <w:color w:val="002060"/>
        </w:rPr>
      </w:pPr>
      <w:r w:rsidRPr="003A34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03B52BAA"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A6A12"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3E971"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F50AC"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687F1"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9D788"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E51FA"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BA7EF"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63392"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54745"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C1D1A" w14:textId="77777777" w:rsidR="00E47757" w:rsidRPr="003A3417" w:rsidRDefault="00E47757" w:rsidP="001A3843">
            <w:pPr>
              <w:pStyle w:val="headertabella0"/>
              <w:rPr>
                <w:color w:val="002060"/>
              </w:rPr>
            </w:pPr>
            <w:r w:rsidRPr="003A3417">
              <w:rPr>
                <w:color w:val="002060"/>
              </w:rPr>
              <w:t>PE</w:t>
            </w:r>
          </w:p>
        </w:tc>
      </w:tr>
      <w:tr w:rsidR="00E47757" w:rsidRPr="003A3417" w14:paraId="5CF0B398"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58DB98" w14:textId="77777777" w:rsidR="00E47757" w:rsidRPr="003A3417" w:rsidRDefault="00E47757" w:rsidP="001A3843">
            <w:pPr>
              <w:pStyle w:val="rowtabella0"/>
              <w:rPr>
                <w:color w:val="002060"/>
              </w:rPr>
            </w:pPr>
            <w:r w:rsidRPr="003A3417">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30F4" w14:textId="77777777" w:rsidR="00E47757" w:rsidRPr="003A3417" w:rsidRDefault="00E47757" w:rsidP="001A3843">
            <w:pPr>
              <w:pStyle w:val="rowtabella0"/>
              <w:jc w:val="center"/>
              <w:rPr>
                <w:color w:val="002060"/>
              </w:rPr>
            </w:pPr>
            <w:r w:rsidRPr="003A34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FF92"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5257"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A654"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AC5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99C4" w14:textId="77777777" w:rsidR="00E47757" w:rsidRPr="003A3417" w:rsidRDefault="00E47757" w:rsidP="001A3843">
            <w:pPr>
              <w:pStyle w:val="rowtabella0"/>
              <w:jc w:val="center"/>
              <w:rPr>
                <w:color w:val="002060"/>
              </w:rPr>
            </w:pPr>
            <w:r w:rsidRPr="003A341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EB90"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DACA"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4B4E" w14:textId="77777777" w:rsidR="00E47757" w:rsidRPr="003A3417" w:rsidRDefault="00E47757" w:rsidP="001A3843">
            <w:pPr>
              <w:pStyle w:val="rowtabella0"/>
              <w:jc w:val="center"/>
              <w:rPr>
                <w:color w:val="002060"/>
              </w:rPr>
            </w:pPr>
            <w:r w:rsidRPr="003A3417">
              <w:rPr>
                <w:color w:val="002060"/>
              </w:rPr>
              <w:t>0</w:t>
            </w:r>
          </w:p>
        </w:tc>
      </w:tr>
      <w:tr w:rsidR="00E47757" w:rsidRPr="003A3417" w14:paraId="11BEB2A4"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6BA45" w14:textId="77777777" w:rsidR="00E47757" w:rsidRPr="003A3417" w:rsidRDefault="00E47757" w:rsidP="001A3843">
            <w:pPr>
              <w:pStyle w:val="rowtabella0"/>
              <w:rPr>
                <w:color w:val="002060"/>
              </w:rPr>
            </w:pPr>
            <w:r w:rsidRPr="003A341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99B1"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1714"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5D2A"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FAA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F107"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7123" w14:textId="77777777" w:rsidR="00E47757" w:rsidRPr="003A3417" w:rsidRDefault="00E47757" w:rsidP="001A3843">
            <w:pPr>
              <w:pStyle w:val="rowtabella0"/>
              <w:jc w:val="center"/>
              <w:rPr>
                <w:color w:val="002060"/>
              </w:rPr>
            </w:pPr>
            <w:r w:rsidRPr="003A341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0C28" w14:textId="77777777" w:rsidR="00E47757" w:rsidRPr="003A3417" w:rsidRDefault="00E47757" w:rsidP="001A3843">
            <w:pPr>
              <w:pStyle w:val="rowtabella0"/>
              <w:jc w:val="center"/>
              <w:rPr>
                <w:color w:val="002060"/>
              </w:rPr>
            </w:pPr>
            <w:r w:rsidRPr="003A34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1619"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A66E" w14:textId="77777777" w:rsidR="00E47757" w:rsidRPr="003A3417" w:rsidRDefault="00E47757" w:rsidP="001A3843">
            <w:pPr>
              <w:pStyle w:val="rowtabella0"/>
              <w:jc w:val="center"/>
              <w:rPr>
                <w:color w:val="002060"/>
              </w:rPr>
            </w:pPr>
            <w:r w:rsidRPr="003A3417">
              <w:rPr>
                <w:color w:val="002060"/>
              </w:rPr>
              <w:t>0</w:t>
            </w:r>
          </w:p>
        </w:tc>
      </w:tr>
      <w:tr w:rsidR="00E47757" w:rsidRPr="003A3417" w14:paraId="2022B5B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7E789" w14:textId="77777777" w:rsidR="00E47757" w:rsidRPr="003A3417" w:rsidRDefault="00E47757" w:rsidP="001A3843">
            <w:pPr>
              <w:pStyle w:val="rowtabella0"/>
              <w:rPr>
                <w:color w:val="002060"/>
              </w:rPr>
            </w:pPr>
            <w:r w:rsidRPr="003A3417">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6830"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9EC0"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1720"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E544"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35D8"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9EFF" w14:textId="77777777" w:rsidR="00E47757" w:rsidRPr="003A3417" w:rsidRDefault="00E47757" w:rsidP="001A3843">
            <w:pPr>
              <w:pStyle w:val="rowtabella0"/>
              <w:jc w:val="center"/>
              <w:rPr>
                <w:color w:val="002060"/>
              </w:rPr>
            </w:pPr>
            <w:r w:rsidRPr="003A34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7C53"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2DFB"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C802" w14:textId="77777777" w:rsidR="00E47757" w:rsidRPr="003A3417" w:rsidRDefault="00E47757" w:rsidP="001A3843">
            <w:pPr>
              <w:pStyle w:val="rowtabella0"/>
              <w:jc w:val="center"/>
              <w:rPr>
                <w:color w:val="002060"/>
              </w:rPr>
            </w:pPr>
            <w:r w:rsidRPr="003A3417">
              <w:rPr>
                <w:color w:val="002060"/>
              </w:rPr>
              <w:t>0</w:t>
            </w:r>
          </w:p>
        </w:tc>
      </w:tr>
      <w:tr w:rsidR="00E47757" w:rsidRPr="003A3417" w14:paraId="6BCECBE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10D48" w14:textId="77777777" w:rsidR="00E47757" w:rsidRPr="003A3417" w:rsidRDefault="00E47757" w:rsidP="001A3843">
            <w:pPr>
              <w:pStyle w:val="rowtabella0"/>
              <w:rPr>
                <w:color w:val="002060"/>
              </w:rPr>
            </w:pPr>
            <w:r w:rsidRPr="003A341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7606"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8930"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DB70"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5231"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2167"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5324"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8D67"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95E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0DD7" w14:textId="77777777" w:rsidR="00E47757" w:rsidRPr="003A3417" w:rsidRDefault="00E47757" w:rsidP="001A3843">
            <w:pPr>
              <w:pStyle w:val="rowtabella0"/>
              <w:jc w:val="center"/>
              <w:rPr>
                <w:color w:val="002060"/>
              </w:rPr>
            </w:pPr>
            <w:r w:rsidRPr="003A3417">
              <w:rPr>
                <w:color w:val="002060"/>
              </w:rPr>
              <w:t>0</w:t>
            </w:r>
          </w:p>
        </w:tc>
      </w:tr>
      <w:tr w:rsidR="00E47757" w:rsidRPr="003A3417" w14:paraId="7C7C11B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1D5E7" w14:textId="77777777" w:rsidR="00E47757" w:rsidRPr="003A3417" w:rsidRDefault="00E47757" w:rsidP="001A3843">
            <w:pPr>
              <w:pStyle w:val="rowtabella0"/>
              <w:rPr>
                <w:color w:val="002060"/>
              </w:rPr>
            </w:pPr>
            <w:r w:rsidRPr="003A341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EF89" w14:textId="77777777" w:rsidR="00E47757" w:rsidRPr="003A3417" w:rsidRDefault="00E47757" w:rsidP="001A3843">
            <w:pPr>
              <w:pStyle w:val="rowtabella0"/>
              <w:jc w:val="center"/>
              <w:rPr>
                <w:color w:val="002060"/>
              </w:rPr>
            </w:pPr>
            <w:r w:rsidRPr="003A34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34E8"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95D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AEED"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6375"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6388" w14:textId="77777777" w:rsidR="00E47757" w:rsidRPr="003A3417" w:rsidRDefault="00E47757" w:rsidP="001A3843">
            <w:pPr>
              <w:pStyle w:val="rowtabella0"/>
              <w:jc w:val="center"/>
              <w:rPr>
                <w:color w:val="002060"/>
              </w:rPr>
            </w:pPr>
            <w:r w:rsidRPr="003A341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9450E" w14:textId="77777777" w:rsidR="00E47757" w:rsidRPr="003A3417" w:rsidRDefault="00E47757" w:rsidP="001A3843">
            <w:pPr>
              <w:pStyle w:val="rowtabella0"/>
              <w:jc w:val="center"/>
              <w:rPr>
                <w:color w:val="002060"/>
              </w:rPr>
            </w:pPr>
            <w:r w:rsidRPr="003A34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EC1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55E5" w14:textId="77777777" w:rsidR="00E47757" w:rsidRPr="003A3417" w:rsidRDefault="00E47757" w:rsidP="001A3843">
            <w:pPr>
              <w:pStyle w:val="rowtabella0"/>
              <w:jc w:val="center"/>
              <w:rPr>
                <w:color w:val="002060"/>
              </w:rPr>
            </w:pPr>
            <w:r w:rsidRPr="003A3417">
              <w:rPr>
                <w:color w:val="002060"/>
              </w:rPr>
              <w:t>0</w:t>
            </w:r>
          </w:p>
        </w:tc>
      </w:tr>
      <w:tr w:rsidR="00E47757" w:rsidRPr="003A3417" w14:paraId="375355F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0EDC1" w14:textId="77777777" w:rsidR="00E47757" w:rsidRPr="003A3417" w:rsidRDefault="00E47757" w:rsidP="001A3843">
            <w:pPr>
              <w:pStyle w:val="rowtabella0"/>
              <w:rPr>
                <w:color w:val="002060"/>
              </w:rPr>
            </w:pPr>
            <w:r w:rsidRPr="003A341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CF39" w14:textId="77777777" w:rsidR="00E47757" w:rsidRPr="003A3417" w:rsidRDefault="00E47757" w:rsidP="001A3843">
            <w:pPr>
              <w:pStyle w:val="rowtabella0"/>
              <w:jc w:val="center"/>
              <w:rPr>
                <w:color w:val="002060"/>
              </w:rPr>
            </w:pPr>
            <w:r w:rsidRPr="003A34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6379"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E16A"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36BC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D46A"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AA8B"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6DA3" w14:textId="77777777" w:rsidR="00E47757" w:rsidRPr="003A3417" w:rsidRDefault="00E47757" w:rsidP="001A3843">
            <w:pPr>
              <w:pStyle w:val="rowtabella0"/>
              <w:jc w:val="center"/>
              <w:rPr>
                <w:color w:val="002060"/>
              </w:rPr>
            </w:pPr>
            <w:r w:rsidRPr="003A34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E993"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5A55" w14:textId="77777777" w:rsidR="00E47757" w:rsidRPr="003A3417" w:rsidRDefault="00E47757" w:rsidP="001A3843">
            <w:pPr>
              <w:pStyle w:val="rowtabella0"/>
              <w:jc w:val="center"/>
              <w:rPr>
                <w:color w:val="002060"/>
              </w:rPr>
            </w:pPr>
            <w:r w:rsidRPr="003A3417">
              <w:rPr>
                <w:color w:val="002060"/>
              </w:rPr>
              <w:t>0</w:t>
            </w:r>
          </w:p>
        </w:tc>
      </w:tr>
      <w:tr w:rsidR="00E47757" w:rsidRPr="003A3417" w14:paraId="0D7FF71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655A1" w14:textId="77777777" w:rsidR="00E47757" w:rsidRPr="008C7C8A" w:rsidRDefault="00E47757" w:rsidP="001A3843">
            <w:pPr>
              <w:pStyle w:val="rowtabella0"/>
              <w:rPr>
                <w:color w:val="002060"/>
                <w:lang w:val="es-ES"/>
              </w:rPr>
            </w:pPr>
            <w:r w:rsidRPr="008C7C8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B3FD"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DB15"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99D3B"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A9C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7D8E"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7BE3" w14:textId="77777777" w:rsidR="00E47757" w:rsidRPr="003A3417" w:rsidRDefault="00E47757" w:rsidP="001A3843">
            <w:pPr>
              <w:pStyle w:val="rowtabella0"/>
              <w:jc w:val="center"/>
              <w:rPr>
                <w:color w:val="002060"/>
              </w:rPr>
            </w:pPr>
            <w:r w:rsidRPr="003A341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A25B" w14:textId="77777777" w:rsidR="00E47757" w:rsidRPr="003A3417" w:rsidRDefault="00E47757" w:rsidP="001A3843">
            <w:pPr>
              <w:pStyle w:val="rowtabella0"/>
              <w:jc w:val="center"/>
              <w:rPr>
                <w:color w:val="002060"/>
              </w:rPr>
            </w:pPr>
            <w:r w:rsidRPr="003A341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76AC"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5064" w14:textId="77777777" w:rsidR="00E47757" w:rsidRPr="003A3417" w:rsidRDefault="00E47757" w:rsidP="001A3843">
            <w:pPr>
              <w:pStyle w:val="rowtabella0"/>
              <w:jc w:val="center"/>
              <w:rPr>
                <w:color w:val="002060"/>
              </w:rPr>
            </w:pPr>
            <w:r w:rsidRPr="003A3417">
              <w:rPr>
                <w:color w:val="002060"/>
              </w:rPr>
              <w:t>0</w:t>
            </w:r>
          </w:p>
        </w:tc>
      </w:tr>
      <w:tr w:rsidR="00E47757" w:rsidRPr="003A3417" w14:paraId="1DBB9483"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77425" w14:textId="77777777" w:rsidR="00E47757" w:rsidRPr="003A3417" w:rsidRDefault="00E47757" w:rsidP="001A3843">
            <w:pPr>
              <w:pStyle w:val="rowtabella0"/>
              <w:rPr>
                <w:color w:val="002060"/>
              </w:rPr>
            </w:pPr>
            <w:r w:rsidRPr="003A341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F5ECC"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8A29"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01DD"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534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A188"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ABBC" w14:textId="77777777" w:rsidR="00E47757" w:rsidRPr="003A3417" w:rsidRDefault="00E47757" w:rsidP="001A3843">
            <w:pPr>
              <w:pStyle w:val="rowtabella0"/>
              <w:jc w:val="center"/>
              <w:rPr>
                <w:color w:val="002060"/>
              </w:rPr>
            </w:pPr>
            <w:r w:rsidRPr="003A341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1028" w14:textId="77777777" w:rsidR="00E47757" w:rsidRPr="003A3417" w:rsidRDefault="00E47757" w:rsidP="001A3843">
            <w:pPr>
              <w:pStyle w:val="rowtabella0"/>
              <w:jc w:val="center"/>
              <w:rPr>
                <w:color w:val="002060"/>
              </w:rPr>
            </w:pPr>
            <w:r w:rsidRPr="003A341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A59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BAF9" w14:textId="77777777" w:rsidR="00E47757" w:rsidRPr="003A3417" w:rsidRDefault="00E47757" w:rsidP="001A3843">
            <w:pPr>
              <w:pStyle w:val="rowtabella0"/>
              <w:jc w:val="center"/>
              <w:rPr>
                <w:color w:val="002060"/>
              </w:rPr>
            </w:pPr>
            <w:r w:rsidRPr="003A3417">
              <w:rPr>
                <w:color w:val="002060"/>
              </w:rPr>
              <w:t>0</w:t>
            </w:r>
          </w:p>
        </w:tc>
      </w:tr>
      <w:tr w:rsidR="00E47757" w:rsidRPr="003A3417" w14:paraId="14ABB8D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D25F5" w14:textId="77777777" w:rsidR="00E47757" w:rsidRPr="003A3417" w:rsidRDefault="00E47757" w:rsidP="001A3843">
            <w:pPr>
              <w:pStyle w:val="rowtabella0"/>
              <w:rPr>
                <w:color w:val="002060"/>
              </w:rPr>
            </w:pPr>
            <w:r w:rsidRPr="003A341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F39C"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65B7"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DE03E"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7E4B"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DFEF"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A1C0"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18FE" w14:textId="77777777" w:rsidR="00E47757" w:rsidRPr="003A3417" w:rsidRDefault="00E47757" w:rsidP="001A3843">
            <w:pPr>
              <w:pStyle w:val="rowtabella0"/>
              <w:jc w:val="center"/>
              <w:rPr>
                <w:color w:val="002060"/>
              </w:rPr>
            </w:pPr>
            <w:r w:rsidRPr="003A34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A4BD"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9FAE" w14:textId="77777777" w:rsidR="00E47757" w:rsidRPr="003A3417" w:rsidRDefault="00E47757" w:rsidP="001A3843">
            <w:pPr>
              <w:pStyle w:val="rowtabella0"/>
              <w:jc w:val="center"/>
              <w:rPr>
                <w:color w:val="002060"/>
              </w:rPr>
            </w:pPr>
            <w:r w:rsidRPr="003A3417">
              <w:rPr>
                <w:color w:val="002060"/>
              </w:rPr>
              <w:t>0</w:t>
            </w:r>
          </w:p>
        </w:tc>
      </w:tr>
      <w:tr w:rsidR="00E47757" w:rsidRPr="003A3417" w14:paraId="07A8D65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E0544" w14:textId="77777777" w:rsidR="00E47757" w:rsidRPr="003A3417" w:rsidRDefault="00E47757" w:rsidP="001A3843">
            <w:pPr>
              <w:pStyle w:val="rowtabella0"/>
              <w:rPr>
                <w:color w:val="002060"/>
              </w:rPr>
            </w:pPr>
            <w:r w:rsidRPr="003A341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C54A" w14:textId="77777777" w:rsidR="00E47757" w:rsidRPr="003A3417" w:rsidRDefault="00E47757" w:rsidP="001A3843">
            <w:pPr>
              <w:pStyle w:val="rowtabella0"/>
              <w:jc w:val="center"/>
              <w:rPr>
                <w:color w:val="002060"/>
              </w:rPr>
            </w:pPr>
            <w:r w:rsidRPr="003A34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7B95"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B27B"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1118"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9B96"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A979" w14:textId="77777777" w:rsidR="00E47757" w:rsidRPr="003A3417" w:rsidRDefault="00E47757" w:rsidP="001A3843">
            <w:pPr>
              <w:pStyle w:val="rowtabella0"/>
              <w:jc w:val="center"/>
              <w:rPr>
                <w:color w:val="002060"/>
              </w:rPr>
            </w:pPr>
            <w:r w:rsidRPr="003A341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7AF2" w14:textId="77777777" w:rsidR="00E47757" w:rsidRPr="003A3417" w:rsidRDefault="00E47757" w:rsidP="001A3843">
            <w:pPr>
              <w:pStyle w:val="rowtabella0"/>
              <w:jc w:val="center"/>
              <w:rPr>
                <w:color w:val="002060"/>
              </w:rPr>
            </w:pPr>
            <w:r w:rsidRPr="003A341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76A6"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84E4" w14:textId="77777777" w:rsidR="00E47757" w:rsidRPr="003A3417" w:rsidRDefault="00E47757" w:rsidP="001A3843">
            <w:pPr>
              <w:pStyle w:val="rowtabella0"/>
              <w:jc w:val="center"/>
              <w:rPr>
                <w:color w:val="002060"/>
              </w:rPr>
            </w:pPr>
            <w:r w:rsidRPr="003A3417">
              <w:rPr>
                <w:color w:val="002060"/>
              </w:rPr>
              <w:t>0</w:t>
            </w:r>
          </w:p>
        </w:tc>
      </w:tr>
      <w:tr w:rsidR="00E47757" w:rsidRPr="003A3417" w14:paraId="5B13F27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40505" w14:textId="77777777" w:rsidR="00E47757" w:rsidRPr="003A3417" w:rsidRDefault="00E47757" w:rsidP="001A3843">
            <w:pPr>
              <w:pStyle w:val="rowtabella0"/>
              <w:rPr>
                <w:color w:val="002060"/>
              </w:rPr>
            </w:pPr>
            <w:r w:rsidRPr="003A341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9837"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3227"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B02C"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4760D"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CA7A"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B0E5" w14:textId="77777777" w:rsidR="00E47757" w:rsidRPr="003A3417" w:rsidRDefault="00E47757" w:rsidP="001A3843">
            <w:pPr>
              <w:pStyle w:val="rowtabella0"/>
              <w:jc w:val="center"/>
              <w:rPr>
                <w:color w:val="002060"/>
              </w:rPr>
            </w:pPr>
            <w:r w:rsidRPr="003A341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FD5D" w14:textId="77777777" w:rsidR="00E47757" w:rsidRPr="003A3417" w:rsidRDefault="00E47757" w:rsidP="001A3843">
            <w:pPr>
              <w:pStyle w:val="rowtabella0"/>
              <w:jc w:val="center"/>
              <w:rPr>
                <w:color w:val="002060"/>
              </w:rPr>
            </w:pPr>
            <w:r w:rsidRPr="003A341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86C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E173" w14:textId="77777777" w:rsidR="00E47757" w:rsidRPr="003A3417" w:rsidRDefault="00E47757" w:rsidP="001A3843">
            <w:pPr>
              <w:pStyle w:val="rowtabella0"/>
              <w:jc w:val="center"/>
              <w:rPr>
                <w:color w:val="002060"/>
              </w:rPr>
            </w:pPr>
            <w:r w:rsidRPr="003A3417">
              <w:rPr>
                <w:color w:val="002060"/>
              </w:rPr>
              <w:t>0</w:t>
            </w:r>
          </w:p>
        </w:tc>
      </w:tr>
      <w:tr w:rsidR="00E47757" w:rsidRPr="003A3417" w14:paraId="76825E0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9721C" w14:textId="77777777" w:rsidR="00E47757" w:rsidRPr="003A3417" w:rsidRDefault="00E47757" w:rsidP="001A3843">
            <w:pPr>
              <w:pStyle w:val="rowtabella0"/>
              <w:rPr>
                <w:color w:val="002060"/>
              </w:rPr>
            </w:pPr>
            <w:r w:rsidRPr="003A341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5C76"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EEDD"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5F83"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0C8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FB52"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4AB0" w14:textId="77777777" w:rsidR="00E47757" w:rsidRPr="003A3417" w:rsidRDefault="00E47757" w:rsidP="001A3843">
            <w:pPr>
              <w:pStyle w:val="rowtabella0"/>
              <w:jc w:val="center"/>
              <w:rPr>
                <w:color w:val="002060"/>
              </w:rPr>
            </w:pPr>
            <w:r w:rsidRPr="003A341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09DF" w14:textId="77777777" w:rsidR="00E47757" w:rsidRPr="003A3417" w:rsidRDefault="00E47757" w:rsidP="001A3843">
            <w:pPr>
              <w:pStyle w:val="rowtabella0"/>
              <w:jc w:val="center"/>
              <w:rPr>
                <w:color w:val="002060"/>
              </w:rPr>
            </w:pPr>
            <w:r w:rsidRPr="003A341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71E0"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6B41" w14:textId="77777777" w:rsidR="00E47757" w:rsidRPr="003A3417" w:rsidRDefault="00E47757" w:rsidP="001A3843">
            <w:pPr>
              <w:pStyle w:val="rowtabella0"/>
              <w:jc w:val="center"/>
              <w:rPr>
                <w:color w:val="002060"/>
              </w:rPr>
            </w:pPr>
            <w:r w:rsidRPr="003A3417">
              <w:rPr>
                <w:color w:val="002060"/>
              </w:rPr>
              <w:t>0</w:t>
            </w:r>
          </w:p>
        </w:tc>
      </w:tr>
      <w:tr w:rsidR="00E47757" w:rsidRPr="003A3417" w14:paraId="0179187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DFBFA" w14:textId="77777777" w:rsidR="00E47757" w:rsidRPr="003A3417" w:rsidRDefault="00E47757" w:rsidP="001A3843">
            <w:pPr>
              <w:pStyle w:val="rowtabella0"/>
              <w:rPr>
                <w:color w:val="002060"/>
              </w:rPr>
            </w:pPr>
            <w:r w:rsidRPr="003A3417">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5998"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09C3"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841C"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1332"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23A8"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AA3E" w14:textId="77777777" w:rsidR="00E47757" w:rsidRPr="003A3417" w:rsidRDefault="00E47757" w:rsidP="001A3843">
            <w:pPr>
              <w:pStyle w:val="rowtabella0"/>
              <w:jc w:val="center"/>
              <w:rPr>
                <w:color w:val="002060"/>
              </w:rPr>
            </w:pPr>
            <w:r w:rsidRPr="003A34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C791" w14:textId="77777777" w:rsidR="00E47757" w:rsidRPr="003A3417" w:rsidRDefault="00E47757" w:rsidP="001A3843">
            <w:pPr>
              <w:pStyle w:val="rowtabella0"/>
              <w:jc w:val="center"/>
              <w:rPr>
                <w:color w:val="002060"/>
              </w:rPr>
            </w:pPr>
            <w:r w:rsidRPr="003A341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E49C" w14:textId="77777777" w:rsidR="00E47757" w:rsidRPr="003A3417" w:rsidRDefault="00E47757" w:rsidP="001A3843">
            <w:pPr>
              <w:pStyle w:val="rowtabella0"/>
              <w:jc w:val="center"/>
              <w:rPr>
                <w:color w:val="002060"/>
              </w:rPr>
            </w:pPr>
            <w:r w:rsidRPr="003A34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2AD6" w14:textId="77777777" w:rsidR="00E47757" w:rsidRPr="003A3417" w:rsidRDefault="00E47757" w:rsidP="001A3843">
            <w:pPr>
              <w:pStyle w:val="rowtabella0"/>
              <w:jc w:val="center"/>
              <w:rPr>
                <w:color w:val="002060"/>
              </w:rPr>
            </w:pPr>
            <w:r w:rsidRPr="003A3417">
              <w:rPr>
                <w:color w:val="002060"/>
              </w:rPr>
              <w:t>0</w:t>
            </w:r>
          </w:p>
        </w:tc>
      </w:tr>
      <w:tr w:rsidR="00E47757" w:rsidRPr="003A3417" w14:paraId="615F75FF"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ABE346" w14:textId="77777777" w:rsidR="00E47757" w:rsidRPr="003A3417" w:rsidRDefault="00E47757" w:rsidP="001A3843">
            <w:pPr>
              <w:pStyle w:val="rowtabella0"/>
              <w:rPr>
                <w:color w:val="002060"/>
              </w:rPr>
            </w:pPr>
            <w:r w:rsidRPr="003A341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B2B2"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39D4"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767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CE8E"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0C2F"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1E71" w14:textId="77777777" w:rsidR="00E47757" w:rsidRPr="003A3417" w:rsidRDefault="00E47757" w:rsidP="001A3843">
            <w:pPr>
              <w:pStyle w:val="rowtabella0"/>
              <w:jc w:val="center"/>
              <w:rPr>
                <w:color w:val="002060"/>
              </w:rPr>
            </w:pPr>
            <w:r w:rsidRPr="003A34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BDE2C" w14:textId="77777777" w:rsidR="00E47757" w:rsidRPr="003A3417" w:rsidRDefault="00E47757" w:rsidP="001A3843">
            <w:pPr>
              <w:pStyle w:val="rowtabella0"/>
              <w:jc w:val="center"/>
              <w:rPr>
                <w:color w:val="002060"/>
              </w:rPr>
            </w:pPr>
            <w:r w:rsidRPr="003A3417">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00E6"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32E6" w14:textId="77777777" w:rsidR="00E47757" w:rsidRPr="003A3417" w:rsidRDefault="00E47757" w:rsidP="001A3843">
            <w:pPr>
              <w:pStyle w:val="rowtabella0"/>
              <w:jc w:val="center"/>
              <w:rPr>
                <w:color w:val="002060"/>
              </w:rPr>
            </w:pPr>
            <w:r w:rsidRPr="003A3417">
              <w:rPr>
                <w:color w:val="002060"/>
              </w:rPr>
              <w:t>0</w:t>
            </w:r>
          </w:p>
        </w:tc>
      </w:tr>
    </w:tbl>
    <w:p w14:paraId="263EACAD" w14:textId="77777777" w:rsidR="00E47757" w:rsidRDefault="00E47757" w:rsidP="00E47757">
      <w:pPr>
        <w:pStyle w:val="breakline"/>
        <w:rPr>
          <w:color w:val="002060"/>
        </w:rPr>
      </w:pPr>
    </w:p>
    <w:p w14:paraId="4D73380C" w14:textId="77777777" w:rsidR="00E47757" w:rsidRPr="003A3417" w:rsidRDefault="00E47757" w:rsidP="00E47757">
      <w:pPr>
        <w:pStyle w:val="titoloprinc0"/>
        <w:rPr>
          <w:color w:val="002060"/>
        </w:rPr>
      </w:pPr>
      <w:r>
        <w:rPr>
          <w:color w:val="002060"/>
        </w:rPr>
        <w:t>PROGRAMMA GARE</w:t>
      </w:r>
    </w:p>
    <w:p w14:paraId="5839FDF9" w14:textId="77777777" w:rsidR="00E47757" w:rsidRDefault="00E47757" w:rsidP="00E47757">
      <w:pPr>
        <w:pStyle w:val="breakline"/>
        <w:rPr>
          <w:rFonts w:eastAsiaTheme="minorEastAsia"/>
          <w:color w:val="002060"/>
        </w:rPr>
      </w:pPr>
    </w:p>
    <w:p w14:paraId="16704698" w14:textId="77777777" w:rsidR="000E6715" w:rsidRPr="007E1BC1" w:rsidRDefault="000E6715" w:rsidP="000E6715">
      <w:pPr>
        <w:pStyle w:val="sottotitolocampionato10"/>
        <w:rPr>
          <w:color w:val="002060"/>
        </w:rPr>
      </w:pPr>
      <w:r w:rsidRPr="007E1BC1">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3"/>
        <w:gridCol w:w="385"/>
        <w:gridCol w:w="898"/>
        <w:gridCol w:w="1198"/>
        <w:gridCol w:w="1544"/>
        <w:gridCol w:w="1554"/>
      </w:tblGrid>
      <w:tr w:rsidR="000E6715" w:rsidRPr="007E1BC1" w14:paraId="6680D5B0"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0F7FA"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62BF3"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10C54"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2C083"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0652B"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5D49A"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9D157"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4C5D24E0"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92AE08" w14:textId="77777777" w:rsidR="000E6715" w:rsidRPr="007E1BC1" w:rsidRDefault="000E6715" w:rsidP="001A3843">
            <w:pPr>
              <w:pStyle w:val="rowtabella0"/>
              <w:rPr>
                <w:color w:val="002060"/>
              </w:rPr>
            </w:pPr>
            <w:r w:rsidRPr="007E1BC1">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B54BA" w14:textId="77777777" w:rsidR="000E6715" w:rsidRPr="007E1BC1" w:rsidRDefault="000E6715" w:rsidP="001A3843">
            <w:pPr>
              <w:pStyle w:val="rowtabella0"/>
              <w:rPr>
                <w:color w:val="002060"/>
              </w:rPr>
            </w:pPr>
            <w:r w:rsidRPr="007E1BC1">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E4C19"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A1D77" w14:textId="77777777" w:rsidR="000E6715" w:rsidRPr="007E1BC1" w:rsidRDefault="000E6715" w:rsidP="001A3843">
            <w:pPr>
              <w:pStyle w:val="rowtabella0"/>
              <w:rPr>
                <w:color w:val="002060"/>
              </w:rPr>
            </w:pPr>
            <w:r w:rsidRPr="007E1BC1">
              <w:rPr>
                <w:color w:val="002060"/>
              </w:rPr>
              <w:t>27/02/2026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95BE3" w14:textId="77777777" w:rsidR="000E6715" w:rsidRPr="007E1BC1" w:rsidRDefault="000E6715" w:rsidP="001A3843">
            <w:pPr>
              <w:pStyle w:val="rowtabella0"/>
              <w:rPr>
                <w:color w:val="002060"/>
              </w:rPr>
            </w:pPr>
            <w:r w:rsidRPr="007E1BC1">
              <w:rPr>
                <w:color w:val="002060"/>
              </w:rPr>
              <w:t>5704 POLIV.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6DE65" w14:textId="77777777" w:rsidR="000E6715" w:rsidRPr="007E1BC1" w:rsidRDefault="000E6715" w:rsidP="001A3843">
            <w:pPr>
              <w:pStyle w:val="rowtabella0"/>
              <w:rPr>
                <w:color w:val="002060"/>
              </w:rPr>
            </w:pPr>
            <w:r w:rsidRPr="007E1BC1">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E94BF" w14:textId="77777777" w:rsidR="000E6715" w:rsidRPr="007E1BC1" w:rsidRDefault="000E6715" w:rsidP="001A3843">
            <w:pPr>
              <w:pStyle w:val="rowtabella0"/>
              <w:rPr>
                <w:color w:val="002060"/>
              </w:rPr>
            </w:pPr>
            <w:r w:rsidRPr="007E1BC1">
              <w:rPr>
                <w:color w:val="002060"/>
              </w:rPr>
              <w:t>VIA CELSO ULPIANI</w:t>
            </w:r>
          </w:p>
        </w:tc>
      </w:tr>
      <w:tr w:rsidR="000E6715" w:rsidRPr="007E1BC1" w14:paraId="083530DA"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5C75C6" w14:textId="77777777" w:rsidR="000E6715" w:rsidRPr="007E1BC1" w:rsidRDefault="000E6715" w:rsidP="001A3843">
            <w:pPr>
              <w:pStyle w:val="rowtabella0"/>
              <w:rPr>
                <w:color w:val="002060"/>
              </w:rPr>
            </w:pPr>
            <w:r w:rsidRPr="007E1BC1">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1F02F2" w14:textId="77777777" w:rsidR="000E6715" w:rsidRPr="007E1BC1" w:rsidRDefault="000E6715" w:rsidP="001A3843">
            <w:pPr>
              <w:pStyle w:val="rowtabella0"/>
              <w:rPr>
                <w:color w:val="002060"/>
              </w:rPr>
            </w:pPr>
            <w:r w:rsidRPr="007E1BC1">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C0EBD6"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43633"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402AF9" w14:textId="77777777" w:rsidR="000E6715" w:rsidRPr="007E1BC1" w:rsidRDefault="000E6715" w:rsidP="001A3843">
            <w:pPr>
              <w:pStyle w:val="rowtabella0"/>
              <w:rPr>
                <w:color w:val="002060"/>
              </w:rPr>
            </w:pPr>
            <w:r w:rsidRPr="007E1BC1">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D9A9B" w14:textId="77777777" w:rsidR="000E6715" w:rsidRPr="007E1BC1" w:rsidRDefault="000E6715" w:rsidP="001A3843">
            <w:pPr>
              <w:pStyle w:val="rowtabella0"/>
              <w:rPr>
                <w:color w:val="002060"/>
              </w:rPr>
            </w:pPr>
            <w:r w:rsidRPr="007E1BC1">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0E170" w14:textId="77777777" w:rsidR="000E6715" w:rsidRPr="007E1BC1" w:rsidRDefault="000E6715" w:rsidP="001A3843">
            <w:pPr>
              <w:pStyle w:val="rowtabella0"/>
              <w:rPr>
                <w:color w:val="002060"/>
              </w:rPr>
            </w:pPr>
            <w:r w:rsidRPr="007E1BC1">
              <w:rPr>
                <w:color w:val="002060"/>
              </w:rPr>
              <w:t>VIA OLIMPIADI</w:t>
            </w:r>
          </w:p>
        </w:tc>
      </w:tr>
      <w:tr w:rsidR="000E6715" w:rsidRPr="007E1BC1" w14:paraId="7CD1457E"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FC049" w14:textId="77777777" w:rsidR="000E6715" w:rsidRPr="007E1BC1" w:rsidRDefault="000E6715" w:rsidP="001A3843">
            <w:pPr>
              <w:pStyle w:val="rowtabella0"/>
              <w:rPr>
                <w:color w:val="002060"/>
              </w:rPr>
            </w:pPr>
            <w:r w:rsidRPr="007E1BC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A09DFB" w14:textId="77777777" w:rsidR="000E6715" w:rsidRPr="007E1BC1" w:rsidRDefault="000E6715" w:rsidP="001A3843">
            <w:pPr>
              <w:pStyle w:val="rowtabella0"/>
              <w:rPr>
                <w:color w:val="002060"/>
              </w:rPr>
            </w:pPr>
            <w:r w:rsidRPr="007E1BC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D97F46"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47925"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85CAE" w14:textId="77777777" w:rsidR="000E6715" w:rsidRPr="007E1BC1" w:rsidRDefault="000E6715" w:rsidP="001A3843">
            <w:pPr>
              <w:pStyle w:val="rowtabella0"/>
              <w:rPr>
                <w:color w:val="002060"/>
              </w:rPr>
            </w:pPr>
            <w:r w:rsidRPr="007E1BC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849B1" w14:textId="77777777" w:rsidR="000E6715" w:rsidRPr="007E1BC1" w:rsidRDefault="000E6715" w:rsidP="001A3843">
            <w:pPr>
              <w:pStyle w:val="rowtabella0"/>
              <w:rPr>
                <w:color w:val="002060"/>
              </w:rPr>
            </w:pPr>
            <w:r w:rsidRPr="007E1BC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FD3E8" w14:textId="77777777" w:rsidR="000E6715" w:rsidRPr="007E1BC1" w:rsidRDefault="000E6715" w:rsidP="001A3843">
            <w:pPr>
              <w:pStyle w:val="rowtabella0"/>
              <w:rPr>
                <w:color w:val="002060"/>
              </w:rPr>
            </w:pPr>
            <w:r w:rsidRPr="007E1BC1">
              <w:rPr>
                <w:color w:val="002060"/>
              </w:rPr>
              <w:t>VIA ALESSANDRO MANZONI</w:t>
            </w:r>
          </w:p>
        </w:tc>
      </w:tr>
      <w:tr w:rsidR="000E6715" w:rsidRPr="007E1BC1" w14:paraId="3DA5A211"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3E74A" w14:textId="77777777" w:rsidR="000E6715" w:rsidRPr="007E1BC1" w:rsidRDefault="000E6715" w:rsidP="001A3843">
            <w:pPr>
              <w:pStyle w:val="rowtabella0"/>
              <w:rPr>
                <w:color w:val="002060"/>
              </w:rPr>
            </w:pPr>
            <w:r w:rsidRPr="007E1BC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ACC6BE" w14:textId="77777777" w:rsidR="000E6715" w:rsidRPr="007E1BC1" w:rsidRDefault="000E6715" w:rsidP="001A3843">
            <w:pPr>
              <w:pStyle w:val="rowtabella0"/>
              <w:rPr>
                <w:color w:val="002060"/>
              </w:rPr>
            </w:pPr>
            <w:r w:rsidRPr="007E1BC1">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513E1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C7D4BD"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395570" w14:textId="77777777" w:rsidR="000E6715" w:rsidRPr="007E1BC1" w:rsidRDefault="000E6715" w:rsidP="001A3843">
            <w:pPr>
              <w:pStyle w:val="rowtabella0"/>
              <w:rPr>
                <w:color w:val="002060"/>
              </w:rPr>
            </w:pPr>
            <w:r w:rsidRPr="007E1BC1">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F9069" w14:textId="77777777" w:rsidR="000E6715" w:rsidRPr="007E1BC1" w:rsidRDefault="000E6715" w:rsidP="001A3843">
            <w:pPr>
              <w:pStyle w:val="rowtabella0"/>
              <w:rPr>
                <w:color w:val="002060"/>
              </w:rPr>
            </w:pPr>
            <w:r w:rsidRPr="007E1BC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40D78" w14:textId="77777777" w:rsidR="000E6715" w:rsidRPr="007E1BC1" w:rsidRDefault="000E6715" w:rsidP="001A3843">
            <w:pPr>
              <w:pStyle w:val="rowtabella0"/>
              <w:rPr>
                <w:color w:val="002060"/>
              </w:rPr>
            </w:pPr>
            <w:r w:rsidRPr="007E1BC1">
              <w:rPr>
                <w:color w:val="002060"/>
              </w:rPr>
              <w:t>VIA MONTEPELAGO</w:t>
            </w:r>
          </w:p>
        </w:tc>
      </w:tr>
      <w:tr w:rsidR="000E6715" w:rsidRPr="007E1BC1" w14:paraId="1310DC31"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472831" w14:textId="77777777" w:rsidR="000E6715" w:rsidRPr="007E1BC1" w:rsidRDefault="000E6715" w:rsidP="001A3843">
            <w:pPr>
              <w:pStyle w:val="rowtabella0"/>
              <w:rPr>
                <w:color w:val="002060"/>
              </w:rPr>
            </w:pPr>
            <w:r w:rsidRPr="007E1BC1">
              <w:rPr>
                <w:color w:val="002060"/>
              </w:rPr>
              <w:lastRenderedPageBreak/>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DD9440" w14:textId="77777777" w:rsidR="000E6715" w:rsidRPr="007E1BC1" w:rsidRDefault="000E6715" w:rsidP="001A3843">
            <w:pPr>
              <w:pStyle w:val="rowtabella0"/>
              <w:rPr>
                <w:color w:val="002060"/>
              </w:rPr>
            </w:pPr>
            <w:r w:rsidRPr="007E1BC1">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8D3AC9"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14FB33"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5A6A0" w14:textId="77777777" w:rsidR="000E6715" w:rsidRPr="007E1BC1" w:rsidRDefault="000E6715" w:rsidP="001A3843">
            <w:pPr>
              <w:pStyle w:val="rowtabella0"/>
              <w:rPr>
                <w:color w:val="002060"/>
              </w:rPr>
            </w:pPr>
            <w:r w:rsidRPr="007E1BC1">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60C75" w14:textId="77777777" w:rsidR="000E6715" w:rsidRPr="007E1BC1" w:rsidRDefault="000E6715" w:rsidP="001A3843">
            <w:pPr>
              <w:pStyle w:val="rowtabella0"/>
              <w:rPr>
                <w:color w:val="002060"/>
              </w:rPr>
            </w:pPr>
            <w:r w:rsidRPr="007E1BC1">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8D785" w14:textId="77777777" w:rsidR="000E6715" w:rsidRPr="007E1BC1" w:rsidRDefault="000E6715" w:rsidP="001A3843">
            <w:pPr>
              <w:pStyle w:val="rowtabella0"/>
              <w:rPr>
                <w:color w:val="002060"/>
              </w:rPr>
            </w:pPr>
            <w:r w:rsidRPr="007E1BC1">
              <w:rPr>
                <w:color w:val="002060"/>
              </w:rPr>
              <w:t>VIA SGATTONI - CONTR.RAGNOLA</w:t>
            </w:r>
          </w:p>
        </w:tc>
      </w:tr>
      <w:tr w:rsidR="000E6715" w:rsidRPr="007E1BC1" w14:paraId="291CBCC1"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DBF33C" w14:textId="77777777" w:rsidR="000E6715" w:rsidRPr="007E1BC1" w:rsidRDefault="000E6715" w:rsidP="001A3843">
            <w:pPr>
              <w:pStyle w:val="rowtabella0"/>
              <w:rPr>
                <w:color w:val="002060"/>
              </w:rPr>
            </w:pPr>
            <w:r w:rsidRPr="007E1BC1">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0EF772" w14:textId="77777777" w:rsidR="000E6715" w:rsidRPr="007E1BC1" w:rsidRDefault="000E6715" w:rsidP="001A3843">
            <w:pPr>
              <w:pStyle w:val="rowtabella0"/>
              <w:rPr>
                <w:color w:val="002060"/>
              </w:rPr>
            </w:pPr>
            <w:r w:rsidRPr="007E1BC1">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7C886"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149D1D"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C329C" w14:textId="77777777" w:rsidR="000E6715" w:rsidRPr="007E1BC1" w:rsidRDefault="000E6715" w:rsidP="001A3843">
            <w:pPr>
              <w:pStyle w:val="rowtabella0"/>
              <w:rPr>
                <w:color w:val="002060"/>
              </w:rPr>
            </w:pPr>
            <w:r w:rsidRPr="007E1BC1">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E52AD" w14:textId="77777777" w:rsidR="000E6715" w:rsidRPr="007E1BC1" w:rsidRDefault="000E6715" w:rsidP="001A3843">
            <w:pPr>
              <w:pStyle w:val="rowtabella0"/>
              <w:rPr>
                <w:color w:val="002060"/>
              </w:rPr>
            </w:pPr>
            <w:r w:rsidRPr="007E1BC1">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6A60A" w14:textId="77777777" w:rsidR="000E6715" w:rsidRPr="007E1BC1" w:rsidRDefault="000E6715" w:rsidP="001A3843">
            <w:pPr>
              <w:pStyle w:val="rowtabella0"/>
              <w:rPr>
                <w:color w:val="002060"/>
              </w:rPr>
            </w:pPr>
            <w:r w:rsidRPr="007E1BC1">
              <w:rPr>
                <w:color w:val="002060"/>
              </w:rPr>
              <w:t>VIA LUDOVICO SCARFIOTTI</w:t>
            </w:r>
          </w:p>
        </w:tc>
      </w:tr>
      <w:tr w:rsidR="000E6715" w:rsidRPr="007E1BC1" w14:paraId="5D7E1E1B"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1F9E6" w14:textId="77777777" w:rsidR="000E6715" w:rsidRPr="007E1BC1" w:rsidRDefault="000E6715" w:rsidP="001A3843">
            <w:pPr>
              <w:pStyle w:val="rowtabella0"/>
              <w:rPr>
                <w:color w:val="002060"/>
              </w:rPr>
            </w:pPr>
            <w:r w:rsidRPr="007E1BC1">
              <w:rPr>
                <w:color w:val="002060"/>
              </w:rPr>
              <w:t>CERRETO D ESI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CD8D3" w14:textId="77777777" w:rsidR="000E6715" w:rsidRPr="007E1BC1" w:rsidRDefault="000E6715" w:rsidP="001A3843">
            <w:pPr>
              <w:pStyle w:val="rowtabella0"/>
              <w:rPr>
                <w:color w:val="002060"/>
              </w:rPr>
            </w:pPr>
            <w:r w:rsidRPr="007E1BC1">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7028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9A448" w14:textId="77777777" w:rsidR="000E6715" w:rsidRPr="007E1BC1" w:rsidRDefault="000E6715" w:rsidP="001A3843">
            <w:pPr>
              <w:pStyle w:val="rowtabella0"/>
              <w:rPr>
                <w:color w:val="002060"/>
              </w:rPr>
            </w:pPr>
            <w:r w:rsidRPr="007E1BC1">
              <w:rPr>
                <w:color w:val="002060"/>
              </w:rPr>
              <w:t>28/02/2026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01574" w14:textId="77777777" w:rsidR="000E6715" w:rsidRPr="007E1BC1" w:rsidRDefault="000E6715" w:rsidP="001A3843">
            <w:pPr>
              <w:pStyle w:val="rowtabella0"/>
              <w:rPr>
                <w:color w:val="002060"/>
              </w:rPr>
            </w:pPr>
            <w:r w:rsidRPr="007E1BC1">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3DEED" w14:textId="77777777" w:rsidR="000E6715" w:rsidRPr="007E1BC1" w:rsidRDefault="000E6715" w:rsidP="001A3843">
            <w:pPr>
              <w:pStyle w:val="rowtabella0"/>
              <w:rPr>
                <w:color w:val="002060"/>
              </w:rPr>
            </w:pPr>
            <w:r w:rsidRPr="007E1BC1">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C177D" w14:textId="77777777" w:rsidR="000E6715" w:rsidRPr="007E1BC1" w:rsidRDefault="000E6715" w:rsidP="001A3843">
            <w:pPr>
              <w:pStyle w:val="rowtabella0"/>
              <w:rPr>
                <w:color w:val="002060"/>
              </w:rPr>
            </w:pPr>
            <w:r w:rsidRPr="007E1BC1">
              <w:rPr>
                <w:color w:val="002060"/>
              </w:rPr>
              <w:t>VIA VERDI</w:t>
            </w:r>
          </w:p>
        </w:tc>
      </w:tr>
    </w:tbl>
    <w:p w14:paraId="3E1067F0" w14:textId="77777777" w:rsidR="000E6715" w:rsidRPr="003A3417" w:rsidRDefault="000E6715" w:rsidP="00E47757">
      <w:pPr>
        <w:pStyle w:val="breakline"/>
        <w:rPr>
          <w:rFonts w:eastAsiaTheme="minorEastAsia"/>
          <w:color w:val="002060"/>
        </w:rPr>
      </w:pPr>
    </w:p>
    <w:p w14:paraId="43D11C96" w14:textId="77777777" w:rsidR="00E47757" w:rsidRPr="003A3417" w:rsidRDefault="00E47757" w:rsidP="00E47757">
      <w:pPr>
        <w:pStyle w:val="breakline"/>
        <w:rPr>
          <w:color w:val="002060"/>
        </w:rPr>
      </w:pPr>
    </w:p>
    <w:p w14:paraId="48428C3F" w14:textId="77777777" w:rsidR="00E47757" w:rsidRPr="003A3417" w:rsidRDefault="00E47757" w:rsidP="00E47757">
      <w:pPr>
        <w:pStyle w:val="titolocampionato0"/>
        <w:shd w:val="clear" w:color="auto" w:fill="CCCCCC"/>
        <w:spacing w:before="80" w:after="40"/>
        <w:rPr>
          <w:color w:val="002060"/>
        </w:rPr>
      </w:pPr>
      <w:r w:rsidRPr="003A3417">
        <w:rPr>
          <w:color w:val="002060"/>
        </w:rPr>
        <w:t>CALCIO A CINQUE SERIE C2</w:t>
      </w:r>
    </w:p>
    <w:p w14:paraId="3C0B19FD" w14:textId="77777777" w:rsidR="00E47757" w:rsidRPr="003A3417" w:rsidRDefault="00E47757" w:rsidP="00E47757">
      <w:pPr>
        <w:pStyle w:val="titoloprinc0"/>
        <w:rPr>
          <w:color w:val="002060"/>
        </w:rPr>
      </w:pPr>
      <w:r w:rsidRPr="003A3417">
        <w:rPr>
          <w:color w:val="002060"/>
        </w:rPr>
        <w:t>VARIAZIONI AL PROGRAMMA GARE</w:t>
      </w:r>
    </w:p>
    <w:p w14:paraId="10F0D53B" w14:textId="77777777" w:rsidR="00E47757" w:rsidRPr="003A3417" w:rsidRDefault="00E47757" w:rsidP="00E47757">
      <w:pPr>
        <w:pStyle w:val="breakline"/>
        <w:rPr>
          <w:color w:val="002060"/>
        </w:rPr>
      </w:pPr>
    </w:p>
    <w:p w14:paraId="0230F581" w14:textId="77777777" w:rsidR="00E47757" w:rsidRPr="003A3417" w:rsidRDefault="00E47757" w:rsidP="00E47757">
      <w:pPr>
        <w:pStyle w:val="breakline"/>
        <w:rPr>
          <w:color w:val="002060"/>
        </w:rPr>
      </w:pPr>
    </w:p>
    <w:p w14:paraId="308208D8" w14:textId="77777777" w:rsidR="00E47757" w:rsidRPr="003A3417" w:rsidRDefault="00E47757" w:rsidP="00E47757">
      <w:pPr>
        <w:pStyle w:val="sottotitolocampionato10"/>
        <w:rPr>
          <w:color w:val="002060"/>
        </w:rPr>
      </w:pPr>
      <w:r w:rsidRPr="003A34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47757" w:rsidRPr="003A3417" w14:paraId="1FD32FEE" w14:textId="77777777" w:rsidTr="008E5F1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A09E8" w14:textId="77777777" w:rsidR="00E47757" w:rsidRPr="003A3417" w:rsidRDefault="00E47757" w:rsidP="001A3843">
            <w:pPr>
              <w:pStyle w:val="headertabella0"/>
              <w:rPr>
                <w:color w:val="002060"/>
              </w:rPr>
            </w:pPr>
            <w:r w:rsidRPr="003A34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ACF0A" w14:textId="77777777" w:rsidR="00E47757" w:rsidRPr="003A3417" w:rsidRDefault="00E47757" w:rsidP="001A3843">
            <w:pPr>
              <w:pStyle w:val="headertabella0"/>
              <w:rPr>
                <w:color w:val="002060"/>
              </w:rPr>
            </w:pPr>
            <w:r w:rsidRPr="003A341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59097" w14:textId="77777777" w:rsidR="00E47757" w:rsidRPr="003A3417" w:rsidRDefault="00E47757" w:rsidP="001A3843">
            <w:pPr>
              <w:pStyle w:val="headertabella0"/>
              <w:rPr>
                <w:color w:val="002060"/>
              </w:rPr>
            </w:pPr>
            <w:r w:rsidRPr="003A34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8E884" w14:textId="77777777" w:rsidR="00E47757" w:rsidRPr="003A3417" w:rsidRDefault="00E47757" w:rsidP="001A3843">
            <w:pPr>
              <w:pStyle w:val="headertabella0"/>
              <w:rPr>
                <w:color w:val="002060"/>
              </w:rPr>
            </w:pPr>
            <w:r w:rsidRPr="003A34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CECF1" w14:textId="77777777" w:rsidR="00E47757" w:rsidRPr="003A3417" w:rsidRDefault="00E47757" w:rsidP="001A3843">
            <w:pPr>
              <w:pStyle w:val="headertabella0"/>
              <w:rPr>
                <w:color w:val="002060"/>
              </w:rPr>
            </w:pPr>
            <w:r w:rsidRPr="003A3417">
              <w:rPr>
                <w:color w:val="002060"/>
              </w:rPr>
              <w:t xml:space="preserve">Data </w:t>
            </w:r>
            <w:proofErr w:type="spellStart"/>
            <w:r w:rsidRPr="003A3417">
              <w:rPr>
                <w:color w:val="002060"/>
              </w:rPr>
              <w:t>Orig</w:t>
            </w:r>
            <w:proofErr w:type="spellEnd"/>
            <w:r w:rsidRPr="003A34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A9CFD" w14:textId="77777777" w:rsidR="00E47757" w:rsidRPr="003A3417" w:rsidRDefault="00E47757" w:rsidP="001A3843">
            <w:pPr>
              <w:pStyle w:val="headertabella0"/>
              <w:rPr>
                <w:color w:val="002060"/>
              </w:rPr>
            </w:pPr>
            <w:r w:rsidRPr="003A34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55BAC" w14:textId="77777777" w:rsidR="00E47757" w:rsidRPr="003A3417" w:rsidRDefault="00E47757" w:rsidP="001A3843">
            <w:pPr>
              <w:pStyle w:val="headertabella0"/>
              <w:rPr>
                <w:color w:val="002060"/>
              </w:rPr>
            </w:pPr>
            <w:r w:rsidRPr="003A3417">
              <w:rPr>
                <w:color w:val="002060"/>
              </w:rPr>
              <w:t xml:space="preserve">Ora </w:t>
            </w:r>
            <w:proofErr w:type="spellStart"/>
            <w:r w:rsidRPr="003A3417">
              <w:rPr>
                <w:color w:val="002060"/>
              </w:rPr>
              <w:t>Orig</w:t>
            </w:r>
            <w:proofErr w:type="spellEnd"/>
            <w:r w:rsidRPr="003A34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A8D15" w14:textId="77777777" w:rsidR="00E47757" w:rsidRPr="003A3417" w:rsidRDefault="00E47757" w:rsidP="001A3843">
            <w:pPr>
              <w:pStyle w:val="headertabella0"/>
              <w:rPr>
                <w:color w:val="002060"/>
              </w:rPr>
            </w:pPr>
            <w:r w:rsidRPr="003A3417">
              <w:rPr>
                <w:color w:val="002060"/>
              </w:rPr>
              <w:t>Impianto</w:t>
            </w:r>
          </w:p>
        </w:tc>
      </w:tr>
      <w:tr w:rsidR="00E47757" w:rsidRPr="003A3417" w14:paraId="290F1913" w14:textId="77777777" w:rsidTr="008E5F1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7403" w14:textId="77777777" w:rsidR="00E47757" w:rsidRPr="008E5F17" w:rsidRDefault="00E47757" w:rsidP="001A3843">
            <w:pPr>
              <w:pStyle w:val="rowtabella0"/>
              <w:rPr>
                <w:color w:val="002060"/>
                <w:highlight w:val="yellow"/>
              </w:rPr>
            </w:pPr>
            <w:r w:rsidRPr="008E5F17">
              <w:rPr>
                <w:color w:val="002060"/>
                <w:highlight w:val="yellow"/>
              </w:rPr>
              <w:t>27/02/2026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538F" w14:textId="77777777" w:rsidR="00E47757" w:rsidRPr="008E5F17" w:rsidRDefault="00E47757" w:rsidP="001A3843">
            <w:pPr>
              <w:pStyle w:val="rowtabella0"/>
              <w:jc w:val="center"/>
              <w:rPr>
                <w:color w:val="002060"/>
                <w:highlight w:val="yellow"/>
              </w:rPr>
            </w:pPr>
            <w:r w:rsidRPr="008E5F17">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5ED4" w14:textId="77777777" w:rsidR="00E47757" w:rsidRPr="008E5F17" w:rsidRDefault="00E47757" w:rsidP="001A3843">
            <w:pPr>
              <w:pStyle w:val="rowtabella0"/>
              <w:rPr>
                <w:color w:val="002060"/>
                <w:highlight w:val="yellow"/>
              </w:rPr>
            </w:pPr>
            <w:r w:rsidRPr="008E5F17">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C89A" w14:textId="77777777" w:rsidR="00E47757" w:rsidRPr="008E5F17" w:rsidRDefault="00E47757" w:rsidP="001A3843">
            <w:pPr>
              <w:pStyle w:val="rowtabella0"/>
              <w:rPr>
                <w:color w:val="002060"/>
                <w:highlight w:val="yellow"/>
              </w:rPr>
            </w:pPr>
            <w:r w:rsidRPr="008E5F17">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90C4" w14:textId="4CA8422E" w:rsidR="00E47757" w:rsidRPr="008E5F17" w:rsidRDefault="008E5F17" w:rsidP="001A3843">
            <w:pPr>
              <w:rPr>
                <w:rFonts w:ascii="Arial" w:hAnsi="Arial" w:cs="Arial"/>
                <w:color w:val="002060"/>
                <w:sz w:val="12"/>
                <w:szCs w:val="12"/>
              </w:rPr>
            </w:pPr>
            <w:r w:rsidRPr="008E5F17">
              <w:rPr>
                <w:rFonts w:ascii="Arial" w:hAnsi="Arial" w:cs="Arial"/>
                <w:color w:val="002060"/>
                <w:sz w:val="12"/>
                <w:szCs w:val="12"/>
              </w:rPr>
              <w:t>28/02/2026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7A5C" w14:textId="77777777" w:rsidR="00E47757" w:rsidRPr="003A3417" w:rsidRDefault="00E47757" w:rsidP="001A3843">
            <w:pPr>
              <w:pStyle w:val="rowtabella0"/>
              <w:jc w:val="center"/>
              <w:rPr>
                <w:color w:val="002060"/>
              </w:rPr>
            </w:pPr>
            <w:r w:rsidRPr="008E5F1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D604" w14:textId="77777777" w:rsidR="00E47757" w:rsidRPr="003A3417" w:rsidRDefault="00E47757" w:rsidP="001A3843">
            <w:pPr>
              <w:pStyle w:val="rowtabella0"/>
              <w:jc w:val="center"/>
              <w:rPr>
                <w:color w:val="002060"/>
              </w:rPr>
            </w:pPr>
            <w:r w:rsidRPr="003A341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32F0" w14:textId="77777777" w:rsidR="00E47757" w:rsidRPr="003A3417" w:rsidRDefault="00E47757" w:rsidP="001A3843">
            <w:pPr>
              <w:rPr>
                <w:color w:val="002060"/>
              </w:rPr>
            </w:pPr>
          </w:p>
        </w:tc>
      </w:tr>
    </w:tbl>
    <w:p w14:paraId="6FB6A71B" w14:textId="77777777" w:rsidR="00E47757" w:rsidRPr="003A3417" w:rsidRDefault="00E47757" w:rsidP="00E47757">
      <w:pPr>
        <w:pStyle w:val="breakline"/>
        <w:rPr>
          <w:rFonts w:eastAsiaTheme="minorEastAsia"/>
          <w:color w:val="002060"/>
        </w:rPr>
      </w:pPr>
    </w:p>
    <w:p w14:paraId="4D35AED8" w14:textId="77777777" w:rsidR="00E47757" w:rsidRPr="003A3417" w:rsidRDefault="00E47757" w:rsidP="00E47757">
      <w:pPr>
        <w:pStyle w:val="breakline"/>
        <w:rPr>
          <w:color w:val="002060"/>
        </w:rPr>
      </w:pPr>
    </w:p>
    <w:p w14:paraId="6A94A3B6" w14:textId="77777777" w:rsidR="00E47757" w:rsidRPr="003A3417" w:rsidRDefault="00E47757" w:rsidP="00E47757">
      <w:pPr>
        <w:pStyle w:val="titoloprinc0"/>
        <w:rPr>
          <w:color w:val="002060"/>
        </w:rPr>
      </w:pPr>
      <w:r w:rsidRPr="003A3417">
        <w:rPr>
          <w:color w:val="002060"/>
        </w:rPr>
        <w:t>RISULTATI</w:t>
      </w:r>
    </w:p>
    <w:p w14:paraId="63596A83" w14:textId="77777777" w:rsidR="00E47757" w:rsidRPr="003A3417" w:rsidRDefault="00E47757" w:rsidP="00E47757">
      <w:pPr>
        <w:pStyle w:val="breakline"/>
        <w:rPr>
          <w:color w:val="002060"/>
        </w:rPr>
      </w:pPr>
    </w:p>
    <w:p w14:paraId="785804EB" w14:textId="77777777" w:rsidR="00E47757" w:rsidRPr="003A3417" w:rsidRDefault="00E47757" w:rsidP="00E47757">
      <w:pPr>
        <w:pStyle w:val="sottotitolocampionato10"/>
        <w:rPr>
          <w:color w:val="002060"/>
        </w:rPr>
      </w:pPr>
      <w:r w:rsidRPr="003A3417">
        <w:rPr>
          <w:color w:val="002060"/>
        </w:rPr>
        <w:t>RISULTATI UFFICIALI GARE DEL 20/02/2026</w:t>
      </w:r>
    </w:p>
    <w:p w14:paraId="48DE7763" w14:textId="77777777" w:rsidR="000E6715" w:rsidRPr="000E6715" w:rsidRDefault="000E6715" w:rsidP="000E6715">
      <w:pPr>
        <w:pStyle w:val="sottotitolocampionato20"/>
        <w:spacing w:before="0" w:beforeAutospacing="0" w:after="0" w:afterAutospacing="0"/>
        <w:rPr>
          <w:rFonts w:ascii="Arial" w:hAnsi="Arial" w:cs="Arial"/>
          <w:color w:val="002060"/>
          <w:sz w:val="20"/>
          <w:szCs w:val="20"/>
        </w:rPr>
      </w:pPr>
      <w:r w:rsidRPr="000E6715">
        <w:rPr>
          <w:rFonts w:ascii="Arial" w:hAnsi="Arial" w:cs="Arial"/>
          <w:color w:val="002060"/>
          <w:sz w:val="20"/>
          <w:szCs w:val="20"/>
        </w:rPr>
        <w:t>Si trascrivono qui di seguito i risultati ufficiali delle gare disputate</w:t>
      </w:r>
    </w:p>
    <w:p w14:paraId="17981B4F" w14:textId="77777777" w:rsidR="00E47757" w:rsidRPr="003A3417" w:rsidRDefault="00E47757" w:rsidP="00E477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134EABAF"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12B59868"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C7307" w14:textId="77777777" w:rsidR="00E47757" w:rsidRPr="003A3417" w:rsidRDefault="00E47757" w:rsidP="001A3843">
                  <w:pPr>
                    <w:pStyle w:val="headertabella0"/>
                    <w:rPr>
                      <w:color w:val="002060"/>
                    </w:rPr>
                  </w:pPr>
                  <w:r w:rsidRPr="003A3417">
                    <w:rPr>
                      <w:color w:val="002060"/>
                    </w:rPr>
                    <w:t>GIRONE A - 7 Giornata - R</w:t>
                  </w:r>
                </w:p>
              </w:tc>
            </w:tr>
            <w:tr w:rsidR="00E47757" w:rsidRPr="003A3417" w14:paraId="25A442EE"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A47E7C" w14:textId="77777777" w:rsidR="00E47757" w:rsidRPr="003A3417" w:rsidRDefault="00E47757" w:rsidP="001A3843">
                  <w:pPr>
                    <w:pStyle w:val="rowtabella0"/>
                    <w:rPr>
                      <w:color w:val="002060"/>
                    </w:rPr>
                  </w:pPr>
                  <w:r w:rsidRPr="003A3417">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5376F" w14:textId="77777777" w:rsidR="00E47757" w:rsidRPr="003A3417" w:rsidRDefault="00E47757" w:rsidP="001A3843">
                  <w:pPr>
                    <w:pStyle w:val="rowtabella0"/>
                    <w:rPr>
                      <w:color w:val="002060"/>
                    </w:rPr>
                  </w:pPr>
                  <w:r w:rsidRPr="003A3417">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C75BE" w14:textId="77777777" w:rsidR="00E47757" w:rsidRPr="003A3417" w:rsidRDefault="00E47757" w:rsidP="001A3843">
                  <w:pPr>
                    <w:pStyle w:val="rowtabella0"/>
                    <w:jc w:val="center"/>
                    <w:rPr>
                      <w:color w:val="002060"/>
                    </w:rPr>
                  </w:pPr>
                  <w:r w:rsidRPr="003A3417">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DBA63" w14:textId="77777777" w:rsidR="00E47757" w:rsidRPr="003A3417" w:rsidRDefault="00E47757" w:rsidP="001A3843">
                  <w:pPr>
                    <w:pStyle w:val="rowtabella0"/>
                    <w:jc w:val="center"/>
                    <w:rPr>
                      <w:color w:val="002060"/>
                    </w:rPr>
                  </w:pPr>
                  <w:r w:rsidRPr="003A3417">
                    <w:rPr>
                      <w:color w:val="002060"/>
                    </w:rPr>
                    <w:t> </w:t>
                  </w:r>
                </w:p>
              </w:tc>
            </w:tr>
            <w:tr w:rsidR="00E47757" w:rsidRPr="003A3417" w14:paraId="1CC21451"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A86B92" w14:textId="77777777" w:rsidR="00E47757" w:rsidRPr="003A3417" w:rsidRDefault="00E47757" w:rsidP="001A3843">
                  <w:pPr>
                    <w:pStyle w:val="rowtabella0"/>
                    <w:rPr>
                      <w:color w:val="002060"/>
                    </w:rPr>
                  </w:pPr>
                  <w:r w:rsidRPr="003A3417">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3381FA" w14:textId="77777777" w:rsidR="00E47757" w:rsidRPr="003A3417" w:rsidRDefault="00E47757" w:rsidP="001A3843">
                  <w:pPr>
                    <w:pStyle w:val="rowtabella0"/>
                    <w:rPr>
                      <w:color w:val="002060"/>
                    </w:rPr>
                  </w:pPr>
                  <w:r w:rsidRPr="003A3417">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0E27A9" w14:textId="77777777" w:rsidR="00E47757" w:rsidRPr="003A3417" w:rsidRDefault="00E47757" w:rsidP="001A3843">
                  <w:pPr>
                    <w:pStyle w:val="rowtabella0"/>
                    <w:jc w:val="center"/>
                    <w:rPr>
                      <w:color w:val="002060"/>
                    </w:rPr>
                  </w:pPr>
                  <w:r w:rsidRPr="003A341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14886A" w14:textId="77777777" w:rsidR="00E47757" w:rsidRPr="003A3417" w:rsidRDefault="00E47757" w:rsidP="001A3843">
                  <w:pPr>
                    <w:pStyle w:val="rowtabella0"/>
                    <w:jc w:val="center"/>
                    <w:rPr>
                      <w:color w:val="002060"/>
                    </w:rPr>
                  </w:pPr>
                  <w:r w:rsidRPr="003A3417">
                    <w:rPr>
                      <w:color w:val="002060"/>
                    </w:rPr>
                    <w:t> </w:t>
                  </w:r>
                </w:p>
              </w:tc>
            </w:tr>
            <w:tr w:rsidR="00E47757" w:rsidRPr="003A3417" w14:paraId="57CB097F"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9217AE" w14:textId="77777777" w:rsidR="00E47757" w:rsidRPr="003A3417" w:rsidRDefault="00E47757" w:rsidP="001A3843">
                  <w:pPr>
                    <w:pStyle w:val="rowtabella0"/>
                    <w:rPr>
                      <w:color w:val="002060"/>
                    </w:rPr>
                  </w:pPr>
                  <w:proofErr w:type="gramStart"/>
                  <w:r w:rsidRPr="003A3417">
                    <w:rPr>
                      <w:color w:val="002060"/>
                    </w:rPr>
                    <w:t>CITTA</w:t>
                  </w:r>
                  <w:proofErr w:type="gramEnd"/>
                  <w:r w:rsidRPr="003A3417">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34726" w14:textId="77777777" w:rsidR="00E47757" w:rsidRPr="003A3417" w:rsidRDefault="00E47757" w:rsidP="001A3843">
                  <w:pPr>
                    <w:pStyle w:val="rowtabella0"/>
                    <w:rPr>
                      <w:color w:val="002060"/>
                    </w:rPr>
                  </w:pPr>
                  <w:r w:rsidRPr="003A3417">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ED6DF2" w14:textId="77777777" w:rsidR="00E47757" w:rsidRPr="003A3417" w:rsidRDefault="00E47757" w:rsidP="001A3843">
                  <w:pPr>
                    <w:pStyle w:val="rowtabella0"/>
                    <w:jc w:val="center"/>
                    <w:rPr>
                      <w:color w:val="002060"/>
                    </w:rPr>
                  </w:pPr>
                  <w:r w:rsidRPr="003A341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9FC165" w14:textId="77777777" w:rsidR="00E47757" w:rsidRPr="003A3417" w:rsidRDefault="00E47757" w:rsidP="001A3843">
                  <w:pPr>
                    <w:pStyle w:val="rowtabella0"/>
                    <w:jc w:val="center"/>
                    <w:rPr>
                      <w:color w:val="002060"/>
                    </w:rPr>
                  </w:pPr>
                  <w:r w:rsidRPr="003A3417">
                    <w:rPr>
                      <w:color w:val="002060"/>
                    </w:rPr>
                    <w:t> </w:t>
                  </w:r>
                </w:p>
              </w:tc>
            </w:tr>
            <w:tr w:rsidR="00E47757" w:rsidRPr="003A3417" w14:paraId="281689EF"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3823C2" w14:textId="77777777" w:rsidR="00E47757" w:rsidRPr="003A3417" w:rsidRDefault="00E47757" w:rsidP="001A3843">
                  <w:pPr>
                    <w:pStyle w:val="rowtabella0"/>
                    <w:rPr>
                      <w:color w:val="002060"/>
                    </w:rPr>
                  </w:pPr>
                  <w:r w:rsidRPr="003A3417">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C07C0E" w14:textId="77777777" w:rsidR="00E47757" w:rsidRPr="003A3417" w:rsidRDefault="00E47757" w:rsidP="001A3843">
                  <w:pPr>
                    <w:pStyle w:val="rowtabella0"/>
                    <w:rPr>
                      <w:color w:val="002060"/>
                    </w:rPr>
                  </w:pPr>
                  <w:r w:rsidRPr="003A3417">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63EFDD" w14:textId="77777777" w:rsidR="00E47757" w:rsidRPr="003A3417" w:rsidRDefault="00E47757" w:rsidP="001A3843">
                  <w:pPr>
                    <w:pStyle w:val="rowtabella0"/>
                    <w:jc w:val="center"/>
                    <w:rPr>
                      <w:color w:val="002060"/>
                    </w:rPr>
                  </w:pPr>
                  <w:r w:rsidRPr="003A341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F5D5C4" w14:textId="77777777" w:rsidR="00E47757" w:rsidRPr="003A3417" w:rsidRDefault="00E47757" w:rsidP="001A3843">
                  <w:pPr>
                    <w:pStyle w:val="rowtabella0"/>
                    <w:jc w:val="center"/>
                    <w:rPr>
                      <w:color w:val="002060"/>
                    </w:rPr>
                  </w:pPr>
                  <w:r w:rsidRPr="003A3417">
                    <w:rPr>
                      <w:color w:val="002060"/>
                    </w:rPr>
                    <w:t> </w:t>
                  </w:r>
                </w:p>
              </w:tc>
            </w:tr>
            <w:tr w:rsidR="00E47757" w:rsidRPr="003A3417" w14:paraId="4400744E"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B6657A" w14:textId="77777777" w:rsidR="00E47757" w:rsidRPr="003A3417" w:rsidRDefault="00E47757" w:rsidP="001A3843">
                  <w:pPr>
                    <w:pStyle w:val="rowtabella0"/>
                    <w:rPr>
                      <w:color w:val="002060"/>
                    </w:rPr>
                  </w:pPr>
                  <w:r w:rsidRPr="003A3417">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5FB006" w14:textId="77777777" w:rsidR="00E47757" w:rsidRPr="003A3417" w:rsidRDefault="00E47757" w:rsidP="001A3843">
                  <w:pPr>
                    <w:pStyle w:val="rowtabella0"/>
                    <w:rPr>
                      <w:color w:val="002060"/>
                    </w:rPr>
                  </w:pPr>
                  <w:r w:rsidRPr="003A3417">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F07A38" w14:textId="77777777" w:rsidR="00E47757" w:rsidRPr="003A3417" w:rsidRDefault="00E47757" w:rsidP="001A3843">
                  <w:pPr>
                    <w:pStyle w:val="rowtabella0"/>
                    <w:jc w:val="center"/>
                    <w:rPr>
                      <w:color w:val="002060"/>
                    </w:rPr>
                  </w:pPr>
                  <w:r w:rsidRPr="003A341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8D9E58" w14:textId="77777777" w:rsidR="00E47757" w:rsidRPr="003A3417" w:rsidRDefault="00E47757" w:rsidP="001A3843">
                  <w:pPr>
                    <w:pStyle w:val="rowtabella0"/>
                    <w:jc w:val="center"/>
                    <w:rPr>
                      <w:color w:val="002060"/>
                    </w:rPr>
                  </w:pPr>
                  <w:r w:rsidRPr="003A3417">
                    <w:rPr>
                      <w:color w:val="002060"/>
                    </w:rPr>
                    <w:t> </w:t>
                  </w:r>
                </w:p>
              </w:tc>
            </w:tr>
            <w:tr w:rsidR="00E47757" w:rsidRPr="003A3417" w14:paraId="29892A08"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7AA21C" w14:textId="77777777" w:rsidR="00E47757" w:rsidRPr="003A3417" w:rsidRDefault="00E47757" w:rsidP="001A3843">
                  <w:pPr>
                    <w:pStyle w:val="rowtabella0"/>
                    <w:rPr>
                      <w:color w:val="002060"/>
                    </w:rPr>
                  </w:pPr>
                  <w:r w:rsidRPr="003A3417">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A9FAD7" w14:textId="77777777" w:rsidR="00E47757" w:rsidRPr="003A3417" w:rsidRDefault="00E47757" w:rsidP="001A3843">
                  <w:pPr>
                    <w:pStyle w:val="rowtabella0"/>
                    <w:rPr>
                      <w:color w:val="002060"/>
                    </w:rPr>
                  </w:pPr>
                  <w:r w:rsidRPr="003A3417">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8EED0" w14:textId="77777777" w:rsidR="00E47757" w:rsidRPr="003A3417" w:rsidRDefault="00E47757" w:rsidP="001A3843">
                  <w:pPr>
                    <w:pStyle w:val="rowtabella0"/>
                    <w:jc w:val="center"/>
                    <w:rPr>
                      <w:color w:val="002060"/>
                    </w:rPr>
                  </w:pPr>
                  <w:r w:rsidRPr="003A3417">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BE59D6" w14:textId="77777777" w:rsidR="00E47757" w:rsidRPr="003A3417" w:rsidRDefault="00E47757" w:rsidP="001A3843">
                  <w:pPr>
                    <w:pStyle w:val="rowtabella0"/>
                    <w:jc w:val="center"/>
                    <w:rPr>
                      <w:color w:val="002060"/>
                    </w:rPr>
                  </w:pPr>
                  <w:r w:rsidRPr="003A3417">
                    <w:rPr>
                      <w:color w:val="002060"/>
                    </w:rPr>
                    <w:t> </w:t>
                  </w:r>
                </w:p>
              </w:tc>
            </w:tr>
            <w:tr w:rsidR="00E47757" w:rsidRPr="003A3417" w14:paraId="36E3801C"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1E2CBB" w14:textId="77777777" w:rsidR="00E47757" w:rsidRPr="003A3417" w:rsidRDefault="00E47757" w:rsidP="001A3843">
                  <w:pPr>
                    <w:pStyle w:val="rowtabella0"/>
                    <w:rPr>
                      <w:color w:val="002060"/>
                    </w:rPr>
                  </w:pPr>
                  <w:r w:rsidRPr="003A3417">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6C1C6" w14:textId="77777777" w:rsidR="00E47757" w:rsidRPr="003A3417" w:rsidRDefault="00E47757" w:rsidP="001A3843">
                  <w:pPr>
                    <w:pStyle w:val="rowtabella0"/>
                    <w:rPr>
                      <w:color w:val="002060"/>
                    </w:rPr>
                  </w:pPr>
                  <w:r w:rsidRPr="003A3417">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4997A" w14:textId="77777777" w:rsidR="00E47757" w:rsidRPr="003A3417" w:rsidRDefault="00E47757" w:rsidP="001A3843">
                  <w:pPr>
                    <w:pStyle w:val="rowtabella0"/>
                    <w:jc w:val="center"/>
                    <w:rPr>
                      <w:color w:val="002060"/>
                    </w:rPr>
                  </w:pPr>
                  <w:r w:rsidRPr="003A3417">
                    <w:rPr>
                      <w:color w:val="002060"/>
                    </w:rPr>
                    <w:t>3 - 11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0C146" w14:textId="77777777" w:rsidR="00E47757" w:rsidRPr="003A3417" w:rsidRDefault="00E47757" w:rsidP="001A3843">
                  <w:pPr>
                    <w:pStyle w:val="rowtabella0"/>
                    <w:jc w:val="center"/>
                    <w:rPr>
                      <w:color w:val="002060"/>
                    </w:rPr>
                  </w:pPr>
                  <w:r w:rsidRPr="003A3417">
                    <w:rPr>
                      <w:color w:val="002060"/>
                    </w:rPr>
                    <w:t> </w:t>
                  </w:r>
                </w:p>
              </w:tc>
            </w:tr>
          </w:tbl>
          <w:p w14:paraId="50B6784E"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356CE8FC"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222C7" w14:textId="77777777" w:rsidR="00E47757" w:rsidRPr="003A3417" w:rsidRDefault="00E47757" w:rsidP="001A3843">
                  <w:pPr>
                    <w:pStyle w:val="headertabella0"/>
                    <w:rPr>
                      <w:color w:val="002060"/>
                    </w:rPr>
                  </w:pPr>
                  <w:r w:rsidRPr="003A3417">
                    <w:rPr>
                      <w:color w:val="002060"/>
                    </w:rPr>
                    <w:t>GIRONE B - 7 Giornata - R</w:t>
                  </w:r>
                </w:p>
              </w:tc>
            </w:tr>
            <w:tr w:rsidR="00E47757" w:rsidRPr="003A3417" w14:paraId="22081E21"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32EA56" w14:textId="77777777" w:rsidR="00E47757" w:rsidRPr="003A3417" w:rsidRDefault="00E47757" w:rsidP="001A3843">
                  <w:pPr>
                    <w:pStyle w:val="rowtabella0"/>
                    <w:rPr>
                      <w:color w:val="002060"/>
                    </w:rPr>
                  </w:pPr>
                  <w:r w:rsidRPr="003A3417">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4A71A" w14:textId="77777777" w:rsidR="00E47757" w:rsidRPr="003A3417" w:rsidRDefault="00E47757" w:rsidP="001A3843">
                  <w:pPr>
                    <w:pStyle w:val="rowtabella0"/>
                    <w:rPr>
                      <w:color w:val="002060"/>
                    </w:rPr>
                  </w:pPr>
                  <w:r w:rsidRPr="003A3417">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B83B0" w14:textId="77777777" w:rsidR="00E47757" w:rsidRPr="003A3417" w:rsidRDefault="00E47757" w:rsidP="001A3843">
                  <w:pPr>
                    <w:pStyle w:val="rowtabella0"/>
                    <w:jc w:val="center"/>
                    <w:rPr>
                      <w:color w:val="002060"/>
                    </w:rPr>
                  </w:pPr>
                  <w:r w:rsidRPr="003A3417">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7B859" w14:textId="77777777" w:rsidR="00E47757" w:rsidRPr="003A3417" w:rsidRDefault="00E47757" w:rsidP="001A3843">
                  <w:pPr>
                    <w:pStyle w:val="rowtabella0"/>
                    <w:jc w:val="center"/>
                    <w:rPr>
                      <w:color w:val="002060"/>
                    </w:rPr>
                  </w:pPr>
                  <w:r w:rsidRPr="003A3417">
                    <w:rPr>
                      <w:color w:val="002060"/>
                    </w:rPr>
                    <w:t> </w:t>
                  </w:r>
                </w:p>
              </w:tc>
            </w:tr>
            <w:tr w:rsidR="00E47757" w:rsidRPr="003A3417" w14:paraId="5BBE6953"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788BC4" w14:textId="77777777" w:rsidR="00E47757" w:rsidRPr="003A3417" w:rsidRDefault="00E47757" w:rsidP="001A3843">
                  <w:pPr>
                    <w:pStyle w:val="rowtabella0"/>
                    <w:rPr>
                      <w:color w:val="002060"/>
                    </w:rPr>
                  </w:pPr>
                  <w:r w:rsidRPr="003A3417">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96A563" w14:textId="77777777" w:rsidR="00E47757" w:rsidRPr="003A3417" w:rsidRDefault="00E47757" w:rsidP="001A3843">
                  <w:pPr>
                    <w:pStyle w:val="rowtabella0"/>
                    <w:rPr>
                      <w:color w:val="002060"/>
                    </w:rPr>
                  </w:pPr>
                  <w:r w:rsidRPr="003A3417">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538FDE" w14:textId="77777777" w:rsidR="00E47757" w:rsidRPr="003A3417" w:rsidRDefault="00E47757" w:rsidP="001A3843">
                  <w:pPr>
                    <w:pStyle w:val="rowtabella0"/>
                    <w:jc w:val="center"/>
                    <w:rPr>
                      <w:color w:val="002060"/>
                    </w:rPr>
                  </w:pPr>
                  <w:r w:rsidRPr="003A341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C32DBC" w14:textId="77777777" w:rsidR="00E47757" w:rsidRPr="003A3417" w:rsidRDefault="00E47757" w:rsidP="001A3843">
                  <w:pPr>
                    <w:pStyle w:val="rowtabella0"/>
                    <w:jc w:val="center"/>
                    <w:rPr>
                      <w:color w:val="002060"/>
                    </w:rPr>
                  </w:pPr>
                  <w:r w:rsidRPr="003A3417">
                    <w:rPr>
                      <w:color w:val="002060"/>
                    </w:rPr>
                    <w:t> </w:t>
                  </w:r>
                </w:p>
              </w:tc>
            </w:tr>
            <w:tr w:rsidR="00E47757" w:rsidRPr="003A3417" w14:paraId="24361F0E"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DB81E0" w14:textId="77777777" w:rsidR="00E47757" w:rsidRPr="003A3417" w:rsidRDefault="00E47757" w:rsidP="001A3843">
                  <w:pPr>
                    <w:pStyle w:val="rowtabella0"/>
                    <w:rPr>
                      <w:color w:val="002060"/>
                    </w:rPr>
                  </w:pPr>
                  <w:r w:rsidRPr="003A3417">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12375B" w14:textId="77777777" w:rsidR="00E47757" w:rsidRPr="003A3417" w:rsidRDefault="00E47757" w:rsidP="001A3843">
                  <w:pPr>
                    <w:pStyle w:val="rowtabella0"/>
                    <w:rPr>
                      <w:color w:val="002060"/>
                    </w:rPr>
                  </w:pPr>
                  <w:r w:rsidRPr="003A3417">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E274C1" w14:textId="77777777" w:rsidR="00E47757" w:rsidRPr="003A3417" w:rsidRDefault="00E47757" w:rsidP="001A3843">
                  <w:pPr>
                    <w:pStyle w:val="rowtabella0"/>
                    <w:jc w:val="center"/>
                    <w:rPr>
                      <w:color w:val="002060"/>
                    </w:rPr>
                  </w:pPr>
                  <w:r w:rsidRPr="003A341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A5C9A8" w14:textId="77777777" w:rsidR="00E47757" w:rsidRPr="003A3417" w:rsidRDefault="00E47757" w:rsidP="001A3843">
                  <w:pPr>
                    <w:pStyle w:val="rowtabella0"/>
                    <w:jc w:val="center"/>
                    <w:rPr>
                      <w:color w:val="002060"/>
                    </w:rPr>
                  </w:pPr>
                  <w:r w:rsidRPr="003A3417">
                    <w:rPr>
                      <w:color w:val="002060"/>
                    </w:rPr>
                    <w:t> </w:t>
                  </w:r>
                </w:p>
              </w:tc>
            </w:tr>
            <w:tr w:rsidR="00E47757" w:rsidRPr="003A3417" w14:paraId="2AF19E81"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521A93" w14:textId="77777777" w:rsidR="00E47757" w:rsidRPr="003A3417" w:rsidRDefault="00E47757" w:rsidP="001A3843">
                  <w:pPr>
                    <w:pStyle w:val="rowtabella0"/>
                    <w:rPr>
                      <w:color w:val="002060"/>
                    </w:rPr>
                  </w:pPr>
                  <w:r w:rsidRPr="003A3417">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D265FA" w14:textId="77777777" w:rsidR="00E47757" w:rsidRPr="003A3417" w:rsidRDefault="00E47757" w:rsidP="001A3843">
                  <w:pPr>
                    <w:pStyle w:val="rowtabella0"/>
                    <w:rPr>
                      <w:color w:val="002060"/>
                    </w:rPr>
                  </w:pPr>
                  <w:r w:rsidRPr="003A341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9EE2DD" w14:textId="77777777" w:rsidR="00E47757" w:rsidRPr="003A3417" w:rsidRDefault="00E47757" w:rsidP="001A3843">
                  <w:pPr>
                    <w:pStyle w:val="rowtabella0"/>
                    <w:jc w:val="center"/>
                    <w:rPr>
                      <w:color w:val="002060"/>
                    </w:rPr>
                  </w:pPr>
                  <w:r w:rsidRPr="003A341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721738" w14:textId="77777777" w:rsidR="00E47757" w:rsidRPr="003A3417" w:rsidRDefault="00E47757" w:rsidP="001A3843">
                  <w:pPr>
                    <w:pStyle w:val="rowtabella0"/>
                    <w:jc w:val="center"/>
                    <w:rPr>
                      <w:color w:val="002060"/>
                    </w:rPr>
                  </w:pPr>
                  <w:r w:rsidRPr="003A3417">
                    <w:rPr>
                      <w:color w:val="002060"/>
                    </w:rPr>
                    <w:t> </w:t>
                  </w:r>
                </w:p>
              </w:tc>
            </w:tr>
            <w:tr w:rsidR="00E47757" w:rsidRPr="003A3417" w14:paraId="2CD3D7E0"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5A8891" w14:textId="77777777" w:rsidR="00E47757" w:rsidRPr="003A3417" w:rsidRDefault="00E47757" w:rsidP="001A3843">
                  <w:pPr>
                    <w:pStyle w:val="rowtabella0"/>
                    <w:rPr>
                      <w:color w:val="002060"/>
                    </w:rPr>
                  </w:pPr>
                  <w:r w:rsidRPr="003A3417">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35E404" w14:textId="77777777" w:rsidR="00E47757" w:rsidRPr="003A3417" w:rsidRDefault="00E47757" w:rsidP="001A3843">
                  <w:pPr>
                    <w:pStyle w:val="rowtabella0"/>
                    <w:rPr>
                      <w:color w:val="002060"/>
                    </w:rPr>
                  </w:pPr>
                  <w:r w:rsidRPr="003A3417">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792FEA" w14:textId="77777777" w:rsidR="00E47757" w:rsidRPr="003A3417" w:rsidRDefault="00E47757" w:rsidP="001A3843">
                  <w:pPr>
                    <w:pStyle w:val="rowtabella0"/>
                    <w:jc w:val="center"/>
                    <w:rPr>
                      <w:color w:val="002060"/>
                    </w:rPr>
                  </w:pPr>
                  <w:r w:rsidRPr="003A341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300244" w14:textId="77777777" w:rsidR="00E47757" w:rsidRPr="003A3417" w:rsidRDefault="00E47757" w:rsidP="001A3843">
                  <w:pPr>
                    <w:pStyle w:val="rowtabella0"/>
                    <w:jc w:val="center"/>
                    <w:rPr>
                      <w:color w:val="002060"/>
                    </w:rPr>
                  </w:pPr>
                  <w:r w:rsidRPr="003A3417">
                    <w:rPr>
                      <w:color w:val="002060"/>
                    </w:rPr>
                    <w:t> </w:t>
                  </w:r>
                </w:p>
              </w:tc>
            </w:tr>
            <w:tr w:rsidR="00E47757" w:rsidRPr="003A3417" w14:paraId="3A486BA0"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0D78CD" w14:textId="77777777" w:rsidR="00E47757" w:rsidRPr="003A3417" w:rsidRDefault="00E47757" w:rsidP="001A3843">
                  <w:pPr>
                    <w:pStyle w:val="rowtabella0"/>
                    <w:rPr>
                      <w:color w:val="002060"/>
                    </w:rPr>
                  </w:pPr>
                  <w:r w:rsidRPr="003A3417">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E034CD" w14:textId="77777777" w:rsidR="00E47757" w:rsidRPr="003A3417" w:rsidRDefault="00E47757" w:rsidP="001A3843">
                  <w:pPr>
                    <w:pStyle w:val="rowtabella0"/>
                    <w:rPr>
                      <w:color w:val="002060"/>
                    </w:rPr>
                  </w:pPr>
                  <w:r w:rsidRPr="003A341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567EA0" w14:textId="77777777" w:rsidR="00E47757" w:rsidRPr="003A3417" w:rsidRDefault="00E47757" w:rsidP="001A3843">
                  <w:pPr>
                    <w:pStyle w:val="rowtabella0"/>
                    <w:jc w:val="center"/>
                    <w:rPr>
                      <w:color w:val="002060"/>
                    </w:rPr>
                  </w:pPr>
                  <w:r w:rsidRPr="003A3417">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4BE60" w14:textId="77777777" w:rsidR="00E47757" w:rsidRPr="003A3417" w:rsidRDefault="00E47757" w:rsidP="001A3843">
                  <w:pPr>
                    <w:pStyle w:val="rowtabella0"/>
                    <w:jc w:val="center"/>
                    <w:rPr>
                      <w:color w:val="002060"/>
                    </w:rPr>
                  </w:pPr>
                  <w:r w:rsidRPr="003A3417">
                    <w:rPr>
                      <w:color w:val="002060"/>
                    </w:rPr>
                    <w:t> </w:t>
                  </w:r>
                </w:p>
              </w:tc>
            </w:tr>
            <w:tr w:rsidR="00E47757" w:rsidRPr="003A3417" w14:paraId="236086A8"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55B19E" w14:textId="77777777" w:rsidR="00E47757" w:rsidRPr="003A3417" w:rsidRDefault="00E47757" w:rsidP="001A3843">
                  <w:pPr>
                    <w:pStyle w:val="rowtabella0"/>
                    <w:rPr>
                      <w:color w:val="002060"/>
                    </w:rPr>
                  </w:pPr>
                  <w:r w:rsidRPr="003A3417">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BC1BA" w14:textId="77777777" w:rsidR="00E47757" w:rsidRPr="003A3417" w:rsidRDefault="00E47757" w:rsidP="001A3843">
                  <w:pPr>
                    <w:pStyle w:val="rowtabella0"/>
                    <w:rPr>
                      <w:color w:val="002060"/>
                    </w:rPr>
                  </w:pPr>
                  <w:r w:rsidRPr="003A3417">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3F9C6" w14:textId="77777777" w:rsidR="00E47757" w:rsidRPr="003A3417" w:rsidRDefault="00E47757" w:rsidP="001A3843">
                  <w:pPr>
                    <w:pStyle w:val="rowtabella0"/>
                    <w:jc w:val="center"/>
                    <w:rPr>
                      <w:color w:val="002060"/>
                    </w:rPr>
                  </w:pPr>
                  <w:r w:rsidRPr="003A3417">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20ED9" w14:textId="77777777" w:rsidR="00E47757" w:rsidRPr="003A3417" w:rsidRDefault="00E47757" w:rsidP="001A3843">
                  <w:pPr>
                    <w:pStyle w:val="rowtabella0"/>
                    <w:jc w:val="center"/>
                    <w:rPr>
                      <w:color w:val="002060"/>
                    </w:rPr>
                  </w:pPr>
                  <w:r w:rsidRPr="003A3417">
                    <w:rPr>
                      <w:color w:val="002060"/>
                    </w:rPr>
                    <w:t> </w:t>
                  </w:r>
                </w:p>
              </w:tc>
            </w:tr>
            <w:tr w:rsidR="00E47757" w:rsidRPr="003A3417" w14:paraId="1D0A69AF"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491A9D1E" w14:textId="77777777" w:rsidR="00E47757" w:rsidRPr="003A3417" w:rsidRDefault="00E47757" w:rsidP="001A3843">
                  <w:pPr>
                    <w:pStyle w:val="rowtabella0"/>
                    <w:rPr>
                      <w:color w:val="002060"/>
                    </w:rPr>
                  </w:pPr>
                  <w:r w:rsidRPr="003A3417">
                    <w:rPr>
                      <w:color w:val="002060"/>
                    </w:rPr>
                    <w:t>(1) - disputata il 21/02/2026</w:t>
                  </w:r>
                </w:p>
              </w:tc>
            </w:tr>
          </w:tbl>
          <w:p w14:paraId="338513A0" w14:textId="77777777" w:rsidR="00E47757" w:rsidRPr="003A3417" w:rsidRDefault="00E47757" w:rsidP="001A3843">
            <w:pPr>
              <w:rPr>
                <w:color w:val="002060"/>
              </w:rPr>
            </w:pPr>
          </w:p>
        </w:tc>
      </w:tr>
    </w:tbl>
    <w:p w14:paraId="4C1D01C9" w14:textId="77777777" w:rsidR="00E47757" w:rsidRPr="003A3417" w:rsidRDefault="00E47757" w:rsidP="00E477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7757" w:rsidRPr="003A3417" w14:paraId="22C76EE8"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458CF10F"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521E" w14:textId="77777777" w:rsidR="00E47757" w:rsidRPr="003A3417" w:rsidRDefault="00E47757" w:rsidP="001A3843">
                  <w:pPr>
                    <w:pStyle w:val="headertabella0"/>
                    <w:rPr>
                      <w:color w:val="002060"/>
                    </w:rPr>
                  </w:pPr>
                  <w:r w:rsidRPr="003A3417">
                    <w:rPr>
                      <w:color w:val="002060"/>
                    </w:rPr>
                    <w:t>GIRONE C - 7 Giornata - R</w:t>
                  </w:r>
                </w:p>
              </w:tc>
            </w:tr>
            <w:tr w:rsidR="00E47757" w:rsidRPr="003A3417" w14:paraId="7F26A301"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08B413" w14:textId="77777777" w:rsidR="00E47757" w:rsidRPr="003A3417" w:rsidRDefault="00E47757" w:rsidP="001A3843">
                  <w:pPr>
                    <w:pStyle w:val="rowtabella0"/>
                    <w:rPr>
                      <w:color w:val="002060"/>
                    </w:rPr>
                  </w:pPr>
                  <w:r w:rsidRPr="003A3417">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11EC3" w14:textId="77777777" w:rsidR="00E47757" w:rsidRPr="003A3417" w:rsidRDefault="00E47757" w:rsidP="001A3843">
                  <w:pPr>
                    <w:pStyle w:val="rowtabella0"/>
                    <w:rPr>
                      <w:color w:val="002060"/>
                    </w:rPr>
                  </w:pPr>
                  <w:r w:rsidRPr="003A3417">
                    <w:rPr>
                      <w:color w:val="002060"/>
                    </w:rPr>
                    <w:t>-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5DADB" w14:textId="77777777" w:rsidR="00E47757" w:rsidRPr="003A3417" w:rsidRDefault="00E47757" w:rsidP="001A3843">
                  <w:pPr>
                    <w:pStyle w:val="rowtabella0"/>
                    <w:jc w:val="center"/>
                    <w:rPr>
                      <w:color w:val="002060"/>
                    </w:rPr>
                  </w:pPr>
                  <w:r w:rsidRPr="003A3417">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9F05A" w14:textId="77777777" w:rsidR="00E47757" w:rsidRPr="003A3417" w:rsidRDefault="00E47757" w:rsidP="001A3843">
                  <w:pPr>
                    <w:pStyle w:val="rowtabella0"/>
                    <w:jc w:val="center"/>
                    <w:rPr>
                      <w:color w:val="002060"/>
                    </w:rPr>
                  </w:pPr>
                  <w:r w:rsidRPr="003A3417">
                    <w:rPr>
                      <w:color w:val="002060"/>
                    </w:rPr>
                    <w:t> </w:t>
                  </w:r>
                </w:p>
              </w:tc>
            </w:tr>
            <w:tr w:rsidR="00E47757" w:rsidRPr="003A3417" w14:paraId="1AA995DC"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485660" w14:textId="77777777" w:rsidR="00E47757" w:rsidRPr="003A3417" w:rsidRDefault="00E47757" w:rsidP="001A3843">
                  <w:pPr>
                    <w:pStyle w:val="rowtabella0"/>
                    <w:rPr>
                      <w:color w:val="002060"/>
                    </w:rPr>
                  </w:pPr>
                  <w:r w:rsidRPr="003A3417">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2661D6" w14:textId="77777777" w:rsidR="00E47757" w:rsidRPr="003A3417" w:rsidRDefault="00E47757" w:rsidP="001A3843">
                  <w:pPr>
                    <w:pStyle w:val="rowtabella0"/>
                    <w:rPr>
                      <w:color w:val="002060"/>
                    </w:rPr>
                  </w:pPr>
                  <w:r w:rsidRPr="003A3417">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843B18" w14:textId="77777777" w:rsidR="00E47757" w:rsidRPr="003A3417" w:rsidRDefault="00E47757" w:rsidP="001A3843">
                  <w:pPr>
                    <w:pStyle w:val="rowtabella0"/>
                    <w:jc w:val="center"/>
                    <w:rPr>
                      <w:color w:val="002060"/>
                    </w:rPr>
                  </w:pPr>
                  <w:r w:rsidRPr="003A341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DBADDC" w14:textId="77777777" w:rsidR="00E47757" w:rsidRPr="003A3417" w:rsidRDefault="00E47757" w:rsidP="001A3843">
                  <w:pPr>
                    <w:pStyle w:val="rowtabella0"/>
                    <w:jc w:val="center"/>
                    <w:rPr>
                      <w:color w:val="002060"/>
                    </w:rPr>
                  </w:pPr>
                  <w:r w:rsidRPr="003A3417">
                    <w:rPr>
                      <w:color w:val="002060"/>
                    </w:rPr>
                    <w:t> </w:t>
                  </w:r>
                </w:p>
              </w:tc>
            </w:tr>
            <w:tr w:rsidR="00E47757" w:rsidRPr="003A3417" w14:paraId="51ED54A2"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E6D097" w14:textId="77777777" w:rsidR="00E47757" w:rsidRPr="003A3417" w:rsidRDefault="00E47757" w:rsidP="001A3843">
                  <w:pPr>
                    <w:pStyle w:val="rowtabella0"/>
                    <w:rPr>
                      <w:color w:val="002060"/>
                    </w:rPr>
                  </w:pPr>
                  <w:r w:rsidRPr="003A3417">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D2F7D" w14:textId="77777777" w:rsidR="00E47757" w:rsidRPr="003A3417" w:rsidRDefault="00E47757" w:rsidP="001A3843">
                  <w:pPr>
                    <w:pStyle w:val="rowtabella0"/>
                    <w:rPr>
                      <w:color w:val="002060"/>
                    </w:rPr>
                  </w:pPr>
                  <w:r w:rsidRPr="003A3417">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7380D7" w14:textId="77777777" w:rsidR="00E47757" w:rsidRPr="003A3417" w:rsidRDefault="00E47757" w:rsidP="001A3843">
                  <w:pPr>
                    <w:pStyle w:val="rowtabella0"/>
                    <w:jc w:val="center"/>
                    <w:rPr>
                      <w:color w:val="002060"/>
                    </w:rPr>
                  </w:pPr>
                  <w:r w:rsidRPr="003A341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2274F2" w14:textId="77777777" w:rsidR="00E47757" w:rsidRPr="003A3417" w:rsidRDefault="00E47757" w:rsidP="001A3843">
                  <w:pPr>
                    <w:pStyle w:val="rowtabella0"/>
                    <w:jc w:val="center"/>
                    <w:rPr>
                      <w:color w:val="002060"/>
                    </w:rPr>
                  </w:pPr>
                  <w:r w:rsidRPr="003A3417">
                    <w:rPr>
                      <w:color w:val="002060"/>
                    </w:rPr>
                    <w:t> </w:t>
                  </w:r>
                </w:p>
              </w:tc>
            </w:tr>
            <w:tr w:rsidR="00E47757" w:rsidRPr="003A3417" w14:paraId="6FC44478"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D4BA46" w14:textId="77777777" w:rsidR="00E47757" w:rsidRPr="003A3417" w:rsidRDefault="00E47757" w:rsidP="001A3843">
                  <w:pPr>
                    <w:pStyle w:val="rowtabella0"/>
                    <w:rPr>
                      <w:color w:val="002060"/>
                    </w:rPr>
                  </w:pPr>
                  <w:r w:rsidRPr="003A3417">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AC6BA" w14:textId="77777777" w:rsidR="00E47757" w:rsidRPr="003A3417" w:rsidRDefault="00E47757" w:rsidP="001A3843">
                  <w:pPr>
                    <w:pStyle w:val="rowtabella0"/>
                    <w:rPr>
                      <w:color w:val="002060"/>
                    </w:rPr>
                  </w:pPr>
                  <w:r w:rsidRPr="003A341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A6A95C" w14:textId="77777777" w:rsidR="00E47757" w:rsidRPr="003A3417" w:rsidRDefault="00E47757" w:rsidP="001A3843">
                  <w:pPr>
                    <w:pStyle w:val="rowtabella0"/>
                    <w:jc w:val="center"/>
                    <w:rPr>
                      <w:color w:val="002060"/>
                    </w:rPr>
                  </w:pPr>
                  <w:r w:rsidRPr="003A3417">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BBF574" w14:textId="77777777" w:rsidR="00E47757" w:rsidRPr="003A3417" w:rsidRDefault="00E47757" w:rsidP="001A3843">
                  <w:pPr>
                    <w:pStyle w:val="rowtabella0"/>
                    <w:jc w:val="center"/>
                    <w:rPr>
                      <w:color w:val="002060"/>
                    </w:rPr>
                  </w:pPr>
                  <w:r w:rsidRPr="003A3417">
                    <w:rPr>
                      <w:color w:val="002060"/>
                    </w:rPr>
                    <w:t> </w:t>
                  </w:r>
                </w:p>
              </w:tc>
            </w:tr>
            <w:tr w:rsidR="00E47757" w:rsidRPr="003A3417" w14:paraId="685CE005"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3ADEC" w14:textId="77777777" w:rsidR="00E47757" w:rsidRPr="003A3417" w:rsidRDefault="00E47757" w:rsidP="001A3843">
                  <w:pPr>
                    <w:pStyle w:val="rowtabella0"/>
                    <w:rPr>
                      <w:color w:val="002060"/>
                    </w:rPr>
                  </w:pPr>
                  <w:r w:rsidRPr="003A3417">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B41A03" w14:textId="77777777" w:rsidR="00E47757" w:rsidRPr="003A3417" w:rsidRDefault="00E47757" w:rsidP="001A3843">
                  <w:pPr>
                    <w:pStyle w:val="rowtabella0"/>
                    <w:rPr>
                      <w:color w:val="002060"/>
                    </w:rPr>
                  </w:pPr>
                  <w:r w:rsidRPr="003A3417">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56D8C8" w14:textId="77777777" w:rsidR="00E47757" w:rsidRPr="003A3417" w:rsidRDefault="00E47757" w:rsidP="001A3843">
                  <w:pPr>
                    <w:pStyle w:val="rowtabella0"/>
                    <w:jc w:val="center"/>
                    <w:rPr>
                      <w:color w:val="002060"/>
                    </w:rPr>
                  </w:pPr>
                  <w:r w:rsidRPr="003A341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C73585" w14:textId="77777777" w:rsidR="00E47757" w:rsidRPr="003A3417" w:rsidRDefault="00E47757" w:rsidP="001A3843">
                  <w:pPr>
                    <w:pStyle w:val="rowtabella0"/>
                    <w:jc w:val="center"/>
                    <w:rPr>
                      <w:color w:val="002060"/>
                    </w:rPr>
                  </w:pPr>
                  <w:r w:rsidRPr="003A3417">
                    <w:rPr>
                      <w:color w:val="002060"/>
                    </w:rPr>
                    <w:t> </w:t>
                  </w:r>
                </w:p>
              </w:tc>
            </w:tr>
            <w:tr w:rsidR="00E47757" w:rsidRPr="003A3417" w14:paraId="6C195366"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0AFC34" w14:textId="77777777" w:rsidR="00E47757" w:rsidRPr="003A3417" w:rsidRDefault="00E47757" w:rsidP="001A3843">
                  <w:pPr>
                    <w:pStyle w:val="rowtabella0"/>
                    <w:rPr>
                      <w:color w:val="002060"/>
                    </w:rPr>
                  </w:pPr>
                  <w:proofErr w:type="gramStart"/>
                  <w:r w:rsidRPr="003A3417">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A2F4F" w14:textId="77777777" w:rsidR="00E47757" w:rsidRPr="003A3417" w:rsidRDefault="00E47757" w:rsidP="001A3843">
                  <w:pPr>
                    <w:pStyle w:val="rowtabella0"/>
                    <w:rPr>
                      <w:color w:val="002060"/>
                    </w:rPr>
                  </w:pPr>
                  <w:r w:rsidRPr="003A3417">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5AA0F" w14:textId="77777777" w:rsidR="00E47757" w:rsidRPr="003A3417" w:rsidRDefault="00E47757" w:rsidP="001A3843">
                  <w:pPr>
                    <w:pStyle w:val="rowtabella0"/>
                    <w:jc w:val="center"/>
                    <w:rPr>
                      <w:color w:val="002060"/>
                    </w:rPr>
                  </w:pPr>
                  <w:r w:rsidRPr="003A341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A02C8" w14:textId="77777777" w:rsidR="00E47757" w:rsidRPr="003A3417" w:rsidRDefault="00E47757" w:rsidP="001A3843">
                  <w:pPr>
                    <w:pStyle w:val="rowtabella0"/>
                    <w:jc w:val="center"/>
                    <w:rPr>
                      <w:color w:val="002060"/>
                    </w:rPr>
                  </w:pPr>
                  <w:r w:rsidRPr="003A3417">
                    <w:rPr>
                      <w:color w:val="002060"/>
                    </w:rPr>
                    <w:t> </w:t>
                  </w:r>
                </w:p>
              </w:tc>
            </w:tr>
          </w:tbl>
          <w:p w14:paraId="22A1585B" w14:textId="77777777" w:rsidR="00E47757" w:rsidRPr="003A3417" w:rsidRDefault="00E47757" w:rsidP="001A3843">
            <w:pPr>
              <w:rPr>
                <w:color w:val="002060"/>
              </w:rPr>
            </w:pPr>
          </w:p>
        </w:tc>
      </w:tr>
    </w:tbl>
    <w:p w14:paraId="57F67792" w14:textId="77777777" w:rsidR="00E47757" w:rsidRPr="003A3417" w:rsidRDefault="00E47757" w:rsidP="00E47757">
      <w:pPr>
        <w:pStyle w:val="breakline"/>
        <w:rPr>
          <w:rFonts w:eastAsiaTheme="minorEastAsia"/>
          <w:color w:val="002060"/>
        </w:rPr>
      </w:pPr>
    </w:p>
    <w:p w14:paraId="25560C35" w14:textId="77777777" w:rsidR="00E47757" w:rsidRPr="003A3417" w:rsidRDefault="00E47757" w:rsidP="00E47757">
      <w:pPr>
        <w:pStyle w:val="breakline"/>
        <w:rPr>
          <w:color w:val="002060"/>
        </w:rPr>
      </w:pPr>
    </w:p>
    <w:p w14:paraId="711F23DE" w14:textId="77777777" w:rsidR="00E47757" w:rsidRPr="003A3417" w:rsidRDefault="00E47757" w:rsidP="00E47757">
      <w:pPr>
        <w:pStyle w:val="titoloprinc0"/>
        <w:rPr>
          <w:color w:val="002060"/>
        </w:rPr>
      </w:pPr>
      <w:r w:rsidRPr="003A3417">
        <w:rPr>
          <w:color w:val="002060"/>
        </w:rPr>
        <w:t>GIUDICE SPORTIVO</w:t>
      </w:r>
    </w:p>
    <w:p w14:paraId="52AFFAF3" w14:textId="77777777" w:rsidR="00E47757" w:rsidRPr="003A3417" w:rsidRDefault="00E47757" w:rsidP="00E47757">
      <w:pPr>
        <w:pStyle w:val="diffida"/>
        <w:rPr>
          <w:color w:val="002060"/>
        </w:rPr>
      </w:pPr>
      <w:r w:rsidRPr="003A3417">
        <w:rPr>
          <w:color w:val="002060"/>
        </w:rPr>
        <w:t>Il Giudice Sportivo Avv. Agnese Lazzaretti, con l'assistenza del Segretario Angelo Castellana, nella seduta del 25/02/2026, ha adottato le decisioni che di seguito integralmente si riportano:</w:t>
      </w:r>
    </w:p>
    <w:p w14:paraId="443B2D7E" w14:textId="77777777" w:rsidR="00E47757" w:rsidRPr="003A3417" w:rsidRDefault="00E47757" w:rsidP="00E47757">
      <w:pPr>
        <w:pStyle w:val="titolo10"/>
        <w:rPr>
          <w:color w:val="002060"/>
        </w:rPr>
      </w:pPr>
      <w:r w:rsidRPr="003A3417">
        <w:rPr>
          <w:color w:val="002060"/>
        </w:rPr>
        <w:t xml:space="preserve">GARE DEL 20/ 2/2026 </w:t>
      </w:r>
    </w:p>
    <w:p w14:paraId="2D4D2639" w14:textId="77777777" w:rsidR="00E47757" w:rsidRPr="003A3417" w:rsidRDefault="00E47757" w:rsidP="00E47757">
      <w:pPr>
        <w:pStyle w:val="titolo7a"/>
        <w:rPr>
          <w:color w:val="002060"/>
        </w:rPr>
      </w:pPr>
      <w:r w:rsidRPr="003A3417">
        <w:rPr>
          <w:color w:val="002060"/>
        </w:rPr>
        <w:t xml:space="preserve">PROVVEDIMENTI DISCIPLINARI </w:t>
      </w:r>
    </w:p>
    <w:p w14:paraId="03C01E52"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7C57D972" w14:textId="77777777" w:rsidR="00E47757" w:rsidRPr="003A3417" w:rsidRDefault="00E47757" w:rsidP="00E47757">
      <w:pPr>
        <w:pStyle w:val="titolo30"/>
        <w:rPr>
          <w:color w:val="002060"/>
        </w:rPr>
      </w:pPr>
      <w:r w:rsidRPr="003A3417">
        <w:rPr>
          <w:color w:val="002060"/>
        </w:rPr>
        <w:t xml:space="preserve">SOCIETA' </w:t>
      </w:r>
    </w:p>
    <w:p w14:paraId="513DEA51" w14:textId="77777777" w:rsidR="00E47757" w:rsidRPr="003A3417" w:rsidRDefault="00E47757" w:rsidP="00E47757">
      <w:pPr>
        <w:pStyle w:val="titolo20"/>
        <w:rPr>
          <w:color w:val="002060"/>
        </w:rPr>
      </w:pPr>
      <w:r w:rsidRPr="003A3417">
        <w:rPr>
          <w:color w:val="002060"/>
        </w:rPr>
        <w:t xml:space="preserve">AMMENDA </w:t>
      </w:r>
    </w:p>
    <w:p w14:paraId="4F5301A9" w14:textId="77777777" w:rsidR="00E47757" w:rsidRPr="003A3417" w:rsidRDefault="00E47757" w:rsidP="00E47757">
      <w:pPr>
        <w:pStyle w:val="diffida"/>
        <w:spacing w:before="80" w:beforeAutospacing="0" w:after="40" w:afterAutospacing="0"/>
        <w:jc w:val="left"/>
        <w:rPr>
          <w:color w:val="002060"/>
        </w:rPr>
      </w:pPr>
      <w:r w:rsidRPr="003A3417">
        <w:rPr>
          <w:color w:val="002060"/>
        </w:rPr>
        <w:t xml:space="preserve">Euro 150,00 PAGLIARE </w:t>
      </w:r>
      <w:r w:rsidRPr="003A3417">
        <w:rPr>
          <w:color w:val="002060"/>
        </w:rPr>
        <w:br/>
        <w:t xml:space="preserve">Per aver, la propria tifoseria, durante il secondo tempo di gioco, rivolto all'indirizzo dell'arbitro e dei calciatori avversari espressioni intimidatorie ed irriguardose. </w:t>
      </w:r>
    </w:p>
    <w:p w14:paraId="3E73A13D" w14:textId="64ABB7F1" w:rsidR="00E47757" w:rsidRPr="003A3417" w:rsidRDefault="00E47757" w:rsidP="00E47757">
      <w:pPr>
        <w:pStyle w:val="diffida"/>
        <w:spacing w:before="80" w:beforeAutospacing="0" w:after="40" w:afterAutospacing="0"/>
        <w:jc w:val="left"/>
        <w:rPr>
          <w:color w:val="002060"/>
        </w:rPr>
      </w:pPr>
      <w:r w:rsidRPr="003A3417">
        <w:rPr>
          <w:color w:val="002060"/>
        </w:rPr>
        <w:br/>
        <w:t xml:space="preserve">Euro 150,00 POLISPORTIVA VICTORIA </w:t>
      </w:r>
      <w:r w:rsidRPr="003A3417">
        <w:rPr>
          <w:color w:val="002060"/>
        </w:rPr>
        <w:br/>
      </w:r>
      <w:r w:rsidRPr="003A3417">
        <w:rPr>
          <w:color w:val="002060"/>
        </w:rPr>
        <w:lastRenderedPageBreak/>
        <w:t xml:space="preserve">Per aver, alcuni propri sostenitori, rivolto </w:t>
      </w:r>
      <w:r w:rsidR="008E5F17" w:rsidRPr="003A3417">
        <w:rPr>
          <w:color w:val="002060"/>
        </w:rPr>
        <w:t>espressioni</w:t>
      </w:r>
      <w:r w:rsidRPr="003A3417">
        <w:rPr>
          <w:color w:val="002060"/>
        </w:rPr>
        <w:t xml:space="preserve"> irriguardose all'indirizzo dell'arbitro, tentando altresì di toccarlo senza però riuscirci. </w:t>
      </w:r>
    </w:p>
    <w:p w14:paraId="74FD69C3" w14:textId="77777777" w:rsidR="00E47757" w:rsidRPr="003A3417" w:rsidRDefault="00E47757" w:rsidP="00E47757">
      <w:pPr>
        <w:pStyle w:val="titolo30"/>
        <w:rPr>
          <w:color w:val="002060"/>
        </w:rPr>
      </w:pPr>
      <w:r w:rsidRPr="003A3417">
        <w:rPr>
          <w:color w:val="002060"/>
        </w:rPr>
        <w:t xml:space="preserve">DIRIGENTI </w:t>
      </w:r>
    </w:p>
    <w:p w14:paraId="38CF5E6B" w14:textId="77777777" w:rsidR="00E47757" w:rsidRPr="003A3417" w:rsidRDefault="00E47757" w:rsidP="00E47757">
      <w:pPr>
        <w:pStyle w:val="titolo20"/>
        <w:rPr>
          <w:color w:val="002060"/>
        </w:rPr>
      </w:pPr>
      <w:r w:rsidRPr="003A3417">
        <w:rPr>
          <w:color w:val="002060"/>
        </w:rPr>
        <w:t xml:space="preserve">INIBIZIONE A TEMPO OPPURE SQUALIFICA A GARE: FINO AL 11/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B9AE818" w14:textId="77777777" w:rsidTr="001A3843">
        <w:tc>
          <w:tcPr>
            <w:tcW w:w="2200" w:type="dxa"/>
            <w:tcMar>
              <w:top w:w="20" w:type="dxa"/>
              <w:left w:w="20" w:type="dxa"/>
              <w:bottom w:w="20" w:type="dxa"/>
              <w:right w:w="20" w:type="dxa"/>
            </w:tcMar>
            <w:vAlign w:val="center"/>
            <w:hideMark/>
          </w:tcPr>
          <w:p w14:paraId="0665FD06" w14:textId="77777777" w:rsidR="00E47757" w:rsidRPr="003A3417" w:rsidRDefault="00E47757" w:rsidP="001A3843">
            <w:pPr>
              <w:pStyle w:val="movimento"/>
              <w:rPr>
                <w:color w:val="002060"/>
              </w:rPr>
            </w:pPr>
            <w:r w:rsidRPr="003A3417">
              <w:rPr>
                <w:color w:val="002060"/>
              </w:rPr>
              <w:t>DI LUZIO RICCARDO</w:t>
            </w:r>
          </w:p>
        </w:tc>
        <w:tc>
          <w:tcPr>
            <w:tcW w:w="2200" w:type="dxa"/>
            <w:tcMar>
              <w:top w:w="20" w:type="dxa"/>
              <w:left w:w="20" w:type="dxa"/>
              <w:bottom w:w="20" w:type="dxa"/>
              <w:right w:w="20" w:type="dxa"/>
            </w:tcMar>
            <w:vAlign w:val="center"/>
            <w:hideMark/>
          </w:tcPr>
          <w:p w14:paraId="11A893F8" w14:textId="77777777" w:rsidR="00E47757" w:rsidRPr="003A3417" w:rsidRDefault="00E47757" w:rsidP="001A3843">
            <w:pPr>
              <w:pStyle w:val="movimento2"/>
              <w:rPr>
                <w:color w:val="002060"/>
              </w:rPr>
            </w:pPr>
            <w:r w:rsidRPr="003A3417">
              <w:rPr>
                <w:color w:val="002060"/>
              </w:rPr>
              <w:t xml:space="preserve">(POLISPORTIVA VICTORIA) </w:t>
            </w:r>
          </w:p>
        </w:tc>
        <w:tc>
          <w:tcPr>
            <w:tcW w:w="800" w:type="dxa"/>
            <w:tcMar>
              <w:top w:w="20" w:type="dxa"/>
              <w:left w:w="20" w:type="dxa"/>
              <w:bottom w:w="20" w:type="dxa"/>
              <w:right w:w="20" w:type="dxa"/>
            </w:tcMar>
            <w:vAlign w:val="center"/>
            <w:hideMark/>
          </w:tcPr>
          <w:p w14:paraId="0B413AD5"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07AB78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EDF67B8" w14:textId="77777777" w:rsidR="00E47757" w:rsidRPr="003A3417" w:rsidRDefault="00E47757" w:rsidP="001A3843">
            <w:pPr>
              <w:pStyle w:val="movimento2"/>
              <w:rPr>
                <w:color w:val="002060"/>
              </w:rPr>
            </w:pPr>
            <w:r w:rsidRPr="003A3417">
              <w:rPr>
                <w:color w:val="002060"/>
              </w:rPr>
              <w:t> </w:t>
            </w:r>
          </w:p>
        </w:tc>
      </w:tr>
    </w:tbl>
    <w:p w14:paraId="40C6A9ED"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Per essere entrato in campo senza autorizzazione per protestare nei confronti dell'arbitro. </w:t>
      </w:r>
    </w:p>
    <w:p w14:paraId="2071AE55"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2FE111A" w14:textId="77777777" w:rsidTr="001A3843">
        <w:tc>
          <w:tcPr>
            <w:tcW w:w="2200" w:type="dxa"/>
            <w:tcMar>
              <w:top w:w="20" w:type="dxa"/>
              <w:left w:w="20" w:type="dxa"/>
              <w:bottom w:w="20" w:type="dxa"/>
              <w:right w:w="20" w:type="dxa"/>
            </w:tcMar>
            <w:vAlign w:val="center"/>
            <w:hideMark/>
          </w:tcPr>
          <w:p w14:paraId="4439C66D" w14:textId="77777777" w:rsidR="00E47757" w:rsidRPr="003A3417" w:rsidRDefault="00E47757" w:rsidP="001A3843">
            <w:pPr>
              <w:pStyle w:val="movimento"/>
              <w:rPr>
                <w:color w:val="002060"/>
              </w:rPr>
            </w:pPr>
            <w:r w:rsidRPr="003A3417">
              <w:rPr>
                <w:color w:val="002060"/>
              </w:rPr>
              <w:t>MULINARI MICHELE</w:t>
            </w:r>
          </w:p>
        </w:tc>
        <w:tc>
          <w:tcPr>
            <w:tcW w:w="2200" w:type="dxa"/>
            <w:tcMar>
              <w:top w:w="20" w:type="dxa"/>
              <w:left w:w="20" w:type="dxa"/>
              <w:bottom w:w="20" w:type="dxa"/>
              <w:right w:w="20" w:type="dxa"/>
            </w:tcMar>
            <w:vAlign w:val="center"/>
            <w:hideMark/>
          </w:tcPr>
          <w:p w14:paraId="777E0B60" w14:textId="77777777" w:rsidR="00E47757" w:rsidRPr="003A3417" w:rsidRDefault="00E47757" w:rsidP="001A3843">
            <w:pPr>
              <w:pStyle w:val="movimento2"/>
              <w:rPr>
                <w:color w:val="002060"/>
              </w:rPr>
            </w:pPr>
            <w:r w:rsidRPr="003A3417">
              <w:rPr>
                <w:color w:val="002060"/>
              </w:rPr>
              <w:t xml:space="preserve">(POLISPORTIVA VICTORIA) </w:t>
            </w:r>
          </w:p>
        </w:tc>
        <w:tc>
          <w:tcPr>
            <w:tcW w:w="800" w:type="dxa"/>
            <w:tcMar>
              <w:top w:w="20" w:type="dxa"/>
              <w:left w:w="20" w:type="dxa"/>
              <w:bottom w:w="20" w:type="dxa"/>
              <w:right w:w="20" w:type="dxa"/>
            </w:tcMar>
            <w:vAlign w:val="center"/>
            <w:hideMark/>
          </w:tcPr>
          <w:p w14:paraId="3987628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9DBAA3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B1EADCB" w14:textId="77777777" w:rsidR="00E47757" w:rsidRPr="003A3417" w:rsidRDefault="00E47757" w:rsidP="001A3843">
            <w:pPr>
              <w:pStyle w:val="movimento2"/>
              <w:rPr>
                <w:color w:val="002060"/>
              </w:rPr>
            </w:pPr>
            <w:r w:rsidRPr="003A3417">
              <w:rPr>
                <w:color w:val="002060"/>
              </w:rPr>
              <w:t> </w:t>
            </w:r>
          </w:p>
        </w:tc>
      </w:tr>
    </w:tbl>
    <w:p w14:paraId="67E2C971"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F86A658" w14:textId="77777777" w:rsidTr="001A3843">
        <w:tc>
          <w:tcPr>
            <w:tcW w:w="2200" w:type="dxa"/>
            <w:tcMar>
              <w:top w:w="20" w:type="dxa"/>
              <w:left w:w="20" w:type="dxa"/>
              <w:bottom w:w="20" w:type="dxa"/>
              <w:right w:w="20" w:type="dxa"/>
            </w:tcMar>
            <w:vAlign w:val="center"/>
            <w:hideMark/>
          </w:tcPr>
          <w:p w14:paraId="0256DA56" w14:textId="77777777" w:rsidR="00E47757" w:rsidRPr="003A3417" w:rsidRDefault="00E47757" w:rsidP="001A3843">
            <w:pPr>
              <w:pStyle w:val="movimento"/>
              <w:rPr>
                <w:color w:val="002060"/>
              </w:rPr>
            </w:pPr>
            <w:r w:rsidRPr="003A3417">
              <w:rPr>
                <w:color w:val="002060"/>
              </w:rPr>
              <w:t>SERRALLEGRI FEDERICO</w:t>
            </w:r>
          </w:p>
        </w:tc>
        <w:tc>
          <w:tcPr>
            <w:tcW w:w="2200" w:type="dxa"/>
            <w:tcMar>
              <w:top w:w="20" w:type="dxa"/>
              <w:left w:w="20" w:type="dxa"/>
              <w:bottom w:w="20" w:type="dxa"/>
              <w:right w:w="20" w:type="dxa"/>
            </w:tcMar>
            <w:vAlign w:val="center"/>
            <w:hideMark/>
          </w:tcPr>
          <w:p w14:paraId="5902B709" w14:textId="77777777" w:rsidR="00E47757" w:rsidRPr="003A3417" w:rsidRDefault="00E47757" w:rsidP="001A3843">
            <w:pPr>
              <w:pStyle w:val="movimento2"/>
              <w:rPr>
                <w:color w:val="002060"/>
              </w:rPr>
            </w:pPr>
            <w:r w:rsidRPr="003A3417">
              <w:rPr>
                <w:color w:val="002060"/>
              </w:rPr>
              <w:t xml:space="preserve">(GIOVANI SANT IPPOLITO) </w:t>
            </w:r>
          </w:p>
        </w:tc>
        <w:tc>
          <w:tcPr>
            <w:tcW w:w="800" w:type="dxa"/>
            <w:tcMar>
              <w:top w:w="20" w:type="dxa"/>
              <w:left w:w="20" w:type="dxa"/>
              <w:bottom w:w="20" w:type="dxa"/>
              <w:right w:w="20" w:type="dxa"/>
            </w:tcMar>
            <w:vAlign w:val="center"/>
            <w:hideMark/>
          </w:tcPr>
          <w:p w14:paraId="5834AB0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7927625" w14:textId="77777777" w:rsidR="00E47757" w:rsidRPr="003A3417" w:rsidRDefault="00E47757" w:rsidP="001A3843">
            <w:pPr>
              <w:pStyle w:val="movimento"/>
              <w:rPr>
                <w:color w:val="002060"/>
              </w:rPr>
            </w:pPr>
            <w:r w:rsidRPr="003A3417">
              <w:rPr>
                <w:color w:val="002060"/>
              </w:rPr>
              <w:t>CICCONI ALFREDO</w:t>
            </w:r>
          </w:p>
        </w:tc>
        <w:tc>
          <w:tcPr>
            <w:tcW w:w="2200" w:type="dxa"/>
            <w:tcMar>
              <w:top w:w="20" w:type="dxa"/>
              <w:left w:w="20" w:type="dxa"/>
              <w:bottom w:w="20" w:type="dxa"/>
              <w:right w:w="20" w:type="dxa"/>
            </w:tcMar>
            <w:vAlign w:val="center"/>
            <w:hideMark/>
          </w:tcPr>
          <w:p w14:paraId="48CB6FA3" w14:textId="77777777" w:rsidR="00E47757" w:rsidRPr="003A3417" w:rsidRDefault="00E47757" w:rsidP="001A3843">
            <w:pPr>
              <w:pStyle w:val="movimento2"/>
              <w:rPr>
                <w:color w:val="002060"/>
              </w:rPr>
            </w:pPr>
            <w:r w:rsidRPr="003A3417">
              <w:rPr>
                <w:color w:val="002060"/>
              </w:rPr>
              <w:t xml:space="preserve">(PAGLIARE) </w:t>
            </w:r>
          </w:p>
        </w:tc>
      </w:tr>
    </w:tbl>
    <w:p w14:paraId="2BA8478D" w14:textId="77777777" w:rsidR="00E47757" w:rsidRPr="003A3417" w:rsidRDefault="00E47757" w:rsidP="00E47757">
      <w:pPr>
        <w:pStyle w:val="titolo30"/>
        <w:rPr>
          <w:rFonts w:eastAsiaTheme="minorEastAsia"/>
          <w:color w:val="002060"/>
        </w:rPr>
      </w:pPr>
      <w:r w:rsidRPr="003A3417">
        <w:rPr>
          <w:color w:val="002060"/>
        </w:rPr>
        <w:t xml:space="preserve">ALLENATORI </w:t>
      </w:r>
    </w:p>
    <w:p w14:paraId="71CDADEF" w14:textId="77777777" w:rsidR="00E47757" w:rsidRPr="003A3417" w:rsidRDefault="00E47757" w:rsidP="00E47757">
      <w:pPr>
        <w:pStyle w:val="titolo20"/>
        <w:rPr>
          <w:color w:val="002060"/>
        </w:rPr>
      </w:pPr>
      <w:r w:rsidRPr="003A3417">
        <w:rPr>
          <w:color w:val="002060"/>
        </w:rPr>
        <w:t xml:space="preserve">SQUALIFICA FINO AL 11/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1A1682B" w14:textId="77777777" w:rsidTr="001A3843">
        <w:tc>
          <w:tcPr>
            <w:tcW w:w="2200" w:type="dxa"/>
            <w:tcMar>
              <w:top w:w="20" w:type="dxa"/>
              <w:left w:w="20" w:type="dxa"/>
              <w:bottom w:w="20" w:type="dxa"/>
              <w:right w:w="20" w:type="dxa"/>
            </w:tcMar>
            <w:vAlign w:val="center"/>
            <w:hideMark/>
          </w:tcPr>
          <w:p w14:paraId="7A968F20" w14:textId="77777777" w:rsidR="00E47757" w:rsidRPr="003A3417" w:rsidRDefault="00E47757" w:rsidP="001A3843">
            <w:pPr>
              <w:pStyle w:val="movimento"/>
              <w:rPr>
                <w:color w:val="002060"/>
              </w:rPr>
            </w:pPr>
            <w:r w:rsidRPr="003A3417">
              <w:rPr>
                <w:color w:val="002060"/>
              </w:rPr>
              <w:t>JIMENEZ DIEGO</w:t>
            </w:r>
          </w:p>
        </w:tc>
        <w:tc>
          <w:tcPr>
            <w:tcW w:w="2200" w:type="dxa"/>
            <w:tcMar>
              <w:top w:w="20" w:type="dxa"/>
              <w:left w:w="20" w:type="dxa"/>
              <w:bottom w:w="20" w:type="dxa"/>
              <w:right w:w="20" w:type="dxa"/>
            </w:tcMar>
            <w:vAlign w:val="center"/>
            <w:hideMark/>
          </w:tcPr>
          <w:p w14:paraId="7CFDAEA4" w14:textId="77777777" w:rsidR="00E47757" w:rsidRPr="003A3417" w:rsidRDefault="00E47757" w:rsidP="001A3843">
            <w:pPr>
              <w:pStyle w:val="movimento2"/>
              <w:rPr>
                <w:color w:val="002060"/>
              </w:rPr>
            </w:pPr>
            <w:r w:rsidRPr="003A3417">
              <w:rPr>
                <w:color w:val="002060"/>
              </w:rPr>
              <w:t xml:space="preserve">(POLISPORTIVA VICTORIA) </w:t>
            </w:r>
          </w:p>
        </w:tc>
        <w:tc>
          <w:tcPr>
            <w:tcW w:w="800" w:type="dxa"/>
            <w:tcMar>
              <w:top w:w="20" w:type="dxa"/>
              <w:left w:w="20" w:type="dxa"/>
              <w:bottom w:w="20" w:type="dxa"/>
              <w:right w:w="20" w:type="dxa"/>
            </w:tcMar>
            <w:vAlign w:val="center"/>
            <w:hideMark/>
          </w:tcPr>
          <w:p w14:paraId="2B21B8B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7B76CE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2D933B4" w14:textId="77777777" w:rsidR="00E47757" w:rsidRPr="003A3417" w:rsidRDefault="00E47757" w:rsidP="001A3843">
            <w:pPr>
              <w:pStyle w:val="movimento2"/>
              <w:rPr>
                <w:color w:val="002060"/>
              </w:rPr>
            </w:pPr>
            <w:r w:rsidRPr="003A3417">
              <w:rPr>
                <w:color w:val="002060"/>
              </w:rPr>
              <w:t> </w:t>
            </w:r>
          </w:p>
        </w:tc>
      </w:tr>
    </w:tbl>
    <w:p w14:paraId="6826030C"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Per essere entrato in campo senza autorizzazione per protestare nei confronti dell'arbitro. </w:t>
      </w:r>
    </w:p>
    <w:p w14:paraId="154FE3DD"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FA841EE" w14:textId="77777777" w:rsidTr="001A3843">
        <w:tc>
          <w:tcPr>
            <w:tcW w:w="2200" w:type="dxa"/>
            <w:tcMar>
              <w:top w:w="20" w:type="dxa"/>
              <w:left w:w="20" w:type="dxa"/>
              <w:bottom w:w="20" w:type="dxa"/>
              <w:right w:w="20" w:type="dxa"/>
            </w:tcMar>
            <w:vAlign w:val="center"/>
            <w:hideMark/>
          </w:tcPr>
          <w:p w14:paraId="34E55C78" w14:textId="77777777" w:rsidR="00E47757" w:rsidRPr="003A3417" w:rsidRDefault="00E47757" w:rsidP="001A3843">
            <w:pPr>
              <w:pStyle w:val="movimento"/>
              <w:rPr>
                <w:color w:val="002060"/>
              </w:rPr>
            </w:pPr>
            <w:r w:rsidRPr="003A3417">
              <w:rPr>
                <w:color w:val="002060"/>
              </w:rPr>
              <w:t>TARLI MARCO</w:t>
            </w:r>
          </w:p>
        </w:tc>
        <w:tc>
          <w:tcPr>
            <w:tcW w:w="2200" w:type="dxa"/>
            <w:tcMar>
              <w:top w:w="20" w:type="dxa"/>
              <w:left w:w="20" w:type="dxa"/>
              <w:bottom w:w="20" w:type="dxa"/>
              <w:right w:w="20" w:type="dxa"/>
            </w:tcMar>
            <w:vAlign w:val="center"/>
            <w:hideMark/>
          </w:tcPr>
          <w:p w14:paraId="5E19307F" w14:textId="77777777" w:rsidR="00E47757" w:rsidRPr="003A3417" w:rsidRDefault="00E47757" w:rsidP="001A3843">
            <w:pPr>
              <w:pStyle w:val="movimento2"/>
              <w:rPr>
                <w:color w:val="002060"/>
              </w:rPr>
            </w:pPr>
            <w:r w:rsidRPr="003A3417">
              <w:rPr>
                <w:color w:val="002060"/>
              </w:rPr>
              <w:t xml:space="preserve">(FUTSAL VIRE GEOSISTEM ASD) </w:t>
            </w:r>
          </w:p>
        </w:tc>
        <w:tc>
          <w:tcPr>
            <w:tcW w:w="800" w:type="dxa"/>
            <w:tcMar>
              <w:top w:w="20" w:type="dxa"/>
              <w:left w:w="20" w:type="dxa"/>
              <w:bottom w:w="20" w:type="dxa"/>
              <w:right w:w="20" w:type="dxa"/>
            </w:tcMar>
            <w:vAlign w:val="center"/>
            <w:hideMark/>
          </w:tcPr>
          <w:p w14:paraId="07666E3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F9F64BC" w14:textId="77777777" w:rsidR="00E47757" w:rsidRPr="003A3417" w:rsidRDefault="00E47757" w:rsidP="001A3843">
            <w:pPr>
              <w:pStyle w:val="movimento"/>
              <w:rPr>
                <w:color w:val="002060"/>
              </w:rPr>
            </w:pPr>
            <w:r w:rsidRPr="003A3417">
              <w:rPr>
                <w:color w:val="002060"/>
              </w:rPr>
              <w:t>GURINI DAVIDE</w:t>
            </w:r>
          </w:p>
        </w:tc>
        <w:tc>
          <w:tcPr>
            <w:tcW w:w="2200" w:type="dxa"/>
            <w:tcMar>
              <w:top w:w="20" w:type="dxa"/>
              <w:left w:w="20" w:type="dxa"/>
              <w:bottom w:w="20" w:type="dxa"/>
              <w:right w:w="20" w:type="dxa"/>
            </w:tcMar>
            <w:vAlign w:val="center"/>
            <w:hideMark/>
          </w:tcPr>
          <w:p w14:paraId="20E86CF2" w14:textId="77777777" w:rsidR="00E47757" w:rsidRPr="003A3417" w:rsidRDefault="00E47757" w:rsidP="001A3843">
            <w:pPr>
              <w:pStyle w:val="movimento2"/>
              <w:rPr>
                <w:color w:val="002060"/>
              </w:rPr>
            </w:pPr>
            <w:r w:rsidRPr="003A3417">
              <w:rPr>
                <w:color w:val="002060"/>
              </w:rPr>
              <w:t xml:space="preserve">(PIANACCIO) </w:t>
            </w:r>
          </w:p>
        </w:tc>
      </w:tr>
    </w:tbl>
    <w:p w14:paraId="44F5FBE9" w14:textId="77777777" w:rsidR="00E47757" w:rsidRPr="003A3417" w:rsidRDefault="00E47757" w:rsidP="00E47757">
      <w:pPr>
        <w:pStyle w:val="titolo30"/>
        <w:rPr>
          <w:rFonts w:eastAsiaTheme="minorEastAsia"/>
          <w:color w:val="002060"/>
        </w:rPr>
      </w:pPr>
      <w:r w:rsidRPr="003A3417">
        <w:rPr>
          <w:color w:val="002060"/>
        </w:rPr>
        <w:t xml:space="preserve">CALCIATORI ESPULSI </w:t>
      </w:r>
    </w:p>
    <w:p w14:paraId="2BCDF92E" w14:textId="77777777" w:rsidR="00E47757" w:rsidRPr="003A3417" w:rsidRDefault="00E47757" w:rsidP="00E47757">
      <w:pPr>
        <w:pStyle w:val="titolo20"/>
        <w:rPr>
          <w:color w:val="002060"/>
        </w:rPr>
      </w:pPr>
      <w:r w:rsidRPr="003A34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2599B19" w14:textId="77777777" w:rsidTr="001A3843">
        <w:tc>
          <w:tcPr>
            <w:tcW w:w="2200" w:type="dxa"/>
            <w:tcMar>
              <w:top w:w="20" w:type="dxa"/>
              <w:left w:w="20" w:type="dxa"/>
              <w:bottom w:w="20" w:type="dxa"/>
              <w:right w:w="20" w:type="dxa"/>
            </w:tcMar>
            <w:vAlign w:val="center"/>
            <w:hideMark/>
          </w:tcPr>
          <w:p w14:paraId="17DD23E5" w14:textId="77777777" w:rsidR="00E47757" w:rsidRPr="003A3417" w:rsidRDefault="00E47757" w:rsidP="001A3843">
            <w:pPr>
              <w:pStyle w:val="movimento"/>
              <w:rPr>
                <w:color w:val="002060"/>
              </w:rPr>
            </w:pPr>
            <w:r w:rsidRPr="003A3417">
              <w:rPr>
                <w:color w:val="002060"/>
              </w:rPr>
              <w:t>CENTI RICCARDO</w:t>
            </w:r>
          </w:p>
        </w:tc>
        <w:tc>
          <w:tcPr>
            <w:tcW w:w="2200" w:type="dxa"/>
            <w:tcMar>
              <w:top w:w="20" w:type="dxa"/>
              <w:left w:w="20" w:type="dxa"/>
              <w:bottom w:w="20" w:type="dxa"/>
              <w:right w:w="20" w:type="dxa"/>
            </w:tcMar>
            <w:vAlign w:val="center"/>
            <w:hideMark/>
          </w:tcPr>
          <w:p w14:paraId="19B6B4ED" w14:textId="77777777" w:rsidR="00E47757" w:rsidRPr="003A3417" w:rsidRDefault="00E47757" w:rsidP="001A3843">
            <w:pPr>
              <w:pStyle w:val="movimento2"/>
              <w:rPr>
                <w:color w:val="002060"/>
              </w:rPr>
            </w:pPr>
            <w:r w:rsidRPr="003A3417">
              <w:rPr>
                <w:color w:val="002060"/>
              </w:rPr>
              <w:t xml:space="preserve">(PAGLIARE) </w:t>
            </w:r>
          </w:p>
        </w:tc>
        <w:tc>
          <w:tcPr>
            <w:tcW w:w="800" w:type="dxa"/>
            <w:tcMar>
              <w:top w:w="20" w:type="dxa"/>
              <w:left w:w="20" w:type="dxa"/>
              <w:bottom w:w="20" w:type="dxa"/>
              <w:right w:w="20" w:type="dxa"/>
            </w:tcMar>
            <w:vAlign w:val="center"/>
            <w:hideMark/>
          </w:tcPr>
          <w:p w14:paraId="1147AC6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5AEEAFB" w14:textId="77777777" w:rsidR="00E47757" w:rsidRPr="003A3417" w:rsidRDefault="00E47757" w:rsidP="001A3843">
            <w:pPr>
              <w:pStyle w:val="movimento"/>
              <w:rPr>
                <w:color w:val="002060"/>
              </w:rPr>
            </w:pPr>
            <w:r w:rsidRPr="003A3417">
              <w:rPr>
                <w:color w:val="002060"/>
              </w:rPr>
              <w:t>GHETTI FRANCESCO</w:t>
            </w:r>
          </w:p>
        </w:tc>
        <w:tc>
          <w:tcPr>
            <w:tcW w:w="2200" w:type="dxa"/>
            <w:tcMar>
              <w:top w:w="20" w:type="dxa"/>
              <w:left w:w="20" w:type="dxa"/>
              <w:bottom w:w="20" w:type="dxa"/>
              <w:right w:w="20" w:type="dxa"/>
            </w:tcMar>
            <w:vAlign w:val="center"/>
            <w:hideMark/>
          </w:tcPr>
          <w:p w14:paraId="22794BB1" w14:textId="77777777" w:rsidR="00E47757" w:rsidRPr="003A3417" w:rsidRDefault="00E47757" w:rsidP="001A3843">
            <w:pPr>
              <w:pStyle w:val="movimento2"/>
              <w:rPr>
                <w:color w:val="002060"/>
              </w:rPr>
            </w:pPr>
            <w:r w:rsidRPr="003A3417">
              <w:rPr>
                <w:color w:val="002060"/>
              </w:rPr>
              <w:t xml:space="preserve">(PIANACCIO) </w:t>
            </w:r>
          </w:p>
        </w:tc>
      </w:tr>
      <w:tr w:rsidR="00E47757" w:rsidRPr="003A3417" w14:paraId="3F344A6C" w14:textId="77777777" w:rsidTr="001A3843">
        <w:tc>
          <w:tcPr>
            <w:tcW w:w="2200" w:type="dxa"/>
            <w:tcMar>
              <w:top w:w="20" w:type="dxa"/>
              <w:left w:w="20" w:type="dxa"/>
              <w:bottom w:w="20" w:type="dxa"/>
              <w:right w:w="20" w:type="dxa"/>
            </w:tcMar>
            <w:vAlign w:val="center"/>
            <w:hideMark/>
          </w:tcPr>
          <w:p w14:paraId="629FC0BB" w14:textId="77777777" w:rsidR="00E47757" w:rsidRPr="003A3417" w:rsidRDefault="00E47757" w:rsidP="001A3843">
            <w:pPr>
              <w:pStyle w:val="movimento"/>
              <w:rPr>
                <w:color w:val="002060"/>
              </w:rPr>
            </w:pPr>
            <w:r w:rsidRPr="003A3417">
              <w:rPr>
                <w:color w:val="002060"/>
              </w:rPr>
              <w:t>GIANFELICI MANUEL</w:t>
            </w:r>
          </w:p>
        </w:tc>
        <w:tc>
          <w:tcPr>
            <w:tcW w:w="2200" w:type="dxa"/>
            <w:tcMar>
              <w:top w:w="20" w:type="dxa"/>
              <w:left w:w="20" w:type="dxa"/>
              <w:bottom w:w="20" w:type="dxa"/>
              <w:right w:w="20" w:type="dxa"/>
            </w:tcMar>
            <w:vAlign w:val="center"/>
            <w:hideMark/>
          </w:tcPr>
          <w:p w14:paraId="25B1BE0C" w14:textId="77777777" w:rsidR="00E47757" w:rsidRPr="003A3417" w:rsidRDefault="00E47757" w:rsidP="001A3843">
            <w:pPr>
              <w:pStyle w:val="movimento2"/>
              <w:rPr>
                <w:color w:val="002060"/>
              </w:rPr>
            </w:pPr>
            <w:r w:rsidRPr="003A3417">
              <w:rPr>
                <w:color w:val="002060"/>
              </w:rPr>
              <w:t xml:space="preserve">(POLISPORTIVA VICTORIA) </w:t>
            </w:r>
          </w:p>
        </w:tc>
        <w:tc>
          <w:tcPr>
            <w:tcW w:w="800" w:type="dxa"/>
            <w:tcMar>
              <w:top w:w="20" w:type="dxa"/>
              <w:left w:w="20" w:type="dxa"/>
              <w:bottom w:w="20" w:type="dxa"/>
              <w:right w:w="20" w:type="dxa"/>
            </w:tcMar>
            <w:vAlign w:val="center"/>
            <w:hideMark/>
          </w:tcPr>
          <w:p w14:paraId="2ED48C5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B19492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4189C64" w14:textId="77777777" w:rsidR="00E47757" w:rsidRPr="003A3417" w:rsidRDefault="00E47757" w:rsidP="001A3843">
            <w:pPr>
              <w:pStyle w:val="movimento2"/>
              <w:rPr>
                <w:color w:val="002060"/>
              </w:rPr>
            </w:pPr>
            <w:r w:rsidRPr="003A3417">
              <w:rPr>
                <w:color w:val="002060"/>
              </w:rPr>
              <w:t> </w:t>
            </w:r>
          </w:p>
        </w:tc>
      </w:tr>
    </w:tbl>
    <w:p w14:paraId="5417DD83" w14:textId="77777777" w:rsidR="00E47757" w:rsidRPr="003A3417" w:rsidRDefault="00E47757" w:rsidP="00E47757">
      <w:pPr>
        <w:pStyle w:val="titolo30"/>
        <w:rPr>
          <w:rFonts w:eastAsiaTheme="minorEastAsia"/>
          <w:color w:val="002060"/>
        </w:rPr>
      </w:pPr>
      <w:r w:rsidRPr="003A3417">
        <w:rPr>
          <w:color w:val="002060"/>
        </w:rPr>
        <w:t xml:space="preserve">CALCIATORI NON ESPULSI </w:t>
      </w:r>
    </w:p>
    <w:p w14:paraId="3299C0FC"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3DEEFC1" w14:textId="77777777" w:rsidTr="001A3843">
        <w:tc>
          <w:tcPr>
            <w:tcW w:w="2200" w:type="dxa"/>
            <w:tcMar>
              <w:top w:w="20" w:type="dxa"/>
              <w:left w:w="20" w:type="dxa"/>
              <w:bottom w:w="20" w:type="dxa"/>
              <w:right w:w="20" w:type="dxa"/>
            </w:tcMar>
            <w:vAlign w:val="center"/>
            <w:hideMark/>
          </w:tcPr>
          <w:p w14:paraId="4F8D4795" w14:textId="77777777" w:rsidR="00E47757" w:rsidRPr="003A3417" w:rsidRDefault="00E47757" w:rsidP="001A3843">
            <w:pPr>
              <w:pStyle w:val="movimento"/>
              <w:rPr>
                <w:color w:val="002060"/>
              </w:rPr>
            </w:pPr>
            <w:r w:rsidRPr="003A3417">
              <w:rPr>
                <w:color w:val="002060"/>
              </w:rPr>
              <w:t>IMERAJ SKANDILAJDI</w:t>
            </w:r>
          </w:p>
        </w:tc>
        <w:tc>
          <w:tcPr>
            <w:tcW w:w="2200" w:type="dxa"/>
            <w:tcMar>
              <w:top w:w="20" w:type="dxa"/>
              <w:left w:w="20" w:type="dxa"/>
              <w:bottom w:w="20" w:type="dxa"/>
              <w:right w:w="20" w:type="dxa"/>
            </w:tcMar>
            <w:vAlign w:val="center"/>
            <w:hideMark/>
          </w:tcPr>
          <w:p w14:paraId="79FFF644" w14:textId="77777777" w:rsidR="00E47757" w:rsidRPr="003A3417" w:rsidRDefault="00E47757" w:rsidP="001A3843">
            <w:pPr>
              <w:pStyle w:val="movimento2"/>
              <w:rPr>
                <w:color w:val="002060"/>
              </w:rPr>
            </w:pPr>
            <w:r w:rsidRPr="003A3417">
              <w:rPr>
                <w:color w:val="002060"/>
              </w:rPr>
              <w:t xml:space="preserve">(C.F. MACERATESE A.S.D.) </w:t>
            </w:r>
          </w:p>
        </w:tc>
        <w:tc>
          <w:tcPr>
            <w:tcW w:w="800" w:type="dxa"/>
            <w:tcMar>
              <w:top w:w="20" w:type="dxa"/>
              <w:left w:w="20" w:type="dxa"/>
              <w:bottom w:w="20" w:type="dxa"/>
              <w:right w:w="20" w:type="dxa"/>
            </w:tcMar>
            <w:vAlign w:val="center"/>
            <w:hideMark/>
          </w:tcPr>
          <w:p w14:paraId="6B97986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1BF3B88" w14:textId="77777777" w:rsidR="00E47757" w:rsidRPr="003A3417" w:rsidRDefault="00E47757" w:rsidP="001A3843">
            <w:pPr>
              <w:pStyle w:val="movimento"/>
              <w:rPr>
                <w:color w:val="002060"/>
              </w:rPr>
            </w:pPr>
            <w:r w:rsidRPr="003A3417">
              <w:rPr>
                <w:color w:val="002060"/>
              </w:rPr>
              <w:t>DI LENA SAMUEL</w:t>
            </w:r>
          </w:p>
        </w:tc>
        <w:tc>
          <w:tcPr>
            <w:tcW w:w="2200" w:type="dxa"/>
            <w:tcMar>
              <w:top w:w="20" w:type="dxa"/>
              <w:left w:w="20" w:type="dxa"/>
              <w:bottom w:w="20" w:type="dxa"/>
              <w:right w:w="20" w:type="dxa"/>
            </w:tcMar>
            <w:vAlign w:val="center"/>
            <w:hideMark/>
          </w:tcPr>
          <w:p w14:paraId="105B9139" w14:textId="77777777" w:rsidR="00E47757" w:rsidRPr="003A3417" w:rsidRDefault="00E47757" w:rsidP="001A3843">
            <w:pPr>
              <w:pStyle w:val="movimento2"/>
              <w:rPr>
                <w:color w:val="002060"/>
              </w:rPr>
            </w:pPr>
            <w:r w:rsidRPr="003A3417">
              <w:rPr>
                <w:color w:val="002060"/>
              </w:rPr>
              <w:t xml:space="preserve">(CALCETTO NUMANA) </w:t>
            </w:r>
          </w:p>
        </w:tc>
      </w:tr>
      <w:tr w:rsidR="00E47757" w:rsidRPr="003A3417" w14:paraId="430AF942" w14:textId="77777777" w:rsidTr="001A3843">
        <w:tc>
          <w:tcPr>
            <w:tcW w:w="2200" w:type="dxa"/>
            <w:tcMar>
              <w:top w:w="20" w:type="dxa"/>
              <w:left w:w="20" w:type="dxa"/>
              <w:bottom w:w="20" w:type="dxa"/>
              <w:right w:w="20" w:type="dxa"/>
            </w:tcMar>
            <w:vAlign w:val="center"/>
            <w:hideMark/>
          </w:tcPr>
          <w:p w14:paraId="3AA093DC" w14:textId="77777777" w:rsidR="00E47757" w:rsidRPr="003A3417" w:rsidRDefault="00E47757" w:rsidP="001A3843">
            <w:pPr>
              <w:pStyle w:val="movimento"/>
              <w:rPr>
                <w:color w:val="002060"/>
              </w:rPr>
            </w:pPr>
            <w:r w:rsidRPr="003A3417">
              <w:rPr>
                <w:color w:val="002060"/>
              </w:rPr>
              <w:t>BREGA GIACOMO</w:t>
            </w:r>
          </w:p>
        </w:tc>
        <w:tc>
          <w:tcPr>
            <w:tcW w:w="2200" w:type="dxa"/>
            <w:tcMar>
              <w:top w:w="20" w:type="dxa"/>
              <w:left w:w="20" w:type="dxa"/>
              <w:bottom w:w="20" w:type="dxa"/>
              <w:right w:w="20" w:type="dxa"/>
            </w:tcMar>
            <w:vAlign w:val="center"/>
            <w:hideMark/>
          </w:tcPr>
          <w:p w14:paraId="3D55231B" w14:textId="77777777" w:rsidR="00E47757" w:rsidRPr="003A3417" w:rsidRDefault="00E47757" w:rsidP="001A3843">
            <w:pPr>
              <w:pStyle w:val="movimento2"/>
              <w:rPr>
                <w:color w:val="002060"/>
              </w:rPr>
            </w:pPr>
            <w:r w:rsidRPr="003A3417">
              <w:rPr>
                <w:color w:val="002060"/>
              </w:rPr>
              <w:t xml:space="preserve">(DINAMIS 1990) </w:t>
            </w:r>
          </w:p>
        </w:tc>
        <w:tc>
          <w:tcPr>
            <w:tcW w:w="800" w:type="dxa"/>
            <w:tcMar>
              <w:top w:w="20" w:type="dxa"/>
              <w:left w:w="20" w:type="dxa"/>
              <w:bottom w:w="20" w:type="dxa"/>
              <w:right w:w="20" w:type="dxa"/>
            </w:tcMar>
            <w:vAlign w:val="center"/>
            <w:hideMark/>
          </w:tcPr>
          <w:p w14:paraId="0630A7E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3A58A95" w14:textId="77777777" w:rsidR="00E47757" w:rsidRPr="003A3417" w:rsidRDefault="00E47757" w:rsidP="001A3843">
            <w:pPr>
              <w:pStyle w:val="movimento"/>
              <w:rPr>
                <w:color w:val="002060"/>
              </w:rPr>
            </w:pPr>
            <w:r w:rsidRPr="003A3417">
              <w:rPr>
                <w:color w:val="002060"/>
              </w:rPr>
              <w:t>QORRI EUGJEN</w:t>
            </w:r>
          </w:p>
        </w:tc>
        <w:tc>
          <w:tcPr>
            <w:tcW w:w="2200" w:type="dxa"/>
            <w:tcMar>
              <w:top w:w="20" w:type="dxa"/>
              <w:left w:w="20" w:type="dxa"/>
              <w:bottom w:w="20" w:type="dxa"/>
              <w:right w:w="20" w:type="dxa"/>
            </w:tcMar>
            <w:vAlign w:val="center"/>
            <w:hideMark/>
          </w:tcPr>
          <w:p w14:paraId="50C224CF" w14:textId="77777777" w:rsidR="00E47757" w:rsidRPr="003A3417" w:rsidRDefault="00E47757" w:rsidP="001A3843">
            <w:pPr>
              <w:pStyle w:val="movimento2"/>
              <w:rPr>
                <w:color w:val="002060"/>
              </w:rPr>
            </w:pPr>
            <w:r w:rsidRPr="003A3417">
              <w:rPr>
                <w:color w:val="002060"/>
              </w:rPr>
              <w:t xml:space="preserve">(DINAMIS 1990) </w:t>
            </w:r>
          </w:p>
        </w:tc>
      </w:tr>
      <w:tr w:rsidR="00E47757" w:rsidRPr="003A3417" w14:paraId="4149310B" w14:textId="77777777" w:rsidTr="001A3843">
        <w:tc>
          <w:tcPr>
            <w:tcW w:w="2200" w:type="dxa"/>
            <w:tcMar>
              <w:top w:w="20" w:type="dxa"/>
              <w:left w:w="20" w:type="dxa"/>
              <w:bottom w:w="20" w:type="dxa"/>
              <w:right w:w="20" w:type="dxa"/>
            </w:tcMar>
            <w:vAlign w:val="center"/>
            <w:hideMark/>
          </w:tcPr>
          <w:p w14:paraId="17092D93" w14:textId="77777777" w:rsidR="00E47757" w:rsidRPr="003A3417" w:rsidRDefault="00E47757" w:rsidP="001A3843">
            <w:pPr>
              <w:pStyle w:val="movimento"/>
              <w:rPr>
                <w:color w:val="002060"/>
              </w:rPr>
            </w:pPr>
            <w:r w:rsidRPr="003A3417">
              <w:rPr>
                <w:color w:val="002060"/>
              </w:rPr>
              <w:t>BROGLIA DAVID</w:t>
            </w:r>
          </w:p>
        </w:tc>
        <w:tc>
          <w:tcPr>
            <w:tcW w:w="2200" w:type="dxa"/>
            <w:tcMar>
              <w:top w:w="20" w:type="dxa"/>
              <w:left w:w="20" w:type="dxa"/>
              <w:bottom w:w="20" w:type="dxa"/>
              <w:right w:w="20" w:type="dxa"/>
            </w:tcMar>
            <w:vAlign w:val="center"/>
            <w:hideMark/>
          </w:tcPr>
          <w:p w14:paraId="562616A6" w14:textId="77777777" w:rsidR="00E47757" w:rsidRPr="003A3417" w:rsidRDefault="00E47757" w:rsidP="001A3843">
            <w:pPr>
              <w:pStyle w:val="movimento2"/>
              <w:rPr>
                <w:color w:val="002060"/>
              </w:rPr>
            </w:pPr>
            <w:r w:rsidRPr="003A3417">
              <w:rPr>
                <w:color w:val="002060"/>
              </w:rPr>
              <w:t xml:space="preserve">(FIGHT BULLS CORRIDONIA) </w:t>
            </w:r>
          </w:p>
        </w:tc>
        <w:tc>
          <w:tcPr>
            <w:tcW w:w="800" w:type="dxa"/>
            <w:tcMar>
              <w:top w:w="20" w:type="dxa"/>
              <w:left w:w="20" w:type="dxa"/>
              <w:bottom w:w="20" w:type="dxa"/>
              <w:right w:w="20" w:type="dxa"/>
            </w:tcMar>
            <w:vAlign w:val="center"/>
            <w:hideMark/>
          </w:tcPr>
          <w:p w14:paraId="0E3FCBA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073937D" w14:textId="77777777" w:rsidR="00E47757" w:rsidRPr="003A3417" w:rsidRDefault="00E47757" w:rsidP="001A3843">
            <w:pPr>
              <w:pStyle w:val="movimento"/>
              <w:rPr>
                <w:color w:val="002060"/>
              </w:rPr>
            </w:pPr>
            <w:r w:rsidRPr="003A3417">
              <w:rPr>
                <w:color w:val="002060"/>
              </w:rPr>
              <w:t>VOLPE FRANCESCO</w:t>
            </w:r>
          </w:p>
        </w:tc>
        <w:tc>
          <w:tcPr>
            <w:tcW w:w="2200" w:type="dxa"/>
            <w:tcMar>
              <w:top w:w="20" w:type="dxa"/>
              <w:left w:w="20" w:type="dxa"/>
              <w:bottom w:w="20" w:type="dxa"/>
              <w:right w:w="20" w:type="dxa"/>
            </w:tcMar>
            <w:vAlign w:val="center"/>
            <w:hideMark/>
          </w:tcPr>
          <w:p w14:paraId="2CEDFE80" w14:textId="77777777" w:rsidR="00E47757" w:rsidRPr="003A3417" w:rsidRDefault="00E47757" w:rsidP="001A3843">
            <w:pPr>
              <w:pStyle w:val="movimento2"/>
              <w:rPr>
                <w:color w:val="002060"/>
              </w:rPr>
            </w:pPr>
            <w:r w:rsidRPr="003A3417">
              <w:rPr>
                <w:color w:val="002060"/>
              </w:rPr>
              <w:t xml:space="preserve">(FIGHT BULLS CORRIDONIA) </w:t>
            </w:r>
          </w:p>
        </w:tc>
      </w:tr>
      <w:tr w:rsidR="00E47757" w:rsidRPr="003A3417" w14:paraId="146D2C1D" w14:textId="77777777" w:rsidTr="001A3843">
        <w:tc>
          <w:tcPr>
            <w:tcW w:w="2200" w:type="dxa"/>
            <w:tcMar>
              <w:top w:w="20" w:type="dxa"/>
              <w:left w:w="20" w:type="dxa"/>
              <w:bottom w:w="20" w:type="dxa"/>
              <w:right w:w="20" w:type="dxa"/>
            </w:tcMar>
            <w:vAlign w:val="center"/>
            <w:hideMark/>
          </w:tcPr>
          <w:p w14:paraId="2FEB43D8" w14:textId="77777777" w:rsidR="00E47757" w:rsidRPr="003A3417" w:rsidRDefault="00E47757" w:rsidP="001A3843">
            <w:pPr>
              <w:pStyle w:val="movimento"/>
              <w:rPr>
                <w:color w:val="002060"/>
              </w:rPr>
            </w:pPr>
            <w:r w:rsidRPr="003A3417">
              <w:rPr>
                <w:color w:val="002060"/>
              </w:rPr>
              <w:t>GIANFELICI MANUEL</w:t>
            </w:r>
          </w:p>
        </w:tc>
        <w:tc>
          <w:tcPr>
            <w:tcW w:w="2200" w:type="dxa"/>
            <w:tcMar>
              <w:top w:w="20" w:type="dxa"/>
              <w:left w:w="20" w:type="dxa"/>
              <w:bottom w:w="20" w:type="dxa"/>
              <w:right w:w="20" w:type="dxa"/>
            </w:tcMar>
            <w:vAlign w:val="center"/>
            <w:hideMark/>
          </w:tcPr>
          <w:p w14:paraId="6F968EEE" w14:textId="77777777" w:rsidR="00E47757" w:rsidRPr="003A3417" w:rsidRDefault="00E47757" w:rsidP="001A3843">
            <w:pPr>
              <w:pStyle w:val="movimento2"/>
              <w:rPr>
                <w:color w:val="002060"/>
              </w:rPr>
            </w:pPr>
            <w:r w:rsidRPr="003A3417">
              <w:rPr>
                <w:color w:val="002060"/>
              </w:rPr>
              <w:t xml:space="preserve">(POLISPORTIVA VICTORIA) </w:t>
            </w:r>
          </w:p>
        </w:tc>
        <w:tc>
          <w:tcPr>
            <w:tcW w:w="800" w:type="dxa"/>
            <w:tcMar>
              <w:top w:w="20" w:type="dxa"/>
              <w:left w:w="20" w:type="dxa"/>
              <w:bottom w:w="20" w:type="dxa"/>
              <w:right w:w="20" w:type="dxa"/>
            </w:tcMar>
            <w:vAlign w:val="center"/>
            <w:hideMark/>
          </w:tcPr>
          <w:p w14:paraId="7DF63C0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A695385" w14:textId="77777777" w:rsidR="00E47757" w:rsidRPr="003A3417" w:rsidRDefault="00E47757" w:rsidP="001A3843">
            <w:pPr>
              <w:pStyle w:val="movimento"/>
              <w:rPr>
                <w:color w:val="002060"/>
              </w:rPr>
            </w:pPr>
            <w:r w:rsidRPr="003A3417">
              <w:rPr>
                <w:color w:val="002060"/>
              </w:rPr>
              <w:t>SARRECCHIA TOMMASO</w:t>
            </w:r>
          </w:p>
        </w:tc>
        <w:tc>
          <w:tcPr>
            <w:tcW w:w="2200" w:type="dxa"/>
            <w:tcMar>
              <w:top w:w="20" w:type="dxa"/>
              <w:left w:w="20" w:type="dxa"/>
              <w:bottom w:w="20" w:type="dxa"/>
              <w:right w:w="20" w:type="dxa"/>
            </w:tcMar>
            <w:vAlign w:val="center"/>
            <w:hideMark/>
          </w:tcPr>
          <w:p w14:paraId="65B60F13" w14:textId="77777777" w:rsidR="00E47757" w:rsidRPr="003A3417" w:rsidRDefault="00E47757" w:rsidP="001A3843">
            <w:pPr>
              <w:pStyle w:val="movimento2"/>
              <w:rPr>
                <w:color w:val="002060"/>
              </w:rPr>
            </w:pPr>
            <w:r w:rsidRPr="003A3417">
              <w:rPr>
                <w:color w:val="002060"/>
              </w:rPr>
              <w:t xml:space="preserve">(VILLA CECCOLINI CALCIO) </w:t>
            </w:r>
          </w:p>
        </w:tc>
      </w:tr>
    </w:tbl>
    <w:p w14:paraId="3B4210B4" w14:textId="77777777" w:rsidR="00E47757" w:rsidRPr="003A3417" w:rsidRDefault="00E47757" w:rsidP="00E47757">
      <w:pPr>
        <w:pStyle w:val="titolo20"/>
        <w:rPr>
          <w:rFonts w:eastAsiaTheme="minorEastAsia"/>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720AA2A8" w14:textId="77777777" w:rsidTr="001A3843">
        <w:tc>
          <w:tcPr>
            <w:tcW w:w="2200" w:type="dxa"/>
            <w:tcMar>
              <w:top w:w="20" w:type="dxa"/>
              <w:left w:w="20" w:type="dxa"/>
              <w:bottom w:w="20" w:type="dxa"/>
              <w:right w:w="20" w:type="dxa"/>
            </w:tcMar>
            <w:vAlign w:val="center"/>
            <w:hideMark/>
          </w:tcPr>
          <w:p w14:paraId="70879DC2" w14:textId="77777777" w:rsidR="00E47757" w:rsidRPr="003A3417" w:rsidRDefault="00E47757" w:rsidP="001A3843">
            <w:pPr>
              <w:pStyle w:val="movimento"/>
              <w:rPr>
                <w:color w:val="002060"/>
              </w:rPr>
            </w:pPr>
            <w:r w:rsidRPr="003A3417">
              <w:rPr>
                <w:color w:val="002060"/>
              </w:rPr>
              <w:t>FALCONI SIMONE</w:t>
            </w:r>
          </w:p>
        </w:tc>
        <w:tc>
          <w:tcPr>
            <w:tcW w:w="2200" w:type="dxa"/>
            <w:tcMar>
              <w:top w:w="20" w:type="dxa"/>
              <w:left w:w="20" w:type="dxa"/>
              <w:bottom w:w="20" w:type="dxa"/>
              <w:right w:w="20" w:type="dxa"/>
            </w:tcMar>
            <w:vAlign w:val="center"/>
            <w:hideMark/>
          </w:tcPr>
          <w:p w14:paraId="1DBC098C" w14:textId="77777777" w:rsidR="00E47757" w:rsidRPr="003A3417" w:rsidRDefault="00E47757" w:rsidP="001A3843">
            <w:pPr>
              <w:pStyle w:val="movimento2"/>
              <w:rPr>
                <w:color w:val="002060"/>
              </w:rPr>
            </w:pPr>
            <w:r w:rsidRPr="003A3417">
              <w:rPr>
                <w:color w:val="002060"/>
              </w:rPr>
              <w:t xml:space="preserve">(FUTSAL VIRE GEOSISTEM ASD) </w:t>
            </w:r>
          </w:p>
        </w:tc>
        <w:tc>
          <w:tcPr>
            <w:tcW w:w="800" w:type="dxa"/>
            <w:tcMar>
              <w:top w:w="20" w:type="dxa"/>
              <w:left w:w="20" w:type="dxa"/>
              <w:bottom w:w="20" w:type="dxa"/>
              <w:right w:w="20" w:type="dxa"/>
            </w:tcMar>
            <w:vAlign w:val="center"/>
            <w:hideMark/>
          </w:tcPr>
          <w:p w14:paraId="51C7134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D3A84D2" w14:textId="77777777" w:rsidR="00E47757" w:rsidRPr="003A3417" w:rsidRDefault="00E47757" w:rsidP="001A3843">
            <w:pPr>
              <w:pStyle w:val="movimento"/>
              <w:rPr>
                <w:color w:val="002060"/>
              </w:rPr>
            </w:pPr>
            <w:r w:rsidRPr="003A3417">
              <w:rPr>
                <w:color w:val="002060"/>
              </w:rPr>
              <w:t>BERARDI LUCA</w:t>
            </w:r>
          </w:p>
        </w:tc>
        <w:tc>
          <w:tcPr>
            <w:tcW w:w="2200" w:type="dxa"/>
            <w:tcMar>
              <w:top w:w="20" w:type="dxa"/>
              <w:left w:w="20" w:type="dxa"/>
              <w:bottom w:w="20" w:type="dxa"/>
              <w:right w:w="20" w:type="dxa"/>
            </w:tcMar>
            <w:vAlign w:val="center"/>
            <w:hideMark/>
          </w:tcPr>
          <w:p w14:paraId="29064ED2" w14:textId="77777777" w:rsidR="00E47757" w:rsidRPr="003A3417" w:rsidRDefault="00E47757" w:rsidP="001A3843">
            <w:pPr>
              <w:pStyle w:val="movimento2"/>
              <w:rPr>
                <w:color w:val="002060"/>
              </w:rPr>
            </w:pPr>
            <w:r w:rsidRPr="003A3417">
              <w:rPr>
                <w:color w:val="002060"/>
              </w:rPr>
              <w:t xml:space="preserve">(GIOVANI SANT IPPOLITO) </w:t>
            </w:r>
          </w:p>
        </w:tc>
      </w:tr>
      <w:tr w:rsidR="00E47757" w:rsidRPr="003A3417" w14:paraId="0A534F91" w14:textId="77777777" w:rsidTr="001A3843">
        <w:tc>
          <w:tcPr>
            <w:tcW w:w="2200" w:type="dxa"/>
            <w:tcMar>
              <w:top w:w="20" w:type="dxa"/>
              <w:left w:w="20" w:type="dxa"/>
              <w:bottom w:w="20" w:type="dxa"/>
              <w:right w:w="20" w:type="dxa"/>
            </w:tcMar>
            <w:vAlign w:val="center"/>
            <w:hideMark/>
          </w:tcPr>
          <w:p w14:paraId="1D0EF51A" w14:textId="77777777" w:rsidR="00E47757" w:rsidRPr="003A3417" w:rsidRDefault="00E47757" w:rsidP="001A3843">
            <w:pPr>
              <w:pStyle w:val="movimento"/>
              <w:rPr>
                <w:color w:val="002060"/>
              </w:rPr>
            </w:pPr>
            <w:r w:rsidRPr="003A3417">
              <w:rPr>
                <w:color w:val="002060"/>
              </w:rPr>
              <w:t>PJETRA ALESSIO</w:t>
            </w:r>
          </w:p>
        </w:tc>
        <w:tc>
          <w:tcPr>
            <w:tcW w:w="2200" w:type="dxa"/>
            <w:tcMar>
              <w:top w:w="20" w:type="dxa"/>
              <w:left w:w="20" w:type="dxa"/>
              <w:bottom w:w="20" w:type="dxa"/>
              <w:right w:w="20" w:type="dxa"/>
            </w:tcMar>
            <w:vAlign w:val="center"/>
            <w:hideMark/>
          </w:tcPr>
          <w:p w14:paraId="61DDB9D7" w14:textId="77777777" w:rsidR="00E47757" w:rsidRPr="003A3417" w:rsidRDefault="00E47757" w:rsidP="001A3843">
            <w:pPr>
              <w:pStyle w:val="movimento2"/>
              <w:rPr>
                <w:color w:val="002060"/>
              </w:rPr>
            </w:pPr>
            <w:r w:rsidRPr="003A3417">
              <w:rPr>
                <w:color w:val="002060"/>
              </w:rPr>
              <w:t xml:space="preserve">(GNANO 04) </w:t>
            </w:r>
          </w:p>
        </w:tc>
        <w:tc>
          <w:tcPr>
            <w:tcW w:w="800" w:type="dxa"/>
            <w:tcMar>
              <w:top w:w="20" w:type="dxa"/>
              <w:left w:w="20" w:type="dxa"/>
              <w:bottom w:w="20" w:type="dxa"/>
              <w:right w:w="20" w:type="dxa"/>
            </w:tcMar>
            <w:vAlign w:val="center"/>
            <w:hideMark/>
          </w:tcPr>
          <w:p w14:paraId="122F4D5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BB5D898" w14:textId="77777777" w:rsidR="00E47757" w:rsidRPr="003A3417" w:rsidRDefault="00E47757" w:rsidP="001A3843">
            <w:pPr>
              <w:pStyle w:val="movimento"/>
              <w:rPr>
                <w:color w:val="002060"/>
              </w:rPr>
            </w:pPr>
            <w:r w:rsidRPr="003A3417">
              <w:rPr>
                <w:color w:val="002060"/>
              </w:rPr>
              <w:t>CASAGRANDE RICCARDO</w:t>
            </w:r>
          </w:p>
        </w:tc>
        <w:tc>
          <w:tcPr>
            <w:tcW w:w="2200" w:type="dxa"/>
            <w:tcMar>
              <w:top w:w="20" w:type="dxa"/>
              <w:left w:w="20" w:type="dxa"/>
              <w:bottom w:w="20" w:type="dxa"/>
              <w:right w:w="20" w:type="dxa"/>
            </w:tcMar>
            <w:vAlign w:val="center"/>
            <w:hideMark/>
          </w:tcPr>
          <w:p w14:paraId="4A431396" w14:textId="77777777" w:rsidR="00E47757" w:rsidRPr="003A3417" w:rsidRDefault="00E47757" w:rsidP="001A3843">
            <w:pPr>
              <w:pStyle w:val="movimento2"/>
              <w:rPr>
                <w:color w:val="002060"/>
              </w:rPr>
            </w:pPr>
            <w:r w:rsidRPr="003A3417">
              <w:rPr>
                <w:color w:val="002060"/>
              </w:rPr>
              <w:t xml:space="preserve">(PIANACCIO) </w:t>
            </w:r>
          </w:p>
        </w:tc>
      </w:tr>
      <w:tr w:rsidR="00E47757" w:rsidRPr="003A3417" w14:paraId="2D376D1F" w14:textId="77777777" w:rsidTr="001A3843">
        <w:tc>
          <w:tcPr>
            <w:tcW w:w="2200" w:type="dxa"/>
            <w:tcMar>
              <w:top w:w="20" w:type="dxa"/>
              <w:left w:w="20" w:type="dxa"/>
              <w:bottom w:w="20" w:type="dxa"/>
              <w:right w:w="20" w:type="dxa"/>
            </w:tcMar>
            <w:vAlign w:val="center"/>
            <w:hideMark/>
          </w:tcPr>
          <w:p w14:paraId="39201AA2" w14:textId="77777777" w:rsidR="00E47757" w:rsidRPr="003A3417" w:rsidRDefault="00E47757" w:rsidP="001A3843">
            <w:pPr>
              <w:pStyle w:val="movimento"/>
              <w:rPr>
                <w:color w:val="002060"/>
              </w:rPr>
            </w:pPr>
            <w:r w:rsidRPr="003A3417">
              <w:rPr>
                <w:color w:val="002060"/>
              </w:rPr>
              <w:t>CURZI LUCA</w:t>
            </w:r>
          </w:p>
        </w:tc>
        <w:tc>
          <w:tcPr>
            <w:tcW w:w="2200" w:type="dxa"/>
            <w:tcMar>
              <w:top w:w="20" w:type="dxa"/>
              <w:left w:w="20" w:type="dxa"/>
              <w:bottom w:w="20" w:type="dxa"/>
              <w:right w:w="20" w:type="dxa"/>
            </w:tcMar>
            <w:vAlign w:val="center"/>
            <w:hideMark/>
          </w:tcPr>
          <w:p w14:paraId="1FAA9218" w14:textId="77777777" w:rsidR="00E47757" w:rsidRPr="003A3417" w:rsidRDefault="00E47757" w:rsidP="001A3843">
            <w:pPr>
              <w:pStyle w:val="movimento2"/>
              <w:rPr>
                <w:color w:val="002060"/>
              </w:rPr>
            </w:pPr>
            <w:r w:rsidRPr="003A3417">
              <w:rPr>
                <w:color w:val="002060"/>
              </w:rPr>
              <w:t xml:space="preserve">(REAL SAN GIORGIO) </w:t>
            </w:r>
          </w:p>
        </w:tc>
        <w:tc>
          <w:tcPr>
            <w:tcW w:w="800" w:type="dxa"/>
            <w:tcMar>
              <w:top w:w="20" w:type="dxa"/>
              <w:left w:w="20" w:type="dxa"/>
              <w:bottom w:w="20" w:type="dxa"/>
              <w:right w:w="20" w:type="dxa"/>
            </w:tcMar>
            <w:vAlign w:val="center"/>
            <w:hideMark/>
          </w:tcPr>
          <w:p w14:paraId="6DB3630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5EA17B9" w14:textId="77777777" w:rsidR="00E47757" w:rsidRPr="003A3417" w:rsidRDefault="00E47757" w:rsidP="001A3843">
            <w:pPr>
              <w:pStyle w:val="movimento"/>
              <w:rPr>
                <w:color w:val="002060"/>
              </w:rPr>
            </w:pPr>
            <w:r w:rsidRPr="003A3417">
              <w:rPr>
                <w:color w:val="002060"/>
              </w:rPr>
              <w:t>VERBENESI MATTEO</w:t>
            </w:r>
          </w:p>
        </w:tc>
        <w:tc>
          <w:tcPr>
            <w:tcW w:w="2200" w:type="dxa"/>
            <w:tcMar>
              <w:top w:w="20" w:type="dxa"/>
              <w:left w:w="20" w:type="dxa"/>
              <w:bottom w:w="20" w:type="dxa"/>
              <w:right w:w="20" w:type="dxa"/>
            </w:tcMar>
            <w:vAlign w:val="center"/>
            <w:hideMark/>
          </w:tcPr>
          <w:p w14:paraId="509CDF82" w14:textId="77777777" w:rsidR="00E47757" w:rsidRPr="003A3417" w:rsidRDefault="00E47757" w:rsidP="001A3843">
            <w:pPr>
              <w:pStyle w:val="movimento2"/>
              <w:rPr>
                <w:color w:val="002060"/>
              </w:rPr>
            </w:pPr>
            <w:r w:rsidRPr="003A3417">
              <w:rPr>
                <w:color w:val="002060"/>
              </w:rPr>
              <w:t xml:space="preserve">(REAL SAN GIORGIO) </w:t>
            </w:r>
          </w:p>
        </w:tc>
      </w:tr>
      <w:tr w:rsidR="00E47757" w:rsidRPr="003A3417" w14:paraId="74645D4E" w14:textId="77777777" w:rsidTr="001A3843">
        <w:tc>
          <w:tcPr>
            <w:tcW w:w="2200" w:type="dxa"/>
            <w:tcMar>
              <w:top w:w="20" w:type="dxa"/>
              <w:left w:w="20" w:type="dxa"/>
              <w:bottom w:w="20" w:type="dxa"/>
              <w:right w:w="20" w:type="dxa"/>
            </w:tcMar>
            <w:vAlign w:val="center"/>
            <w:hideMark/>
          </w:tcPr>
          <w:p w14:paraId="42621182" w14:textId="77777777" w:rsidR="00E47757" w:rsidRPr="003A3417" w:rsidRDefault="00E47757" w:rsidP="001A3843">
            <w:pPr>
              <w:pStyle w:val="movimento"/>
              <w:rPr>
                <w:color w:val="002060"/>
              </w:rPr>
            </w:pPr>
            <w:r w:rsidRPr="003A3417">
              <w:rPr>
                <w:color w:val="002060"/>
              </w:rPr>
              <w:t>MAIELLARO AGOSTINO</w:t>
            </w:r>
          </w:p>
        </w:tc>
        <w:tc>
          <w:tcPr>
            <w:tcW w:w="2200" w:type="dxa"/>
            <w:tcMar>
              <w:top w:w="20" w:type="dxa"/>
              <w:left w:w="20" w:type="dxa"/>
              <w:bottom w:w="20" w:type="dxa"/>
              <w:right w:w="20" w:type="dxa"/>
            </w:tcMar>
            <w:vAlign w:val="center"/>
            <w:hideMark/>
          </w:tcPr>
          <w:p w14:paraId="47467A7F" w14:textId="77777777" w:rsidR="00E47757" w:rsidRPr="003A3417" w:rsidRDefault="00E47757" w:rsidP="001A3843">
            <w:pPr>
              <w:pStyle w:val="movimento2"/>
              <w:rPr>
                <w:color w:val="002060"/>
              </w:rPr>
            </w:pPr>
            <w:r w:rsidRPr="003A3417">
              <w:rPr>
                <w:color w:val="002060"/>
              </w:rPr>
              <w:t xml:space="preserve">(VERBENA C5 ANCONA) </w:t>
            </w:r>
          </w:p>
        </w:tc>
        <w:tc>
          <w:tcPr>
            <w:tcW w:w="800" w:type="dxa"/>
            <w:tcMar>
              <w:top w:w="20" w:type="dxa"/>
              <w:left w:w="20" w:type="dxa"/>
              <w:bottom w:w="20" w:type="dxa"/>
              <w:right w:w="20" w:type="dxa"/>
            </w:tcMar>
            <w:vAlign w:val="center"/>
            <w:hideMark/>
          </w:tcPr>
          <w:p w14:paraId="75D644E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81E724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3126975" w14:textId="77777777" w:rsidR="00E47757" w:rsidRPr="003A3417" w:rsidRDefault="00E47757" w:rsidP="001A3843">
            <w:pPr>
              <w:pStyle w:val="movimento2"/>
              <w:rPr>
                <w:color w:val="002060"/>
              </w:rPr>
            </w:pPr>
            <w:r w:rsidRPr="003A3417">
              <w:rPr>
                <w:color w:val="002060"/>
              </w:rPr>
              <w:t> </w:t>
            </w:r>
          </w:p>
        </w:tc>
      </w:tr>
    </w:tbl>
    <w:p w14:paraId="495C7532" w14:textId="77777777" w:rsidR="00E47757" w:rsidRPr="003A3417" w:rsidRDefault="00E47757" w:rsidP="00E47757">
      <w:pPr>
        <w:pStyle w:val="titolo20"/>
        <w:rPr>
          <w:rFonts w:eastAsiaTheme="minorEastAsia"/>
          <w:color w:val="002060"/>
        </w:rPr>
      </w:pPr>
      <w:r w:rsidRPr="003A341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53BBA0B" w14:textId="77777777" w:rsidTr="001A3843">
        <w:tc>
          <w:tcPr>
            <w:tcW w:w="2200" w:type="dxa"/>
            <w:tcMar>
              <w:top w:w="20" w:type="dxa"/>
              <w:left w:w="20" w:type="dxa"/>
              <w:bottom w:w="20" w:type="dxa"/>
              <w:right w:w="20" w:type="dxa"/>
            </w:tcMar>
            <w:vAlign w:val="center"/>
            <w:hideMark/>
          </w:tcPr>
          <w:p w14:paraId="7B08D34E" w14:textId="77777777" w:rsidR="00E47757" w:rsidRPr="003A3417" w:rsidRDefault="00E47757" w:rsidP="001A3843">
            <w:pPr>
              <w:pStyle w:val="movimento"/>
              <w:rPr>
                <w:color w:val="002060"/>
              </w:rPr>
            </w:pPr>
            <w:r w:rsidRPr="003A3417">
              <w:rPr>
                <w:color w:val="002060"/>
              </w:rPr>
              <w:t>BARTOLINI ALESSIO</w:t>
            </w:r>
          </w:p>
        </w:tc>
        <w:tc>
          <w:tcPr>
            <w:tcW w:w="2200" w:type="dxa"/>
            <w:tcMar>
              <w:top w:w="20" w:type="dxa"/>
              <w:left w:w="20" w:type="dxa"/>
              <w:bottom w:w="20" w:type="dxa"/>
              <w:right w:w="20" w:type="dxa"/>
            </w:tcMar>
            <w:vAlign w:val="center"/>
            <w:hideMark/>
          </w:tcPr>
          <w:p w14:paraId="1C9F56DE" w14:textId="77777777" w:rsidR="00E47757" w:rsidRPr="003A3417" w:rsidRDefault="00E47757" w:rsidP="001A3843">
            <w:pPr>
              <w:pStyle w:val="movimento2"/>
              <w:rPr>
                <w:color w:val="002060"/>
              </w:rPr>
            </w:pPr>
            <w:r w:rsidRPr="003A3417">
              <w:rPr>
                <w:color w:val="002060"/>
              </w:rPr>
              <w:t xml:space="preserve">(CASTRUM LAURI) </w:t>
            </w:r>
          </w:p>
        </w:tc>
        <w:tc>
          <w:tcPr>
            <w:tcW w:w="800" w:type="dxa"/>
            <w:tcMar>
              <w:top w:w="20" w:type="dxa"/>
              <w:left w:w="20" w:type="dxa"/>
              <w:bottom w:w="20" w:type="dxa"/>
              <w:right w:w="20" w:type="dxa"/>
            </w:tcMar>
            <w:vAlign w:val="center"/>
            <w:hideMark/>
          </w:tcPr>
          <w:p w14:paraId="27D43BF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40D713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2BCEF78" w14:textId="77777777" w:rsidR="00E47757" w:rsidRPr="003A3417" w:rsidRDefault="00E47757" w:rsidP="001A3843">
            <w:pPr>
              <w:pStyle w:val="movimento2"/>
              <w:rPr>
                <w:color w:val="002060"/>
              </w:rPr>
            </w:pPr>
            <w:r w:rsidRPr="003A3417">
              <w:rPr>
                <w:color w:val="002060"/>
              </w:rPr>
              <w:t> </w:t>
            </w:r>
          </w:p>
        </w:tc>
      </w:tr>
    </w:tbl>
    <w:p w14:paraId="5F5CFD9A" w14:textId="77777777" w:rsidR="00E47757" w:rsidRPr="003A3417" w:rsidRDefault="00E47757" w:rsidP="00E47757">
      <w:pPr>
        <w:pStyle w:val="titolo20"/>
        <w:rPr>
          <w:rFonts w:eastAsiaTheme="minorEastAsia"/>
          <w:color w:val="002060"/>
        </w:rPr>
      </w:pPr>
      <w:r w:rsidRPr="003A341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6B2FC72" w14:textId="77777777" w:rsidTr="001A3843">
        <w:tc>
          <w:tcPr>
            <w:tcW w:w="2200" w:type="dxa"/>
            <w:tcMar>
              <w:top w:w="20" w:type="dxa"/>
              <w:left w:w="20" w:type="dxa"/>
              <w:bottom w:w="20" w:type="dxa"/>
              <w:right w:w="20" w:type="dxa"/>
            </w:tcMar>
            <w:vAlign w:val="center"/>
            <w:hideMark/>
          </w:tcPr>
          <w:p w14:paraId="0D79F356" w14:textId="77777777" w:rsidR="00E47757" w:rsidRPr="003A3417" w:rsidRDefault="00E47757" w:rsidP="001A3843">
            <w:pPr>
              <w:pStyle w:val="movimento"/>
              <w:rPr>
                <w:color w:val="002060"/>
              </w:rPr>
            </w:pPr>
            <w:r w:rsidRPr="003A3417">
              <w:rPr>
                <w:color w:val="002060"/>
              </w:rPr>
              <w:t>MEDEI LEONARDO</w:t>
            </w:r>
          </w:p>
        </w:tc>
        <w:tc>
          <w:tcPr>
            <w:tcW w:w="2200" w:type="dxa"/>
            <w:tcMar>
              <w:top w:w="20" w:type="dxa"/>
              <w:left w:w="20" w:type="dxa"/>
              <w:bottom w:w="20" w:type="dxa"/>
              <w:right w:w="20" w:type="dxa"/>
            </w:tcMar>
            <w:vAlign w:val="center"/>
            <w:hideMark/>
          </w:tcPr>
          <w:p w14:paraId="1A78DD6C" w14:textId="77777777" w:rsidR="00E47757" w:rsidRPr="003A3417" w:rsidRDefault="00E47757" w:rsidP="001A3843">
            <w:pPr>
              <w:pStyle w:val="movimento2"/>
              <w:rPr>
                <w:color w:val="002060"/>
              </w:rPr>
            </w:pPr>
            <w:r w:rsidRPr="003A3417">
              <w:rPr>
                <w:color w:val="002060"/>
              </w:rPr>
              <w:t xml:space="preserve">(AURORA TREIA) </w:t>
            </w:r>
          </w:p>
        </w:tc>
        <w:tc>
          <w:tcPr>
            <w:tcW w:w="800" w:type="dxa"/>
            <w:tcMar>
              <w:top w:w="20" w:type="dxa"/>
              <w:left w:w="20" w:type="dxa"/>
              <w:bottom w:w="20" w:type="dxa"/>
              <w:right w:w="20" w:type="dxa"/>
            </w:tcMar>
            <w:vAlign w:val="center"/>
            <w:hideMark/>
          </w:tcPr>
          <w:p w14:paraId="29D32E0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599D2C8" w14:textId="77777777" w:rsidR="00E47757" w:rsidRPr="003A3417" w:rsidRDefault="00E47757" w:rsidP="001A3843">
            <w:pPr>
              <w:pStyle w:val="movimento"/>
              <w:rPr>
                <w:color w:val="002060"/>
              </w:rPr>
            </w:pPr>
            <w:r w:rsidRPr="003A3417">
              <w:rPr>
                <w:color w:val="002060"/>
              </w:rPr>
              <w:t>FATTORI FEDERICO</w:t>
            </w:r>
          </w:p>
        </w:tc>
        <w:tc>
          <w:tcPr>
            <w:tcW w:w="2200" w:type="dxa"/>
            <w:tcMar>
              <w:top w:w="20" w:type="dxa"/>
              <w:left w:w="20" w:type="dxa"/>
              <w:bottom w:w="20" w:type="dxa"/>
              <w:right w:w="20" w:type="dxa"/>
            </w:tcMar>
            <w:vAlign w:val="center"/>
            <w:hideMark/>
          </w:tcPr>
          <w:p w14:paraId="19380F63" w14:textId="77777777" w:rsidR="00E47757" w:rsidRPr="003A3417" w:rsidRDefault="00E47757" w:rsidP="001A3843">
            <w:pPr>
              <w:pStyle w:val="movimento2"/>
              <w:rPr>
                <w:color w:val="002060"/>
              </w:rPr>
            </w:pPr>
            <w:r w:rsidRPr="003A3417">
              <w:rPr>
                <w:color w:val="002060"/>
              </w:rPr>
              <w:t xml:space="preserve">(AVIS ARCEVIA 1964) </w:t>
            </w:r>
          </w:p>
        </w:tc>
      </w:tr>
      <w:tr w:rsidR="00E47757" w:rsidRPr="003A3417" w14:paraId="066ACF7D" w14:textId="77777777" w:rsidTr="001A3843">
        <w:tc>
          <w:tcPr>
            <w:tcW w:w="2200" w:type="dxa"/>
            <w:tcMar>
              <w:top w:w="20" w:type="dxa"/>
              <w:left w:w="20" w:type="dxa"/>
              <w:bottom w:w="20" w:type="dxa"/>
              <w:right w:w="20" w:type="dxa"/>
            </w:tcMar>
            <w:vAlign w:val="center"/>
            <w:hideMark/>
          </w:tcPr>
          <w:p w14:paraId="6B8B4CB8" w14:textId="77777777" w:rsidR="00E47757" w:rsidRPr="003A3417" w:rsidRDefault="00E47757" w:rsidP="001A3843">
            <w:pPr>
              <w:pStyle w:val="movimento"/>
              <w:rPr>
                <w:color w:val="002060"/>
              </w:rPr>
            </w:pPr>
            <w:r w:rsidRPr="003A3417">
              <w:rPr>
                <w:color w:val="002060"/>
              </w:rPr>
              <w:t>TOMASSINI LUCA</w:t>
            </w:r>
          </w:p>
        </w:tc>
        <w:tc>
          <w:tcPr>
            <w:tcW w:w="2200" w:type="dxa"/>
            <w:tcMar>
              <w:top w:w="20" w:type="dxa"/>
              <w:left w:w="20" w:type="dxa"/>
              <w:bottom w:w="20" w:type="dxa"/>
              <w:right w:w="20" w:type="dxa"/>
            </w:tcMar>
            <w:vAlign w:val="center"/>
            <w:hideMark/>
          </w:tcPr>
          <w:p w14:paraId="5A0B2E98" w14:textId="77777777" w:rsidR="00E47757" w:rsidRPr="003A3417" w:rsidRDefault="00E47757" w:rsidP="001A3843">
            <w:pPr>
              <w:pStyle w:val="movimento2"/>
              <w:rPr>
                <w:color w:val="002060"/>
              </w:rPr>
            </w:pPr>
            <w:r w:rsidRPr="003A3417">
              <w:rPr>
                <w:color w:val="002060"/>
              </w:rPr>
              <w:t xml:space="preserve">(GIOVANI SANT IPPOLITO) </w:t>
            </w:r>
          </w:p>
        </w:tc>
        <w:tc>
          <w:tcPr>
            <w:tcW w:w="800" w:type="dxa"/>
            <w:tcMar>
              <w:top w:w="20" w:type="dxa"/>
              <w:left w:w="20" w:type="dxa"/>
              <w:bottom w:w="20" w:type="dxa"/>
              <w:right w:w="20" w:type="dxa"/>
            </w:tcMar>
            <w:vAlign w:val="center"/>
            <w:hideMark/>
          </w:tcPr>
          <w:p w14:paraId="7A0771E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AA8BDD3" w14:textId="77777777" w:rsidR="00E47757" w:rsidRPr="003A3417" w:rsidRDefault="00E47757" w:rsidP="001A3843">
            <w:pPr>
              <w:pStyle w:val="movimento"/>
              <w:rPr>
                <w:color w:val="002060"/>
              </w:rPr>
            </w:pPr>
            <w:r w:rsidRPr="003A3417">
              <w:rPr>
                <w:color w:val="002060"/>
              </w:rPr>
              <w:t>SARAGA ANDREA</w:t>
            </w:r>
          </w:p>
        </w:tc>
        <w:tc>
          <w:tcPr>
            <w:tcW w:w="2200" w:type="dxa"/>
            <w:tcMar>
              <w:top w:w="20" w:type="dxa"/>
              <w:left w:w="20" w:type="dxa"/>
              <w:bottom w:w="20" w:type="dxa"/>
              <w:right w:w="20" w:type="dxa"/>
            </w:tcMar>
            <w:vAlign w:val="center"/>
            <w:hideMark/>
          </w:tcPr>
          <w:p w14:paraId="06870F83" w14:textId="77777777" w:rsidR="00E47757" w:rsidRPr="003A3417" w:rsidRDefault="00E47757" w:rsidP="001A3843">
            <w:pPr>
              <w:pStyle w:val="movimento2"/>
              <w:rPr>
                <w:color w:val="002060"/>
              </w:rPr>
            </w:pPr>
            <w:r w:rsidRPr="003A3417">
              <w:rPr>
                <w:color w:val="002060"/>
              </w:rPr>
              <w:t xml:space="preserve">(POL.CAGLI SPORT ASSOCIATI) </w:t>
            </w:r>
          </w:p>
        </w:tc>
      </w:tr>
    </w:tbl>
    <w:p w14:paraId="4AA6990B" w14:textId="77777777" w:rsidR="00E47757" w:rsidRPr="003A3417" w:rsidRDefault="00E47757" w:rsidP="00E47757">
      <w:pPr>
        <w:pStyle w:val="titolo20"/>
        <w:rPr>
          <w:rFonts w:eastAsiaTheme="minorEastAsia"/>
          <w:color w:val="002060"/>
        </w:rPr>
      </w:pPr>
      <w:r w:rsidRPr="003A34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04C0565" w14:textId="77777777" w:rsidTr="001A3843">
        <w:tc>
          <w:tcPr>
            <w:tcW w:w="2200" w:type="dxa"/>
            <w:tcMar>
              <w:top w:w="20" w:type="dxa"/>
              <w:left w:w="20" w:type="dxa"/>
              <w:bottom w:w="20" w:type="dxa"/>
              <w:right w:w="20" w:type="dxa"/>
            </w:tcMar>
            <w:vAlign w:val="center"/>
            <w:hideMark/>
          </w:tcPr>
          <w:p w14:paraId="744A2265" w14:textId="77777777" w:rsidR="00E47757" w:rsidRPr="003A3417" w:rsidRDefault="00E47757" w:rsidP="001A3843">
            <w:pPr>
              <w:pStyle w:val="movimento"/>
              <w:rPr>
                <w:color w:val="002060"/>
              </w:rPr>
            </w:pPr>
            <w:r w:rsidRPr="003A3417">
              <w:rPr>
                <w:color w:val="002060"/>
              </w:rPr>
              <w:lastRenderedPageBreak/>
              <w:t>UGOLINI MATTEO</w:t>
            </w:r>
          </w:p>
        </w:tc>
        <w:tc>
          <w:tcPr>
            <w:tcW w:w="2200" w:type="dxa"/>
            <w:tcMar>
              <w:top w:w="20" w:type="dxa"/>
              <w:left w:w="20" w:type="dxa"/>
              <w:bottom w:w="20" w:type="dxa"/>
              <w:right w:w="20" w:type="dxa"/>
            </w:tcMar>
            <w:vAlign w:val="center"/>
            <w:hideMark/>
          </w:tcPr>
          <w:p w14:paraId="5B167001" w14:textId="77777777" w:rsidR="00E47757" w:rsidRPr="003A3417" w:rsidRDefault="00E47757" w:rsidP="001A3843">
            <w:pPr>
              <w:pStyle w:val="movimento2"/>
              <w:rPr>
                <w:color w:val="002060"/>
              </w:rPr>
            </w:pPr>
            <w:r w:rsidRPr="003A3417">
              <w:rPr>
                <w:color w:val="002060"/>
              </w:rPr>
              <w:t xml:space="preserve">(ACQUALAGNA CALCIO C 5) </w:t>
            </w:r>
          </w:p>
        </w:tc>
        <w:tc>
          <w:tcPr>
            <w:tcW w:w="800" w:type="dxa"/>
            <w:tcMar>
              <w:top w:w="20" w:type="dxa"/>
              <w:left w:w="20" w:type="dxa"/>
              <w:bottom w:w="20" w:type="dxa"/>
              <w:right w:w="20" w:type="dxa"/>
            </w:tcMar>
            <w:vAlign w:val="center"/>
            <w:hideMark/>
          </w:tcPr>
          <w:p w14:paraId="06D3C53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540685B" w14:textId="77777777" w:rsidR="00E47757" w:rsidRPr="003A3417" w:rsidRDefault="00E47757" w:rsidP="001A3843">
            <w:pPr>
              <w:pStyle w:val="movimento"/>
              <w:rPr>
                <w:color w:val="002060"/>
              </w:rPr>
            </w:pPr>
            <w:r w:rsidRPr="003A3417">
              <w:rPr>
                <w:color w:val="002060"/>
              </w:rPr>
              <w:t>BENIGNI ALESSANDRO</w:t>
            </w:r>
          </w:p>
        </w:tc>
        <w:tc>
          <w:tcPr>
            <w:tcW w:w="2200" w:type="dxa"/>
            <w:tcMar>
              <w:top w:w="20" w:type="dxa"/>
              <w:left w:w="20" w:type="dxa"/>
              <w:bottom w:w="20" w:type="dxa"/>
              <w:right w:w="20" w:type="dxa"/>
            </w:tcMar>
            <w:vAlign w:val="center"/>
            <w:hideMark/>
          </w:tcPr>
          <w:p w14:paraId="12F01B17" w14:textId="77777777" w:rsidR="00E47757" w:rsidRPr="003A3417" w:rsidRDefault="00E47757" w:rsidP="001A3843">
            <w:pPr>
              <w:pStyle w:val="movimento2"/>
              <w:rPr>
                <w:color w:val="002060"/>
              </w:rPr>
            </w:pPr>
            <w:r w:rsidRPr="003A3417">
              <w:rPr>
                <w:color w:val="002060"/>
              </w:rPr>
              <w:t xml:space="preserve">(ASCOLI CALCIO A 5) </w:t>
            </w:r>
          </w:p>
        </w:tc>
      </w:tr>
      <w:tr w:rsidR="00E47757" w:rsidRPr="003A3417" w14:paraId="39BDE32F" w14:textId="77777777" w:rsidTr="001A3843">
        <w:tc>
          <w:tcPr>
            <w:tcW w:w="2200" w:type="dxa"/>
            <w:tcMar>
              <w:top w:w="20" w:type="dxa"/>
              <w:left w:w="20" w:type="dxa"/>
              <w:bottom w:w="20" w:type="dxa"/>
              <w:right w:w="20" w:type="dxa"/>
            </w:tcMar>
            <w:vAlign w:val="center"/>
            <w:hideMark/>
          </w:tcPr>
          <w:p w14:paraId="1F77A479" w14:textId="77777777" w:rsidR="00E47757" w:rsidRPr="003A3417" w:rsidRDefault="00E47757" w:rsidP="001A3843">
            <w:pPr>
              <w:pStyle w:val="movimento"/>
              <w:rPr>
                <w:color w:val="002060"/>
              </w:rPr>
            </w:pPr>
            <w:r w:rsidRPr="003A3417">
              <w:rPr>
                <w:color w:val="002060"/>
              </w:rPr>
              <w:t>CHACON DURAN DANIEL GREGORIO</w:t>
            </w:r>
          </w:p>
        </w:tc>
        <w:tc>
          <w:tcPr>
            <w:tcW w:w="2200" w:type="dxa"/>
            <w:tcMar>
              <w:top w:w="20" w:type="dxa"/>
              <w:left w:w="20" w:type="dxa"/>
              <w:bottom w:w="20" w:type="dxa"/>
              <w:right w:w="20" w:type="dxa"/>
            </w:tcMar>
            <w:vAlign w:val="center"/>
            <w:hideMark/>
          </w:tcPr>
          <w:p w14:paraId="4BED72F3" w14:textId="77777777" w:rsidR="00E47757" w:rsidRPr="003A3417" w:rsidRDefault="00E47757" w:rsidP="001A3843">
            <w:pPr>
              <w:pStyle w:val="movimento2"/>
              <w:rPr>
                <w:color w:val="002060"/>
              </w:rPr>
            </w:pPr>
            <w:r w:rsidRPr="003A3417">
              <w:rPr>
                <w:color w:val="002060"/>
              </w:rPr>
              <w:t xml:space="preserve">(C.U.S. CAMERINO A.S.D.) </w:t>
            </w:r>
          </w:p>
        </w:tc>
        <w:tc>
          <w:tcPr>
            <w:tcW w:w="800" w:type="dxa"/>
            <w:tcMar>
              <w:top w:w="20" w:type="dxa"/>
              <w:left w:w="20" w:type="dxa"/>
              <w:bottom w:w="20" w:type="dxa"/>
              <w:right w:w="20" w:type="dxa"/>
            </w:tcMar>
            <w:vAlign w:val="center"/>
            <w:hideMark/>
          </w:tcPr>
          <w:p w14:paraId="6F5FA89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3D2D024" w14:textId="77777777" w:rsidR="00E47757" w:rsidRPr="003A3417" w:rsidRDefault="00E47757" w:rsidP="001A3843">
            <w:pPr>
              <w:pStyle w:val="movimento"/>
              <w:rPr>
                <w:color w:val="002060"/>
              </w:rPr>
            </w:pPr>
            <w:r w:rsidRPr="003A3417">
              <w:rPr>
                <w:color w:val="002060"/>
              </w:rPr>
              <w:t>CAPITANELLI ALESSIO</w:t>
            </w:r>
          </w:p>
        </w:tc>
        <w:tc>
          <w:tcPr>
            <w:tcW w:w="2200" w:type="dxa"/>
            <w:tcMar>
              <w:top w:w="20" w:type="dxa"/>
              <w:left w:w="20" w:type="dxa"/>
              <w:bottom w:w="20" w:type="dxa"/>
              <w:right w:w="20" w:type="dxa"/>
            </w:tcMar>
            <w:vAlign w:val="center"/>
            <w:hideMark/>
          </w:tcPr>
          <w:p w14:paraId="0987CC86" w14:textId="77777777" w:rsidR="00E47757" w:rsidRPr="003A3417" w:rsidRDefault="00E47757" w:rsidP="001A3843">
            <w:pPr>
              <w:pStyle w:val="movimento2"/>
              <w:rPr>
                <w:color w:val="002060"/>
              </w:rPr>
            </w:pPr>
            <w:r w:rsidRPr="003A3417">
              <w:rPr>
                <w:color w:val="002060"/>
              </w:rPr>
              <w:t xml:space="preserve">(FUTSAL SAMBUCHETO) </w:t>
            </w:r>
          </w:p>
        </w:tc>
      </w:tr>
      <w:tr w:rsidR="00E47757" w:rsidRPr="003A3417" w14:paraId="41790E25" w14:textId="77777777" w:rsidTr="001A3843">
        <w:tc>
          <w:tcPr>
            <w:tcW w:w="2200" w:type="dxa"/>
            <w:tcMar>
              <w:top w:w="20" w:type="dxa"/>
              <w:left w:w="20" w:type="dxa"/>
              <w:bottom w:w="20" w:type="dxa"/>
              <w:right w:w="20" w:type="dxa"/>
            </w:tcMar>
            <w:vAlign w:val="center"/>
            <w:hideMark/>
          </w:tcPr>
          <w:p w14:paraId="44C145E2" w14:textId="77777777" w:rsidR="00E47757" w:rsidRPr="003A3417" w:rsidRDefault="00E47757" w:rsidP="001A3843">
            <w:pPr>
              <w:pStyle w:val="movimento"/>
              <w:rPr>
                <w:color w:val="002060"/>
              </w:rPr>
            </w:pPr>
            <w:r w:rsidRPr="003A3417">
              <w:rPr>
                <w:color w:val="002060"/>
              </w:rPr>
              <w:t>ODDI CHRISTIAN</w:t>
            </w:r>
          </w:p>
        </w:tc>
        <w:tc>
          <w:tcPr>
            <w:tcW w:w="2200" w:type="dxa"/>
            <w:tcMar>
              <w:top w:w="20" w:type="dxa"/>
              <w:left w:w="20" w:type="dxa"/>
              <w:bottom w:w="20" w:type="dxa"/>
              <w:right w:w="20" w:type="dxa"/>
            </w:tcMar>
            <w:vAlign w:val="center"/>
            <w:hideMark/>
          </w:tcPr>
          <w:p w14:paraId="45A2D7B4" w14:textId="77777777" w:rsidR="00E47757" w:rsidRPr="003A3417" w:rsidRDefault="00E47757" w:rsidP="001A3843">
            <w:pPr>
              <w:pStyle w:val="movimento2"/>
              <w:rPr>
                <w:color w:val="002060"/>
              </w:rPr>
            </w:pPr>
            <w:r w:rsidRPr="003A3417">
              <w:rPr>
                <w:color w:val="002060"/>
              </w:rPr>
              <w:t xml:space="preserve">(PAGLIARE) </w:t>
            </w:r>
          </w:p>
        </w:tc>
        <w:tc>
          <w:tcPr>
            <w:tcW w:w="800" w:type="dxa"/>
            <w:tcMar>
              <w:top w:w="20" w:type="dxa"/>
              <w:left w:w="20" w:type="dxa"/>
              <w:bottom w:w="20" w:type="dxa"/>
              <w:right w:w="20" w:type="dxa"/>
            </w:tcMar>
            <w:vAlign w:val="center"/>
            <w:hideMark/>
          </w:tcPr>
          <w:p w14:paraId="1339DDC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DFCBB8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3B42840" w14:textId="77777777" w:rsidR="00E47757" w:rsidRPr="003A3417" w:rsidRDefault="00E47757" w:rsidP="001A3843">
            <w:pPr>
              <w:pStyle w:val="movimento2"/>
              <w:rPr>
                <w:color w:val="002060"/>
              </w:rPr>
            </w:pPr>
            <w:r w:rsidRPr="003A3417">
              <w:rPr>
                <w:color w:val="002060"/>
              </w:rPr>
              <w:t> </w:t>
            </w:r>
          </w:p>
        </w:tc>
      </w:tr>
    </w:tbl>
    <w:p w14:paraId="5C2074AF"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C6F84B0" w14:textId="77777777" w:rsidTr="001A3843">
        <w:tc>
          <w:tcPr>
            <w:tcW w:w="2200" w:type="dxa"/>
            <w:tcMar>
              <w:top w:w="20" w:type="dxa"/>
              <w:left w:w="20" w:type="dxa"/>
              <w:bottom w:w="20" w:type="dxa"/>
              <w:right w:w="20" w:type="dxa"/>
            </w:tcMar>
            <w:vAlign w:val="center"/>
            <w:hideMark/>
          </w:tcPr>
          <w:p w14:paraId="64295635" w14:textId="77777777" w:rsidR="00E47757" w:rsidRPr="003A3417" w:rsidRDefault="00E47757" w:rsidP="001A3843">
            <w:pPr>
              <w:pStyle w:val="movimento"/>
              <w:rPr>
                <w:color w:val="002060"/>
              </w:rPr>
            </w:pPr>
            <w:r w:rsidRPr="003A3417">
              <w:rPr>
                <w:color w:val="002060"/>
              </w:rPr>
              <w:t>CHACON SALAZAR ANDERSON PEDRO</w:t>
            </w:r>
          </w:p>
        </w:tc>
        <w:tc>
          <w:tcPr>
            <w:tcW w:w="2200" w:type="dxa"/>
            <w:tcMar>
              <w:top w:w="20" w:type="dxa"/>
              <w:left w:w="20" w:type="dxa"/>
              <w:bottom w:w="20" w:type="dxa"/>
              <w:right w:w="20" w:type="dxa"/>
            </w:tcMar>
            <w:vAlign w:val="center"/>
            <w:hideMark/>
          </w:tcPr>
          <w:p w14:paraId="20DD1A07" w14:textId="77777777" w:rsidR="00E47757" w:rsidRPr="003A3417" w:rsidRDefault="00E47757" w:rsidP="001A3843">
            <w:pPr>
              <w:pStyle w:val="movimento2"/>
              <w:rPr>
                <w:color w:val="002060"/>
              </w:rPr>
            </w:pPr>
            <w:r w:rsidRPr="003A3417">
              <w:rPr>
                <w:color w:val="002060"/>
              </w:rPr>
              <w:t xml:space="preserve">(AURORA TREIA) </w:t>
            </w:r>
          </w:p>
        </w:tc>
        <w:tc>
          <w:tcPr>
            <w:tcW w:w="800" w:type="dxa"/>
            <w:tcMar>
              <w:top w:w="20" w:type="dxa"/>
              <w:left w:w="20" w:type="dxa"/>
              <w:bottom w:w="20" w:type="dxa"/>
              <w:right w:w="20" w:type="dxa"/>
            </w:tcMar>
            <w:vAlign w:val="center"/>
            <w:hideMark/>
          </w:tcPr>
          <w:p w14:paraId="5D3C522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E28E401" w14:textId="77777777" w:rsidR="00E47757" w:rsidRPr="003A3417" w:rsidRDefault="00E47757" w:rsidP="001A3843">
            <w:pPr>
              <w:pStyle w:val="movimento"/>
              <w:rPr>
                <w:color w:val="002060"/>
              </w:rPr>
            </w:pPr>
            <w:r w:rsidRPr="003A3417">
              <w:rPr>
                <w:color w:val="002060"/>
              </w:rPr>
              <w:t>AGAJ ALEMAKO</w:t>
            </w:r>
          </w:p>
        </w:tc>
        <w:tc>
          <w:tcPr>
            <w:tcW w:w="2200" w:type="dxa"/>
            <w:tcMar>
              <w:top w:w="20" w:type="dxa"/>
              <w:left w:w="20" w:type="dxa"/>
              <w:bottom w:w="20" w:type="dxa"/>
              <w:right w:w="20" w:type="dxa"/>
            </w:tcMar>
            <w:vAlign w:val="center"/>
            <w:hideMark/>
          </w:tcPr>
          <w:p w14:paraId="31BFF6E5" w14:textId="77777777" w:rsidR="00E47757" w:rsidRPr="003A3417" w:rsidRDefault="00E47757" w:rsidP="001A3843">
            <w:pPr>
              <w:pStyle w:val="movimento2"/>
              <w:rPr>
                <w:color w:val="002060"/>
              </w:rPr>
            </w:pPr>
            <w:r w:rsidRPr="003A3417">
              <w:rPr>
                <w:color w:val="002060"/>
              </w:rPr>
              <w:t xml:space="preserve">(C.F. MACERATESE A.S.D.) </w:t>
            </w:r>
          </w:p>
        </w:tc>
      </w:tr>
      <w:tr w:rsidR="00E47757" w:rsidRPr="003A3417" w14:paraId="50826111" w14:textId="77777777" w:rsidTr="001A3843">
        <w:tc>
          <w:tcPr>
            <w:tcW w:w="2200" w:type="dxa"/>
            <w:tcMar>
              <w:top w:w="20" w:type="dxa"/>
              <w:left w:w="20" w:type="dxa"/>
              <w:bottom w:w="20" w:type="dxa"/>
              <w:right w:w="20" w:type="dxa"/>
            </w:tcMar>
            <w:vAlign w:val="center"/>
            <w:hideMark/>
          </w:tcPr>
          <w:p w14:paraId="4D421114" w14:textId="77777777" w:rsidR="00E47757" w:rsidRPr="003A3417" w:rsidRDefault="00E47757" w:rsidP="001A3843">
            <w:pPr>
              <w:pStyle w:val="movimento"/>
              <w:rPr>
                <w:color w:val="002060"/>
              </w:rPr>
            </w:pPr>
            <w:r w:rsidRPr="003A3417">
              <w:rPr>
                <w:color w:val="002060"/>
              </w:rPr>
              <w:t>SEBASTIANELLI ADOLFO</w:t>
            </w:r>
          </w:p>
        </w:tc>
        <w:tc>
          <w:tcPr>
            <w:tcW w:w="2200" w:type="dxa"/>
            <w:tcMar>
              <w:top w:w="20" w:type="dxa"/>
              <w:left w:w="20" w:type="dxa"/>
              <w:bottom w:w="20" w:type="dxa"/>
              <w:right w:w="20" w:type="dxa"/>
            </w:tcMar>
            <w:vAlign w:val="center"/>
            <w:hideMark/>
          </w:tcPr>
          <w:p w14:paraId="7A960E7E"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OSTRA) </w:t>
            </w:r>
          </w:p>
        </w:tc>
        <w:tc>
          <w:tcPr>
            <w:tcW w:w="800" w:type="dxa"/>
            <w:tcMar>
              <w:top w:w="20" w:type="dxa"/>
              <w:left w:w="20" w:type="dxa"/>
              <w:bottom w:w="20" w:type="dxa"/>
              <w:right w:w="20" w:type="dxa"/>
            </w:tcMar>
            <w:vAlign w:val="center"/>
            <w:hideMark/>
          </w:tcPr>
          <w:p w14:paraId="69B6FCF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C149AD4" w14:textId="77777777" w:rsidR="00E47757" w:rsidRPr="003A3417" w:rsidRDefault="00E47757" w:rsidP="001A3843">
            <w:pPr>
              <w:pStyle w:val="movimento"/>
              <w:rPr>
                <w:color w:val="002060"/>
              </w:rPr>
            </w:pPr>
            <w:r w:rsidRPr="003A3417">
              <w:rPr>
                <w:color w:val="002060"/>
              </w:rPr>
              <w:t>IELO FRANCESCO</w:t>
            </w:r>
          </w:p>
        </w:tc>
        <w:tc>
          <w:tcPr>
            <w:tcW w:w="2200" w:type="dxa"/>
            <w:tcMar>
              <w:top w:w="20" w:type="dxa"/>
              <w:left w:w="20" w:type="dxa"/>
              <w:bottom w:w="20" w:type="dxa"/>
              <w:right w:w="20" w:type="dxa"/>
            </w:tcMar>
            <w:vAlign w:val="center"/>
            <w:hideMark/>
          </w:tcPr>
          <w:p w14:paraId="2D8488D7" w14:textId="77777777" w:rsidR="00E47757" w:rsidRPr="003A3417" w:rsidRDefault="00E47757" w:rsidP="001A3843">
            <w:pPr>
              <w:pStyle w:val="movimento2"/>
              <w:rPr>
                <w:color w:val="002060"/>
              </w:rPr>
            </w:pPr>
            <w:r w:rsidRPr="003A3417">
              <w:rPr>
                <w:color w:val="002060"/>
              </w:rPr>
              <w:t xml:space="preserve">(PAGLIARE) </w:t>
            </w:r>
          </w:p>
        </w:tc>
      </w:tr>
      <w:tr w:rsidR="00E47757" w:rsidRPr="003A3417" w14:paraId="1F793D79" w14:textId="77777777" w:rsidTr="001A3843">
        <w:tc>
          <w:tcPr>
            <w:tcW w:w="2200" w:type="dxa"/>
            <w:tcMar>
              <w:top w:w="20" w:type="dxa"/>
              <w:left w:w="20" w:type="dxa"/>
              <w:bottom w:w="20" w:type="dxa"/>
              <w:right w:w="20" w:type="dxa"/>
            </w:tcMar>
            <w:vAlign w:val="center"/>
            <w:hideMark/>
          </w:tcPr>
          <w:p w14:paraId="34D2B586" w14:textId="77777777" w:rsidR="00E47757" w:rsidRPr="003A3417" w:rsidRDefault="00E47757" w:rsidP="001A3843">
            <w:pPr>
              <w:pStyle w:val="movimento"/>
              <w:rPr>
                <w:color w:val="002060"/>
              </w:rPr>
            </w:pPr>
            <w:r w:rsidRPr="003A3417">
              <w:rPr>
                <w:color w:val="002060"/>
              </w:rPr>
              <w:t>MALIZIA MATTEO</w:t>
            </w:r>
          </w:p>
        </w:tc>
        <w:tc>
          <w:tcPr>
            <w:tcW w:w="2200" w:type="dxa"/>
            <w:tcMar>
              <w:top w:w="20" w:type="dxa"/>
              <w:left w:w="20" w:type="dxa"/>
              <w:bottom w:w="20" w:type="dxa"/>
              <w:right w:w="20" w:type="dxa"/>
            </w:tcMar>
            <w:vAlign w:val="center"/>
            <w:hideMark/>
          </w:tcPr>
          <w:p w14:paraId="128AA22F" w14:textId="77777777" w:rsidR="00E47757" w:rsidRPr="003A3417" w:rsidRDefault="00E47757" w:rsidP="001A3843">
            <w:pPr>
              <w:pStyle w:val="movimento2"/>
              <w:rPr>
                <w:color w:val="002060"/>
              </w:rPr>
            </w:pPr>
            <w:r w:rsidRPr="003A3417">
              <w:rPr>
                <w:color w:val="002060"/>
              </w:rPr>
              <w:t xml:space="preserve">(PAGLIARE) </w:t>
            </w:r>
          </w:p>
        </w:tc>
        <w:tc>
          <w:tcPr>
            <w:tcW w:w="800" w:type="dxa"/>
            <w:tcMar>
              <w:top w:w="20" w:type="dxa"/>
              <w:left w:w="20" w:type="dxa"/>
              <w:bottom w:w="20" w:type="dxa"/>
              <w:right w:w="20" w:type="dxa"/>
            </w:tcMar>
            <w:vAlign w:val="center"/>
            <w:hideMark/>
          </w:tcPr>
          <w:p w14:paraId="6B7CAA0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892ECC3" w14:textId="77777777" w:rsidR="00E47757" w:rsidRPr="003A3417" w:rsidRDefault="00E47757" w:rsidP="001A3843">
            <w:pPr>
              <w:pStyle w:val="movimento"/>
              <w:rPr>
                <w:color w:val="002060"/>
              </w:rPr>
            </w:pPr>
            <w:r w:rsidRPr="003A3417">
              <w:rPr>
                <w:color w:val="002060"/>
              </w:rPr>
              <w:t>GIOVAGNONI ENEA</w:t>
            </w:r>
          </w:p>
        </w:tc>
        <w:tc>
          <w:tcPr>
            <w:tcW w:w="2200" w:type="dxa"/>
            <w:tcMar>
              <w:top w:w="20" w:type="dxa"/>
              <w:left w:w="20" w:type="dxa"/>
              <w:bottom w:w="20" w:type="dxa"/>
              <w:right w:w="20" w:type="dxa"/>
            </w:tcMar>
            <w:vAlign w:val="center"/>
            <w:hideMark/>
          </w:tcPr>
          <w:p w14:paraId="2791CD2F" w14:textId="77777777" w:rsidR="00E47757" w:rsidRPr="003A3417" w:rsidRDefault="00E47757" w:rsidP="001A3843">
            <w:pPr>
              <w:pStyle w:val="movimento2"/>
              <w:rPr>
                <w:color w:val="002060"/>
              </w:rPr>
            </w:pPr>
            <w:r w:rsidRPr="003A3417">
              <w:rPr>
                <w:color w:val="002060"/>
              </w:rPr>
              <w:t xml:space="preserve">(POLISPORTIVA VICTORIA) </w:t>
            </w:r>
          </w:p>
        </w:tc>
      </w:tr>
      <w:tr w:rsidR="00E47757" w:rsidRPr="003A3417" w14:paraId="6F745137" w14:textId="77777777" w:rsidTr="001A3843">
        <w:tc>
          <w:tcPr>
            <w:tcW w:w="2200" w:type="dxa"/>
            <w:tcMar>
              <w:top w:w="20" w:type="dxa"/>
              <w:left w:w="20" w:type="dxa"/>
              <w:bottom w:w="20" w:type="dxa"/>
              <w:right w:w="20" w:type="dxa"/>
            </w:tcMar>
            <w:vAlign w:val="center"/>
            <w:hideMark/>
          </w:tcPr>
          <w:p w14:paraId="093803AE" w14:textId="77777777" w:rsidR="00E47757" w:rsidRPr="003A3417" w:rsidRDefault="00E47757" w:rsidP="001A3843">
            <w:pPr>
              <w:pStyle w:val="movimento"/>
              <w:rPr>
                <w:color w:val="002060"/>
              </w:rPr>
            </w:pPr>
            <w:r w:rsidRPr="003A3417">
              <w:rPr>
                <w:color w:val="002060"/>
              </w:rPr>
              <w:t>CONCETTI ALBERTO</w:t>
            </w:r>
          </w:p>
        </w:tc>
        <w:tc>
          <w:tcPr>
            <w:tcW w:w="2200" w:type="dxa"/>
            <w:tcMar>
              <w:top w:w="20" w:type="dxa"/>
              <w:left w:w="20" w:type="dxa"/>
              <w:bottom w:w="20" w:type="dxa"/>
              <w:right w:w="20" w:type="dxa"/>
            </w:tcMar>
            <w:vAlign w:val="center"/>
            <w:hideMark/>
          </w:tcPr>
          <w:p w14:paraId="44F1F0F1" w14:textId="77777777" w:rsidR="00E47757" w:rsidRPr="003A3417" w:rsidRDefault="00E47757" w:rsidP="001A3843">
            <w:pPr>
              <w:pStyle w:val="movimento2"/>
              <w:rPr>
                <w:color w:val="002060"/>
              </w:rPr>
            </w:pPr>
            <w:r w:rsidRPr="003A3417">
              <w:rPr>
                <w:color w:val="002060"/>
              </w:rPr>
              <w:t xml:space="preserve">(REAL SAN GIORGIO) </w:t>
            </w:r>
          </w:p>
        </w:tc>
        <w:tc>
          <w:tcPr>
            <w:tcW w:w="800" w:type="dxa"/>
            <w:tcMar>
              <w:top w:w="20" w:type="dxa"/>
              <w:left w:w="20" w:type="dxa"/>
              <w:bottom w:w="20" w:type="dxa"/>
              <w:right w:w="20" w:type="dxa"/>
            </w:tcMar>
            <w:vAlign w:val="center"/>
            <w:hideMark/>
          </w:tcPr>
          <w:p w14:paraId="10B5396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366D9F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BC49425" w14:textId="77777777" w:rsidR="00E47757" w:rsidRPr="003A3417" w:rsidRDefault="00E47757" w:rsidP="001A3843">
            <w:pPr>
              <w:pStyle w:val="movimento2"/>
              <w:rPr>
                <w:color w:val="002060"/>
              </w:rPr>
            </w:pPr>
            <w:r w:rsidRPr="003A3417">
              <w:rPr>
                <w:color w:val="002060"/>
              </w:rPr>
              <w:t> </w:t>
            </w:r>
          </w:p>
        </w:tc>
      </w:tr>
    </w:tbl>
    <w:p w14:paraId="5C5C9BE5"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33E1350" w14:textId="77777777" w:rsidTr="001A3843">
        <w:tc>
          <w:tcPr>
            <w:tcW w:w="2200" w:type="dxa"/>
            <w:tcMar>
              <w:top w:w="20" w:type="dxa"/>
              <w:left w:w="20" w:type="dxa"/>
              <w:bottom w:w="20" w:type="dxa"/>
              <w:right w:w="20" w:type="dxa"/>
            </w:tcMar>
            <w:vAlign w:val="center"/>
            <w:hideMark/>
          </w:tcPr>
          <w:p w14:paraId="67D59634" w14:textId="77777777" w:rsidR="00E47757" w:rsidRPr="003A3417" w:rsidRDefault="00E47757" w:rsidP="001A3843">
            <w:pPr>
              <w:pStyle w:val="movimento"/>
              <w:rPr>
                <w:color w:val="002060"/>
              </w:rPr>
            </w:pPr>
            <w:r w:rsidRPr="003A3417">
              <w:rPr>
                <w:color w:val="002060"/>
              </w:rPr>
              <w:t>CECCONI TOMMASO</w:t>
            </w:r>
          </w:p>
        </w:tc>
        <w:tc>
          <w:tcPr>
            <w:tcW w:w="2200" w:type="dxa"/>
            <w:tcMar>
              <w:top w:w="20" w:type="dxa"/>
              <w:left w:w="20" w:type="dxa"/>
              <w:bottom w:w="20" w:type="dxa"/>
              <w:right w:w="20" w:type="dxa"/>
            </w:tcMar>
            <w:vAlign w:val="center"/>
            <w:hideMark/>
          </w:tcPr>
          <w:p w14:paraId="07F025F5" w14:textId="77777777" w:rsidR="00E47757" w:rsidRPr="003A3417" w:rsidRDefault="00E47757" w:rsidP="001A3843">
            <w:pPr>
              <w:pStyle w:val="movimento2"/>
              <w:rPr>
                <w:color w:val="002060"/>
              </w:rPr>
            </w:pPr>
            <w:r w:rsidRPr="003A3417">
              <w:rPr>
                <w:color w:val="002060"/>
              </w:rPr>
              <w:t xml:space="preserve">(CALCETTO NUMANA) </w:t>
            </w:r>
          </w:p>
        </w:tc>
        <w:tc>
          <w:tcPr>
            <w:tcW w:w="800" w:type="dxa"/>
            <w:tcMar>
              <w:top w:w="20" w:type="dxa"/>
              <w:left w:w="20" w:type="dxa"/>
              <w:bottom w:w="20" w:type="dxa"/>
              <w:right w:w="20" w:type="dxa"/>
            </w:tcMar>
            <w:vAlign w:val="center"/>
            <w:hideMark/>
          </w:tcPr>
          <w:p w14:paraId="22ECCC0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15CA9FE" w14:textId="77777777" w:rsidR="00E47757" w:rsidRPr="003A3417" w:rsidRDefault="00E47757" w:rsidP="001A3843">
            <w:pPr>
              <w:pStyle w:val="movimento"/>
              <w:rPr>
                <w:color w:val="002060"/>
              </w:rPr>
            </w:pPr>
            <w:r w:rsidRPr="003A3417">
              <w:rPr>
                <w:color w:val="002060"/>
              </w:rPr>
              <w:t>PRANZO CRISTIAN</w:t>
            </w:r>
          </w:p>
        </w:tc>
        <w:tc>
          <w:tcPr>
            <w:tcW w:w="2200" w:type="dxa"/>
            <w:tcMar>
              <w:top w:w="20" w:type="dxa"/>
              <w:left w:w="20" w:type="dxa"/>
              <w:bottom w:w="20" w:type="dxa"/>
              <w:right w:w="20" w:type="dxa"/>
            </w:tcMar>
            <w:vAlign w:val="center"/>
            <w:hideMark/>
          </w:tcPr>
          <w:p w14:paraId="0AF279FA" w14:textId="77777777" w:rsidR="00E47757" w:rsidRPr="003A3417" w:rsidRDefault="00E47757" w:rsidP="001A3843">
            <w:pPr>
              <w:pStyle w:val="movimento2"/>
              <w:rPr>
                <w:color w:val="002060"/>
              </w:rPr>
            </w:pPr>
            <w:r w:rsidRPr="003A3417">
              <w:rPr>
                <w:color w:val="002060"/>
              </w:rPr>
              <w:t xml:space="preserve">(DINAMIS 1990) </w:t>
            </w:r>
          </w:p>
        </w:tc>
      </w:tr>
      <w:tr w:rsidR="00E47757" w:rsidRPr="003A3417" w14:paraId="6BD5BDF4" w14:textId="77777777" w:rsidTr="001A3843">
        <w:tc>
          <w:tcPr>
            <w:tcW w:w="2200" w:type="dxa"/>
            <w:tcMar>
              <w:top w:w="20" w:type="dxa"/>
              <w:left w:w="20" w:type="dxa"/>
              <w:bottom w:w="20" w:type="dxa"/>
              <w:right w:w="20" w:type="dxa"/>
            </w:tcMar>
            <w:vAlign w:val="center"/>
            <w:hideMark/>
          </w:tcPr>
          <w:p w14:paraId="4F778CF9" w14:textId="77777777" w:rsidR="00E47757" w:rsidRPr="003A3417" w:rsidRDefault="00E47757" w:rsidP="001A3843">
            <w:pPr>
              <w:pStyle w:val="movimento"/>
              <w:rPr>
                <w:color w:val="002060"/>
              </w:rPr>
            </w:pPr>
            <w:r w:rsidRPr="003A3417">
              <w:rPr>
                <w:color w:val="002060"/>
              </w:rPr>
              <w:t>BULDORINI ANTIMO</w:t>
            </w:r>
          </w:p>
        </w:tc>
        <w:tc>
          <w:tcPr>
            <w:tcW w:w="2200" w:type="dxa"/>
            <w:tcMar>
              <w:top w:w="20" w:type="dxa"/>
              <w:left w:w="20" w:type="dxa"/>
              <w:bottom w:w="20" w:type="dxa"/>
              <w:right w:w="20" w:type="dxa"/>
            </w:tcMar>
            <w:vAlign w:val="center"/>
            <w:hideMark/>
          </w:tcPr>
          <w:p w14:paraId="38680D0A" w14:textId="77777777" w:rsidR="00E47757" w:rsidRPr="003A3417" w:rsidRDefault="00E47757" w:rsidP="001A3843">
            <w:pPr>
              <w:pStyle w:val="movimento2"/>
              <w:rPr>
                <w:color w:val="002060"/>
              </w:rPr>
            </w:pPr>
            <w:r w:rsidRPr="003A3417">
              <w:rPr>
                <w:color w:val="002060"/>
              </w:rPr>
              <w:t xml:space="preserve">(FUTSAL SAMBUCHETO) </w:t>
            </w:r>
          </w:p>
        </w:tc>
        <w:tc>
          <w:tcPr>
            <w:tcW w:w="800" w:type="dxa"/>
            <w:tcMar>
              <w:top w:w="20" w:type="dxa"/>
              <w:left w:w="20" w:type="dxa"/>
              <w:bottom w:w="20" w:type="dxa"/>
              <w:right w:w="20" w:type="dxa"/>
            </w:tcMar>
            <w:vAlign w:val="center"/>
            <w:hideMark/>
          </w:tcPr>
          <w:p w14:paraId="0AC917A5"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F9CD4B4" w14:textId="77777777" w:rsidR="00E47757" w:rsidRPr="003A3417" w:rsidRDefault="00E47757" w:rsidP="001A3843">
            <w:pPr>
              <w:pStyle w:val="movimento"/>
              <w:rPr>
                <w:color w:val="002060"/>
              </w:rPr>
            </w:pPr>
            <w:r w:rsidRPr="003A3417">
              <w:rPr>
                <w:color w:val="002060"/>
              </w:rPr>
              <w:t>SILVESTRONI ELIA</w:t>
            </w:r>
          </w:p>
        </w:tc>
        <w:tc>
          <w:tcPr>
            <w:tcW w:w="2200" w:type="dxa"/>
            <w:tcMar>
              <w:top w:w="20" w:type="dxa"/>
              <w:left w:w="20" w:type="dxa"/>
              <w:bottom w:w="20" w:type="dxa"/>
              <w:right w:w="20" w:type="dxa"/>
            </w:tcMar>
            <w:vAlign w:val="center"/>
            <w:hideMark/>
          </w:tcPr>
          <w:p w14:paraId="1E98ED56" w14:textId="77777777" w:rsidR="00E47757" w:rsidRPr="003A3417" w:rsidRDefault="00E47757" w:rsidP="001A3843">
            <w:pPr>
              <w:pStyle w:val="movimento2"/>
              <w:rPr>
                <w:color w:val="002060"/>
              </w:rPr>
            </w:pPr>
            <w:r w:rsidRPr="003A3417">
              <w:rPr>
                <w:color w:val="002060"/>
              </w:rPr>
              <w:t xml:space="preserve">(FUTSAL SAMBUCHETO) </w:t>
            </w:r>
          </w:p>
        </w:tc>
      </w:tr>
      <w:tr w:rsidR="00E47757" w:rsidRPr="003A3417" w14:paraId="54E64AFE" w14:textId="77777777" w:rsidTr="001A3843">
        <w:tc>
          <w:tcPr>
            <w:tcW w:w="2200" w:type="dxa"/>
            <w:tcMar>
              <w:top w:w="20" w:type="dxa"/>
              <w:left w:w="20" w:type="dxa"/>
              <w:bottom w:w="20" w:type="dxa"/>
              <w:right w:w="20" w:type="dxa"/>
            </w:tcMar>
            <w:vAlign w:val="center"/>
            <w:hideMark/>
          </w:tcPr>
          <w:p w14:paraId="01E51EF3" w14:textId="77777777" w:rsidR="00E47757" w:rsidRPr="003A3417" w:rsidRDefault="00E47757" w:rsidP="001A3843">
            <w:pPr>
              <w:pStyle w:val="movimento"/>
              <w:rPr>
                <w:color w:val="002060"/>
              </w:rPr>
            </w:pPr>
            <w:r w:rsidRPr="003A3417">
              <w:rPr>
                <w:color w:val="002060"/>
              </w:rPr>
              <w:t>RADI ALESSANDRO</w:t>
            </w:r>
          </w:p>
        </w:tc>
        <w:tc>
          <w:tcPr>
            <w:tcW w:w="2200" w:type="dxa"/>
            <w:tcMar>
              <w:top w:w="20" w:type="dxa"/>
              <w:left w:w="20" w:type="dxa"/>
              <w:bottom w:w="20" w:type="dxa"/>
              <w:right w:w="20" w:type="dxa"/>
            </w:tcMar>
            <w:vAlign w:val="center"/>
            <w:hideMark/>
          </w:tcPr>
          <w:p w14:paraId="4DE0F391" w14:textId="77777777" w:rsidR="00E47757" w:rsidRPr="003A3417" w:rsidRDefault="00E47757" w:rsidP="001A3843">
            <w:pPr>
              <w:pStyle w:val="movimento2"/>
              <w:rPr>
                <w:color w:val="002060"/>
              </w:rPr>
            </w:pPr>
            <w:r w:rsidRPr="003A3417">
              <w:rPr>
                <w:color w:val="002060"/>
              </w:rPr>
              <w:t xml:space="preserve">(GIOVANI SANT IPPOLITO) </w:t>
            </w:r>
          </w:p>
        </w:tc>
        <w:tc>
          <w:tcPr>
            <w:tcW w:w="800" w:type="dxa"/>
            <w:tcMar>
              <w:top w:w="20" w:type="dxa"/>
              <w:left w:w="20" w:type="dxa"/>
              <w:bottom w:w="20" w:type="dxa"/>
              <w:right w:w="20" w:type="dxa"/>
            </w:tcMar>
            <w:vAlign w:val="center"/>
            <w:hideMark/>
          </w:tcPr>
          <w:p w14:paraId="49ECF0B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1DBBB08" w14:textId="77777777" w:rsidR="00E47757" w:rsidRPr="003A3417" w:rsidRDefault="00E47757" w:rsidP="001A3843">
            <w:pPr>
              <w:pStyle w:val="movimento"/>
              <w:rPr>
                <w:color w:val="002060"/>
              </w:rPr>
            </w:pPr>
            <w:r w:rsidRPr="003A3417">
              <w:rPr>
                <w:color w:val="002060"/>
              </w:rPr>
              <w:t>BARBADORO MATTEO</w:t>
            </w:r>
          </w:p>
        </w:tc>
        <w:tc>
          <w:tcPr>
            <w:tcW w:w="2200" w:type="dxa"/>
            <w:tcMar>
              <w:top w:w="20" w:type="dxa"/>
              <w:left w:w="20" w:type="dxa"/>
              <w:bottom w:w="20" w:type="dxa"/>
              <w:right w:w="20" w:type="dxa"/>
            </w:tcMar>
            <w:vAlign w:val="center"/>
            <w:hideMark/>
          </w:tcPr>
          <w:p w14:paraId="05A2E2DF" w14:textId="77777777" w:rsidR="00E47757" w:rsidRPr="003A3417" w:rsidRDefault="00E47757" w:rsidP="001A3843">
            <w:pPr>
              <w:pStyle w:val="movimento2"/>
              <w:rPr>
                <w:color w:val="002060"/>
              </w:rPr>
            </w:pPr>
            <w:r w:rsidRPr="003A3417">
              <w:rPr>
                <w:color w:val="002060"/>
              </w:rPr>
              <w:t xml:space="preserve">(PIANACCIO) </w:t>
            </w:r>
          </w:p>
        </w:tc>
      </w:tr>
      <w:tr w:rsidR="00E47757" w:rsidRPr="003A3417" w14:paraId="2873CC71" w14:textId="77777777" w:rsidTr="001A3843">
        <w:tc>
          <w:tcPr>
            <w:tcW w:w="2200" w:type="dxa"/>
            <w:tcMar>
              <w:top w:w="20" w:type="dxa"/>
              <w:left w:w="20" w:type="dxa"/>
              <w:bottom w:w="20" w:type="dxa"/>
              <w:right w:w="20" w:type="dxa"/>
            </w:tcMar>
            <w:vAlign w:val="center"/>
            <w:hideMark/>
          </w:tcPr>
          <w:p w14:paraId="21D7E524" w14:textId="77777777" w:rsidR="00E47757" w:rsidRPr="003A3417" w:rsidRDefault="00E47757" w:rsidP="001A3843">
            <w:pPr>
              <w:pStyle w:val="movimento"/>
              <w:rPr>
                <w:color w:val="002060"/>
              </w:rPr>
            </w:pPr>
            <w:r w:rsidRPr="003A3417">
              <w:rPr>
                <w:color w:val="002060"/>
              </w:rPr>
              <w:t>BANCHETTI JOHANNES</w:t>
            </w:r>
          </w:p>
        </w:tc>
        <w:tc>
          <w:tcPr>
            <w:tcW w:w="2200" w:type="dxa"/>
            <w:tcMar>
              <w:top w:w="20" w:type="dxa"/>
              <w:left w:w="20" w:type="dxa"/>
              <w:bottom w:w="20" w:type="dxa"/>
              <w:right w:w="20" w:type="dxa"/>
            </w:tcMar>
            <w:vAlign w:val="center"/>
            <w:hideMark/>
          </w:tcPr>
          <w:p w14:paraId="727E5B02" w14:textId="77777777" w:rsidR="00E47757" w:rsidRPr="003A3417" w:rsidRDefault="00E47757" w:rsidP="001A3843">
            <w:pPr>
              <w:pStyle w:val="movimento2"/>
              <w:rPr>
                <w:color w:val="002060"/>
              </w:rPr>
            </w:pPr>
            <w:r w:rsidRPr="003A3417">
              <w:rPr>
                <w:color w:val="002060"/>
              </w:rPr>
              <w:t xml:space="preserve">(POLISPORTIVA VICTORIA) </w:t>
            </w:r>
          </w:p>
        </w:tc>
        <w:tc>
          <w:tcPr>
            <w:tcW w:w="800" w:type="dxa"/>
            <w:tcMar>
              <w:top w:w="20" w:type="dxa"/>
              <w:left w:w="20" w:type="dxa"/>
              <w:bottom w:w="20" w:type="dxa"/>
              <w:right w:w="20" w:type="dxa"/>
            </w:tcMar>
            <w:vAlign w:val="center"/>
            <w:hideMark/>
          </w:tcPr>
          <w:p w14:paraId="7476601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C5283F6" w14:textId="77777777" w:rsidR="00E47757" w:rsidRPr="003A3417" w:rsidRDefault="00E47757" w:rsidP="001A3843">
            <w:pPr>
              <w:pStyle w:val="movimento"/>
              <w:rPr>
                <w:color w:val="002060"/>
              </w:rPr>
            </w:pPr>
            <w:r w:rsidRPr="003A3417">
              <w:rPr>
                <w:color w:val="002060"/>
              </w:rPr>
              <w:t>ALBORINO FRANCESCO</w:t>
            </w:r>
          </w:p>
        </w:tc>
        <w:tc>
          <w:tcPr>
            <w:tcW w:w="2200" w:type="dxa"/>
            <w:tcMar>
              <w:top w:w="20" w:type="dxa"/>
              <w:left w:w="20" w:type="dxa"/>
              <w:bottom w:w="20" w:type="dxa"/>
              <w:right w:w="20" w:type="dxa"/>
            </w:tcMar>
            <w:vAlign w:val="center"/>
            <w:hideMark/>
          </w:tcPr>
          <w:p w14:paraId="049D7A91" w14:textId="77777777" w:rsidR="00E47757" w:rsidRPr="003A3417" w:rsidRDefault="00E47757" w:rsidP="001A3843">
            <w:pPr>
              <w:pStyle w:val="movimento2"/>
              <w:rPr>
                <w:color w:val="002060"/>
              </w:rPr>
            </w:pPr>
            <w:r w:rsidRPr="003A3417">
              <w:rPr>
                <w:color w:val="002060"/>
              </w:rPr>
              <w:t xml:space="preserve">(VERBENA C5 ANCONA) </w:t>
            </w:r>
          </w:p>
        </w:tc>
      </w:tr>
    </w:tbl>
    <w:p w14:paraId="7D76D4A0" w14:textId="77777777" w:rsidR="00E47757" w:rsidRPr="003A3417" w:rsidRDefault="00E47757" w:rsidP="00E47757">
      <w:pPr>
        <w:pStyle w:val="titolo10"/>
        <w:rPr>
          <w:rFonts w:eastAsiaTheme="minorEastAsia"/>
          <w:color w:val="002060"/>
        </w:rPr>
      </w:pPr>
      <w:r w:rsidRPr="003A3417">
        <w:rPr>
          <w:color w:val="002060"/>
        </w:rPr>
        <w:t xml:space="preserve">GARE DEL 21/ 2/2026 </w:t>
      </w:r>
    </w:p>
    <w:p w14:paraId="52C80C90" w14:textId="77777777" w:rsidR="00E47757" w:rsidRPr="003A3417" w:rsidRDefault="00E47757" w:rsidP="00E47757">
      <w:pPr>
        <w:pStyle w:val="titolo7a"/>
        <w:rPr>
          <w:color w:val="002060"/>
        </w:rPr>
      </w:pPr>
      <w:r w:rsidRPr="003A3417">
        <w:rPr>
          <w:color w:val="002060"/>
        </w:rPr>
        <w:t xml:space="preserve">PROVVEDIMENTI DISCIPLINARI </w:t>
      </w:r>
    </w:p>
    <w:p w14:paraId="5F96D5B0"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3890B7ED" w14:textId="77777777" w:rsidR="00E47757" w:rsidRPr="003A3417" w:rsidRDefault="00E47757" w:rsidP="00E47757">
      <w:pPr>
        <w:pStyle w:val="titolo30"/>
        <w:rPr>
          <w:color w:val="002060"/>
        </w:rPr>
      </w:pPr>
      <w:r w:rsidRPr="003A3417">
        <w:rPr>
          <w:color w:val="002060"/>
        </w:rPr>
        <w:t xml:space="preserve">DIRIGENTI </w:t>
      </w:r>
    </w:p>
    <w:p w14:paraId="22ECC3A9"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722E5C04" w14:textId="77777777" w:rsidTr="001A3843">
        <w:tc>
          <w:tcPr>
            <w:tcW w:w="2200" w:type="dxa"/>
            <w:tcMar>
              <w:top w:w="20" w:type="dxa"/>
              <w:left w:w="20" w:type="dxa"/>
              <w:bottom w:w="20" w:type="dxa"/>
              <w:right w:w="20" w:type="dxa"/>
            </w:tcMar>
            <w:vAlign w:val="center"/>
            <w:hideMark/>
          </w:tcPr>
          <w:p w14:paraId="701AE596" w14:textId="77777777" w:rsidR="00E47757" w:rsidRPr="003A3417" w:rsidRDefault="00E47757" w:rsidP="001A3843">
            <w:pPr>
              <w:pStyle w:val="movimento"/>
              <w:rPr>
                <w:color w:val="002060"/>
              </w:rPr>
            </w:pPr>
            <w:r w:rsidRPr="003A3417">
              <w:rPr>
                <w:color w:val="002060"/>
              </w:rPr>
              <w:t>GRILLI GIANLUCA</w:t>
            </w:r>
          </w:p>
        </w:tc>
        <w:tc>
          <w:tcPr>
            <w:tcW w:w="2200" w:type="dxa"/>
            <w:tcMar>
              <w:top w:w="20" w:type="dxa"/>
              <w:left w:w="20" w:type="dxa"/>
              <w:bottom w:w="20" w:type="dxa"/>
              <w:right w:w="20" w:type="dxa"/>
            </w:tcMar>
            <w:vAlign w:val="center"/>
            <w:hideMark/>
          </w:tcPr>
          <w:p w14:paraId="52E6985D" w14:textId="77777777" w:rsidR="00E47757" w:rsidRPr="003A3417" w:rsidRDefault="00E47757" w:rsidP="001A3843">
            <w:pPr>
              <w:pStyle w:val="movimento2"/>
              <w:rPr>
                <w:color w:val="002060"/>
              </w:rPr>
            </w:pPr>
            <w:r w:rsidRPr="003A3417">
              <w:rPr>
                <w:color w:val="002060"/>
              </w:rPr>
              <w:t xml:space="preserve">(OSIMO FIVE) </w:t>
            </w:r>
          </w:p>
        </w:tc>
        <w:tc>
          <w:tcPr>
            <w:tcW w:w="800" w:type="dxa"/>
            <w:tcMar>
              <w:top w:w="20" w:type="dxa"/>
              <w:left w:w="20" w:type="dxa"/>
              <w:bottom w:w="20" w:type="dxa"/>
              <w:right w:w="20" w:type="dxa"/>
            </w:tcMar>
            <w:vAlign w:val="center"/>
            <w:hideMark/>
          </w:tcPr>
          <w:p w14:paraId="736FFEC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A8DEDB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1E53BA8" w14:textId="77777777" w:rsidR="00E47757" w:rsidRPr="003A3417" w:rsidRDefault="00E47757" w:rsidP="001A3843">
            <w:pPr>
              <w:pStyle w:val="movimento2"/>
              <w:rPr>
                <w:color w:val="002060"/>
              </w:rPr>
            </w:pPr>
            <w:r w:rsidRPr="003A3417">
              <w:rPr>
                <w:color w:val="002060"/>
              </w:rPr>
              <w:t> </w:t>
            </w:r>
          </w:p>
        </w:tc>
      </w:tr>
    </w:tbl>
    <w:p w14:paraId="778D0A4C" w14:textId="77777777" w:rsidR="00E47757" w:rsidRPr="003A3417" w:rsidRDefault="00E47757" w:rsidP="00E47757">
      <w:pPr>
        <w:pStyle w:val="titolo30"/>
        <w:rPr>
          <w:rFonts w:eastAsiaTheme="minorEastAsia"/>
          <w:color w:val="002060"/>
        </w:rPr>
      </w:pPr>
      <w:r w:rsidRPr="003A3417">
        <w:rPr>
          <w:color w:val="002060"/>
        </w:rPr>
        <w:t xml:space="preserve">CALCIATORI ESPULSI </w:t>
      </w:r>
    </w:p>
    <w:p w14:paraId="78D107C2" w14:textId="77777777" w:rsidR="00E47757" w:rsidRPr="003A3417" w:rsidRDefault="00E47757" w:rsidP="00E47757">
      <w:pPr>
        <w:pStyle w:val="titolo20"/>
        <w:rPr>
          <w:color w:val="002060"/>
        </w:rPr>
      </w:pPr>
      <w:r w:rsidRPr="003A34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12837D9" w14:textId="77777777" w:rsidTr="001A3843">
        <w:tc>
          <w:tcPr>
            <w:tcW w:w="2200" w:type="dxa"/>
            <w:tcMar>
              <w:top w:w="20" w:type="dxa"/>
              <w:left w:w="20" w:type="dxa"/>
              <w:bottom w:w="20" w:type="dxa"/>
              <w:right w:w="20" w:type="dxa"/>
            </w:tcMar>
            <w:vAlign w:val="center"/>
            <w:hideMark/>
          </w:tcPr>
          <w:p w14:paraId="06238AF3" w14:textId="77777777" w:rsidR="00E47757" w:rsidRPr="003A3417" w:rsidRDefault="00E47757" w:rsidP="001A3843">
            <w:pPr>
              <w:pStyle w:val="movimento"/>
              <w:rPr>
                <w:color w:val="002060"/>
              </w:rPr>
            </w:pPr>
            <w:r w:rsidRPr="003A3417">
              <w:rPr>
                <w:color w:val="002060"/>
              </w:rPr>
              <w:t>GIACONI TOMAS</w:t>
            </w:r>
          </w:p>
        </w:tc>
        <w:tc>
          <w:tcPr>
            <w:tcW w:w="2200" w:type="dxa"/>
            <w:tcMar>
              <w:top w:w="20" w:type="dxa"/>
              <w:left w:w="20" w:type="dxa"/>
              <w:bottom w:w="20" w:type="dxa"/>
              <w:right w:w="20" w:type="dxa"/>
            </w:tcMar>
            <w:vAlign w:val="center"/>
            <w:hideMark/>
          </w:tcPr>
          <w:p w14:paraId="1C964E4B" w14:textId="77777777" w:rsidR="00E47757" w:rsidRPr="003A3417" w:rsidRDefault="00E47757" w:rsidP="001A3843">
            <w:pPr>
              <w:pStyle w:val="movimento2"/>
              <w:rPr>
                <w:color w:val="002060"/>
              </w:rPr>
            </w:pPr>
            <w:r w:rsidRPr="003A3417">
              <w:rPr>
                <w:color w:val="002060"/>
              </w:rPr>
              <w:t xml:space="preserve">(OSIMO FIVE) </w:t>
            </w:r>
          </w:p>
        </w:tc>
        <w:tc>
          <w:tcPr>
            <w:tcW w:w="800" w:type="dxa"/>
            <w:tcMar>
              <w:top w:w="20" w:type="dxa"/>
              <w:left w:w="20" w:type="dxa"/>
              <w:bottom w:w="20" w:type="dxa"/>
              <w:right w:w="20" w:type="dxa"/>
            </w:tcMar>
            <w:vAlign w:val="center"/>
            <w:hideMark/>
          </w:tcPr>
          <w:p w14:paraId="4D4647B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C39573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ED309B4" w14:textId="77777777" w:rsidR="00E47757" w:rsidRPr="003A3417" w:rsidRDefault="00E47757" w:rsidP="001A3843">
            <w:pPr>
              <w:pStyle w:val="movimento2"/>
              <w:rPr>
                <w:color w:val="002060"/>
              </w:rPr>
            </w:pPr>
            <w:r w:rsidRPr="003A3417">
              <w:rPr>
                <w:color w:val="002060"/>
              </w:rPr>
              <w:t> </w:t>
            </w:r>
          </w:p>
        </w:tc>
      </w:tr>
    </w:tbl>
    <w:p w14:paraId="5EF36A87" w14:textId="77777777" w:rsidR="00E47757" w:rsidRPr="003A3417" w:rsidRDefault="00E47757" w:rsidP="00E47757">
      <w:pPr>
        <w:pStyle w:val="titolo30"/>
        <w:rPr>
          <w:rFonts w:eastAsiaTheme="minorEastAsia"/>
          <w:color w:val="002060"/>
        </w:rPr>
      </w:pPr>
      <w:r w:rsidRPr="003A3417">
        <w:rPr>
          <w:color w:val="002060"/>
        </w:rPr>
        <w:t xml:space="preserve">CALCIATORI NON ESPULSI </w:t>
      </w:r>
    </w:p>
    <w:p w14:paraId="3B4AB00F" w14:textId="77777777" w:rsidR="00E47757" w:rsidRPr="003A3417" w:rsidRDefault="00E47757" w:rsidP="00E47757">
      <w:pPr>
        <w:pStyle w:val="titolo20"/>
        <w:rPr>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7599837" w14:textId="77777777" w:rsidTr="001A3843">
        <w:tc>
          <w:tcPr>
            <w:tcW w:w="2200" w:type="dxa"/>
            <w:tcMar>
              <w:top w:w="20" w:type="dxa"/>
              <w:left w:w="20" w:type="dxa"/>
              <w:bottom w:w="20" w:type="dxa"/>
              <w:right w:w="20" w:type="dxa"/>
            </w:tcMar>
            <w:vAlign w:val="center"/>
            <w:hideMark/>
          </w:tcPr>
          <w:p w14:paraId="3B510252" w14:textId="77777777" w:rsidR="00E47757" w:rsidRPr="003A3417" w:rsidRDefault="00E47757" w:rsidP="001A3843">
            <w:pPr>
              <w:pStyle w:val="movimento"/>
              <w:rPr>
                <w:color w:val="002060"/>
              </w:rPr>
            </w:pPr>
            <w:r w:rsidRPr="003A3417">
              <w:rPr>
                <w:color w:val="002060"/>
              </w:rPr>
              <w:t>BORIONI JACOPO</w:t>
            </w:r>
          </w:p>
        </w:tc>
        <w:tc>
          <w:tcPr>
            <w:tcW w:w="2200" w:type="dxa"/>
            <w:tcMar>
              <w:top w:w="20" w:type="dxa"/>
              <w:left w:w="20" w:type="dxa"/>
              <w:bottom w:w="20" w:type="dxa"/>
              <w:right w:w="20" w:type="dxa"/>
            </w:tcMar>
            <w:vAlign w:val="center"/>
            <w:hideMark/>
          </w:tcPr>
          <w:p w14:paraId="2DD2D995" w14:textId="77777777" w:rsidR="00E47757" w:rsidRPr="003A3417" w:rsidRDefault="00E47757" w:rsidP="001A3843">
            <w:pPr>
              <w:pStyle w:val="movimento2"/>
              <w:rPr>
                <w:color w:val="002060"/>
              </w:rPr>
            </w:pPr>
            <w:r w:rsidRPr="003A3417">
              <w:rPr>
                <w:color w:val="002060"/>
              </w:rPr>
              <w:t xml:space="preserve">(SAN SEVERINO MARCHE) </w:t>
            </w:r>
          </w:p>
        </w:tc>
        <w:tc>
          <w:tcPr>
            <w:tcW w:w="800" w:type="dxa"/>
            <w:tcMar>
              <w:top w:w="20" w:type="dxa"/>
              <w:left w:w="20" w:type="dxa"/>
              <w:bottom w:w="20" w:type="dxa"/>
              <w:right w:w="20" w:type="dxa"/>
            </w:tcMar>
            <w:vAlign w:val="center"/>
            <w:hideMark/>
          </w:tcPr>
          <w:p w14:paraId="0CF2022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B49173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E0B6CCB" w14:textId="77777777" w:rsidR="00E47757" w:rsidRPr="003A3417" w:rsidRDefault="00E47757" w:rsidP="001A3843">
            <w:pPr>
              <w:pStyle w:val="movimento2"/>
              <w:rPr>
                <w:color w:val="002060"/>
              </w:rPr>
            </w:pPr>
            <w:r w:rsidRPr="003A3417">
              <w:rPr>
                <w:color w:val="002060"/>
              </w:rPr>
              <w:t> </w:t>
            </w:r>
          </w:p>
        </w:tc>
      </w:tr>
    </w:tbl>
    <w:p w14:paraId="6331422E" w14:textId="77777777" w:rsidR="00E47757" w:rsidRPr="003A3417" w:rsidRDefault="00E47757" w:rsidP="00E47757">
      <w:pPr>
        <w:pStyle w:val="titolo20"/>
        <w:rPr>
          <w:rFonts w:eastAsiaTheme="minorEastAsia"/>
          <w:color w:val="002060"/>
        </w:rPr>
      </w:pPr>
      <w:r w:rsidRPr="003A341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F2427D8" w14:textId="77777777" w:rsidTr="001A3843">
        <w:tc>
          <w:tcPr>
            <w:tcW w:w="2200" w:type="dxa"/>
            <w:tcMar>
              <w:top w:w="20" w:type="dxa"/>
              <w:left w:w="20" w:type="dxa"/>
              <w:bottom w:w="20" w:type="dxa"/>
              <w:right w:w="20" w:type="dxa"/>
            </w:tcMar>
            <w:vAlign w:val="center"/>
            <w:hideMark/>
          </w:tcPr>
          <w:p w14:paraId="73C4D47F" w14:textId="77777777" w:rsidR="00E47757" w:rsidRPr="003A3417" w:rsidRDefault="00E47757" w:rsidP="001A3843">
            <w:pPr>
              <w:pStyle w:val="movimento"/>
              <w:rPr>
                <w:color w:val="002060"/>
              </w:rPr>
            </w:pPr>
            <w:r w:rsidRPr="003A3417">
              <w:rPr>
                <w:color w:val="002060"/>
              </w:rPr>
              <w:t>PRIORI GABRIELE</w:t>
            </w:r>
          </w:p>
        </w:tc>
        <w:tc>
          <w:tcPr>
            <w:tcW w:w="2200" w:type="dxa"/>
            <w:tcMar>
              <w:top w:w="20" w:type="dxa"/>
              <w:left w:w="20" w:type="dxa"/>
              <w:bottom w:w="20" w:type="dxa"/>
              <w:right w:w="20" w:type="dxa"/>
            </w:tcMar>
            <w:vAlign w:val="center"/>
            <w:hideMark/>
          </w:tcPr>
          <w:p w14:paraId="6118FAA7" w14:textId="77777777" w:rsidR="00E47757" w:rsidRPr="003A3417" w:rsidRDefault="00E47757" w:rsidP="001A3843">
            <w:pPr>
              <w:pStyle w:val="movimento2"/>
              <w:rPr>
                <w:color w:val="002060"/>
              </w:rPr>
            </w:pPr>
            <w:r w:rsidRPr="003A3417">
              <w:rPr>
                <w:color w:val="002060"/>
              </w:rPr>
              <w:t xml:space="preserve">(CDC 2018) </w:t>
            </w:r>
          </w:p>
        </w:tc>
        <w:tc>
          <w:tcPr>
            <w:tcW w:w="800" w:type="dxa"/>
            <w:tcMar>
              <w:top w:w="20" w:type="dxa"/>
              <w:left w:w="20" w:type="dxa"/>
              <w:bottom w:w="20" w:type="dxa"/>
              <w:right w:w="20" w:type="dxa"/>
            </w:tcMar>
            <w:vAlign w:val="center"/>
            <w:hideMark/>
          </w:tcPr>
          <w:p w14:paraId="1654D5E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F9DB9D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0EFEB56" w14:textId="77777777" w:rsidR="00E47757" w:rsidRPr="003A3417" w:rsidRDefault="00E47757" w:rsidP="001A3843">
            <w:pPr>
              <w:pStyle w:val="movimento2"/>
              <w:rPr>
                <w:color w:val="002060"/>
              </w:rPr>
            </w:pPr>
            <w:r w:rsidRPr="003A3417">
              <w:rPr>
                <w:color w:val="002060"/>
              </w:rPr>
              <w:t> </w:t>
            </w:r>
          </w:p>
        </w:tc>
      </w:tr>
    </w:tbl>
    <w:p w14:paraId="69196EFF" w14:textId="77777777" w:rsidR="00E47757" w:rsidRPr="003A3417" w:rsidRDefault="00E47757" w:rsidP="00E47757">
      <w:pPr>
        <w:pStyle w:val="titolo20"/>
        <w:rPr>
          <w:rFonts w:eastAsiaTheme="minorEastAsia"/>
          <w:color w:val="002060"/>
        </w:rPr>
      </w:pPr>
      <w:r w:rsidRPr="003A341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CAE030F" w14:textId="77777777" w:rsidTr="001A3843">
        <w:tc>
          <w:tcPr>
            <w:tcW w:w="2200" w:type="dxa"/>
            <w:tcMar>
              <w:top w:w="20" w:type="dxa"/>
              <w:left w:w="20" w:type="dxa"/>
              <w:bottom w:w="20" w:type="dxa"/>
              <w:right w:w="20" w:type="dxa"/>
            </w:tcMar>
            <w:vAlign w:val="center"/>
            <w:hideMark/>
          </w:tcPr>
          <w:p w14:paraId="0FC40B33" w14:textId="77777777" w:rsidR="00E47757" w:rsidRPr="003A3417" w:rsidRDefault="00E47757" w:rsidP="001A3843">
            <w:pPr>
              <w:pStyle w:val="movimento"/>
              <w:rPr>
                <w:color w:val="002060"/>
              </w:rPr>
            </w:pPr>
            <w:r w:rsidRPr="003A3417">
              <w:rPr>
                <w:color w:val="002060"/>
              </w:rPr>
              <w:t>LIUTI GIACOMO</w:t>
            </w:r>
          </w:p>
        </w:tc>
        <w:tc>
          <w:tcPr>
            <w:tcW w:w="2200" w:type="dxa"/>
            <w:tcMar>
              <w:top w:w="20" w:type="dxa"/>
              <w:left w:w="20" w:type="dxa"/>
              <w:bottom w:w="20" w:type="dxa"/>
              <w:right w:w="20" w:type="dxa"/>
            </w:tcMar>
            <w:vAlign w:val="center"/>
            <w:hideMark/>
          </w:tcPr>
          <w:p w14:paraId="6EEE5FD8" w14:textId="77777777" w:rsidR="00E47757" w:rsidRPr="003A3417" w:rsidRDefault="00E47757" w:rsidP="001A3843">
            <w:pPr>
              <w:pStyle w:val="movimento2"/>
              <w:rPr>
                <w:color w:val="002060"/>
              </w:rPr>
            </w:pPr>
            <w:r w:rsidRPr="003A3417">
              <w:rPr>
                <w:color w:val="002060"/>
              </w:rPr>
              <w:t xml:space="preserve">(SAN SEVERINO MARCHE) </w:t>
            </w:r>
          </w:p>
        </w:tc>
        <w:tc>
          <w:tcPr>
            <w:tcW w:w="800" w:type="dxa"/>
            <w:tcMar>
              <w:top w:w="20" w:type="dxa"/>
              <w:left w:w="20" w:type="dxa"/>
              <w:bottom w:w="20" w:type="dxa"/>
              <w:right w:w="20" w:type="dxa"/>
            </w:tcMar>
            <w:vAlign w:val="center"/>
            <w:hideMark/>
          </w:tcPr>
          <w:p w14:paraId="49DFC3C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86668C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BCDAE8B" w14:textId="77777777" w:rsidR="00E47757" w:rsidRPr="003A3417" w:rsidRDefault="00E47757" w:rsidP="001A3843">
            <w:pPr>
              <w:pStyle w:val="movimento2"/>
              <w:rPr>
                <w:color w:val="002060"/>
              </w:rPr>
            </w:pPr>
            <w:r w:rsidRPr="003A3417">
              <w:rPr>
                <w:color w:val="002060"/>
              </w:rPr>
              <w:t> </w:t>
            </w:r>
          </w:p>
        </w:tc>
      </w:tr>
    </w:tbl>
    <w:p w14:paraId="5AB813F7" w14:textId="77777777" w:rsidR="00E47757" w:rsidRPr="003A3417" w:rsidRDefault="00E47757" w:rsidP="00E47757">
      <w:pPr>
        <w:pStyle w:val="titolo20"/>
        <w:rPr>
          <w:rFonts w:eastAsiaTheme="minorEastAsia"/>
          <w:color w:val="002060"/>
        </w:rPr>
      </w:pPr>
      <w:r w:rsidRPr="003A34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0DA2517" w14:textId="77777777" w:rsidTr="001A3843">
        <w:tc>
          <w:tcPr>
            <w:tcW w:w="2200" w:type="dxa"/>
            <w:tcMar>
              <w:top w:w="20" w:type="dxa"/>
              <w:left w:w="20" w:type="dxa"/>
              <w:bottom w:w="20" w:type="dxa"/>
              <w:right w:w="20" w:type="dxa"/>
            </w:tcMar>
            <w:vAlign w:val="center"/>
            <w:hideMark/>
          </w:tcPr>
          <w:p w14:paraId="62E2C970" w14:textId="77777777" w:rsidR="00E47757" w:rsidRPr="003A3417" w:rsidRDefault="00E47757" w:rsidP="001A3843">
            <w:pPr>
              <w:pStyle w:val="movimento"/>
              <w:rPr>
                <w:color w:val="002060"/>
              </w:rPr>
            </w:pPr>
            <w:r w:rsidRPr="003A3417">
              <w:rPr>
                <w:color w:val="002060"/>
              </w:rPr>
              <w:t>PARTICELLI MIRKO</w:t>
            </w:r>
          </w:p>
        </w:tc>
        <w:tc>
          <w:tcPr>
            <w:tcW w:w="2200" w:type="dxa"/>
            <w:tcMar>
              <w:top w:w="20" w:type="dxa"/>
              <w:left w:w="20" w:type="dxa"/>
              <w:bottom w:w="20" w:type="dxa"/>
              <w:right w:w="20" w:type="dxa"/>
            </w:tcMar>
            <w:vAlign w:val="center"/>
            <w:hideMark/>
          </w:tcPr>
          <w:p w14:paraId="3156BE4E" w14:textId="77777777" w:rsidR="00E47757" w:rsidRPr="003A3417" w:rsidRDefault="00E47757" w:rsidP="001A3843">
            <w:pPr>
              <w:pStyle w:val="movimento2"/>
              <w:rPr>
                <w:color w:val="002060"/>
              </w:rPr>
            </w:pPr>
            <w:r w:rsidRPr="003A3417">
              <w:rPr>
                <w:color w:val="002060"/>
              </w:rPr>
              <w:t xml:space="preserve">(FUTSAL CASTELRAIMONDO) </w:t>
            </w:r>
          </w:p>
        </w:tc>
        <w:tc>
          <w:tcPr>
            <w:tcW w:w="800" w:type="dxa"/>
            <w:tcMar>
              <w:top w:w="20" w:type="dxa"/>
              <w:left w:w="20" w:type="dxa"/>
              <w:bottom w:w="20" w:type="dxa"/>
              <w:right w:w="20" w:type="dxa"/>
            </w:tcMar>
            <w:vAlign w:val="center"/>
            <w:hideMark/>
          </w:tcPr>
          <w:p w14:paraId="67CF906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0E37FA2" w14:textId="77777777" w:rsidR="00E47757" w:rsidRPr="003A3417" w:rsidRDefault="00E47757" w:rsidP="001A3843">
            <w:pPr>
              <w:pStyle w:val="movimento"/>
              <w:rPr>
                <w:color w:val="002060"/>
              </w:rPr>
            </w:pPr>
            <w:r w:rsidRPr="003A3417">
              <w:rPr>
                <w:color w:val="002060"/>
              </w:rPr>
              <w:t>CARNEVALI MARCO JUNIOR</w:t>
            </w:r>
          </w:p>
        </w:tc>
        <w:tc>
          <w:tcPr>
            <w:tcW w:w="2200" w:type="dxa"/>
            <w:tcMar>
              <w:top w:w="20" w:type="dxa"/>
              <w:left w:w="20" w:type="dxa"/>
              <w:bottom w:w="20" w:type="dxa"/>
              <w:right w:w="20" w:type="dxa"/>
            </w:tcMar>
            <w:vAlign w:val="center"/>
            <w:hideMark/>
          </w:tcPr>
          <w:p w14:paraId="52A436E1" w14:textId="77777777" w:rsidR="00E47757" w:rsidRPr="003A3417" w:rsidRDefault="00E47757" w:rsidP="001A3843">
            <w:pPr>
              <w:pStyle w:val="movimento2"/>
              <w:rPr>
                <w:color w:val="002060"/>
              </w:rPr>
            </w:pPr>
            <w:r w:rsidRPr="003A3417">
              <w:rPr>
                <w:color w:val="002060"/>
              </w:rPr>
              <w:t xml:space="preserve">(OSIMO FIVE) </w:t>
            </w:r>
          </w:p>
        </w:tc>
      </w:tr>
    </w:tbl>
    <w:p w14:paraId="4BCDA48B"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812E6C5" w14:textId="77777777" w:rsidTr="001A3843">
        <w:tc>
          <w:tcPr>
            <w:tcW w:w="2200" w:type="dxa"/>
            <w:tcMar>
              <w:top w:w="20" w:type="dxa"/>
              <w:left w:w="20" w:type="dxa"/>
              <w:bottom w:w="20" w:type="dxa"/>
              <w:right w:w="20" w:type="dxa"/>
            </w:tcMar>
            <w:vAlign w:val="center"/>
            <w:hideMark/>
          </w:tcPr>
          <w:p w14:paraId="2B2E4363" w14:textId="77777777" w:rsidR="00E47757" w:rsidRPr="003A3417" w:rsidRDefault="00E47757" w:rsidP="001A3843">
            <w:pPr>
              <w:pStyle w:val="movimento"/>
              <w:rPr>
                <w:color w:val="002060"/>
              </w:rPr>
            </w:pPr>
            <w:r w:rsidRPr="003A3417">
              <w:rPr>
                <w:color w:val="002060"/>
              </w:rPr>
              <w:t>MUSA MARCO</w:t>
            </w:r>
          </w:p>
        </w:tc>
        <w:tc>
          <w:tcPr>
            <w:tcW w:w="2200" w:type="dxa"/>
            <w:tcMar>
              <w:top w:w="20" w:type="dxa"/>
              <w:left w:w="20" w:type="dxa"/>
              <w:bottom w:w="20" w:type="dxa"/>
              <w:right w:w="20" w:type="dxa"/>
            </w:tcMar>
            <w:vAlign w:val="center"/>
            <w:hideMark/>
          </w:tcPr>
          <w:p w14:paraId="28DBF892" w14:textId="77777777" w:rsidR="00E47757" w:rsidRPr="003A3417" w:rsidRDefault="00E47757" w:rsidP="001A3843">
            <w:pPr>
              <w:pStyle w:val="movimento2"/>
              <w:rPr>
                <w:color w:val="002060"/>
              </w:rPr>
            </w:pPr>
            <w:r w:rsidRPr="003A3417">
              <w:rPr>
                <w:color w:val="002060"/>
              </w:rPr>
              <w:t xml:space="preserve">(CDC 2018) </w:t>
            </w:r>
          </w:p>
        </w:tc>
        <w:tc>
          <w:tcPr>
            <w:tcW w:w="800" w:type="dxa"/>
            <w:tcMar>
              <w:top w:w="20" w:type="dxa"/>
              <w:left w:w="20" w:type="dxa"/>
              <w:bottom w:w="20" w:type="dxa"/>
              <w:right w:w="20" w:type="dxa"/>
            </w:tcMar>
            <w:vAlign w:val="center"/>
            <w:hideMark/>
          </w:tcPr>
          <w:p w14:paraId="19DBB715"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D0B636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8F0C719" w14:textId="77777777" w:rsidR="00E47757" w:rsidRPr="003A3417" w:rsidRDefault="00E47757" w:rsidP="001A3843">
            <w:pPr>
              <w:pStyle w:val="movimento2"/>
              <w:rPr>
                <w:color w:val="002060"/>
              </w:rPr>
            </w:pPr>
            <w:r w:rsidRPr="003A3417">
              <w:rPr>
                <w:color w:val="002060"/>
              </w:rPr>
              <w:t> </w:t>
            </w:r>
          </w:p>
        </w:tc>
      </w:tr>
    </w:tbl>
    <w:p w14:paraId="782BE17D"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4C741AD" w14:textId="77777777" w:rsidTr="001A3843">
        <w:tc>
          <w:tcPr>
            <w:tcW w:w="2200" w:type="dxa"/>
            <w:tcMar>
              <w:top w:w="20" w:type="dxa"/>
              <w:left w:w="20" w:type="dxa"/>
              <w:bottom w:w="20" w:type="dxa"/>
              <w:right w:w="20" w:type="dxa"/>
            </w:tcMar>
            <w:vAlign w:val="center"/>
            <w:hideMark/>
          </w:tcPr>
          <w:p w14:paraId="46767504" w14:textId="77777777" w:rsidR="00E47757" w:rsidRPr="003A3417" w:rsidRDefault="00E47757" w:rsidP="001A3843">
            <w:pPr>
              <w:pStyle w:val="movimento"/>
              <w:rPr>
                <w:color w:val="002060"/>
              </w:rPr>
            </w:pPr>
            <w:r w:rsidRPr="003A3417">
              <w:rPr>
                <w:color w:val="002060"/>
              </w:rPr>
              <w:t>GIACONI TOMAS</w:t>
            </w:r>
          </w:p>
        </w:tc>
        <w:tc>
          <w:tcPr>
            <w:tcW w:w="2200" w:type="dxa"/>
            <w:tcMar>
              <w:top w:w="20" w:type="dxa"/>
              <w:left w:w="20" w:type="dxa"/>
              <w:bottom w:w="20" w:type="dxa"/>
              <w:right w:w="20" w:type="dxa"/>
            </w:tcMar>
            <w:vAlign w:val="center"/>
            <w:hideMark/>
          </w:tcPr>
          <w:p w14:paraId="4973F6FD" w14:textId="77777777" w:rsidR="00E47757" w:rsidRPr="003A3417" w:rsidRDefault="00E47757" w:rsidP="001A3843">
            <w:pPr>
              <w:pStyle w:val="movimento2"/>
              <w:rPr>
                <w:color w:val="002060"/>
              </w:rPr>
            </w:pPr>
            <w:r w:rsidRPr="003A3417">
              <w:rPr>
                <w:color w:val="002060"/>
              </w:rPr>
              <w:t xml:space="preserve">(OSIMO FIVE) </w:t>
            </w:r>
          </w:p>
        </w:tc>
        <w:tc>
          <w:tcPr>
            <w:tcW w:w="800" w:type="dxa"/>
            <w:tcMar>
              <w:top w:w="20" w:type="dxa"/>
              <w:left w:w="20" w:type="dxa"/>
              <w:bottom w:w="20" w:type="dxa"/>
              <w:right w:w="20" w:type="dxa"/>
            </w:tcMar>
            <w:vAlign w:val="center"/>
            <w:hideMark/>
          </w:tcPr>
          <w:p w14:paraId="00D72E4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A169ED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0D7E05E" w14:textId="77777777" w:rsidR="00E47757" w:rsidRPr="003A3417" w:rsidRDefault="00E47757" w:rsidP="001A3843">
            <w:pPr>
              <w:pStyle w:val="movimento2"/>
              <w:rPr>
                <w:color w:val="002060"/>
              </w:rPr>
            </w:pPr>
            <w:r w:rsidRPr="003A3417">
              <w:rPr>
                <w:color w:val="002060"/>
              </w:rPr>
              <w:t> </w:t>
            </w:r>
          </w:p>
        </w:tc>
      </w:tr>
    </w:tbl>
    <w:p w14:paraId="4B2F6748" w14:textId="77777777" w:rsidR="00E47757" w:rsidRDefault="00E47757" w:rsidP="00E47757">
      <w:pPr>
        <w:pStyle w:val="breakline"/>
        <w:rPr>
          <w:color w:val="002060"/>
        </w:rPr>
      </w:pPr>
    </w:p>
    <w:p w14:paraId="749A2266" w14:textId="77777777" w:rsidR="00E47757" w:rsidRPr="00AC34E4" w:rsidRDefault="00E47757" w:rsidP="00E47757">
      <w:pPr>
        <w:jc w:val="center"/>
        <w:rPr>
          <w:rFonts w:ascii="Arial" w:hAnsi="Arial" w:cs="Arial"/>
          <w:noProof/>
          <w:color w:val="002060"/>
          <w:sz w:val="22"/>
          <w:szCs w:val="22"/>
        </w:rPr>
      </w:pPr>
      <w:r w:rsidRPr="00AC34E4">
        <w:rPr>
          <w:rFonts w:ascii="Arial" w:hAnsi="Arial" w:cs="Arial"/>
          <w:noProof/>
          <w:color w:val="002060"/>
          <w:sz w:val="22"/>
          <w:szCs w:val="22"/>
        </w:rPr>
        <w:lastRenderedPageBreak/>
        <w:t>F.to IL SEGRETARIO                                   F.to IL GIUDICE SPORTIVO</w:t>
      </w:r>
    </w:p>
    <w:p w14:paraId="58269CD0" w14:textId="77777777" w:rsidR="00E47757" w:rsidRPr="00AC34E4" w:rsidRDefault="00E47757" w:rsidP="00E4775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5C5AB7D8" w14:textId="77777777" w:rsidR="00E47757" w:rsidRPr="003A3417" w:rsidRDefault="00E47757" w:rsidP="00E47757">
      <w:pPr>
        <w:pStyle w:val="breakline"/>
        <w:rPr>
          <w:rFonts w:eastAsiaTheme="minorEastAsia"/>
          <w:color w:val="002060"/>
        </w:rPr>
      </w:pPr>
    </w:p>
    <w:p w14:paraId="1F4BC2F8" w14:textId="77777777" w:rsidR="00E47757" w:rsidRPr="003A3417" w:rsidRDefault="00E47757" w:rsidP="00E47757">
      <w:pPr>
        <w:pStyle w:val="titoloprinc0"/>
        <w:rPr>
          <w:color w:val="002060"/>
        </w:rPr>
      </w:pPr>
      <w:r w:rsidRPr="003A3417">
        <w:rPr>
          <w:color w:val="002060"/>
        </w:rPr>
        <w:t>CLASSIFICA</w:t>
      </w:r>
    </w:p>
    <w:p w14:paraId="38837458" w14:textId="77777777" w:rsidR="00E47757" w:rsidRPr="003A3417" w:rsidRDefault="00E47757" w:rsidP="00E47757">
      <w:pPr>
        <w:pStyle w:val="breakline"/>
        <w:rPr>
          <w:color w:val="002060"/>
        </w:rPr>
      </w:pPr>
    </w:p>
    <w:p w14:paraId="26131C0D" w14:textId="77777777" w:rsidR="00E47757" w:rsidRPr="003A3417" w:rsidRDefault="00E47757" w:rsidP="00E47757">
      <w:pPr>
        <w:pStyle w:val="breakline"/>
        <w:rPr>
          <w:color w:val="002060"/>
        </w:rPr>
      </w:pPr>
    </w:p>
    <w:p w14:paraId="4627EE85" w14:textId="77777777" w:rsidR="00E47757" w:rsidRPr="003A3417" w:rsidRDefault="00E47757" w:rsidP="00E47757">
      <w:pPr>
        <w:pStyle w:val="sottotitolocampionato10"/>
        <w:rPr>
          <w:color w:val="002060"/>
        </w:rPr>
      </w:pPr>
      <w:r w:rsidRPr="003A34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2197C98B"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64F51"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D9896"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39B3E"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770D0"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FCCDB"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2B99C"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77D85"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74E13"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B2B5D"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B36F3" w14:textId="77777777" w:rsidR="00E47757" w:rsidRPr="003A3417" w:rsidRDefault="00E47757" w:rsidP="001A3843">
            <w:pPr>
              <w:pStyle w:val="headertabella0"/>
              <w:rPr>
                <w:color w:val="002060"/>
              </w:rPr>
            </w:pPr>
            <w:r w:rsidRPr="003A3417">
              <w:rPr>
                <w:color w:val="002060"/>
              </w:rPr>
              <w:t>PE</w:t>
            </w:r>
          </w:p>
        </w:tc>
      </w:tr>
      <w:tr w:rsidR="00E47757" w:rsidRPr="003A3417" w14:paraId="530EAB9F"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1B94FD" w14:textId="77777777" w:rsidR="00E47757" w:rsidRPr="003A3417" w:rsidRDefault="00E47757" w:rsidP="001A3843">
            <w:pPr>
              <w:pStyle w:val="rowtabella0"/>
              <w:rPr>
                <w:color w:val="002060"/>
              </w:rPr>
            </w:pPr>
            <w:r w:rsidRPr="003A3417">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904A"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53AE"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0A29"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9978"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4A84"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6D17" w14:textId="77777777" w:rsidR="00E47757" w:rsidRPr="003A3417" w:rsidRDefault="00E47757" w:rsidP="001A3843">
            <w:pPr>
              <w:pStyle w:val="rowtabella0"/>
              <w:jc w:val="center"/>
              <w:rPr>
                <w:color w:val="002060"/>
              </w:rPr>
            </w:pPr>
            <w:r w:rsidRPr="003A3417">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DB9B" w14:textId="77777777" w:rsidR="00E47757" w:rsidRPr="003A3417" w:rsidRDefault="00E47757" w:rsidP="001A3843">
            <w:pPr>
              <w:pStyle w:val="rowtabella0"/>
              <w:jc w:val="center"/>
              <w:rPr>
                <w:color w:val="002060"/>
              </w:rPr>
            </w:pPr>
            <w:r w:rsidRPr="003A34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9164" w14:textId="77777777" w:rsidR="00E47757" w:rsidRPr="003A3417" w:rsidRDefault="00E47757" w:rsidP="001A3843">
            <w:pPr>
              <w:pStyle w:val="rowtabella0"/>
              <w:jc w:val="center"/>
              <w:rPr>
                <w:color w:val="002060"/>
              </w:rPr>
            </w:pPr>
            <w:r w:rsidRPr="003A34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7920" w14:textId="77777777" w:rsidR="00E47757" w:rsidRPr="003A3417" w:rsidRDefault="00E47757" w:rsidP="001A3843">
            <w:pPr>
              <w:pStyle w:val="rowtabella0"/>
              <w:jc w:val="center"/>
              <w:rPr>
                <w:color w:val="002060"/>
              </w:rPr>
            </w:pPr>
            <w:r w:rsidRPr="003A3417">
              <w:rPr>
                <w:color w:val="002060"/>
              </w:rPr>
              <w:t>0</w:t>
            </w:r>
          </w:p>
        </w:tc>
      </w:tr>
      <w:tr w:rsidR="00E47757" w:rsidRPr="003A3417" w14:paraId="5E5EA37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ADB49" w14:textId="77777777" w:rsidR="00E47757" w:rsidRPr="003A3417" w:rsidRDefault="00E47757" w:rsidP="001A3843">
            <w:pPr>
              <w:pStyle w:val="rowtabella0"/>
              <w:rPr>
                <w:color w:val="002060"/>
              </w:rPr>
            </w:pPr>
            <w:r w:rsidRPr="003A341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6846" w14:textId="77777777" w:rsidR="00E47757" w:rsidRPr="003A3417" w:rsidRDefault="00E47757" w:rsidP="001A3843">
            <w:pPr>
              <w:pStyle w:val="rowtabella0"/>
              <w:jc w:val="center"/>
              <w:rPr>
                <w:color w:val="002060"/>
              </w:rPr>
            </w:pPr>
            <w:r w:rsidRPr="003A34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F65C"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F259"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32B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B150"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2182" w14:textId="77777777" w:rsidR="00E47757" w:rsidRPr="003A3417" w:rsidRDefault="00E47757" w:rsidP="001A3843">
            <w:pPr>
              <w:pStyle w:val="rowtabella0"/>
              <w:jc w:val="center"/>
              <w:rPr>
                <w:color w:val="002060"/>
              </w:rPr>
            </w:pPr>
            <w:r w:rsidRPr="003A3417">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02ABA" w14:textId="77777777" w:rsidR="00E47757" w:rsidRPr="003A3417" w:rsidRDefault="00E47757" w:rsidP="001A3843">
            <w:pPr>
              <w:pStyle w:val="rowtabella0"/>
              <w:jc w:val="center"/>
              <w:rPr>
                <w:color w:val="002060"/>
              </w:rPr>
            </w:pPr>
            <w:r w:rsidRPr="003A341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0BBE"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60A0" w14:textId="77777777" w:rsidR="00E47757" w:rsidRPr="003A3417" w:rsidRDefault="00E47757" w:rsidP="001A3843">
            <w:pPr>
              <w:pStyle w:val="rowtabella0"/>
              <w:jc w:val="center"/>
              <w:rPr>
                <w:color w:val="002060"/>
              </w:rPr>
            </w:pPr>
            <w:r w:rsidRPr="003A3417">
              <w:rPr>
                <w:color w:val="002060"/>
              </w:rPr>
              <w:t>0</w:t>
            </w:r>
          </w:p>
        </w:tc>
      </w:tr>
      <w:tr w:rsidR="00E47757" w:rsidRPr="003A3417" w14:paraId="14F8D60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278DA" w14:textId="77777777" w:rsidR="00E47757" w:rsidRPr="003A3417" w:rsidRDefault="00E47757" w:rsidP="001A3843">
            <w:pPr>
              <w:pStyle w:val="rowtabella0"/>
              <w:rPr>
                <w:color w:val="002060"/>
              </w:rPr>
            </w:pPr>
            <w:r w:rsidRPr="003A341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34DD" w14:textId="77777777" w:rsidR="00E47757" w:rsidRPr="003A3417" w:rsidRDefault="00E47757" w:rsidP="001A3843">
            <w:pPr>
              <w:pStyle w:val="rowtabella0"/>
              <w:jc w:val="center"/>
              <w:rPr>
                <w:color w:val="002060"/>
              </w:rPr>
            </w:pPr>
            <w:r w:rsidRPr="003A34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CAE4"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7670B"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DF26"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799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65F4" w14:textId="77777777" w:rsidR="00E47757" w:rsidRPr="003A3417" w:rsidRDefault="00E47757" w:rsidP="001A3843">
            <w:pPr>
              <w:pStyle w:val="rowtabella0"/>
              <w:jc w:val="center"/>
              <w:rPr>
                <w:color w:val="002060"/>
              </w:rPr>
            </w:pPr>
            <w:r w:rsidRPr="003A341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2227"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E3D8" w14:textId="77777777" w:rsidR="00E47757" w:rsidRPr="003A3417" w:rsidRDefault="00E47757" w:rsidP="001A3843">
            <w:pPr>
              <w:pStyle w:val="rowtabella0"/>
              <w:jc w:val="center"/>
              <w:rPr>
                <w:color w:val="002060"/>
              </w:rPr>
            </w:pPr>
            <w:r w:rsidRPr="003A34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BFB7" w14:textId="77777777" w:rsidR="00E47757" w:rsidRPr="003A3417" w:rsidRDefault="00E47757" w:rsidP="001A3843">
            <w:pPr>
              <w:pStyle w:val="rowtabella0"/>
              <w:jc w:val="center"/>
              <w:rPr>
                <w:color w:val="002060"/>
              </w:rPr>
            </w:pPr>
            <w:r w:rsidRPr="003A3417">
              <w:rPr>
                <w:color w:val="002060"/>
              </w:rPr>
              <w:t>0</w:t>
            </w:r>
          </w:p>
        </w:tc>
      </w:tr>
      <w:tr w:rsidR="00E47757" w:rsidRPr="003A3417" w14:paraId="342ED19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89341" w14:textId="77777777" w:rsidR="00E47757" w:rsidRPr="003A3417" w:rsidRDefault="00E47757" w:rsidP="001A3843">
            <w:pPr>
              <w:pStyle w:val="rowtabella0"/>
              <w:rPr>
                <w:color w:val="002060"/>
              </w:rPr>
            </w:pPr>
            <w:r w:rsidRPr="003A341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F8FB" w14:textId="77777777" w:rsidR="00E47757" w:rsidRPr="003A3417" w:rsidRDefault="00E47757" w:rsidP="001A3843">
            <w:pPr>
              <w:pStyle w:val="rowtabella0"/>
              <w:jc w:val="center"/>
              <w:rPr>
                <w:color w:val="002060"/>
              </w:rPr>
            </w:pPr>
            <w:r w:rsidRPr="003A34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A341"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C802"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D4F0"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B75C"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F26E" w14:textId="77777777" w:rsidR="00E47757" w:rsidRPr="003A3417" w:rsidRDefault="00E47757" w:rsidP="001A3843">
            <w:pPr>
              <w:pStyle w:val="rowtabella0"/>
              <w:jc w:val="center"/>
              <w:rPr>
                <w:color w:val="002060"/>
              </w:rPr>
            </w:pPr>
            <w:r w:rsidRPr="003A341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2DAC"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1CC70"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CE44B" w14:textId="77777777" w:rsidR="00E47757" w:rsidRPr="003A3417" w:rsidRDefault="00E47757" w:rsidP="001A3843">
            <w:pPr>
              <w:pStyle w:val="rowtabella0"/>
              <w:jc w:val="center"/>
              <w:rPr>
                <w:color w:val="002060"/>
              </w:rPr>
            </w:pPr>
            <w:r w:rsidRPr="003A3417">
              <w:rPr>
                <w:color w:val="002060"/>
              </w:rPr>
              <w:t>0</w:t>
            </w:r>
          </w:p>
        </w:tc>
      </w:tr>
      <w:tr w:rsidR="00E47757" w:rsidRPr="003A3417" w14:paraId="7DD76F0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C28A4" w14:textId="77777777" w:rsidR="00E47757" w:rsidRPr="003A3417" w:rsidRDefault="00E47757" w:rsidP="001A3843">
            <w:pPr>
              <w:pStyle w:val="rowtabella0"/>
              <w:rPr>
                <w:color w:val="002060"/>
              </w:rPr>
            </w:pPr>
            <w:r w:rsidRPr="003A3417">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BC52" w14:textId="77777777" w:rsidR="00E47757" w:rsidRPr="003A3417" w:rsidRDefault="00E47757" w:rsidP="001A3843">
            <w:pPr>
              <w:pStyle w:val="rowtabella0"/>
              <w:jc w:val="center"/>
              <w:rPr>
                <w:color w:val="002060"/>
              </w:rPr>
            </w:pPr>
            <w:r w:rsidRPr="003A34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7E17"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2334"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5C7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A550"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C49A" w14:textId="77777777" w:rsidR="00E47757" w:rsidRPr="003A3417" w:rsidRDefault="00E47757" w:rsidP="001A3843">
            <w:pPr>
              <w:pStyle w:val="rowtabella0"/>
              <w:jc w:val="center"/>
              <w:rPr>
                <w:color w:val="002060"/>
              </w:rPr>
            </w:pPr>
            <w:r w:rsidRPr="003A341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4048"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D90F"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D231" w14:textId="77777777" w:rsidR="00E47757" w:rsidRPr="003A3417" w:rsidRDefault="00E47757" w:rsidP="001A3843">
            <w:pPr>
              <w:pStyle w:val="rowtabella0"/>
              <w:jc w:val="center"/>
              <w:rPr>
                <w:color w:val="002060"/>
              </w:rPr>
            </w:pPr>
            <w:r w:rsidRPr="003A3417">
              <w:rPr>
                <w:color w:val="002060"/>
              </w:rPr>
              <w:t>0</w:t>
            </w:r>
          </w:p>
        </w:tc>
      </w:tr>
      <w:tr w:rsidR="00E47757" w:rsidRPr="003A3417" w14:paraId="02F9AAA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C29FA" w14:textId="77777777" w:rsidR="00E47757" w:rsidRPr="003A3417" w:rsidRDefault="00E47757" w:rsidP="001A3843">
            <w:pPr>
              <w:pStyle w:val="rowtabella0"/>
              <w:rPr>
                <w:color w:val="002060"/>
              </w:rPr>
            </w:pPr>
            <w:r w:rsidRPr="003A341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3702" w14:textId="77777777" w:rsidR="00E47757" w:rsidRPr="003A3417" w:rsidRDefault="00E47757" w:rsidP="001A3843">
            <w:pPr>
              <w:pStyle w:val="rowtabella0"/>
              <w:jc w:val="center"/>
              <w:rPr>
                <w:color w:val="002060"/>
              </w:rPr>
            </w:pPr>
            <w:r w:rsidRPr="003A34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23BE"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E599"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F38D"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4150"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72C6" w14:textId="77777777" w:rsidR="00E47757" w:rsidRPr="003A3417" w:rsidRDefault="00E47757" w:rsidP="001A3843">
            <w:pPr>
              <w:pStyle w:val="rowtabella0"/>
              <w:jc w:val="center"/>
              <w:rPr>
                <w:color w:val="002060"/>
              </w:rPr>
            </w:pPr>
            <w:r w:rsidRPr="003A341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F1888" w14:textId="77777777" w:rsidR="00E47757" w:rsidRPr="003A3417" w:rsidRDefault="00E47757" w:rsidP="001A3843">
            <w:pPr>
              <w:pStyle w:val="rowtabella0"/>
              <w:jc w:val="center"/>
              <w:rPr>
                <w:color w:val="002060"/>
              </w:rPr>
            </w:pPr>
            <w:r w:rsidRPr="003A34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E3F6"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23F0" w14:textId="77777777" w:rsidR="00E47757" w:rsidRPr="003A3417" w:rsidRDefault="00E47757" w:rsidP="001A3843">
            <w:pPr>
              <w:pStyle w:val="rowtabella0"/>
              <w:jc w:val="center"/>
              <w:rPr>
                <w:color w:val="002060"/>
              </w:rPr>
            </w:pPr>
            <w:r w:rsidRPr="003A3417">
              <w:rPr>
                <w:color w:val="002060"/>
              </w:rPr>
              <w:t>0</w:t>
            </w:r>
          </w:p>
        </w:tc>
      </w:tr>
      <w:tr w:rsidR="00E47757" w:rsidRPr="003A3417" w14:paraId="2F78BEE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44A8B" w14:textId="77777777" w:rsidR="00E47757" w:rsidRPr="003A3417" w:rsidRDefault="00E47757" w:rsidP="001A3843">
            <w:pPr>
              <w:pStyle w:val="rowtabella0"/>
              <w:rPr>
                <w:color w:val="002060"/>
              </w:rPr>
            </w:pPr>
            <w:r w:rsidRPr="003A341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7EBC"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9A4F"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A26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9A1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3972"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97E4" w14:textId="77777777" w:rsidR="00E47757" w:rsidRPr="003A3417" w:rsidRDefault="00E47757" w:rsidP="001A3843">
            <w:pPr>
              <w:pStyle w:val="rowtabella0"/>
              <w:jc w:val="center"/>
              <w:rPr>
                <w:color w:val="002060"/>
              </w:rPr>
            </w:pPr>
            <w:r w:rsidRPr="003A34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D8A1"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40F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876A" w14:textId="77777777" w:rsidR="00E47757" w:rsidRPr="003A3417" w:rsidRDefault="00E47757" w:rsidP="001A3843">
            <w:pPr>
              <w:pStyle w:val="rowtabella0"/>
              <w:jc w:val="center"/>
              <w:rPr>
                <w:color w:val="002060"/>
              </w:rPr>
            </w:pPr>
            <w:r w:rsidRPr="003A3417">
              <w:rPr>
                <w:color w:val="002060"/>
              </w:rPr>
              <w:t>0</w:t>
            </w:r>
          </w:p>
        </w:tc>
      </w:tr>
      <w:tr w:rsidR="00E47757" w:rsidRPr="003A3417" w14:paraId="22C0CC4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FA19E"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CITTA</w:t>
            </w:r>
            <w:proofErr w:type="gramEnd"/>
            <w:r w:rsidRPr="003A341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091C"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416E"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CCA8"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55F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FE90"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8A44"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3621" w14:textId="77777777" w:rsidR="00E47757" w:rsidRPr="003A3417" w:rsidRDefault="00E47757" w:rsidP="001A3843">
            <w:pPr>
              <w:pStyle w:val="rowtabella0"/>
              <w:jc w:val="center"/>
              <w:rPr>
                <w:color w:val="002060"/>
              </w:rPr>
            </w:pPr>
            <w:r w:rsidRPr="003A34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919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1704" w14:textId="77777777" w:rsidR="00E47757" w:rsidRPr="003A3417" w:rsidRDefault="00E47757" w:rsidP="001A3843">
            <w:pPr>
              <w:pStyle w:val="rowtabella0"/>
              <w:jc w:val="center"/>
              <w:rPr>
                <w:color w:val="002060"/>
              </w:rPr>
            </w:pPr>
            <w:r w:rsidRPr="003A3417">
              <w:rPr>
                <w:color w:val="002060"/>
              </w:rPr>
              <w:t>0</w:t>
            </w:r>
          </w:p>
        </w:tc>
      </w:tr>
      <w:tr w:rsidR="00E47757" w:rsidRPr="003A3417" w14:paraId="4E8B31A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94869" w14:textId="77777777" w:rsidR="00E47757" w:rsidRPr="003A3417" w:rsidRDefault="00E47757" w:rsidP="001A3843">
            <w:pPr>
              <w:pStyle w:val="rowtabella0"/>
              <w:rPr>
                <w:color w:val="002060"/>
              </w:rPr>
            </w:pPr>
            <w:r w:rsidRPr="003A3417">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B9B7"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6597"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2FF7"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F5F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D967"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01A2" w14:textId="77777777" w:rsidR="00E47757" w:rsidRPr="003A3417" w:rsidRDefault="00E47757" w:rsidP="001A3843">
            <w:pPr>
              <w:pStyle w:val="rowtabella0"/>
              <w:jc w:val="center"/>
              <w:rPr>
                <w:color w:val="002060"/>
              </w:rPr>
            </w:pPr>
            <w:r w:rsidRPr="003A341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8D0D" w14:textId="77777777" w:rsidR="00E47757" w:rsidRPr="003A3417" w:rsidRDefault="00E47757" w:rsidP="001A3843">
            <w:pPr>
              <w:pStyle w:val="rowtabella0"/>
              <w:jc w:val="center"/>
              <w:rPr>
                <w:color w:val="002060"/>
              </w:rPr>
            </w:pPr>
            <w:r w:rsidRPr="003A34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A0677"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B56F" w14:textId="77777777" w:rsidR="00E47757" w:rsidRPr="003A3417" w:rsidRDefault="00E47757" w:rsidP="001A3843">
            <w:pPr>
              <w:pStyle w:val="rowtabella0"/>
              <w:jc w:val="center"/>
              <w:rPr>
                <w:color w:val="002060"/>
              </w:rPr>
            </w:pPr>
            <w:r w:rsidRPr="003A3417">
              <w:rPr>
                <w:color w:val="002060"/>
              </w:rPr>
              <w:t>0</w:t>
            </w:r>
          </w:p>
        </w:tc>
      </w:tr>
      <w:tr w:rsidR="00E47757" w:rsidRPr="003A3417" w14:paraId="4F8332F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B99D8" w14:textId="77777777" w:rsidR="00E47757" w:rsidRPr="008C7C8A" w:rsidRDefault="00E47757" w:rsidP="001A3843">
            <w:pPr>
              <w:pStyle w:val="rowtabella0"/>
              <w:rPr>
                <w:color w:val="002060"/>
                <w:lang w:val="es-ES"/>
              </w:rPr>
            </w:pPr>
            <w:r w:rsidRPr="008C7C8A">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E1B0"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FE33"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9529"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2D4D"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8990"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21B1"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6EFA" w14:textId="77777777" w:rsidR="00E47757" w:rsidRPr="003A3417" w:rsidRDefault="00E47757" w:rsidP="001A3843">
            <w:pPr>
              <w:pStyle w:val="rowtabella0"/>
              <w:jc w:val="center"/>
              <w:rPr>
                <w:color w:val="002060"/>
              </w:rPr>
            </w:pPr>
            <w:r w:rsidRPr="003A34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1210B"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93FE" w14:textId="77777777" w:rsidR="00E47757" w:rsidRPr="003A3417" w:rsidRDefault="00E47757" w:rsidP="001A3843">
            <w:pPr>
              <w:pStyle w:val="rowtabella0"/>
              <w:jc w:val="center"/>
              <w:rPr>
                <w:color w:val="002060"/>
              </w:rPr>
            </w:pPr>
            <w:r w:rsidRPr="003A3417">
              <w:rPr>
                <w:color w:val="002060"/>
              </w:rPr>
              <w:t>0</w:t>
            </w:r>
          </w:p>
        </w:tc>
      </w:tr>
      <w:tr w:rsidR="00E47757" w:rsidRPr="003A3417" w14:paraId="1601E6B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80B32" w14:textId="77777777" w:rsidR="00E47757" w:rsidRPr="003A3417" w:rsidRDefault="00E47757" w:rsidP="001A3843">
            <w:pPr>
              <w:pStyle w:val="rowtabella0"/>
              <w:rPr>
                <w:color w:val="002060"/>
              </w:rPr>
            </w:pPr>
            <w:r w:rsidRPr="003A341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6910"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53DF"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494F"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C377D"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7D72"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3961" w14:textId="77777777" w:rsidR="00E47757" w:rsidRPr="003A3417" w:rsidRDefault="00E47757" w:rsidP="001A3843">
            <w:pPr>
              <w:pStyle w:val="rowtabella0"/>
              <w:jc w:val="center"/>
              <w:rPr>
                <w:color w:val="002060"/>
              </w:rPr>
            </w:pPr>
            <w:r w:rsidRPr="003A34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3C91" w14:textId="77777777" w:rsidR="00E47757" w:rsidRPr="003A3417" w:rsidRDefault="00E47757" w:rsidP="001A3843">
            <w:pPr>
              <w:pStyle w:val="rowtabella0"/>
              <w:jc w:val="center"/>
              <w:rPr>
                <w:color w:val="002060"/>
              </w:rPr>
            </w:pPr>
            <w:r w:rsidRPr="003A341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69F5"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9A955" w14:textId="77777777" w:rsidR="00E47757" w:rsidRPr="003A3417" w:rsidRDefault="00E47757" w:rsidP="001A3843">
            <w:pPr>
              <w:pStyle w:val="rowtabella0"/>
              <w:jc w:val="center"/>
              <w:rPr>
                <w:color w:val="002060"/>
              </w:rPr>
            </w:pPr>
            <w:r w:rsidRPr="003A3417">
              <w:rPr>
                <w:color w:val="002060"/>
              </w:rPr>
              <w:t>0</w:t>
            </w:r>
          </w:p>
        </w:tc>
      </w:tr>
      <w:tr w:rsidR="00E47757" w:rsidRPr="003A3417" w14:paraId="6596D5FF"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DB7BA" w14:textId="77777777" w:rsidR="00E47757" w:rsidRPr="008C7C8A" w:rsidRDefault="00E47757" w:rsidP="001A3843">
            <w:pPr>
              <w:pStyle w:val="rowtabella0"/>
              <w:rPr>
                <w:color w:val="002060"/>
                <w:lang w:val="es-ES"/>
              </w:rPr>
            </w:pPr>
            <w:r w:rsidRPr="008C7C8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36F5"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2D6B"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4899"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F08B"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F1F8"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7907"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FBC1" w14:textId="77777777" w:rsidR="00E47757" w:rsidRPr="003A3417" w:rsidRDefault="00E47757" w:rsidP="001A3843">
            <w:pPr>
              <w:pStyle w:val="rowtabella0"/>
              <w:jc w:val="center"/>
              <w:rPr>
                <w:color w:val="002060"/>
              </w:rPr>
            </w:pPr>
            <w:r w:rsidRPr="003A34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BD87A"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B774" w14:textId="77777777" w:rsidR="00E47757" w:rsidRPr="003A3417" w:rsidRDefault="00E47757" w:rsidP="001A3843">
            <w:pPr>
              <w:pStyle w:val="rowtabella0"/>
              <w:jc w:val="center"/>
              <w:rPr>
                <w:color w:val="002060"/>
              </w:rPr>
            </w:pPr>
            <w:r w:rsidRPr="003A3417">
              <w:rPr>
                <w:color w:val="002060"/>
              </w:rPr>
              <w:t>0</w:t>
            </w:r>
          </w:p>
        </w:tc>
      </w:tr>
      <w:tr w:rsidR="00E47757" w:rsidRPr="003A3417" w14:paraId="5853F82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C9750" w14:textId="77777777" w:rsidR="00E47757" w:rsidRPr="003A3417" w:rsidRDefault="00E47757" w:rsidP="001A3843">
            <w:pPr>
              <w:pStyle w:val="rowtabella0"/>
              <w:rPr>
                <w:color w:val="002060"/>
              </w:rPr>
            </w:pPr>
            <w:r w:rsidRPr="003A3417">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C5AF"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9A72"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F96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E2B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7693"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B50D"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90C8" w14:textId="77777777" w:rsidR="00E47757" w:rsidRPr="003A3417" w:rsidRDefault="00E47757" w:rsidP="001A3843">
            <w:pPr>
              <w:pStyle w:val="rowtabella0"/>
              <w:jc w:val="center"/>
              <w:rPr>
                <w:color w:val="002060"/>
              </w:rPr>
            </w:pPr>
            <w:r w:rsidRPr="003A3417">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396C" w14:textId="77777777" w:rsidR="00E47757" w:rsidRPr="003A3417" w:rsidRDefault="00E47757" w:rsidP="001A3843">
            <w:pPr>
              <w:pStyle w:val="rowtabella0"/>
              <w:jc w:val="center"/>
              <w:rPr>
                <w:color w:val="002060"/>
              </w:rPr>
            </w:pPr>
            <w:r w:rsidRPr="003A34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CC3C" w14:textId="77777777" w:rsidR="00E47757" w:rsidRPr="003A3417" w:rsidRDefault="00E47757" w:rsidP="001A3843">
            <w:pPr>
              <w:pStyle w:val="rowtabella0"/>
              <w:jc w:val="center"/>
              <w:rPr>
                <w:color w:val="002060"/>
              </w:rPr>
            </w:pPr>
            <w:r w:rsidRPr="003A3417">
              <w:rPr>
                <w:color w:val="002060"/>
              </w:rPr>
              <w:t>0</w:t>
            </w:r>
          </w:p>
        </w:tc>
      </w:tr>
      <w:tr w:rsidR="00E47757" w:rsidRPr="003A3417" w14:paraId="5CBC01F2"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2FE21" w14:textId="77777777" w:rsidR="00E47757" w:rsidRPr="003A3417" w:rsidRDefault="00E47757" w:rsidP="001A3843">
            <w:pPr>
              <w:pStyle w:val="rowtabella0"/>
              <w:rPr>
                <w:color w:val="002060"/>
              </w:rPr>
            </w:pPr>
            <w:r w:rsidRPr="003A341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004A"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21F3"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45E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E54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4C6E"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FE2B" w14:textId="77777777" w:rsidR="00E47757" w:rsidRPr="003A3417" w:rsidRDefault="00E47757" w:rsidP="001A3843">
            <w:pPr>
              <w:pStyle w:val="rowtabella0"/>
              <w:jc w:val="center"/>
              <w:rPr>
                <w:color w:val="002060"/>
              </w:rPr>
            </w:pPr>
            <w:r w:rsidRPr="003A34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61CD" w14:textId="77777777" w:rsidR="00E47757" w:rsidRPr="003A3417" w:rsidRDefault="00E47757" w:rsidP="001A3843">
            <w:pPr>
              <w:pStyle w:val="rowtabella0"/>
              <w:jc w:val="center"/>
              <w:rPr>
                <w:color w:val="002060"/>
              </w:rPr>
            </w:pPr>
            <w:r w:rsidRPr="003A3417">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FFCB" w14:textId="77777777" w:rsidR="00E47757" w:rsidRPr="003A3417" w:rsidRDefault="00E47757" w:rsidP="001A3843">
            <w:pPr>
              <w:pStyle w:val="rowtabella0"/>
              <w:jc w:val="center"/>
              <w:rPr>
                <w:color w:val="002060"/>
              </w:rPr>
            </w:pPr>
            <w:r w:rsidRPr="003A34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CE10" w14:textId="77777777" w:rsidR="00E47757" w:rsidRPr="003A3417" w:rsidRDefault="00E47757" w:rsidP="001A3843">
            <w:pPr>
              <w:pStyle w:val="rowtabella0"/>
              <w:jc w:val="center"/>
              <w:rPr>
                <w:color w:val="002060"/>
              </w:rPr>
            </w:pPr>
            <w:r w:rsidRPr="003A3417">
              <w:rPr>
                <w:color w:val="002060"/>
              </w:rPr>
              <w:t>0</w:t>
            </w:r>
          </w:p>
        </w:tc>
      </w:tr>
    </w:tbl>
    <w:p w14:paraId="33A37B5B" w14:textId="77777777" w:rsidR="00E47757" w:rsidRPr="003A3417" w:rsidRDefault="00E47757" w:rsidP="00E47757">
      <w:pPr>
        <w:pStyle w:val="breakline"/>
        <w:rPr>
          <w:rFonts w:eastAsiaTheme="minorEastAsia"/>
          <w:color w:val="002060"/>
        </w:rPr>
      </w:pPr>
    </w:p>
    <w:p w14:paraId="21C00EC1" w14:textId="77777777" w:rsidR="00E47757" w:rsidRPr="003A3417" w:rsidRDefault="00E47757" w:rsidP="00E47757">
      <w:pPr>
        <w:pStyle w:val="breakline"/>
        <w:rPr>
          <w:color w:val="002060"/>
        </w:rPr>
      </w:pPr>
    </w:p>
    <w:p w14:paraId="6002BA88" w14:textId="77777777" w:rsidR="00E47757" w:rsidRPr="003A3417" w:rsidRDefault="00E47757" w:rsidP="00E47757">
      <w:pPr>
        <w:pStyle w:val="sottotitolocampionato10"/>
        <w:rPr>
          <w:color w:val="002060"/>
        </w:rPr>
      </w:pPr>
      <w:r w:rsidRPr="003A34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0998512E"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AEAFD"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E838"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A6CEE"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1D653"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35B3"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0DE22"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68A7A"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B5924"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7865C"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A2773" w14:textId="77777777" w:rsidR="00E47757" w:rsidRPr="003A3417" w:rsidRDefault="00E47757" w:rsidP="001A3843">
            <w:pPr>
              <w:pStyle w:val="headertabella0"/>
              <w:rPr>
                <w:color w:val="002060"/>
              </w:rPr>
            </w:pPr>
            <w:r w:rsidRPr="003A3417">
              <w:rPr>
                <w:color w:val="002060"/>
              </w:rPr>
              <w:t>PE</w:t>
            </w:r>
          </w:p>
        </w:tc>
      </w:tr>
      <w:tr w:rsidR="00E47757" w:rsidRPr="003A3417" w14:paraId="3860774E"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6F027E" w14:textId="77777777" w:rsidR="00E47757" w:rsidRPr="003A3417" w:rsidRDefault="00E47757" w:rsidP="001A3843">
            <w:pPr>
              <w:pStyle w:val="rowtabella0"/>
              <w:rPr>
                <w:color w:val="002060"/>
              </w:rPr>
            </w:pPr>
            <w:r w:rsidRPr="003A3417">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58C4" w14:textId="77777777" w:rsidR="00E47757" w:rsidRPr="003A3417" w:rsidRDefault="00E47757" w:rsidP="001A3843">
            <w:pPr>
              <w:pStyle w:val="rowtabella0"/>
              <w:jc w:val="center"/>
              <w:rPr>
                <w:color w:val="002060"/>
              </w:rPr>
            </w:pPr>
            <w:r w:rsidRPr="003A34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2B7E"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8E3D"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F919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99D0"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8460" w14:textId="77777777" w:rsidR="00E47757" w:rsidRPr="003A3417" w:rsidRDefault="00E47757" w:rsidP="001A3843">
            <w:pPr>
              <w:pStyle w:val="rowtabella0"/>
              <w:jc w:val="center"/>
              <w:rPr>
                <w:color w:val="002060"/>
              </w:rPr>
            </w:pPr>
            <w:r w:rsidRPr="003A341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191D" w14:textId="77777777" w:rsidR="00E47757" w:rsidRPr="003A3417" w:rsidRDefault="00E47757" w:rsidP="001A3843">
            <w:pPr>
              <w:pStyle w:val="rowtabella0"/>
              <w:jc w:val="center"/>
              <w:rPr>
                <w:color w:val="002060"/>
              </w:rPr>
            </w:pPr>
            <w:r w:rsidRPr="003A34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36E4"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9BFF" w14:textId="77777777" w:rsidR="00E47757" w:rsidRPr="003A3417" w:rsidRDefault="00E47757" w:rsidP="001A3843">
            <w:pPr>
              <w:pStyle w:val="rowtabella0"/>
              <w:jc w:val="center"/>
              <w:rPr>
                <w:color w:val="002060"/>
              </w:rPr>
            </w:pPr>
            <w:r w:rsidRPr="003A3417">
              <w:rPr>
                <w:color w:val="002060"/>
              </w:rPr>
              <w:t>0</w:t>
            </w:r>
          </w:p>
        </w:tc>
      </w:tr>
      <w:tr w:rsidR="00E47757" w:rsidRPr="003A3417" w14:paraId="4B153A2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DB3F0" w14:textId="77777777" w:rsidR="00E47757" w:rsidRPr="003A3417" w:rsidRDefault="00E47757" w:rsidP="001A3843">
            <w:pPr>
              <w:pStyle w:val="rowtabella0"/>
              <w:rPr>
                <w:color w:val="002060"/>
              </w:rPr>
            </w:pPr>
            <w:r w:rsidRPr="003A341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FEC3"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735B"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2ED8"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E49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6F2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361E"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E0DC" w14:textId="77777777" w:rsidR="00E47757" w:rsidRPr="003A3417" w:rsidRDefault="00E47757" w:rsidP="001A3843">
            <w:pPr>
              <w:pStyle w:val="rowtabella0"/>
              <w:jc w:val="center"/>
              <w:rPr>
                <w:color w:val="002060"/>
              </w:rPr>
            </w:pPr>
            <w:r w:rsidRPr="003A34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2818"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0832" w14:textId="77777777" w:rsidR="00E47757" w:rsidRPr="003A3417" w:rsidRDefault="00E47757" w:rsidP="001A3843">
            <w:pPr>
              <w:pStyle w:val="rowtabella0"/>
              <w:jc w:val="center"/>
              <w:rPr>
                <w:color w:val="002060"/>
              </w:rPr>
            </w:pPr>
            <w:r w:rsidRPr="003A3417">
              <w:rPr>
                <w:color w:val="002060"/>
              </w:rPr>
              <w:t>0</w:t>
            </w:r>
          </w:p>
        </w:tc>
      </w:tr>
      <w:tr w:rsidR="00E47757" w:rsidRPr="003A3417" w14:paraId="347CCFC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50220" w14:textId="77777777" w:rsidR="00E47757" w:rsidRPr="003A3417" w:rsidRDefault="00E47757" w:rsidP="001A3843">
            <w:pPr>
              <w:pStyle w:val="rowtabella0"/>
              <w:rPr>
                <w:color w:val="002060"/>
              </w:rPr>
            </w:pPr>
            <w:r w:rsidRPr="003A341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4730" w14:textId="77777777" w:rsidR="00E47757" w:rsidRPr="003A3417" w:rsidRDefault="00E47757" w:rsidP="001A3843">
            <w:pPr>
              <w:pStyle w:val="rowtabella0"/>
              <w:jc w:val="center"/>
              <w:rPr>
                <w:color w:val="002060"/>
              </w:rPr>
            </w:pPr>
            <w:r w:rsidRPr="003A34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D3CE"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57BC"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8F3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8C4B"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0C7C" w14:textId="77777777" w:rsidR="00E47757" w:rsidRPr="003A3417" w:rsidRDefault="00E47757" w:rsidP="001A3843">
            <w:pPr>
              <w:pStyle w:val="rowtabella0"/>
              <w:jc w:val="center"/>
              <w:rPr>
                <w:color w:val="002060"/>
              </w:rPr>
            </w:pPr>
            <w:r w:rsidRPr="003A341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D8D4" w14:textId="77777777" w:rsidR="00E47757" w:rsidRPr="003A3417" w:rsidRDefault="00E47757" w:rsidP="001A3843">
            <w:pPr>
              <w:pStyle w:val="rowtabella0"/>
              <w:jc w:val="center"/>
              <w:rPr>
                <w:color w:val="002060"/>
              </w:rPr>
            </w:pPr>
            <w:r w:rsidRPr="003A341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E016"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5FC5" w14:textId="77777777" w:rsidR="00E47757" w:rsidRPr="003A3417" w:rsidRDefault="00E47757" w:rsidP="001A3843">
            <w:pPr>
              <w:pStyle w:val="rowtabella0"/>
              <w:jc w:val="center"/>
              <w:rPr>
                <w:color w:val="002060"/>
              </w:rPr>
            </w:pPr>
            <w:r w:rsidRPr="003A3417">
              <w:rPr>
                <w:color w:val="002060"/>
              </w:rPr>
              <w:t>0</w:t>
            </w:r>
          </w:p>
        </w:tc>
      </w:tr>
      <w:tr w:rsidR="00E47757" w:rsidRPr="003A3417" w14:paraId="61AC03B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AD8A9" w14:textId="77777777" w:rsidR="00E47757" w:rsidRPr="003A3417" w:rsidRDefault="00E47757" w:rsidP="001A3843">
            <w:pPr>
              <w:pStyle w:val="rowtabella0"/>
              <w:rPr>
                <w:color w:val="002060"/>
              </w:rPr>
            </w:pPr>
            <w:r w:rsidRPr="003A341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920D"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E193"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B0F8"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21E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DA2A"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5F58"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5D87"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E47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ED64" w14:textId="77777777" w:rsidR="00E47757" w:rsidRPr="003A3417" w:rsidRDefault="00E47757" w:rsidP="001A3843">
            <w:pPr>
              <w:pStyle w:val="rowtabella0"/>
              <w:jc w:val="center"/>
              <w:rPr>
                <w:color w:val="002060"/>
              </w:rPr>
            </w:pPr>
            <w:r w:rsidRPr="003A3417">
              <w:rPr>
                <w:color w:val="002060"/>
              </w:rPr>
              <w:t>0</w:t>
            </w:r>
          </w:p>
        </w:tc>
      </w:tr>
      <w:tr w:rsidR="00E47757" w:rsidRPr="003A3417" w14:paraId="742D6E7F"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6B2DC" w14:textId="77777777" w:rsidR="00E47757" w:rsidRPr="008C7C8A" w:rsidRDefault="00E47757" w:rsidP="001A3843">
            <w:pPr>
              <w:pStyle w:val="rowtabella0"/>
              <w:rPr>
                <w:color w:val="002060"/>
                <w:lang w:val="es-ES"/>
              </w:rPr>
            </w:pPr>
            <w:r w:rsidRPr="008C7C8A">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6AAD" w14:textId="77777777" w:rsidR="00E47757" w:rsidRPr="003A3417" w:rsidRDefault="00E47757" w:rsidP="001A3843">
            <w:pPr>
              <w:pStyle w:val="rowtabella0"/>
              <w:jc w:val="center"/>
              <w:rPr>
                <w:color w:val="002060"/>
              </w:rPr>
            </w:pPr>
            <w:r w:rsidRPr="003A34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5700"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60E9"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902F"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FDC5"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025DD" w14:textId="77777777" w:rsidR="00E47757" w:rsidRPr="003A3417" w:rsidRDefault="00E47757" w:rsidP="001A3843">
            <w:pPr>
              <w:pStyle w:val="rowtabella0"/>
              <w:jc w:val="center"/>
              <w:rPr>
                <w:color w:val="002060"/>
              </w:rPr>
            </w:pPr>
            <w:r w:rsidRPr="003A34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6B12" w14:textId="77777777" w:rsidR="00E47757" w:rsidRPr="003A3417" w:rsidRDefault="00E47757" w:rsidP="001A3843">
            <w:pPr>
              <w:pStyle w:val="rowtabella0"/>
              <w:jc w:val="center"/>
              <w:rPr>
                <w:color w:val="002060"/>
              </w:rPr>
            </w:pPr>
            <w:r w:rsidRPr="003A34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7EF0"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7828" w14:textId="77777777" w:rsidR="00E47757" w:rsidRPr="003A3417" w:rsidRDefault="00E47757" w:rsidP="001A3843">
            <w:pPr>
              <w:pStyle w:val="rowtabella0"/>
              <w:jc w:val="center"/>
              <w:rPr>
                <w:color w:val="002060"/>
              </w:rPr>
            </w:pPr>
            <w:r w:rsidRPr="003A3417">
              <w:rPr>
                <w:color w:val="002060"/>
              </w:rPr>
              <w:t>0</w:t>
            </w:r>
          </w:p>
        </w:tc>
      </w:tr>
      <w:tr w:rsidR="00E47757" w:rsidRPr="003A3417" w14:paraId="60A3D51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4E16C" w14:textId="77777777" w:rsidR="00E47757" w:rsidRPr="003A3417" w:rsidRDefault="00E47757" w:rsidP="001A3843">
            <w:pPr>
              <w:pStyle w:val="rowtabella0"/>
              <w:rPr>
                <w:color w:val="002060"/>
              </w:rPr>
            </w:pPr>
            <w:r w:rsidRPr="003A341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9347"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B041"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A6EC"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887F"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4509"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1607" w14:textId="77777777" w:rsidR="00E47757" w:rsidRPr="003A3417" w:rsidRDefault="00E47757" w:rsidP="001A3843">
            <w:pPr>
              <w:pStyle w:val="rowtabella0"/>
              <w:jc w:val="center"/>
              <w:rPr>
                <w:color w:val="002060"/>
              </w:rPr>
            </w:pPr>
            <w:r w:rsidRPr="003A34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E762"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5019"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C373" w14:textId="77777777" w:rsidR="00E47757" w:rsidRPr="003A3417" w:rsidRDefault="00E47757" w:rsidP="001A3843">
            <w:pPr>
              <w:pStyle w:val="rowtabella0"/>
              <w:jc w:val="center"/>
              <w:rPr>
                <w:color w:val="002060"/>
              </w:rPr>
            </w:pPr>
            <w:r w:rsidRPr="003A3417">
              <w:rPr>
                <w:color w:val="002060"/>
              </w:rPr>
              <w:t>0</w:t>
            </w:r>
          </w:p>
        </w:tc>
      </w:tr>
      <w:tr w:rsidR="00E47757" w:rsidRPr="003A3417" w14:paraId="7509A29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2A3AF" w14:textId="77777777" w:rsidR="00E47757" w:rsidRPr="003A3417" w:rsidRDefault="00E47757" w:rsidP="001A3843">
            <w:pPr>
              <w:pStyle w:val="rowtabella0"/>
              <w:rPr>
                <w:color w:val="002060"/>
              </w:rPr>
            </w:pPr>
            <w:r w:rsidRPr="003A341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1943"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EB05"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E3D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FAA8"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D32D"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D3E83"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0747" w14:textId="77777777" w:rsidR="00E47757" w:rsidRPr="003A3417" w:rsidRDefault="00E47757" w:rsidP="001A3843">
            <w:pPr>
              <w:pStyle w:val="rowtabella0"/>
              <w:jc w:val="center"/>
              <w:rPr>
                <w:color w:val="002060"/>
              </w:rPr>
            </w:pPr>
            <w:r w:rsidRPr="003A34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E08D"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25B6" w14:textId="77777777" w:rsidR="00E47757" w:rsidRPr="003A3417" w:rsidRDefault="00E47757" w:rsidP="001A3843">
            <w:pPr>
              <w:pStyle w:val="rowtabella0"/>
              <w:jc w:val="center"/>
              <w:rPr>
                <w:color w:val="002060"/>
              </w:rPr>
            </w:pPr>
            <w:r w:rsidRPr="003A3417">
              <w:rPr>
                <w:color w:val="002060"/>
              </w:rPr>
              <w:t>0</w:t>
            </w:r>
          </w:p>
        </w:tc>
      </w:tr>
      <w:tr w:rsidR="00E47757" w:rsidRPr="003A3417" w14:paraId="5C16FF5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E5A4A" w14:textId="77777777" w:rsidR="00E47757" w:rsidRPr="003A3417" w:rsidRDefault="00E47757" w:rsidP="001A3843">
            <w:pPr>
              <w:pStyle w:val="rowtabella0"/>
              <w:rPr>
                <w:color w:val="002060"/>
              </w:rPr>
            </w:pPr>
            <w:r w:rsidRPr="003A3417">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729D"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F7E9"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5753"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CF0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7BD6"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EAC6A" w14:textId="77777777" w:rsidR="00E47757" w:rsidRPr="003A3417" w:rsidRDefault="00E47757" w:rsidP="001A3843">
            <w:pPr>
              <w:pStyle w:val="rowtabella0"/>
              <w:jc w:val="center"/>
              <w:rPr>
                <w:color w:val="002060"/>
              </w:rPr>
            </w:pPr>
            <w:r w:rsidRPr="003A341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391A" w14:textId="77777777" w:rsidR="00E47757" w:rsidRPr="003A3417" w:rsidRDefault="00E47757" w:rsidP="001A3843">
            <w:pPr>
              <w:pStyle w:val="rowtabella0"/>
              <w:jc w:val="center"/>
              <w:rPr>
                <w:color w:val="002060"/>
              </w:rPr>
            </w:pPr>
            <w:r w:rsidRPr="003A341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3EB6"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A2A9" w14:textId="77777777" w:rsidR="00E47757" w:rsidRPr="003A3417" w:rsidRDefault="00E47757" w:rsidP="001A3843">
            <w:pPr>
              <w:pStyle w:val="rowtabella0"/>
              <w:jc w:val="center"/>
              <w:rPr>
                <w:color w:val="002060"/>
              </w:rPr>
            </w:pPr>
            <w:r w:rsidRPr="003A3417">
              <w:rPr>
                <w:color w:val="002060"/>
              </w:rPr>
              <w:t>0</w:t>
            </w:r>
          </w:p>
        </w:tc>
      </w:tr>
      <w:tr w:rsidR="00E47757" w:rsidRPr="003A3417" w14:paraId="2DEC5D1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F880B" w14:textId="77777777" w:rsidR="00E47757" w:rsidRPr="003A3417" w:rsidRDefault="00E47757" w:rsidP="001A3843">
            <w:pPr>
              <w:pStyle w:val="rowtabella0"/>
              <w:rPr>
                <w:color w:val="002060"/>
              </w:rPr>
            </w:pPr>
            <w:r w:rsidRPr="003A341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1876"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5A7C"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0504"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263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316C7"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B811" w14:textId="77777777" w:rsidR="00E47757" w:rsidRPr="003A3417" w:rsidRDefault="00E47757" w:rsidP="001A3843">
            <w:pPr>
              <w:pStyle w:val="rowtabella0"/>
              <w:jc w:val="center"/>
              <w:rPr>
                <w:color w:val="002060"/>
              </w:rPr>
            </w:pPr>
            <w:r w:rsidRPr="003A34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53F9"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12B3B"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63FB" w14:textId="77777777" w:rsidR="00E47757" w:rsidRPr="003A3417" w:rsidRDefault="00E47757" w:rsidP="001A3843">
            <w:pPr>
              <w:pStyle w:val="rowtabella0"/>
              <w:jc w:val="center"/>
              <w:rPr>
                <w:color w:val="002060"/>
              </w:rPr>
            </w:pPr>
            <w:r w:rsidRPr="003A3417">
              <w:rPr>
                <w:color w:val="002060"/>
              </w:rPr>
              <w:t>0</w:t>
            </w:r>
          </w:p>
        </w:tc>
      </w:tr>
      <w:tr w:rsidR="00E47757" w:rsidRPr="003A3417" w14:paraId="4B9742A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C0B14" w14:textId="77777777" w:rsidR="00E47757" w:rsidRPr="003A3417" w:rsidRDefault="00E47757" w:rsidP="001A3843">
            <w:pPr>
              <w:pStyle w:val="rowtabella0"/>
              <w:rPr>
                <w:color w:val="002060"/>
              </w:rPr>
            </w:pPr>
            <w:r w:rsidRPr="003A3417">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E24B" w14:textId="77777777" w:rsidR="00E47757" w:rsidRPr="003A3417" w:rsidRDefault="00E47757" w:rsidP="001A3843">
            <w:pPr>
              <w:pStyle w:val="rowtabella0"/>
              <w:jc w:val="center"/>
              <w:rPr>
                <w:color w:val="002060"/>
              </w:rPr>
            </w:pPr>
            <w:r w:rsidRPr="003A34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43E3"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6A34"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27C7"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E3CC"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CF2B" w14:textId="77777777" w:rsidR="00E47757" w:rsidRPr="003A3417" w:rsidRDefault="00E47757" w:rsidP="001A3843">
            <w:pPr>
              <w:pStyle w:val="rowtabella0"/>
              <w:jc w:val="center"/>
              <w:rPr>
                <w:color w:val="002060"/>
              </w:rPr>
            </w:pPr>
            <w:r w:rsidRPr="003A34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7817" w14:textId="77777777" w:rsidR="00E47757" w:rsidRPr="003A3417" w:rsidRDefault="00E47757" w:rsidP="001A3843">
            <w:pPr>
              <w:pStyle w:val="rowtabella0"/>
              <w:jc w:val="center"/>
              <w:rPr>
                <w:color w:val="002060"/>
              </w:rPr>
            </w:pPr>
            <w:r w:rsidRPr="003A34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F187"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CCD0" w14:textId="77777777" w:rsidR="00E47757" w:rsidRPr="003A3417" w:rsidRDefault="00E47757" w:rsidP="001A3843">
            <w:pPr>
              <w:pStyle w:val="rowtabella0"/>
              <w:jc w:val="center"/>
              <w:rPr>
                <w:color w:val="002060"/>
              </w:rPr>
            </w:pPr>
            <w:r w:rsidRPr="003A3417">
              <w:rPr>
                <w:color w:val="002060"/>
              </w:rPr>
              <w:t>0</w:t>
            </w:r>
          </w:p>
        </w:tc>
      </w:tr>
      <w:tr w:rsidR="00E47757" w:rsidRPr="003A3417" w14:paraId="0269718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584AC" w14:textId="77777777" w:rsidR="00E47757" w:rsidRPr="003A3417" w:rsidRDefault="00E47757" w:rsidP="001A3843">
            <w:pPr>
              <w:pStyle w:val="rowtabella0"/>
              <w:rPr>
                <w:color w:val="002060"/>
              </w:rPr>
            </w:pPr>
            <w:r w:rsidRPr="003A3417">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F7932" w14:textId="77777777" w:rsidR="00E47757" w:rsidRPr="003A3417" w:rsidRDefault="00E47757" w:rsidP="001A3843">
            <w:pPr>
              <w:pStyle w:val="rowtabella0"/>
              <w:jc w:val="center"/>
              <w:rPr>
                <w:color w:val="002060"/>
              </w:rPr>
            </w:pPr>
            <w:r w:rsidRPr="003A34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74A3"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8CA0"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8FE5"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1FC1"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B079C" w14:textId="77777777" w:rsidR="00E47757" w:rsidRPr="003A3417" w:rsidRDefault="00E47757" w:rsidP="001A3843">
            <w:pPr>
              <w:pStyle w:val="rowtabella0"/>
              <w:jc w:val="center"/>
              <w:rPr>
                <w:color w:val="002060"/>
              </w:rPr>
            </w:pPr>
            <w:r w:rsidRPr="003A34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8CA4" w14:textId="77777777" w:rsidR="00E47757" w:rsidRPr="003A3417" w:rsidRDefault="00E47757" w:rsidP="001A3843">
            <w:pPr>
              <w:pStyle w:val="rowtabella0"/>
              <w:jc w:val="center"/>
              <w:rPr>
                <w:color w:val="002060"/>
              </w:rPr>
            </w:pPr>
            <w:r w:rsidRPr="003A341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466B"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702F" w14:textId="77777777" w:rsidR="00E47757" w:rsidRPr="003A3417" w:rsidRDefault="00E47757" w:rsidP="001A3843">
            <w:pPr>
              <w:pStyle w:val="rowtabella0"/>
              <w:jc w:val="center"/>
              <w:rPr>
                <w:color w:val="002060"/>
              </w:rPr>
            </w:pPr>
            <w:r w:rsidRPr="003A3417">
              <w:rPr>
                <w:color w:val="002060"/>
              </w:rPr>
              <w:t>0</w:t>
            </w:r>
          </w:p>
        </w:tc>
      </w:tr>
      <w:tr w:rsidR="00E47757" w:rsidRPr="003A3417" w14:paraId="5B13BD5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5E3B9" w14:textId="77777777" w:rsidR="00E47757" w:rsidRPr="003A3417" w:rsidRDefault="00E47757" w:rsidP="001A3843">
            <w:pPr>
              <w:pStyle w:val="rowtabella0"/>
              <w:rPr>
                <w:color w:val="002060"/>
              </w:rPr>
            </w:pPr>
            <w:r w:rsidRPr="003A341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DFE37"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2B77"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69D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4A3C"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9872"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0D2E"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674B"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69F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C150" w14:textId="77777777" w:rsidR="00E47757" w:rsidRPr="003A3417" w:rsidRDefault="00E47757" w:rsidP="001A3843">
            <w:pPr>
              <w:pStyle w:val="rowtabella0"/>
              <w:jc w:val="center"/>
              <w:rPr>
                <w:color w:val="002060"/>
              </w:rPr>
            </w:pPr>
            <w:r w:rsidRPr="003A3417">
              <w:rPr>
                <w:color w:val="002060"/>
              </w:rPr>
              <w:t>0</w:t>
            </w:r>
          </w:p>
        </w:tc>
      </w:tr>
      <w:tr w:rsidR="00E47757" w:rsidRPr="003A3417" w14:paraId="549AE50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414BE" w14:textId="77777777" w:rsidR="00E47757" w:rsidRPr="003A3417" w:rsidRDefault="00E47757" w:rsidP="001A3843">
            <w:pPr>
              <w:pStyle w:val="rowtabella0"/>
              <w:rPr>
                <w:color w:val="002060"/>
              </w:rPr>
            </w:pPr>
            <w:r w:rsidRPr="003A341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863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4AAB"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55AA"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48E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3A036"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E65F" w14:textId="77777777" w:rsidR="00E47757" w:rsidRPr="003A3417" w:rsidRDefault="00E47757" w:rsidP="001A3843">
            <w:pPr>
              <w:pStyle w:val="rowtabella0"/>
              <w:jc w:val="center"/>
              <w:rPr>
                <w:color w:val="002060"/>
              </w:rPr>
            </w:pPr>
            <w:r w:rsidRPr="003A34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B189" w14:textId="77777777" w:rsidR="00E47757" w:rsidRPr="003A3417" w:rsidRDefault="00E47757" w:rsidP="001A3843">
            <w:pPr>
              <w:pStyle w:val="rowtabella0"/>
              <w:jc w:val="center"/>
              <w:rPr>
                <w:color w:val="002060"/>
              </w:rPr>
            </w:pPr>
            <w:r w:rsidRPr="003A341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CB9C"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D64B" w14:textId="77777777" w:rsidR="00E47757" w:rsidRPr="003A3417" w:rsidRDefault="00E47757" w:rsidP="001A3843">
            <w:pPr>
              <w:pStyle w:val="rowtabella0"/>
              <w:jc w:val="center"/>
              <w:rPr>
                <w:color w:val="002060"/>
              </w:rPr>
            </w:pPr>
            <w:r w:rsidRPr="003A3417">
              <w:rPr>
                <w:color w:val="002060"/>
              </w:rPr>
              <w:t>0</w:t>
            </w:r>
          </w:p>
        </w:tc>
      </w:tr>
      <w:tr w:rsidR="00E47757" w:rsidRPr="003A3417" w14:paraId="3C00CA1C"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1C31E" w14:textId="77777777" w:rsidR="00E47757" w:rsidRPr="003A3417" w:rsidRDefault="00E47757" w:rsidP="001A3843">
            <w:pPr>
              <w:pStyle w:val="rowtabella0"/>
              <w:rPr>
                <w:color w:val="002060"/>
              </w:rPr>
            </w:pPr>
            <w:r w:rsidRPr="003A341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33DC"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5038"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514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0D7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984B"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52D6" w14:textId="77777777" w:rsidR="00E47757" w:rsidRPr="003A3417" w:rsidRDefault="00E47757" w:rsidP="001A3843">
            <w:pPr>
              <w:pStyle w:val="rowtabella0"/>
              <w:jc w:val="center"/>
              <w:rPr>
                <w:color w:val="002060"/>
              </w:rPr>
            </w:pPr>
            <w:r w:rsidRPr="003A34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8A33" w14:textId="77777777" w:rsidR="00E47757" w:rsidRPr="003A3417" w:rsidRDefault="00E47757" w:rsidP="001A3843">
            <w:pPr>
              <w:pStyle w:val="rowtabella0"/>
              <w:jc w:val="center"/>
              <w:rPr>
                <w:color w:val="002060"/>
              </w:rPr>
            </w:pPr>
            <w:r w:rsidRPr="003A34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91AF"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A12B" w14:textId="77777777" w:rsidR="00E47757" w:rsidRPr="003A3417" w:rsidRDefault="00E47757" w:rsidP="001A3843">
            <w:pPr>
              <w:pStyle w:val="rowtabella0"/>
              <w:jc w:val="center"/>
              <w:rPr>
                <w:color w:val="002060"/>
              </w:rPr>
            </w:pPr>
            <w:r w:rsidRPr="003A3417">
              <w:rPr>
                <w:color w:val="002060"/>
              </w:rPr>
              <w:t>0</w:t>
            </w:r>
          </w:p>
        </w:tc>
      </w:tr>
    </w:tbl>
    <w:p w14:paraId="055665B3" w14:textId="77777777" w:rsidR="00E47757" w:rsidRPr="003A3417" w:rsidRDefault="00E47757" w:rsidP="00E47757">
      <w:pPr>
        <w:pStyle w:val="breakline"/>
        <w:rPr>
          <w:rFonts w:eastAsiaTheme="minorEastAsia"/>
          <w:color w:val="002060"/>
        </w:rPr>
      </w:pPr>
    </w:p>
    <w:p w14:paraId="5E88291E" w14:textId="77777777" w:rsidR="00E47757" w:rsidRPr="003A3417" w:rsidRDefault="00E47757" w:rsidP="00E47757">
      <w:pPr>
        <w:pStyle w:val="breakline"/>
        <w:rPr>
          <w:color w:val="002060"/>
        </w:rPr>
      </w:pPr>
    </w:p>
    <w:p w14:paraId="289E3A5E" w14:textId="77777777" w:rsidR="00E47757" w:rsidRPr="003A3417" w:rsidRDefault="00E47757" w:rsidP="00E47757">
      <w:pPr>
        <w:pStyle w:val="sottotitolocampionato10"/>
        <w:rPr>
          <w:color w:val="002060"/>
        </w:rPr>
      </w:pPr>
      <w:r w:rsidRPr="003A341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67AED878"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1F327"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F230"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CFF2A"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E579"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10622"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52284"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9E576"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4D2F6"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DDAD9"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16224" w14:textId="77777777" w:rsidR="00E47757" w:rsidRPr="003A3417" w:rsidRDefault="00E47757" w:rsidP="001A3843">
            <w:pPr>
              <w:pStyle w:val="headertabella0"/>
              <w:rPr>
                <w:color w:val="002060"/>
              </w:rPr>
            </w:pPr>
            <w:r w:rsidRPr="003A3417">
              <w:rPr>
                <w:color w:val="002060"/>
              </w:rPr>
              <w:t>PE</w:t>
            </w:r>
          </w:p>
        </w:tc>
      </w:tr>
      <w:tr w:rsidR="00E47757" w:rsidRPr="003A3417" w14:paraId="5316232B"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358D3" w14:textId="77777777" w:rsidR="00E47757" w:rsidRPr="003A3417" w:rsidRDefault="00E47757" w:rsidP="001A3843">
            <w:pPr>
              <w:pStyle w:val="rowtabella0"/>
              <w:rPr>
                <w:color w:val="002060"/>
              </w:rPr>
            </w:pPr>
            <w:r w:rsidRPr="003A341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5957"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2B68"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1598"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E0F6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E28C"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DF90" w14:textId="77777777" w:rsidR="00E47757" w:rsidRPr="003A3417" w:rsidRDefault="00E47757" w:rsidP="001A3843">
            <w:pPr>
              <w:pStyle w:val="rowtabella0"/>
              <w:jc w:val="center"/>
              <w:rPr>
                <w:color w:val="002060"/>
              </w:rPr>
            </w:pPr>
            <w:r w:rsidRPr="003A341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74D2"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9080" w14:textId="77777777" w:rsidR="00E47757" w:rsidRPr="003A3417" w:rsidRDefault="00E47757" w:rsidP="001A3843">
            <w:pPr>
              <w:pStyle w:val="rowtabella0"/>
              <w:jc w:val="center"/>
              <w:rPr>
                <w:color w:val="002060"/>
              </w:rPr>
            </w:pPr>
            <w:r w:rsidRPr="003A34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7437" w14:textId="77777777" w:rsidR="00E47757" w:rsidRPr="003A3417" w:rsidRDefault="00E47757" w:rsidP="001A3843">
            <w:pPr>
              <w:pStyle w:val="rowtabella0"/>
              <w:jc w:val="center"/>
              <w:rPr>
                <w:color w:val="002060"/>
              </w:rPr>
            </w:pPr>
            <w:r w:rsidRPr="003A3417">
              <w:rPr>
                <w:color w:val="002060"/>
              </w:rPr>
              <w:t>0</w:t>
            </w:r>
          </w:p>
        </w:tc>
      </w:tr>
      <w:tr w:rsidR="00E47757" w:rsidRPr="003A3417" w14:paraId="7AB8DA3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00383" w14:textId="77777777" w:rsidR="00E47757" w:rsidRPr="003A3417" w:rsidRDefault="00E47757" w:rsidP="001A3843">
            <w:pPr>
              <w:pStyle w:val="rowtabella0"/>
              <w:rPr>
                <w:color w:val="002060"/>
              </w:rPr>
            </w:pPr>
            <w:r w:rsidRPr="003A3417">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78BA" w14:textId="77777777" w:rsidR="00E47757" w:rsidRPr="003A3417" w:rsidRDefault="00E47757" w:rsidP="001A3843">
            <w:pPr>
              <w:pStyle w:val="rowtabella0"/>
              <w:jc w:val="center"/>
              <w:rPr>
                <w:color w:val="002060"/>
              </w:rPr>
            </w:pPr>
            <w:r w:rsidRPr="003A34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B63FE"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DAD1"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721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F6D5"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F823" w14:textId="77777777" w:rsidR="00E47757" w:rsidRPr="003A3417" w:rsidRDefault="00E47757" w:rsidP="001A3843">
            <w:pPr>
              <w:pStyle w:val="rowtabella0"/>
              <w:jc w:val="center"/>
              <w:rPr>
                <w:color w:val="002060"/>
              </w:rPr>
            </w:pPr>
            <w:r w:rsidRPr="003A341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1760"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B4B6"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871A" w14:textId="77777777" w:rsidR="00E47757" w:rsidRPr="003A3417" w:rsidRDefault="00E47757" w:rsidP="001A3843">
            <w:pPr>
              <w:pStyle w:val="rowtabella0"/>
              <w:jc w:val="center"/>
              <w:rPr>
                <w:color w:val="002060"/>
              </w:rPr>
            </w:pPr>
            <w:r w:rsidRPr="003A3417">
              <w:rPr>
                <w:color w:val="002060"/>
              </w:rPr>
              <w:t>0</w:t>
            </w:r>
          </w:p>
        </w:tc>
      </w:tr>
      <w:tr w:rsidR="00E47757" w:rsidRPr="003A3417" w14:paraId="7830FA1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968A6" w14:textId="77777777" w:rsidR="00E47757" w:rsidRPr="003A3417" w:rsidRDefault="00E47757" w:rsidP="001A3843">
            <w:pPr>
              <w:pStyle w:val="rowtabella0"/>
              <w:rPr>
                <w:color w:val="002060"/>
              </w:rPr>
            </w:pPr>
            <w:r w:rsidRPr="003A341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5FFA" w14:textId="77777777" w:rsidR="00E47757" w:rsidRPr="003A3417" w:rsidRDefault="00E47757" w:rsidP="001A3843">
            <w:pPr>
              <w:pStyle w:val="rowtabella0"/>
              <w:jc w:val="center"/>
              <w:rPr>
                <w:color w:val="002060"/>
              </w:rPr>
            </w:pPr>
            <w:r w:rsidRPr="003A34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D215"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6EC8"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D1EF"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B183"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D9CF" w14:textId="77777777" w:rsidR="00E47757" w:rsidRPr="003A3417" w:rsidRDefault="00E47757" w:rsidP="001A3843">
            <w:pPr>
              <w:pStyle w:val="rowtabella0"/>
              <w:jc w:val="center"/>
              <w:rPr>
                <w:color w:val="002060"/>
              </w:rPr>
            </w:pPr>
            <w:r w:rsidRPr="003A341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D7B4"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F7D3"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0EA0" w14:textId="77777777" w:rsidR="00E47757" w:rsidRPr="003A3417" w:rsidRDefault="00E47757" w:rsidP="001A3843">
            <w:pPr>
              <w:pStyle w:val="rowtabella0"/>
              <w:jc w:val="center"/>
              <w:rPr>
                <w:color w:val="002060"/>
              </w:rPr>
            </w:pPr>
            <w:r w:rsidRPr="003A3417">
              <w:rPr>
                <w:color w:val="002060"/>
              </w:rPr>
              <w:t>0</w:t>
            </w:r>
          </w:p>
        </w:tc>
      </w:tr>
      <w:tr w:rsidR="00E47757" w:rsidRPr="003A3417" w14:paraId="2AF960B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67E9A"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8960" w14:textId="77777777" w:rsidR="00E47757" w:rsidRPr="003A3417" w:rsidRDefault="00E47757" w:rsidP="001A3843">
            <w:pPr>
              <w:pStyle w:val="rowtabella0"/>
              <w:jc w:val="center"/>
              <w:rPr>
                <w:color w:val="002060"/>
              </w:rPr>
            </w:pPr>
            <w:r w:rsidRPr="003A34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00E5"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FC93"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73C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C9F1"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7150B"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0F73"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A16B"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5C44" w14:textId="77777777" w:rsidR="00E47757" w:rsidRPr="003A3417" w:rsidRDefault="00E47757" w:rsidP="001A3843">
            <w:pPr>
              <w:pStyle w:val="rowtabella0"/>
              <w:jc w:val="center"/>
              <w:rPr>
                <w:color w:val="002060"/>
              </w:rPr>
            </w:pPr>
            <w:r w:rsidRPr="003A3417">
              <w:rPr>
                <w:color w:val="002060"/>
              </w:rPr>
              <w:t>0</w:t>
            </w:r>
          </w:p>
        </w:tc>
      </w:tr>
      <w:tr w:rsidR="00E47757" w:rsidRPr="003A3417" w14:paraId="79F4EFB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109CD" w14:textId="77777777" w:rsidR="00E47757" w:rsidRPr="003A3417" w:rsidRDefault="00E47757" w:rsidP="001A3843">
            <w:pPr>
              <w:pStyle w:val="rowtabella0"/>
              <w:rPr>
                <w:color w:val="002060"/>
              </w:rPr>
            </w:pPr>
            <w:r w:rsidRPr="003A3417">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E0D5"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AF950"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32CD"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B9E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1EE1"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3B30" w14:textId="77777777" w:rsidR="00E47757" w:rsidRPr="003A3417" w:rsidRDefault="00E47757" w:rsidP="001A3843">
            <w:pPr>
              <w:pStyle w:val="rowtabella0"/>
              <w:jc w:val="center"/>
              <w:rPr>
                <w:color w:val="002060"/>
              </w:rPr>
            </w:pPr>
            <w:r w:rsidRPr="003A341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62AD"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5E91" w14:textId="77777777" w:rsidR="00E47757" w:rsidRPr="003A3417" w:rsidRDefault="00E47757" w:rsidP="001A3843">
            <w:pPr>
              <w:pStyle w:val="rowtabella0"/>
              <w:jc w:val="center"/>
              <w:rPr>
                <w:color w:val="002060"/>
              </w:rPr>
            </w:pPr>
            <w:r w:rsidRPr="003A34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BDD47" w14:textId="77777777" w:rsidR="00E47757" w:rsidRPr="003A3417" w:rsidRDefault="00E47757" w:rsidP="001A3843">
            <w:pPr>
              <w:pStyle w:val="rowtabella0"/>
              <w:jc w:val="center"/>
              <w:rPr>
                <w:color w:val="002060"/>
              </w:rPr>
            </w:pPr>
            <w:r w:rsidRPr="003A3417">
              <w:rPr>
                <w:color w:val="002060"/>
              </w:rPr>
              <w:t>0</w:t>
            </w:r>
          </w:p>
        </w:tc>
      </w:tr>
      <w:tr w:rsidR="00E47757" w:rsidRPr="003A3417" w14:paraId="3C2DA61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C3FBA" w14:textId="77777777" w:rsidR="00E47757" w:rsidRPr="003A3417" w:rsidRDefault="00E47757" w:rsidP="001A3843">
            <w:pPr>
              <w:pStyle w:val="rowtabella0"/>
              <w:rPr>
                <w:color w:val="002060"/>
              </w:rPr>
            </w:pPr>
            <w:r w:rsidRPr="003A341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A819"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A5A4"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6743"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314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7CFD"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A39F"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B698"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C90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C2EC" w14:textId="77777777" w:rsidR="00E47757" w:rsidRPr="003A3417" w:rsidRDefault="00E47757" w:rsidP="001A3843">
            <w:pPr>
              <w:pStyle w:val="rowtabella0"/>
              <w:jc w:val="center"/>
              <w:rPr>
                <w:color w:val="002060"/>
              </w:rPr>
            </w:pPr>
            <w:r w:rsidRPr="003A3417">
              <w:rPr>
                <w:color w:val="002060"/>
              </w:rPr>
              <w:t>0</w:t>
            </w:r>
          </w:p>
        </w:tc>
      </w:tr>
      <w:tr w:rsidR="00E47757" w:rsidRPr="003A3417" w14:paraId="4BCB9C6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A59DD" w14:textId="77777777" w:rsidR="00E47757" w:rsidRPr="003A3417" w:rsidRDefault="00E47757" w:rsidP="001A3843">
            <w:pPr>
              <w:pStyle w:val="rowtabella0"/>
              <w:rPr>
                <w:color w:val="002060"/>
              </w:rPr>
            </w:pPr>
            <w:r w:rsidRPr="003A341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3705"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9C72"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B540"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5168"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F80C"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A219" w14:textId="77777777" w:rsidR="00E47757" w:rsidRPr="003A3417" w:rsidRDefault="00E47757" w:rsidP="001A3843">
            <w:pPr>
              <w:pStyle w:val="rowtabella0"/>
              <w:jc w:val="center"/>
              <w:rPr>
                <w:color w:val="002060"/>
              </w:rPr>
            </w:pPr>
            <w:r w:rsidRPr="003A34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8CB3" w14:textId="77777777" w:rsidR="00E47757" w:rsidRPr="003A3417" w:rsidRDefault="00E47757" w:rsidP="001A3843">
            <w:pPr>
              <w:pStyle w:val="rowtabella0"/>
              <w:jc w:val="center"/>
              <w:rPr>
                <w:color w:val="002060"/>
              </w:rPr>
            </w:pPr>
            <w:r w:rsidRPr="003A34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83EC"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C6DC" w14:textId="77777777" w:rsidR="00E47757" w:rsidRPr="003A3417" w:rsidRDefault="00E47757" w:rsidP="001A3843">
            <w:pPr>
              <w:pStyle w:val="rowtabella0"/>
              <w:jc w:val="center"/>
              <w:rPr>
                <w:color w:val="002060"/>
              </w:rPr>
            </w:pPr>
            <w:r w:rsidRPr="003A3417">
              <w:rPr>
                <w:color w:val="002060"/>
              </w:rPr>
              <w:t>0</w:t>
            </w:r>
          </w:p>
        </w:tc>
      </w:tr>
      <w:tr w:rsidR="00E47757" w:rsidRPr="003A3417" w14:paraId="263EE5C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BAA8D" w14:textId="77777777" w:rsidR="00E47757" w:rsidRPr="003A3417" w:rsidRDefault="00E47757" w:rsidP="001A3843">
            <w:pPr>
              <w:pStyle w:val="rowtabella0"/>
              <w:rPr>
                <w:color w:val="002060"/>
              </w:rPr>
            </w:pPr>
            <w:r w:rsidRPr="003A3417">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AD796"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72B5"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3BBB"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54B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E963"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41B3"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357C"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BE80"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EFEB" w14:textId="77777777" w:rsidR="00E47757" w:rsidRPr="003A3417" w:rsidRDefault="00E47757" w:rsidP="001A3843">
            <w:pPr>
              <w:pStyle w:val="rowtabella0"/>
              <w:jc w:val="center"/>
              <w:rPr>
                <w:color w:val="002060"/>
              </w:rPr>
            </w:pPr>
            <w:r w:rsidRPr="003A3417">
              <w:rPr>
                <w:color w:val="002060"/>
              </w:rPr>
              <w:t>0</w:t>
            </w:r>
          </w:p>
        </w:tc>
      </w:tr>
      <w:tr w:rsidR="00E47757" w:rsidRPr="003A3417" w14:paraId="12FA3CB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21A92" w14:textId="77777777" w:rsidR="00E47757" w:rsidRPr="003A3417" w:rsidRDefault="00E47757" w:rsidP="001A3843">
            <w:pPr>
              <w:pStyle w:val="rowtabella0"/>
              <w:rPr>
                <w:color w:val="002060"/>
              </w:rPr>
            </w:pPr>
            <w:r w:rsidRPr="003A3417">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48FA"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74EA"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0388"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6008"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F4C4"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BF38"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B423" w14:textId="77777777" w:rsidR="00E47757" w:rsidRPr="003A3417" w:rsidRDefault="00E47757" w:rsidP="001A3843">
            <w:pPr>
              <w:pStyle w:val="rowtabella0"/>
              <w:jc w:val="center"/>
              <w:rPr>
                <w:color w:val="002060"/>
              </w:rPr>
            </w:pPr>
            <w:r w:rsidRPr="003A341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9907"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7431" w14:textId="77777777" w:rsidR="00E47757" w:rsidRPr="003A3417" w:rsidRDefault="00E47757" w:rsidP="001A3843">
            <w:pPr>
              <w:pStyle w:val="rowtabella0"/>
              <w:jc w:val="center"/>
              <w:rPr>
                <w:color w:val="002060"/>
              </w:rPr>
            </w:pPr>
            <w:r w:rsidRPr="003A3417">
              <w:rPr>
                <w:color w:val="002060"/>
              </w:rPr>
              <w:t>0</w:t>
            </w:r>
          </w:p>
        </w:tc>
      </w:tr>
      <w:tr w:rsidR="00E47757" w:rsidRPr="003A3417" w14:paraId="2A8B618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71151" w14:textId="77777777" w:rsidR="00E47757" w:rsidRPr="003A3417" w:rsidRDefault="00E47757" w:rsidP="001A3843">
            <w:pPr>
              <w:pStyle w:val="rowtabella0"/>
              <w:rPr>
                <w:color w:val="002060"/>
              </w:rPr>
            </w:pPr>
            <w:r w:rsidRPr="003A3417">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210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B448"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0FB7"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A5FC"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B1D5"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E078" w14:textId="77777777" w:rsidR="00E47757" w:rsidRPr="003A3417" w:rsidRDefault="00E47757" w:rsidP="001A3843">
            <w:pPr>
              <w:pStyle w:val="rowtabella0"/>
              <w:jc w:val="center"/>
              <w:rPr>
                <w:color w:val="002060"/>
              </w:rPr>
            </w:pPr>
            <w:r w:rsidRPr="003A34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15E5" w14:textId="77777777" w:rsidR="00E47757" w:rsidRPr="003A3417" w:rsidRDefault="00E47757" w:rsidP="001A3843">
            <w:pPr>
              <w:pStyle w:val="rowtabella0"/>
              <w:jc w:val="center"/>
              <w:rPr>
                <w:color w:val="002060"/>
              </w:rPr>
            </w:pPr>
            <w:r w:rsidRPr="003A341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9914"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7885" w14:textId="77777777" w:rsidR="00E47757" w:rsidRPr="003A3417" w:rsidRDefault="00E47757" w:rsidP="001A3843">
            <w:pPr>
              <w:pStyle w:val="rowtabella0"/>
              <w:jc w:val="center"/>
              <w:rPr>
                <w:color w:val="002060"/>
              </w:rPr>
            </w:pPr>
            <w:r w:rsidRPr="003A3417">
              <w:rPr>
                <w:color w:val="002060"/>
              </w:rPr>
              <w:t>0</w:t>
            </w:r>
          </w:p>
        </w:tc>
      </w:tr>
      <w:tr w:rsidR="00E47757" w:rsidRPr="003A3417" w14:paraId="1B2468D8"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86DE0" w14:textId="77777777" w:rsidR="00E47757" w:rsidRPr="003A3417" w:rsidRDefault="00E47757" w:rsidP="001A3843">
            <w:pPr>
              <w:pStyle w:val="rowtabella0"/>
              <w:rPr>
                <w:color w:val="002060"/>
              </w:rPr>
            </w:pPr>
            <w:r w:rsidRPr="003A3417">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064F"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0007"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0BFF"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0E5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6EEF"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914E" w14:textId="77777777" w:rsidR="00E47757" w:rsidRPr="003A3417" w:rsidRDefault="00E47757" w:rsidP="001A3843">
            <w:pPr>
              <w:pStyle w:val="rowtabella0"/>
              <w:jc w:val="center"/>
              <w:rPr>
                <w:color w:val="002060"/>
              </w:rPr>
            </w:pPr>
            <w:r w:rsidRPr="003A34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25F1" w14:textId="77777777" w:rsidR="00E47757" w:rsidRPr="003A3417" w:rsidRDefault="00E47757" w:rsidP="001A3843">
            <w:pPr>
              <w:pStyle w:val="rowtabella0"/>
              <w:jc w:val="center"/>
              <w:rPr>
                <w:color w:val="002060"/>
              </w:rPr>
            </w:pPr>
            <w:r w:rsidRPr="003A341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068C3"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F55B" w14:textId="77777777" w:rsidR="00E47757" w:rsidRPr="003A3417" w:rsidRDefault="00E47757" w:rsidP="001A3843">
            <w:pPr>
              <w:pStyle w:val="rowtabella0"/>
              <w:jc w:val="center"/>
              <w:rPr>
                <w:color w:val="002060"/>
              </w:rPr>
            </w:pPr>
            <w:r w:rsidRPr="003A3417">
              <w:rPr>
                <w:color w:val="002060"/>
              </w:rPr>
              <w:t>0</w:t>
            </w:r>
          </w:p>
        </w:tc>
      </w:tr>
      <w:tr w:rsidR="00E47757" w:rsidRPr="003A3417" w14:paraId="6301E25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6F691" w14:textId="77777777" w:rsidR="00E47757" w:rsidRPr="003A3417" w:rsidRDefault="00E47757" w:rsidP="001A3843">
            <w:pPr>
              <w:pStyle w:val="rowtabella0"/>
              <w:rPr>
                <w:color w:val="002060"/>
              </w:rPr>
            </w:pPr>
            <w:r w:rsidRPr="003A341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F92E"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581D"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3AD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DA18"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B231"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FC16"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9C41" w14:textId="77777777" w:rsidR="00E47757" w:rsidRPr="003A3417" w:rsidRDefault="00E47757" w:rsidP="001A3843">
            <w:pPr>
              <w:pStyle w:val="rowtabella0"/>
              <w:jc w:val="center"/>
              <w:rPr>
                <w:color w:val="002060"/>
              </w:rPr>
            </w:pPr>
            <w:r w:rsidRPr="003A3417">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2F4D" w14:textId="77777777" w:rsidR="00E47757" w:rsidRPr="003A3417" w:rsidRDefault="00E47757" w:rsidP="001A3843">
            <w:pPr>
              <w:pStyle w:val="rowtabella0"/>
              <w:jc w:val="center"/>
              <w:rPr>
                <w:color w:val="002060"/>
              </w:rPr>
            </w:pPr>
            <w:r w:rsidRPr="003A34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4D9A" w14:textId="77777777" w:rsidR="00E47757" w:rsidRPr="003A3417" w:rsidRDefault="00E47757" w:rsidP="001A3843">
            <w:pPr>
              <w:pStyle w:val="rowtabella0"/>
              <w:jc w:val="center"/>
              <w:rPr>
                <w:color w:val="002060"/>
              </w:rPr>
            </w:pPr>
            <w:r w:rsidRPr="003A3417">
              <w:rPr>
                <w:color w:val="002060"/>
              </w:rPr>
              <w:t>0</w:t>
            </w:r>
          </w:p>
        </w:tc>
      </w:tr>
      <w:tr w:rsidR="00E47757" w:rsidRPr="003A3417" w14:paraId="7B270BAE"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55E652" w14:textId="77777777" w:rsidR="00E47757" w:rsidRPr="008C7C8A" w:rsidRDefault="00E47757" w:rsidP="001A3843">
            <w:pPr>
              <w:pStyle w:val="rowtabella0"/>
              <w:rPr>
                <w:color w:val="002060"/>
                <w:lang w:val="es-ES"/>
              </w:rPr>
            </w:pPr>
            <w:r w:rsidRPr="008C7C8A">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BE25"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4991"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AF50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CD9C"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98C4"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486E"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8AC3" w14:textId="77777777" w:rsidR="00E47757" w:rsidRPr="003A3417" w:rsidRDefault="00E47757" w:rsidP="001A3843">
            <w:pPr>
              <w:pStyle w:val="rowtabella0"/>
              <w:jc w:val="center"/>
              <w:rPr>
                <w:color w:val="002060"/>
              </w:rPr>
            </w:pPr>
            <w:r w:rsidRPr="003A341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3CC6" w14:textId="77777777" w:rsidR="00E47757" w:rsidRPr="003A3417" w:rsidRDefault="00E47757" w:rsidP="001A3843">
            <w:pPr>
              <w:pStyle w:val="rowtabella0"/>
              <w:jc w:val="center"/>
              <w:rPr>
                <w:color w:val="002060"/>
              </w:rPr>
            </w:pPr>
            <w:r w:rsidRPr="003A34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3AEA" w14:textId="77777777" w:rsidR="00E47757" w:rsidRPr="003A3417" w:rsidRDefault="00E47757" w:rsidP="001A3843">
            <w:pPr>
              <w:pStyle w:val="rowtabella0"/>
              <w:jc w:val="center"/>
              <w:rPr>
                <w:color w:val="002060"/>
              </w:rPr>
            </w:pPr>
            <w:r w:rsidRPr="003A3417">
              <w:rPr>
                <w:color w:val="002060"/>
              </w:rPr>
              <w:t>0</w:t>
            </w:r>
          </w:p>
        </w:tc>
      </w:tr>
    </w:tbl>
    <w:p w14:paraId="23F808F9" w14:textId="77777777" w:rsidR="00E47757" w:rsidRDefault="00E47757" w:rsidP="00E47757">
      <w:pPr>
        <w:pStyle w:val="breakline"/>
        <w:rPr>
          <w:color w:val="002060"/>
        </w:rPr>
      </w:pPr>
    </w:p>
    <w:p w14:paraId="7D7D0E8C" w14:textId="77777777" w:rsidR="00E47757" w:rsidRPr="003A3417" w:rsidRDefault="00E47757" w:rsidP="00E47757">
      <w:pPr>
        <w:pStyle w:val="titoloprinc0"/>
        <w:rPr>
          <w:color w:val="002060"/>
        </w:rPr>
      </w:pPr>
      <w:r>
        <w:rPr>
          <w:color w:val="002060"/>
        </w:rPr>
        <w:t>PROGRAMMA GARE</w:t>
      </w:r>
    </w:p>
    <w:p w14:paraId="41A405BF" w14:textId="77777777" w:rsidR="00E47757" w:rsidRDefault="00E47757" w:rsidP="00E47757">
      <w:pPr>
        <w:pStyle w:val="breakline"/>
        <w:rPr>
          <w:rFonts w:eastAsiaTheme="minorEastAsia"/>
          <w:color w:val="002060"/>
        </w:rPr>
      </w:pPr>
    </w:p>
    <w:p w14:paraId="7F7458DB" w14:textId="77777777" w:rsidR="000E6715" w:rsidRPr="007E1BC1" w:rsidRDefault="000E6715" w:rsidP="000E6715">
      <w:pPr>
        <w:pStyle w:val="sottotitolocampionato10"/>
        <w:rPr>
          <w:color w:val="002060"/>
        </w:rPr>
      </w:pPr>
      <w:r w:rsidRPr="007E1BC1">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52"/>
        <w:gridCol w:w="1559"/>
      </w:tblGrid>
      <w:tr w:rsidR="000E6715" w:rsidRPr="007E1BC1" w14:paraId="1AD6178F"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1C7D0"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B52F2"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A0CB2"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5C907"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DEC82"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6FE56"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7EB2F"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339F8247"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52863E" w14:textId="77777777" w:rsidR="000E6715" w:rsidRPr="007E1BC1" w:rsidRDefault="000E6715" w:rsidP="001A3843">
            <w:pPr>
              <w:pStyle w:val="rowtabella0"/>
              <w:rPr>
                <w:color w:val="002060"/>
              </w:rPr>
            </w:pPr>
            <w:r w:rsidRPr="007E1BC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4C254" w14:textId="77777777" w:rsidR="000E6715" w:rsidRPr="007E1BC1" w:rsidRDefault="000E6715" w:rsidP="001A3843">
            <w:pPr>
              <w:pStyle w:val="rowtabella0"/>
              <w:rPr>
                <w:color w:val="002060"/>
              </w:rPr>
            </w:pPr>
            <w:r w:rsidRPr="007E1BC1">
              <w:rPr>
                <w:color w:val="002060"/>
              </w:rPr>
              <w:t>VILLA CECCOLINI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FE723"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2DC4A" w14:textId="77777777" w:rsidR="000E6715" w:rsidRPr="007E1BC1" w:rsidRDefault="000E6715" w:rsidP="001A3843">
            <w:pPr>
              <w:pStyle w:val="rowtabella0"/>
              <w:rPr>
                <w:color w:val="002060"/>
              </w:rPr>
            </w:pPr>
            <w:r w:rsidRPr="007E1BC1">
              <w:rPr>
                <w:color w:val="002060"/>
              </w:rPr>
              <w:t>27/02/2026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9F407" w14:textId="77777777" w:rsidR="000E6715" w:rsidRPr="007E1BC1" w:rsidRDefault="000E6715" w:rsidP="001A3843">
            <w:pPr>
              <w:pStyle w:val="rowtabella0"/>
              <w:rPr>
                <w:color w:val="002060"/>
              </w:rPr>
            </w:pPr>
            <w:r w:rsidRPr="007E1BC1">
              <w:rPr>
                <w:color w:val="002060"/>
              </w:rPr>
              <w:t xml:space="preserve">5454 </w:t>
            </w:r>
            <w:proofErr w:type="gramStart"/>
            <w:r w:rsidRPr="007E1BC1">
              <w:rPr>
                <w:color w:val="002060"/>
              </w:rPr>
              <w:t>C.COPERTO</w:t>
            </w:r>
            <w:proofErr w:type="gramEnd"/>
            <w:r w:rsidRPr="007E1BC1">
              <w:rPr>
                <w:color w:val="002060"/>
              </w:rPr>
              <w:t xml:space="preserve"> </w:t>
            </w:r>
            <w:proofErr w:type="gramStart"/>
            <w:r w:rsidRPr="007E1BC1">
              <w:rPr>
                <w:color w:val="002060"/>
              </w:rPr>
              <w:t>C.TENNIS</w:t>
            </w:r>
            <w:proofErr w:type="gramEnd"/>
            <w:r w:rsidRPr="007E1BC1">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36EAA" w14:textId="77777777" w:rsidR="000E6715" w:rsidRPr="007E1BC1" w:rsidRDefault="000E6715" w:rsidP="001A3843">
            <w:pPr>
              <w:pStyle w:val="rowtabella0"/>
              <w:rPr>
                <w:color w:val="002060"/>
              </w:rPr>
            </w:pPr>
            <w:r w:rsidRPr="007E1BC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91321" w14:textId="77777777" w:rsidR="000E6715" w:rsidRPr="007E1BC1" w:rsidRDefault="000E6715" w:rsidP="001A3843">
            <w:pPr>
              <w:pStyle w:val="rowtabella0"/>
              <w:rPr>
                <w:color w:val="002060"/>
              </w:rPr>
            </w:pPr>
            <w:r w:rsidRPr="007E1BC1">
              <w:rPr>
                <w:color w:val="002060"/>
              </w:rPr>
              <w:t>VIA VILLA TOMBARI</w:t>
            </w:r>
          </w:p>
        </w:tc>
      </w:tr>
      <w:tr w:rsidR="000E6715" w:rsidRPr="007E1BC1" w14:paraId="2E0BBC1D"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55AB7D" w14:textId="77777777" w:rsidR="000E6715" w:rsidRPr="007E1BC1" w:rsidRDefault="000E6715" w:rsidP="001A3843">
            <w:pPr>
              <w:pStyle w:val="rowtabella0"/>
              <w:rPr>
                <w:color w:val="002060"/>
              </w:rPr>
            </w:pPr>
            <w:r w:rsidRPr="007E1BC1">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A08C80" w14:textId="77777777" w:rsidR="000E6715" w:rsidRPr="007E1BC1" w:rsidRDefault="000E6715" w:rsidP="001A3843">
            <w:pPr>
              <w:pStyle w:val="rowtabella0"/>
              <w:rPr>
                <w:color w:val="002060"/>
              </w:rPr>
            </w:pPr>
            <w:r w:rsidRPr="007E1BC1">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3AE18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EAE42B"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3FFD37" w14:textId="77777777" w:rsidR="000E6715" w:rsidRPr="007E1BC1" w:rsidRDefault="000E6715" w:rsidP="001A3843">
            <w:pPr>
              <w:pStyle w:val="rowtabella0"/>
              <w:rPr>
                <w:color w:val="002060"/>
              </w:rPr>
            </w:pPr>
            <w:r w:rsidRPr="007E1BC1">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21EA5" w14:textId="77777777" w:rsidR="000E6715" w:rsidRPr="007E1BC1" w:rsidRDefault="000E6715" w:rsidP="001A3843">
            <w:pPr>
              <w:pStyle w:val="rowtabella0"/>
              <w:rPr>
                <w:color w:val="002060"/>
              </w:rPr>
            </w:pPr>
            <w:r w:rsidRPr="007E1BC1">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E5690" w14:textId="77777777" w:rsidR="000E6715" w:rsidRPr="007E1BC1" w:rsidRDefault="000E6715" w:rsidP="001A3843">
            <w:pPr>
              <w:pStyle w:val="rowtabella0"/>
              <w:rPr>
                <w:color w:val="002060"/>
              </w:rPr>
            </w:pPr>
            <w:r w:rsidRPr="007E1BC1">
              <w:rPr>
                <w:color w:val="002060"/>
              </w:rPr>
              <w:t>VIA ROSSINI</w:t>
            </w:r>
          </w:p>
        </w:tc>
      </w:tr>
      <w:tr w:rsidR="000E6715" w:rsidRPr="007E1BC1" w14:paraId="147D23E4"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C6A4C" w14:textId="77777777" w:rsidR="000E6715" w:rsidRPr="007E1BC1" w:rsidRDefault="000E6715" w:rsidP="001A3843">
            <w:pPr>
              <w:pStyle w:val="rowtabella0"/>
              <w:rPr>
                <w:color w:val="002060"/>
              </w:rPr>
            </w:pPr>
            <w:r w:rsidRPr="007E1BC1">
              <w:rPr>
                <w:color w:val="002060"/>
              </w:rPr>
              <w:lastRenderedPageBreak/>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C69D36" w14:textId="77777777" w:rsidR="000E6715" w:rsidRPr="007E1BC1" w:rsidRDefault="000E6715" w:rsidP="001A3843">
            <w:pPr>
              <w:pStyle w:val="rowtabella0"/>
              <w:rPr>
                <w:color w:val="002060"/>
              </w:rPr>
            </w:pPr>
            <w:r w:rsidRPr="007E1BC1">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89CB8D"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52BD23" w14:textId="77777777" w:rsidR="000E6715" w:rsidRPr="007E1BC1" w:rsidRDefault="000E6715" w:rsidP="001A3843">
            <w:pPr>
              <w:pStyle w:val="rowtabella0"/>
              <w:rPr>
                <w:color w:val="002060"/>
              </w:rPr>
            </w:pPr>
            <w:r w:rsidRPr="007E1BC1">
              <w:rPr>
                <w:color w:val="002060"/>
              </w:rPr>
              <w:t>27/02/2026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2EA42F" w14:textId="77777777" w:rsidR="000E6715" w:rsidRPr="007E1BC1" w:rsidRDefault="000E6715" w:rsidP="001A3843">
            <w:pPr>
              <w:pStyle w:val="rowtabella0"/>
              <w:rPr>
                <w:color w:val="002060"/>
              </w:rPr>
            </w:pPr>
            <w:r w:rsidRPr="007E1BC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D68F5" w14:textId="77777777" w:rsidR="000E6715" w:rsidRPr="007E1BC1" w:rsidRDefault="000E6715" w:rsidP="001A3843">
            <w:pPr>
              <w:pStyle w:val="rowtabella0"/>
              <w:rPr>
                <w:color w:val="002060"/>
              </w:rPr>
            </w:pPr>
            <w:r w:rsidRPr="007E1BC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90363B" w14:textId="77777777" w:rsidR="000E6715" w:rsidRPr="007E1BC1" w:rsidRDefault="000E6715" w:rsidP="001A3843">
            <w:pPr>
              <w:pStyle w:val="rowtabella0"/>
              <w:rPr>
                <w:color w:val="002060"/>
              </w:rPr>
            </w:pPr>
            <w:r w:rsidRPr="007E1BC1">
              <w:rPr>
                <w:color w:val="002060"/>
              </w:rPr>
              <w:t>VIA DELLO STADIO</w:t>
            </w:r>
          </w:p>
        </w:tc>
      </w:tr>
      <w:tr w:rsidR="000E6715" w:rsidRPr="007E1BC1" w14:paraId="0CFDEABF"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D6ACFC" w14:textId="77777777" w:rsidR="000E6715" w:rsidRPr="007E1BC1" w:rsidRDefault="000E6715" w:rsidP="001A3843">
            <w:pPr>
              <w:pStyle w:val="rowtabella0"/>
              <w:rPr>
                <w:color w:val="002060"/>
              </w:rPr>
            </w:pPr>
            <w:r w:rsidRPr="007E1BC1">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705A5" w14:textId="77777777" w:rsidR="000E6715" w:rsidRPr="007E1BC1" w:rsidRDefault="000E6715" w:rsidP="001A3843">
            <w:pPr>
              <w:pStyle w:val="rowtabella0"/>
              <w:rPr>
                <w:color w:val="002060"/>
              </w:rPr>
            </w:pPr>
            <w:proofErr w:type="gramStart"/>
            <w:r w:rsidRPr="007E1BC1">
              <w:rPr>
                <w:color w:val="002060"/>
              </w:rPr>
              <w:t>CITTA</w:t>
            </w:r>
            <w:proofErr w:type="gramEnd"/>
            <w:r w:rsidRPr="007E1BC1">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604EB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B8946B" w14:textId="77777777" w:rsidR="000E6715" w:rsidRPr="007E1BC1" w:rsidRDefault="000E6715" w:rsidP="001A3843">
            <w:pPr>
              <w:pStyle w:val="rowtabella0"/>
              <w:rPr>
                <w:color w:val="002060"/>
              </w:rPr>
            </w:pPr>
            <w:r w:rsidRPr="007E1BC1">
              <w:rPr>
                <w:color w:val="002060"/>
              </w:rPr>
              <w:t>27/02/2026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228524" w14:textId="77777777" w:rsidR="000E6715" w:rsidRPr="007E1BC1" w:rsidRDefault="000E6715" w:rsidP="001A3843">
            <w:pPr>
              <w:pStyle w:val="rowtabella0"/>
              <w:rPr>
                <w:color w:val="002060"/>
              </w:rPr>
            </w:pPr>
            <w:r w:rsidRPr="007E1BC1">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A9FBC" w14:textId="77777777" w:rsidR="000E6715" w:rsidRPr="007E1BC1" w:rsidRDefault="000E6715" w:rsidP="001A3843">
            <w:pPr>
              <w:pStyle w:val="rowtabella0"/>
              <w:rPr>
                <w:color w:val="002060"/>
              </w:rPr>
            </w:pPr>
            <w:r w:rsidRPr="007E1BC1">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AE97AE" w14:textId="77777777" w:rsidR="000E6715" w:rsidRPr="007E1BC1" w:rsidRDefault="000E6715" w:rsidP="001A3843">
            <w:pPr>
              <w:pStyle w:val="rowtabella0"/>
              <w:rPr>
                <w:color w:val="002060"/>
              </w:rPr>
            </w:pPr>
            <w:r w:rsidRPr="007E1BC1">
              <w:rPr>
                <w:color w:val="002060"/>
              </w:rPr>
              <w:t>VIA DELL'INDUSTRIA</w:t>
            </w:r>
          </w:p>
        </w:tc>
      </w:tr>
      <w:tr w:rsidR="000E6715" w:rsidRPr="007E1BC1" w14:paraId="69F928FE"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235085" w14:textId="77777777" w:rsidR="000E6715" w:rsidRPr="007E1BC1" w:rsidRDefault="000E6715" w:rsidP="001A3843">
            <w:pPr>
              <w:pStyle w:val="rowtabella0"/>
              <w:rPr>
                <w:color w:val="002060"/>
              </w:rPr>
            </w:pPr>
            <w:r w:rsidRPr="007E1BC1">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D4BB75" w14:textId="77777777" w:rsidR="000E6715" w:rsidRPr="007E1BC1" w:rsidRDefault="000E6715" w:rsidP="001A3843">
            <w:pPr>
              <w:pStyle w:val="rowtabella0"/>
              <w:rPr>
                <w:color w:val="002060"/>
              </w:rPr>
            </w:pPr>
            <w:r w:rsidRPr="007E1BC1">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859B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76029"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00B6B8" w14:textId="77777777" w:rsidR="000E6715" w:rsidRPr="007E1BC1" w:rsidRDefault="000E6715" w:rsidP="001A3843">
            <w:pPr>
              <w:pStyle w:val="rowtabella0"/>
              <w:rPr>
                <w:color w:val="002060"/>
              </w:rPr>
            </w:pPr>
            <w:r w:rsidRPr="007E1BC1">
              <w:rPr>
                <w:color w:val="002060"/>
              </w:rPr>
              <w:t xml:space="preserve">5429 PAL.COM. </w:t>
            </w:r>
            <w:proofErr w:type="gramStart"/>
            <w:r w:rsidRPr="007E1BC1">
              <w:rPr>
                <w:color w:val="002060"/>
              </w:rPr>
              <w:t>S.MICHELE</w:t>
            </w:r>
            <w:proofErr w:type="gramEnd"/>
            <w:r w:rsidRPr="007E1BC1">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6EA908" w14:textId="77777777" w:rsidR="000E6715" w:rsidRPr="007E1BC1" w:rsidRDefault="000E6715" w:rsidP="001A3843">
            <w:pPr>
              <w:pStyle w:val="rowtabella0"/>
              <w:rPr>
                <w:color w:val="002060"/>
              </w:rPr>
            </w:pPr>
            <w:r w:rsidRPr="007E1BC1">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758DF" w14:textId="77777777" w:rsidR="000E6715" w:rsidRPr="007E1BC1" w:rsidRDefault="000E6715" w:rsidP="001A3843">
            <w:pPr>
              <w:pStyle w:val="rowtabella0"/>
              <w:rPr>
                <w:color w:val="002060"/>
              </w:rPr>
            </w:pPr>
            <w:r w:rsidRPr="007E1BC1">
              <w:rPr>
                <w:color w:val="002060"/>
              </w:rPr>
              <w:t>VIA LORETO</w:t>
            </w:r>
          </w:p>
        </w:tc>
      </w:tr>
      <w:tr w:rsidR="000E6715" w:rsidRPr="007E1BC1" w14:paraId="34C2192D"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A68B24" w14:textId="77777777" w:rsidR="000E6715" w:rsidRPr="007E1BC1" w:rsidRDefault="000E6715" w:rsidP="001A3843">
            <w:pPr>
              <w:pStyle w:val="rowtabella0"/>
              <w:rPr>
                <w:color w:val="002060"/>
              </w:rPr>
            </w:pPr>
            <w:r w:rsidRPr="007E1BC1">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4A904" w14:textId="77777777" w:rsidR="000E6715" w:rsidRPr="007E1BC1" w:rsidRDefault="000E6715" w:rsidP="001A3843">
            <w:pPr>
              <w:pStyle w:val="rowtabella0"/>
              <w:rPr>
                <w:color w:val="002060"/>
              </w:rPr>
            </w:pPr>
            <w:r w:rsidRPr="007E1BC1">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44B621"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0BC1E5" w14:textId="77777777" w:rsidR="000E6715" w:rsidRPr="007E1BC1" w:rsidRDefault="000E6715" w:rsidP="001A3843">
            <w:pPr>
              <w:pStyle w:val="rowtabella0"/>
              <w:rPr>
                <w:color w:val="002060"/>
              </w:rPr>
            </w:pPr>
            <w:r w:rsidRPr="007E1BC1">
              <w:rPr>
                <w:color w:val="002060"/>
              </w:rPr>
              <w:t>27/02/2026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A209E" w14:textId="77777777" w:rsidR="000E6715" w:rsidRPr="007E1BC1" w:rsidRDefault="000E6715" w:rsidP="001A3843">
            <w:pPr>
              <w:pStyle w:val="rowtabella0"/>
              <w:rPr>
                <w:color w:val="002060"/>
              </w:rPr>
            </w:pPr>
            <w:r w:rsidRPr="007E1BC1">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62309A" w14:textId="77777777" w:rsidR="000E6715" w:rsidRPr="007E1BC1" w:rsidRDefault="000E6715" w:rsidP="001A3843">
            <w:pPr>
              <w:pStyle w:val="rowtabella0"/>
              <w:rPr>
                <w:color w:val="002060"/>
              </w:rPr>
            </w:pPr>
            <w:r w:rsidRPr="007E1BC1">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F70AB" w14:textId="77777777" w:rsidR="000E6715" w:rsidRPr="007E1BC1" w:rsidRDefault="000E6715" w:rsidP="001A3843">
            <w:pPr>
              <w:pStyle w:val="rowtabella0"/>
              <w:rPr>
                <w:color w:val="002060"/>
              </w:rPr>
            </w:pPr>
            <w:r w:rsidRPr="007E1BC1">
              <w:rPr>
                <w:color w:val="002060"/>
              </w:rPr>
              <w:t>VIA IV NOVEMBRE</w:t>
            </w:r>
          </w:p>
        </w:tc>
      </w:tr>
      <w:tr w:rsidR="000E6715" w:rsidRPr="007E1BC1" w14:paraId="7ECE854A"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4CB103" w14:textId="77777777" w:rsidR="000E6715" w:rsidRPr="007E1BC1" w:rsidRDefault="000E6715" w:rsidP="001A3843">
            <w:pPr>
              <w:pStyle w:val="rowtabella0"/>
              <w:rPr>
                <w:color w:val="002060"/>
              </w:rPr>
            </w:pPr>
            <w:r w:rsidRPr="007E1BC1">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F7584" w14:textId="77777777" w:rsidR="000E6715" w:rsidRPr="007E1BC1" w:rsidRDefault="000E6715" w:rsidP="001A3843">
            <w:pPr>
              <w:pStyle w:val="rowtabella0"/>
              <w:rPr>
                <w:color w:val="002060"/>
              </w:rPr>
            </w:pPr>
            <w:r w:rsidRPr="007E1BC1">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C0FF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E17E1"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6EAB4" w14:textId="77777777" w:rsidR="000E6715" w:rsidRPr="007E1BC1" w:rsidRDefault="000E6715" w:rsidP="001A3843">
            <w:pPr>
              <w:pStyle w:val="rowtabella0"/>
              <w:rPr>
                <w:color w:val="002060"/>
              </w:rPr>
            </w:pPr>
            <w:r w:rsidRPr="007E1BC1">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6DEAC" w14:textId="77777777" w:rsidR="000E6715" w:rsidRPr="007E1BC1" w:rsidRDefault="000E6715" w:rsidP="001A3843">
            <w:pPr>
              <w:pStyle w:val="rowtabella0"/>
              <w:rPr>
                <w:color w:val="002060"/>
              </w:rPr>
            </w:pPr>
            <w:r w:rsidRPr="007E1BC1">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939E3" w14:textId="77777777" w:rsidR="000E6715" w:rsidRPr="007E1BC1" w:rsidRDefault="000E6715" w:rsidP="001A3843">
            <w:pPr>
              <w:pStyle w:val="rowtabella0"/>
              <w:rPr>
                <w:color w:val="002060"/>
              </w:rPr>
            </w:pPr>
            <w:r w:rsidRPr="007E1BC1">
              <w:rPr>
                <w:color w:val="002060"/>
              </w:rPr>
              <w:t>VIA BRAMANTE</w:t>
            </w:r>
          </w:p>
        </w:tc>
      </w:tr>
    </w:tbl>
    <w:p w14:paraId="53DC6131" w14:textId="77777777" w:rsidR="000E6715" w:rsidRPr="007E1BC1" w:rsidRDefault="000E6715" w:rsidP="000E6715">
      <w:pPr>
        <w:pStyle w:val="breakline"/>
        <w:rPr>
          <w:rFonts w:eastAsiaTheme="minorEastAsia"/>
          <w:color w:val="002060"/>
        </w:rPr>
      </w:pPr>
    </w:p>
    <w:p w14:paraId="488971A3" w14:textId="77777777" w:rsidR="000E6715" w:rsidRPr="007E1BC1" w:rsidRDefault="000E6715" w:rsidP="000E6715">
      <w:pPr>
        <w:pStyle w:val="breakline"/>
        <w:rPr>
          <w:color w:val="002060"/>
        </w:rPr>
      </w:pPr>
    </w:p>
    <w:p w14:paraId="5BD95613" w14:textId="77777777" w:rsidR="000E6715" w:rsidRPr="007E1BC1" w:rsidRDefault="000E6715" w:rsidP="000E6715">
      <w:pPr>
        <w:pStyle w:val="breakline"/>
        <w:rPr>
          <w:color w:val="002060"/>
        </w:rPr>
      </w:pPr>
    </w:p>
    <w:p w14:paraId="3BC80B44" w14:textId="77777777" w:rsidR="000E6715" w:rsidRPr="007E1BC1" w:rsidRDefault="000E6715" w:rsidP="000E6715">
      <w:pPr>
        <w:pStyle w:val="sottotitolocampionato10"/>
        <w:rPr>
          <w:color w:val="002060"/>
        </w:rPr>
      </w:pPr>
      <w:r w:rsidRPr="007E1BC1">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4"/>
        <w:gridCol w:w="1556"/>
        <w:gridCol w:w="1545"/>
      </w:tblGrid>
      <w:tr w:rsidR="000E6715" w:rsidRPr="007E1BC1" w14:paraId="1E6D405A"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50CEB"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4559"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A4718"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61C70"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DE1C9"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BA17B"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EADC6"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063E749B"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A71BE" w14:textId="77777777" w:rsidR="000E6715" w:rsidRPr="007E1BC1" w:rsidRDefault="000E6715" w:rsidP="001A3843">
            <w:pPr>
              <w:pStyle w:val="rowtabella0"/>
              <w:rPr>
                <w:color w:val="002060"/>
              </w:rPr>
            </w:pPr>
            <w:r w:rsidRPr="007E1BC1">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A76F1" w14:textId="77777777" w:rsidR="000E6715" w:rsidRPr="007E1BC1" w:rsidRDefault="000E6715" w:rsidP="001A3843">
            <w:pPr>
              <w:pStyle w:val="rowtabella0"/>
              <w:rPr>
                <w:color w:val="002060"/>
              </w:rPr>
            </w:pPr>
            <w:r w:rsidRPr="007E1BC1">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1CB1F"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A60B8" w14:textId="77777777" w:rsidR="000E6715" w:rsidRPr="007E1BC1" w:rsidRDefault="000E6715" w:rsidP="001A3843">
            <w:pPr>
              <w:pStyle w:val="rowtabella0"/>
              <w:rPr>
                <w:color w:val="002060"/>
              </w:rPr>
            </w:pPr>
            <w:r w:rsidRPr="007E1BC1">
              <w:rPr>
                <w:color w:val="002060"/>
              </w:rPr>
              <w:t>27/02/2026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D4171" w14:textId="77777777" w:rsidR="000E6715" w:rsidRPr="007E1BC1" w:rsidRDefault="000E6715" w:rsidP="001A3843">
            <w:pPr>
              <w:pStyle w:val="rowtabella0"/>
              <w:rPr>
                <w:color w:val="002060"/>
              </w:rPr>
            </w:pPr>
            <w:r w:rsidRPr="007E1BC1">
              <w:rPr>
                <w:color w:val="002060"/>
              </w:rPr>
              <w:t>5299 CENTRO SP. POL. "</w:t>
            </w:r>
            <w:proofErr w:type="gramStart"/>
            <w:r w:rsidRPr="007E1BC1">
              <w:rPr>
                <w:color w:val="002060"/>
              </w:rPr>
              <w:t>R.GATTARI</w:t>
            </w:r>
            <w:proofErr w:type="gramEnd"/>
            <w:r w:rsidRPr="007E1BC1">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47AA6" w14:textId="77777777" w:rsidR="000E6715" w:rsidRPr="007E1BC1" w:rsidRDefault="000E6715" w:rsidP="001A3843">
            <w:pPr>
              <w:pStyle w:val="rowtabella0"/>
              <w:rPr>
                <w:color w:val="002060"/>
              </w:rPr>
            </w:pPr>
            <w:r w:rsidRPr="007E1BC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1E9AD" w14:textId="77777777" w:rsidR="000E6715" w:rsidRPr="007E1BC1" w:rsidRDefault="000E6715" w:rsidP="001A3843">
            <w:pPr>
              <w:pStyle w:val="rowtabella0"/>
              <w:rPr>
                <w:color w:val="002060"/>
              </w:rPr>
            </w:pPr>
            <w:r w:rsidRPr="007E1BC1">
              <w:rPr>
                <w:color w:val="002060"/>
              </w:rPr>
              <w:t>VIA TAGLIAMENTO</w:t>
            </w:r>
          </w:p>
        </w:tc>
      </w:tr>
      <w:tr w:rsidR="000E6715" w:rsidRPr="007E1BC1" w14:paraId="1987D00E"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0C2139" w14:textId="77777777" w:rsidR="000E6715" w:rsidRPr="007E1BC1" w:rsidRDefault="000E6715" w:rsidP="001A3843">
            <w:pPr>
              <w:pStyle w:val="rowtabella0"/>
              <w:rPr>
                <w:color w:val="002060"/>
              </w:rPr>
            </w:pPr>
            <w:r w:rsidRPr="007E1BC1">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63430C" w14:textId="77777777" w:rsidR="000E6715" w:rsidRPr="007E1BC1" w:rsidRDefault="000E6715" w:rsidP="001A3843">
            <w:pPr>
              <w:pStyle w:val="rowtabella0"/>
              <w:rPr>
                <w:color w:val="002060"/>
              </w:rPr>
            </w:pPr>
            <w:r w:rsidRPr="007E1BC1">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01E2B"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2264C" w14:textId="77777777" w:rsidR="000E6715" w:rsidRPr="007E1BC1" w:rsidRDefault="000E6715" w:rsidP="001A3843">
            <w:pPr>
              <w:pStyle w:val="rowtabella0"/>
              <w:rPr>
                <w:color w:val="002060"/>
              </w:rPr>
            </w:pPr>
            <w:r w:rsidRPr="007E1BC1">
              <w:rPr>
                <w:color w:val="002060"/>
              </w:rPr>
              <w:t>27/02/2026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6400D0" w14:textId="77777777" w:rsidR="000E6715" w:rsidRPr="007E1BC1" w:rsidRDefault="000E6715" w:rsidP="001A3843">
            <w:pPr>
              <w:pStyle w:val="rowtabella0"/>
              <w:rPr>
                <w:color w:val="002060"/>
              </w:rPr>
            </w:pPr>
            <w:r w:rsidRPr="007E1BC1">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FDED0" w14:textId="77777777" w:rsidR="000E6715" w:rsidRPr="007E1BC1" w:rsidRDefault="000E6715" w:rsidP="001A3843">
            <w:pPr>
              <w:pStyle w:val="rowtabella0"/>
              <w:rPr>
                <w:color w:val="002060"/>
              </w:rPr>
            </w:pPr>
            <w:r w:rsidRPr="007E1BC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3B4B2" w14:textId="77777777" w:rsidR="000E6715" w:rsidRPr="007E1BC1" w:rsidRDefault="000E6715" w:rsidP="001A3843">
            <w:pPr>
              <w:pStyle w:val="rowtabella0"/>
              <w:rPr>
                <w:color w:val="002060"/>
              </w:rPr>
            </w:pPr>
            <w:r w:rsidRPr="007E1BC1">
              <w:rPr>
                <w:color w:val="002060"/>
              </w:rPr>
              <w:t>VIA GHANDI 17 FZ. CROCETTE</w:t>
            </w:r>
          </w:p>
        </w:tc>
      </w:tr>
      <w:tr w:rsidR="000E6715" w:rsidRPr="007E1BC1" w14:paraId="382238EC"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457631" w14:textId="77777777" w:rsidR="000E6715" w:rsidRPr="007E1BC1" w:rsidRDefault="000E6715" w:rsidP="001A3843">
            <w:pPr>
              <w:pStyle w:val="rowtabella0"/>
              <w:rPr>
                <w:color w:val="002060"/>
              </w:rPr>
            </w:pPr>
            <w:r w:rsidRPr="007E1BC1">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D3E5C2" w14:textId="77777777" w:rsidR="000E6715" w:rsidRPr="007E1BC1" w:rsidRDefault="000E6715" w:rsidP="001A3843">
            <w:pPr>
              <w:pStyle w:val="rowtabella0"/>
              <w:rPr>
                <w:color w:val="002060"/>
              </w:rPr>
            </w:pPr>
            <w:r w:rsidRPr="007E1BC1">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22008B"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BAFC3"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128876" w14:textId="77777777" w:rsidR="000E6715" w:rsidRPr="007E1BC1" w:rsidRDefault="000E6715" w:rsidP="001A3843">
            <w:pPr>
              <w:pStyle w:val="rowtabella0"/>
              <w:rPr>
                <w:color w:val="002060"/>
              </w:rPr>
            </w:pPr>
            <w:r w:rsidRPr="007E1BC1">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9C853" w14:textId="77777777" w:rsidR="000E6715" w:rsidRPr="007E1BC1" w:rsidRDefault="000E6715" w:rsidP="001A3843">
            <w:pPr>
              <w:pStyle w:val="rowtabella0"/>
              <w:rPr>
                <w:color w:val="002060"/>
              </w:rPr>
            </w:pPr>
            <w:r w:rsidRPr="007E1BC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6C722" w14:textId="77777777" w:rsidR="000E6715" w:rsidRPr="007E1BC1" w:rsidRDefault="000E6715" w:rsidP="001A3843">
            <w:pPr>
              <w:pStyle w:val="rowtabella0"/>
              <w:rPr>
                <w:color w:val="002060"/>
              </w:rPr>
            </w:pPr>
            <w:r w:rsidRPr="007E1BC1">
              <w:rPr>
                <w:color w:val="002060"/>
              </w:rPr>
              <w:t>VIA ALDO MORO</w:t>
            </w:r>
          </w:p>
        </w:tc>
      </w:tr>
      <w:tr w:rsidR="000E6715" w:rsidRPr="007E1BC1" w14:paraId="6EA71D5C"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EE90DA" w14:textId="77777777" w:rsidR="000E6715" w:rsidRPr="007E1BC1" w:rsidRDefault="000E6715" w:rsidP="001A3843">
            <w:pPr>
              <w:pStyle w:val="rowtabella0"/>
              <w:rPr>
                <w:color w:val="002060"/>
              </w:rPr>
            </w:pPr>
            <w:r w:rsidRPr="007E1BC1">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37A9E0" w14:textId="77777777" w:rsidR="000E6715" w:rsidRPr="007E1BC1" w:rsidRDefault="000E6715" w:rsidP="001A3843">
            <w:pPr>
              <w:pStyle w:val="rowtabella0"/>
              <w:rPr>
                <w:color w:val="002060"/>
              </w:rPr>
            </w:pPr>
            <w:r w:rsidRPr="007E1BC1">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7CD66E"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3B34EC"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69F80E" w14:textId="77777777" w:rsidR="000E6715" w:rsidRPr="007E1BC1" w:rsidRDefault="000E6715" w:rsidP="001A3843">
            <w:pPr>
              <w:pStyle w:val="rowtabella0"/>
              <w:rPr>
                <w:color w:val="002060"/>
              </w:rPr>
            </w:pPr>
            <w:r w:rsidRPr="007E1BC1">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E2560" w14:textId="77777777" w:rsidR="000E6715" w:rsidRPr="007E1BC1" w:rsidRDefault="000E6715" w:rsidP="001A3843">
            <w:pPr>
              <w:pStyle w:val="rowtabella0"/>
              <w:rPr>
                <w:color w:val="002060"/>
              </w:rPr>
            </w:pPr>
            <w:r w:rsidRPr="007E1BC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CAA1E" w14:textId="77777777" w:rsidR="000E6715" w:rsidRPr="007E1BC1" w:rsidRDefault="000E6715" w:rsidP="001A3843">
            <w:pPr>
              <w:pStyle w:val="rowtabella0"/>
              <w:rPr>
                <w:color w:val="002060"/>
              </w:rPr>
            </w:pPr>
            <w:r w:rsidRPr="007E1BC1">
              <w:rPr>
                <w:color w:val="002060"/>
              </w:rPr>
              <w:t>VIA VESCOVARA, 7</w:t>
            </w:r>
          </w:p>
        </w:tc>
      </w:tr>
      <w:tr w:rsidR="000E6715" w:rsidRPr="007E1BC1" w14:paraId="022F385F"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1E31CF" w14:textId="77777777" w:rsidR="000E6715" w:rsidRPr="007E1BC1" w:rsidRDefault="000E6715" w:rsidP="001A3843">
            <w:pPr>
              <w:pStyle w:val="rowtabella0"/>
              <w:rPr>
                <w:color w:val="002060"/>
              </w:rPr>
            </w:pPr>
            <w:r w:rsidRPr="007E1BC1">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98E84" w14:textId="77777777" w:rsidR="000E6715" w:rsidRPr="007E1BC1" w:rsidRDefault="000E6715" w:rsidP="001A3843">
            <w:pPr>
              <w:pStyle w:val="rowtabella0"/>
              <w:rPr>
                <w:color w:val="002060"/>
              </w:rPr>
            </w:pPr>
            <w:r w:rsidRPr="007E1BC1">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8D4042"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E709CD" w14:textId="77777777" w:rsidR="000E6715" w:rsidRPr="007E1BC1" w:rsidRDefault="000E6715" w:rsidP="001A3843">
            <w:pPr>
              <w:pStyle w:val="rowtabella0"/>
              <w:rPr>
                <w:color w:val="002060"/>
              </w:rPr>
            </w:pPr>
            <w:r w:rsidRPr="007E1BC1">
              <w:rPr>
                <w:color w:val="002060"/>
              </w:rPr>
              <w:t>27/02/2026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6FF7E9" w14:textId="77777777" w:rsidR="000E6715" w:rsidRPr="007E1BC1" w:rsidRDefault="000E6715" w:rsidP="001A3843">
            <w:pPr>
              <w:pStyle w:val="rowtabella0"/>
              <w:rPr>
                <w:color w:val="002060"/>
              </w:rPr>
            </w:pPr>
            <w:r w:rsidRPr="007E1BC1">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86517B" w14:textId="77777777" w:rsidR="000E6715" w:rsidRPr="007E1BC1" w:rsidRDefault="000E6715" w:rsidP="001A3843">
            <w:pPr>
              <w:pStyle w:val="rowtabella0"/>
              <w:rPr>
                <w:color w:val="002060"/>
              </w:rPr>
            </w:pPr>
            <w:r w:rsidRPr="007E1BC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09920" w14:textId="77777777" w:rsidR="000E6715" w:rsidRPr="007E1BC1" w:rsidRDefault="000E6715" w:rsidP="001A3843">
            <w:pPr>
              <w:pStyle w:val="rowtabella0"/>
              <w:rPr>
                <w:color w:val="002060"/>
              </w:rPr>
            </w:pPr>
            <w:r w:rsidRPr="007E1BC1">
              <w:rPr>
                <w:color w:val="002060"/>
              </w:rPr>
              <w:t>VIA CERQUATTI</w:t>
            </w:r>
          </w:p>
        </w:tc>
      </w:tr>
      <w:tr w:rsidR="000E6715" w:rsidRPr="007E1BC1" w14:paraId="0BEB0B48"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923C85" w14:textId="77777777" w:rsidR="000E6715" w:rsidRPr="007E1BC1" w:rsidRDefault="000E6715" w:rsidP="001A3843">
            <w:pPr>
              <w:pStyle w:val="rowtabella0"/>
              <w:rPr>
                <w:color w:val="002060"/>
              </w:rPr>
            </w:pPr>
            <w:r w:rsidRPr="007E1BC1">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28BA5F" w14:textId="77777777" w:rsidR="000E6715" w:rsidRPr="007E1BC1" w:rsidRDefault="000E6715" w:rsidP="001A3843">
            <w:pPr>
              <w:pStyle w:val="rowtabella0"/>
              <w:rPr>
                <w:color w:val="002060"/>
              </w:rPr>
            </w:pPr>
            <w:r w:rsidRPr="007E1BC1">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82A940"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A3D4D0" w14:textId="77777777" w:rsidR="000E6715" w:rsidRPr="007E1BC1" w:rsidRDefault="000E6715" w:rsidP="001A3843">
            <w:pPr>
              <w:pStyle w:val="rowtabella0"/>
              <w:rPr>
                <w:color w:val="002060"/>
              </w:rPr>
            </w:pPr>
            <w:r w:rsidRPr="007E1BC1">
              <w:rPr>
                <w:color w:val="002060"/>
              </w:rPr>
              <w:t>27/02/2026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28243A" w14:textId="77777777" w:rsidR="000E6715" w:rsidRPr="007E1BC1" w:rsidRDefault="000E6715" w:rsidP="001A3843">
            <w:pPr>
              <w:pStyle w:val="rowtabella0"/>
              <w:rPr>
                <w:color w:val="002060"/>
              </w:rPr>
            </w:pPr>
            <w:r w:rsidRPr="007E1BC1">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297CA" w14:textId="77777777" w:rsidR="000E6715" w:rsidRPr="007E1BC1" w:rsidRDefault="000E6715" w:rsidP="001A3843">
            <w:pPr>
              <w:pStyle w:val="rowtabella0"/>
              <w:rPr>
                <w:color w:val="002060"/>
              </w:rPr>
            </w:pPr>
            <w:r w:rsidRPr="007E1BC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60E9B" w14:textId="77777777" w:rsidR="000E6715" w:rsidRPr="007E1BC1" w:rsidRDefault="000E6715" w:rsidP="001A3843">
            <w:pPr>
              <w:pStyle w:val="rowtabella0"/>
              <w:rPr>
                <w:color w:val="002060"/>
              </w:rPr>
            </w:pPr>
            <w:r w:rsidRPr="007E1BC1">
              <w:rPr>
                <w:color w:val="002060"/>
              </w:rPr>
              <w:t xml:space="preserve">VIA MANZONI FZ. </w:t>
            </w:r>
            <w:proofErr w:type="gramStart"/>
            <w:r w:rsidRPr="007E1BC1">
              <w:rPr>
                <w:color w:val="002060"/>
              </w:rPr>
              <w:t>S.BIAGIO</w:t>
            </w:r>
            <w:proofErr w:type="gramEnd"/>
          </w:p>
        </w:tc>
      </w:tr>
      <w:tr w:rsidR="000E6715" w:rsidRPr="007E1BC1" w14:paraId="4C49CAE4"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1C7AC2" w14:textId="77777777" w:rsidR="000E6715" w:rsidRPr="007E1BC1" w:rsidRDefault="000E6715" w:rsidP="001A3843">
            <w:pPr>
              <w:pStyle w:val="rowtabella0"/>
              <w:rPr>
                <w:color w:val="002060"/>
              </w:rPr>
            </w:pPr>
            <w:r w:rsidRPr="007E1BC1">
              <w:rPr>
                <w:color w:val="002060"/>
              </w:rPr>
              <w:t>SAN SEVERINO MARCHE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E47C3" w14:textId="77777777" w:rsidR="000E6715" w:rsidRPr="007E1BC1" w:rsidRDefault="000E6715" w:rsidP="001A3843">
            <w:pPr>
              <w:pStyle w:val="rowtabella0"/>
              <w:rPr>
                <w:color w:val="002060"/>
              </w:rPr>
            </w:pPr>
            <w:r w:rsidRPr="007E1BC1">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3AACF"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C65B2" w14:textId="77777777" w:rsidR="000E6715" w:rsidRPr="007E1BC1" w:rsidRDefault="000E6715" w:rsidP="001A3843">
            <w:pPr>
              <w:pStyle w:val="rowtabella0"/>
              <w:rPr>
                <w:color w:val="002060"/>
              </w:rPr>
            </w:pPr>
            <w:r w:rsidRPr="007E1BC1">
              <w:rPr>
                <w:color w:val="002060"/>
              </w:rPr>
              <w:t>27/02/2026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634BB" w14:textId="77777777" w:rsidR="000E6715" w:rsidRPr="007E1BC1" w:rsidRDefault="000E6715" w:rsidP="001A3843">
            <w:pPr>
              <w:pStyle w:val="rowtabella0"/>
              <w:rPr>
                <w:color w:val="002060"/>
              </w:rPr>
            </w:pPr>
            <w:r w:rsidRPr="007E1BC1">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1D1CA" w14:textId="77777777" w:rsidR="000E6715" w:rsidRPr="007E1BC1" w:rsidRDefault="000E6715" w:rsidP="001A3843">
            <w:pPr>
              <w:pStyle w:val="rowtabella0"/>
              <w:rPr>
                <w:color w:val="002060"/>
              </w:rPr>
            </w:pPr>
            <w:r w:rsidRPr="007E1BC1">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9DC6B" w14:textId="77777777" w:rsidR="000E6715" w:rsidRPr="007E1BC1" w:rsidRDefault="000E6715" w:rsidP="001A3843">
            <w:pPr>
              <w:pStyle w:val="rowtabella0"/>
              <w:rPr>
                <w:color w:val="002060"/>
              </w:rPr>
            </w:pPr>
            <w:r w:rsidRPr="007E1BC1">
              <w:rPr>
                <w:color w:val="002060"/>
              </w:rPr>
              <w:t>VIALE MAZZINI</w:t>
            </w:r>
          </w:p>
        </w:tc>
      </w:tr>
    </w:tbl>
    <w:p w14:paraId="45F962C5" w14:textId="77777777" w:rsidR="000E6715" w:rsidRPr="007E1BC1" w:rsidRDefault="000E6715" w:rsidP="000E6715">
      <w:pPr>
        <w:pStyle w:val="breakline"/>
        <w:rPr>
          <w:rFonts w:eastAsiaTheme="minorEastAsia"/>
          <w:color w:val="002060"/>
        </w:rPr>
      </w:pPr>
    </w:p>
    <w:p w14:paraId="0B4F0685" w14:textId="77777777" w:rsidR="000E6715" w:rsidRPr="007E1BC1" w:rsidRDefault="000E6715" w:rsidP="000E6715">
      <w:pPr>
        <w:pStyle w:val="breakline"/>
        <w:rPr>
          <w:color w:val="002060"/>
        </w:rPr>
      </w:pPr>
    </w:p>
    <w:p w14:paraId="71B9E5D1" w14:textId="77777777" w:rsidR="000E6715" w:rsidRPr="007E1BC1" w:rsidRDefault="000E6715" w:rsidP="000E6715">
      <w:pPr>
        <w:pStyle w:val="breakline"/>
        <w:rPr>
          <w:color w:val="002060"/>
        </w:rPr>
      </w:pPr>
    </w:p>
    <w:p w14:paraId="03B28A66" w14:textId="77777777" w:rsidR="000E6715" w:rsidRPr="007E1BC1" w:rsidRDefault="000E6715" w:rsidP="000E6715">
      <w:pPr>
        <w:pStyle w:val="sottotitolocampionato10"/>
        <w:rPr>
          <w:color w:val="002060"/>
        </w:rPr>
      </w:pPr>
      <w:r w:rsidRPr="007E1BC1">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98"/>
        <w:gridCol w:w="1542"/>
        <w:gridCol w:w="1568"/>
      </w:tblGrid>
      <w:tr w:rsidR="000E6715" w:rsidRPr="007E1BC1" w14:paraId="309F2692"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42E1D"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9FE2E"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8F6EA"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53E70"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8F07B"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E7574"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CA3A8"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4910AA8C"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76DE7" w14:textId="77777777" w:rsidR="000E6715" w:rsidRPr="007E1BC1" w:rsidRDefault="000E6715" w:rsidP="001A3843">
            <w:pPr>
              <w:pStyle w:val="rowtabella0"/>
              <w:rPr>
                <w:color w:val="002060"/>
              </w:rPr>
            </w:pPr>
            <w:r w:rsidRPr="007E1BC1">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01FF8" w14:textId="77777777" w:rsidR="000E6715" w:rsidRPr="007E1BC1" w:rsidRDefault="000E6715" w:rsidP="001A3843">
            <w:pPr>
              <w:pStyle w:val="rowtabella0"/>
              <w:rPr>
                <w:color w:val="002060"/>
              </w:rPr>
            </w:pPr>
            <w:r w:rsidRPr="007E1BC1">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739E6"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4E6FF" w14:textId="77777777" w:rsidR="000E6715" w:rsidRPr="007E1BC1" w:rsidRDefault="000E6715" w:rsidP="001A3843">
            <w:pPr>
              <w:pStyle w:val="rowtabella0"/>
              <w:rPr>
                <w:color w:val="002060"/>
              </w:rPr>
            </w:pPr>
            <w:r w:rsidRPr="007E1BC1">
              <w:rPr>
                <w:color w:val="002060"/>
              </w:rPr>
              <w:t>27/02/2026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EB88E" w14:textId="77777777" w:rsidR="000E6715" w:rsidRPr="007E1BC1" w:rsidRDefault="000E6715" w:rsidP="001A3843">
            <w:pPr>
              <w:pStyle w:val="rowtabella0"/>
              <w:rPr>
                <w:color w:val="002060"/>
              </w:rPr>
            </w:pPr>
            <w:r w:rsidRPr="007E1BC1">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AD2FD" w14:textId="77777777" w:rsidR="000E6715" w:rsidRPr="007E1BC1" w:rsidRDefault="000E6715" w:rsidP="001A3843">
            <w:pPr>
              <w:pStyle w:val="rowtabella0"/>
              <w:rPr>
                <w:color w:val="002060"/>
              </w:rPr>
            </w:pPr>
            <w:r w:rsidRPr="007E1BC1">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CFE9C" w14:textId="77777777" w:rsidR="000E6715" w:rsidRPr="007E1BC1" w:rsidRDefault="000E6715" w:rsidP="001A3843">
            <w:pPr>
              <w:pStyle w:val="rowtabella0"/>
              <w:rPr>
                <w:color w:val="002060"/>
              </w:rPr>
            </w:pPr>
            <w:r w:rsidRPr="007E1BC1">
              <w:rPr>
                <w:color w:val="002060"/>
              </w:rPr>
              <w:t>VIA VOLTURNO-PIEDIRIPA</w:t>
            </w:r>
          </w:p>
        </w:tc>
      </w:tr>
      <w:tr w:rsidR="000E6715" w:rsidRPr="007E1BC1" w14:paraId="45E5DAF7"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6B8AB6" w14:textId="77777777" w:rsidR="000E6715" w:rsidRPr="007E1BC1" w:rsidRDefault="000E6715" w:rsidP="001A3843">
            <w:pPr>
              <w:pStyle w:val="rowtabella0"/>
              <w:rPr>
                <w:color w:val="002060"/>
              </w:rPr>
            </w:pPr>
            <w:r w:rsidRPr="007E1BC1">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53763" w14:textId="77777777" w:rsidR="000E6715" w:rsidRPr="007E1BC1" w:rsidRDefault="000E6715" w:rsidP="001A3843">
            <w:pPr>
              <w:pStyle w:val="rowtabella0"/>
              <w:rPr>
                <w:color w:val="002060"/>
              </w:rPr>
            </w:pPr>
            <w:r w:rsidRPr="007E1BC1">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1AD7E8"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D9E4BB"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8A0BD" w14:textId="77777777" w:rsidR="000E6715" w:rsidRPr="007E1BC1" w:rsidRDefault="000E6715" w:rsidP="001A3843">
            <w:pPr>
              <w:pStyle w:val="rowtabella0"/>
              <w:rPr>
                <w:color w:val="002060"/>
              </w:rPr>
            </w:pPr>
            <w:r w:rsidRPr="007E1BC1">
              <w:rPr>
                <w:color w:val="002060"/>
              </w:rPr>
              <w:t xml:space="preserve">5295 TENSOSTRUTTURA VIA </w:t>
            </w:r>
            <w:proofErr w:type="gramStart"/>
            <w:r w:rsidRPr="007E1BC1">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B6574" w14:textId="77777777" w:rsidR="000E6715" w:rsidRPr="007E1BC1" w:rsidRDefault="000E6715" w:rsidP="001A3843">
            <w:pPr>
              <w:pStyle w:val="rowtabella0"/>
              <w:rPr>
                <w:color w:val="002060"/>
              </w:rPr>
            </w:pPr>
            <w:r w:rsidRPr="007E1BC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5FD11C" w14:textId="77777777" w:rsidR="000E6715" w:rsidRPr="007E1BC1" w:rsidRDefault="000E6715" w:rsidP="001A3843">
            <w:pPr>
              <w:pStyle w:val="rowtabella0"/>
              <w:rPr>
                <w:color w:val="002060"/>
              </w:rPr>
            </w:pPr>
            <w:r w:rsidRPr="007E1BC1">
              <w:rPr>
                <w:color w:val="002060"/>
              </w:rPr>
              <w:t xml:space="preserve">VIA </w:t>
            </w:r>
            <w:proofErr w:type="gramStart"/>
            <w:r w:rsidRPr="007E1BC1">
              <w:rPr>
                <w:color w:val="002060"/>
              </w:rPr>
              <w:t>E.MATTEI</w:t>
            </w:r>
            <w:proofErr w:type="gramEnd"/>
          </w:p>
        </w:tc>
      </w:tr>
      <w:tr w:rsidR="000E6715" w:rsidRPr="007E1BC1" w14:paraId="334DF262"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0E0DA0" w14:textId="77777777" w:rsidR="000E6715" w:rsidRPr="007E1BC1" w:rsidRDefault="000E6715" w:rsidP="001A3843">
            <w:pPr>
              <w:pStyle w:val="rowtabella0"/>
              <w:rPr>
                <w:color w:val="002060"/>
              </w:rPr>
            </w:pPr>
            <w:r w:rsidRPr="007E1BC1">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2D6913" w14:textId="77777777" w:rsidR="000E6715" w:rsidRPr="007E1BC1" w:rsidRDefault="000E6715" w:rsidP="001A3843">
            <w:pPr>
              <w:pStyle w:val="rowtabella0"/>
              <w:rPr>
                <w:color w:val="002060"/>
              </w:rPr>
            </w:pPr>
            <w:r w:rsidRPr="007E1BC1">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24CF5A"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33742E" w14:textId="77777777" w:rsidR="000E6715" w:rsidRPr="007E1BC1" w:rsidRDefault="000E6715" w:rsidP="001A3843">
            <w:pPr>
              <w:pStyle w:val="rowtabella0"/>
              <w:rPr>
                <w:color w:val="002060"/>
              </w:rPr>
            </w:pPr>
            <w:r w:rsidRPr="007E1BC1">
              <w:rPr>
                <w:color w:val="002060"/>
              </w:rPr>
              <w:t>27/02/2026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FCE34D" w14:textId="77777777" w:rsidR="000E6715" w:rsidRPr="007E1BC1" w:rsidRDefault="000E6715" w:rsidP="001A3843">
            <w:pPr>
              <w:pStyle w:val="rowtabella0"/>
              <w:rPr>
                <w:color w:val="002060"/>
              </w:rPr>
            </w:pPr>
            <w:r w:rsidRPr="007E1BC1">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8CB9A" w14:textId="77777777" w:rsidR="000E6715" w:rsidRPr="007E1BC1" w:rsidRDefault="000E6715" w:rsidP="001A3843">
            <w:pPr>
              <w:pStyle w:val="rowtabella0"/>
              <w:rPr>
                <w:color w:val="002060"/>
              </w:rPr>
            </w:pPr>
            <w:r w:rsidRPr="007E1BC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7A97C" w14:textId="77777777" w:rsidR="000E6715" w:rsidRPr="007E1BC1" w:rsidRDefault="000E6715" w:rsidP="001A3843">
            <w:pPr>
              <w:pStyle w:val="rowtabella0"/>
              <w:rPr>
                <w:color w:val="002060"/>
              </w:rPr>
            </w:pPr>
            <w:r w:rsidRPr="007E1BC1">
              <w:rPr>
                <w:color w:val="002060"/>
              </w:rPr>
              <w:t xml:space="preserve">LOC.MONTEROCCO VIA </w:t>
            </w:r>
            <w:proofErr w:type="gramStart"/>
            <w:r w:rsidRPr="007E1BC1">
              <w:rPr>
                <w:color w:val="002060"/>
              </w:rPr>
              <w:t>A.MANCINI</w:t>
            </w:r>
            <w:proofErr w:type="gramEnd"/>
          </w:p>
        </w:tc>
      </w:tr>
      <w:tr w:rsidR="000E6715" w:rsidRPr="007E1BC1" w14:paraId="3F60E5E7"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586880" w14:textId="77777777" w:rsidR="000E6715" w:rsidRPr="007E1BC1" w:rsidRDefault="000E6715" w:rsidP="001A3843">
            <w:pPr>
              <w:pStyle w:val="rowtabella0"/>
              <w:rPr>
                <w:color w:val="002060"/>
              </w:rPr>
            </w:pPr>
            <w:r w:rsidRPr="007E1BC1">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ADDA9A" w14:textId="77777777" w:rsidR="000E6715" w:rsidRPr="007E1BC1" w:rsidRDefault="000E6715" w:rsidP="001A3843">
            <w:pPr>
              <w:pStyle w:val="rowtabella0"/>
              <w:rPr>
                <w:color w:val="002060"/>
              </w:rPr>
            </w:pPr>
            <w:r w:rsidRPr="007E1BC1">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A83990"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50735"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E23114" w14:textId="77777777" w:rsidR="000E6715" w:rsidRPr="007E1BC1" w:rsidRDefault="000E6715" w:rsidP="001A3843">
            <w:pPr>
              <w:pStyle w:val="rowtabella0"/>
              <w:rPr>
                <w:color w:val="002060"/>
              </w:rPr>
            </w:pPr>
            <w:r w:rsidRPr="007E1BC1">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1A848" w14:textId="77777777" w:rsidR="000E6715" w:rsidRPr="007E1BC1" w:rsidRDefault="000E6715" w:rsidP="001A3843">
            <w:pPr>
              <w:pStyle w:val="rowtabella0"/>
              <w:rPr>
                <w:color w:val="002060"/>
              </w:rPr>
            </w:pPr>
            <w:r w:rsidRPr="007E1BC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187BB" w14:textId="77777777" w:rsidR="000E6715" w:rsidRPr="007E1BC1" w:rsidRDefault="000E6715" w:rsidP="001A3843">
            <w:pPr>
              <w:pStyle w:val="rowtabella0"/>
              <w:rPr>
                <w:color w:val="002060"/>
              </w:rPr>
            </w:pPr>
            <w:r w:rsidRPr="007E1BC1">
              <w:rPr>
                <w:color w:val="002060"/>
              </w:rPr>
              <w:t>VIA FRATELLANZA SNC</w:t>
            </w:r>
          </w:p>
        </w:tc>
      </w:tr>
      <w:tr w:rsidR="000E6715" w:rsidRPr="007E1BC1" w14:paraId="679B8BFA"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0A803" w14:textId="77777777" w:rsidR="000E6715" w:rsidRPr="007E1BC1" w:rsidRDefault="000E6715" w:rsidP="001A3843">
            <w:pPr>
              <w:pStyle w:val="rowtabella0"/>
              <w:rPr>
                <w:color w:val="002060"/>
              </w:rPr>
            </w:pPr>
            <w:r w:rsidRPr="007E1BC1">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1A2D71" w14:textId="77777777" w:rsidR="000E6715" w:rsidRPr="007E1BC1" w:rsidRDefault="000E6715" w:rsidP="001A3843">
            <w:pPr>
              <w:pStyle w:val="rowtabella0"/>
              <w:rPr>
                <w:color w:val="002060"/>
              </w:rPr>
            </w:pPr>
            <w:proofErr w:type="gramStart"/>
            <w:r w:rsidRPr="007E1BC1">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E244A"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D2F55C"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1BB964" w14:textId="77777777" w:rsidR="000E6715" w:rsidRPr="007E1BC1" w:rsidRDefault="000E6715" w:rsidP="001A3843">
            <w:pPr>
              <w:pStyle w:val="rowtabella0"/>
              <w:rPr>
                <w:color w:val="002060"/>
              </w:rPr>
            </w:pPr>
            <w:r w:rsidRPr="007E1BC1">
              <w:rPr>
                <w:color w:val="002060"/>
              </w:rPr>
              <w:t>5280 TENSOSTRUTTURA S.</w:t>
            </w:r>
            <w:proofErr w:type="gramStart"/>
            <w:r w:rsidRPr="007E1BC1">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40B9F" w14:textId="77777777" w:rsidR="000E6715" w:rsidRPr="007E1BC1" w:rsidRDefault="000E6715" w:rsidP="001A3843">
            <w:pPr>
              <w:pStyle w:val="rowtabella0"/>
              <w:rPr>
                <w:color w:val="002060"/>
              </w:rPr>
            </w:pPr>
            <w:r w:rsidRPr="007E1BC1">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E8183" w14:textId="77777777" w:rsidR="000E6715" w:rsidRPr="007E1BC1" w:rsidRDefault="000E6715" w:rsidP="001A3843">
            <w:pPr>
              <w:pStyle w:val="rowtabella0"/>
              <w:rPr>
                <w:color w:val="002060"/>
              </w:rPr>
            </w:pPr>
            <w:r w:rsidRPr="007E1BC1">
              <w:rPr>
                <w:color w:val="002060"/>
              </w:rPr>
              <w:t>VIA LORENZO LOTTO</w:t>
            </w:r>
          </w:p>
        </w:tc>
      </w:tr>
      <w:tr w:rsidR="000E6715" w:rsidRPr="007E1BC1" w14:paraId="7E51736E"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5ECBB" w14:textId="77777777" w:rsidR="000E6715" w:rsidRPr="007E1BC1" w:rsidRDefault="000E6715" w:rsidP="001A3843">
            <w:pPr>
              <w:pStyle w:val="rowtabella0"/>
              <w:rPr>
                <w:color w:val="002060"/>
              </w:rPr>
            </w:pPr>
            <w:r w:rsidRPr="007E1BC1">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7A5E3" w14:textId="77777777" w:rsidR="000E6715" w:rsidRPr="007E1BC1" w:rsidRDefault="000E6715" w:rsidP="001A3843">
            <w:pPr>
              <w:pStyle w:val="rowtabella0"/>
              <w:rPr>
                <w:color w:val="002060"/>
              </w:rPr>
            </w:pPr>
            <w:r w:rsidRPr="007E1BC1">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3DB25"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AE094" w14:textId="77777777" w:rsidR="000E6715" w:rsidRPr="007E1BC1" w:rsidRDefault="000E6715" w:rsidP="001A3843">
            <w:pPr>
              <w:pStyle w:val="rowtabella0"/>
              <w:rPr>
                <w:color w:val="002060"/>
              </w:rPr>
            </w:pPr>
            <w:r w:rsidRPr="007E1BC1">
              <w:rPr>
                <w:color w:val="002060"/>
              </w:rPr>
              <w:t>28/02/2026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641D6" w14:textId="77777777" w:rsidR="000E6715" w:rsidRPr="007E1BC1" w:rsidRDefault="000E6715" w:rsidP="001A3843">
            <w:pPr>
              <w:pStyle w:val="rowtabella0"/>
              <w:rPr>
                <w:color w:val="002060"/>
              </w:rPr>
            </w:pPr>
            <w:r w:rsidRPr="007E1BC1">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8B82A" w14:textId="77777777" w:rsidR="000E6715" w:rsidRPr="007E1BC1" w:rsidRDefault="000E6715" w:rsidP="001A3843">
            <w:pPr>
              <w:pStyle w:val="rowtabella0"/>
              <w:rPr>
                <w:color w:val="002060"/>
              </w:rPr>
            </w:pPr>
            <w:r w:rsidRPr="007E1BC1">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DDBAE" w14:textId="77777777" w:rsidR="000E6715" w:rsidRPr="007E1BC1" w:rsidRDefault="000E6715" w:rsidP="001A3843">
            <w:pPr>
              <w:pStyle w:val="rowtabella0"/>
              <w:rPr>
                <w:color w:val="002060"/>
              </w:rPr>
            </w:pPr>
            <w:r w:rsidRPr="007E1BC1">
              <w:rPr>
                <w:color w:val="002060"/>
              </w:rPr>
              <w:t>VIA FAVETO</w:t>
            </w:r>
          </w:p>
        </w:tc>
      </w:tr>
    </w:tbl>
    <w:p w14:paraId="18B1FE45" w14:textId="77777777" w:rsidR="000E6715" w:rsidRPr="003A3417" w:rsidRDefault="000E6715" w:rsidP="00E47757">
      <w:pPr>
        <w:pStyle w:val="breakline"/>
        <w:rPr>
          <w:rFonts w:eastAsiaTheme="minorEastAsia"/>
          <w:color w:val="002060"/>
        </w:rPr>
      </w:pPr>
    </w:p>
    <w:p w14:paraId="4C7D5803" w14:textId="77777777" w:rsidR="00E47757" w:rsidRPr="003A3417" w:rsidRDefault="00E47757" w:rsidP="00E47757">
      <w:pPr>
        <w:pStyle w:val="breakline"/>
        <w:rPr>
          <w:color w:val="002060"/>
        </w:rPr>
      </w:pPr>
    </w:p>
    <w:p w14:paraId="7FA64CF1" w14:textId="77777777" w:rsidR="00E47757" w:rsidRPr="003A3417" w:rsidRDefault="00E47757" w:rsidP="00E47757">
      <w:pPr>
        <w:pStyle w:val="titolocampionato0"/>
        <w:shd w:val="clear" w:color="auto" w:fill="CCCCCC"/>
        <w:spacing w:before="80" w:after="40"/>
        <w:rPr>
          <w:color w:val="002060"/>
        </w:rPr>
      </w:pPr>
      <w:r w:rsidRPr="003A3417">
        <w:rPr>
          <w:color w:val="002060"/>
        </w:rPr>
        <w:t>CALCIO A CINQUE SERIE D</w:t>
      </w:r>
    </w:p>
    <w:p w14:paraId="29E2C24C" w14:textId="77777777" w:rsidR="00E47757" w:rsidRPr="00FD14DB" w:rsidRDefault="00E47757" w:rsidP="00E47757">
      <w:pPr>
        <w:pStyle w:val="titoloprinc0"/>
        <w:rPr>
          <w:color w:val="002060"/>
        </w:rPr>
      </w:pPr>
      <w:r w:rsidRPr="00FD14DB">
        <w:rPr>
          <w:color w:val="002060"/>
        </w:rPr>
        <w:t>ANAGRAFICA/INDIRIZZARIO/VARIAZIONI CALENDARIO</w:t>
      </w:r>
    </w:p>
    <w:p w14:paraId="7B44A41D" w14:textId="77777777" w:rsidR="00E47757" w:rsidRDefault="00E47757" w:rsidP="00E47757">
      <w:pPr>
        <w:pStyle w:val="titoloprinc0"/>
        <w:jc w:val="both"/>
        <w:rPr>
          <w:b w:val="0"/>
          <w:bCs w:val="0"/>
          <w:color w:val="002060"/>
          <w:sz w:val="22"/>
          <w:szCs w:val="22"/>
        </w:rPr>
      </w:pPr>
    </w:p>
    <w:p w14:paraId="1358E9D1" w14:textId="77777777" w:rsidR="00E47757" w:rsidRPr="007956B9" w:rsidRDefault="00E47757" w:rsidP="00E47757">
      <w:pPr>
        <w:pStyle w:val="titoloprinc0"/>
        <w:jc w:val="both"/>
        <w:rPr>
          <w:color w:val="002060"/>
          <w:sz w:val="22"/>
          <w:szCs w:val="22"/>
        </w:rPr>
      </w:pPr>
      <w:r w:rsidRPr="007956B9">
        <w:rPr>
          <w:color w:val="002060"/>
          <w:sz w:val="22"/>
          <w:szCs w:val="22"/>
        </w:rPr>
        <w:t>GIRONE “</w:t>
      </w:r>
      <w:r>
        <w:rPr>
          <w:color w:val="002060"/>
          <w:sz w:val="22"/>
          <w:szCs w:val="22"/>
        </w:rPr>
        <w:t>F</w:t>
      </w:r>
      <w:r w:rsidRPr="007956B9">
        <w:rPr>
          <w:color w:val="002060"/>
          <w:sz w:val="22"/>
          <w:szCs w:val="22"/>
        </w:rPr>
        <w:t>”</w:t>
      </w:r>
    </w:p>
    <w:p w14:paraId="550EC560" w14:textId="77777777" w:rsidR="00E47757" w:rsidRPr="007956B9" w:rsidRDefault="00E47757" w:rsidP="00E47757">
      <w:pPr>
        <w:pStyle w:val="titoloprinc0"/>
        <w:jc w:val="both"/>
        <w:rPr>
          <w:b w:val="0"/>
          <w:bCs w:val="0"/>
          <w:color w:val="002060"/>
          <w:sz w:val="22"/>
          <w:szCs w:val="22"/>
        </w:rPr>
      </w:pPr>
    </w:p>
    <w:p w14:paraId="32B6D489" w14:textId="77777777" w:rsidR="00E47757" w:rsidRDefault="00E47757" w:rsidP="00E47757">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CASTIGNANO A.S.D.</w:t>
      </w:r>
      <w:r w:rsidRPr="007956B9">
        <w:rPr>
          <w:color w:val="002060"/>
          <w:sz w:val="22"/>
          <w:szCs w:val="22"/>
        </w:rPr>
        <w:t xml:space="preserve"> </w:t>
      </w:r>
      <w:r w:rsidRPr="007956B9">
        <w:rPr>
          <w:b w:val="0"/>
          <w:bCs w:val="0"/>
          <w:color w:val="002060"/>
          <w:sz w:val="22"/>
          <w:szCs w:val="22"/>
        </w:rPr>
        <w:t xml:space="preserve">comunica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 xml:space="preserve">VENERDI’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21:00</w:t>
      </w:r>
      <w:r w:rsidRPr="007956B9">
        <w:rPr>
          <w:b w:val="0"/>
          <w:bCs w:val="0"/>
          <w:color w:val="002060"/>
          <w:sz w:val="22"/>
          <w:szCs w:val="22"/>
        </w:rPr>
        <w:t xml:space="preserve">, </w:t>
      </w:r>
      <w:r w:rsidRPr="00686D5A">
        <w:rPr>
          <w:color w:val="002060"/>
          <w:sz w:val="22"/>
          <w:szCs w:val="22"/>
        </w:rPr>
        <w:t>Palestra Calcio a Cinque</w:t>
      </w:r>
      <w:r>
        <w:rPr>
          <w:b w:val="0"/>
          <w:bCs w:val="0"/>
          <w:color w:val="002060"/>
          <w:sz w:val="22"/>
          <w:szCs w:val="22"/>
        </w:rPr>
        <w:t xml:space="preserve">, Contrada Icona di </w:t>
      </w:r>
      <w:r>
        <w:rPr>
          <w:color w:val="002060"/>
          <w:sz w:val="22"/>
          <w:szCs w:val="22"/>
        </w:rPr>
        <w:t>CASTIGNANO</w:t>
      </w:r>
      <w:r>
        <w:rPr>
          <w:b w:val="0"/>
          <w:bCs w:val="0"/>
          <w:color w:val="002060"/>
          <w:sz w:val="22"/>
          <w:szCs w:val="22"/>
        </w:rPr>
        <w:t>.</w:t>
      </w:r>
    </w:p>
    <w:p w14:paraId="2B044B63" w14:textId="77777777" w:rsidR="00E47757" w:rsidRDefault="00E47757" w:rsidP="00E47757">
      <w:pPr>
        <w:pStyle w:val="titoloprinc0"/>
        <w:jc w:val="both"/>
        <w:rPr>
          <w:b w:val="0"/>
          <w:bCs w:val="0"/>
          <w:color w:val="002060"/>
          <w:sz w:val="22"/>
          <w:szCs w:val="22"/>
        </w:rPr>
      </w:pPr>
    </w:p>
    <w:p w14:paraId="5ECCD09B" w14:textId="77777777" w:rsidR="00E47757" w:rsidRPr="003A3417" w:rsidRDefault="00E47757" w:rsidP="00E47757">
      <w:pPr>
        <w:pStyle w:val="titoloprinc0"/>
        <w:rPr>
          <w:color w:val="002060"/>
        </w:rPr>
      </w:pPr>
      <w:r w:rsidRPr="003A3417">
        <w:rPr>
          <w:color w:val="002060"/>
        </w:rPr>
        <w:t>VARIAZIONI AL PROGRAMMA GARE</w:t>
      </w:r>
    </w:p>
    <w:p w14:paraId="726BBAA0" w14:textId="77777777" w:rsidR="00E47757" w:rsidRPr="003A3417" w:rsidRDefault="00E47757" w:rsidP="00E47757">
      <w:pPr>
        <w:pStyle w:val="breakline"/>
        <w:rPr>
          <w:color w:val="002060"/>
        </w:rPr>
      </w:pPr>
    </w:p>
    <w:p w14:paraId="29E370AE" w14:textId="77777777" w:rsidR="00E47757" w:rsidRPr="003A3417" w:rsidRDefault="00E47757" w:rsidP="00E47757">
      <w:pPr>
        <w:pStyle w:val="breakline"/>
        <w:rPr>
          <w:color w:val="002060"/>
        </w:rPr>
      </w:pPr>
    </w:p>
    <w:p w14:paraId="0E3CEC8C" w14:textId="77777777" w:rsidR="00E47757" w:rsidRPr="003A3417" w:rsidRDefault="00E47757" w:rsidP="00E47757">
      <w:pPr>
        <w:pStyle w:val="sottotitolocampionato10"/>
        <w:rPr>
          <w:color w:val="002060"/>
        </w:rPr>
      </w:pPr>
      <w:r w:rsidRPr="003A34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47757" w:rsidRPr="003A3417" w14:paraId="29603A36" w14:textId="77777777" w:rsidTr="008E5F1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B6012" w14:textId="77777777" w:rsidR="00E47757" w:rsidRPr="003A3417" w:rsidRDefault="00E47757" w:rsidP="001A3843">
            <w:pPr>
              <w:pStyle w:val="headertabella0"/>
              <w:rPr>
                <w:color w:val="002060"/>
              </w:rPr>
            </w:pPr>
            <w:r w:rsidRPr="003A3417">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168A2" w14:textId="77777777" w:rsidR="00E47757" w:rsidRPr="003A3417" w:rsidRDefault="00E47757" w:rsidP="001A3843">
            <w:pPr>
              <w:pStyle w:val="headertabella0"/>
              <w:rPr>
                <w:color w:val="002060"/>
              </w:rPr>
            </w:pPr>
            <w:r w:rsidRPr="003A341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7DD61" w14:textId="77777777" w:rsidR="00E47757" w:rsidRPr="003A3417" w:rsidRDefault="00E47757" w:rsidP="001A3843">
            <w:pPr>
              <w:pStyle w:val="headertabella0"/>
              <w:rPr>
                <w:color w:val="002060"/>
              </w:rPr>
            </w:pPr>
            <w:r w:rsidRPr="003A34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49380" w14:textId="77777777" w:rsidR="00E47757" w:rsidRPr="003A3417" w:rsidRDefault="00E47757" w:rsidP="001A3843">
            <w:pPr>
              <w:pStyle w:val="headertabella0"/>
              <w:rPr>
                <w:color w:val="002060"/>
              </w:rPr>
            </w:pPr>
            <w:r w:rsidRPr="003A34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B775C" w14:textId="77777777" w:rsidR="00E47757" w:rsidRPr="003A3417" w:rsidRDefault="00E47757" w:rsidP="001A3843">
            <w:pPr>
              <w:pStyle w:val="headertabella0"/>
              <w:rPr>
                <w:color w:val="002060"/>
              </w:rPr>
            </w:pPr>
            <w:r w:rsidRPr="003A3417">
              <w:rPr>
                <w:color w:val="002060"/>
              </w:rPr>
              <w:t xml:space="preserve">Data </w:t>
            </w:r>
            <w:proofErr w:type="spellStart"/>
            <w:r w:rsidRPr="003A3417">
              <w:rPr>
                <w:color w:val="002060"/>
              </w:rPr>
              <w:t>Orig</w:t>
            </w:r>
            <w:proofErr w:type="spellEnd"/>
            <w:r w:rsidRPr="003A34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EC070" w14:textId="77777777" w:rsidR="00E47757" w:rsidRPr="003A3417" w:rsidRDefault="00E47757" w:rsidP="001A3843">
            <w:pPr>
              <w:pStyle w:val="headertabella0"/>
              <w:rPr>
                <w:color w:val="002060"/>
              </w:rPr>
            </w:pPr>
            <w:r w:rsidRPr="003A34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9757B" w14:textId="77777777" w:rsidR="00E47757" w:rsidRPr="003A3417" w:rsidRDefault="00E47757" w:rsidP="001A3843">
            <w:pPr>
              <w:pStyle w:val="headertabella0"/>
              <w:rPr>
                <w:color w:val="002060"/>
              </w:rPr>
            </w:pPr>
            <w:r w:rsidRPr="003A3417">
              <w:rPr>
                <w:color w:val="002060"/>
              </w:rPr>
              <w:t xml:space="preserve">Ora </w:t>
            </w:r>
            <w:proofErr w:type="spellStart"/>
            <w:r w:rsidRPr="003A3417">
              <w:rPr>
                <w:color w:val="002060"/>
              </w:rPr>
              <w:t>Orig</w:t>
            </w:r>
            <w:proofErr w:type="spellEnd"/>
            <w:r w:rsidRPr="003A34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CE5FF" w14:textId="77777777" w:rsidR="00E47757" w:rsidRPr="003A3417" w:rsidRDefault="00E47757" w:rsidP="001A3843">
            <w:pPr>
              <w:pStyle w:val="headertabella0"/>
              <w:rPr>
                <w:color w:val="002060"/>
              </w:rPr>
            </w:pPr>
            <w:r w:rsidRPr="003A3417">
              <w:rPr>
                <w:color w:val="002060"/>
              </w:rPr>
              <w:t>Impianto</w:t>
            </w:r>
          </w:p>
        </w:tc>
      </w:tr>
      <w:tr w:rsidR="00E47757" w:rsidRPr="003A3417" w14:paraId="59A285F7" w14:textId="77777777" w:rsidTr="008E5F1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CC0E" w14:textId="77777777" w:rsidR="00E47757" w:rsidRPr="008E5F17" w:rsidRDefault="00E47757" w:rsidP="001A3843">
            <w:pPr>
              <w:pStyle w:val="rowtabella0"/>
              <w:rPr>
                <w:color w:val="002060"/>
                <w:highlight w:val="yellow"/>
              </w:rPr>
            </w:pPr>
            <w:r w:rsidRPr="008E5F17">
              <w:rPr>
                <w:color w:val="002060"/>
                <w:highlight w:val="yellow"/>
              </w:rPr>
              <w:t>18/04/2026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1512" w14:textId="77777777" w:rsidR="00E47757" w:rsidRPr="008E5F17" w:rsidRDefault="00E47757" w:rsidP="001A3843">
            <w:pPr>
              <w:pStyle w:val="rowtabella0"/>
              <w:jc w:val="center"/>
              <w:rPr>
                <w:color w:val="002060"/>
                <w:highlight w:val="yellow"/>
              </w:rPr>
            </w:pPr>
            <w:r w:rsidRPr="008E5F17">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212A" w14:textId="77777777" w:rsidR="00E47757" w:rsidRPr="008E5F17" w:rsidRDefault="00E47757" w:rsidP="001A3843">
            <w:pPr>
              <w:pStyle w:val="rowtabella0"/>
              <w:rPr>
                <w:color w:val="002060"/>
                <w:highlight w:val="yellow"/>
              </w:rPr>
            </w:pPr>
            <w:r w:rsidRPr="008E5F17">
              <w:rPr>
                <w:color w:val="002060"/>
                <w:highlight w:val="yellow"/>
              </w:rPr>
              <w:t>ATLETICO CHIARAVALLE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28FD" w14:textId="77777777" w:rsidR="00E47757" w:rsidRPr="008E5F17" w:rsidRDefault="00E47757" w:rsidP="001A3843">
            <w:pPr>
              <w:pStyle w:val="rowtabella0"/>
              <w:rPr>
                <w:color w:val="002060"/>
                <w:highlight w:val="yellow"/>
              </w:rPr>
            </w:pPr>
            <w:r w:rsidRPr="008E5F17">
              <w:rPr>
                <w:color w:val="002060"/>
                <w:highlight w:val="yellow"/>
              </w:rPr>
              <w:t>VIRTUS AURORA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5EDC" w14:textId="77777777" w:rsidR="00E47757" w:rsidRPr="003A3417" w:rsidRDefault="00E47757" w:rsidP="001A3843">
            <w:pPr>
              <w:pStyle w:val="rowtabella0"/>
              <w:rPr>
                <w:color w:val="002060"/>
              </w:rPr>
            </w:pPr>
            <w:r w:rsidRPr="003A3417">
              <w:rPr>
                <w:color w:val="002060"/>
              </w:rPr>
              <w:t>17/04/2026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D571" w14:textId="77777777" w:rsidR="00E47757" w:rsidRPr="003A3417" w:rsidRDefault="00E47757" w:rsidP="001A3843">
            <w:pPr>
              <w:pStyle w:val="rowtabella0"/>
              <w:jc w:val="center"/>
              <w:rPr>
                <w:color w:val="002060"/>
              </w:rPr>
            </w:pPr>
            <w:r w:rsidRPr="008E5F17">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40BE" w14:textId="77777777" w:rsidR="00E47757" w:rsidRPr="003A3417" w:rsidRDefault="00E47757" w:rsidP="001A3843">
            <w:pPr>
              <w:pStyle w:val="rowtabella0"/>
              <w:jc w:val="center"/>
              <w:rPr>
                <w:color w:val="002060"/>
              </w:rPr>
            </w:pPr>
            <w:r w:rsidRPr="003A3417">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B0FC" w14:textId="77777777" w:rsidR="00E47757" w:rsidRPr="003A3417" w:rsidRDefault="00E47757" w:rsidP="001A3843">
            <w:pPr>
              <w:rPr>
                <w:color w:val="002060"/>
              </w:rPr>
            </w:pPr>
          </w:p>
        </w:tc>
      </w:tr>
    </w:tbl>
    <w:p w14:paraId="4AFA4D71" w14:textId="77777777" w:rsidR="00E47757" w:rsidRPr="003A3417" w:rsidRDefault="00E47757" w:rsidP="00E47757">
      <w:pPr>
        <w:pStyle w:val="breakline"/>
        <w:rPr>
          <w:rFonts w:eastAsiaTheme="minorEastAsia"/>
          <w:color w:val="002060"/>
        </w:rPr>
      </w:pPr>
    </w:p>
    <w:p w14:paraId="6DA76B99" w14:textId="77777777" w:rsidR="00E47757" w:rsidRPr="003A3417" w:rsidRDefault="00E47757" w:rsidP="00E47757">
      <w:pPr>
        <w:pStyle w:val="breakline"/>
        <w:rPr>
          <w:color w:val="002060"/>
        </w:rPr>
      </w:pPr>
    </w:p>
    <w:p w14:paraId="4AD7B08A" w14:textId="77777777" w:rsidR="00E47757" w:rsidRPr="003A3417" w:rsidRDefault="00E47757" w:rsidP="00E47757">
      <w:pPr>
        <w:pStyle w:val="titoloprinc0"/>
        <w:rPr>
          <w:color w:val="002060"/>
        </w:rPr>
      </w:pPr>
      <w:r w:rsidRPr="003A3417">
        <w:rPr>
          <w:color w:val="002060"/>
        </w:rPr>
        <w:t>RISULTATI</w:t>
      </w:r>
    </w:p>
    <w:p w14:paraId="4F9C7460" w14:textId="77777777" w:rsidR="00E47757" w:rsidRPr="003A3417" w:rsidRDefault="00E47757" w:rsidP="00E47757">
      <w:pPr>
        <w:pStyle w:val="breakline"/>
        <w:rPr>
          <w:color w:val="002060"/>
        </w:rPr>
      </w:pPr>
    </w:p>
    <w:p w14:paraId="40296356" w14:textId="77777777" w:rsidR="00E47757" w:rsidRPr="003A3417" w:rsidRDefault="00E47757" w:rsidP="00E47757">
      <w:pPr>
        <w:pStyle w:val="sottotitolocampionato10"/>
        <w:rPr>
          <w:color w:val="002060"/>
        </w:rPr>
      </w:pPr>
      <w:r w:rsidRPr="003A3417">
        <w:rPr>
          <w:color w:val="002060"/>
        </w:rPr>
        <w:t>RISULTATI UFFICIALI GARE DEL 20/02/2026</w:t>
      </w:r>
    </w:p>
    <w:p w14:paraId="1996DD52" w14:textId="77777777" w:rsidR="000E6715" w:rsidRPr="000E6715" w:rsidRDefault="000E6715" w:rsidP="000E6715">
      <w:pPr>
        <w:pStyle w:val="sottotitolocampionato20"/>
        <w:spacing w:before="0" w:beforeAutospacing="0" w:after="0" w:afterAutospacing="0"/>
        <w:rPr>
          <w:rFonts w:ascii="Arial" w:hAnsi="Arial" w:cs="Arial"/>
          <w:color w:val="002060"/>
          <w:sz w:val="20"/>
          <w:szCs w:val="20"/>
        </w:rPr>
      </w:pPr>
      <w:r w:rsidRPr="000E6715">
        <w:rPr>
          <w:rFonts w:ascii="Arial" w:hAnsi="Arial" w:cs="Arial"/>
          <w:color w:val="002060"/>
          <w:sz w:val="20"/>
          <w:szCs w:val="20"/>
        </w:rPr>
        <w:t>Si trascrivono qui di seguito i risultati ufficiali delle gare disputate</w:t>
      </w:r>
    </w:p>
    <w:p w14:paraId="11E211BC" w14:textId="77777777" w:rsidR="00E47757" w:rsidRPr="003A3417" w:rsidRDefault="00E47757" w:rsidP="00E477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3C07F482"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2A635704"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F0E46" w14:textId="77777777" w:rsidR="00E47757" w:rsidRPr="003A3417" w:rsidRDefault="00E47757" w:rsidP="001A3843">
                  <w:pPr>
                    <w:pStyle w:val="headertabella0"/>
                    <w:rPr>
                      <w:color w:val="002060"/>
                    </w:rPr>
                  </w:pPr>
                  <w:r w:rsidRPr="003A3417">
                    <w:rPr>
                      <w:color w:val="002060"/>
                    </w:rPr>
                    <w:t>GIRONE A - 5 Giornata - R</w:t>
                  </w:r>
                </w:p>
              </w:tc>
            </w:tr>
            <w:tr w:rsidR="00E47757" w:rsidRPr="003A3417" w14:paraId="6AEC0A8A"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0E0826" w14:textId="77777777" w:rsidR="00E47757" w:rsidRPr="003A3417" w:rsidRDefault="00E47757" w:rsidP="001A3843">
                  <w:pPr>
                    <w:pStyle w:val="rowtabella0"/>
                    <w:rPr>
                      <w:color w:val="002060"/>
                    </w:rPr>
                  </w:pPr>
                  <w:r w:rsidRPr="003A3417">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B6F85" w14:textId="77777777" w:rsidR="00E47757" w:rsidRPr="003A3417" w:rsidRDefault="00E47757" w:rsidP="001A3843">
                  <w:pPr>
                    <w:pStyle w:val="rowtabella0"/>
                    <w:rPr>
                      <w:color w:val="002060"/>
                    </w:rPr>
                  </w:pPr>
                  <w:r w:rsidRPr="003A3417">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239BA" w14:textId="77777777" w:rsidR="00E47757" w:rsidRPr="003A3417" w:rsidRDefault="00E47757" w:rsidP="001A3843">
                  <w:pPr>
                    <w:pStyle w:val="rowtabella0"/>
                    <w:jc w:val="center"/>
                    <w:rPr>
                      <w:color w:val="002060"/>
                    </w:rPr>
                  </w:pPr>
                  <w:r w:rsidRPr="003A3417">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D6A83" w14:textId="77777777" w:rsidR="00E47757" w:rsidRPr="003A3417" w:rsidRDefault="00E47757" w:rsidP="001A3843">
                  <w:pPr>
                    <w:pStyle w:val="rowtabella0"/>
                    <w:jc w:val="center"/>
                    <w:rPr>
                      <w:color w:val="002060"/>
                    </w:rPr>
                  </w:pPr>
                  <w:r w:rsidRPr="003A3417">
                    <w:rPr>
                      <w:color w:val="002060"/>
                    </w:rPr>
                    <w:t> </w:t>
                  </w:r>
                </w:p>
              </w:tc>
            </w:tr>
            <w:tr w:rsidR="00E47757" w:rsidRPr="003A3417" w14:paraId="4630D290"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5D3FFF" w14:textId="77777777" w:rsidR="00E47757" w:rsidRPr="003A3417" w:rsidRDefault="00E47757" w:rsidP="001A3843">
                  <w:pPr>
                    <w:pStyle w:val="rowtabella0"/>
                    <w:rPr>
                      <w:color w:val="002060"/>
                    </w:rPr>
                  </w:pPr>
                  <w:r w:rsidRPr="003A3417">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6D212F" w14:textId="77777777" w:rsidR="00E47757" w:rsidRPr="003A3417" w:rsidRDefault="00E47757" w:rsidP="001A3843">
                  <w:pPr>
                    <w:pStyle w:val="rowtabella0"/>
                    <w:rPr>
                      <w:color w:val="002060"/>
                    </w:rPr>
                  </w:pPr>
                  <w:r w:rsidRPr="003A3417">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9ED22E" w14:textId="77777777" w:rsidR="00E47757" w:rsidRPr="003A3417" w:rsidRDefault="00E47757" w:rsidP="001A3843">
                  <w:pPr>
                    <w:pStyle w:val="rowtabella0"/>
                    <w:jc w:val="center"/>
                    <w:rPr>
                      <w:color w:val="002060"/>
                    </w:rPr>
                  </w:pPr>
                  <w:r w:rsidRPr="003A341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F1FAD7" w14:textId="77777777" w:rsidR="00E47757" w:rsidRPr="003A3417" w:rsidRDefault="00E47757" w:rsidP="001A3843">
                  <w:pPr>
                    <w:pStyle w:val="rowtabella0"/>
                    <w:jc w:val="center"/>
                    <w:rPr>
                      <w:color w:val="002060"/>
                    </w:rPr>
                  </w:pPr>
                  <w:r w:rsidRPr="003A3417">
                    <w:rPr>
                      <w:color w:val="002060"/>
                    </w:rPr>
                    <w:t> </w:t>
                  </w:r>
                </w:p>
              </w:tc>
            </w:tr>
            <w:tr w:rsidR="00E47757" w:rsidRPr="003A3417" w14:paraId="03D411C1"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0AAA97" w14:textId="77777777" w:rsidR="00E47757" w:rsidRPr="003A3417" w:rsidRDefault="00E47757" w:rsidP="001A3843">
                  <w:pPr>
                    <w:pStyle w:val="rowtabella0"/>
                    <w:rPr>
                      <w:color w:val="002060"/>
                    </w:rPr>
                  </w:pPr>
                  <w:r w:rsidRPr="003A3417">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3F393F" w14:textId="77777777" w:rsidR="00E47757" w:rsidRPr="003A3417" w:rsidRDefault="00E47757" w:rsidP="001A3843">
                  <w:pPr>
                    <w:pStyle w:val="rowtabella0"/>
                    <w:rPr>
                      <w:color w:val="002060"/>
                    </w:rPr>
                  </w:pPr>
                  <w:r w:rsidRPr="003A3417">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841049" w14:textId="77777777" w:rsidR="00E47757" w:rsidRPr="003A3417" w:rsidRDefault="00E47757" w:rsidP="001A3843">
                  <w:pPr>
                    <w:pStyle w:val="rowtabella0"/>
                    <w:jc w:val="center"/>
                    <w:rPr>
                      <w:color w:val="002060"/>
                    </w:rPr>
                  </w:pPr>
                  <w:r w:rsidRPr="003A3417">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7197A9" w14:textId="77777777" w:rsidR="00E47757" w:rsidRPr="003A3417" w:rsidRDefault="00E47757" w:rsidP="001A3843">
                  <w:pPr>
                    <w:pStyle w:val="rowtabella0"/>
                    <w:jc w:val="center"/>
                    <w:rPr>
                      <w:color w:val="002060"/>
                    </w:rPr>
                  </w:pPr>
                  <w:r w:rsidRPr="003A3417">
                    <w:rPr>
                      <w:color w:val="002060"/>
                    </w:rPr>
                    <w:t> </w:t>
                  </w:r>
                </w:p>
              </w:tc>
            </w:tr>
            <w:tr w:rsidR="00E47757" w:rsidRPr="003A3417" w14:paraId="5E36D5AB"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9C70B" w14:textId="77777777" w:rsidR="00E47757" w:rsidRPr="003A3417" w:rsidRDefault="00E47757" w:rsidP="001A3843">
                  <w:pPr>
                    <w:pStyle w:val="rowtabella0"/>
                    <w:rPr>
                      <w:color w:val="002060"/>
                    </w:rPr>
                  </w:pPr>
                  <w:r w:rsidRPr="003A3417">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15D818" w14:textId="77777777" w:rsidR="00E47757" w:rsidRPr="003A3417" w:rsidRDefault="00E47757" w:rsidP="001A3843">
                  <w:pPr>
                    <w:pStyle w:val="rowtabella0"/>
                    <w:rPr>
                      <w:color w:val="002060"/>
                    </w:rPr>
                  </w:pPr>
                  <w:r w:rsidRPr="003A3417">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100E86" w14:textId="77777777" w:rsidR="00E47757" w:rsidRPr="003A3417" w:rsidRDefault="00E47757" w:rsidP="001A3843">
                  <w:pPr>
                    <w:pStyle w:val="rowtabella0"/>
                    <w:jc w:val="center"/>
                    <w:rPr>
                      <w:color w:val="002060"/>
                    </w:rPr>
                  </w:pPr>
                  <w:r w:rsidRPr="003A3417">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0A038C" w14:textId="77777777" w:rsidR="00E47757" w:rsidRPr="003A3417" w:rsidRDefault="00E47757" w:rsidP="001A3843">
                  <w:pPr>
                    <w:pStyle w:val="rowtabella0"/>
                    <w:jc w:val="center"/>
                    <w:rPr>
                      <w:color w:val="002060"/>
                    </w:rPr>
                  </w:pPr>
                  <w:r w:rsidRPr="003A3417">
                    <w:rPr>
                      <w:color w:val="002060"/>
                    </w:rPr>
                    <w:t> </w:t>
                  </w:r>
                </w:p>
              </w:tc>
            </w:tr>
            <w:tr w:rsidR="00E47757" w:rsidRPr="003A3417" w14:paraId="5ACB311E"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AFE9B8" w14:textId="77777777" w:rsidR="00E47757" w:rsidRPr="003A3417" w:rsidRDefault="00E47757" w:rsidP="001A3843">
                  <w:pPr>
                    <w:pStyle w:val="rowtabella0"/>
                    <w:rPr>
                      <w:color w:val="002060"/>
                    </w:rPr>
                  </w:pPr>
                  <w:r w:rsidRPr="003A3417">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A62791" w14:textId="77777777" w:rsidR="00E47757" w:rsidRPr="008C7C8A" w:rsidRDefault="00E47757" w:rsidP="001A3843">
                  <w:pPr>
                    <w:pStyle w:val="rowtabella0"/>
                    <w:rPr>
                      <w:color w:val="002060"/>
                      <w:lang w:val="es-ES"/>
                    </w:rPr>
                  </w:pPr>
                  <w:r w:rsidRPr="008C7C8A">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48928E" w14:textId="77777777" w:rsidR="00E47757" w:rsidRPr="003A3417" w:rsidRDefault="00E47757" w:rsidP="001A3843">
                  <w:pPr>
                    <w:pStyle w:val="rowtabella0"/>
                    <w:jc w:val="center"/>
                    <w:rPr>
                      <w:color w:val="002060"/>
                    </w:rPr>
                  </w:pPr>
                  <w:r w:rsidRPr="003A3417">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2B4A39" w14:textId="77777777" w:rsidR="00E47757" w:rsidRPr="003A3417" w:rsidRDefault="00E47757" w:rsidP="001A3843">
                  <w:pPr>
                    <w:pStyle w:val="rowtabella0"/>
                    <w:jc w:val="center"/>
                    <w:rPr>
                      <w:color w:val="002060"/>
                    </w:rPr>
                  </w:pPr>
                  <w:r w:rsidRPr="003A3417">
                    <w:rPr>
                      <w:color w:val="002060"/>
                    </w:rPr>
                    <w:t> </w:t>
                  </w:r>
                </w:p>
              </w:tc>
            </w:tr>
            <w:tr w:rsidR="00E47757" w:rsidRPr="003A3417" w14:paraId="50445572"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281F85" w14:textId="77777777" w:rsidR="00E47757" w:rsidRPr="003A3417" w:rsidRDefault="00E47757" w:rsidP="001A3843">
                  <w:pPr>
                    <w:pStyle w:val="rowtabella0"/>
                    <w:rPr>
                      <w:color w:val="002060"/>
                    </w:rPr>
                  </w:pPr>
                  <w:r w:rsidRPr="003A3417">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E0011" w14:textId="77777777" w:rsidR="00E47757" w:rsidRPr="003A3417" w:rsidRDefault="00E47757" w:rsidP="001A3843">
                  <w:pPr>
                    <w:pStyle w:val="rowtabella0"/>
                    <w:rPr>
                      <w:color w:val="002060"/>
                    </w:rPr>
                  </w:pPr>
                  <w:r w:rsidRPr="003A3417">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56257" w14:textId="77777777" w:rsidR="00E47757" w:rsidRPr="003A3417" w:rsidRDefault="00E47757" w:rsidP="001A3843">
                  <w:pPr>
                    <w:pStyle w:val="rowtabella0"/>
                    <w:jc w:val="center"/>
                    <w:rPr>
                      <w:color w:val="002060"/>
                    </w:rPr>
                  </w:pPr>
                  <w:r w:rsidRPr="003A341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A9F76" w14:textId="77777777" w:rsidR="00E47757" w:rsidRPr="003A3417" w:rsidRDefault="00E47757" w:rsidP="001A3843">
                  <w:pPr>
                    <w:pStyle w:val="rowtabella0"/>
                    <w:jc w:val="center"/>
                    <w:rPr>
                      <w:color w:val="002060"/>
                    </w:rPr>
                  </w:pPr>
                  <w:r w:rsidRPr="003A3417">
                    <w:rPr>
                      <w:color w:val="002060"/>
                    </w:rPr>
                    <w:t> </w:t>
                  </w:r>
                </w:p>
              </w:tc>
            </w:tr>
            <w:tr w:rsidR="00E47757" w:rsidRPr="003A3417" w14:paraId="4C2564C6"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688EDF9C" w14:textId="77777777" w:rsidR="00E47757" w:rsidRPr="003A3417" w:rsidRDefault="00E47757" w:rsidP="001A3843">
                  <w:pPr>
                    <w:pStyle w:val="rowtabella0"/>
                    <w:rPr>
                      <w:color w:val="002060"/>
                    </w:rPr>
                  </w:pPr>
                  <w:r w:rsidRPr="003A3417">
                    <w:rPr>
                      <w:color w:val="002060"/>
                    </w:rPr>
                    <w:t>(1) - disputata il 21/02/2026</w:t>
                  </w:r>
                </w:p>
              </w:tc>
            </w:tr>
          </w:tbl>
          <w:p w14:paraId="5197D87F"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0222F16A"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94E70" w14:textId="77777777" w:rsidR="00E47757" w:rsidRPr="003A3417" w:rsidRDefault="00E47757" w:rsidP="001A3843">
                  <w:pPr>
                    <w:pStyle w:val="headertabella0"/>
                    <w:rPr>
                      <w:color w:val="002060"/>
                    </w:rPr>
                  </w:pPr>
                  <w:r w:rsidRPr="003A3417">
                    <w:rPr>
                      <w:color w:val="002060"/>
                    </w:rPr>
                    <w:t>GIRONE B - 5 Giornata - R</w:t>
                  </w:r>
                </w:p>
              </w:tc>
            </w:tr>
            <w:tr w:rsidR="00E47757" w:rsidRPr="003A3417" w14:paraId="197F564F"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41101" w14:textId="77777777" w:rsidR="00E47757" w:rsidRPr="003A3417" w:rsidRDefault="00E47757" w:rsidP="001A3843">
                  <w:pPr>
                    <w:pStyle w:val="rowtabella0"/>
                    <w:rPr>
                      <w:color w:val="002060"/>
                    </w:rPr>
                  </w:pPr>
                  <w:r w:rsidRPr="003A3417">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D0E42" w14:textId="77777777" w:rsidR="00E47757" w:rsidRPr="003A3417" w:rsidRDefault="00E47757" w:rsidP="001A3843">
                  <w:pPr>
                    <w:pStyle w:val="rowtabella0"/>
                    <w:rPr>
                      <w:color w:val="002060"/>
                    </w:rPr>
                  </w:pPr>
                  <w:r w:rsidRPr="003A3417">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8E1FB" w14:textId="77777777" w:rsidR="00E47757" w:rsidRPr="003A3417" w:rsidRDefault="00E47757" w:rsidP="001A3843">
                  <w:pPr>
                    <w:pStyle w:val="rowtabella0"/>
                    <w:jc w:val="center"/>
                    <w:rPr>
                      <w:color w:val="002060"/>
                    </w:rPr>
                  </w:pPr>
                  <w:r w:rsidRPr="003A3417">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21227" w14:textId="77777777" w:rsidR="00E47757" w:rsidRPr="003A3417" w:rsidRDefault="00E47757" w:rsidP="001A3843">
                  <w:pPr>
                    <w:pStyle w:val="rowtabella0"/>
                    <w:jc w:val="center"/>
                    <w:rPr>
                      <w:color w:val="002060"/>
                    </w:rPr>
                  </w:pPr>
                  <w:r w:rsidRPr="003A3417">
                    <w:rPr>
                      <w:color w:val="002060"/>
                    </w:rPr>
                    <w:t> </w:t>
                  </w:r>
                </w:p>
              </w:tc>
            </w:tr>
            <w:tr w:rsidR="00E47757" w:rsidRPr="003A3417" w14:paraId="77C9B704"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1EDD01" w14:textId="77777777" w:rsidR="00E47757" w:rsidRPr="003A3417" w:rsidRDefault="00E47757" w:rsidP="001A3843">
                  <w:pPr>
                    <w:pStyle w:val="rowtabella0"/>
                    <w:rPr>
                      <w:color w:val="002060"/>
                    </w:rPr>
                  </w:pPr>
                  <w:r w:rsidRPr="003A3417">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115411" w14:textId="77777777" w:rsidR="00E47757" w:rsidRPr="003A3417" w:rsidRDefault="00E47757" w:rsidP="001A3843">
                  <w:pPr>
                    <w:pStyle w:val="rowtabella0"/>
                    <w:rPr>
                      <w:color w:val="002060"/>
                    </w:rPr>
                  </w:pPr>
                  <w:r w:rsidRPr="003A3417">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D2EECF" w14:textId="77777777" w:rsidR="00E47757" w:rsidRPr="003A3417" w:rsidRDefault="00E47757" w:rsidP="001A3843">
                  <w:pPr>
                    <w:pStyle w:val="rowtabella0"/>
                    <w:jc w:val="center"/>
                    <w:rPr>
                      <w:color w:val="002060"/>
                    </w:rPr>
                  </w:pPr>
                  <w:r w:rsidRPr="003A341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064D9" w14:textId="77777777" w:rsidR="00E47757" w:rsidRPr="003A3417" w:rsidRDefault="00E47757" w:rsidP="001A3843">
                  <w:pPr>
                    <w:pStyle w:val="rowtabella0"/>
                    <w:jc w:val="center"/>
                    <w:rPr>
                      <w:color w:val="002060"/>
                    </w:rPr>
                  </w:pPr>
                  <w:r w:rsidRPr="003A3417">
                    <w:rPr>
                      <w:color w:val="002060"/>
                    </w:rPr>
                    <w:t> </w:t>
                  </w:r>
                </w:p>
              </w:tc>
            </w:tr>
            <w:tr w:rsidR="00E47757" w:rsidRPr="003A3417" w14:paraId="665FD6D0"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7EFAA9" w14:textId="77777777" w:rsidR="00E47757" w:rsidRPr="003A3417" w:rsidRDefault="00E47757" w:rsidP="001A3843">
                  <w:pPr>
                    <w:pStyle w:val="rowtabella0"/>
                    <w:rPr>
                      <w:color w:val="002060"/>
                    </w:rPr>
                  </w:pPr>
                  <w:proofErr w:type="gramStart"/>
                  <w:r w:rsidRPr="003A3417">
                    <w:rPr>
                      <w:color w:val="002060"/>
                    </w:rPr>
                    <w:t>CITTA</w:t>
                  </w:r>
                  <w:proofErr w:type="gramEnd"/>
                  <w:r w:rsidRPr="003A3417">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62CF94" w14:textId="77777777" w:rsidR="00E47757" w:rsidRPr="003A3417" w:rsidRDefault="00E47757" w:rsidP="001A3843">
                  <w:pPr>
                    <w:pStyle w:val="rowtabella0"/>
                    <w:rPr>
                      <w:color w:val="002060"/>
                    </w:rPr>
                  </w:pPr>
                  <w:r w:rsidRPr="003A3417">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244B8" w14:textId="77777777" w:rsidR="00E47757" w:rsidRPr="003A3417" w:rsidRDefault="00E47757" w:rsidP="001A3843">
                  <w:pPr>
                    <w:pStyle w:val="rowtabella0"/>
                    <w:jc w:val="center"/>
                    <w:rPr>
                      <w:color w:val="002060"/>
                    </w:rPr>
                  </w:pPr>
                  <w:r w:rsidRPr="003A341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D32C85" w14:textId="77777777" w:rsidR="00E47757" w:rsidRPr="003A3417" w:rsidRDefault="00E47757" w:rsidP="001A3843">
                  <w:pPr>
                    <w:pStyle w:val="rowtabella0"/>
                    <w:jc w:val="center"/>
                    <w:rPr>
                      <w:color w:val="002060"/>
                    </w:rPr>
                  </w:pPr>
                  <w:r w:rsidRPr="003A3417">
                    <w:rPr>
                      <w:color w:val="002060"/>
                    </w:rPr>
                    <w:t> </w:t>
                  </w:r>
                </w:p>
              </w:tc>
            </w:tr>
            <w:tr w:rsidR="00E47757" w:rsidRPr="003A3417" w14:paraId="5EB901BD"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C0C401" w14:textId="77777777" w:rsidR="00E47757" w:rsidRPr="003A3417" w:rsidRDefault="00E47757" w:rsidP="001A3843">
                  <w:pPr>
                    <w:pStyle w:val="rowtabella0"/>
                    <w:rPr>
                      <w:color w:val="002060"/>
                    </w:rPr>
                  </w:pPr>
                  <w:r w:rsidRPr="003A3417">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2C170E" w14:textId="77777777" w:rsidR="00E47757" w:rsidRPr="003A3417" w:rsidRDefault="00E47757" w:rsidP="001A3843">
                  <w:pPr>
                    <w:pStyle w:val="rowtabella0"/>
                    <w:rPr>
                      <w:color w:val="002060"/>
                    </w:rPr>
                  </w:pPr>
                  <w:r w:rsidRPr="003A3417">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7D52DE" w14:textId="77777777" w:rsidR="00E47757" w:rsidRPr="003A3417" w:rsidRDefault="00E47757" w:rsidP="001A3843">
                  <w:pPr>
                    <w:pStyle w:val="rowtabella0"/>
                    <w:jc w:val="center"/>
                    <w:rPr>
                      <w:color w:val="002060"/>
                    </w:rPr>
                  </w:pPr>
                  <w:r w:rsidRPr="003A341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E1063D" w14:textId="77777777" w:rsidR="00E47757" w:rsidRPr="003A3417" w:rsidRDefault="00E47757" w:rsidP="001A3843">
                  <w:pPr>
                    <w:pStyle w:val="rowtabella0"/>
                    <w:jc w:val="center"/>
                    <w:rPr>
                      <w:color w:val="002060"/>
                    </w:rPr>
                  </w:pPr>
                  <w:r w:rsidRPr="003A3417">
                    <w:rPr>
                      <w:color w:val="002060"/>
                    </w:rPr>
                    <w:t> </w:t>
                  </w:r>
                </w:p>
              </w:tc>
            </w:tr>
            <w:tr w:rsidR="00E47757" w:rsidRPr="003A3417" w14:paraId="6014B3A9"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84969C" w14:textId="77777777" w:rsidR="00E47757" w:rsidRPr="003A3417" w:rsidRDefault="00E47757" w:rsidP="001A3843">
                  <w:pPr>
                    <w:pStyle w:val="rowtabella0"/>
                    <w:rPr>
                      <w:color w:val="002060"/>
                    </w:rPr>
                  </w:pPr>
                  <w:r w:rsidRPr="003A3417">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92CE8A" w14:textId="77777777" w:rsidR="00E47757" w:rsidRPr="003A3417" w:rsidRDefault="00E47757" w:rsidP="001A3843">
                  <w:pPr>
                    <w:pStyle w:val="rowtabella0"/>
                    <w:rPr>
                      <w:color w:val="002060"/>
                    </w:rPr>
                  </w:pPr>
                  <w:r w:rsidRPr="003A3417">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0A6550" w14:textId="77777777" w:rsidR="00E47757" w:rsidRPr="003A3417" w:rsidRDefault="00E47757" w:rsidP="001A3843">
                  <w:pPr>
                    <w:pStyle w:val="rowtabella0"/>
                    <w:jc w:val="center"/>
                    <w:rPr>
                      <w:color w:val="002060"/>
                    </w:rPr>
                  </w:pPr>
                  <w:r w:rsidRPr="003A341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D9E74" w14:textId="77777777" w:rsidR="00E47757" w:rsidRPr="003A3417" w:rsidRDefault="00E47757" w:rsidP="001A3843">
                  <w:pPr>
                    <w:pStyle w:val="rowtabella0"/>
                    <w:jc w:val="center"/>
                    <w:rPr>
                      <w:color w:val="002060"/>
                    </w:rPr>
                  </w:pPr>
                  <w:r w:rsidRPr="003A3417">
                    <w:rPr>
                      <w:color w:val="002060"/>
                    </w:rPr>
                    <w:t> </w:t>
                  </w:r>
                </w:p>
              </w:tc>
            </w:tr>
            <w:tr w:rsidR="00E47757" w:rsidRPr="003A3417" w14:paraId="0949EC4D"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D4D56" w14:textId="77777777" w:rsidR="00E47757" w:rsidRPr="003A3417" w:rsidRDefault="00E47757" w:rsidP="001A3843">
                  <w:pPr>
                    <w:pStyle w:val="rowtabella0"/>
                    <w:rPr>
                      <w:color w:val="002060"/>
                    </w:rPr>
                  </w:pPr>
                  <w:r w:rsidRPr="003A3417">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CA824" w14:textId="77777777" w:rsidR="00E47757" w:rsidRPr="003A3417" w:rsidRDefault="00E47757" w:rsidP="001A3843">
                  <w:pPr>
                    <w:pStyle w:val="rowtabella0"/>
                    <w:rPr>
                      <w:color w:val="002060"/>
                    </w:rPr>
                  </w:pPr>
                  <w:r w:rsidRPr="003A3417">
                    <w:rPr>
                      <w:color w:val="002060"/>
                    </w:rPr>
                    <w:t>- MONTEMARCIANESE SSDARL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B6D5B" w14:textId="77777777" w:rsidR="00E47757" w:rsidRPr="003A3417" w:rsidRDefault="00E47757" w:rsidP="001A3843">
                  <w:pPr>
                    <w:pStyle w:val="rowtabella0"/>
                    <w:jc w:val="center"/>
                    <w:rPr>
                      <w:color w:val="002060"/>
                    </w:rPr>
                  </w:pPr>
                  <w:r w:rsidRPr="003A3417">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F14B3" w14:textId="77777777" w:rsidR="00E47757" w:rsidRPr="003A3417" w:rsidRDefault="00E47757" w:rsidP="001A3843">
                  <w:pPr>
                    <w:pStyle w:val="rowtabella0"/>
                    <w:jc w:val="center"/>
                    <w:rPr>
                      <w:color w:val="002060"/>
                    </w:rPr>
                  </w:pPr>
                  <w:r w:rsidRPr="003A3417">
                    <w:rPr>
                      <w:color w:val="002060"/>
                    </w:rPr>
                    <w:t> </w:t>
                  </w:r>
                </w:p>
              </w:tc>
            </w:tr>
            <w:tr w:rsidR="00E47757" w:rsidRPr="003A3417" w14:paraId="7C9155D8"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73FAEE35" w14:textId="77777777" w:rsidR="00E47757" w:rsidRPr="003A3417" w:rsidRDefault="00E47757" w:rsidP="001A3843">
                  <w:pPr>
                    <w:pStyle w:val="rowtabella0"/>
                    <w:rPr>
                      <w:color w:val="002060"/>
                    </w:rPr>
                  </w:pPr>
                  <w:r w:rsidRPr="003A3417">
                    <w:rPr>
                      <w:color w:val="002060"/>
                    </w:rPr>
                    <w:t>(1) - disputata il 22/02/2026</w:t>
                  </w:r>
                </w:p>
              </w:tc>
            </w:tr>
          </w:tbl>
          <w:p w14:paraId="6E974391" w14:textId="77777777" w:rsidR="00E47757" w:rsidRPr="003A3417" w:rsidRDefault="00E47757" w:rsidP="001A3843">
            <w:pPr>
              <w:rPr>
                <w:color w:val="002060"/>
              </w:rPr>
            </w:pPr>
          </w:p>
        </w:tc>
      </w:tr>
    </w:tbl>
    <w:p w14:paraId="183BE92F" w14:textId="77777777" w:rsidR="00E47757" w:rsidRPr="003A3417" w:rsidRDefault="00E47757" w:rsidP="00E477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67B8FDC0"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7A2BF766"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D6E44" w14:textId="77777777" w:rsidR="00E47757" w:rsidRPr="003A3417" w:rsidRDefault="00E47757" w:rsidP="001A3843">
                  <w:pPr>
                    <w:pStyle w:val="headertabella0"/>
                    <w:rPr>
                      <w:color w:val="002060"/>
                    </w:rPr>
                  </w:pPr>
                  <w:r w:rsidRPr="003A3417">
                    <w:rPr>
                      <w:color w:val="002060"/>
                    </w:rPr>
                    <w:t>GIRONE C - 5 Giornata - R</w:t>
                  </w:r>
                </w:p>
              </w:tc>
            </w:tr>
            <w:tr w:rsidR="00E47757" w:rsidRPr="003A3417" w14:paraId="713CA72D"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EF5F3" w14:textId="77777777" w:rsidR="00E47757" w:rsidRPr="003A3417" w:rsidRDefault="00E47757" w:rsidP="001A3843">
                  <w:pPr>
                    <w:pStyle w:val="rowtabella0"/>
                    <w:rPr>
                      <w:color w:val="002060"/>
                    </w:rPr>
                  </w:pPr>
                  <w:r w:rsidRPr="003A3417">
                    <w:rPr>
                      <w:color w:val="002060"/>
                    </w:rPr>
                    <w:t>ESANATOGLIA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E2259" w14:textId="77777777" w:rsidR="00E47757" w:rsidRPr="003A3417" w:rsidRDefault="00E47757" w:rsidP="001A3843">
                  <w:pPr>
                    <w:pStyle w:val="rowtabella0"/>
                    <w:rPr>
                      <w:color w:val="002060"/>
                    </w:rPr>
                  </w:pPr>
                  <w:r w:rsidRPr="003A3417">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89D93" w14:textId="77777777" w:rsidR="00E47757" w:rsidRPr="003A3417" w:rsidRDefault="00E47757" w:rsidP="001A3843">
                  <w:pPr>
                    <w:pStyle w:val="rowtabella0"/>
                    <w:jc w:val="center"/>
                    <w:rPr>
                      <w:color w:val="002060"/>
                    </w:rPr>
                  </w:pPr>
                  <w:r w:rsidRPr="003A3417">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20A29" w14:textId="77777777" w:rsidR="00E47757" w:rsidRPr="003A3417" w:rsidRDefault="00E47757" w:rsidP="001A3843">
                  <w:pPr>
                    <w:pStyle w:val="rowtabella0"/>
                    <w:jc w:val="center"/>
                    <w:rPr>
                      <w:color w:val="002060"/>
                    </w:rPr>
                  </w:pPr>
                  <w:r w:rsidRPr="003A3417">
                    <w:rPr>
                      <w:color w:val="002060"/>
                    </w:rPr>
                    <w:t> </w:t>
                  </w:r>
                </w:p>
              </w:tc>
            </w:tr>
            <w:tr w:rsidR="00E47757" w:rsidRPr="003A3417" w14:paraId="06A94D02"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E652D9" w14:textId="77777777" w:rsidR="00E47757" w:rsidRPr="003A3417" w:rsidRDefault="00E47757" w:rsidP="001A3843">
                  <w:pPr>
                    <w:pStyle w:val="rowtabella0"/>
                    <w:rPr>
                      <w:color w:val="002060"/>
                    </w:rPr>
                  </w:pPr>
                  <w:r w:rsidRPr="003A3417">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051F15" w14:textId="77777777" w:rsidR="00E47757" w:rsidRPr="003A3417" w:rsidRDefault="00E47757" w:rsidP="001A3843">
                  <w:pPr>
                    <w:pStyle w:val="rowtabella0"/>
                    <w:rPr>
                      <w:color w:val="002060"/>
                    </w:rPr>
                  </w:pPr>
                  <w:r w:rsidRPr="003A3417">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8630B6" w14:textId="77777777" w:rsidR="00E47757" w:rsidRPr="003A3417" w:rsidRDefault="00E47757" w:rsidP="001A3843">
                  <w:pPr>
                    <w:pStyle w:val="rowtabella0"/>
                    <w:jc w:val="center"/>
                    <w:rPr>
                      <w:color w:val="002060"/>
                    </w:rPr>
                  </w:pPr>
                  <w:r w:rsidRPr="003A3417">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785EA" w14:textId="77777777" w:rsidR="00E47757" w:rsidRPr="003A3417" w:rsidRDefault="00E47757" w:rsidP="001A3843">
                  <w:pPr>
                    <w:pStyle w:val="rowtabella0"/>
                    <w:jc w:val="center"/>
                    <w:rPr>
                      <w:color w:val="002060"/>
                    </w:rPr>
                  </w:pPr>
                  <w:r w:rsidRPr="003A3417">
                    <w:rPr>
                      <w:color w:val="002060"/>
                    </w:rPr>
                    <w:t> </w:t>
                  </w:r>
                </w:p>
              </w:tc>
            </w:tr>
            <w:tr w:rsidR="00E47757" w:rsidRPr="003A3417" w14:paraId="59F39279"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FC07E4" w14:textId="77777777" w:rsidR="00E47757" w:rsidRPr="003A3417" w:rsidRDefault="00E47757" w:rsidP="001A3843">
                  <w:pPr>
                    <w:pStyle w:val="rowtabella0"/>
                    <w:rPr>
                      <w:color w:val="002060"/>
                    </w:rPr>
                  </w:pPr>
                  <w:r w:rsidRPr="003A3417">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C77838" w14:textId="77777777" w:rsidR="00E47757" w:rsidRPr="003A3417" w:rsidRDefault="00E47757" w:rsidP="001A3843">
                  <w:pPr>
                    <w:pStyle w:val="rowtabella0"/>
                    <w:rPr>
                      <w:color w:val="002060"/>
                    </w:rPr>
                  </w:pPr>
                  <w:r w:rsidRPr="003A3417">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5BAD46" w14:textId="77777777" w:rsidR="00E47757" w:rsidRPr="003A3417" w:rsidRDefault="00E47757" w:rsidP="001A3843">
                  <w:pPr>
                    <w:pStyle w:val="rowtabella0"/>
                    <w:jc w:val="center"/>
                    <w:rPr>
                      <w:color w:val="002060"/>
                    </w:rPr>
                  </w:pPr>
                  <w:r w:rsidRPr="003A3417">
                    <w:rPr>
                      <w:color w:val="002060"/>
                    </w:rPr>
                    <w:t>10 - 7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13215B" w14:textId="77777777" w:rsidR="00E47757" w:rsidRPr="003A3417" w:rsidRDefault="00E47757" w:rsidP="001A3843">
                  <w:pPr>
                    <w:pStyle w:val="rowtabella0"/>
                    <w:jc w:val="center"/>
                    <w:rPr>
                      <w:color w:val="002060"/>
                    </w:rPr>
                  </w:pPr>
                  <w:r w:rsidRPr="003A3417">
                    <w:rPr>
                      <w:color w:val="002060"/>
                    </w:rPr>
                    <w:t> </w:t>
                  </w:r>
                </w:p>
              </w:tc>
            </w:tr>
            <w:tr w:rsidR="00E47757" w:rsidRPr="003A3417" w14:paraId="62EBBA02"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4713CE" w14:textId="77777777" w:rsidR="00E47757" w:rsidRPr="003A3417" w:rsidRDefault="00E47757" w:rsidP="001A3843">
                  <w:pPr>
                    <w:pStyle w:val="rowtabella0"/>
                    <w:rPr>
                      <w:color w:val="002060"/>
                    </w:rPr>
                  </w:pPr>
                  <w:r w:rsidRPr="003A3417">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CFBC98" w14:textId="77777777" w:rsidR="00E47757" w:rsidRPr="003A3417" w:rsidRDefault="00E47757" w:rsidP="001A3843">
                  <w:pPr>
                    <w:pStyle w:val="rowtabella0"/>
                    <w:rPr>
                      <w:color w:val="002060"/>
                    </w:rPr>
                  </w:pPr>
                  <w:r w:rsidRPr="003A341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830FAD" w14:textId="77777777" w:rsidR="00E47757" w:rsidRPr="003A3417" w:rsidRDefault="00E47757" w:rsidP="001A3843">
                  <w:pPr>
                    <w:pStyle w:val="rowtabella0"/>
                    <w:jc w:val="center"/>
                    <w:rPr>
                      <w:color w:val="002060"/>
                    </w:rPr>
                  </w:pPr>
                  <w:r w:rsidRPr="003A341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FD2E73" w14:textId="77777777" w:rsidR="00E47757" w:rsidRPr="003A3417" w:rsidRDefault="00E47757" w:rsidP="001A3843">
                  <w:pPr>
                    <w:pStyle w:val="rowtabella0"/>
                    <w:jc w:val="center"/>
                    <w:rPr>
                      <w:color w:val="002060"/>
                    </w:rPr>
                  </w:pPr>
                  <w:r w:rsidRPr="003A3417">
                    <w:rPr>
                      <w:color w:val="002060"/>
                    </w:rPr>
                    <w:t> </w:t>
                  </w:r>
                </w:p>
              </w:tc>
            </w:tr>
            <w:tr w:rsidR="00E47757" w:rsidRPr="003A3417" w14:paraId="28B41344"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4BBC77" w14:textId="77777777" w:rsidR="00E47757" w:rsidRPr="003A3417" w:rsidRDefault="00E47757" w:rsidP="001A3843">
                  <w:pPr>
                    <w:pStyle w:val="rowtabella0"/>
                    <w:rPr>
                      <w:color w:val="002060"/>
                    </w:rPr>
                  </w:pPr>
                  <w:r w:rsidRPr="003A3417">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89DD9F" w14:textId="77777777" w:rsidR="00E47757" w:rsidRPr="003A3417" w:rsidRDefault="00E47757" w:rsidP="001A3843">
                  <w:pPr>
                    <w:pStyle w:val="rowtabella0"/>
                    <w:rPr>
                      <w:color w:val="002060"/>
                    </w:rPr>
                  </w:pPr>
                  <w:r w:rsidRPr="003A3417">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08060A" w14:textId="77777777" w:rsidR="00E47757" w:rsidRPr="003A3417" w:rsidRDefault="00E47757" w:rsidP="001A3843">
                  <w:pPr>
                    <w:pStyle w:val="rowtabella0"/>
                    <w:jc w:val="center"/>
                    <w:rPr>
                      <w:color w:val="002060"/>
                    </w:rPr>
                  </w:pPr>
                  <w:r w:rsidRPr="003A3417">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DC68FA" w14:textId="77777777" w:rsidR="00E47757" w:rsidRPr="003A3417" w:rsidRDefault="00E47757" w:rsidP="001A3843">
                  <w:pPr>
                    <w:pStyle w:val="rowtabella0"/>
                    <w:jc w:val="center"/>
                    <w:rPr>
                      <w:color w:val="002060"/>
                    </w:rPr>
                  </w:pPr>
                  <w:r w:rsidRPr="003A3417">
                    <w:rPr>
                      <w:color w:val="002060"/>
                    </w:rPr>
                    <w:t> </w:t>
                  </w:r>
                </w:p>
              </w:tc>
            </w:tr>
            <w:tr w:rsidR="00E47757" w:rsidRPr="003A3417" w14:paraId="1D4E1433"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3E661" w14:textId="77777777" w:rsidR="00E47757" w:rsidRPr="003A3417" w:rsidRDefault="00E47757" w:rsidP="001A3843">
                  <w:pPr>
                    <w:pStyle w:val="rowtabella0"/>
                    <w:rPr>
                      <w:color w:val="002060"/>
                    </w:rPr>
                  </w:pPr>
                  <w:r w:rsidRPr="003A3417">
                    <w:rPr>
                      <w:color w:val="002060"/>
                    </w:rPr>
                    <w:t>ROBUR MERGO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9E66F" w14:textId="77777777" w:rsidR="00E47757" w:rsidRPr="003A3417" w:rsidRDefault="00E47757" w:rsidP="001A3843">
                  <w:pPr>
                    <w:pStyle w:val="rowtabella0"/>
                    <w:rPr>
                      <w:color w:val="002060"/>
                    </w:rPr>
                  </w:pPr>
                  <w:r w:rsidRPr="003A3417">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A304E" w14:textId="77777777" w:rsidR="00E47757" w:rsidRPr="003A3417" w:rsidRDefault="00E47757" w:rsidP="001A3843">
                  <w:pPr>
                    <w:pStyle w:val="rowtabella0"/>
                    <w:jc w:val="center"/>
                    <w:rPr>
                      <w:color w:val="002060"/>
                    </w:rPr>
                  </w:pPr>
                  <w:r w:rsidRPr="003A3417">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BDD1B" w14:textId="77777777" w:rsidR="00E47757" w:rsidRPr="003A3417" w:rsidRDefault="00E47757" w:rsidP="001A3843">
                  <w:pPr>
                    <w:pStyle w:val="rowtabella0"/>
                    <w:jc w:val="center"/>
                    <w:rPr>
                      <w:color w:val="002060"/>
                    </w:rPr>
                  </w:pPr>
                  <w:r w:rsidRPr="003A3417">
                    <w:rPr>
                      <w:color w:val="002060"/>
                    </w:rPr>
                    <w:t> </w:t>
                  </w:r>
                </w:p>
              </w:tc>
            </w:tr>
            <w:tr w:rsidR="00E47757" w:rsidRPr="003A3417" w14:paraId="0D69B7CF"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5769B5A1" w14:textId="77777777" w:rsidR="00E47757" w:rsidRPr="003A3417" w:rsidRDefault="00E47757" w:rsidP="001A3843">
                  <w:pPr>
                    <w:pStyle w:val="rowtabella0"/>
                    <w:rPr>
                      <w:color w:val="002060"/>
                    </w:rPr>
                  </w:pPr>
                  <w:r w:rsidRPr="003A3417">
                    <w:rPr>
                      <w:color w:val="002060"/>
                    </w:rPr>
                    <w:t>(1) - disputata il 21/02/2026</w:t>
                  </w:r>
                </w:p>
              </w:tc>
            </w:tr>
          </w:tbl>
          <w:p w14:paraId="2BBD3D44"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6ED0CAB5"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434F8" w14:textId="77777777" w:rsidR="00E47757" w:rsidRPr="003A3417" w:rsidRDefault="00E47757" w:rsidP="001A3843">
                  <w:pPr>
                    <w:pStyle w:val="headertabella0"/>
                    <w:rPr>
                      <w:color w:val="002060"/>
                    </w:rPr>
                  </w:pPr>
                  <w:r w:rsidRPr="003A3417">
                    <w:rPr>
                      <w:color w:val="002060"/>
                    </w:rPr>
                    <w:t>GIRONE D - 5 Giornata - R</w:t>
                  </w:r>
                </w:p>
              </w:tc>
            </w:tr>
            <w:tr w:rsidR="00E47757" w:rsidRPr="003A3417" w14:paraId="66BE43C1"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FD7FEF" w14:textId="77777777" w:rsidR="00E47757" w:rsidRPr="003A3417" w:rsidRDefault="00E47757" w:rsidP="001A3843">
                  <w:pPr>
                    <w:pStyle w:val="rowtabella0"/>
                    <w:rPr>
                      <w:color w:val="002060"/>
                    </w:rPr>
                  </w:pPr>
                  <w:r w:rsidRPr="003A3417">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1C92B" w14:textId="77777777" w:rsidR="00E47757" w:rsidRPr="003A3417" w:rsidRDefault="00E47757" w:rsidP="001A3843">
                  <w:pPr>
                    <w:pStyle w:val="rowtabella0"/>
                    <w:rPr>
                      <w:color w:val="002060"/>
                    </w:rPr>
                  </w:pPr>
                  <w:r w:rsidRPr="003A3417">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F4C31" w14:textId="77777777" w:rsidR="00E47757" w:rsidRPr="003A3417" w:rsidRDefault="00E47757" w:rsidP="001A3843">
                  <w:pPr>
                    <w:pStyle w:val="rowtabella0"/>
                    <w:jc w:val="center"/>
                    <w:rPr>
                      <w:color w:val="002060"/>
                    </w:rPr>
                  </w:pPr>
                  <w:r w:rsidRPr="003A3417">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AB7E9" w14:textId="77777777" w:rsidR="00E47757" w:rsidRPr="003A3417" w:rsidRDefault="00E47757" w:rsidP="001A3843">
                  <w:pPr>
                    <w:pStyle w:val="rowtabella0"/>
                    <w:jc w:val="center"/>
                    <w:rPr>
                      <w:color w:val="002060"/>
                    </w:rPr>
                  </w:pPr>
                  <w:r w:rsidRPr="003A3417">
                    <w:rPr>
                      <w:color w:val="002060"/>
                    </w:rPr>
                    <w:t> </w:t>
                  </w:r>
                </w:p>
              </w:tc>
            </w:tr>
            <w:tr w:rsidR="00E47757" w:rsidRPr="003A3417" w14:paraId="7328B077"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3A2259" w14:textId="77777777" w:rsidR="00E47757" w:rsidRPr="003A3417" w:rsidRDefault="00E47757" w:rsidP="001A3843">
                  <w:pPr>
                    <w:pStyle w:val="rowtabella0"/>
                    <w:rPr>
                      <w:color w:val="002060"/>
                    </w:rPr>
                  </w:pPr>
                  <w:r w:rsidRPr="003A3417">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48500" w14:textId="77777777" w:rsidR="00E47757" w:rsidRPr="003A3417" w:rsidRDefault="00E47757" w:rsidP="001A3843">
                  <w:pPr>
                    <w:pStyle w:val="rowtabella0"/>
                    <w:rPr>
                      <w:color w:val="002060"/>
                    </w:rPr>
                  </w:pPr>
                  <w:r w:rsidRPr="003A3417">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AF3494" w14:textId="77777777" w:rsidR="00E47757" w:rsidRPr="003A3417" w:rsidRDefault="00E47757" w:rsidP="001A3843">
                  <w:pPr>
                    <w:pStyle w:val="rowtabella0"/>
                    <w:jc w:val="center"/>
                    <w:rPr>
                      <w:color w:val="002060"/>
                    </w:rPr>
                  </w:pPr>
                  <w:r w:rsidRPr="003A341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80FAF7" w14:textId="77777777" w:rsidR="00E47757" w:rsidRPr="003A3417" w:rsidRDefault="00E47757" w:rsidP="001A3843">
                  <w:pPr>
                    <w:pStyle w:val="rowtabella0"/>
                    <w:jc w:val="center"/>
                    <w:rPr>
                      <w:color w:val="002060"/>
                    </w:rPr>
                  </w:pPr>
                  <w:r w:rsidRPr="003A3417">
                    <w:rPr>
                      <w:color w:val="002060"/>
                    </w:rPr>
                    <w:t> </w:t>
                  </w:r>
                </w:p>
              </w:tc>
            </w:tr>
            <w:tr w:rsidR="00E47757" w:rsidRPr="003A3417" w14:paraId="154343F1"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06C428" w14:textId="77777777" w:rsidR="00E47757" w:rsidRPr="003A3417" w:rsidRDefault="00E47757" w:rsidP="001A3843">
                  <w:pPr>
                    <w:pStyle w:val="rowtabella0"/>
                    <w:rPr>
                      <w:color w:val="002060"/>
                    </w:rPr>
                  </w:pPr>
                  <w:r w:rsidRPr="003A3417">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A02732" w14:textId="77777777" w:rsidR="00E47757" w:rsidRPr="003A3417" w:rsidRDefault="00E47757" w:rsidP="001A3843">
                  <w:pPr>
                    <w:pStyle w:val="rowtabella0"/>
                    <w:rPr>
                      <w:color w:val="002060"/>
                    </w:rPr>
                  </w:pPr>
                  <w:r w:rsidRPr="003A3417">
                    <w:rPr>
                      <w:color w:val="002060"/>
                    </w:rPr>
                    <w:t>- IMBRECCIATA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0C7BF6" w14:textId="77777777" w:rsidR="00E47757" w:rsidRPr="003A3417" w:rsidRDefault="00E47757" w:rsidP="001A3843">
                  <w:pPr>
                    <w:pStyle w:val="rowtabella0"/>
                    <w:jc w:val="center"/>
                    <w:rPr>
                      <w:color w:val="002060"/>
                    </w:rPr>
                  </w:pPr>
                  <w:r w:rsidRPr="003A341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FC5B31" w14:textId="77777777" w:rsidR="00E47757" w:rsidRPr="003A3417" w:rsidRDefault="00E47757" w:rsidP="001A3843">
                  <w:pPr>
                    <w:pStyle w:val="rowtabella0"/>
                    <w:jc w:val="center"/>
                    <w:rPr>
                      <w:color w:val="002060"/>
                    </w:rPr>
                  </w:pPr>
                  <w:r w:rsidRPr="003A3417">
                    <w:rPr>
                      <w:color w:val="002060"/>
                    </w:rPr>
                    <w:t> </w:t>
                  </w:r>
                </w:p>
              </w:tc>
            </w:tr>
            <w:tr w:rsidR="00E47757" w:rsidRPr="003A3417" w14:paraId="7522BCB7"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921F8F" w14:textId="77777777" w:rsidR="00E47757" w:rsidRPr="003A3417" w:rsidRDefault="00E47757" w:rsidP="001A3843">
                  <w:pPr>
                    <w:pStyle w:val="rowtabella0"/>
                    <w:rPr>
                      <w:color w:val="002060"/>
                    </w:rPr>
                  </w:pPr>
                  <w:r w:rsidRPr="003A3417">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194D5" w14:textId="77777777" w:rsidR="00E47757" w:rsidRPr="003A3417" w:rsidRDefault="00E47757" w:rsidP="001A3843">
                  <w:pPr>
                    <w:pStyle w:val="rowtabella0"/>
                    <w:rPr>
                      <w:color w:val="002060"/>
                    </w:rPr>
                  </w:pPr>
                  <w:r w:rsidRPr="003A3417">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767B9" w14:textId="77777777" w:rsidR="00E47757" w:rsidRPr="003A3417" w:rsidRDefault="00E47757" w:rsidP="001A3843">
                  <w:pPr>
                    <w:pStyle w:val="rowtabella0"/>
                    <w:jc w:val="center"/>
                    <w:rPr>
                      <w:color w:val="002060"/>
                    </w:rPr>
                  </w:pPr>
                  <w:r w:rsidRPr="003A341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6314D2" w14:textId="77777777" w:rsidR="00E47757" w:rsidRPr="003A3417" w:rsidRDefault="00E47757" w:rsidP="001A3843">
                  <w:pPr>
                    <w:pStyle w:val="rowtabella0"/>
                    <w:jc w:val="center"/>
                    <w:rPr>
                      <w:color w:val="002060"/>
                    </w:rPr>
                  </w:pPr>
                  <w:r w:rsidRPr="003A3417">
                    <w:rPr>
                      <w:color w:val="002060"/>
                    </w:rPr>
                    <w:t> </w:t>
                  </w:r>
                </w:p>
              </w:tc>
            </w:tr>
            <w:tr w:rsidR="00E47757" w:rsidRPr="003A3417" w14:paraId="49141693"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AE9F0E" w14:textId="77777777" w:rsidR="00E47757" w:rsidRPr="003A3417" w:rsidRDefault="00E47757" w:rsidP="001A3843">
                  <w:pPr>
                    <w:pStyle w:val="rowtabella0"/>
                    <w:rPr>
                      <w:color w:val="002060"/>
                    </w:rPr>
                  </w:pPr>
                  <w:r w:rsidRPr="003A341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18CF8D" w14:textId="77777777" w:rsidR="00E47757" w:rsidRPr="003A3417" w:rsidRDefault="00E47757" w:rsidP="001A3843">
                  <w:pPr>
                    <w:pStyle w:val="rowtabella0"/>
                    <w:rPr>
                      <w:color w:val="002060"/>
                    </w:rPr>
                  </w:pPr>
                  <w:r w:rsidRPr="003A3417">
                    <w:rPr>
                      <w:color w:val="002060"/>
                    </w:rPr>
                    <w:t>- POLISPORTIVA S.C. LORETO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DF2A8B" w14:textId="77777777" w:rsidR="00E47757" w:rsidRPr="003A3417" w:rsidRDefault="00E47757" w:rsidP="001A3843">
                  <w:pPr>
                    <w:pStyle w:val="rowtabella0"/>
                    <w:jc w:val="center"/>
                    <w:rPr>
                      <w:color w:val="002060"/>
                    </w:rPr>
                  </w:pPr>
                  <w:r w:rsidRPr="003A3417">
                    <w:rPr>
                      <w:color w:val="002060"/>
                    </w:rPr>
                    <w:t>3 - 13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6FD390" w14:textId="77777777" w:rsidR="00E47757" w:rsidRPr="003A3417" w:rsidRDefault="00E47757" w:rsidP="001A3843">
                  <w:pPr>
                    <w:pStyle w:val="rowtabella0"/>
                    <w:jc w:val="center"/>
                    <w:rPr>
                      <w:color w:val="002060"/>
                    </w:rPr>
                  </w:pPr>
                  <w:r w:rsidRPr="003A3417">
                    <w:rPr>
                      <w:color w:val="002060"/>
                    </w:rPr>
                    <w:t> </w:t>
                  </w:r>
                </w:p>
              </w:tc>
            </w:tr>
            <w:tr w:rsidR="00E47757" w:rsidRPr="003A3417" w14:paraId="6B952555"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B2E862" w14:textId="77777777" w:rsidR="00E47757" w:rsidRPr="003A3417" w:rsidRDefault="00E47757" w:rsidP="001A3843">
                  <w:pPr>
                    <w:pStyle w:val="rowtabella0"/>
                    <w:rPr>
                      <w:color w:val="002060"/>
                    </w:rPr>
                  </w:pPr>
                  <w:r w:rsidRPr="003A3417">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9CF6B" w14:textId="77777777" w:rsidR="00E47757" w:rsidRPr="003A3417" w:rsidRDefault="00E47757" w:rsidP="001A3843">
                  <w:pPr>
                    <w:pStyle w:val="rowtabella0"/>
                    <w:rPr>
                      <w:color w:val="002060"/>
                    </w:rPr>
                  </w:pPr>
                  <w:r w:rsidRPr="003A341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71136" w14:textId="77777777" w:rsidR="00E47757" w:rsidRPr="003A3417" w:rsidRDefault="00E47757" w:rsidP="001A3843">
                  <w:pPr>
                    <w:pStyle w:val="rowtabella0"/>
                    <w:jc w:val="center"/>
                    <w:rPr>
                      <w:color w:val="002060"/>
                    </w:rPr>
                  </w:pPr>
                  <w:r w:rsidRPr="003A341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C408D" w14:textId="77777777" w:rsidR="00E47757" w:rsidRPr="003A3417" w:rsidRDefault="00E47757" w:rsidP="001A3843">
                  <w:pPr>
                    <w:pStyle w:val="rowtabella0"/>
                    <w:jc w:val="center"/>
                    <w:rPr>
                      <w:color w:val="002060"/>
                    </w:rPr>
                  </w:pPr>
                  <w:r w:rsidRPr="003A3417">
                    <w:rPr>
                      <w:color w:val="002060"/>
                    </w:rPr>
                    <w:t> </w:t>
                  </w:r>
                </w:p>
              </w:tc>
            </w:tr>
            <w:tr w:rsidR="00E47757" w:rsidRPr="003A3417" w14:paraId="6FC6C824"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53C60BFD" w14:textId="77777777" w:rsidR="00E47757" w:rsidRPr="003A3417" w:rsidRDefault="00E47757" w:rsidP="001A3843">
                  <w:pPr>
                    <w:pStyle w:val="rowtabella0"/>
                    <w:rPr>
                      <w:color w:val="002060"/>
                    </w:rPr>
                  </w:pPr>
                  <w:r w:rsidRPr="003A3417">
                    <w:rPr>
                      <w:color w:val="002060"/>
                    </w:rPr>
                    <w:t>(1) - disputata il 21/02/2026</w:t>
                  </w:r>
                </w:p>
              </w:tc>
            </w:tr>
          </w:tbl>
          <w:p w14:paraId="37F9081C" w14:textId="77777777" w:rsidR="00E47757" w:rsidRPr="003A3417" w:rsidRDefault="00E47757" w:rsidP="001A3843">
            <w:pPr>
              <w:rPr>
                <w:color w:val="002060"/>
              </w:rPr>
            </w:pPr>
          </w:p>
        </w:tc>
      </w:tr>
    </w:tbl>
    <w:p w14:paraId="3EEB97F3" w14:textId="77777777" w:rsidR="00E47757" w:rsidRPr="003A3417" w:rsidRDefault="00E47757" w:rsidP="00E477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0F2ADDFC"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4AA61205"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12003" w14:textId="77777777" w:rsidR="00E47757" w:rsidRPr="003A3417" w:rsidRDefault="00E47757" w:rsidP="001A3843">
                  <w:pPr>
                    <w:pStyle w:val="headertabella0"/>
                    <w:rPr>
                      <w:color w:val="002060"/>
                    </w:rPr>
                  </w:pPr>
                  <w:r w:rsidRPr="003A3417">
                    <w:rPr>
                      <w:color w:val="002060"/>
                    </w:rPr>
                    <w:t>GIRONE E - 5 Giornata - R</w:t>
                  </w:r>
                </w:p>
              </w:tc>
            </w:tr>
            <w:tr w:rsidR="00E47757" w:rsidRPr="003A3417" w14:paraId="48767407"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0E181D" w14:textId="77777777" w:rsidR="00E47757" w:rsidRPr="003A3417" w:rsidRDefault="00E47757" w:rsidP="001A3843">
                  <w:pPr>
                    <w:pStyle w:val="rowtabella0"/>
                    <w:rPr>
                      <w:color w:val="002060"/>
                    </w:rPr>
                  </w:pPr>
                  <w:r w:rsidRPr="003A3417">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0099F" w14:textId="77777777" w:rsidR="00E47757" w:rsidRPr="003A3417" w:rsidRDefault="00E47757" w:rsidP="001A3843">
                  <w:pPr>
                    <w:pStyle w:val="rowtabella0"/>
                    <w:rPr>
                      <w:color w:val="002060"/>
                    </w:rPr>
                  </w:pPr>
                  <w:r w:rsidRPr="003A3417">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DE09E" w14:textId="77777777" w:rsidR="00E47757" w:rsidRPr="003A3417" w:rsidRDefault="00E47757" w:rsidP="001A3843">
                  <w:pPr>
                    <w:pStyle w:val="rowtabella0"/>
                    <w:jc w:val="center"/>
                    <w:rPr>
                      <w:color w:val="002060"/>
                    </w:rPr>
                  </w:pPr>
                  <w:r w:rsidRPr="003A3417">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EEEA9" w14:textId="77777777" w:rsidR="00E47757" w:rsidRPr="003A3417" w:rsidRDefault="00E47757" w:rsidP="001A3843">
                  <w:pPr>
                    <w:pStyle w:val="rowtabella0"/>
                    <w:jc w:val="center"/>
                    <w:rPr>
                      <w:color w:val="002060"/>
                    </w:rPr>
                  </w:pPr>
                  <w:r w:rsidRPr="003A3417">
                    <w:rPr>
                      <w:color w:val="002060"/>
                    </w:rPr>
                    <w:t> </w:t>
                  </w:r>
                </w:p>
              </w:tc>
            </w:tr>
            <w:tr w:rsidR="00E47757" w:rsidRPr="003A3417" w14:paraId="19A2F4CB"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4E17F3" w14:textId="77777777" w:rsidR="00E47757" w:rsidRPr="003A3417" w:rsidRDefault="00E47757" w:rsidP="001A3843">
                  <w:pPr>
                    <w:pStyle w:val="rowtabella0"/>
                    <w:rPr>
                      <w:color w:val="002060"/>
                    </w:rPr>
                  </w:pPr>
                  <w:r w:rsidRPr="003A3417">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F96BDD" w14:textId="77777777" w:rsidR="00E47757" w:rsidRPr="003A3417" w:rsidRDefault="00E47757" w:rsidP="001A3843">
                  <w:pPr>
                    <w:pStyle w:val="rowtabella0"/>
                    <w:rPr>
                      <w:color w:val="002060"/>
                    </w:rPr>
                  </w:pPr>
                  <w:r w:rsidRPr="003A3417">
                    <w:rPr>
                      <w:color w:val="002060"/>
                    </w:rPr>
                    <w:t xml:space="preserve">- CALCIO </w:t>
                  </w:r>
                  <w:proofErr w:type="gramStart"/>
                  <w:r w:rsidRPr="003A3417">
                    <w:rPr>
                      <w:color w:val="002060"/>
                    </w:rPr>
                    <w:t>S.ELPIDIO</w:t>
                  </w:r>
                  <w:proofErr w:type="gramEnd"/>
                  <w:r w:rsidRPr="003A3417">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ABEC08" w14:textId="77777777" w:rsidR="00E47757" w:rsidRPr="003A3417" w:rsidRDefault="00E47757" w:rsidP="001A3843">
                  <w:pPr>
                    <w:pStyle w:val="rowtabella0"/>
                    <w:jc w:val="center"/>
                    <w:rPr>
                      <w:color w:val="002060"/>
                    </w:rPr>
                  </w:pPr>
                  <w:r w:rsidRPr="003A341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8ACB37" w14:textId="77777777" w:rsidR="00E47757" w:rsidRPr="003A3417" w:rsidRDefault="00E47757" w:rsidP="001A3843">
                  <w:pPr>
                    <w:pStyle w:val="rowtabella0"/>
                    <w:jc w:val="center"/>
                    <w:rPr>
                      <w:color w:val="002060"/>
                    </w:rPr>
                  </w:pPr>
                  <w:r w:rsidRPr="003A3417">
                    <w:rPr>
                      <w:color w:val="002060"/>
                    </w:rPr>
                    <w:t> </w:t>
                  </w:r>
                </w:p>
              </w:tc>
            </w:tr>
            <w:tr w:rsidR="00E47757" w:rsidRPr="003A3417" w14:paraId="236397FF"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95D43C" w14:textId="77777777" w:rsidR="00E47757" w:rsidRPr="003A3417" w:rsidRDefault="00E47757" w:rsidP="001A3843">
                  <w:pPr>
                    <w:pStyle w:val="rowtabella0"/>
                    <w:rPr>
                      <w:color w:val="002060"/>
                    </w:rPr>
                  </w:pPr>
                  <w:r w:rsidRPr="003A3417">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FBB605" w14:textId="77777777" w:rsidR="00E47757" w:rsidRPr="003A3417" w:rsidRDefault="00E47757" w:rsidP="001A3843">
                  <w:pPr>
                    <w:pStyle w:val="rowtabella0"/>
                    <w:rPr>
                      <w:color w:val="002060"/>
                    </w:rPr>
                  </w:pPr>
                  <w:r w:rsidRPr="003A3417">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2CED0" w14:textId="77777777" w:rsidR="00E47757" w:rsidRPr="003A3417" w:rsidRDefault="00E47757" w:rsidP="001A3843">
                  <w:pPr>
                    <w:pStyle w:val="rowtabella0"/>
                    <w:jc w:val="center"/>
                    <w:rPr>
                      <w:color w:val="002060"/>
                    </w:rPr>
                  </w:pPr>
                  <w:r w:rsidRPr="003A341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44B1BD" w14:textId="77777777" w:rsidR="00E47757" w:rsidRPr="003A3417" w:rsidRDefault="00E47757" w:rsidP="001A3843">
                  <w:pPr>
                    <w:pStyle w:val="rowtabella0"/>
                    <w:jc w:val="center"/>
                    <w:rPr>
                      <w:color w:val="002060"/>
                    </w:rPr>
                  </w:pPr>
                  <w:r w:rsidRPr="003A3417">
                    <w:rPr>
                      <w:color w:val="002060"/>
                    </w:rPr>
                    <w:t> </w:t>
                  </w:r>
                </w:p>
              </w:tc>
            </w:tr>
            <w:tr w:rsidR="00E47757" w:rsidRPr="003A3417" w14:paraId="5D41CF6D"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CAE089" w14:textId="77777777" w:rsidR="00E47757" w:rsidRPr="003A3417" w:rsidRDefault="00E47757" w:rsidP="001A3843">
                  <w:pPr>
                    <w:pStyle w:val="rowtabella0"/>
                    <w:rPr>
                      <w:color w:val="002060"/>
                    </w:rPr>
                  </w:pPr>
                  <w:r w:rsidRPr="003A3417">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14CBE1" w14:textId="77777777" w:rsidR="00E47757" w:rsidRPr="003A3417" w:rsidRDefault="00E47757" w:rsidP="001A3843">
                  <w:pPr>
                    <w:pStyle w:val="rowtabella0"/>
                    <w:rPr>
                      <w:color w:val="002060"/>
                    </w:rPr>
                  </w:pPr>
                  <w:r w:rsidRPr="003A3417">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DE1DA1" w14:textId="77777777" w:rsidR="00E47757" w:rsidRPr="003A3417" w:rsidRDefault="00E47757" w:rsidP="001A3843">
                  <w:pPr>
                    <w:pStyle w:val="rowtabella0"/>
                    <w:jc w:val="center"/>
                    <w:rPr>
                      <w:color w:val="002060"/>
                    </w:rPr>
                  </w:pPr>
                  <w:r w:rsidRPr="003A341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236762" w14:textId="77777777" w:rsidR="00E47757" w:rsidRPr="003A3417" w:rsidRDefault="00E47757" w:rsidP="001A3843">
                  <w:pPr>
                    <w:pStyle w:val="rowtabella0"/>
                    <w:jc w:val="center"/>
                    <w:rPr>
                      <w:color w:val="002060"/>
                    </w:rPr>
                  </w:pPr>
                  <w:r w:rsidRPr="003A3417">
                    <w:rPr>
                      <w:color w:val="002060"/>
                    </w:rPr>
                    <w:t> </w:t>
                  </w:r>
                </w:p>
              </w:tc>
            </w:tr>
            <w:tr w:rsidR="00E47757" w:rsidRPr="003A3417" w14:paraId="436721D6"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BF649C" w14:textId="77777777" w:rsidR="00E47757" w:rsidRPr="003A3417" w:rsidRDefault="00E47757" w:rsidP="001A3843">
                  <w:pPr>
                    <w:pStyle w:val="rowtabella0"/>
                    <w:rPr>
                      <w:color w:val="002060"/>
                    </w:rPr>
                  </w:pPr>
                  <w:r w:rsidRPr="003A3417">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83909D" w14:textId="77777777" w:rsidR="00E47757" w:rsidRPr="003A3417" w:rsidRDefault="00E47757" w:rsidP="001A3843">
                  <w:pPr>
                    <w:pStyle w:val="rowtabella0"/>
                    <w:rPr>
                      <w:color w:val="002060"/>
                    </w:rPr>
                  </w:pPr>
                  <w:r w:rsidRPr="003A3417">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4F85A5" w14:textId="77777777" w:rsidR="00E47757" w:rsidRPr="003A3417" w:rsidRDefault="00E47757" w:rsidP="001A3843">
                  <w:pPr>
                    <w:pStyle w:val="rowtabella0"/>
                    <w:jc w:val="center"/>
                    <w:rPr>
                      <w:color w:val="002060"/>
                    </w:rPr>
                  </w:pPr>
                  <w:r w:rsidRPr="003A341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C6BDAB" w14:textId="77777777" w:rsidR="00E47757" w:rsidRPr="003A3417" w:rsidRDefault="00E47757" w:rsidP="001A3843">
                  <w:pPr>
                    <w:pStyle w:val="rowtabella0"/>
                    <w:jc w:val="center"/>
                    <w:rPr>
                      <w:color w:val="002060"/>
                    </w:rPr>
                  </w:pPr>
                  <w:r w:rsidRPr="003A3417">
                    <w:rPr>
                      <w:color w:val="002060"/>
                    </w:rPr>
                    <w:t> </w:t>
                  </w:r>
                </w:p>
              </w:tc>
            </w:tr>
            <w:tr w:rsidR="00E47757" w:rsidRPr="003A3417" w14:paraId="7CBA0F26"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9EAFA" w14:textId="77777777" w:rsidR="00E47757" w:rsidRPr="003A3417" w:rsidRDefault="00E47757" w:rsidP="001A3843">
                  <w:pPr>
                    <w:pStyle w:val="rowtabella0"/>
                    <w:rPr>
                      <w:color w:val="002060"/>
                    </w:rPr>
                  </w:pPr>
                  <w:r w:rsidRPr="003A3417">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869A9" w14:textId="77777777" w:rsidR="00E47757" w:rsidRPr="003A3417" w:rsidRDefault="00E47757" w:rsidP="001A3843">
                  <w:pPr>
                    <w:pStyle w:val="rowtabella0"/>
                    <w:rPr>
                      <w:color w:val="002060"/>
                    </w:rPr>
                  </w:pPr>
                  <w:r w:rsidRPr="003A3417">
                    <w:rPr>
                      <w:color w:val="002060"/>
                    </w:rPr>
                    <w:t xml:space="preserve">- </w:t>
                  </w:r>
                  <w:proofErr w:type="gramStart"/>
                  <w:r w:rsidRPr="003A3417">
                    <w:rPr>
                      <w:color w:val="002060"/>
                    </w:rPr>
                    <w:t>CITTA</w:t>
                  </w:r>
                  <w:proofErr w:type="gramEnd"/>
                  <w:r w:rsidRPr="003A3417">
                    <w:rPr>
                      <w:color w:val="002060"/>
                    </w:rPr>
                    <w:t xml:space="preserve"> DI MARTINSICURO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A675D" w14:textId="77777777" w:rsidR="00E47757" w:rsidRPr="003A3417" w:rsidRDefault="00E47757" w:rsidP="001A3843">
                  <w:pPr>
                    <w:pStyle w:val="rowtabella0"/>
                    <w:jc w:val="center"/>
                    <w:rPr>
                      <w:color w:val="002060"/>
                    </w:rPr>
                  </w:pPr>
                  <w:r w:rsidRPr="003A3417">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C3500" w14:textId="77777777" w:rsidR="00E47757" w:rsidRPr="003A3417" w:rsidRDefault="00E47757" w:rsidP="001A3843">
                  <w:pPr>
                    <w:pStyle w:val="rowtabella0"/>
                    <w:jc w:val="center"/>
                    <w:rPr>
                      <w:color w:val="002060"/>
                    </w:rPr>
                  </w:pPr>
                  <w:r w:rsidRPr="003A3417">
                    <w:rPr>
                      <w:color w:val="002060"/>
                    </w:rPr>
                    <w:t> </w:t>
                  </w:r>
                </w:p>
              </w:tc>
            </w:tr>
          </w:tbl>
          <w:p w14:paraId="08E40FF5"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5B7BDA2B"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4D3BE" w14:textId="77777777" w:rsidR="00E47757" w:rsidRPr="003A3417" w:rsidRDefault="00E47757" w:rsidP="001A3843">
                  <w:pPr>
                    <w:pStyle w:val="headertabella0"/>
                    <w:rPr>
                      <w:color w:val="002060"/>
                    </w:rPr>
                  </w:pPr>
                  <w:r w:rsidRPr="003A3417">
                    <w:rPr>
                      <w:color w:val="002060"/>
                    </w:rPr>
                    <w:t>GIRONE F - 5 Giornata - R</w:t>
                  </w:r>
                </w:p>
              </w:tc>
            </w:tr>
            <w:tr w:rsidR="00E47757" w:rsidRPr="003A3417" w14:paraId="6ADE052D"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6D7BAA" w14:textId="77777777" w:rsidR="00E47757" w:rsidRPr="003A3417" w:rsidRDefault="00E47757" w:rsidP="001A3843">
                  <w:pPr>
                    <w:pStyle w:val="rowtabella0"/>
                    <w:rPr>
                      <w:color w:val="002060"/>
                    </w:rPr>
                  </w:pPr>
                  <w:r w:rsidRPr="003A3417">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DECA5" w14:textId="77777777" w:rsidR="00E47757" w:rsidRPr="003A3417" w:rsidRDefault="00E47757" w:rsidP="001A3843">
                  <w:pPr>
                    <w:pStyle w:val="rowtabella0"/>
                    <w:rPr>
                      <w:color w:val="002060"/>
                    </w:rPr>
                  </w:pPr>
                  <w:r w:rsidRPr="003A3417">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C3F25" w14:textId="77777777" w:rsidR="00E47757" w:rsidRPr="003A3417" w:rsidRDefault="00E47757" w:rsidP="001A3843">
                  <w:pPr>
                    <w:pStyle w:val="rowtabella0"/>
                    <w:jc w:val="center"/>
                    <w:rPr>
                      <w:color w:val="002060"/>
                    </w:rPr>
                  </w:pPr>
                  <w:r w:rsidRPr="003A3417">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F5A0A" w14:textId="77777777" w:rsidR="00E47757" w:rsidRPr="003A3417" w:rsidRDefault="00E47757" w:rsidP="001A3843">
                  <w:pPr>
                    <w:pStyle w:val="rowtabella0"/>
                    <w:jc w:val="center"/>
                    <w:rPr>
                      <w:color w:val="002060"/>
                    </w:rPr>
                  </w:pPr>
                  <w:r w:rsidRPr="003A3417">
                    <w:rPr>
                      <w:color w:val="002060"/>
                    </w:rPr>
                    <w:t> </w:t>
                  </w:r>
                </w:p>
              </w:tc>
            </w:tr>
            <w:tr w:rsidR="00E47757" w:rsidRPr="003A3417" w14:paraId="21097BF6"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797D7E" w14:textId="77777777" w:rsidR="00E47757" w:rsidRPr="003A3417" w:rsidRDefault="00E47757" w:rsidP="001A3843">
                  <w:pPr>
                    <w:pStyle w:val="rowtabella0"/>
                    <w:rPr>
                      <w:color w:val="002060"/>
                    </w:rPr>
                  </w:pPr>
                  <w:r w:rsidRPr="003A3417">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D0250F" w14:textId="77777777" w:rsidR="00E47757" w:rsidRPr="003A3417" w:rsidRDefault="00E47757" w:rsidP="001A3843">
                  <w:pPr>
                    <w:pStyle w:val="rowtabella0"/>
                    <w:rPr>
                      <w:color w:val="002060"/>
                    </w:rPr>
                  </w:pPr>
                  <w:r w:rsidRPr="003A3417">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AABEE" w14:textId="77777777" w:rsidR="00E47757" w:rsidRPr="003A3417" w:rsidRDefault="00E47757" w:rsidP="001A3843">
                  <w:pPr>
                    <w:pStyle w:val="rowtabella0"/>
                    <w:jc w:val="center"/>
                    <w:rPr>
                      <w:color w:val="002060"/>
                    </w:rPr>
                  </w:pPr>
                  <w:r w:rsidRPr="003A3417">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12B07E" w14:textId="77777777" w:rsidR="00E47757" w:rsidRPr="003A3417" w:rsidRDefault="00E47757" w:rsidP="001A3843">
                  <w:pPr>
                    <w:pStyle w:val="rowtabella0"/>
                    <w:jc w:val="center"/>
                    <w:rPr>
                      <w:color w:val="002060"/>
                    </w:rPr>
                  </w:pPr>
                  <w:r w:rsidRPr="003A3417">
                    <w:rPr>
                      <w:color w:val="002060"/>
                    </w:rPr>
                    <w:t> </w:t>
                  </w:r>
                </w:p>
              </w:tc>
            </w:tr>
            <w:tr w:rsidR="00E47757" w:rsidRPr="003A3417" w14:paraId="30FEE8DB"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E549F6" w14:textId="77777777" w:rsidR="00E47757" w:rsidRPr="003A3417" w:rsidRDefault="00E47757" w:rsidP="001A3843">
                  <w:pPr>
                    <w:pStyle w:val="rowtabella0"/>
                    <w:rPr>
                      <w:color w:val="002060"/>
                    </w:rPr>
                  </w:pPr>
                  <w:r w:rsidRPr="003A3417">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5321AF" w14:textId="77777777" w:rsidR="00E47757" w:rsidRPr="003A3417" w:rsidRDefault="00E47757" w:rsidP="001A3843">
                  <w:pPr>
                    <w:pStyle w:val="rowtabella0"/>
                    <w:rPr>
                      <w:color w:val="002060"/>
                    </w:rPr>
                  </w:pPr>
                  <w:r w:rsidRPr="003A3417">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3FFCB6" w14:textId="77777777" w:rsidR="00E47757" w:rsidRPr="003A3417" w:rsidRDefault="00E47757" w:rsidP="001A3843">
                  <w:pPr>
                    <w:pStyle w:val="rowtabella0"/>
                    <w:jc w:val="center"/>
                    <w:rPr>
                      <w:color w:val="002060"/>
                    </w:rPr>
                  </w:pPr>
                  <w:r w:rsidRPr="003A341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CE8630" w14:textId="77777777" w:rsidR="00E47757" w:rsidRPr="003A3417" w:rsidRDefault="00E47757" w:rsidP="001A3843">
                  <w:pPr>
                    <w:pStyle w:val="rowtabella0"/>
                    <w:jc w:val="center"/>
                    <w:rPr>
                      <w:color w:val="002060"/>
                    </w:rPr>
                  </w:pPr>
                  <w:r w:rsidRPr="003A3417">
                    <w:rPr>
                      <w:color w:val="002060"/>
                    </w:rPr>
                    <w:t> </w:t>
                  </w:r>
                </w:p>
              </w:tc>
            </w:tr>
            <w:tr w:rsidR="00E47757" w:rsidRPr="003A3417" w14:paraId="54279553"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37F858" w14:textId="77777777" w:rsidR="00E47757" w:rsidRPr="003A3417" w:rsidRDefault="00E47757" w:rsidP="001A3843">
                  <w:pPr>
                    <w:pStyle w:val="rowtabella0"/>
                    <w:rPr>
                      <w:color w:val="002060"/>
                    </w:rPr>
                  </w:pPr>
                  <w:r w:rsidRPr="003A341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F1932" w14:textId="77777777" w:rsidR="00E47757" w:rsidRPr="003A3417" w:rsidRDefault="00E47757" w:rsidP="001A3843">
                  <w:pPr>
                    <w:pStyle w:val="rowtabella0"/>
                    <w:rPr>
                      <w:color w:val="002060"/>
                    </w:rPr>
                  </w:pPr>
                  <w:r w:rsidRPr="003A3417">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B642BF" w14:textId="77777777" w:rsidR="00E47757" w:rsidRPr="003A3417" w:rsidRDefault="00E47757" w:rsidP="001A3843">
                  <w:pPr>
                    <w:pStyle w:val="rowtabella0"/>
                    <w:jc w:val="center"/>
                    <w:rPr>
                      <w:color w:val="002060"/>
                    </w:rPr>
                  </w:pPr>
                  <w:r w:rsidRPr="003A341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2B59FB" w14:textId="77777777" w:rsidR="00E47757" w:rsidRPr="003A3417" w:rsidRDefault="00E47757" w:rsidP="001A3843">
                  <w:pPr>
                    <w:pStyle w:val="rowtabella0"/>
                    <w:jc w:val="center"/>
                    <w:rPr>
                      <w:color w:val="002060"/>
                    </w:rPr>
                  </w:pPr>
                  <w:r w:rsidRPr="003A3417">
                    <w:rPr>
                      <w:color w:val="002060"/>
                    </w:rPr>
                    <w:t> </w:t>
                  </w:r>
                </w:p>
              </w:tc>
            </w:tr>
            <w:tr w:rsidR="00E47757" w:rsidRPr="003A3417" w14:paraId="3305A31C"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987244" w14:textId="77777777" w:rsidR="00E47757" w:rsidRPr="003A3417" w:rsidRDefault="00E47757" w:rsidP="001A3843">
                  <w:pPr>
                    <w:pStyle w:val="rowtabella0"/>
                    <w:rPr>
                      <w:color w:val="002060"/>
                    </w:rPr>
                  </w:pPr>
                  <w:r w:rsidRPr="003A3417">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644E68" w14:textId="77777777" w:rsidR="00E47757" w:rsidRPr="003A3417" w:rsidRDefault="00E47757" w:rsidP="001A3843">
                  <w:pPr>
                    <w:pStyle w:val="rowtabella0"/>
                    <w:rPr>
                      <w:color w:val="002060"/>
                    </w:rPr>
                  </w:pPr>
                  <w:r w:rsidRPr="003A3417">
                    <w:rPr>
                      <w:color w:val="002060"/>
                    </w:rPr>
                    <w:t>- MANSARDA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0ABFF" w14:textId="77777777" w:rsidR="00E47757" w:rsidRPr="003A3417" w:rsidRDefault="00E47757" w:rsidP="001A3843">
                  <w:pPr>
                    <w:pStyle w:val="rowtabella0"/>
                    <w:jc w:val="center"/>
                    <w:rPr>
                      <w:color w:val="002060"/>
                    </w:rPr>
                  </w:pPr>
                  <w:r w:rsidRPr="003A3417">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7322AA" w14:textId="77777777" w:rsidR="00E47757" w:rsidRPr="003A3417" w:rsidRDefault="00E47757" w:rsidP="001A3843">
                  <w:pPr>
                    <w:pStyle w:val="rowtabella0"/>
                    <w:jc w:val="center"/>
                    <w:rPr>
                      <w:color w:val="002060"/>
                    </w:rPr>
                  </w:pPr>
                  <w:r w:rsidRPr="003A3417">
                    <w:rPr>
                      <w:color w:val="002060"/>
                    </w:rPr>
                    <w:t> </w:t>
                  </w:r>
                </w:p>
              </w:tc>
            </w:tr>
            <w:tr w:rsidR="00E47757" w:rsidRPr="003A3417" w14:paraId="7271DAA3"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4F2A5B" w14:textId="77777777" w:rsidR="00E47757" w:rsidRPr="003A3417" w:rsidRDefault="00E47757" w:rsidP="001A3843">
                  <w:pPr>
                    <w:pStyle w:val="rowtabella0"/>
                    <w:rPr>
                      <w:color w:val="002060"/>
                    </w:rPr>
                  </w:pPr>
                  <w:r w:rsidRPr="003A3417">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8E64F" w14:textId="77777777" w:rsidR="00E47757" w:rsidRPr="003A3417" w:rsidRDefault="00E47757" w:rsidP="001A3843">
                  <w:pPr>
                    <w:pStyle w:val="rowtabella0"/>
                    <w:rPr>
                      <w:color w:val="002060"/>
                    </w:rPr>
                  </w:pPr>
                  <w:r w:rsidRPr="003A3417">
                    <w:rPr>
                      <w:color w:val="002060"/>
                    </w:rPr>
                    <w:t>- POLISPORTIVA VILLA PIGNA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84B47" w14:textId="77777777" w:rsidR="00E47757" w:rsidRPr="003A3417" w:rsidRDefault="00E47757" w:rsidP="001A3843">
                  <w:pPr>
                    <w:pStyle w:val="rowtabella0"/>
                    <w:jc w:val="center"/>
                    <w:rPr>
                      <w:color w:val="002060"/>
                    </w:rPr>
                  </w:pPr>
                  <w:r w:rsidRPr="003A3417">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CAFD2" w14:textId="77777777" w:rsidR="00E47757" w:rsidRPr="003A3417" w:rsidRDefault="00E47757" w:rsidP="001A3843">
                  <w:pPr>
                    <w:pStyle w:val="rowtabella0"/>
                    <w:jc w:val="center"/>
                    <w:rPr>
                      <w:color w:val="002060"/>
                    </w:rPr>
                  </w:pPr>
                  <w:r w:rsidRPr="003A3417">
                    <w:rPr>
                      <w:color w:val="002060"/>
                    </w:rPr>
                    <w:t> </w:t>
                  </w:r>
                </w:p>
              </w:tc>
            </w:tr>
            <w:tr w:rsidR="00E47757" w:rsidRPr="003A3417" w14:paraId="1187E818"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14DD86C5" w14:textId="77777777" w:rsidR="00E47757" w:rsidRPr="003A3417" w:rsidRDefault="00E47757" w:rsidP="001A3843">
                  <w:pPr>
                    <w:pStyle w:val="rowtabella0"/>
                    <w:rPr>
                      <w:color w:val="002060"/>
                    </w:rPr>
                  </w:pPr>
                  <w:r w:rsidRPr="003A3417">
                    <w:rPr>
                      <w:color w:val="002060"/>
                    </w:rPr>
                    <w:t>(1) - disputata il 21/02/2026</w:t>
                  </w:r>
                </w:p>
              </w:tc>
            </w:tr>
          </w:tbl>
          <w:p w14:paraId="25DFA0DC" w14:textId="77777777" w:rsidR="00E47757" w:rsidRPr="003A3417" w:rsidRDefault="00E47757" w:rsidP="001A3843">
            <w:pPr>
              <w:rPr>
                <w:color w:val="002060"/>
              </w:rPr>
            </w:pPr>
          </w:p>
        </w:tc>
      </w:tr>
    </w:tbl>
    <w:p w14:paraId="7A92B9A7" w14:textId="77777777" w:rsidR="00E47757" w:rsidRPr="003A3417" w:rsidRDefault="00E47757" w:rsidP="00E47757">
      <w:pPr>
        <w:pStyle w:val="breakline"/>
        <w:rPr>
          <w:rFonts w:eastAsiaTheme="minorEastAsia"/>
          <w:color w:val="002060"/>
        </w:rPr>
      </w:pPr>
    </w:p>
    <w:p w14:paraId="69E922D8" w14:textId="77777777" w:rsidR="00E47757" w:rsidRPr="003A3417" w:rsidRDefault="00E47757" w:rsidP="00E47757">
      <w:pPr>
        <w:pStyle w:val="breakline"/>
        <w:rPr>
          <w:color w:val="002060"/>
        </w:rPr>
      </w:pPr>
    </w:p>
    <w:p w14:paraId="2FEA96F4" w14:textId="77777777" w:rsidR="00E47757" w:rsidRPr="003A3417" w:rsidRDefault="00E47757" w:rsidP="00E47757">
      <w:pPr>
        <w:pStyle w:val="titoloprinc0"/>
        <w:rPr>
          <w:color w:val="002060"/>
        </w:rPr>
      </w:pPr>
      <w:r w:rsidRPr="003A3417">
        <w:rPr>
          <w:color w:val="002060"/>
        </w:rPr>
        <w:t>GIUDICE SPORTIVO</w:t>
      </w:r>
    </w:p>
    <w:p w14:paraId="55ADEA5A" w14:textId="77777777" w:rsidR="00E47757" w:rsidRPr="003A3417" w:rsidRDefault="00E47757" w:rsidP="00E47757">
      <w:pPr>
        <w:pStyle w:val="diffida"/>
        <w:rPr>
          <w:color w:val="002060"/>
        </w:rPr>
      </w:pPr>
      <w:r w:rsidRPr="003A3417">
        <w:rPr>
          <w:color w:val="002060"/>
        </w:rPr>
        <w:t>Il Giudice Sportivo Avv. Agnese Lazzaretti, con l'assistenza del Segretario Angelo Castellana, nella seduta del 25/02/2026, ha adottato le decisioni che di seguito integralmente si riportano:</w:t>
      </w:r>
    </w:p>
    <w:p w14:paraId="0C046520" w14:textId="77777777" w:rsidR="00E47757" w:rsidRPr="003A3417" w:rsidRDefault="00E47757" w:rsidP="00E47757">
      <w:pPr>
        <w:pStyle w:val="titolo10"/>
        <w:rPr>
          <w:color w:val="002060"/>
        </w:rPr>
      </w:pPr>
      <w:r w:rsidRPr="003A3417">
        <w:rPr>
          <w:color w:val="002060"/>
        </w:rPr>
        <w:t xml:space="preserve">GARE DEL 20/ 2/2026 </w:t>
      </w:r>
    </w:p>
    <w:p w14:paraId="1FA83BB8" w14:textId="77777777" w:rsidR="00E47757" w:rsidRPr="003A3417" w:rsidRDefault="00E47757" w:rsidP="00E47757">
      <w:pPr>
        <w:pStyle w:val="titolo7a"/>
        <w:rPr>
          <w:color w:val="002060"/>
        </w:rPr>
      </w:pPr>
      <w:r w:rsidRPr="003A3417">
        <w:rPr>
          <w:color w:val="002060"/>
        </w:rPr>
        <w:t xml:space="preserve">PROVVEDIMENTI DISCIPLINARI </w:t>
      </w:r>
    </w:p>
    <w:p w14:paraId="1407B313"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066DA058" w14:textId="77777777" w:rsidR="00E47757" w:rsidRPr="003A3417" w:rsidRDefault="00E47757" w:rsidP="00E47757">
      <w:pPr>
        <w:pStyle w:val="titolo30"/>
        <w:rPr>
          <w:color w:val="002060"/>
        </w:rPr>
      </w:pPr>
      <w:r w:rsidRPr="003A3417">
        <w:rPr>
          <w:color w:val="002060"/>
        </w:rPr>
        <w:t xml:space="preserve">SOCIETA' </w:t>
      </w:r>
    </w:p>
    <w:p w14:paraId="36AD0B8A" w14:textId="77777777" w:rsidR="00E47757" w:rsidRPr="003A3417" w:rsidRDefault="00E47757" w:rsidP="00E47757">
      <w:pPr>
        <w:pStyle w:val="titolo20"/>
        <w:rPr>
          <w:color w:val="002060"/>
        </w:rPr>
      </w:pPr>
      <w:r w:rsidRPr="003A3417">
        <w:rPr>
          <w:color w:val="002060"/>
        </w:rPr>
        <w:t xml:space="preserve">AMMENDA </w:t>
      </w:r>
    </w:p>
    <w:p w14:paraId="27A0701F" w14:textId="6A0AE033" w:rsidR="00E47757" w:rsidRPr="003A3417" w:rsidRDefault="00E47757" w:rsidP="00E47757">
      <w:pPr>
        <w:pStyle w:val="diffida"/>
        <w:spacing w:before="80" w:beforeAutospacing="0" w:after="40" w:afterAutospacing="0"/>
        <w:jc w:val="left"/>
        <w:rPr>
          <w:color w:val="002060"/>
        </w:rPr>
      </w:pPr>
      <w:r w:rsidRPr="003A3417">
        <w:rPr>
          <w:color w:val="002060"/>
        </w:rPr>
        <w:t xml:space="preserve">Euro 80,00 ATLETICO CHIARAVALLE </w:t>
      </w:r>
      <w:r w:rsidRPr="003A3417">
        <w:rPr>
          <w:color w:val="002060"/>
        </w:rPr>
        <w:br/>
        <w:t>Per aver, la propria tifoseria, durante il secondo tempo di gioco, rivolto espressioni irriguardose all'</w:t>
      </w:r>
      <w:r w:rsidR="00F859D4" w:rsidRPr="003A3417">
        <w:rPr>
          <w:color w:val="002060"/>
        </w:rPr>
        <w:t>indirizzo</w:t>
      </w:r>
      <w:r w:rsidRPr="003A3417">
        <w:rPr>
          <w:color w:val="002060"/>
        </w:rPr>
        <w:t xml:space="preserve"> dell'arbitro. </w:t>
      </w:r>
    </w:p>
    <w:p w14:paraId="50FA1793" w14:textId="77777777" w:rsidR="00E47757" w:rsidRPr="003A3417" w:rsidRDefault="00E47757" w:rsidP="00E47757">
      <w:pPr>
        <w:pStyle w:val="titolo30"/>
        <w:rPr>
          <w:color w:val="002060"/>
        </w:rPr>
      </w:pPr>
      <w:r w:rsidRPr="003A3417">
        <w:rPr>
          <w:color w:val="002060"/>
        </w:rPr>
        <w:t xml:space="preserve">DIRIGENTI </w:t>
      </w:r>
    </w:p>
    <w:p w14:paraId="256732BA" w14:textId="77777777" w:rsidR="00E47757" w:rsidRPr="003A3417" w:rsidRDefault="00E47757" w:rsidP="00E47757">
      <w:pPr>
        <w:pStyle w:val="titolo20"/>
        <w:rPr>
          <w:color w:val="002060"/>
        </w:rPr>
      </w:pPr>
      <w:r w:rsidRPr="003A3417">
        <w:rPr>
          <w:color w:val="002060"/>
        </w:rPr>
        <w:t xml:space="preserve">INIBIZIONE A TEMPO OPPURE SQUALIFICA A GARE: FINO AL 25/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735F31F" w14:textId="77777777" w:rsidTr="001A3843">
        <w:tc>
          <w:tcPr>
            <w:tcW w:w="2200" w:type="dxa"/>
            <w:tcMar>
              <w:top w:w="20" w:type="dxa"/>
              <w:left w:w="20" w:type="dxa"/>
              <w:bottom w:w="20" w:type="dxa"/>
              <w:right w:w="20" w:type="dxa"/>
            </w:tcMar>
            <w:vAlign w:val="center"/>
            <w:hideMark/>
          </w:tcPr>
          <w:p w14:paraId="0311D8A0" w14:textId="77777777" w:rsidR="00E47757" w:rsidRPr="003A3417" w:rsidRDefault="00E47757" w:rsidP="001A3843">
            <w:pPr>
              <w:pStyle w:val="movimento"/>
              <w:rPr>
                <w:color w:val="002060"/>
              </w:rPr>
            </w:pPr>
            <w:r w:rsidRPr="003A3417">
              <w:rPr>
                <w:color w:val="002060"/>
              </w:rPr>
              <w:t>ANIBALDI SERGIO</w:t>
            </w:r>
          </w:p>
        </w:tc>
        <w:tc>
          <w:tcPr>
            <w:tcW w:w="2200" w:type="dxa"/>
            <w:tcMar>
              <w:top w:w="20" w:type="dxa"/>
              <w:left w:w="20" w:type="dxa"/>
              <w:bottom w:w="20" w:type="dxa"/>
              <w:right w:w="20" w:type="dxa"/>
            </w:tcMar>
            <w:vAlign w:val="center"/>
            <w:hideMark/>
          </w:tcPr>
          <w:p w14:paraId="5EB01770" w14:textId="77777777" w:rsidR="00E47757" w:rsidRPr="003A3417" w:rsidRDefault="00E47757" w:rsidP="001A3843">
            <w:pPr>
              <w:pStyle w:val="movimento2"/>
              <w:rPr>
                <w:color w:val="002060"/>
              </w:rPr>
            </w:pPr>
            <w:r w:rsidRPr="003A3417">
              <w:rPr>
                <w:color w:val="002060"/>
              </w:rPr>
              <w:t xml:space="preserve">(CANTINE RIUNITE CSI) </w:t>
            </w:r>
          </w:p>
        </w:tc>
        <w:tc>
          <w:tcPr>
            <w:tcW w:w="800" w:type="dxa"/>
            <w:tcMar>
              <w:top w:w="20" w:type="dxa"/>
              <w:left w:w="20" w:type="dxa"/>
              <w:bottom w:w="20" w:type="dxa"/>
              <w:right w:w="20" w:type="dxa"/>
            </w:tcMar>
            <w:vAlign w:val="center"/>
            <w:hideMark/>
          </w:tcPr>
          <w:p w14:paraId="24800F1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FCEAE7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7078996" w14:textId="77777777" w:rsidR="00E47757" w:rsidRPr="003A3417" w:rsidRDefault="00E47757" w:rsidP="001A3843">
            <w:pPr>
              <w:pStyle w:val="movimento2"/>
              <w:rPr>
                <w:color w:val="002060"/>
              </w:rPr>
            </w:pPr>
            <w:r w:rsidRPr="003A3417">
              <w:rPr>
                <w:color w:val="002060"/>
              </w:rPr>
              <w:t> </w:t>
            </w:r>
          </w:p>
        </w:tc>
      </w:tr>
    </w:tbl>
    <w:p w14:paraId="0BBCA583"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Per essere entrato senza autorizzazione all'interno dello spogliatoio dell'arbitro, proferendo verso lo stesso espressioni irriguardose e tenendo un atteggiamento aggressivo, veniva allontanato da alcuni dirigenti locali.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176FD99" w14:textId="77777777" w:rsidTr="001A3843">
        <w:tc>
          <w:tcPr>
            <w:tcW w:w="2200" w:type="dxa"/>
            <w:tcMar>
              <w:top w:w="20" w:type="dxa"/>
              <w:left w:w="20" w:type="dxa"/>
              <w:bottom w:w="20" w:type="dxa"/>
              <w:right w:w="20" w:type="dxa"/>
            </w:tcMar>
            <w:vAlign w:val="center"/>
            <w:hideMark/>
          </w:tcPr>
          <w:p w14:paraId="5F263D5F" w14:textId="77777777" w:rsidR="00E47757" w:rsidRPr="003A3417" w:rsidRDefault="00E47757" w:rsidP="001A3843">
            <w:pPr>
              <w:pStyle w:val="movimento"/>
              <w:rPr>
                <w:color w:val="002060"/>
              </w:rPr>
            </w:pPr>
            <w:r w:rsidRPr="003A3417">
              <w:rPr>
                <w:color w:val="002060"/>
              </w:rPr>
              <w:lastRenderedPageBreak/>
              <w:t>ERCOLI ENRICO</w:t>
            </w:r>
          </w:p>
        </w:tc>
        <w:tc>
          <w:tcPr>
            <w:tcW w:w="2200" w:type="dxa"/>
            <w:tcMar>
              <w:top w:w="20" w:type="dxa"/>
              <w:left w:w="20" w:type="dxa"/>
              <w:bottom w:w="20" w:type="dxa"/>
              <w:right w:w="20" w:type="dxa"/>
            </w:tcMar>
            <w:vAlign w:val="center"/>
            <w:hideMark/>
          </w:tcPr>
          <w:p w14:paraId="590D5AD9" w14:textId="77777777" w:rsidR="00E47757" w:rsidRPr="003A3417" w:rsidRDefault="00E47757" w:rsidP="001A3843">
            <w:pPr>
              <w:pStyle w:val="movimento2"/>
              <w:rPr>
                <w:color w:val="002060"/>
              </w:rPr>
            </w:pPr>
            <w:r w:rsidRPr="003A3417">
              <w:rPr>
                <w:color w:val="002060"/>
              </w:rPr>
              <w:t xml:space="preserve">(CANTINE RIUNITE CSI) </w:t>
            </w:r>
          </w:p>
        </w:tc>
        <w:tc>
          <w:tcPr>
            <w:tcW w:w="800" w:type="dxa"/>
            <w:tcMar>
              <w:top w:w="20" w:type="dxa"/>
              <w:left w:w="20" w:type="dxa"/>
              <w:bottom w:w="20" w:type="dxa"/>
              <w:right w:w="20" w:type="dxa"/>
            </w:tcMar>
            <w:vAlign w:val="center"/>
            <w:hideMark/>
          </w:tcPr>
          <w:p w14:paraId="706321E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6188A6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682C2C7" w14:textId="77777777" w:rsidR="00E47757" w:rsidRPr="003A3417" w:rsidRDefault="00E47757" w:rsidP="001A3843">
            <w:pPr>
              <w:pStyle w:val="movimento2"/>
              <w:rPr>
                <w:color w:val="002060"/>
              </w:rPr>
            </w:pPr>
            <w:r w:rsidRPr="003A3417">
              <w:rPr>
                <w:color w:val="002060"/>
              </w:rPr>
              <w:t> </w:t>
            </w:r>
          </w:p>
        </w:tc>
      </w:tr>
    </w:tbl>
    <w:p w14:paraId="3CEB9DFD"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Per essersi avvicinato all'arbitro con fare gravemente intimidatorio, proferendo verso lo stesso espressioni irriguardose. Veniva trattenuto da alcuni calciatori che gli impedivano di entrare in contatto fisico con il direttore di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05D3CAB" w14:textId="77777777" w:rsidTr="001A3843">
        <w:tc>
          <w:tcPr>
            <w:tcW w:w="2200" w:type="dxa"/>
            <w:tcMar>
              <w:top w:w="20" w:type="dxa"/>
              <w:left w:w="20" w:type="dxa"/>
              <w:bottom w:w="20" w:type="dxa"/>
              <w:right w:w="20" w:type="dxa"/>
            </w:tcMar>
            <w:vAlign w:val="center"/>
            <w:hideMark/>
          </w:tcPr>
          <w:p w14:paraId="3618D0B9" w14:textId="77777777" w:rsidR="00E47757" w:rsidRPr="003A3417" w:rsidRDefault="00E47757" w:rsidP="001A3843">
            <w:pPr>
              <w:pStyle w:val="movimento"/>
              <w:rPr>
                <w:color w:val="002060"/>
              </w:rPr>
            </w:pPr>
            <w:r w:rsidRPr="003A3417">
              <w:rPr>
                <w:color w:val="002060"/>
              </w:rPr>
              <w:t>BRUNI LUCA</w:t>
            </w:r>
          </w:p>
        </w:tc>
        <w:tc>
          <w:tcPr>
            <w:tcW w:w="2200" w:type="dxa"/>
            <w:tcMar>
              <w:top w:w="20" w:type="dxa"/>
              <w:left w:w="20" w:type="dxa"/>
              <w:bottom w:w="20" w:type="dxa"/>
              <w:right w:w="20" w:type="dxa"/>
            </w:tcMar>
            <w:vAlign w:val="center"/>
            <w:hideMark/>
          </w:tcPr>
          <w:p w14:paraId="710C0C91" w14:textId="77777777" w:rsidR="00E47757" w:rsidRPr="003A3417" w:rsidRDefault="00E47757" w:rsidP="001A3843">
            <w:pPr>
              <w:pStyle w:val="movimento2"/>
              <w:rPr>
                <w:color w:val="002060"/>
              </w:rPr>
            </w:pPr>
            <w:r w:rsidRPr="003A3417">
              <w:rPr>
                <w:color w:val="002060"/>
              </w:rPr>
              <w:t xml:space="preserve">(PICENO UNITED MMX A R.L.) </w:t>
            </w:r>
          </w:p>
        </w:tc>
        <w:tc>
          <w:tcPr>
            <w:tcW w:w="800" w:type="dxa"/>
            <w:tcMar>
              <w:top w:w="20" w:type="dxa"/>
              <w:left w:w="20" w:type="dxa"/>
              <w:bottom w:w="20" w:type="dxa"/>
              <w:right w:w="20" w:type="dxa"/>
            </w:tcMar>
            <w:vAlign w:val="center"/>
            <w:hideMark/>
          </w:tcPr>
          <w:p w14:paraId="764AFBD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5ABD61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C414E15" w14:textId="77777777" w:rsidR="00E47757" w:rsidRPr="003A3417" w:rsidRDefault="00E47757" w:rsidP="001A3843">
            <w:pPr>
              <w:pStyle w:val="movimento2"/>
              <w:rPr>
                <w:color w:val="002060"/>
              </w:rPr>
            </w:pPr>
            <w:r w:rsidRPr="003A3417">
              <w:rPr>
                <w:color w:val="002060"/>
              </w:rPr>
              <w:t> </w:t>
            </w:r>
          </w:p>
        </w:tc>
      </w:tr>
    </w:tbl>
    <w:p w14:paraId="63ED3912"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A seguito di provocazioni, rincorre un calciatore avversario spingendolo giù dalle scale, senza causare danni fisici ma causando una situazione di tensione tra i tesserati all'entrata degli spogliatoi. </w:t>
      </w:r>
    </w:p>
    <w:p w14:paraId="1EB35649" w14:textId="77777777" w:rsidR="00E47757" w:rsidRPr="003A3417" w:rsidRDefault="00E47757" w:rsidP="00E47757">
      <w:pPr>
        <w:pStyle w:val="titolo20"/>
        <w:rPr>
          <w:color w:val="002060"/>
        </w:rPr>
      </w:pPr>
      <w:r w:rsidRPr="003A3417">
        <w:rPr>
          <w:color w:val="002060"/>
        </w:rPr>
        <w:t xml:space="preserve">INIBIZIONE A TEMPO OPPURE SQUALIFICA A GARE: FINO AL 18/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775BCD1" w14:textId="77777777" w:rsidTr="001A3843">
        <w:tc>
          <w:tcPr>
            <w:tcW w:w="2200" w:type="dxa"/>
            <w:tcMar>
              <w:top w:w="20" w:type="dxa"/>
              <w:left w:w="20" w:type="dxa"/>
              <w:bottom w:w="20" w:type="dxa"/>
              <w:right w:w="20" w:type="dxa"/>
            </w:tcMar>
            <w:vAlign w:val="center"/>
            <w:hideMark/>
          </w:tcPr>
          <w:p w14:paraId="6101F3D4" w14:textId="77777777" w:rsidR="00E47757" w:rsidRPr="003A3417" w:rsidRDefault="00E47757" w:rsidP="001A3843">
            <w:pPr>
              <w:pStyle w:val="movimento"/>
              <w:rPr>
                <w:color w:val="002060"/>
              </w:rPr>
            </w:pPr>
            <w:r w:rsidRPr="003A3417">
              <w:rPr>
                <w:color w:val="002060"/>
              </w:rPr>
              <w:t>SPINOSA GERARDO</w:t>
            </w:r>
          </w:p>
        </w:tc>
        <w:tc>
          <w:tcPr>
            <w:tcW w:w="2200" w:type="dxa"/>
            <w:tcMar>
              <w:top w:w="20" w:type="dxa"/>
              <w:left w:w="20" w:type="dxa"/>
              <w:bottom w:w="20" w:type="dxa"/>
              <w:right w:w="20" w:type="dxa"/>
            </w:tcMar>
            <w:vAlign w:val="center"/>
            <w:hideMark/>
          </w:tcPr>
          <w:p w14:paraId="22F3E688"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FALCONARA) </w:t>
            </w:r>
          </w:p>
        </w:tc>
        <w:tc>
          <w:tcPr>
            <w:tcW w:w="800" w:type="dxa"/>
            <w:tcMar>
              <w:top w:w="20" w:type="dxa"/>
              <w:left w:w="20" w:type="dxa"/>
              <w:bottom w:w="20" w:type="dxa"/>
              <w:right w:w="20" w:type="dxa"/>
            </w:tcMar>
            <w:vAlign w:val="center"/>
            <w:hideMark/>
          </w:tcPr>
          <w:p w14:paraId="01DFB31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DE56DD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5B3A2B4" w14:textId="77777777" w:rsidR="00E47757" w:rsidRPr="003A3417" w:rsidRDefault="00E47757" w:rsidP="001A3843">
            <w:pPr>
              <w:pStyle w:val="movimento2"/>
              <w:rPr>
                <w:color w:val="002060"/>
              </w:rPr>
            </w:pPr>
            <w:r w:rsidRPr="003A3417">
              <w:rPr>
                <w:color w:val="002060"/>
              </w:rPr>
              <w:t> </w:t>
            </w:r>
          </w:p>
        </w:tc>
      </w:tr>
    </w:tbl>
    <w:p w14:paraId="3AD96735"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A seguito del provvedimento di ammonizione rivolge all'arbitro gravi espressioni minacciose ed irriguardose, reiterando anche fuori dal terreno di gioco. </w:t>
      </w:r>
    </w:p>
    <w:p w14:paraId="41592875" w14:textId="77777777" w:rsidR="00E47757" w:rsidRPr="003A3417" w:rsidRDefault="00E47757" w:rsidP="00E47757">
      <w:pPr>
        <w:pStyle w:val="titolo20"/>
        <w:rPr>
          <w:color w:val="002060"/>
        </w:rPr>
      </w:pPr>
      <w:r w:rsidRPr="003A3417">
        <w:rPr>
          <w:color w:val="002060"/>
        </w:rPr>
        <w:t xml:space="preserve">INIBIZIONE A TEMPO OPPURE SQUALIFICA A GARE: FINO AL 4/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334347A" w14:textId="77777777" w:rsidTr="001A3843">
        <w:tc>
          <w:tcPr>
            <w:tcW w:w="2200" w:type="dxa"/>
            <w:tcMar>
              <w:top w:w="20" w:type="dxa"/>
              <w:left w:w="20" w:type="dxa"/>
              <w:bottom w:w="20" w:type="dxa"/>
              <w:right w:w="20" w:type="dxa"/>
            </w:tcMar>
            <w:vAlign w:val="center"/>
            <w:hideMark/>
          </w:tcPr>
          <w:p w14:paraId="1471DFEE" w14:textId="77777777" w:rsidR="00E47757" w:rsidRPr="003A3417" w:rsidRDefault="00E47757" w:rsidP="001A3843">
            <w:pPr>
              <w:pStyle w:val="movimento"/>
              <w:rPr>
                <w:color w:val="002060"/>
              </w:rPr>
            </w:pPr>
            <w:r w:rsidRPr="003A3417">
              <w:rPr>
                <w:color w:val="002060"/>
              </w:rPr>
              <w:t>SANSO ANTONIO</w:t>
            </w:r>
          </w:p>
        </w:tc>
        <w:tc>
          <w:tcPr>
            <w:tcW w:w="2200" w:type="dxa"/>
            <w:tcMar>
              <w:top w:w="20" w:type="dxa"/>
              <w:left w:w="20" w:type="dxa"/>
              <w:bottom w:w="20" w:type="dxa"/>
              <w:right w:w="20" w:type="dxa"/>
            </w:tcMar>
            <w:vAlign w:val="center"/>
            <w:hideMark/>
          </w:tcPr>
          <w:p w14:paraId="6FA8759D" w14:textId="77777777" w:rsidR="00E47757" w:rsidRPr="003A3417" w:rsidRDefault="00E47757" w:rsidP="001A3843">
            <w:pPr>
              <w:pStyle w:val="movimento2"/>
              <w:rPr>
                <w:color w:val="002060"/>
              </w:rPr>
            </w:pPr>
            <w:r w:rsidRPr="003A3417">
              <w:rPr>
                <w:color w:val="002060"/>
              </w:rPr>
              <w:t xml:space="preserve">(RIPABERARDA) </w:t>
            </w:r>
          </w:p>
        </w:tc>
        <w:tc>
          <w:tcPr>
            <w:tcW w:w="800" w:type="dxa"/>
            <w:tcMar>
              <w:top w:w="20" w:type="dxa"/>
              <w:left w:w="20" w:type="dxa"/>
              <w:bottom w:w="20" w:type="dxa"/>
              <w:right w:w="20" w:type="dxa"/>
            </w:tcMar>
            <w:vAlign w:val="center"/>
            <w:hideMark/>
          </w:tcPr>
          <w:p w14:paraId="2CB5052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794032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4491840" w14:textId="77777777" w:rsidR="00E47757" w:rsidRPr="003A3417" w:rsidRDefault="00E47757" w:rsidP="001A3843">
            <w:pPr>
              <w:pStyle w:val="movimento2"/>
              <w:rPr>
                <w:color w:val="002060"/>
              </w:rPr>
            </w:pPr>
            <w:r w:rsidRPr="003A3417">
              <w:rPr>
                <w:color w:val="002060"/>
              </w:rPr>
              <w:t> </w:t>
            </w:r>
          </w:p>
        </w:tc>
      </w:tr>
    </w:tbl>
    <w:p w14:paraId="44CE155F"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Per proteste nei confronti dell'arbitro. Allontanato. </w:t>
      </w:r>
    </w:p>
    <w:p w14:paraId="3116AA51" w14:textId="77777777" w:rsidR="00E47757" w:rsidRPr="003A3417" w:rsidRDefault="00E47757" w:rsidP="00E47757">
      <w:pPr>
        <w:pStyle w:val="titolo20"/>
        <w:rPr>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DAB7529" w14:textId="77777777" w:rsidTr="001A3843">
        <w:tc>
          <w:tcPr>
            <w:tcW w:w="2200" w:type="dxa"/>
            <w:tcMar>
              <w:top w:w="20" w:type="dxa"/>
              <w:left w:w="20" w:type="dxa"/>
              <w:bottom w:w="20" w:type="dxa"/>
              <w:right w:w="20" w:type="dxa"/>
            </w:tcMar>
            <w:vAlign w:val="center"/>
            <w:hideMark/>
          </w:tcPr>
          <w:p w14:paraId="4D909FDF" w14:textId="77777777" w:rsidR="00E47757" w:rsidRPr="003A3417" w:rsidRDefault="00E47757" w:rsidP="001A3843">
            <w:pPr>
              <w:pStyle w:val="movimento"/>
              <w:rPr>
                <w:color w:val="002060"/>
              </w:rPr>
            </w:pPr>
            <w:r w:rsidRPr="003A3417">
              <w:rPr>
                <w:color w:val="002060"/>
              </w:rPr>
              <w:t>MASSETTI MARCO</w:t>
            </w:r>
          </w:p>
        </w:tc>
        <w:tc>
          <w:tcPr>
            <w:tcW w:w="2200" w:type="dxa"/>
            <w:tcMar>
              <w:top w:w="20" w:type="dxa"/>
              <w:left w:w="20" w:type="dxa"/>
              <w:bottom w:w="20" w:type="dxa"/>
              <w:right w:w="20" w:type="dxa"/>
            </w:tcMar>
            <w:vAlign w:val="center"/>
            <w:hideMark/>
          </w:tcPr>
          <w:p w14:paraId="4051FB90"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MARTINSICURO C5) </w:t>
            </w:r>
          </w:p>
        </w:tc>
        <w:tc>
          <w:tcPr>
            <w:tcW w:w="800" w:type="dxa"/>
            <w:tcMar>
              <w:top w:w="20" w:type="dxa"/>
              <w:left w:w="20" w:type="dxa"/>
              <w:bottom w:w="20" w:type="dxa"/>
              <w:right w:w="20" w:type="dxa"/>
            </w:tcMar>
            <w:vAlign w:val="center"/>
            <w:hideMark/>
          </w:tcPr>
          <w:p w14:paraId="242C9D1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E92D2F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1B4519B" w14:textId="77777777" w:rsidR="00E47757" w:rsidRPr="003A3417" w:rsidRDefault="00E47757" w:rsidP="001A3843">
            <w:pPr>
              <w:pStyle w:val="movimento2"/>
              <w:rPr>
                <w:color w:val="002060"/>
              </w:rPr>
            </w:pPr>
            <w:r w:rsidRPr="003A3417">
              <w:rPr>
                <w:color w:val="002060"/>
              </w:rPr>
              <w:t> </w:t>
            </w:r>
          </w:p>
        </w:tc>
      </w:tr>
    </w:tbl>
    <w:p w14:paraId="75BA752A" w14:textId="77777777" w:rsidR="00E47757" w:rsidRPr="003A3417" w:rsidRDefault="00E47757" w:rsidP="00E47757">
      <w:pPr>
        <w:pStyle w:val="titolo20"/>
        <w:rPr>
          <w:rFonts w:eastAsiaTheme="minorEastAsia"/>
          <w:color w:val="002060"/>
        </w:rPr>
      </w:pPr>
      <w:r w:rsidRPr="003A34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BB14333" w14:textId="77777777" w:rsidTr="001A3843">
        <w:tc>
          <w:tcPr>
            <w:tcW w:w="2200" w:type="dxa"/>
            <w:tcMar>
              <w:top w:w="20" w:type="dxa"/>
              <w:left w:w="20" w:type="dxa"/>
              <w:bottom w:w="20" w:type="dxa"/>
              <w:right w:w="20" w:type="dxa"/>
            </w:tcMar>
            <w:vAlign w:val="center"/>
            <w:hideMark/>
          </w:tcPr>
          <w:p w14:paraId="0D2DD335" w14:textId="77777777" w:rsidR="00E47757" w:rsidRPr="003A3417" w:rsidRDefault="00E47757" w:rsidP="001A3843">
            <w:pPr>
              <w:pStyle w:val="movimento"/>
              <w:rPr>
                <w:color w:val="002060"/>
              </w:rPr>
            </w:pPr>
            <w:r w:rsidRPr="003A3417">
              <w:rPr>
                <w:color w:val="002060"/>
              </w:rPr>
              <w:t>SPINOSA GERARDO</w:t>
            </w:r>
          </w:p>
        </w:tc>
        <w:tc>
          <w:tcPr>
            <w:tcW w:w="2200" w:type="dxa"/>
            <w:tcMar>
              <w:top w:w="20" w:type="dxa"/>
              <w:left w:w="20" w:type="dxa"/>
              <w:bottom w:w="20" w:type="dxa"/>
              <w:right w:w="20" w:type="dxa"/>
            </w:tcMar>
            <w:vAlign w:val="center"/>
            <w:hideMark/>
          </w:tcPr>
          <w:p w14:paraId="320C50FA"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FALCONARA) </w:t>
            </w:r>
          </w:p>
        </w:tc>
        <w:tc>
          <w:tcPr>
            <w:tcW w:w="800" w:type="dxa"/>
            <w:tcMar>
              <w:top w:w="20" w:type="dxa"/>
              <w:left w:w="20" w:type="dxa"/>
              <w:bottom w:w="20" w:type="dxa"/>
              <w:right w:w="20" w:type="dxa"/>
            </w:tcMar>
            <w:vAlign w:val="center"/>
            <w:hideMark/>
          </w:tcPr>
          <w:p w14:paraId="1D8B4D8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42B060C" w14:textId="77777777" w:rsidR="00E47757" w:rsidRPr="003A3417" w:rsidRDefault="00E47757" w:rsidP="001A3843">
            <w:pPr>
              <w:pStyle w:val="movimento"/>
              <w:rPr>
                <w:color w:val="002060"/>
              </w:rPr>
            </w:pPr>
            <w:r w:rsidRPr="003A3417">
              <w:rPr>
                <w:color w:val="002060"/>
              </w:rPr>
              <w:t>PACIONI PAOLO</w:t>
            </w:r>
          </w:p>
        </w:tc>
        <w:tc>
          <w:tcPr>
            <w:tcW w:w="2200" w:type="dxa"/>
            <w:tcMar>
              <w:top w:w="20" w:type="dxa"/>
              <w:left w:w="20" w:type="dxa"/>
              <w:bottom w:w="20" w:type="dxa"/>
              <w:right w:w="20" w:type="dxa"/>
            </w:tcMar>
            <w:vAlign w:val="center"/>
            <w:hideMark/>
          </w:tcPr>
          <w:p w14:paraId="0193BC73" w14:textId="77777777" w:rsidR="00E47757" w:rsidRPr="003A3417" w:rsidRDefault="00E47757" w:rsidP="001A3843">
            <w:pPr>
              <w:pStyle w:val="movimento2"/>
              <w:rPr>
                <w:color w:val="002060"/>
              </w:rPr>
            </w:pPr>
            <w:r w:rsidRPr="003A3417">
              <w:rPr>
                <w:color w:val="002060"/>
              </w:rPr>
              <w:t xml:space="preserve">(PICENO UNITED MMX A R.L.) </w:t>
            </w:r>
          </w:p>
        </w:tc>
      </w:tr>
    </w:tbl>
    <w:p w14:paraId="7A6BB093" w14:textId="77777777" w:rsidR="00E47757" w:rsidRPr="003A3417" w:rsidRDefault="00E47757" w:rsidP="00E47757">
      <w:pPr>
        <w:pStyle w:val="titolo30"/>
        <w:rPr>
          <w:rFonts w:eastAsiaTheme="minorEastAsia"/>
          <w:color w:val="002060"/>
        </w:rPr>
      </w:pPr>
      <w:r w:rsidRPr="003A3417">
        <w:rPr>
          <w:color w:val="002060"/>
        </w:rPr>
        <w:t xml:space="preserve">ALLENATORI </w:t>
      </w:r>
    </w:p>
    <w:p w14:paraId="1061F3D3" w14:textId="77777777" w:rsidR="00E47757" w:rsidRPr="003A3417" w:rsidRDefault="00E47757" w:rsidP="00E47757">
      <w:pPr>
        <w:pStyle w:val="titolo20"/>
        <w:rPr>
          <w:color w:val="002060"/>
        </w:rPr>
      </w:pPr>
      <w:r w:rsidRPr="003A3417">
        <w:rPr>
          <w:color w:val="002060"/>
        </w:rPr>
        <w:t xml:space="preserve">SQUALIFICA FINO AL 11/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A4E1D22" w14:textId="77777777" w:rsidTr="001A3843">
        <w:tc>
          <w:tcPr>
            <w:tcW w:w="2200" w:type="dxa"/>
            <w:tcMar>
              <w:top w:w="20" w:type="dxa"/>
              <w:left w:w="20" w:type="dxa"/>
              <w:bottom w:w="20" w:type="dxa"/>
              <w:right w:w="20" w:type="dxa"/>
            </w:tcMar>
            <w:vAlign w:val="center"/>
            <w:hideMark/>
          </w:tcPr>
          <w:p w14:paraId="18D39D7A" w14:textId="77777777" w:rsidR="00E47757" w:rsidRPr="003A3417" w:rsidRDefault="00E47757" w:rsidP="001A3843">
            <w:pPr>
              <w:pStyle w:val="movimento"/>
              <w:rPr>
                <w:color w:val="002060"/>
              </w:rPr>
            </w:pPr>
            <w:r w:rsidRPr="003A3417">
              <w:rPr>
                <w:color w:val="002060"/>
              </w:rPr>
              <w:t>ZAMPONI ANDREA</w:t>
            </w:r>
          </w:p>
        </w:tc>
        <w:tc>
          <w:tcPr>
            <w:tcW w:w="2200" w:type="dxa"/>
            <w:tcMar>
              <w:top w:w="20" w:type="dxa"/>
              <w:left w:w="20" w:type="dxa"/>
              <w:bottom w:w="20" w:type="dxa"/>
              <w:right w:w="20" w:type="dxa"/>
            </w:tcMar>
            <w:vAlign w:val="center"/>
            <w:hideMark/>
          </w:tcPr>
          <w:p w14:paraId="094D112A" w14:textId="77777777" w:rsidR="00E47757" w:rsidRPr="003A3417" w:rsidRDefault="00E47757" w:rsidP="001A3843">
            <w:pPr>
              <w:pStyle w:val="movimento2"/>
              <w:rPr>
                <w:color w:val="002060"/>
              </w:rPr>
            </w:pPr>
            <w:r w:rsidRPr="003A3417">
              <w:rPr>
                <w:color w:val="002060"/>
              </w:rPr>
              <w:t xml:space="preserve">(CANTINE RIUNITE CSI) </w:t>
            </w:r>
          </w:p>
        </w:tc>
        <w:tc>
          <w:tcPr>
            <w:tcW w:w="800" w:type="dxa"/>
            <w:tcMar>
              <w:top w:w="20" w:type="dxa"/>
              <w:left w:w="20" w:type="dxa"/>
              <w:bottom w:w="20" w:type="dxa"/>
              <w:right w:w="20" w:type="dxa"/>
            </w:tcMar>
            <w:vAlign w:val="center"/>
            <w:hideMark/>
          </w:tcPr>
          <w:p w14:paraId="6C98227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36E2D0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4C1650A" w14:textId="77777777" w:rsidR="00E47757" w:rsidRPr="003A3417" w:rsidRDefault="00E47757" w:rsidP="001A3843">
            <w:pPr>
              <w:pStyle w:val="movimento2"/>
              <w:rPr>
                <w:color w:val="002060"/>
              </w:rPr>
            </w:pPr>
            <w:r w:rsidRPr="003A3417">
              <w:rPr>
                <w:color w:val="002060"/>
              </w:rPr>
              <w:t> </w:t>
            </w:r>
          </w:p>
        </w:tc>
      </w:tr>
    </w:tbl>
    <w:p w14:paraId="41C0556D"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Espulso per somma di ammonizioni, alla notifica del provvedimento rivolge all'arbitro espressione irriguardosa. </w:t>
      </w:r>
    </w:p>
    <w:p w14:paraId="0A9A19A8" w14:textId="77777777" w:rsidR="00E47757" w:rsidRPr="003A3417" w:rsidRDefault="00E47757" w:rsidP="00E47757">
      <w:pPr>
        <w:pStyle w:val="titolo20"/>
        <w:rPr>
          <w:color w:val="002060"/>
        </w:rPr>
      </w:pPr>
      <w:r w:rsidRPr="003A3417">
        <w:rPr>
          <w:color w:val="002060"/>
        </w:rPr>
        <w:t xml:space="preserve">SQUALIFICA FINO AL 4/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F61F62E" w14:textId="77777777" w:rsidTr="001A3843">
        <w:tc>
          <w:tcPr>
            <w:tcW w:w="2200" w:type="dxa"/>
            <w:tcMar>
              <w:top w:w="20" w:type="dxa"/>
              <w:left w:w="20" w:type="dxa"/>
              <w:bottom w:w="20" w:type="dxa"/>
              <w:right w:w="20" w:type="dxa"/>
            </w:tcMar>
            <w:vAlign w:val="center"/>
            <w:hideMark/>
          </w:tcPr>
          <w:p w14:paraId="54D6FA74" w14:textId="77777777" w:rsidR="00E47757" w:rsidRPr="003A3417" w:rsidRDefault="00E47757" w:rsidP="001A3843">
            <w:pPr>
              <w:pStyle w:val="movimento"/>
              <w:rPr>
                <w:color w:val="002060"/>
              </w:rPr>
            </w:pPr>
            <w:r w:rsidRPr="003A3417">
              <w:rPr>
                <w:color w:val="002060"/>
              </w:rPr>
              <w:t>ROSINI RICCARDO</w:t>
            </w:r>
          </w:p>
        </w:tc>
        <w:tc>
          <w:tcPr>
            <w:tcW w:w="2200" w:type="dxa"/>
            <w:tcMar>
              <w:top w:w="20" w:type="dxa"/>
              <w:left w:w="20" w:type="dxa"/>
              <w:bottom w:w="20" w:type="dxa"/>
              <w:right w:w="20" w:type="dxa"/>
            </w:tcMar>
            <w:vAlign w:val="center"/>
            <w:hideMark/>
          </w:tcPr>
          <w:p w14:paraId="5653055D" w14:textId="77777777" w:rsidR="00E47757" w:rsidRPr="003A3417" w:rsidRDefault="00E47757" w:rsidP="001A3843">
            <w:pPr>
              <w:pStyle w:val="movimento2"/>
              <w:rPr>
                <w:color w:val="002060"/>
              </w:rPr>
            </w:pPr>
            <w:r w:rsidRPr="003A3417">
              <w:rPr>
                <w:color w:val="002060"/>
              </w:rPr>
              <w:t xml:space="preserve">(ACLI AUDAX MONTECOSARO C5) </w:t>
            </w:r>
          </w:p>
        </w:tc>
        <w:tc>
          <w:tcPr>
            <w:tcW w:w="800" w:type="dxa"/>
            <w:tcMar>
              <w:top w:w="20" w:type="dxa"/>
              <w:left w:w="20" w:type="dxa"/>
              <w:bottom w:w="20" w:type="dxa"/>
              <w:right w:w="20" w:type="dxa"/>
            </w:tcMar>
            <w:vAlign w:val="center"/>
            <w:hideMark/>
          </w:tcPr>
          <w:p w14:paraId="4A0196B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A00448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751922F" w14:textId="77777777" w:rsidR="00E47757" w:rsidRPr="003A3417" w:rsidRDefault="00E47757" w:rsidP="001A3843">
            <w:pPr>
              <w:pStyle w:val="movimento2"/>
              <w:rPr>
                <w:color w:val="002060"/>
              </w:rPr>
            </w:pPr>
            <w:r w:rsidRPr="003A3417">
              <w:rPr>
                <w:color w:val="002060"/>
              </w:rPr>
              <w:t> </w:t>
            </w:r>
          </w:p>
        </w:tc>
      </w:tr>
    </w:tbl>
    <w:p w14:paraId="7C2E2C22"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Espulso per somma di ammonizioni </w:t>
      </w:r>
    </w:p>
    <w:p w14:paraId="126003FF" w14:textId="77777777" w:rsidR="00E47757" w:rsidRPr="003A3417" w:rsidRDefault="00E47757" w:rsidP="00E47757">
      <w:pPr>
        <w:pStyle w:val="titolo20"/>
        <w:rPr>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CC49EFC" w14:textId="77777777" w:rsidTr="001A3843">
        <w:tc>
          <w:tcPr>
            <w:tcW w:w="2200" w:type="dxa"/>
            <w:tcMar>
              <w:top w:w="20" w:type="dxa"/>
              <w:left w:w="20" w:type="dxa"/>
              <w:bottom w:w="20" w:type="dxa"/>
              <w:right w:w="20" w:type="dxa"/>
            </w:tcMar>
            <w:vAlign w:val="center"/>
            <w:hideMark/>
          </w:tcPr>
          <w:p w14:paraId="088619D8" w14:textId="77777777" w:rsidR="00E47757" w:rsidRPr="003A3417" w:rsidRDefault="00E47757" w:rsidP="001A3843">
            <w:pPr>
              <w:pStyle w:val="movimento"/>
              <w:rPr>
                <w:color w:val="002060"/>
              </w:rPr>
            </w:pPr>
            <w:r w:rsidRPr="003A3417">
              <w:rPr>
                <w:color w:val="002060"/>
              </w:rPr>
              <w:t>MASINI LUCA</w:t>
            </w:r>
          </w:p>
        </w:tc>
        <w:tc>
          <w:tcPr>
            <w:tcW w:w="2200" w:type="dxa"/>
            <w:tcMar>
              <w:top w:w="20" w:type="dxa"/>
              <w:left w:w="20" w:type="dxa"/>
              <w:bottom w:w="20" w:type="dxa"/>
              <w:right w:w="20" w:type="dxa"/>
            </w:tcMar>
            <w:vAlign w:val="center"/>
            <w:hideMark/>
          </w:tcPr>
          <w:p w14:paraId="1B9A1C88"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FALCONARA) </w:t>
            </w:r>
          </w:p>
        </w:tc>
        <w:tc>
          <w:tcPr>
            <w:tcW w:w="800" w:type="dxa"/>
            <w:tcMar>
              <w:top w:w="20" w:type="dxa"/>
              <w:left w:w="20" w:type="dxa"/>
              <w:bottom w:w="20" w:type="dxa"/>
              <w:right w:w="20" w:type="dxa"/>
            </w:tcMar>
            <w:vAlign w:val="center"/>
            <w:hideMark/>
          </w:tcPr>
          <w:p w14:paraId="0245559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8F04C15" w14:textId="77777777" w:rsidR="00E47757" w:rsidRPr="003A3417" w:rsidRDefault="00E47757" w:rsidP="001A3843">
            <w:pPr>
              <w:pStyle w:val="movimento"/>
              <w:rPr>
                <w:color w:val="002060"/>
              </w:rPr>
            </w:pPr>
            <w:r w:rsidRPr="003A3417">
              <w:rPr>
                <w:color w:val="002060"/>
              </w:rPr>
              <w:t>AUSILI SIMONE</w:t>
            </w:r>
          </w:p>
        </w:tc>
        <w:tc>
          <w:tcPr>
            <w:tcW w:w="2200" w:type="dxa"/>
            <w:tcMar>
              <w:top w:w="20" w:type="dxa"/>
              <w:left w:w="20" w:type="dxa"/>
              <w:bottom w:w="20" w:type="dxa"/>
              <w:right w:w="20" w:type="dxa"/>
            </w:tcMar>
            <w:vAlign w:val="center"/>
            <w:hideMark/>
          </w:tcPr>
          <w:p w14:paraId="75A38224" w14:textId="77777777" w:rsidR="00E47757" w:rsidRPr="003A3417" w:rsidRDefault="00E47757" w:rsidP="001A3843">
            <w:pPr>
              <w:pStyle w:val="movimento2"/>
              <w:rPr>
                <w:color w:val="002060"/>
              </w:rPr>
            </w:pPr>
            <w:r w:rsidRPr="003A3417">
              <w:rPr>
                <w:color w:val="002060"/>
              </w:rPr>
              <w:t xml:space="preserve">(POLISPORTIVA FUTURA A.D.) </w:t>
            </w:r>
          </w:p>
        </w:tc>
      </w:tr>
    </w:tbl>
    <w:p w14:paraId="3E13DF6C" w14:textId="77777777" w:rsidR="00E47757" w:rsidRPr="003A3417" w:rsidRDefault="00E47757" w:rsidP="00E47757">
      <w:pPr>
        <w:pStyle w:val="titolo30"/>
        <w:rPr>
          <w:rFonts w:eastAsiaTheme="minorEastAsia"/>
          <w:color w:val="002060"/>
        </w:rPr>
      </w:pPr>
      <w:r w:rsidRPr="003A3417">
        <w:rPr>
          <w:color w:val="002060"/>
        </w:rPr>
        <w:t xml:space="preserve">CALCIATORI ESPULSI </w:t>
      </w:r>
    </w:p>
    <w:p w14:paraId="1B6EFCB7" w14:textId="77777777" w:rsidR="00E47757" w:rsidRPr="003A3417" w:rsidRDefault="00E47757" w:rsidP="00E47757">
      <w:pPr>
        <w:pStyle w:val="titolo20"/>
        <w:rPr>
          <w:color w:val="002060"/>
        </w:rPr>
      </w:pPr>
      <w:r w:rsidRPr="003A3417">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C023054" w14:textId="77777777" w:rsidTr="001A3843">
        <w:tc>
          <w:tcPr>
            <w:tcW w:w="2200" w:type="dxa"/>
            <w:tcMar>
              <w:top w:w="20" w:type="dxa"/>
              <w:left w:w="20" w:type="dxa"/>
              <w:bottom w:w="20" w:type="dxa"/>
              <w:right w:w="20" w:type="dxa"/>
            </w:tcMar>
            <w:vAlign w:val="center"/>
            <w:hideMark/>
          </w:tcPr>
          <w:p w14:paraId="0BE1C117" w14:textId="77777777" w:rsidR="00E47757" w:rsidRPr="003A3417" w:rsidRDefault="00E47757" w:rsidP="001A3843">
            <w:pPr>
              <w:pStyle w:val="movimento"/>
              <w:rPr>
                <w:color w:val="002060"/>
              </w:rPr>
            </w:pPr>
            <w:r w:rsidRPr="003A3417">
              <w:rPr>
                <w:color w:val="002060"/>
              </w:rPr>
              <w:t>RINALDI EDOARDO</w:t>
            </w:r>
          </w:p>
        </w:tc>
        <w:tc>
          <w:tcPr>
            <w:tcW w:w="2200" w:type="dxa"/>
            <w:tcMar>
              <w:top w:w="20" w:type="dxa"/>
              <w:left w:w="20" w:type="dxa"/>
              <w:bottom w:w="20" w:type="dxa"/>
              <w:right w:w="20" w:type="dxa"/>
            </w:tcMar>
            <w:vAlign w:val="center"/>
            <w:hideMark/>
          </w:tcPr>
          <w:p w14:paraId="6EB94334" w14:textId="77777777" w:rsidR="00E47757" w:rsidRPr="003A3417" w:rsidRDefault="00E47757" w:rsidP="001A3843">
            <w:pPr>
              <w:pStyle w:val="movimento2"/>
              <w:rPr>
                <w:color w:val="002060"/>
              </w:rPr>
            </w:pPr>
            <w:r w:rsidRPr="003A3417">
              <w:rPr>
                <w:color w:val="002060"/>
              </w:rPr>
              <w:t xml:space="preserve">(ATLETICO CHIARAVALLE) </w:t>
            </w:r>
          </w:p>
        </w:tc>
        <w:tc>
          <w:tcPr>
            <w:tcW w:w="800" w:type="dxa"/>
            <w:tcMar>
              <w:top w:w="20" w:type="dxa"/>
              <w:left w:w="20" w:type="dxa"/>
              <w:bottom w:w="20" w:type="dxa"/>
              <w:right w:w="20" w:type="dxa"/>
            </w:tcMar>
            <w:vAlign w:val="center"/>
            <w:hideMark/>
          </w:tcPr>
          <w:p w14:paraId="5454166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8EC58A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E1162A5" w14:textId="77777777" w:rsidR="00E47757" w:rsidRPr="003A3417" w:rsidRDefault="00E47757" w:rsidP="001A3843">
            <w:pPr>
              <w:pStyle w:val="movimento2"/>
              <w:rPr>
                <w:color w:val="002060"/>
              </w:rPr>
            </w:pPr>
            <w:r w:rsidRPr="003A3417">
              <w:rPr>
                <w:color w:val="002060"/>
              </w:rPr>
              <w:t> </w:t>
            </w:r>
          </w:p>
        </w:tc>
      </w:tr>
    </w:tbl>
    <w:p w14:paraId="5B04DEEE" w14:textId="77777777" w:rsidR="00E47757" w:rsidRPr="003A3417" w:rsidRDefault="00E47757" w:rsidP="00E47757">
      <w:pPr>
        <w:pStyle w:val="diffida"/>
        <w:spacing w:before="80" w:beforeAutospacing="0" w:after="40" w:afterAutospacing="0"/>
        <w:jc w:val="left"/>
        <w:rPr>
          <w:rFonts w:eastAsiaTheme="minorEastAsia"/>
          <w:color w:val="002060"/>
        </w:rPr>
      </w:pPr>
      <w:r w:rsidRPr="003A3417">
        <w:rPr>
          <w:color w:val="002060"/>
        </w:rPr>
        <w:t xml:space="preserve">Espulso per somma di ammonizioni, alla notifica del provvedimento rivolge all'arbitro espressioni gravemente irriguardose, reiterando anche una volta fuori dal terreno di gioco. </w:t>
      </w:r>
    </w:p>
    <w:p w14:paraId="64E93730" w14:textId="77777777" w:rsidR="00E47757" w:rsidRPr="003A3417" w:rsidRDefault="00E47757" w:rsidP="00E47757">
      <w:pPr>
        <w:pStyle w:val="titolo20"/>
        <w:rPr>
          <w:color w:val="002060"/>
        </w:rPr>
      </w:pPr>
      <w:r w:rsidRPr="003A34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0E8D456" w14:textId="77777777" w:rsidTr="001A3843">
        <w:tc>
          <w:tcPr>
            <w:tcW w:w="2200" w:type="dxa"/>
            <w:tcMar>
              <w:top w:w="20" w:type="dxa"/>
              <w:left w:w="20" w:type="dxa"/>
              <w:bottom w:w="20" w:type="dxa"/>
              <w:right w:w="20" w:type="dxa"/>
            </w:tcMar>
            <w:vAlign w:val="center"/>
            <w:hideMark/>
          </w:tcPr>
          <w:p w14:paraId="61F70766" w14:textId="77777777" w:rsidR="00E47757" w:rsidRPr="003A3417" w:rsidRDefault="00E47757" w:rsidP="001A3843">
            <w:pPr>
              <w:pStyle w:val="movimento"/>
              <w:rPr>
                <w:color w:val="002060"/>
              </w:rPr>
            </w:pPr>
            <w:r w:rsidRPr="003A3417">
              <w:rPr>
                <w:color w:val="002060"/>
              </w:rPr>
              <w:t>GRIMALDI MICHELE</w:t>
            </w:r>
          </w:p>
        </w:tc>
        <w:tc>
          <w:tcPr>
            <w:tcW w:w="2200" w:type="dxa"/>
            <w:tcMar>
              <w:top w:w="20" w:type="dxa"/>
              <w:left w:w="20" w:type="dxa"/>
              <w:bottom w:w="20" w:type="dxa"/>
              <w:right w:w="20" w:type="dxa"/>
            </w:tcMar>
            <w:vAlign w:val="center"/>
            <w:hideMark/>
          </w:tcPr>
          <w:p w14:paraId="5CE3C186" w14:textId="77777777" w:rsidR="00E47757" w:rsidRPr="003A3417" w:rsidRDefault="00E47757" w:rsidP="001A3843">
            <w:pPr>
              <w:pStyle w:val="movimento2"/>
              <w:rPr>
                <w:color w:val="002060"/>
              </w:rPr>
            </w:pPr>
            <w:r w:rsidRPr="003A3417">
              <w:rPr>
                <w:color w:val="002060"/>
              </w:rPr>
              <w:t xml:space="preserve">(ACCUMOLI GANG C5) </w:t>
            </w:r>
          </w:p>
        </w:tc>
        <w:tc>
          <w:tcPr>
            <w:tcW w:w="800" w:type="dxa"/>
            <w:tcMar>
              <w:top w:w="20" w:type="dxa"/>
              <w:left w:w="20" w:type="dxa"/>
              <w:bottom w:w="20" w:type="dxa"/>
              <w:right w:w="20" w:type="dxa"/>
            </w:tcMar>
            <w:vAlign w:val="center"/>
            <w:hideMark/>
          </w:tcPr>
          <w:p w14:paraId="288419F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EE58607" w14:textId="77777777" w:rsidR="00E47757" w:rsidRPr="003A3417" w:rsidRDefault="00E47757" w:rsidP="001A3843">
            <w:pPr>
              <w:pStyle w:val="movimento"/>
              <w:rPr>
                <w:color w:val="002060"/>
              </w:rPr>
            </w:pPr>
            <w:r w:rsidRPr="003A3417">
              <w:rPr>
                <w:color w:val="002060"/>
              </w:rPr>
              <w:t>CICCANTI ANDREA</w:t>
            </w:r>
          </w:p>
        </w:tc>
        <w:tc>
          <w:tcPr>
            <w:tcW w:w="2200" w:type="dxa"/>
            <w:tcMar>
              <w:top w:w="20" w:type="dxa"/>
              <w:left w:w="20" w:type="dxa"/>
              <w:bottom w:w="20" w:type="dxa"/>
              <w:right w:w="20" w:type="dxa"/>
            </w:tcMar>
            <w:vAlign w:val="center"/>
            <w:hideMark/>
          </w:tcPr>
          <w:p w14:paraId="76539E32" w14:textId="77777777" w:rsidR="00E47757" w:rsidRPr="003A3417" w:rsidRDefault="00E47757" w:rsidP="001A3843">
            <w:pPr>
              <w:pStyle w:val="movimento2"/>
              <w:rPr>
                <w:color w:val="002060"/>
              </w:rPr>
            </w:pPr>
            <w:r w:rsidRPr="003A3417">
              <w:rPr>
                <w:color w:val="002060"/>
              </w:rPr>
              <w:t xml:space="preserve">(CASELLE) </w:t>
            </w:r>
          </w:p>
        </w:tc>
      </w:tr>
      <w:tr w:rsidR="00E47757" w:rsidRPr="003A3417" w14:paraId="69E99680" w14:textId="77777777" w:rsidTr="001A3843">
        <w:tc>
          <w:tcPr>
            <w:tcW w:w="2200" w:type="dxa"/>
            <w:tcMar>
              <w:top w:w="20" w:type="dxa"/>
              <w:left w:w="20" w:type="dxa"/>
              <w:bottom w:w="20" w:type="dxa"/>
              <w:right w:w="20" w:type="dxa"/>
            </w:tcMar>
            <w:vAlign w:val="center"/>
            <w:hideMark/>
          </w:tcPr>
          <w:p w14:paraId="7F269791" w14:textId="77777777" w:rsidR="00E47757" w:rsidRPr="003A3417" w:rsidRDefault="00E47757" w:rsidP="001A3843">
            <w:pPr>
              <w:pStyle w:val="movimento"/>
              <w:rPr>
                <w:color w:val="002060"/>
              </w:rPr>
            </w:pPr>
            <w:r w:rsidRPr="003A3417">
              <w:rPr>
                <w:color w:val="002060"/>
              </w:rPr>
              <w:t>GRANDI FEDERICO</w:t>
            </w:r>
          </w:p>
        </w:tc>
        <w:tc>
          <w:tcPr>
            <w:tcW w:w="2200" w:type="dxa"/>
            <w:tcMar>
              <w:top w:w="20" w:type="dxa"/>
              <w:left w:w="20" w:type="dxa"/>
              <w:bottom w:w="20" w:type="dxa"/>
              <w:right w:w="20" w:type="dxa"/>
            </w:tcMar>
            <w:vAlign w:val="center"/>
            <w:hideMark/>
          </w:tcPr>
          <w:p w14:paraId="06919BF4"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FALCONARA) </w:t>
            </w:r>
          </w:p>
        </w:tc>
        <w:tc>
          <w:tcPr>
            <w:tcW w:w="800" w:type="dxa"/>
            <w:tcMar>
              <w:top w:w="20" w:type="dxa"/>
              <w:left w:w="20" w:type="dxa"/>
              <w:bottom w:w="20" w:type="dxa"/>
              <w:right w:w="20" w:type="dxa"/>
            </w:tcMar>
            <w:vAlign w:val="center"/>
            <w:hideMark/>
          </w:tcPr>
          <w:p w14:paraId="1B188B7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7AB84C4" w14:textId="77777777" w:rsidR="00E47757" w:rsidRPr="003A3417" w:rsidRDefault="00E47757" w:rsidP="001A3843">
            <w:pPr>
              <w:pStyle w:val="movimento"/>
              <w:rPr>
                <w:color w:val="002060"/>
              </w:rPr>
            </w:pPr>
            <w:r w:rsidRPr="003A3417">
              <w:rPr>
                <w:color w:val="002060"/>
              </w:rPr>
              <w:t>AL MOUHAJIR SAMIR</w:t>
            </w:r>
          </w:p>
        </w:tc>
        <w:tc>
          <w:tcPr>
            <w:tcW w:w="2200" w:type="dxa"/>
            <w:tcMar>
              <w:top w:w="20" w:type="dxa"/>
              <w:left w:w="20" w:type="dxa"/>
              <w:bottom w:w="20" w:type="dxa"/>
              <w:right w:w="20" w:type="dxa"/>
            </w:tcMar>
            <w:vAlign w:val="center"/>
            <w:hideMark/>
          </w:tcPr>
          <w:p w14:paraId="2A110495" w14:textId="77777777" w:rsidR="00E47757" w:rsidRPr="003A3417" w:rsidRDefault="00E47757" w:rsidP="001A3843">
            <w:pPr>
              <w:pStyle w:val="movimento2"/>
              <w:rPr>
                <w:color w:val="002060"/>
              </w:rPr>
            </w:pPr>
            <w:r w:rsidRPr="003A3417">
              <w:rPr>
                <w:color w:val="002060"/>
              </w:rPr>
              <w:t xml:space="preserve">(FUTSAL COMUNANZA A.S.D.) </w:t>
            </w:r>
          </w:p>
        </w:tc>
      </w:tr>
    </w:tbl>
    <w:p w14:paraId="413FAC8D" w14:textId="77777777" w:rsidR="00E47757" w:rsidRPr="003A3417" w:rsidRDefault="00E47757" w:rsidP="00E47757">
      <w:pPr>
        <w:pStyle w:val="titolo20"/>
        <w:rPr>
          <w:rFonts w:eastAsiaTheme="minorEastAsia"/>
          <w:color w:val="002060"/>
        </w:rPr>
      </w:pPr>
      <w:r w:rsidRPr="003A34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7AB7A583" w14:textId="77777777" w:rsidTr="001A3843">
        <w:tc>
          <w:tcPr>
            <w:tcW w:w="2200" w:type="dxa"/>
            <w:tcMar>
              <w:top w:w="20" w:type="dxa"/>
              <w:left w:w="20" w:type="dxa"/>
              <w:bottom w:w="20" w:type="dxa"/>
              <w:right w:w="20" w:type="dxa"/>
            </w:tcMar>
            <w:vAlign w:val="center"/>
            <w:hideMark/>
          </w:tcPr>
          <w:p w14:paraId="42CB8752" w14:textId="77777777" w:rsidR="00E47757" w:rsidRPr="003A3417" w:rsidRDefault="00E47757" w:rsidP="001A3843">
            <w:pPr>
              <w:pStyle w:val="movimento"/>
              <w:rPr>
                <w:color w:val="002060"/>
              </w:rPr>
            </w:pPr>
            <w:r w:rsidRPr="003A3417">
              <w:rPr>
                <w:color w:val="002060"/>
              </w:rPr>
              <w:t>LUCARELLI LUDOVICO</w:t>
            </w:r>
          </w:p>
        </w:tc>
        <w:tc>
          <w:tcPr>
            <w:tcW w:w="2200" w:type="dxa"/>
            <w:tcMar>
              <w:top w:w="20" w:type="dxa"/>
              <w:left w:w="20" w:type="dxa"/>
              <w:bottom w:w="20" w:type="dxa"/>
              <w:right w:w="20" w:type="dxa"/>
            </w:tcMar>
            <w:vAlign w:val="center"/>
            <w:hideMark/>
          </w:tcPr>
          <w:p w14:paraId="1513366C" w14:textId="77777777" w:rsidR="00E47757" w:rsidRPr="003A3417" w:rsidRDefault="00E47757" w:rsidP="001A3843">
            <w:pPr>
              <w:pStyle w:val="movimento2"/>
              <w:rPr>
                <w:color w:val="002060"/>
              </w:rPr>
            </w:pPr>
            <w:r w:rsidRPr="003A3417">
              <w:rPr>
                <w:color w:val="002060"/>
              </w:rPr>
              <w:t xml:space="preserve">(SPECIAL ONE SPORTING CLUB) </w:t>
            </w:r>
          </w:p>
        </w:tc>
        <w:tc>
          <w:tcPr>
            <w:tcW w:w="800" w:type="dxa"/>
            <w:tcMar>
              <w:top w:w="20" w:type="dxa"/>
              <w:left w:w="20" w:type="dxa"/>
              <w:bottom w:w="20" w:type="dxa"/>
              <w:right w:w="20" w:type="dxa"/>
            </w:tcMar>
            <w:vAlign w:val="center"/>
            <w:hideMark/>
          </w:tcPr>
          <w:p w14:paraId="1D1B9AB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70B0AE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DAE81D6" w14:textId="77777777" w:rsidR="00E47757" w:rsidRPr="003A3417" w:rsidRDefault="00E47757" w:rsidP="001A3843">
            <w:pPr>
              <w:pStyle w:val="movimento2"/>
              <w:rPr>
                <w:color w:val="002060"/>
              </w:rPr>
            </w:pPr>
            <w:r w:rsidRPr="003A3417">
              <w:rPr>
                <w:color w:val="002060"/>
              </w:rPr>
              <w:t> </w:t>
            </w:r>
          </w:p>
        </w:tc>
      </w:tr>
    </w:tbl>
    <w:p w14:paraId="72558A53" w14:textId="77777777" w:rsidR="00E47757" w:rsidRPr="003A3417" w:rsidRDefault="00E47757" w:rsidP="00E47757">
      <w:pPr>
        <w:pStyle w:val="titolo30"/>
        <w:rPr>
          <w:rFonts w:eastAsiaTheme="minorEastAsia"/>
          <w:color w:val="002060"/>
        </w:rPr>
      </w:pPr>
      <w:r w:rsidRPr="003A3417">
        <w:rPr>
          <w:color w:val="002060"/>
        </w:rPr>
        <w:lastRenderedPageBreak/>
        <w:t xml:space="preserve">CALCIATORI NON ESPULSI </w:t>
      </w:r>
    </w:p>
    <w:p w14:paraId="56A87608"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083358C" w14:textId="77777777" w:rsidTr="001A3843">
        <w:tc>
          <w:tcPr>
            <w:tcW w:w="2200" w:type="dxa"/>
            <w:tcMar>
              <w:top w:w="20" w:type="dxa"/>
              <w:left w:w="20" w:type="dxa"/>
              <w:bottom w:w="20" w:type="dxa"/>
              <w:right w:w="20" w:type="dxa"/>
            </w:tcMar>
            <w:vAlign w:val="center"/>
            <w:hideMark/>
          </w:tcPr>
          <w:p w14:paraId="17C4EFB1" w14:textId="77777777" w:rsidR="00E47757" w:rsidRPr="003A3417" w:rsidRDefault="00E47757" w:rsidP="001A3843">
            <w:pPr>
              <w:pStyle w:val="movimento"/>
              <w:rPr>
                <w:color w:val="002060"/>
              </w:rPr>
            </w:pPr>
            <w:r w:rsidRPr="003A3417">
              <w:rPr>
                <w:color w:val="002060"/>
              </w:rPr>
              <w:t>ZINGARETTI ANDREA</w:t>
            </w:r>
          </w:p>
        </w:tc>
        <w:tc>
          <w:tcPr>
            <w:tcW w:w="2200" w:type="dxa"/>
            <w:tcMar>
              <w:top w:w="20" w:type="dxa"/>
              <w:left w:w="20" w:type="dxa"/>
              <w:bottom w:w="20" w:type="dxa"/>
              <w:right w:w="20" w:type="dxa"/>
            </w:tcMar>
            <w:vAlign w:val="center"/>
            <w:hideMark/>
          </w:tcPr>
          <w:p w14:paraId="792C2A85" w14:textId="77777777" w:rsidR="00E47757" w:rsidRPr="003A3417" w:rsidRDefault="00E47757" w:rsidP="001A3843">
            <w:pPr>
              <w:pStyle w:val="movimento2"/>
              <w:rPr>
                <w:color w:val="002060"/>
              </w:rPr>
            </w:pPr>
            <w:r w:rsidRPr="003A3417">
              <w:rPr>
                <w:color w:val="002060"/>
              </w:rPr>
              <w:t xml:space="preserve">(FABRIANO CALCIO A 5 2023) </w:t>
            </w:r>
          </w:p>
        </w:tc>
        <w:tc>
          <w:tcPr>
            <w:tcW w:w="800" w:type="dxa"/>
            <w:tcMar>
              <w:top w:w="20" w:type="dxa"/>
              <w:left w:w="20" w:type="dxa"/>
              <w:bottom w:w="20" w:type="dxa"/>
              <w:right w:w="20" w:type="dxa"/>
            </w:tcMar>
            <w:vAlign w:val="center"/>
            <w:hideMark/>
          </w:tcPr>
          <w:p w14:paraId="2E682CA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D84B6C9" w14:textId="77777777" w:rsidR="00E47757" w:rsidRPr="003A3417" w:rsidRDefault="00E47757" w:rsidP="001A3843">
            <w:pPr>
              <w:pStyle w:val="movimento"/>
              <w:rPr>
                <w:color w:val="002060"/>
              </w:rPr>
            </w:pPr>
            <w:r w:rsidRPr="003A3417">
              <w:rPr>
                <w:color w:val="002060"/>
              </w:rPr>
              <w:t>ANGELINI ALESSANDRO</w:t>
            </w:r>
          </w:p>
        </w:tc>
        <w:tc>
          <w:tcPr>
            <w:tcW w:w="2200" w:type="dxa"/>
            <w:tcMar>
              <w:top w:w="20" w:type="dxa"/>
              <w:left w:w="20" w:type="dxa"/>
              <w:bottom w:w="20" w:type="dxa"/>
              <w:right w:w="20" w:type="dxa"/>
            </w:tcMar>
            <w:vAlign w:val="center"/>
            <w:hideMark/>
          </w:tcPr>
          <w:p w14:paraId="176533DC" w14:textId="77777777" w:rsidR="00E47757" w:rsidRPr="003A3417" w:rsidRDefault="00E47757" w:rsidP="001A3843">
            <w:pPr>
              <w:pStyle w:val="movimento2"/>
              <w:rPr>
                <w:color w:val="002060"/>
              </w:rPr>
            </w:pPr>
            <w:r w:rsidRPr="003A3417">
              <w:rPr>
                <w:color w:val="002060"/>
              </w:rPr>
              <w:t xml:space="preserve">(FIUMINATA) </w:t>
            </w:r>
          </w:p>
        </w:tc>
      </w:tr>
      <w:tr w:rsidR="00E47757" w:rsidRPr="003A3417" w14:paraId="19FB5AB2" w14:textId="77777777" w:rsidTr="001A3843">
        <w:tc>
          <w:tcPr>
            <w:tcW w:w="2200" w:type="dxa"/>
            <w:tcMar>
              <w:top w:w="20" w:type="dxa"/>
              <w:left w:w="20" w:type="dxa"/>
              <w:bottom w:w="20" w:type="dxa"/>
              <w:right w:w="20" w:type="dxa"/>
            </w:tcMar>
            <w:vAlign w:val="center"/>
            <w:hideMark/>
          </w:tcPr>
          <w:p w14:paraId="64A9FF4B" w14:textId="77777777" w:rsidR="00E47757" w:rsidRPr="003A3417" w:rsidRDefault="00E47757" w:rsidP="001A3843">
            <w:pPr>
              <w:pStyle w:val="movimento"/>
              <w:rPr>
                <w:color w:val="002060"/>
              </w:rPr>
            </w:pPr>
            <w:r w:rsidRPr="003A3417">
              <w:rPr>
                <w:color w:val="002060"/>
              </w:rPr>
              <w:t>GIACOMELLI MATTEO</w:t>
            </w:r>
          </w:p>
        </w:tc>
        <w:tc>
          <w:tcPr>
            <w:tcW w:w="2200" w:type="dxa"/>
            <w:tcMar>
              <w:top w:w="20" w:type="dxa"/>
              <w:left w:w="20" w:type="dxa"/>
              <w:bottom w:w="20" w:type="dxa"/>
              <w:right w:w="20" w:type="dxa"/>
            </w:tcMar>
            <w:vAlign w:val="center"/>
            <w:hideMark/>
          </w:tcPr>
          <w:p w14:paraId="68B3CC5E" w14:textId="77777777" w:rsidR="00E47757" w:rsidRPr="003A3417" w:rsidRDefault="00E47757" w:rsidP="001A3843">
            <w:pPr>
              <w:pStyle w:val="movimento2"/>
              <w:rPr>
                <w:color w:val="002060"/>
              </w:rPr>
            </w:pPr>
            <w:r w:rsidRPr="003A3417">
              <w:rPr>
                <w:color w:val="002060"/>
              </w:rPr>
              <w:t xml:space="preserve">(MONTELUPONE CALCIO A 5) </w:t>
            </w:r>
          </w:p>
        </w:tc>
        <w:tc>
          <w:tcPr>
            <w:tcW w:w="800" w:type="dxa"/>
            <w:tcMar>
              <w:top w:w="20" w:type="dxa"/>
              <w:left w:w="20" w:type="dxa"/>
              <w:bottom w:w="20" w:type="dxa"/>
              <w:right w:w="20" w:type="dxa"/>
            </w:tcMar>
            <w:vAlign w:val="center"/>
            <w:hideMark/>
          </w:tcPr>
          <w:p w14:paraId="54B4101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ADAD379" w14:textId="77777777" w:rsidR="00E47757" w:rsidRPr="003A3417" w:rsidRDefault="00E47757" w:rsidP="001A3843">
            <w:pPr>
              <w:pStyle w:val="movimento"/>
              <w:rPr>
                <w:color w:val="002060"/>
              </w:rPr>
            </w:pPr>
            <w:r w:rsidRPr="003A3417">
              <w:rPr>
                <w:color w:val="002060"/>
              </w:rPr>
              <w:t>CALCABRINI ALESSIO</w:t>
            </w:r>
          </w:p>
        </w:tc>
        <w:tc>
          <w:tcPr>
            <w:tcW w:w="2200" w:type="dxa"/>
            <w:tcMar>
              <w:top w:w="20" w:type="dxa"/>
              <w:left w:w="20" w:type="dxa"/>
              <w:bottom w:w="20" w:type="dxa"/>
              <w:right w:w="20" w:type="dxa"/>
            </w:tcMar>
            <w:vAlign w:val="center"/>
            <w:hideMark/>
          </w:tcPr>
          <w:p w14:paraId="57EF7F81" w14:textId="77777777" w:rsidR="00E47757" w:rsidRPr="003A3417" w:rsidRDefault="00E47757" w:rsidP="001A3843">
            <w:pPr>
              <w:pStyle w:val="movimento2"/>
              <w:rPr>
                <w:color w:val="002060"/>
              </w:rPr>
            </w:pPr>
            <w:r w:rsidRPr="003A3417">
              <w:rPr>
                <w:color w:val="002060"/>
              </w:rPr>
              <w:t xml:space="preserve">(POLISPORTIVA S.C. LORETO) </w:t>
            </w:r>
          </w:p>
        </w:tc>
      </w:tr>
    </w:tbl>
    <w:p w14:paraId="5AD3288B" w14:textId="77777777" w:rsidR="00E47757" w:rsidRPr="003A3417" w:rsidRDefault="00E47757" w:rsidP="00E47757">
      <w:pPr>
        <w:pStyle w:val="titolo20"/>
        <w:rPr>
          <w:rFonts w:eastAsiaTheme="minorEastAsia"/>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A8FBD9E" w14:textId="77777777" w:rsidTr="001A3843">
        <w:tc>
          <w:tcPr>
            <w:tcW w:w="2200" w:type="dxa"/>
            <w:tcMar>
              <w:top w:w="20" w:type="dxa"/>
              <w:left w:w="20" w:type="dxa"/>
              <w:bottom w:w="20" w:type="dxa"/>
              <w:right w:w="20" w:type="dxa"/>
            </w:tcMar>
            <w:vAlign w:val="center"/>
            <w:hideMark/>
          </w:tcPr>
          <w:p w14:paraId="71C73A14" w14:textId="77777777" w:rsidR="00E47757" w:rsidRPr="003A3417" w:rsidRDefault="00E47757" w:rsidP="001A3843">
            <w:pPr>
              <w:pStyle w:val="movimento"/>
              <w:rPr>
                <w:color w:val="002060"/>
              </w:rPr>
            </w:pPr>
            <w:r w:rsidRPr="003A3417">
              <w:rPr>
                <w:color w:val="002060"/>
              </w:rPr>
              <w:t>CIARAPICA ANDREA</w:t>
            </w:r>
          </w:p>
        </w:tc>
        <w:tc>
          <w:tcPr>
            <w:tcW w:w="2200" w:type="dxa"/>
            <w:tcMar>
              <w:top w:w="20" w:type="dxa"/>
              <w:left w:w="20" w:type="dxa"/>
              <w:bottom w:w="20" w:type="dxa"/>
              <w:right w:w="20" w:type="dxa"/>
            </w:tcMar>
            <w:vAlign w:val="center"/>
            <w:hideMark/>
          </w:tcPr>
          <w:p w14:paraId="030C0C74" w14:textId="77777777" w:rsidR="00E47757" w:rsidRPr="003A3417" w:rsidRDefault="00E47757" w:rsidP="001A3843">
            <w:pPr>
              <w:pStyle w:val="movimento2"/>
              <w:rPr>
                <w:color w:val="002060"/>
              </w:rPr>
            </w:pPr>
            <w:r w:rsidRPr="003A3417">
              <w:rPr>
                <w:color w:val="002060"/>
              </w:rPr>
              <w:t xml:space="preserve">(ACADEMY CIVITANOVESE) </w:t>
            </w:r>
          </w:p>
        </w:tc>
        <w:tc>
          <w:tcPr>
            <w:tcW w:w="800" w:type="dxa"/>
            <w:tcMar>
              <w:top w:w="20" w:type="dxa"/>
              <w:left w:w="20" w:type="dxa"/>
              <w:bottom w:w="20" w:type="dxa"/>
              <w:right w:w="20" w:type="dxa"/>
            </w:tcMar>
            <w:vAlign w:val="center"/>
            <w:hideMark/>
          </w:tcPr>
          <w:p w14:paraId="004662E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74E256C" w14:textId="77777777" w:rsidR="00E47757" w:rsidRPr="003A3417" w:rsidRDefault="00E47757" w:rsidP="001A3843">
            <w:pPr>
              <w:pStyle w:val="movimento"/>
              <w:rPr>
                <w:color w:val="002060"/>
              </w:rPr>
            </w:pPr>
            <w:r w:rsidRPr="003A3417">
              <w:rPr>
                <w:color w:val="002060"/>
              </w:rPr>
              <w:t>COPA FATMIR</w:t>
            </w:r>
          </w:p>
        </w:tc>
        <w:tc>
          <w:tcPr>
            <w:tcW w:w="2200" w:type="dxa"/>
            <w:tcMar>
              <w:top w:w="20" w:type="dxa"/>
              <w:left w:w="20" w:type="dxa"/>
              <w:bottom w:w="20" w:type="dxa"/>
              <w:right w:w="20" w:type="dxa"/>
            </w:tcMar>
            <w:vAlign w:val="center"/>
            <w:hideMark/>
          </w:tcPr>
          <w:p w14:paraId="7BFE6C5A" w14:textId="77777777" w:rsidR="00E47757" w:rsidRPr="003A3417" w:rsidRDefault="00E47757" w:rsidP="001A3843">
            <w:pPr>
              <w:pStyle w:val="movimento2"/>
              <w:rPr>
                <w:color w:val="002060"/>
              </w:rPr>
            </w:pPr>
            <w:r w:rsidRPr="003A3417">
              <w:rPr>
                <w:color w:val="002060"/>
              </w:rPr>
              <w:t xml:space="preserve">(AUDAX PIOBBICO CALCIO) </w:t>
            </w:r>
          </w:p>
        </w:tc>
      </w:tr>
      <w:tr w:rsidR="00E47757" w:rsidRPr="003A3417" w14:paraId="7BB0406F" w14:textId="77777777" w:rsidTr="001A3843">
        <w:tc>
          <w:tcPr>
            <w:tcW w:w="2200" w:type="dxa"/>
            <w:tcMar>
              <w:top w:w="20" w:type="dxa"/>
              <w:left w:w="20" w:type="dxa"/>
              <w:bottom w:w="20" w:type="dxa"/>
              <w:right w:w="20" w:type="dxa"/>
            </w:tcMar>
            <w:vAlign w:val="center"/>
            <w:hideMark/>
          </w:tcPr>
          <w:p w14:paraId="276A3915" w14:textId="77777777" w:rsidR="00E47757" w:rsidRPr="003A3417" w:rsidRDefault="00E47757" w:rsidP="001A3843">
            <w:pPr>
              <w:pStyle w:val="movimento"/>
              <w:rPr>
                <w:color w:val="002060"/>
              </w:rPr>
            </w:pPr>
            <w:r w:rsidRPr="003A3417">
              <w:rPr>
                <w:color w:val="002060"/>
              </w:rPr>
              <w:t>DIOMEDI RICCARDO</w:t>
            </w:r>
          </w:p>
        </w:tc>
        <w:tc>
          <w:tcPr>
            <w:tcW w:w="2200" w:type="dxa"/>
            <w:tcMar>
              <w:top w:w="20" w:type="dxa"/>
              <w:left w:w="20" w:type="dxa"/>
              <w:bottom w:w="20" w:type="dxa"/>
              <w:right w:w="20" w:type="dxa"/>
            </w:tcMar>
            <w:vAlign w:val="center"/>
            <w:hideMark/>
          </w:tcPr>
          <w:p w14:paraId="311C9693" w14:textId="77777777" w:rsidR="00E47757" w:rsidRPr="003A3417" w:rsidRDefault="00E47757" w:rsidP="001A3843">
            <w:pPr>
              <w:pStyle w:val="movimento2"/>
              <w:rPr>
                <w:color w:val="002060"/>
              </w:rPr>
            </w:pPr>
            <w:r w:rsidRPr="003A3417">
              <w:rPr>
                <w:color w:val="002060"/>
              </w:rPr>
              <w:t xml:space="preserve">(CALCIO </w:t>
            </w:r>
            <w:proofErr w:type="gramStart"/>
            <w:r w:rsidRPr="003A3417">
              <w:rPr>
                <w:color w:val="002060"/>
              </w:rPr>
              <w:t>S.ELPIDIO</w:t>
            </w:r>
            <w:proofErr w:type="gramEnd"/>
            <w:r w:rsidRPr="003A3417">
              <w:rPr>
                <w:color w:val="002060"/>
              </w:rPr>
              <w:t xml:space="preserve"> A MARE) </w:t>
            </w:r>
          </w:p>
        </w:tc>
        <w:tc>
          <w:tcPr>
            <w:tcW w:w="800" w:type="dxa"/>
            <w:tcMar>
              <w:top w:w="20" w:type="dxa"/>
              <w:left w:w="20" w:type="dxa"/>
              <w:bottom w:w="20" w:type="dxa"/>
              <w:right w:w="20" w:type="dxa"/>
            </w:tcMar>
            <w:vAlign w:val="center"/>
            <w:hideMark/>
          </w:tcPr>
          <w:p w14:paraId="30C944D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463CCB8" w14:textId="77777777" w:rsidR="00E47757" w:rsidRPr="003A3417" w:rsidRDefault="00E47757" w:rsidP="001A3843">
            <w:pPr>
              <w:pStyle w:val="movimento"/>
              <w:rPr>
                <w:color w:val="002060"/>
              </w:rPr>
            </w:pPr>
            <w:r w:rsidRPr="003A3417">
              <w:rPr>
                <w:color w:val="002060"/>
              </w:rPr>
              <w:t>RANZUGLIA MICHELE</w:t>
            </w:r>
          </w:p>
        </w:tc>
        <w:tc>
          <w:tcPr>
            <w:tcW w:w="2200" w:type="dxa"/>
            <w:tcMar>
              <w:top w:w="20" w:type="dxa"/>
              <w:left w:w="20" w:type="dxa"/>
              <w:bottom w:w="20" w:type="dxa"/>
              <w:right w:w="20" w:type="dxa"/>
            </w:tcMar>
            <w:vAlign w:val="center"/>
            <w:hideMark/>
          </w:tcPr>
          <w:p w14:paraId="73B1810A" w14:textId="77777777" w:rsidR="00E47757" w:rsidRPr="003A3417" w:rsidRDefault="00E47757" w:rsidP="001A3843">
            <w:pPr>
              <w:pStyle w:val="movimento2"/>
              <w:rPr>
                <w:color w:val="002060"/>
              </w:rPr>
            </w:pPr>
            <w:r w:rsidRPr="003A3417">
              <w:rPr>
                <w:color w:val="002060"/>
              </w:rPr>
              <w:t xml:space="preserve">(CANTINE RIUNITE CSI) </w:t>
            </w:r>
          </w:p>
        </w:tc>
      </w:tr>
      <w:tr w:rsidR="00E47757" w:rsidRPr="003A3417" w14:paraId="1D9055FA" w14:textId="77777777" w:rsidTr="001A3843">
        <w:tc>
          <w:tcPr>
            <w:tcW w:w="2200" w:type="dxa"/>
            <w:tcMar>
              <w:top w:w="20" w:type="dxa"/>
              <w:left w:w="20" w:type="dxa"/>
              <w:bottom w:w="20" w:type="dxa"/>
              <w:right w:w="20" w:type="dxa"/>
            </w:tcMar>
            <w:vAlign w:val="center"/>
            <w:hideMark/>
          </w:tcPr>
          <w:p w14:paraId="33A4E06E" w14:textId="77777777" w:rsidR="00E47757" w:rsidRPr="003A3417" w:rsidRDefault="00E47757" w:rsidP="001A3843">
            <w:pPr>
              <w:pStyle w:val="movimento"/>
              <w:rPr>
                <w:color w:val="002060"/>
              </w:rPr>
            </w:pPr>
            <w:r w:rsidRPr="003A3417">
              <w:rPr>
                <w:color w:val="002060"/>
              </w:rPr>
              <w:t>ALTIERI VITOANTONIO</w:t>
            </w:r>
          </w:p>
        </w:tc>
        <w:tc>
          <w:tcPr>
            <w:tcW w:w="2200" w:type="dxa"/>
            <w:tcMar>
              <w:top w:w="20" w:type="dxa"/>
              <w:left w:w="20" w:type="dxa"/>
              <w:bottom w:w="20" w:type="dxa"/>
              <w:right w:w="20" w:type="dxa"/>
            </w:tcMar>
            <w:vAlign w:val="center"/>
            <w:hideMark/>
          </w:tcPr>
          <w:p w14:paraId="5742AA69" w14:textId="77777777" w:rsidR="00E47757" w:rsidRPr="003A3417" w:rsidRDefault="00E47757" w:rsidP="001A3843">
            <w:pPr>
              <w:pStyle w:val="movimento2"/>
              <w:rPr>
                <w:color w:val="002060"/>
              </w:rPr>
            </w:pPr>
            <w:r w:rsidRPr="003A3417">
              <w:rPr>
                <w:color w:val="002060"/>
              </w:rPr>
              <w:t xml:space="preserve">(CAPODARCO CASABIANCA C5) </w:t>
            </w:r>
          </w:p>
        </w:tc>
        <w:tc>
          <w:tcPr>
            <w:tcW w:w="800" w:type="dxa"/>
            <w:tcMar>
              <w:top w:w="20" w:type="dxa"/>
              <w:left w:w="20" w:type="dxa"/>
              <w:bottom w:w="20" w:type="dxa"/>
              <w:right w:w="20" w:type="dxa"/>
            </w:tcMar>
            <w:vAlign w:val="center"/>
            <w:hideMark/>
          </w:tcPr>
          <w:p w14:paraId="33905EC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491C473" w14:textId="77777777" w:rsidR="00E47757" w:rsidRPr="003A3417" w:rsidRDefault="00E47757" w:rsidP="001A3843">
            <w:pPr>
              <w:pStyle w:val="movimento"/>
              <w:rPr>
                <w:color w:val="002060"/>
              </w:rPr>
            </w:pPr>
            <w:r w:rsidRPr="003A3417">
              <w:rPr>
                <w:color w:val="002060"/>
              </w:rPr>
              <w:t>PETROCCHI MARCELLO</w:t>
            </w:r>
          </w:p>
        </w:tc>
        <w:tc>
          <w:tcPr>
            <w:tcW w:w="2200" w:type="dxa"/>
            <w:tcMar>
              <w:top w:w="20" w:type="dxa"/>
              <w:left w:w="20" w:type="dxa"/>
              <w:bottom w:w="20" w:type="dxa"/>
              <w:right w:w="20" w:type="dxa"/>
            </w:tcMar>
            <w:vAlign w:val="center"/>
            <w:hideMark/>
          </w:tcPr>
          <w:p w14:paraId="272A51C9" w14:textId="77777777" w:rsidR="00E47757" w:rsidRPr="003A3417" w:rsidRDefault="00E47757" w:rsidP="001A3843">
            <w:pPr>
              <w:pStyle w:val="movimento2"/>
              <w:rPr>
                <w:color w:val="002060"/>
              </w:rPr>
            </w:pPr>
            <w:r w:rsidRPr="003A3417">
              <w:rPr>
                <w:color w:val="002060"/>
              </w:rPr>
              <w:t xml:space="preserve">(CASTIGNANO A.S.D.) </w:t>
            </w:r>
          </w:p>
        </w:tc>
      </w:tr>
      <w:tr w:rsidR="00E47757" w:rsidRPr="003A3417" w14:paraId="2FCC99FD" w14:textId="77777777" w:rsidTr="001A3843">
        <w:tc>
          <w:tcPr>
            <w:tcW w:w="2200" w:type="dxa"/>
            <w:tcMar>
              <w:top w:w="20" w:type="dxa"/>
              <w:left w:w="20" w:type="dxa"/>
              <w:bottom w:w="20" w:type="dxa"/>
              <w:right w:w="20" w:type="dxa"/>
            </w:tcMar>
            <w:vAlign w:val="center"/>
            <w:hideMark/>
          </w:tcPr>
          <w:p w14:paraId="453F1603" w14:textId="77777777" w:rsidR="00E47757" w:rsidRPr="003A3417" w:rsidRDefault="00E47757" w:rsidP="001A3843">
            <w:pPr>
              <w:pStyle w:val="movimento"/>
              <w:rPr>
                <w:color w:val="002060"/>
              </w:rPr>
            </w:pPr>
            <w:r w:rsidRPr="003A3417">
              <w:rPr>
                <w:color w:val="002060"/>
              </w:rPr>
              <w:t>ROMANUCCI MARCO</w:t>
            </w:r>
          </w:p>
        </w:tc>
        <w:tc>
          <w:tcPr>
            <w:tcW w:w="2200" w:type="dxa"/>
            <w:tcMar>
              <w:top w:w="20" w:type="dxa"/>
              <w:left w:w="20" w:type="dxa"/>
              <w:bottom w:w="20" w:type="dxa"/>
              <w:right w:w="20" w:type="dxa"/>
            </w:tcMar>
            <w:vAlign w:val="center"/>
            <w:hideMark/>
          </w:tcPr>
          <w:p w14:paraId="203C41CA" w14:textId="77777777" w:rsidR="00E47757" w:rsidRPr="003A3417" w:rsidRDefault="00E47757" w:rsidP="001A3843">
            <w:pPr>
              <w:pStyle w:val="movimento2"/>
              <w:rPr>
                <w:color w:val="002060"/>
              </w:rPr>
            </w:pPr>
            <w:r w:rsidRPr="003A3417">
              <w:rPr>
                <w:color w:val="002060"/>
              </w:rPr>
              <w:t xml:space="preserve">(CIARNIN) </w:t>
            </w:r>
          </w:p>
        </w:tc>
        <w:tc>
          <w:tcPr>
            <w:tcW w:w="800" w:type="dxa"/>
            <w:tcMar>
              <w:top w:w="20" w:type="dxa"/>
              <w:left w:w="20" w:type="dxa"/>
              <w:bottom w:w="20" w:type="dxa"/>
              <w:right w:w="20" w:type="dxa"/>
            </w:tcMar>
            <w:vAlign w:val="center"/>
            <w:hideMark/>
          </w:tcPr>
          <w:p w14:paraId="42B4ADE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880A115" w14:textId="77777777" w:rsidR="00E47757" w:rsidRPr="003A3417" w:rsidRDefault="00E47757" w:rsidP="001A3843">
            <w:pPr>
              <w:pStyle w:val="movimento"/>
              <w:rPr>
                <w:color w:val="002060"/>
              </w:rPr>
            </w:pPr>
            <w:r w:rsidRPr="003A3417">
              <w:rPr>
                <w:color w:val="002060"/>
              </w:rPr>
              <w:t>VASILE IONUT GEORGE</w:t>
            </w:r>
          </w:p>
        </w:tc>
        <w:tc>
          <w:tcPr>
            <w:tcW w:w="2200" w:type="dxa"/>
            <w:tcMar>
              <w:top w:w="20" w:type="dxa"/>
              <w:left w:w="20" w:type="dxa"/>
              <w:bottom w:w="20" w:type="dxa"/>
              <w:right w:w="20" w:type="dxa"/>
            </w:tcMar>
            <w:vAlign w:val="center"/>
            <w:hideMark/>
          </w:tcPr>
          <w:p w14:paraId="69B06982"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FALCONARA) </w:t>
            </w:r>
          </w:p>
        </w:tc>
      </w:tr>
      <w:tr w:rsidR="00E47757" w:rsidRPr="003A3417" w14:paraId="415585B4" w14:textId="77777777" w:rsidTr="001A3843">
        <w:tc>
          <w:tcPr>
            <w:tcW w:w="2200" w:type="dxa"/>
            <w:tcMar>
              <w:top w:w="20" w:type="dxa"/>
              <w:left w:w="20" w:type="dxa"/>
              <w:bottom w:w="20" w:type="dxa"/>
              <w:right w:w="20" w:type="dxa"/>
            </w:tcMar>
            <w:vAlign w:val="center"/>
            <w:hideMark/>
          </w:tcPr>
          <w:p w14:paraId="573C38C1" w14:textId="77777777" w:rsidR="00E47757" w:rsidRPr="003A3417" w:rsidRDefault="00E47757" w:rsidP="001A3843">
            <w:pPr>
              <w:pStyle w:val="movimento"/>
              <w:rPr>
                <w:color w:val="002060"/>
              </w:rPr>
            </w:pPr>
            <w:r w:rsidRPr="003A3417">
              <w:rPr>
                <w:color w:val="002060"/>
              </w:rPr>
              <w:t>GAGLIARDI LUCA</w:t>
            </w:r>
          </w:p>
        </w:tc>
        <w:tc>
          <w:tcPr>
            <w:tcW w:w="2200" w:type="dxa"/>
            <w:tcMar>
              <w:top w:w="20" w:type="dxa"/>
              <w:left w:w="20" w:type="dxa"/>
              <w:bottom w:w="20" w:type="dxa"/>
              <w:right w:w="20" w:type="dxa"/>
            </w:tcMar>
            <w:vAlign w:val="center"/>
            <w:hideMark/>
          </w:tcPr>
          <w:p w14:paraId="3C5A26A5" w14:textId="77777777" w:rsidR="00E47757" w:rsidRPr="003A3417" w:rsidRDefault="00E47757" w:rsidP="001A3843">
            <w:pPr>
              <w:pStyle w:val="movimento2"/>
              <w:rPr>
                <w:color w:val="002060"/>
              </w:rPr>
            </w:pPr>
            <w:r w:rsidRPr="003A3417">
              <w:rPr>
                <w:color w:val="002060"/>
              </w:rPr>
              <w:t xml:space="preserve">(FIUMINATA) </w:t>
            </w:r>
          </w:p>
        </w:tc>
        <w:tc>
          <w:tcPr>
            <w:tcW w:w="800" w:type="dxa"/>
            <w:tcMar>
              <w:top w:w="20" w:type="dxa"/>
              <w:left w:w="20" w:type="dxa"/>
              <w:bottom w:w="20" w:type="dxa"/>
              <w:right w:w="20" w:type="dxa"/>
            </w:tcMar>
            <w:vAlign w:val="center"/>
            <w:hideMark/>
          </w:tcPr>
          <w:p w14:paraId="69895C4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5A730C5" w14:textId="77777777" w:rsidR="00E47757" w:rsidRPr="003A3417" w:rsidRDefault="00E47757" w:rsidP="001A3843">
            <w:pPr>
              <w:pStyle w:val="movimento"/>
              <w:rPr>
                <w:color w:val="002060"/>
              </w:rPr>
            </w:pPr>
            <w:r w:rsidRPr="003A3417">
              <w:rPr>
                <w:color w:val="002060"/>
              </w:rPr>
              <w:t>TESTA GINO</w:t>
            </w:r>
          </w:p>
        </w:tc>
        <w:tc>
          <w:tcPr>
            <w:tcW w:w="2200" w:type="dxa"/>
            <w:tcMar>
              <w:top w:w="20" w:type="dxa"/>
              <w:left w:w="20" w:type="dxa"/>
              <w:bottom w:w="20" w:type="dxa"/>
              <w:right w:w="20" w:type="dxa"/>
            </w:tcMar>
            <w:vAlign w:val="center"/>
            <w:hideMark/>
          </w:tcPr>
          <w:p w14:paraId="0A06C8E4" w14:textId="77777777" w:rsidR="00E47757" w:rsidRPr="003A3417" w:rsidRDefault="00E47757" w:rsidP="001A3843">
            <w:pPr>
              <w:pStyle w:val="movimento2"/>
              <w:rPr>
                <w:color w:val="002060"/>
              </w:rPr>
            </w:pPr>
            <w:r w:rsidRPr="003A3417">
              <w:rPr>
                <w:color w:val="002060"/>
              </w:rPr>
              <w:t xml:space="preserve">(PICENO UNITED MMX A R.L.) </w:t>
            </w:r>
          </w:p>
        </w:tc>
      </w:tr>
      <w:tr w:rsidR="00E47757" w:rsidRPr="003A3417" w14:paraId="202C84A1" w14:textId="77777777" w:rsidTr="001A3843">
        <w:tc>
          <w:tcPr>
            <w:tcW w:w="2200" w:type="dxa"/>
            <w:tcMar>
              <w:top w:w="20" w:type="dxa"/>
              <w:left w:w="20" w:type="dxa"/>
              <w:bottom w:w="20" w:type="dxa"/>
              <w:right w:w="20" w:type="dxa"/>
            </w:tcMar>
            <w:vAlign w:val="center"/>
            <w:hideMark/>
          </w:tcPr>
          <w:p w14:paraId="08F7310C" w14:textId="77777777" w:rsidR="00E47757" w:rsidRPr="003A3417" w:rsidRDefault="00E47757" w:rsidP="001A3843">
            <w:pPr>
              <w:pStyle w:val="movimento"/>
              <w:rPr>
                <w:color w:val="002060"/>
              </w:rPr>
            </w:pPr>
            <w:r w:rsidRPr="003A3417">
              <w:rPr>
                <w:color w:val="002060"/>
              </w:rPr>
              <w:t>BATTAGLINI FEDERICO</w:t>
            </w:r>
          </w:p>
        </w:tc>
        <w:tc>
          <w:tcPr>
            <w:tcW w:w="2200" w:type="dxa"/>
            <w:tcMar>
              <w:top w:w="20" w:type="dxa"/>
              <w:left w:w="20" w:type="dxa"/>
              <w:bottom w:w="20" w:type="dxa"/>
              <w:right w:w="20" w:type="dxa"/>
            </w:tcMar>
            <w:vAlign w:val="center"/>
            <w:hideMark/>
          </w:tcPr>
          <w:p w14:paraId="0E2146FE" w14:textId="77777777" w:rsidR="00E47757" w:rsidRPr="003A3417" w:rsidRDefault="00E47757" w:rsidP="001A3843">
            <w:pPr>
              <w:pStyle w:val="movimento2"/>
              <w:rPr>
                <w:color w:val="002060"/>
              </w:rPr>
            </w:pPr>
            <w:r w:rsidRPr="003A3417">
              <w:rPr>
                <w:color w:val="002060"/>
              </w:rPr>
              <w:t xml:space="preserve">(POLVERIGI C/5) </w:t>
            </w:r>
          </w:p>
        </w:tc>
        <w:tc>
          <w:tcPr>
            <w:tcW w:w="800" w:type="dxa"/>
            <w:tcMar>
              <w:top w:w="20" w:type="dxa"/>
              <w:left w:w="20" w:type="dxa"/>
              <w:bottom w:w="20" w:type="dxa"/>
              <w:right w:w="20" w:type="dxa"/>
            </w:tcMar>
            <w:vAlign w:val="center"/>
            <w:hideMark/>
          </w:tcPr>
          <w:p w14:paraId="2DAD498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BE99B6C" w14:textId="77777777" w:rsidR="00E47757" w:rsidRPr="003A3417" w:rsidRDefault="00E47757" w:rsidP="001A3843">
            <w:pPr>
              <w:pStyle w:val="movimento"/>
              <w:rPr>
                <w:color w:val="002060"/>
              </w:rPr>
            </w:pPr>
            <w:r w:rsidRPr="003A3417">
              <w:rPr>
                <w:color w:val="002060"/>
              </w:rPr>
              <w:t>MAURIZI ALEX</w:t>
            </w:r>
          </w:p>
        </w:tc>
        <w:tc>
          <w:tcPr>
            <w:tcW w:w="2200" w:type="dxa"/>
            <w:tcMar>
              <w:top w:w="20" w:type="dxa"/>
              <w:left w:w="20" w:type="dxa"/>
              <w:bottom w:w="20" w:type="dxa"/>
              <w:right w:w="20" w:type="dxa"/>
            </w:tcMar>
            <w:vAlign w:val="center"/>
            <w:hideMark/>
          </w:tcPr>
          <w:p w14:paraId="7BFC7BF6" w14:textId="77777777" w:rsidR="00E47757" w:rsidRPr="003A3417" w:rsidRDefault="00E47757" w:rsidP="001A3843">
            <w:pPr>
              <w:pStyle w:val="movimento2"/>
              <w:rPr>
                <w:color w:val="002060"/>
              </w:rPr>
            </w:pPr>
            <w:r w:rsidRPr="003A3417">
              <w:rPr>
                <w:color w:val="002060"/>
              </w:rPr>
              <w:t xml:space="preserve">(RIPE SAN GINESIO A.S.D.) </w:t>
            </w:r>
          </w:p>
        </w:tc>
      </w:tr>
      <w:tr w:rsidR="00E47757" w:rsidRPr="003A3417" w14:paraId="340C150A" w14:textId="77777777" w:rsidTr="001A3843">
        <w:tc>
          <w:tcPr>
            <w:tcW w:w="2200" w:type="dxa"/>
            <w:tcMar>
              <w:top w:w="20" w:type="dxa"/>
              <w:left w:w="20" w:type="dxa"/>
              <w:bottom w:w="20" w:type="dxa"/>
              <w:right w:w="20" w:type="dxa"/>
            </w:tcMar>
            <w:vAlign w:val="center"/>
            <w:hideMark/>
          </w:tcPr>
          <w:p w14:paraId="66E8DC7E" w14:textId="77777777" w:rsidR="00E47757" w:rsidRPr="003A3417" w:rsidRDefault="00E47757" w:rsidP="001A3843">
            <w:pPr>
              <w:pStyle w:val="movimento"/>
              <w:rPr>
                <w:color w:val="002060"/>
              </w:rPr>
            </w:pPr>
            <w:r w:rsidRPr="003A3417">
              <w:rPr>
                <w:color w:val="002060"/>
              </w:rPr>
              <w:t>GRIMALDI PASQUALE</w:t>
            </w:r>
          </w:p>
        </w:tc>
        <w:tc>
          <w:tcPr>
            <w:tcW w:w="2200" w:type="dxa"/>
            <w:tcMar>
              <w:top w:w="20" w:type="dxa"/>
              <w:left w:w="20" w:type="dxa"/>
              <w:bottom w:w="20" w:type="dxa"/>
              <w:right w:w="20" w:type="dxa"/>
            </w:tcMar>
            <w:vAlign w:val="center"/>
            <w:hideMark/>
          </w:tcPr>
          <w:p w14:paraId="0E5FBCF8" w14:textId="77777777" w:rsidR="00E47757" w:rsidRPr="003A3417" w:rsidRDefault="00E47757" w:rsidP="001A3843">
            <w:pPr>
              <w:pStyle w:val="movimento2"/>
              <w:rPr>
                <w:color w:val="002060"/>
              </w:rPr>
            </w:pPr>
            <w:r w:rsidRPr="003A3417">
              <w:rPr>
                <w:color w:val="002060"/>
              </w:rPr>
              <w:t xml:space="preserve">(UNION PICENA) </w:t>
            </w:r>
          </w:p>
        </w:tc>
        <w:tc>
          <w:tcPr>
            <w:tcW w:w="800" w:type="dxa"/>
            <w:tcMar>
              <w:top w:w="20" w:type="dxa"/>
              <w:left w:w="20" w:type="dxa"/>
              <w:bottom w:w="20" w:type="dxa"/>
              <w:right w:w="20" w:type="dxa"/>
            </w:tcMar>
            <w:vAlign w:val="center"/>
            <w:hideMark/>
          </w:tcPr>
          <w:p w14:paraId="09E13ED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134F2FC" w14:textId="77777777" w:rsidR="00E47757" w:rsidRPr="003A3417" w:rsidRDefault="00E47757" w:rsidP="001A3843">
            <w:pPr>
              <w:pStyle w:val="movimento"/>
              <w:rPr>
                <w:color w:val="002060"/>
              </w:rPr>
            </w:pPr>
            <w:r w:rsidRPr="003A3417">
              <w:rPr>
                <w:color w:val="002060"/>
              </w:rPr>
              <w:t>PAGLIARI ALBERTO</w:t>
            </w:r>
          </w:p>
        </w:tc>
        <w:tc>
          <w:tcPr>
            <w:tcW w:w="2200" w:type="dxa"/>
            <w:tcMar>
              <w:top w:w="20" w:type="dxa"/>
              <w:left w:w="20" w:type="dxa"/>
              <w:bottom w:w="20" w:type="dxa"/>
              <w:right w:w="20" w:type="dxa"/>
            </w:tcMar>
            <w:vAlign w:val="center"/>
            <w:hideMark/>
          </w:tcPr>
          <w:p w14:paraId="075A7375" w14:textId="77777777" w:rsidR="00E47757" w:rsidRPr="003A3417" w:rsidRDefault="00E47757" w:rsidP="001A3843">
            <w:pPr>
              <w:pStyle w:val="movimento2"/>
              <w:rPr>
                <w:color w:val="002060"/>
              </w:rPr>
            </w:pPr>
            <w:r w:rsidRPr="003A3417">
              <w:rPr>
                <w:color w:val="002060"/>
              </w:rPr>
              <w:t xml:space="preserve">(URBINO CALCIO A 5) </w:t>
            </w:r>
          </w:p>
        </w:tc>
      </w:tr>
      <w:tr w:rsidR="00E47757" w:rsidRPr="003A3417" w14:paraId="75CDA047" w14:textId="77777777" w:rsidTr="001A3843">
        <w:tc>
          <w:tcPr>
            <w:tcW w:w="2200" w:type="dxa"/>
            <w:tcMar>
              <w:top w:w="20" w:type="dxa"/>
              <w:left w:w="20" w:type="dxa"/>
              <w:bottom w:w="20" w:type="dxa"/>
              <w:right w:w="20" w:type="dxa"/>
            </w:tcMar>
            <w:vAlign w:val="center"/>
            <w:hideMark/>
          </w:tcPr>
          <w:p w14:paraId="4E8FE9B0" w14:textId="77777777" w:rsidR="00E47757" w:rsidRPr="003A3417" w:rsidRDefault="00E47757" w:rsidP="001A3843">
            <w:pPr>
              <w:pStyle w:val="movimento"/>
              <w:rPr>
                <w:color w:val="002060"/>
              </w:rPr>
            </w:pPr>
            <w:r w:rsidRPr="003A3417">
              <w:rPr>
                <w:color w:val="002060"/>
              </w:rPr>
              <w:t>SAITTA LUCA</w:t>
            </w:r>
          </w:p>
        </w:tc>
        <w:tc>
          <w:tcPr>
            <w:tcW w:w="2200" w:type="dxa"/>
            <w:tcMar>
              <w:top w:w="20" w:type="dxa"/>
              <w:left w:w="20" w:type="dxa"/>
              <w:bottom w:w="20" w:type="dxa"/>
              <w:right w:w="20" w:type="dxa"/>
            </w:tcMar>
            <w:vAlign w:val="center"/>
            <w:hideMark/>
          </w:tcPr>
          <w:p w14:paraId="0204E29A" w14:textId="77777777" w:rsidR="00E47757" w:rsidRPr="003A3417" w:rsidRDefault="00E47757" w:rsidP="001A3843">
            <w:pPr>
              <w:pStyle w:val="movimento2"/>
              <w:rPr>
                <w:color w:val="002060"/>
              </w:rPr>
            </w:pPr>
            <w:r w:rsidRPr="003A3417">
              <w:rPr>
                <w:color w:val="002060"/>
              </w:rPr>
              <w:t xml:space="preserve">(VIRTUS ASD) </w:t>
            </w:r>
          </w:p>
        </w:tc>
        <w:tc>
          <w:tcPr>
            <w:tcW w:w="800" w:type="dxa"/>
            <w:tcMar>
              <w:top w:w="20" w:type="dxa"/>
              <w:left w:w="20" w:type="dxa"/>
              <w:bottom w:w="20" w:type="dxa"/>
              <w:right w:w="20" w:type="dxa"/>
            </w:tcMar>
            <w:vAlign w:val="center"/>
            <w:hideMark/>
          </w:tcPr>
          <w:p w14:paraId="1075E35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5A07A8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88A1ED5" w14:textId="77777777" w:rsidR="00E47757" w:rsidRPr="003A3417" w:rsidRDefault="00E47757" w:rsidP="001A3843">
            <w:pPr>
              <w:pStyle w:val="movimento2"/>
              <w:rPr>
                <w:color w:val="002060"/>
              </w:rPr>
            </w:pPr>
            <w:r w:rsidRPr="003A3417">
              <w:rPr>
                <w:color w:val="002060"/>
              </w:rPr>
              <w:t> </w:t>
            </w:r>
          </w:p>
        </w:tc>
      </w:tr>
    </w:tbl>
    <w:p w14:paraId="6C8AA7E5" w14:textId="77777777" w:rsidR="00E47757" w:rsidRPr="003A3417" w:rsidRDefault="00E47757" w:rsidP="00E47757">
      <w:pPr>
        <w:pStyle w:val="titolo20"/>
        <w:rPr>
          <w:rFonts w:eastAsiaTheme="minorEastAsia"/>
          <w:color w:val="002060"/>
        </w:rPr>
      </w:pPr>
      <w:r w:rsidRPr="003A341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755B998" w14:textId="77777777" w:rsidTr="001A3843">
        <w:tc>
          <w:tcPr>
            <w:tcW w:w="2200" w:type="dxa"/>
            <w:tcMar>
              <w:top w:w="20" w:type="dxa"/>
              <w:left w:w="20" w:type="dxa"/>
              <w:bottom w:w="20" w:type="dxa"/>
              <w:right w:w="20" w:type="dxa"/>
            </w:tcMar>
            <w:vAlign w:val="center"/>
            <w:hideMark/>
          </w:tcPr>
          <w:p w14:paraId="1E57EFCF" w14:textId="77777777" w:rsidR="00E47757" w:rsidRPr="003A3417" w:rsidRDefault="00E47757" w:rsidP="001A3843">
            <w:pPr>
              <w:pStyle w:val="movimento"/>
              <w:rPr>
                <w:color w:val="002060"/>
              </w:rPr>
            </w:pPr>
            <w:r w:rsidRPr="003A3417">
              <w:rPr>
                <w:color w:val="002060"/>
              </w:rPr>
              <w:t>GALEAZZO MICHELE</w:t>
            </w:r>
          </w:p>
        </w:tc>
        <w:tc>
          <w:tcPr>
            <w:tcW w:w="2200" w:type="dxa"/>
            <w:tcMar>
              <w:top w:w="20" w:type="dxa"/>
              <w:left w:w="20" w:type="dxa"/>
              <w:bottom w:w="20" w:type="dxa"/>
              <w:right w:w="20" w:type="dxa"/>
            </w:tcMar>
            <w:vAlign w:val="center"/>
            <w:hideMark/>
          </w:tcPr>
          <w:p w14:paraId="2E97962B" w14:textId="77777777" w:rsidR="00E47757" w:rsidRPr="003A3417" w:rsidRDefault="00E47757" w:rsidP="001A3843">
            <w:pPr>
              <w:pStyle w:val="movimento2"/>
              <w:rPr>
                <w:color w:val="002060"/>
              </w:rPr>
            </w:pPr>
            <w:r w:rsidRPr="003A3417">
              <w:rPr>
                <w:color w:val="002060"/>
              </w:rPr>
              <w:t xml:space="preserve">(FUTSAL OTTRANO) </w:t>
            </w:r>
          </w:p>
        </w:tc>
        <w:tc>
          <w:tcPr>
            <w:tcW w:w="800" w:type="dxa"/>
            <w:tcMar>
              <w:top w:w="20" w:type="dxa"/>
              <w:left w:w="20" w:type="dxa"/>
              <w:bottom w:w="20" w:type="dxa"/>
              <w:right w:w="20" w:type="dxa"/>
            </w:tcMar>
            <w:vAlign w:val="center"/>
            <w:hideMark/>
          </w:tcPr>
          <w:p w14:paraId="0868AB6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284D96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D94FA5E" w14:textId="77777777" w:rsidR="00E47757" w:rsidRPr="003A3417" w:rsidRDefault="00E47757" w:rsidP="001A3843">
            <w:pPr>
              <w:pStyle w:val="movimento2"/>
              <w:rPr>
                <w:color w:val="002060"/>
              </w:rPr>
            </w:pPr>
            <w:r w:rsidRPr="003A3417">
              <w:rPr>
                <w:color w:val="002060"/>
              </w:rPr>
              <w:t> </w:t>
            </w:r>
          </w:p>
        </w:tc>
      </w:tr>
    </w:tbl>
    <w:p w14:paraId="3EBDE711" w14:textId="77777777" w:rsidR="00E47757" w:rsidRPr="003A3417" w:rsidRDefault="00E47757" w:rsidP="00E47757">
      <w:pPr>
        <w:pStyle w:val="titolo20"/>
        <w:rPr>
          <w:rFonts w:eastAsiaTheme="minorEastAsia"/>
          <w:color w:val="002060"/>
        </w:rPr>
      </w:pPr>
      <w:r w:rsidRPr="003A34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77A82C5" w14:textId="77777777" w:rsidTr="001A3843">
        <w:tc>
          <w:tcPr>
            <w:tcW w:w="2200" w:type="dxa"/>
            <w:tcMar>
              <w:top w:w="20" w:type="dxa"/>
              <w:left w:w="20" w:type="dxa"/>
              <w:bottom w:w="20" w:type="dxa"/>
              <w:right w:w="20" w:type="dxa"/>
            </w:tcMar>
            <w:vAlign w:val="center"/>
            <w:hideMark/>
          </w:tcPr>
          <w:p w14:paraId="165651C4" w14:textId="77777777" w:rsidR="00E47757" w:rsidRPr="003A3417" w:rsidRDefault="00E47757" w:rsidP="001A3843">
            <w:pPr>
              <w:pStyle w:val="movimento"/>
              <w:rPr>
                <w:color w:val="002060"/>
              </w:rPr>
            </w:pPr>
            <w:r w:rsidRPr="003A3417">
              <w:rPr>
                <w:color w:val="002060"/>
              </w:rPr>
              <w:t>BAYDONI MONIR</w:t>
            </w:r>
          </w:p>
        </w:tc>
        <w:tc>
          <w:tcPr>
            <w:tcW w:w="2200" w:type="dxa"/>
            <w:tcMar>
              <w:top w:w="20" w:type="dxa"/>
              <w:left w:w="20" w:type="dxa"/>
              <w:bottom w:w="20" w:type="dxa"/>
              <w:right w:w="20" w:type="dxa"/>
            </w:tcMar>
            <w:vAlign w:val="center"/>
            <w:hideMark/>
          </w:tcPr>
          <w:p w14:paraId="088B96D6" w14:textId="77777777" w:rsidR="00E47757" w:rsidRPr="003A3417" w:rsidRDefault="00E47757" w:rsidP="001A3843">
            <w:pPr>
              <w:pStyle w:val="movimento2"/>
              <w:rPr>
                <w:color w:val="002060"/>
              </w:rPr>
            </w:pPr>
            <w:r w:rsidRPr="003A3417">
              <w:rPr>
                <w:color w:val="002060"/>
              </w:rPr>
              <w:t xml:space="preserve">(ACADEMY CIVITANOVESE) </w:t>
            </w:r>
          </w:p>
        </w:tc>
        <w:tc>
          <w:tcPr>
            <w:tcW w:w="800" w:type="dxa"/>
            <w:tcMar>
              <w:top w:w="20" w:type="dxa"/>
              <w:left w:w="20" w:type="dxa"/>
              <w:bottom w:w="20" w:type="dxa"/>
              <w:right w:w="20" w:type="dxa"/>
            </w:tcMar>
            <w:vAlign w:val="center"/>
            <w:hideMark/>
          </w:tcPr>
          <w:p w14:paraId="6E263FE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C6F12B5" w14:textId="77777777" w:rsidR="00E47757" w:rsidRPr="003A3417" w:rsidRDefault="00E47757" w:rsidP="001A3843">
            <w:pPr>
              <w:pStyle w:val="movimento"/>
              <w:rPr>
                <w:color w:val="002060"/>
              </w:rPr>
            </w:pPr>
            <w:r w:rsidRPr="003A3417">
              <w:rPr>
                <w:color w:val="002060"/>
              </w:rPr>
              <w:t>MAGRINI RICCARDO</w:t>
            </w:r>
          </w:p>
        </w:tc>
        <w:tc>
          <w:tcPr>
            <w:tcW w:w="2200" w:type="dxa"/>
            <w:tcMar>
              <w:top w:w="20" w:type="dxa"/>
              <w:left w:w="20" w:type="dxa"/>
              <w:bottom w:w="20" w:type="dxa"/>
              <w:right w:w="20" w:type="dxa"/>
            </w:tcMar>
            <w:vAlign w:val="center"/>
            <w:hideMark/>
          </w:tcPr>
          <w:p w14:paraId="5C2D78A7" w14:textId="77777777" w:rsidR="00E47757" w:rsidRPr="003A3417" w:rsidRDefault="00E47757" w:rsidP="001A3843">
            <w:pPr>
              <w:pStyle w:val="movimento2"/>
              <w:rPr>
                <w:color w:val="002060"/>
              </w:rPr>
            </w:pPr>
            <w:r w:rsidRPr="003A3417">
              <w:rPr>
                <w:color w:val="002060"/>
              </w:rPr>
              <w:t xml:space="preserve">(AMATORI STESE 2007 SRL) </w:t>
            </w:r>
          </w:p>
        </w:tc>
      </w:tr>
      <w:tr w:rsidR="00E47757" w:rsidRPr="003A3417" w14:paraId="4A57421A" w14:textId="77777777" w:rsidTr="001A3843">
        <w:tc>
          <w:tcPr>
            <w:tcW w:w="2200" w:type="dxa"/>
            <w:tcMar>
              <w:top w:w="20" w:type="dxa"/>
              <w:left w:w="20" w:type="dxa"/>
              <w:bottom w:w="20" w:type="dxa"/>
              <w:right w:w="20" w:type="dxa"/>
            </w:tcMar>
            <w:vAlign w:val="center"/>
            <w:hideMark/>
          </w:tcPr>
          <w:p w14:paraId="11F7B32F" w14:textId="77777777" w:rsidR="00E47757" w:rsidRPr="003A3417" w:rsidRDefault="00E47757" w:rsidP="001A3843">
            <w:pPr>
              <w:pStyle w:val="movimento"/>
              <w:rPr>
                <w:color w:val="002060"/>
              </w:rPr>
            </w:pPr>
            <w:r w:rsidRPr="003A3417">
              <w:rPr>
                <w:color w:val="002060"/>
              </w:rPr>
              <w:t>PUPITA LORENZO</w:t>
            </w:r>
          </w:p>
        </w:tc>
        <w:tc>
          <w:tcPr>
            <w:tcW w:w="2200" w:type="dxa"/>
            <w:tcMar>
              <w:top w:w="20" w:type="dxa"/>
              <w:left w:w="20" w:type="dxa"/>
              <w:bottom w:w="20" w:type="dxa"/>
              <w:right w:w="20" w:type="dxa"/>
            </w:tcMar>
            <w:vAlign w:val="center"/>
            <w:hideMark/>
          </w:tcPr>
          <w:p w14:paraId="66A1CFF7" w14:textId="77777777" w:rsidR="00E47757" w:rsidRPr="003A3417" w:rsidRDefault="00E47757" w:rsidP="001A3843">
            <w:pPr>
              <w:pStyle w:val="movimento2"/>
              <w:rPr>
                <w:color w:val="002060"/>
              </w:rPr>
            </w:pPr>
            <w:r w:rsidRPr="003A3417">
              <w:rPr>
                <w:color w:val="002060"/>
              </w:rPr>
              <w:t xml:space="preserve">(AUDAX PIOBBICO CALCIO) </w:t>
            </w:r>
          </w:p>
        </w:tc>
        <w:tc>
          <w:tcPr>
            <w:tcW w:w="800" w:type="dxa"/>
            <w:tcMar>
              <w:top w:w="20" w:type="dxa"/>
              <w:left w:w="20" w:type="dxa"/>
              <w:bottom w:w="20" w:type="dxa"/>
              <w:right w:w="20" w:type="dxa"/>
            </w:tcMar>
            <w:vAlign w:val="center"/>
            <w:hideMark/>
          </w:tcPr>
          <w:p w14:paraId="68B411E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F204062" w14:textId="77777777" w:rsidR="00E47757" w:rsidRPr="003A3417" w:rsidRDefault="00E47757" w:rsidP="001A3843">
            <w:pPr>
              <w:pStyle w:val="movimento"/>
              <w:rPr>
                <w:color w:val="002060"/>
              </w:rPr>
            </w:pPr>
            <w:r w:rsidRPr="003A3417">
              <w:rPr>
                <w:color w:val="002060"/>
              </w:rPr>
              <w:t>DAVID MATTIA</w:t>
            </w:r>
          </w:p>
        </w:tc>
        <w:tc>
          <w:tcPr>
            <w:tcW w:w="2200" w:type="dxa"/>
            <w:tcMar>
              <w:top w:w="20" w:type="dxa"/>
              <w:left w:w="20" w:type="dxa"/>
              <w:bottom w:w="20" w:type="dxa"/>
              <w:right w:w="20" w:type="dxa"/>
            </w:tcMar>
            <w:vAlign w:val="center"/>
            <w:hideMark/>
          </w:tcPr>
          <w:p w14:paraId="7352CB89" w14:textId="77777777" w:rsidR="00E47757" w:rsidRPr="003A3417" w:rsidRDefault="00E47757" w:rsidP="001A3843">
            <w:pPr>
              <w:pStyle w:val="movimento2"/>
              <w:rPr>
                <w:color w:val="002060"/>
              </w:rPr>
            </w:pPr>
            <w:r w:rsidRPr="003A3417">
              <w:rPr>
                <w:color w:val="002060"/>
              </w:rPr>
              <w:t xml:space="preserve">(CANDIA BARACCOLA ASPIO) </w:t>
            </w:r>
          </w:p>
        </w:tc>
      </w:tr>
      <w:tr w:rsidR="00E47757" w:rsidRPr="003A3417" w14:paraId="5161E66A" w14:textId="77777777" w:rsidTr="001A3843">
        <w:tc>
          <w:tcPr>
            <w:tcW w:w="2200" w:type="dxa"/>
            <w:tcMar>
              <w:top w:w="20" w:type="dxa"/>
              <w:left w:w="20" w:type="dxa"/>
              <w:bottom w:w="20" w:type="dxa"/>
              <w:right w:w="20" w:type="dxa"/>
            </w:tcMar>
            <w:vAlign w:val="center"/>
            <w:hideMark/>
          </w:tcPr>
          <w:p w14:paraId="108FB88A" w14:textId="77777777" w:rsidR="00E47757" w:rsidRPr="003A3417" w:rsidRDefault="00E47757" w:rsidP="001A3843">
            <w:pPr>
              <w:pStyle w:val="movimento"/>
              <w:rPr>
                <w:color w:val="002060"/>
              </w:rPr>
            </w:pPr>
            <w:r w:rsidRPr="003A3417">
              <w:rPr>
                <w:color w:val="002060"/>
              </w:rPr>
              <w:t>VERDINI TOMMASO</w:t>
            </w:r>
          </w:p>
        </w:tc>
        <w:tc>
          <w:tcPr>
            <w:tcW w:w="2200" w:type="dxa"/>
            <w:tcMar>
              <w:top w:w="20" w:type="dxa"/>
              <w:left w:w="20" w:type="dxa"/>
              <w:bottom w:w="20" w:type="dxa"/>
              <w:right w:w="20" w:type="dxa"/>
            </w:tcMar>
            <w:vAlign w:val="center"/>
            <w:hideMark/>
          </w:tcPr>
          <w:p w14:paraId="74A7387B" w14:textId="77777777" w:rsidR="00E47757" w:rsidRPr="003A3417" w:rsidRDefault="00E47757" w:rsidP="001A3843">
            <w:pPr>
              <w:pStyle w:val="movimento2"/>
              <w:rPr>
                <w:color w:val="002060"/>
              </w:rPr>
            </w:pPr>
            <w:r w:rsidRPr="003A3417">
              <w:rPr>
                <w:color w:val="002060"/>
              </w:rPr>
              <w:t xml:space="preserve">(CANTINE RIUNITE CSI) </w:t>
            </w:r>
          </w:p>
        </w:tc>
        <w:tc>
          <w:tcPr>
            <w:tcW w:w="800" w:type="dxa"/>
            <w:tcMar>
              <w:top w:w="20" w:type="dxa"/>
              <w:left w:w="20" w:type="dxa"/>
              <w:bottom w:w="20" w:type="dxa"/>
              <w:right w:w="20" w:type="dxa"/>
            </w:tcMar>
            <w:vAlign w:val="center"/>
            <w:hideMark/>
          </w:tcPr>
          <w:p w14:paraId="4E2EC94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3ECC012" w14:textId="77777777" w:rsidR="00E47757" w:rsidRPr="003A3417" w:rsidRDefault="00E47757" w:rsidP="001A3843">
            <w:pPr>
              <w:pStyle w:val="movimento"/>
              <w:rPr>
                <w:color w:val="002060"/>
              </w:rPr>
            </w:pPr>
            <w:r w:rsidRPr="003A3417">
              <w:rPr>
                <w:color w:val="002060"/>
              </w:rPr>
              <w:t>MARZIALI ALESSANDRO</w:t>
            </w:r>
          </w:p>
        </w:tc>
        <w:tc>
          <w:tcPr>
            <w:tcW w:w="2200" w:type="dxa"/>
            <w:tcMar>
              <w:top w:w="20" w:type="dxa"/>
              <w:left w:w="20" w:type="dxa"/>
              <w:bottom w:w="20" w:type="dxa"/>
              <w:right w:w="20" w:type="dxa"/>
            </w:tcMar>
            <w:vAlign w:val="center"/>
            <w:hideMark/>
          </w:tcPr>
          <w:p w14:paraId="5C91687A" w14:textId="77777777" w:rsidR="00E47757" w:rsidRPr="003A3417" w:rsidRDefault="00E47757" w:rsidP="001A3843">
            <w:pPr>
              <w:pStyle w:val="movimento2"/>
              <w:rPr>
                <w:color w:val="002060"/>
              </w:rPr>
            </w:pPr>
            <w:r w:rsidRPr="003A3417">
              <w:rPr>
                <w:color w:val="002060"/>
              </w:rPr>
              <w:t xml:space="preserve">(CAPODARCO CASABIANCA C5) </w:t>
            </w:r>
          </w:p>
        </w:tc>
      </w:tr>
      <w:tr w:rsidR="00E47757" w:rsidRPr="003A3417" w14:paraId="75E3AE86" w14:textId="77777777" w:rsidTr="001A3843">
        <w:tc>
          <w:tcPr>
            <w:tcW w:w="2200" w:type="dxa"/>
            <w:tcMar>
              <w:top w:w="20" w:type="dxa"/>
              <w:left w:w="20" w:type="dxa"/>
              <w:bottom w:w="20" w:type="dxa"/>
              <w:right w:w="20" w:type="dxa"/>
            </w:tcMar>
            <w:vAlign w:val="center"/>
            <w:hideMark/>
          </w:tcPr>
          <w:p w14:paraId="33D13F09" w14:textId="77777777" w:rsidR="00E47757" w:rsidRPr="003A3417" w:rsidRDefault="00E47757" w:rsidP="001A3843">
            <w:pPr>
              <w:pStyle w:val="movimento"/>
              <w:rPr>
                <w:color w:val="002060"/>
              </w:rPr>
            </w:pPr>
            <w:r w:rsidRPr="003A3417">
              <w:rPr>
                <w:color w:val="002060"/>
              </w:rPr>
              <w:t>DONATI CRISTIAN</w:t>
            </w:r>
          </w:p>
        </w:tc>
        <w:tc>
          <w:tcPr>
            <w:tcW w:w="2200" w:type="dxa"/>
            <w:tcMar>
              <w:top w:w="20" w:type="dxa"/>
              <w:left w:w="20" w:type="dxa"/>
              <w:bottom w:w="20" w:type="dxa"/>
              <w:right w:w="20" w:type="dxa"/>
            </w:tcMar>
            <w:vAlign w:val="center"/>
            <w:hideMark/>
          </w:tcPr>
          <w:p w14:paraId="7D6BFD87" w14:textId="77777777" w:rsidR="00E47757" w:rsidRPr="003A3417" w:rsidRDefault="00E47757" w:rsidP="001A3843">
            <w:pPr>
              <w:pStyle w:val="movimento2"/>
              <w:rPr>
                <w:color w:val="002060"/>
              </w:rPr>
            </w:pPr>
            <w:r w:rsidRPr="003A3417">
              <w:rPr>
                <w:color w:val="002060"/>
              </w:rPr>
              <w:t xml:space="preserve">(FIUMINATA) </w:t>
            </w:r>
          </w:p>
        </w:tc>
        <w:tc>
          <w:tcPr>
            <w:tcW w:w="800" w:type="dxa"/>
            <w:tcMar>
              <w:top w:w="20" w:type="dxa"/>
              <w:left w:w="20" w:type="dxa"/>
              <w:bottom w:w="20" w:type="dxa"/>
              <w:right w:w="20" w:type="dxa"/>
            </w:tcMar>
            <w:vAlign w:val="center"/>
            <w:hideMark/>
          </w:tcPr>
          <w:p w14:paraId="32EA2C4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CB0E8B8" w14:textId="77777777" w:rsidR="00E47757" w:rsidRPr="003A3417" w:rsidRDefault="00E47757" w:rsidP="001A3843">
            <w:pPr>
              <w:pStyle w:val="movimento"/>
              <w:rPr>
                <w:color w:val="002060"/>
              </w:rPr>
            </w:pPr>
            <w:r w:rsidRPr="003A3417">
              <w:rPr>
                <w:color w:val="002060"/>
              </w:rPr>
              <w:t>GALVAGNO MARCO</w:t>
            </w:r>
          </w:p>
        </w:tc>
        <w:tc>
          <w:tcPr>
            <w:tcW w:w="2200" w:type="dxa"/>
            <w:tcMar>
              <w:top w:w="20" w:type="dxa"/>
              <w:left w:w="20" w:type="dxa"/>
              <w:bottom w:w="20" w:type="dxa"/>
              <w:right w:w="20" w:type="dxa"/>
            </w:tcMar>
            <w:vAlign w:val="center"/>
            <w:hideMark/>
          </w:tcPr>
          <w:p w14:paraId="09DCC7A5" w14:textId="77777777" w:rsidR="00E47757" w:rsidRPr="003A3417" w:rsidRDefault="00E47757" w:rsidP="001A3843">
            <w:pPr>
              <w:pStyle w:val="movimento2"/>
              <w:rPr>
                <w:color w:val="002060"/>
              </w:rPr>
            </w:pPr>
            <w:r w:rsidRPr="003A3417">
              <w:rPr>
                <w:color w:val="002060"/>
              </w:rPr>
              <w:t xml:space="preserve">(FIUMINATA) </w:t>
            </w:r>
          </w:p>
        </w:tc>
      </w:tr>
      <w:tr w:rsidR="00E47757" w:rsidRPr="003A3417" w14:paraId="51CAE64E" w14:textId="77777777" w:rsidTr="001A3843">
        <w:tc>
          <w:tcPr>
            <w:tcW w:w="2200" w:type="dxa"/>
            <w:tcMar>
              <w:top w:w="20" w:type="dxa"/>
              <w:left w:w="20" w:type="dxa"/>
              <w:bottom w:w="20" w:type="dxa"/>
              <w:right w:w="20" w:type="dxa"/>
            </w:tcMar>
            <w:vAlign w:val="center"/>
            <w:hideMark/>
          </w:tcPr>
          <w:p w14:paraId="3AAB439D" w14:textId="77777777" w:rsidR="00E47757" w:rsidRPr="003A3417" w:rsidRDefault="00E47757" w:rsidP="001A3843">
            <w:pPr>
              <w:pStyle w:val="movimento"/>
              <w:rPr>
                <w:color w:val="002060"/>
              </w:rPr>
            </w:pPr>
            <w:r w:rsidRPr="003A3417">
              <w:rPr>
                <w:color w:val="002060"/>
              </w:rPr>
              <w:t>PUGLIA CRISTIANO</w:t>
            </w:r>
          </w:p>
        </w:tc>
        <w:tc>
          <w:tcPr>
            <w:tcW w:w="2200" w:type="dxa"/>
            <w:tcMar>
              <w:top w:w="20" w:type="dxa"/>
              <w:left w:w="20" w:type="dxa"/>
              <w:bottom w:w="20" w:type="dxa"/>
              <w:right w:w="20" w:type="dxa"/>
            </w:tcMar>
            <w:vAlign w:val="center"/>
            <w:hideMark/>
          </w:tcPr>
          <w:p w14:paraId="574DBE51" w14:textId="77777777" w:rsidR="00E47757" w:rsidRPr="003A3417" w:rsidRDefault="00E47757" w:rsidP="001A3843">
            <w:pPr>
              <w:pStyle w:val="movimento2"/>
              <w:rPr>
                <w:color w:val="002060"/>
              </w:rPr>
            </w:pPr>
            <w:r w:rsidRPr="003A3417">
              <w:rPr>
                <w:color w:val="002060"/>
              </w:rPr>
              <w:t xml:space="preserve">(FUTSAL COMUNANZA A.S.D.) </w:t>
            </w:r>
          </w:p>
        </w:tc>
        <w:tc>
          <w:tcPr>
            <w:tcW w:w="800" w:type="dxa"/>
            <w:tcMar>
              <w:top w:w="20" w:type="dxa"/>
              <w:left w:w="20" w:type="dxa"/>
              <w:bottom w:w="20" w:type="dxa"/>
              <w:right w:w="20" w:type="dxa"/>
            </w:tcMar>
            <w:vAlign w:val="center"/>
            <w:hideMark/>
          </w:tcPr>
          <w:p w14:paraId="5C8B12E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E61DE58" w14:textId="77777777" w:rsidR="00E47757" w:rsidRPr="003A3417" w:rsidRDefault="00E47757" w:rsidP="001A3843">
            <w:pPr>
              <w:pStyle w:val="movimento"/>
              <w:rPr>
                <w:color w:val="002060"/>
              </w:rPr>
            </w:pPr>
            <w:r w:rsidRPr="003A3417">
              <w:rPr>
                <w:color w:val="002060"/>
              </w:rPr>
              <w:t>D ANSELMO DIEGO</w:t>
            </w:r>
          </w:p>
        </w:tc>
        <w:tc>
          <w:tcPr>
            <w:tcW w:w="2200" w:type="dxa"/>
            <w:tcMar>
              <w:top w:w="20" w:type="dxa"/>
              <w:left w:w="20" w:type="dxa"/>
              <w:bottom w:w="20" w:type="dxa"/>
              <w:right w:w="20" w:type="dxa"/>
            </w:tcMar>
            <w:vAlign w:val="center"/>
            <w:hideMark/>
          </w:tcPr>
          <w:p w14:paraId="6B9BC469" w14:textId="77777777" w:rsidR="00E47757" w:rsidRPr="003A3417" w:rsidRDefault="00E47757" w:rsidP="001A3843">
            <w:pPr>
              <w:pStyle w:val="movimento2"/>
              <w:rPr>
                <w:color w:val="002060"/>
              </w:rPr>
            </w:pPr>
            <w:r w:rsidRPr="003A3417">
              <w:rPr>
                <w:color w:val="002060"/>
              </w:rPr>
              <w:t xml:space="preserve">(PICENO UNITED MMX A R.L.) </w:t>
            </w:r>
          </w:p>
        </w:tc>
      </w:tr>
      <w:tr w:rsidR="00E47757" w:rsidRPr="003A3417" w14:paraId="31B37F26" w14:textId="77777777" w:rsidTr="001A3843">
        <w:tc>
          <w:tcPr>
            <w:tcW w:w="2200" w:type="dxa"/>
            <w:tcMar>
              <w:top w:w="20" w:type="dxa"/>
              <w:left w:w="20" w:type="dxa"/>
              <w:bottom w:w="20" w:type="dxa"/>
              <w:right w:w="20" w:type="dxa"/>
            </w:tcMar>
            <w:vAlign w:val="center"/>
            <w:hideMark/>
          </w:tcPr>
          <w:p w14:paraId="6FF22968" w14:textId="77777777" w:rsidR="00E47757" w:rsidRPr="003A3417" w:rsidRDefault="00E47757" w:rsidP="001A3843">
            <w:pPr>
              <w:pStyle w:val="movimento"/>
              <w:rPr>
                <w:color w:val="002060"/>
              </w:rPr>
            </w:pPr>
            <w:r w:rsidRPr="003A3417">
              <w:rPr>
                <w:color w:val="002060"/>
              </w:rPr>
              <w:t>VERRILLO SALVATORE</w:t>
            </w:r>
          </w:p>
        </w:tc>
        <w:tc>
          <w:tcPr>
            <w:tcW w:w="2200" w:type="dxa"/>
            <w:tcMar>
              <w:top w:w="20" w:type="dxa"/>
              <w:left w:w="20" w:type="dxa"/>
              <w:bottom w:w="20" w:type="dxa"/>
              <w:right w:w="20" w:type="dxa"/>
            </w:tcMar>
            <w:vAlign w:val="center"/>
            <w:hideMark/>
          </w:tcPr>
          <w:p w14:paraId="382B6A46" w14:textId="77777777" w:rsidR="00E47757" w:rsidRPr="003A3417" w:rsidRDefault="00E47757" w:rsidP="001A3843">
            <w:pPr>
              <w:pStyle w:val="movimento2"/>
              <w:rPr>
                <w:color w:val="002060"/>
              </w:rPr>
            </w:pPr>
            <w:r w:rsidRPr="003A3417">
              <w:rPr>
                <w:color w:val="002060"/>
              </w:rPr>
              <w:t xml:space="preserve">(POLISPORTIVA UROBORO) </w:t>
            </w:r>
          </w:p>
        </w:tc>
        <w:tc>
          <w:tcPr>
            <w:tcW w:w="800" w:type="dxa"/>
            <w:tcMar>
              <w:top w:w="20" w:type="dxa"/>
              <w:left w:w="20" w:type="dxa"/>
              <w:bottom w:w="20" w:type="dxa"/>
              <w:right w:w="20" w:type="dxa"/>
            </w:tcMar>
            <w:vAlign w:val="center"/>
            <w:hideMark/>
          </w:tcPr>
          <w:p w14:paraId="7498E40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871EB1E" w14:textId="77777777" w:rsidR="00E47757" w:rsidRPr="003A3417" w:rsidRDefault="00E47757" w:rsidP="001A3843">
            <w:pPr>
              <w:pStyle w:val="movimento"/>
              <w:rPr>
                <w:color w:val="002060"/>
              </w:rPr>
            </w:pPr>
            <w:r w:rsidRPr="003A3417">
              <w:rPr>
                <w:color w:val="002060"/>
              </w:rPr>
              <w:t>LATINI ANDREA</w:t>
            </w:r>
          </w:p>
        </w:tc>
        <w:tc>
          <w:tcPr>
            <w:tcW w:w="2200" w:type="dxa"/>
            <w:tcMar>
              <w:top w:w="20" w:type="dxa"/>
              <w:left w:w="20" w:type="dxa"/>
              <w:bottom w:w="20" w:type="dxa"/>
              <w:right w:w="20" w:type="dxa"/>
            </w:tcMar>
            <w:vAlign w:val="center"/>
            <w:hideMark/>
          </w:tcPr>
          <w:p w14:paraId="3555A54E" w14:textId="77777777" w:rsidR="00E47757" w:rsidRPr="003A3417" w:rsidRDefault="00E47757" w:rsidP="001A3843">
            <w:pPr>
              <w:pStyle w:val="movimento2"/>
              <w:rPr>
                <w:color w:val="002060"/>
              </w:rPr>
            </w:pPr>
            <w:r w:rsidRPr="003A3417">
              <w:rPr>
                <w:color w:val="002060"/>
              </w:rPr>
              <w:t xml:space="preserve">(RIPABERARDA) </w:t>
            </w:r>
          </w:p>
        </w:tc>
      </w:tr>
      <w:tr w:rsidR="00E47757" w:rsidRPr="003A3417" w14:paraId="1E61D1B8" w14:textId="77777777" w:rsidTr="001A3843">
        <w:tc>
          <w:tcPr>
            <w:tcW w:w="2200" w:type="dxa"/>
            <w:tcMar>
              <w:top w:w="20" w:type="dxa"/>
              <w:left w:w="20" w:type="dxa"/>
              <w:bottom w:w="20" w:type="dxa"/>
              <w:right w:w="20" w:type="dxa"/>
            </w:tcMar>
            <w:vAlign w:val="center"/>
            <w:hideMark/>
          </w:tcPr>
          <w:p w14:paraId="4E21982A" w14:textId="77777777" w:rsidR="00E47757" w:rsidRPr="003A3417" w:rsidRDefault="00E47757" w:rsidP="001A3843">
            <w:pPr>
              <w:pStyle w:val="movimento"/>
              <w:rPr>
                <w:color w:val="002060"/>
              </w:rPr>
            </w:pPr>
            <w:r w:rsidRPr="003A3417">
              <w:rPr>
                <w:color w:val="002060"/>
              </w:rPr>
              <w:t>GRILLI LORENZO</w:t>
            </w:r>
          </w:p>
        </w:tc>
        <w:tc>
          <w:tcPr>
            <w:tcW w:w="2200" w:type="dxa"/>
            <w:tcMar>
              <w:top w:w="20" w:type="dxa"/>
              <w:left w:w="20" w:type="dxa"/>
              <w:bottom w:w="20" w:type="dxa"/>
              <w:right w:w="20" w:type="dxa"/>
            </w:tcMar>
            <w:vAlign w:val="center"/>
            <w:hideMark/>
          </w:tcPr>
          <w:p w14:paraId="79D76868" w14:textId="77777777" w:rsidR="00E47757" w:rsidRPr="003A3417" w:rsidRDefault="00E47757" w:rsidP="001A3843">
            <w:pPr>
              <w:pStyle w:val="movimento2"/>
              <w:rPr>
                <w:color w:val="002060"/>
              </w:rPr>
            </w:pPr>
            <w:r w:rsidRPr="003A3417">
              <w:rPr>
                <w:color w:val="002060"/>
              </w:rPr>
              <w:t xml:space="preserve">(RIPE SAN GINESIO A.S.D.) </w:t>
            </w:r>
          </w:p>
        </w:tc>
        <w:tc>
          <w:tcPr>
            <w:tcW w:w="800" w:type="dxa"/>
            <w:tcMar>
              <w:top w:w="20" w:type="dxa"/>
              <w:left w:w="20" w:type="dxa"/>
              <w:bottom w:w="20" w:type="dxa"/>
              <w:right w:w="20" w:type="dxa"/>
            </w:tcMar>
            <w:vAlign w:val="center"/>
            <w:hideMark/>
          </w:tcPr>
          <w:p w14:paraId="57CD663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DD79010" w14:textId="77777777" w:rsidR="00E47757" w:rsidRPr="003A3417" w:rsidRDefault="00E47757" w:rsidP="001A3843">
            <w:pPr>
              <w:pStyle w:val="movimento"/>
              <w:rPr>
                <w:color w:val="002060"/>
              </w:rPr>
            </w:pPr>
            <w:r w:rsidRPr="003A3417">
              <w:rPr>
                <w:color w:val="002060"/>
              </w:rPr>
              <w:t>TAMBURI MATTEO</w:t>
            </w:r>
          </w:p>
        </w:tc>
        <w:tc>
          <w:tcPr>
            <w:tcW w:w="2200" w:type="dxa"/>
            <w:tcMar>
              <w:top w:w="20" w:type="dxa"/>
              <w:left w:w="20" w:type="dxa"/>
              <w:bottom w:w="20" w:type="dxa"/>
              <w:right w:w="20" w:type="dxa"/>
            </w:tcMar>
            <w:vAlign w:val="center"/>
            <w:hideMark/>
          </w:tcPr>
          <w:p w14:paraId="51BEC393" w14:textId="77777777" w:rsidR="00E47757" w:rsidRPr="003A3417" w:rsidRDefault="00E47757" w:rsidP="001A3843">
            <w:pPr>
              <w:pStyle w:val="movimento2"/>
              <w:rPr>
                <w:color w:val="002060"/>
              </w:rPr>
            </w:pPr>
            <w:r w:rsidRPr="003A3417">
              <w:rPr>
                <w:color w:val="002060"/>
              </w:rPr>
              <w:t xml:space="preserve">(RIPE SAN GINESIO A.S.D.) </w:t>
            </w:r>
          </w:p>
        </w:tc>
      </w:tr>
      <w:tr w:rsidR="00E47757" w:rsidRPr="003A3417" w14:paraId="20D59AD1" w14:textId="77777777" w:rsidTr="001A3843">
        <w:tc>
          <w:tcPr>
            <w:tcW w:w="2200" w:type="dxa"/>
            <w:tcMar>
              <w:top w:w="20" w:type="dxa"/>
              <w:left w:w="20" w:type="dxa"/>
              <w:bottom w:w="20" w:type="dxa"/>
              <w:right w:w="20" w:type="dxa"/>
            </w:tcMar>
            <w:vAlign w:val="center"/>
            <w:hideMark/>
          </w:tcPr>
          <w:p w14:paraId="29B7483A" w14:textId="77777777" w:rsidR="00E47757" w:rsidRPr="003A3417" w:rsidRDefault="00E47757" w:rsidP="001A3843">
            <w:pPr>
              <w:pStyle w:val="movimento"/>
              <w:rPr>
                <w:color w:val="002060"/>
              </w:rPr>
            </w:pPr>
            <w:r w:rsidRPr="003A3417">
              <w:rPr>
                <w:color w:val="002060"/>
              </w:rPr>
              <w:t>LUCHETTA MATTIA</w:t>
            </w:r>
          </w:p>
        </w:tc>
        <w:tc>
          <w:tcPr>
            <w:tcW w:w="2200" w:type="dxa"/>
            <w:tcMar>
              <w:top w:w="20" w:type="dxa"/>
              <w:left w:w="20" w:type="dxa"/>
              <w:bottom w:w="20" w:type="dxa"/>
              <w:right w:w="20" w:type="dxa"/>
            </w:tcMar>
            <w:vAlign w:val="center"/>
            <w:hideMark/>
          </w:tcPr>
          <w:p w14:paraId="775A9E60" w14:textId="77777777" w:rsidR="00E47757" w:rsidRPr="003A3417" w:rsidRDefault="00E47757" w:rsidP="001A3843">
            <w:pPr>
              <w:pStyle w:val="movimento2"/>
              <w:rPr>
                <w:color w:val="002060"/>
              </w:rPr>
            </w:pPr>
            <w:r w:rsidRPr="003A3417">
              <w:rPr>
                <w:color w:val="002060"/>
              </w:rPr>
              <w:t xml:space="preserve">(VALLESINA) </w:t>
            </w:r>
          </w:p>
        </w:tc>
        <w:tc>
          <w:tcPr>
            <w:tcW w:w="800" w:type="dxa"/>
            <w:tcMar>
              <w:top w:w="20" w:type="dxa"/>
              <w:left w:w="20" w:type="dxa"/>
              <w:bottom w:w="20" w:type="dxa"/>
              <w:right w:w="20" w:type="dxa"/>
            </w:tcMar>
            <w:vAlign w:val="center"/>
            <w:hideMark/>
          </w:tcPr>
          <w:p w14:paraId="6A7AC9C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39AB4C7" w14:textId="77777777" w:rsidR="00E47757" w:rsidRPr="003A3417" w:rsidRDefault="00E47757" w:rsidP="001A3843">
            <w:pPr>
              <w:pStyle w:val="movimento"/>
              <w:rPr>
                <w:color w:val="002060"/>
              </w:rPr>
            </w:pPr>
            <w:r w:rsidRPr="003A3417">
              <w:rPr>
                <w:color w:val="002060"/>
              </w:rPr>
              <w:t>PRIORI SAMUELE</w:t>
            </w:r>
          </w:p>
        </w:tc>
        <w:tc>
          <w:tcPr>
            <w:tcW w:w="2200" w:type="dxa"/>
            <w:tcMar>
              <w:top w:w="20" w:type="dxa"/>
              <w:left w:w="20" w:type="dxa"/>
              <w:bottom w:w="20" w:type="dxa"/>
              <w:right w:w="20" w:type="dxa"/>
            </w:tcMar>
            <w:vAlign w:val="center"/>
            <w:hideMark/>
          </w:tcPr>
          <w:p w14:paraId="6115EA97" w14:textId="77777777" w:rsidR="00E47757" w:rsidRPr="003A3417" w:rsidRDefault="00E47757" w:rsidP="001A3843">
            <w:pPr>
              <w:pStyle w:val="movimento2"/>
              <w:rPr>
                <w:color w:val="002060"/>
              </w:rPr>
            </w:pPr>
            <w:r w:rsidRPr="003A3417">
              <w:rPr>
                <w:color w:val="002060"/>
              </w:rPr>
              <w:t xml:space="preserve">(VIRTUS ASD) </w:t>
            </w:r>
          </w:p>
        </w:tc>
      </w:tr>
      <w:tr w:rsidR="00E47757" w:rsidRPr="003A3417" w14:paraId="3D0C93B8" w14:textId="77777777" w:rsidTr="001A3843">
        <w:tc>
          <w:tcPr>
            <w:tcW w:w="2200" w:type="dxa"/>
            <w:tcMar>
              <w:top w:w="20" w:type="dxa"/>
              <w:left w:w="20" w:type="dxa"/>
              <w:bottom w:w="20" w:type="dxa"/>
              <w:right w:w="20" w:type="dxa"/>
            </w:tcMar>
            <w:vAlign w:val="center"/>
            <w:hideMark/>
          </w:tcPr>
          <w:p w14:paraId="3DA11659" w14:textId="77777777" w:rsidR="00E47757" w:rsidRPr="003A3417" w:rsidRDefault="00E47757" w:rsidP="001A3843">
            <w:pPr>
              <w:pStyle w:val="movimento"/>
              <w:rPr>
                <w:color w:val="002060"/>
              </w:rPr>
            </w:pPr>
            <w:r w:rsidRPr="003A3417">
              <w:rPr>
                <w:color w:val="002060"/>
              </w:rPr>
              <w:t>SANTONI GIACOMO</w:t>
            </w:r>
          </w:p>
        </w:tc>
        <w:tc>
          <w:tcPr>
            <w:tcW w:w="2200" w:type="dxa"/>
            <w:tcMar>
              <w:top w:w="20" w:type="dxa"/>
              <w:left w:w="20" w:type="dxa"/>
              <w:bottom w:w="20" w:type="dxa"/>
              <w:right w:w="20" w:type="dxa"/>
            </w:tcMar>
            <w:vAlign w:val="center"/>
            <w:hideMark/>
          </w:tcPr>
          <w:p w14:paraId="67E326AD" w14:textId="77777777" w:rsidR="00E47757" w:rsidRPr="003A3417" w:rsidRDefault="00E47757" w:rsidP="001A3843">
            <w:pPr>
              <w:pStyle w:val="movimento2"/>
              <w:rPr>
                <w:color w:val="002060"/>
              </w:rPr>
            </w:pPr>
            <w:r w:rsidRPr="003A3417">
              <w:rPr>
                <w:color w:val="002060"/>
              </w:rPr>
              <w:t xml:space="preserve">(VIRTUS AURORA C5) </w:t>
            </w:r>
          </w:p>
        </w:tc>
        <w:tc>
          <w:tcPr>
            <w:tcW w:w="800" w:type="dxa"/>
            <w:tcMar>
              <w:top w:w="20" w:type="dxa"/>
              <w:left w:w="20" w:type="dxa"/>
              <w:bottom w:w="20" w:type="dxa"/>
              <w:right w:w="20" w:type="dxa"/>
            </w:tcMar>
            <w:vAlign w:val="center"/>
            <w:hideMark/>
          </w:tcPr>
          <w:p w14:paraId="104FAC9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B9CEC5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E242E2F" w14:textId="77777777" w:rsidR="00E47757" w:rsidRPr="003A3417" w:rsidRDefault="00E47757" w:rsidP="001A3843">
            <w:pPr>
              <w:pStyle w:val="movimento2"/>
              <w:rPr>
                <w:color w:val="002060"/>
              </w:rPr>
            </w:pPr>
            <w:r w:rsidRPr="003A3417">
              <w:rPr>
                <w:color w:val="002060"/>
              </w:rPr>
              <w:t> </w:t>
            </w:r>
          </w:p>
        </w:tc>
      </w:tr>
    </w:tbl>
    <w:p w14:paraId="268BE119"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8E63FFD" w14:textId="77777777" w:rsidTr="001A3843">
        <w:tc>
          <w:tcPr>
            <w:tcW w:w="2200" w:type="dxa"/>
            <w:tcMar>
              <w:top w:w="20" w:type="dxa"/>
              <w:left w:w="20" w:type="dxa"/>
              <w:bottom w:w="20" w:type="dxa"/>
              <w:right w:w="20" w:type="dxa"/>
            </w:tcMar>
            <w:vAlign w:val="center"/>
            <w:hideMark/>
          </w:tcPr>
          <w:p w14:paraId="5F473B18" w14:textId="77777777" w:rsidR="00E47757" w:rsidRPr="003A3417" w:rsidRDefault="00E47757" w:rsidP="001A3843">
            <w:pPr>
              <w:pStyle w:val="movimento"/>
              <w:rPr>
                <w:color w:val="002060"/>
              </w:rPr>
            </w:pPr>
            <w:r w:rsidRPr="003A3417">
              <w:rPr>
                <w:color w:val="002060"/>
              </w:rPr>
              <w:t>PICIACCHIA SIMONE</w:t>
            </w:r>
          </w:p>
        </w:tc>
        <w:tc>
          <w:tcPr>
            <w:tcW w:w="2200" w:type="dxa"/>
            <w:tcMar>
              <w:top w:w="20" w:type="dxa"/>
              <w:left w:w="20" w:type="dxa"/>
              <w:bottom w:w="20" w:type="dxa"/>
              <w:right w:w="20" w:type="dxa"/>
            </w:tcMar>
            <w:vAlign w:val="center"/>
            <w:hideMark/>
          </w:tcPr>
          <w:p w14:paraId="4AB2FEB4" w14:textId="77777777" w:rsidR="00E47757" w:rsidRPr="003A3417" w:rsidRDefault="00E47757" w:rsidP="001A3843">
            <w:pPr>
              <w:pStyle w:val="movimento2"/>
              <w:rPr>
                <w:color w:val="002060"/>
              </w:rPr>
            </w:pPr>
            <w:r w:rsidRPr="003A3417">
              <w:rPr>
                <w:color w:val="002060"/>
              </w:rPr>
              <w:t xml:space="preserve">(ACCUMOLI GANG C5) </w:t>
            </w:r>
          </w:p>
        </w:tc>
        <w:tc>
          <w:tcPr>
            <w:tcW w:w="800" w:type="dxa"/>
            <w:tcMar>
              <w:top w:w="20" w:type="dxa"/>
              <w:left w:w="20" w:type="dxa"/>
              <w:bottom w:w="20" w:type="dxa"/>
              <w:right w:w="20" w:type="dxa"/>
            </w:tcMar>
            <w:vAlign w:val="center"/>
            <w:hideMark/>
          </w:tcPr>
          <w:p w14:paraId="4FE22A5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27E209F" w14:textId="77777777" w:rsidR="00E47757" w:rsidRPr="003A3417" w:rsidRDefault="00E47757" w:rsidP="001A3843">
            <w:pPr>
              <w:pStyle w:val="movimento"/>
              <w:rPr>
                <w:color w:val="002060"/>
              </w:rPr>
            </w:pPr>
            <w:r w:rsidRPr="003A3417">
              <w:rPr>
                <w:color w:val="002060"/>
              </w:rPr>
              <w:t>ANTONINI LORENZO</w:t>
            </w:r>
          </w:p>
        </w:tc>
        <w:tc>
          <w:tcPr>
            <w:tcW w:w="2200" w:type="dxa"/>
            <w:tcMar>
              <w:top w:w="20" w:type="dxa"/>
              <w:left w:w="20" w:type="dxa"/>
              <w:bottom w:w="20" w:type="dxa"/>
              <w:right w:w="20" w:type="dxa"/>
            </w:tcMar>
            <w:vAlign w:val="center"/>
            <w:hideMark/>
          </w:tcPr>
          <w:p w14:paraId="2BB63A45" w14:textId="77777777" w:rsidR="00E47757" w:rsidRPr="003A3417" w:rsidRDefault="00E47757" w:rsidP="001A3843">
            <w:pPr>
              <w:pStyle w:val="movimento2"/>
              <w:rPr>
                <w:color w:val="002060"/>
              </w:rPr>
            </w:pPr>
            <w:r w:rsidRPr="003A3417">
              <w:rPr>
                <w:color w:val="002060"/>
              </w:rPr>
              <w:t xml:space="preserve">(ACLI AUDAX MONTECOSARO C5) </w:t>
            </w:r>
          </w:p>
        </w:tc>
      </w:tr>
      <w:tr w:rsidR="00E47757" w:rsidRPr="003A3417" w14:paraId="715414A3" w14:textId="77777777" w:rsidTr="001A3843">
        <w:tc>
          <w:tcPr>
            <w:tcW w:w="2200" w:type="dxa"/>
            <w:tcMar>
              <w:top w:w="20" w:type="dxa"/>
              <w:left w:w="20" w:type="dxa"/>
              <w:bottom w:w="20" w:type="dxa"/>
              <w:right w:w="20" w:type="dxa"/>
            </w:tcMar>
            <w:vAlign w:val="center"/>
            <w:hideMark/>
          </w:tcPr>
          <w:p w14:paraId="04317500" w14:textId="77777777" w:rsidR="00E47757" w:rsidRPr="003A3417" w:rsidRDefault="00E47757" w:rsidP="001A3843">
            <w:pPr>
              <w:pStyle w:val="movimento"/>
              <w:rPr>
                <w:color w:val="002060"/>
              </w:rPr>
            </w:pPr>
            <w:r w:rsidRPr="003A3417">
              <w:rPr>
                <w:color w:val="002060"/>
              </w:rPr>
              <w:t>FERMANELLI LORENZO</w:t>
            </w:r>
          </w:p>
        </w:tc>
        <w:tc>
          <w:tcPr>
            <w:tcW w:w="2200" w:type="dxa"/>
            <w:tcMar>
              <w:top w:w="20" w:type="dxa"/>
              <w:left w:w="20" w:type="dxa"/>
              <w:bottom w:w="20" w:type="dxa"/>
              <w:right w:w="20" w:type="dxa"/>
            </w:tcMar>
            <w:vAlign w:val="center"/>
            <w:hideMark/>
          </w:tcPr>
          <w:p w14:paraId="78623B4B" w14:textId="77777777" w:rsidR="00E47757" w:rsidRPr="003A3417" w:rsidRDefault="00E47757" w:rsidP="001A3843">
            <w:pPr>
              <w:pStyle w:val="movimento2"/>
              <w:rPr>
                <w:color w:val="002060"/>
              </w:rPr>
            </w:pPr>
            <w:r w:rsidRPr="003A3417">
              <w:rPr>
                <w:color w:val="002060"/>
              </w:rPr>
              <w:t xml:space="preserve">(CANTINE RIUNITE CSI) </w:t>
            </w:r>
          </w:p>
        </w:tc>
        <w:tc>
          <w:tcPr>
            <w:tcW w:w="800" w:type="dxa"/>
            <w:tcMar>
              <w:top w:w="20" w:type="dxa"/>
              <w:left w:w="20" w:type="dxa"/>
              <w:bottom w:w="20" w:type="dxa"/>
              <w:right w:w="20" w:type="dxa"/>
            </w:tcMar>
            <w:vAlign w:val="center"/>
            <w:hideMark/>
          </w:tcPr>
          <w:p w14:paraId="6B89923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7BB76CA" w14:textId="77777777" w:rsidR="00E47757" w:rsidRPr="003A3417" w:rsidRDefault="00E47757" w:rsidP="001A3843">
            <w:pPr>
              <w:pStyle w:val="movimento"/>
              <w:rPr>
                <w:color w:val="002060"/>
              </w:rPr>
            </w:pPr>
            <w:r w:rsidRPr="003A3417">
              <w:rPr>
                <w:color w:val="002060"/>
              </w:rPr>
              <w:t>MAMMARELLA GIANNI</w:t>
            </w:r>
          </w:p>
        </w:tc>
        <w:tc>
          <w:tcPr>
            <w:tcW w:w="2200" w:type="dxa"/>
            <w:tcMar>
              <w:top w:w="20" w:type="dxa"/>
              <w:left w:w="20" w:type="dxa"/>
              <w:bottom w:w="20" w:type="dxa"/>
              <w:right w:w="20" w:type="dxa"/>
            </w:tcMar>
            <w:vAlign w:val="center"/>
            <w:hideMark/>
          </w:tcPr>
          <w:p w14:paraId="0DC8F462" w14:textId="77777777" w:rsidR="00E47757" w:rsidRPr="003A3417" w:rsidRDefault="00E47757" w:rsidP="001A3843">
            <w:pPr>
              <w:pStyle w:val="movimento2"/>
              <w:rPr>
                <w:color w:val="002060"/>
              </w:rPr>
            </w:pPr>
            <w:r w:rsidRPr="003A3417">
              <w:rPr>
                <w:color w:val="002060"/>
              </w:rPr>
              <w:t xml:space="preserve">(CANTINE RIUNITE CSI) </w:t>
            </w:r>
          </w:p>
        </w:tc>
      </w:tr>
      <w:tr w:rsidR="00E47757" w:rsidRPr="003A3417" w14:paraId="2C78AC87" w14:textId="77777777" w:rsidTr="001A3843">
        <w:tc>
          <w:tcPr>
            <w:tcW w:w="2200" w:type="dxa"/>
            <w:tcMar>
              <w:top w:w="20" w:type="dxa"/>
              <w:left w:w="20" w:type="dxa"/>
              <w:bottom w:w="20" w:type="dxa"/>
              <w:right w:w="20" w:type="dxa"/>
            </w:tcMar>
            <w:vAlign w:val="center"/>
            <w:hideMark/>
          </w:tcPr>
          <w:p w14:paraId="41A8A488" w14:textId="77777777" w:rsidR="00E47757" w:rsidRPr="003A3417" w:rsidRDefault="00E47757" w:rsidP="001A3843">
            <w:pPr>
              <w:pStyle w:val="movimento"/>
              <w:rPr>
                <w:color w:val="002060"/>
              </w:rPr>
            </w:pPr>
            <w:r w:rsidRPr="003A3417">
              <w:rPr>
                <w:color w:val="002060"/>
              </w:rPr>
              <w:t>TELLONI EDOARDO</w:t>
            </w:r>
          </w:p>
        </w:tc>
        <w:tc>
          <w:tcPr>
            <w:tcW w:w="2200" w:type="dxa"/>
            <w:tcMar>
              <w:top w:w="20" w:type="dxa"/>
              <w:left w:w="20" w:type="dxa"/>
              <w:bottom w:w="20" w:type="dxa"/>
              <w:right w:w="20" w:type="dxa"/>
            </w:tcMar>
            <w:vAlign w:val="center"/>
            <w:hideMark/>
          </w:tcPr>
          <w:p w14:paraId="7DBCBDDC" w14:textId="77777777" w:rsidR="00E47757" w:rsidRPr="003A3417" w:rsidRDefault="00E47757" w:rsidP="001A3843">
            <w:pPr>
              <w:pStyle w:val="movimento2"/>
              <w:rPr>
                <w:color w:val="002060"/>
              </w:rPr>
            </w:pPr>
            <w:r w:rsidRPr="003A3417">
              <w:rPr>
                <w:color w:val="002060"/>
              </w:rPr>
              <w:t xml:space="preserve">(CAPODARCO CASABIANCA C5) </w:t>
            </w:r>
          </w:p>
        </w:tc>
        <w:tc>
          <w:tcPr>
            <w:tcW w:w="800" w:type="dxa"/>
            <w:tcMar>
              <w:top w:w="20" w:type="dxa"/>
              <w:left w:w="20" w:type="dxa"/>
              <w:bottom w:w="20" w:type="dxa"/>
              <w:right w:w="20" w:type="dxa"/>
            </w:tcMar>
            <w:vAlign w:val="center"/>
            <w:hideMark/>
          </w:tcPr>
          <w:p w14:paraId="4CCC939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F45D1B4" w14:textId="77777777" w:rsidR="00E47757" w:rsidRPr="003A3417" w:rsidRDefault="00E47757" w:rsidP="001A3843">
            <w:pPr>
              <w:pStyle w:val="movimento"/>
              <w:rPr>
                <w:color w:val="002060"/>
              </w:rPr>
            </w:pPr>
            <w:r w:rsidRPr="003A3417">
              <w:rPr>
                <w:color w:val="002060"/>
              </w:rPr>
              <w:t>BORGOGNONI GIACOMO</w:t>
            </w:r>
          </w:p>
        </w:tc>
        <w:tc>
          <w:tcPr>
            <w:tcW w:w="2200" w:type="dxa"/>
            <w:tcMar>
              <w:top w:w="20" w:type="dxa"/>
              <w:left w:w="20" w:type="dxa"/>
              <w:bottom w:w="20" w:type="dxa"/>
              <w:right w:w="20" w:type="dxa"/>
            </w:tcMar>
            <w:vAlign w:val="center"/>
            <w:hideMark/>
          </w:tcPr>
          <w:p w14:paraId="148AD0CB"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FALCONARA) </w:t>
            </w:r>
          </w:p>
        </w:tc>
      </w:tr>
      <w:tr w:rsidR="00E47757" w:rsidRPr="003A3417" w14:paraId="37AC6F41" w14:textId="77777777" w:rsidTr="001A3843">
        <w:tc>
          <w:tcPr>
            <w:tcW w:w="2200" w:type="dxa"/>
            <w:tcMar>
              <w:top w:w="20" w:type="dxa"/>
              <w:left w:w="20" w:type="dxa"/>
              <w:bottom w:w="20" w:type="dxa"/>
              <w:right w:w="20" w:type="dxa"/>
            </w:tcMar>
            <w:vAlign w:val="center"/>
            <w:hideMark/>
          </w:tcPr>
          <w:p w14:paraId="2C7F7409" w14:textId="77777777" w:rsidR="00E47757" w:rsidRPr="003A3417" w:rsidRDefault="00E47757" w:rsidP="001A3843">
            <w:pPr>
              <w:pStyle w:val="movimento"/>
              <w:rPr>
                <w:color w:val="002060"/>
              </w:rPr>
            </w:pPr>
            <w:r w:rsidRPr="003A3417">
              <w:rPr>
                <w:color w:val="002060"/>
              </w:rPr>
              <w:t>LAVALLE GIAMPIERO</w:t>
            </w:r>
          </w:p>
        </w:tc>
        <w:tc>
          <w:tcPr>
            <w:tcW w:w="2200" w:type="dxa"/>
            <w:tcMar>
              <w:top w:w="20" w:type="dxa"/>
              <w:left w:w="20" w:type="dxa"/>
              <w:bottom w:w="20" w:type="dxa"/>
              <w:right w:w="20" w:type="dxa"/>
            </w:tcMar>
            <w:vAlign w:val="center"/>
            <w:hideMark/>
          </w:tcPr>
          <w:p w14:paraId="30935191"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MARTINSICURO C5) </w:t>
            </w:r>
          </w:p>
        </w:tc>
        <w:tc>
          <w:tcPr>
            <w:tcW w:w="800" w:type="dxa"/>
            <w:tcMar>
              <w:top w:w="20" w:type="dxa"/>
              <w:left w:w="20" w:type="dxa"/>
              <w:bottom w:w="20" w:type="dxa"/>
              <w:right w:w="20" w:type="dxa"/>
            </w:tcMar>
            <w:vAlign w:val="center"/>
            <w:hideMark/>
          </w:tcPr>
          <w:p w14:paraId="1EACE86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A5D01F2" w14:textId="77777777" w:rsidR="00E47757" w:rsidRPr="003A3417" w:rsidRDefault="00E47757" w:rsidP="001A3843">
            <w:pPr>
              <w:pStyle w:val="movimento"/>
              <w:rPr>
                <w:color w:val="002060"/>
              </w:rPr>
            </w:pPr>
            <w:r w:rsidRPr="003A3417">
              <w:rPr>
                <w:color w:val="002060"/>
              </w:rPr>
              <w:t>LUCHIZOLA MATIAS GASTON</w:t>
            </w:r>
          </w:p>
        </w:tc>
        <w:tc>
          <w:tcPr>
            <w:tcW w:w="2200" w:type="dxa"/>
            <w:tcMar>
              <w:top w:w="20" w:type="dxa"/>
              <w:left w:w="20" w:type="dxa"/>
              <w:bottom w:w="20" w:type="dxa"/>
              <w:right w:w="20" w:type="dxa"/>
            </w:tcMar>
            <w:vAlign w:val="center"/>
            <w:hideMark/>
          </w:tcPr>
          <w:p w14:paraId="0D20A025"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MARTINSICURO C5) </w:t>
            </w:r>
          </w:p>
        </w:tc>
      </w:tr>
      <w:tr w:rsidR="00E47757" w:rsidRPr="003A3417" w14:paraId="0FD62F26" w14:textId="77777777" w:rsidTr="001A3843">
        <w:tc>
          <w:tcPr>
            <w:tcW w:w="2200" w:type="dxa"/>
            <w:tcMar>
              <w:top w:w="20" w:type="dxa"/>
              <w:left w:w="20" w:type="dxa"/>
              <w:bottom w:w="20" w:type="dxa"/>
              <w:right w:w="20" w:type="dxa"/>
            </w:tcMar>
            <w:vAlign w:val="center"/>
            <w:hideMark/>
          </w:tcPr>
          <w:p w14:paraId="6D34D2D9" w14:textId="77777777" w:rsidR="00E47757" w:rsidRPr="003A3417" w:rsidRDefault="00E47757" w:rsidP="001A3843">
            <w:pPr>
              <w:pStyle w:val="movimento"/>
              <w:rPr>
                <w:color w:val="002060"/>
              </w:rPr>
            </w:pPr>
            <w:r w:rsidRPr="003A3417">
              <w:rPr>
                <w:color w:val="002060"/>
              </w:rPr>
              <w:t>SCARPANTONI PAOLO</w:t>
            </w:r>
          </w:p>
        </w:tc>
        <w:tc>
          <w:tcPr>
            <w:tcW w:w="2200" w:type="dxa"/>
            <w:tcMar>
              <w:top w:w="20" w:type="dxa"/>
              <w:left w:w="20" w:type="dxa"/>
              <w:bottom w:w="20" w:type="dxa"/>
              <w:right w:w="20" w:type="dxa"/>
            </w:tcMar>
            <w:vAlign w:val="center"/>
            <w:hideMark/>
          </w:tcPr>
          <w:p w14:paraId="1E89BE8D"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MARTINSICURO C5) </w:t>
            </w:r>
          </w:p>
        </w:tc>
        <w:tc>
          <w:tcPr>
            <w:tcW w:w="800" w:type="dxa"/>
            <w:tcMar>
              <w:top w:w="20" w:type="dxa"/>
              <w:left w:w="20" w:type="dxa"/>
              <w:bottom w:w="20" w:type="dxa"/>
              <w:right w:w="20" w:type="dxa"/>
            </w:tcMar>
            <w:vAlign w:val="center"/>
            <w:hideMark/>
          </w:tcPr>
          <w:p w14:paraId="255FFA7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E189FDD" w14:textId="77777777" w:rsidR="00E47757" w:rsidRPr="003A3417" w:rsidRDefault="00E47757" w:rsidP="001A3843">
            <w:pPr>
              <w:pStyle w:val="movimento"/>
              <w:rPr>
                <w:color w:val="002060"/>
              </w:rPr>
            </w:pPr>
            <w:r w:rsidRPr="003A3417">
              <w:rPr>
                <w:color w:val="002060"/>
              </w:rPr>
              <w:t>CAPRADOSSI ANDREA</w:t>
            </w:r>
          </w:p>
        </w:tc>
        <w:tc>
          <w:tcPr>
            <w:tcW w:w="2200" w:type="dxa"/>
            <w:tcMar>
              <w:top w:w="20" w:type="dxa"/>
              <w:left w:w="20" w:type="dxa"/>
              <w:bottom w:w="20" w:type="dxa"/>
              <w:right w:w="20" w:type="dxa"/>
            </w:tcMar>
            <w:vAlign w:val="center"/>
            <w:hideMark/>
          </w:tcPr>
          <w:p w14:paraId="41B9CC0F" w14:textId="77777777" w:rsidR="00E47757" w:rsidRPr="003A3417" w:rsidRDefault="00E47757" w:rsidP="001A3843">
            <w:pPr>
              <w:pStyle w:val="movimento2"/>
              <w:rPr>
                <w:color w:val="002060"/>
              </w:rPr>
            </w:pPr>
            <w:r w:rsidRPr="003A3417">
              <w:rPr>
                <w:color w:val="002060"/>
              </w:rPr>
              <w:t xml:space="preserve">(EUROPE TT) </w:t>
            </w:r>
          </w:p>
        </w:tc>
      </w:tr>
      <w:tr w:rsidR="00E47757" w:rsidRPr="003A3417" w14:paraId="7DD6CFCE" w14:textId="77777777" w:rsidTr="001A3843">
        <w:tc>
          <w:tcPr>
            <w:tcW w:w="2200" w:type="dxa"/>
            <w:tcMar>
              <w:top w:w="20" w:type="dxa"/>
              <w:left w:w="20" w:type="dxa"/>
              <w:bottom w:w="20" w:type="dxa"/>
              <w:right w:w="20" w:type="dxa"/>
            </w:tcMar>
            <w:vAlign w:val="center"/>
            <w:hideMark/>
          </w:tcPr>
          <w:p w14:paraId="26DB7429" w14:textId="77777777" w:rsidR="00E47757" w:rsidRPr="003A3417" w:rsidRDefault="00E47757" w:rsidP="001A3843">
            <w:pPr>
              <w:pStyle w:val="movimento"/>
              <w:rPr>
                <w:color w:val="002060"/>
              </w:rPr>
            </w:pPr>
            <w:r w:rsidRPr="003A3417">
              <w:rPr>
                <w:color w:val="002060"/>
              </w:rPr>
              <w:t>MALAVITA SALVATORE</w:t>
            </w:r>
          </w:p>
        </w:tc>
        <w:tc>
          <w:tcPr>
            <w:tcW w:w="2200" w:type="dxa"/>
            <w:tcMar>
              <w:top w:w="20" w:type="dxa"/>
              <w:left w:w="20" w:type="dxa"/>
              <w:bottom w:w="20" w:type="dxa"/>
              <w:right w:w="20" w:type="dxa"/>
            </w:tcMar>
            <w:vAlign w:val="center"/>
            <w:hideMark/>
          </w:tcPr>
          <w:p w14:paraId="4C041AF1" w14:textId="77777777" w:rsidR="00E47757" w:rsidRPr="003A3417" w:rsidRDefault="00E47757" w:rsidP="001A3843">
            <w:pPr>
              <w:pStyle w:val="movimento2"/>
              <w:rPr>
                <w:color w:val="002060"/>
              </w:rPr>
            </w:pPr>
            <w:r w:rsidRPr="003A3417">
              <w:rPr>
                <w:color w:val="002060"/>
              </w:rPr>
              <w:t xml:space="preserve">(FIUMINATA) </w:t>
            </w:r>
          </w:p>
        </w:tc>
        <w:tc>
          <w:tcPr>
            <w:tcW w:w="800" w:type="dxa"/>
            <w:tcMar>
              <w:top w:w="20" w:type="dxa"/>
              <w:left w:w="20" w:type="dxa"/>
              <w:bottom w:w="20" w:type="dxa"/>
              <w:right w:w="20" w:type="dxa"/>
            </w:tcMar>
            <w:vAlign w:val="center"/>
            <w:hideMark/>
          </w:tcPr>
          <w:p w14:paraId="548A656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C6199DA" w14:textId="77777777" w:rsidR="00E47757" w:rsidRPr="003A3417" w:rsidRDefault="00E47757" w:rsidP="001A3843">
            <w:pPr>
              <w:pStyle w:val="movimento"/>
              <w:rPr>
                <w:color w:val="002060"/>
              </w:rPr>
            </w:pPr>
            <w:r w:rsidRPr="003A3417">
              <w:rPr>
                <w:color w:val="002060"/>
              </w:rPr>
              <w:t>PASTUGLIA ANDREA</w:t>
            </w:r>
          </w:p>
        </w:tc>
        <w:tc>
          <w:tcPr>
            <w:tcW w:w="2200" w:type="dxa"/>
            <w:tcMar>
              <w:top w:w="20" w:type="dxa"/>
              <w:left w:w="20" w:type="dxa"/>
              <w:bottom w:w="20" w:type="dxa"/>
              <w:right w:w="20" w:type="dxa"/>
            </w:tcMar>
            <w:vAlign w:val="center"/>
            <w:hideMark/>
          </w:tcPr>
          <w:p w14:paraId="27583430" w14:textId="77777777" w:rsidR="00E47757" w:rsidRPr="003A3417" w:rsidRDefault="00E47757" w:rsidP="001A3843">
            <w:pPr>
              <w:pStyle w:val="movimento2"/>
              <w:rPr>
                <w:color w:val="002060"/>
              </w:rPr>
            </w:pPr>
            <w:r w:rsidRPr="003A3417">
              <w:rPr>
                <w:color w:val="002060"/>
              </w:rPr>
              <w:t xml:space="preserve">(FRASASSI C5) </w:t>
            </w:r>
          </w:p>
        </w:tc>
      </w:tr>
      <w:tr w:rsidR="00E47757" w:rsidRPr="003A3417" w14:paraId="0E11D550" w14:textId="77777777" w:rsidTr="001A3843">
        <w:tc>
          <w:tcPr>
            <w:tcW w:w="2200" w:type="dxa"/>
            <w:tcMar>
              <w:top w:w="20" w:type="dxa"/>
              <w:left w:w="20" w:type="dxa"/>
              <w:bottom w:w="20" w:type="dxa"/>
              <w:right w:w="20" w:type="dxa"/>
            </w:tcMar>
            <w:vAlign w:val="center"/>
            <w:hideMark/>
          </w:tcPr>
          <w:p w14:paraId="34EEFEC8" w14:textId="77777777" w:rsidR="00E47757" w:rsidRPr="003A3417" w:rsidRDefault="00E47757" w:rsidP="001A3843">
            <w:pPr>
              <w:pStyle w:val="movimento"/>
              <w:rPr>
                <w:color w:val="002060"/>
              </w:rPr>
            </w:pPr>
            <w:r w:rsidRPr="003A3417">
              <w:rPr>
                <w:color w:val="002060"/>
              </w:rPr>
              <w:t>PIERINI DAVIDE</w:t>
            </w:r>
          </w:p>
        </w:tc>
        <w:tc>
          <w:tcPr>
            <w:tcW w:w="2200" w:type="dxa"/>
            <w:tcMar>
              <w:top w:w="20" w:type="dxa"/>
              <w:left w:w="20" w:type="dxa"/>
              <w:bottom w:w="20" w:type="dxa"/>
              <w:right w:w="20" w:type="dxa"/>
            </w:tcMar>
            <w:vAlign w:val="center"/>
            <w:hideMark/>
          </w:tcPr>
          <w:p w14:paraId="4FB11C8A" w14:textId="77777777" w:rsidR="00E47757" w:rsidRPr="003A3417" w:rsidRDefault="00E47757" w:rsidP="001A3843">
            <w:pPr>
              <w:pStyle w:val="movimento2"/>
              <w:rPr>
                <w:color w:val="002060"/>
              </w:rPr>
            </w:pPr>
            <w:r w:rsidRPr="003A3417">
              <w:rPr>
                <w:color w:val="002060"/>
              </w:rPr>
              <w:t xml:space="preserve">(FUTSAL OTTRANO) </w:t>
            </w:r>
          </w:p>
        </w:tc>
        <w:tc>
          <w:tcPr>
            <w:tcW w:w="800" w:type="dxa"/>
            <w:tcMar>
              <w:top w:w="20" w:type="dxa"/>
              <w:left w:w="20" w:type="dxa"/>
              <w:bottom w:w="20" w:type="dxa"/>
              <w:right w:w="20" w:type="dxa"/>
            </w:tcMar>
            <w:vAlign w:val="center"/>
            <w:hideMark/>
          </w:tcPr>
          <w:p w14:paraId="58A0CAD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B91E1B0" w14:textId="77777777" w:rsidR="00E47757" w:rsidRPr="003A3417" w:rsidRDefault="00E47757" w:rsidP="001A3843">
            <w:pPr>
              <w:pStyle w:val="movimento"/>
              <w:rPr>
                <w:color w:val="002060"/>
              </w:rPr>
            </w:pPr>
            <w:r w:rsidRPr="003A3417">
              <w:rPr>
                <w:color w:val="002060"/>
              </w:rPr>
              <w:t>LEO MAURIZIO</w:t>
            </w:r>
          </w:p>
        </w:tc>
        <w:tc>
          <w:tcPr>
            <w:tcW w:w="2200" w:type="dxa"/>
            <w:tcMar>
              <w:top w:w="20" w:type="dxa"/>
              <w:left w:w="20" w:type="dxa"/>
              <w:bottom w:w="20" w:type="dxa"/>
              <w:right w:w="20" w:type="dxa"/>
            </w:tcMar>
            <w:vAlign w:val="center"/>
            <w:hideMark/>
          </w:tcPr>
          <w:p w14:paraId="168BD908" w14:textId="77777777" w:rsidR="00E47757" w:rsidRPr="003A3417" w:rsidRDefault="00E47757" w:rsidP="001A3843">
            <w:pPr>
              <w:pStyle w:val="movimento2"/>
              <w:rPr>
                <w:color w:val="002060"/>
              </w:rPr>
            </w:pPr>
            <w:r w:rsidRPr="003A3417">
              <w:rPr>
                <w:color w:val="002060"/>
              </w:rPr>
              <w:t xml:space="preserve">(MANSARDA PAGLIARE) </w:t>
            </w:r>
          </w:p>
        </w:tc>
      </w:tr>
      <w:tr w:rsidR="00E47757" w:rsidRPr="003A3417" w14:paraId="3FC68A22" w14:textId="77777777" w:rsidTr="001A3843">
        <w:tc>
          <w:tcPr>
            <w:tcW w:w="2200" w:type="dxa"/>
            <w:tcMar>
              <w:top w:w="20" w:type="dxa"/>
              <w:left w:w="20" w:type="dxa"/>
              <w:bottom w:w="20" w:type="dxa"/>
              <w:right w:w="20" w:type="dxa"/>
            </w:tcMar>
            <w:vAlign w:val="center"/>
            <w:hideMark/>
          </w:tcPr>
          <w:p w14:paraId="5D310386" w14:textId="77777777" w:rsidR="00E47757" w:rsidRPr="003A3417" w:rsidRDefault="00E47757" w:rsidP="001A3843">
            <w:pPr>
              <w:pStyle w:val="movimento"/>
              <w:rPr>
                <w:color w:val="002060"/>
              </w:rPr>
            </w:pPr>
            <w:r w:rsidRPr="003A3417">
              <w:rPr>
                <w:color w:val="002060"/>
              </w:rPr>
              <w:t>BISHA ANTONIO</w:t>
            </w:r>
          </w:p>
        </w:tc>
        <w:tc>
          <w:tcPr>
            <w:tcW w:w="2200" w:type="dxa"/>
            <w:tcMar>
              <w:top w:w="20" w:type="dxa"/>
              <w:left w:w="20" w:type="dxa"/>
              <w:bottom w:w="20" w:type="dxa"/>
              <w:right w:w="20" w:type="dxa"/>
            </w:tcMar>
            <w:vAlign w:val="center"/>
            <w:hideMark/>
          </w:tcPr>
          <w:p w14:paraId="3C6124FD" w14:textId="77777777" w:rsidR="00E47757" w:rsidRPr="003A3417" w:rsidRDefault="00E47757" w:rsidP="001A3843">
            <w:pPr>
              <w:pStyle w:val="movimento2"/>
              <w:rPr>
                <w:color w:val="002060"/>
              </w:rPr>
            </w:pPr>
            <w:r w:rsidRPr="003A3417">
              <w:rPr>
                <w:color w:val="002060"/>
              </w:rPr>
              <w:t xml:space="preserve">(OSIMO STAZIONE SSD A R.L.) </w:t>
            </w:r>
          </w:p>
        </w:tc>
        <w:tc>
          <w:tcPr>
            <w:tcW w:w="800" w:type="dxa"/>
            <w:tcMar>
              <w:top w:w="20" w:type="dxa"/>
              <w:left w:w="20" w:type="dxa"/>
              <w:bottom w:w="20" w:type="dxa"/>
              <w:right w:w="20" w:type="dxa"/>
            </w:tcMar>
            <w:vAlign w:val="center"/>
            <w:hideMark/>
          </w:tcPr>
          <w:p w14:paraId="75D4DAA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1D5CD62" w14:textId="77777777" w:rsidR="00E47757" w:rsidRPr="003A3417" w:rsidRDefault="00E47757" w:rsidP="001A3843">
            <w:pPr>
              <w:pStyle w:val="movimento"/>
              <w:rPr>
                <w:color w:val="002060"/>
              </w:rPr>
            </w:pPr>
            <w:r w:rsidRPr="003A3417">
              <w:rPr>
                <w:color w:val="002060"/>
              </w:rPr>
              <w:t>MARCHETTI MORENO</w:t>
            </w:r>
          </w:p>
        </w:tc>
        <w:tc>
          <w:tcPr>
            <w:tcW w:w="2200" w:type="dxa"/>
            <w:tcMar>
              <w:top w:w="20" w:type="dxa"/>
              <w:left w:w="20" w:type="dxa"/>
              <w:bottom w:w="20" w:type="dxa"/>
              <w:right w:w="20" w:type="dxa"/>
            </w:tcMar>
            <w:vAlign w:val="center"/>
            <w:hideMark/>
          </w:tcPr>
          <w:p w14:paraId="0234D470" w14:textId="77777777" w:rsidR="00E47757" w:rsidRPr="003A3417" w:rsidRDefault="00E47757" w:rsidP="001A3843">
            <w:pPr>
              <w:pStyle w:val="movimento2"/>
              <w:rPr>
                <w:color w:val="002060"/>
              </w:rPr>
            </w:pPr>
            <w:r w:rsidRPr="003A3417">
              <w:rPr>
                <w:color w:val="002060"/>
              </w:rPr>
              <w:t xml:space="preserve">(POLISPORTIVA FUTURA A.D.) </w:t>
            </w:r>
          </w:p>
        </w:tc>
      </w:tr>
      <w:tr w:rsidR="00E47757" w:rsidRPr="003A3417" w14:paraId="1ACF309C" w14:textId="77777777" w:rsidTr="001A3843">
        <w:tc>
          <w:tcPr>
            <w:tcW w:w="2200" w:type="dxa"/>
            <w:tcMar>
              <w:top w:w="20" w:type="dxa"/>
              <w:left w:w="20" w:type="dxa"/>
              <w:bottom w:w="20" w:type="dxa"/>
              <w:right w:w="20" w:type="dxa"/>
            </w:tcMar>
            <w:vAlign w:val="center"/>
            <w:hideMark/>
          </w:tcPr>
          <w:p w14:paraId="3EAE02BA" w14:textId="77777777" w:rsidR="00E47757" w:rsidRPr="003A3417" w:rsidRDefault="00E47757" w:rsidP="001A3843">
            <w:pPr>
              <w:pStyle w:val="movimento"/>
              <w:rPr>
                <w:color w:val="002060"/>
              </w:rPr>
            </w:pPr>
            <w:r w:rsidRPr="003A3417">
              <w:rPr>
                <w:color w:val="002060"/>
              </w:rPr>
              <w:t>GUIEGUI KOUASSI SIDOINE</w:t>
            </w:r>
          </w:p>
        </w:tc>
        <w:tc>
          <w:tcPr>
            <w:tcW w:w="2200" w:type="dxa"/>
            <w:tcMar>
              <w:top w:w="20" w:type="dxa"/>
              <w:left w:w="20" w:type="dxa"/>
              <w:bottom w:w="20" w:type="dxa"/>
              <w:right w:w="20" w:type="dxa"/>
            </w:tcMar>
            <w:vAlign w:val="center"/>
            <w:hideMark/>
          </w:tcPr>
          <w:p w14:paraId="34AB7D9A" w14:textId="77777777" w:rsidR="00E47757" w:rsidRPr="003A3417" w:rsidRDefault="00E47757" w:rsidP="001A3843">
            <w:pPr>
              <w:pStyle w:val="movimento2"/>
              <w:rPr>
                <w:color w:val="002060"/>
              </w:rPr>
            </w:pPr>
            <w:r w:rsidRPr="003A3417">
              <w:rPr>
                <w:color w:val="002060"/>
              </w:rPr>
              <w:t xml:space="preserve">(REAL CASEBRUCIATE W.FIRE) </w:t>
            </w:r>
          </w:p>
        </w:tc>
        <w:tc>
          <w:tcPr>
            <w:tcW w:w="800" w:type="dxa"/>
            <w:tcMar>
              <w:top w:w="20" w:type="dxa"/>
              <w:left w:w="20" w:type="dxa"/>
              <w:bottom w:w="20" w:type="dxa"/>
              <w:right w:w="20" w:type="dxa"/>
            </w:tcMar>
            <w:vAlign w:val="center"/>
            <w:hideMark/>
          </w:tcPr>
          <w:p w14:paraId="31FE433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265F073" w14:textId="77777777" w:rsidR="00E47757" w:rsidRPr="003A3417" w:rsidRDefault="00E47757" w:rsidP="001A3843">
            <w:pPr>
              <w:pStyle w:val="movimento"/>
              <w:rPr>
                <w:color w:val="002060"/>
              </w:rPr>
            </w:pPr>
            <w:r w:rsidRPr="003A3417">
              <w:rPr>
                <w:color w:val="002060"/>
              </w:rPr>
              <w:t>AMBROSINI MATTEO</w:t>
            </w:r>
          </w:p>
        </w:tc>
        <w:tc>
          <w:tcPr>
            <w:tcW w:w="2200" w:type="dxa"/>
            <w:tcMar>
              <w:top w:w="20" w:type="dxa"/>
              <w:left w:w="20" w:type="dxa"/>
              <w:bottom w:w="20" w:type="dxa"/>
              <w:right w:w="20" w:type="dxa"/>
            </w:tcMar>
            <w:vAlign w:val="center"/>
            <w:hideMark/>
          </w:tcPr>
          <w:p w14:paraId="1BC6203B" w14:textId="77777777" w:rsidR="00E47757" w:rsidRPr="003A3417" w:rsidRDefault="00E47757" w:rsidP="001A3843">
            <w:pPr>
              <w:pStyle w:val="movimento2"/>
              <w:rPr>
                <w:color w:val="002060"/>
              </w:rPr>
            </w:pPr>
            <w:r w:rsidRPr="003A3417">
              <w:rPr>
                <w:color w:val="002060"/>
              </w:rPr>
              <w:t xml:space="preserve">(REAL FABRIANO) </w:t>
            </w:r>
          </w:p>
        </w:tc>
      </w:tr>
      <w:tr w:rsidR="00E47757" w:rsidRPr="003A3417" w14:paraId="70C3D116" w14:textId="77777777" w:rsidTr="001A3843">
        <w:tc>
          <w:tcPr>
            <w:tcW w:w="2200" w:type="dxa"/>
            <w:tcMar>
              <w:top w:w="20" w:type="dxa"/>
              <w:left w:w="20" w:type="dxa"/>
              <w:bottom w:w="20" w:type="dxa"/>
              <w:right w:w="20" w:type="dxa"/>
            </w:tcMar>
            <w:vAlign w:val="center"/>
            <w:hideMark/>
          </w:tcPr>
          <w:p w14:paraId="19888B7E" w14:textId="77777777" w:rsidR="00E47757" w:rsidRPr="003A3417" w:rsidRDefault="00E47757" w:rsidP="001A3843">
            <w:pPr>
              <w:pStyle w:val="movimento"/>
              <w:rPr>
                <w:color w:val="002060"/>
              </w:rPr>
            </w:pPr>
            <w:r w:rsidRPr="003A3417">
              <w:rPr>
                <w:color w:val="002060"/>
              </w:rPr>
              <w:t>REGNICOLI GIORGIO</w:t>
            </w:r>
          </w:p>
        </w:tc>
        <w:tc>
          <w:tcPr>
            <w:tcW w:w="2200" w:type="dxa"/>
            <w:tcMar>
              <w:top w:w="20" w:type="dxa"/>
              <w:left w:w="20" w:type="dxa"/>
              <w:bottom w:w="20" w:type="dxa"/>
              <w:right w:w="20" w:type="dxa"/>
            </w:tcMar>
            <w:vAlign w:val="center"/>
            <w:hideMark/>
          </w:tcPr>
          <w:p w14:paraId="265C2ACE" w14:textId="77777777" w:rsidR="00E47757" w:rsidRPr="003A3417" w:rsidRDefault="00E47757" w:rsidP="001A3843">
            <w:pPr>
              <w:pStyle w:val="movimento2"/>
              <w:rPr>
                <w:color w:val="002060"/>
              </w:rPr>
            </w:pPr>
            <w:r w:rsidRPr="003A3417">
              <w:rPr>
                <w:color w:val="002060"/>
              </w:rPr>
              <w:t xml:space="preserve">(RIPABERARDA) </w:t>
            </w:r>
          </w:p>
        </w:tc>
        <w:tc>
          <w:tcPr>
            <w:tcW w:w="800" w:type="dxa"/>
            <w:tcMar>
              <w:top w:w="20" w:type="dxa"/>
              <w:left w:w="20" w:type="dxa"/>
              <w:bottom w:w="20" w:type="dxa"/>
              <w:right w:w="20" w:type="dxa"/>
            </w:tcMar>
            <w:vAlign w:val="center"/>
            <w:hideMark/>
          </w:tcPr>
          <w:p w14:paraId="38E2E5F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39E3436" w14:textId="77777777" w:rsidR="00E47757" w:rsidRPr="003A3417" w:rsidRDefault="00E47757" w:rsidP="001A3843">
            <w:pPr>
              <w:pStyle w:val="movimento"/>
              <w:rPr>
                <w:color w:val="002060"/>
              </w:rPr>
            </w:pPr>
            <w:r w:rsidRPr="003A3417">
              <w:rPr>
                <w:color w:val="002060"/>
              </w:rPr>
              <w:t>LANDINI NICOLAS</w:t>
            </w:r>
          </w:p>
        </w:tc>
        <w:tc>
          <w:tcPr>
            <w:tcW w:w="2200" w:type="dxa"/>
            <w:tcMar>
              <w:top w:w="20" w:type="dxa"/>
              <w:left w:w="20" w:type="dxa"/>
              <w:bottom w:w="20" w:type="dxa"/>
              <w:right w:w="20" w:type="dxa"/>
            </w:tcMar>
            <w:vAlign w:val="center"/>
            <w:hideMark/>
          </w:tcPr>
          <w:p w14:paraId="1745EDE3" w14:textId="77777777" w:rsidR="00E47757" w:rsidRPr="003A3417" w:rsidRDefault="00E47757" w:rsidP="001A3843">
            <w:pPr>
              <w:pStyle w:val="movimento2"/>
              <w:rPr>
                <w:color w:val="002060"/>
              </w:rPr>
            </w:pPr>
            <w:r w:rsidRPr="003A3417">
              <w:rPr>
                <w:color w:val="002060"/>
              </w:rPr>
              <w:t xml:space="preserve">(SPECIAL ONE SPORTING CLUB) </w:t>
            </w:r>
          </w:p>
        </w:tc>
      </w:tr>
      <w:tr w:rsidR="00E47757" w:rsidRPr="003A3417" w14:paraId="5814C017" w14:textId="77777777" w:rsidTr="001A3843">
        <w:tc>
          <w:tcPr>
            <w:tcW w:w="2200" w:type="dxa"/>
            <w:tcMar>
              <w:top w:w="20" w:type="dxa"/>
              <w:left w:w="20" w:type="dxa"/>
              <w:bottom w:w="20" w:type="dxa"/>
              <w:right w:w="20" w:type="dxa"/>
            </w:tcMar>
            <w:vAlign w:val="center"/>
            <w:hideMark/>
          </w:tcPr>
          <w:p w14:paraId="23393EF7" w14:textId="77777777" w:rsidR="00E47757" w:rsidRPr="003A3417" w:rsidRDefault="00E47757" w:rsidP="001A3843">
            <w:pPr>
              <w:pStyle w:val="movimento"/>
              <w:rPr>
                <w:color w:val="002060"/>
              </w:rPr>
            </w:pPr>
            <w:r w:rsidRPr="003A3417">
              <w:rPr>
                <w:color w:val="002060"/>
              </w:rPr>
              <w:t>PAOLILLO LUCA</w:t>
            </w:r>
          </w:p>
        </w:tc>
        <w:tc>
          <w:tcPr>
            <w:tcW w:w="2200" w:type="dxa"/>
            <w:tcMar>
              <w:top w:w="20" w:type="dxa"/>
              <w:left w:w="20" w:type="dxa"/>
              <w:bottom w:w="20" w:type="dxa"/>
              <w:right w:w="20" w:type="dxa"/>
            </w:tcMar>
            <w:vAlign w:val="center"/>
            <w:hideMark/>
          </w:tcPr>
          <w:p w14:paraId="66315AE0" w14:textId="77777777" w:rsidR="00E47757" w:rsidRPr="003A3417" w:rsidRDefault="00E47757" w:rsidP="001A3843">
            <w:pPr>
              <w:pStyle w:val="movimento2"/>
              <w:rPr>
                <w:color w:val="002060"/>
              </w:rPr>
            </w:pPr>
            <w:r w:rsidRPr="003A3417">
              <w:rPr>
                <w:color w:val="002060"/>
              </w:rPr>
              <w:t xml:space="preserve">(URBINO CALCIO A 5) </w:t>
            </w:r>
          </w:p>
        </w:tc>
        <w:tc>
          <w:tcPr>
            <w:tcW w:w="800" w:type="dxa"/>
            <w:tcMar>
              <w:top w:w="20" w:type="dxa"/>
              <w:left w:w="20" w:type="dxa"/>
              <w:bottom w:w="20" w:type="dxa"/>
              <w:right w:w="20" w:type="dxa"/>
            </w:tcMar>
            <w:vAlign w:val="center"/>
            <w:hideMark/>
          </w:tcPr>
          <w:p w14:paraId="0E7838B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5248931" w14:textId="77777777" w:rsidR="00E47757" w:rsidRPr="003A3417" w:rsidRDefault="00E47757" w:rsidP="001A3843">
            <w:pPr>
              <w:pStyle w:val="movimento"/>
              <w:rPr>
                <w:color w:val="002060"/>
              </w:rPr>
            </w:pPr>
            <w:r w:rsidRPr="003A3417">
              <w:rPr>
                <w:color w:val="002060"/>
              </w:rPr>
              <w:t>BORTONE FABIO</w:t>
            </w:r>
          </w:p>
        </w:tc>
        <w:tc>
          <w:tcPr>
            <w:tcW w:w="2200" w:type="dxa"/>
            <w:tcMar>
              <w:top w:w="20" w:type="dxa"/>
              <w:left w:w="20" w:type="dxa"/>
              <w:bottom w:w="20" w:type="dxa"/>
              <w:right w:w="20" w:type="dxa"/>
            </w:tcMar>
            <w:vAlign w:val="center"/>
            <w:hideMark/>
          </w:tcPr>
          <w:p w14:paraId="55AFE5EE" w14:textId="77777777" w:rsidR="00E47757" w:rsidRPr="003A3417" w:rsidRDefault="00E47757" w:rsidP="001A3843">
            <w:pPr>
              <w:pStyle w:val="movimento2"/>
              <w:rPr>
                <w:color w:val="002060"/>
              </w:rPr>
            </w:pPr>
            <w:r w:rsidRPr="003A3417">
              <w:rPr>
                <w:color w:val="002060"/>
              </w:rPr>
              <w:t xml:space="preserve">(VAL TENNA UNITED) </w:t>
            </w:r>
          </w:p>
        </w:tc>
      </w:tr>
      <w:tr w:rsidR="00E47757" w:rsidRPr="003A3417" w14:paraId="61D46301" w14:textId="77777777" w:rsidTr="001A3843">
        <w:tc>
          <w:tcPr>
            <w:tcW w:w="2200" w:type="dxa"/>
            <w:tcMar>
              <w:top w:w="20" w:type="dxa"/>
              <w:left w:w="20" w:type="dxa"/>
              <w:bottom w:w="20" w:type="dxa"/>
              <w:right w:w="20" w:type="dxa"/>
            </w:tcMar>
            <w:vAlign w:val="center"/>
            <w:hideMark/>
          </w:tcPr>
          <w:p w14:paraId="2F1A0A06" w14:textId="77777777" w:rsidR="00E47757" w:rsidRPr="003A3417" w:rsidRDefault="00E47757" w:rsidP="001A3843">
            <w:pPr>
              <w:pStyle w:val="movimento"/>
              <w:rPr>
                <w:color w:val="002060"/>
              </w:rPr>
            </w:pPr>
            <w:r w:rsidRPr="003A3417">
              <w:rPr>
                <w:color w:val="002060"/>
              </w:rPr>
              <w:t>VIGNAROLI SIMONE</w:t>
            </w:r>
          </w:p>
        </w:tc>
        <w:tc>
          <w:tcPr>
            <w:tcW w:w="2200" w:type="dxa"/>
            <w:tcMar>
              <w:top w:w="20" w:type="dxa"/>
              <w:left w:w="20" w:type="dxa"/>
              <w:bottom w:w="20" w:type="dxa"/>
              <w:right w:w="20" w:type="dxa"/>
            </w:tcMar>
            <w:vAlign w:val="center"/>
            <w:hideMark/>
          </w:tcPr>
          <w:p w14:paraId="14FF4F97" w14:textId="77777777" w:rsidR="00E47757" w:rsidRPr="003A3417" w:rsidRDefault="00E47757" w:rsidP="001A3843">
            <w:pPr>
              <w:pStyle w:val="movimento2"/>
              <w:rPr>
                <w:color w:val="002060"/>
              </w:rPr>
            </w:pPr>
            <w:r w:rsidRPr="003A3417">
              <w:rPr>
                <w:color w:val="002060"/>
              </w:rPr>
              <w:t xml:space="preserve">(VAL TENNA UNITED) </w:t>
            </w:r>
          </w:p>
        </w:tc>
        <w:tc>
          <w:tcPr>
            <w:tcW w:w="800" w:type="dxa"/>
            <w:tcMar>
              <w:top w:w="20" w:type="dxa"/>
              <w:left w:w="20" w:type="dxa"/>
              <w:bottom w:w="20" w:type="dxa"/>
              <w:right w:w="20" w:type="dxa"/>
            </w:tcMar>
            <w:vAlign w:val="center"/>
            <w:hideMark/>
          </w:tcPr>
          <w:p w14:paraId="219D0B4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0C772B3" w14:textId="77777777" w:rsidR="00E47757" w:rsidRPr="003A3417" w:rsidRDefault="00E47757" w:rsidP="001A3843">
            <w:pPr>
              <w:pStyle w:val="movimento"/>
              <w:rPr>
                <w:color w:val="002060"/>
              </w:rPr>
            </w:pPr>
            <w:r w:rsidRPr="003A3417">
              <w:rPr>
                <w:color w:val="002060"/>
              </w:rPr>
              <w:t>VENANZI GIOVANNI</w:t>
            </w:r>
          </w:p>
        </w:tc>
        <w:tc>
          <w:tcPr>
            <w:tcW w:w="2200" w:type="dxa"/>
            <w:tcMar>
              <w:top w:w="20" w:type="dxa"/>
              <w:left w:w="20" w:type="dxa"/>
              <w:bottom w:w="20" w:type="dxa"/>
              <w:right w:w="20" w:type="dxa"/>
            </w:tcMar>
            <w:vAlign w:val="center"/>
            <w:hideMark/>
          </w:tcPr>
          <w:p w14:paraId="1E87FBD2" w14:textId="77777777" w:rsidR="00E47757" w:rsidRPr="003A3417" w:rsidRDefault="00E47757" w:rsidP="001A3843">
            <w:pPr>
              <w:pStyle w:val="movimento2"/>
              <w:rPr>
                <w:color w:val="002060"/>
              </w:rPr>
            </w:pPr>
            <w:r w:rsidRPr="003A3417">
              <w:rPr>
                <w:color w:val="002060"/>
              </w:rPr>
              <w:t xml:space="preserve">(VIRTUS ASD) </w:t>
            </w:r>
          </w:p>
        </w:tc>
      </w:tr>
    </w:tbl>
    <w:p w14:paraId="2BE714A7"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F1A6919" w14:textId="77777777" w:rsidTr="001A3843">
        <w:tc>
          <w:tcPr>
            <w:tcW w:w="2200" w:type="dxa"/>
            <w:tcMar>
              <w:top w:w="20" w:type="dxa"/>
              <w:left w:w="20" w:type="dxa"/>
              <w:bottom w:w="20" w:type="dxa"/>
              <w:right w:w="20" w:type="dxa"/>
            </w:tcMar>
            <w:vAlign w:val="center"/>
            <w:hideMark/>
          </w:tcPr>
          <w:p w14:paraId="5B1004BC" w14:textId="77777777" w:rsidR="00E47757" w:rsidRPr="003A3417" w:rsidRDefault="00E47757" w:rsidP="001A3843">
            <w:pPr>
              <w:pStyle w:val="movimento"/>
              <w:rPr>
                <w:color w:val="002060"/>
              </w:rPr>
            </w:pPr>
            <w:r w:rsidRPr="003A3417">
              <w:rPr>
                <w:color w:val="002060"/>
              </w:rPr>
              <w:t>GOBBI ANDREA</w:t>
            </w:r>
          </w:p>
        </w:tc>
        <w:tc>
          <w:tcPr>
            <w:tcW w:w="2200" w:type="dxa"/>
            <w:tcMar>
              <w:top w:w="20" w:type="dxa"/>
              <w:left w:w="20" w:type="dxa"/>
              <w:bottom w:w="20" w:type="dxa"/>
              <w:right w:w="20" w:type="dxa"/>
            </w:tcMar>
            <w:vAlign w:val="center"/>
            <w:hideMark/>
          </w:tcPr>
          <w:p w14:paraId="109297BC" w14:textId="77777777" w:rsidR="00E47757" w:rsidRPr="003A3417" w:rsidRDefault="00E47757" w:rsidP="001A3843">
            <w:pPr>
              <w:pStyle w:val="movimento2"/>
              <w:rPr>
                <w:color w:val="002060"/>
              </w:rPr>
            </w:pPr>
            <w:r w:rsidRPr="003A3417">
              <w:rPr>
                <w:color w:val="002060"/>
              </w:rPr>
              <w:t xml:space="preserve">(AMATORI STESE 2007 SRL) </w:t>
            </w:r>
          </w:p>
        </w:tc>
        <w:tc>
          <w:tcPr>
            <w:tcW w:w="800" w:type="dxa"/>
            <w:tcMar>
              <w:top w:w="20" w:type="dxa"/>
              <w:left w:w="20" w:type="dxa"/>
              <w:bottom w:w="20" w:type="dxa"/>
              <w:right w:w="20" w:type="dxa"/>
            </w:tcMar>
            <w:vAlign w:val="center"/>
            <w:hideMark/>
          </w:tcPr>
          <w:p w14:paraId="62D3CF4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2C4AC2A" w14:textId="77777777" w:rsidR="00E47757" w:rsidRPr="003A3417" w:rsidRDefault="00E47757" w:rsidP="001A3843">
            <w:pPr>
              <w:pStyle w:val="movimento"/>
              <w:rPr>
                <w:color w:val="002060"/>
              </w:rPr>
            </w:pPr>
            <w:r w:rsidRPr="003A3417">
              <w:rPr>
                <w:color w:val="002060"/>
              </w:rPr>
              <w:t>MENGONI ARTURO</w:t>
            </w:r>
          </w:p>
        </w:tc>
        <w:tc>
          <w:tcPr>
            <w:tcW w:w="2200" w:type="dxa"/>
            <w:tcMar>
              <w:top w:w="20" w:type="dxa"/>
              <w:left w:w="20" w:type="dxa"/>
              <w:bottom w:w="20" w:type="dxa"/>
              <w:right w:w="20" w:type="dxa"/>
            </w:tcMar>
            <w:vAlign w:val="center"/>
            <w:hideMark/>
          </w:tcPr>
          <w:p w14:paraId="7E0DB65F" w14:textId="77777777" w:rsidR="00E47757" w:rsidRPr="003A3417" w:rsidRDefault="00E47757" w:rsidP="001A3843">
            <w:pPr>
              <w:pStyle w:val="movimento2"/>
              <w:rPr>
                <w:color w:val="002060"/>
              </w:rPr>
            </w:pPr>
            <w:r w:rsidRPr="003A3417">
              <w:rPr>
                <w:color w:val="002060"/>
              </w:rPr>
              <w:t xml:space="preserve">(ASPIO 2005) </w:t>
            </w:r>
          </w:p>
        </w:tc>
      </w:tr>
      <w:tr w:rsidR="00E47757" w:rsidRPr="003A3417" w14:paraId="02C4CC0D" w14:textId="77777777" w:rsidTr="001A3843">
        <w:tc>
          <w:tcPr>
            <w:tcW w:w="2200" w:type="dxa"/>
            <w:tcMar>
              <w:top w:w="20" w:type="dxa"/>
              <w:left w:w="20" w:type="dxa"/>
              <w:bottom w:w="20" w:type="dxa"/>
              <w:right w:w="20" w:type="dxa"/>
            </w:tcMar>
            <w:vAlign w:val="center"/>
            <w:hideMark/>
          </w:tcPr>
          <w:p w14:paraId="633ED765" w14:textId="77777777" w:rsidR="00E47757" w:rsidRPr="003A3417" w:rsidRDefault="00E47757" w:rsidP="001A3843">
            <w:pPr>
              <w:pStyle w:val="movimento"/>
              <w:rPr>
                <w:color w:val="002060"/>
              </w:rPr>
            </w:pPr>
            <w:r w:rsidRPr="003A3417">
              <w:rPr>
                <w:color w:val="002060"/>
              </w:rPr>
              <w:t>ESPOSITO EDOARDO</w:t>
            </w:r>
          </w:p>
        </w:tc>
        <w:tc>
          <w:tcPr>
            <w:tcW w:w="2200" w:type="dxa"/>
            <w:tcMar>
              <w:top w:w="20" w:type="dxa"/>
              <w:left w:w="20" w:type="dxa"/>
              <w:bottom w:w="20" w:type="dxa"/>
              <w:right w:w="20" w:type="dxa"/>
            </w:tcMar>
            <w:vAlign w:val="center"/>
            <w:hideMark/>
          </w:tcPr>
          <w:p w14:paraId="7CDA2C82" w14:textId="77777777" w:rsidR="00E47757" w:rsidRPr="003A3417" w:rsidRDefault="00E47757" w:rsidP="001A3843">
            <w:pPr>
              <w:pStyle w:val="movimento2"/>
              <w:rPr>
                <w:color w:val="002060"/>
              </w:rPr>
            </w:pPr>
            <w:r w:rsidRPr="003A3417">
              <w:rPr>
                <w:color w:val="002060"/>
              </w:rPr>
              <w:t xml:space="preserve">(ATLETICO CHIARAVALLE) </w:t>
            </w:r>
          </w:p>
        </w:tc>
        <w:tc>
          <w:tcPr>
            <w:tcW w:w="800" w:type="dxa"/>
            <w:tcMar>
              <w:top w:w="20" w:type="dxa"/>
              <w:left w:w="20" w:type="dxa"/>
              <w:bottom w:w="20" w:type="dxa"/>
              <w:right w:w="20" w:type="dxa"/>
            </w:tcMar>
            <w:vAlign w:val="center"/>
            <w:hideMark/>
          </w:tcPr>
          <w:p w14:paraId="58EA69D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3EC400B" w14:textId="77777777" w:rsidR="00E47757" w:rsidRPr="003A3417" w:rsidRDefault="00E47757" w:rsidP="001A3843">
            <w:pPr>
              <w:pStyle w:val="movimento"/>
              <w:rPr>
                <w:color w:val="002060"/>
              </w:rPr>
            </w:pPr>
            <w:r w:rsidRPr="003A3417">
              <w:rPr>
                <w:color w:val="002060"/>
              </w:rPr>
              <w:t>SERENELLI LORENZO</w:t>
            </w:r>
          </w:p>
        </w:tc>
        <w:tc>
          <w:tcPr>
            <w:tcW w:w="2200" w:type="dxa"/>
            <w:tcMar>
              <w:top w:w="20" w:type="dxa"/>
              <w:left w:w="20" w:type="dxa"/>
              <w:bottom w:w="20" w:type="dxa"/>
              <w:right w:w="20" w:type="dxa"/>
            </w:tcMar>
            <w:vAlign w:val="center"/>
            <w:hideMark/>
          </w:tcPr>
          <w:p w14:paraId="0961AA09" w14:textId="77777777" w:rsidR="00E47757" w:rsidRPr="003A3417" w:rsidRDefault="00E47757" w:rsidP="001A3843">
            <w:pPr>
              <w:pStyle w:val="movimento2"/>
              <w:rPr>
                <w:color w:val="002060"/>
              </w:rPr>
            </w:pPr>
            <w:r w:rsidRPr="003A3417">
              <w:rPr>
                <w:color w:val="002060"/>
              </w:rPr>
              <w:t xml:space="preserve">(CANDIA BARACCOLA ASPIO) </w:t>
            </w:r>
          </w:p>
        </w:tc>
      </w:tr>
      <w:tr w:rsidR="00E47757" w:rsidRPr="003A3417" w14:paraId="1BDA9197" w14:textId="77777777" w:rsidTr="001A3843">
        <w:tc>
          <w:tcPr>
            <w:tcW w:w="2200" w:type="dxa"/>
            <w:tcMar>
              <w:top w:w="20" w:type="dxa"/>
              <w:left w:w="20" w:type="dxa"/>
              <w:bottom w:w="20" w:type="dxa"/>
              <w:right w:w="20" w:type="dxa"/>
            </w:tcMar>
            <w:vAlign w:val="center"/>
            <w:hideMark/>
          </w:tcPr>
          <w:p w14:paraId="52D4CBB7" w14:textId="77777777" w:rsidR="00E47757" w:rsidRPr="003A3417" w:rsidRDefault="00E47757" w:rsidP="001A3843">
            <w:pPr>
              <w:pStyle w:val="movimento"/>
              <w:rPr>
                <w:color w:val="002060"/>
              </w:rPr>
            </w:pPr>
            <w:r w:rsidRPr="003A3417">
              <w:rPr>
                <w:color w:val="002060"/>
              </w:rPr>
              <w:t>RAPONI SIMONE</w:t>
            </w:r>
          </w:p>
        </w:tc>
        <w:tc>
          <w:tcPr>
            <w:tcW w:w="2200" w:type="dxa"/>
            <w:tcMar>
              <w:top w:w="20" w:type="dxa"/>
              <w:left w:w="20" w:type="dxa"/>
              <w:bottom w:w="20" w:type="dxa"/>
              <w:right w:w="20" w:type="dxa"/>
            </w:tcMar>
            <w:vAlign w:val="center"/>
            <w:hideMark/>
          </w:tcPr>
          <w:p w14:paraId="4897FFC7" w14:textId="77777777" w:rsidR="00E47757" w:rsidRPr="003A3417" w:rsidRDefault="00E47757" w:rsidP="001A3843">
            <w:pPr>
              <w:pStyle w:val="movimento2"/>
              <w:rPr>
                <w:color w:val="002060"/>
              </w:rPr>
            </w:pPr>
            <w:r w:rsidRPr="003A3417">
              <w:rPr>
                <w:color w:val="002060"/>
              </w:rPr>
              <w:t xml:space="preserve">(CANTINE RIUNITE CSI) </w:t>
            </w:r>
          </w:p>
        </w:tc>
        <w:tc>
          <w:tcPr>
            <w:tcW w:w="800" w:type="dxa"/>
            <w:tcMar>
              <w:top w:w="20" w:type="dxa"/>
              <w:left w:w="20" w:type="dxa"/>
              <w:bottom w:w="20" w:type="dxa"/>
              <w:right w:w="20" w:type="dxa"/>
            </w:tcMar>
            <w:vAlign w:val="center"/>
            <w:hideMark/>
          </w:tcPr>
          <w:p w14:paraId="0A3C4D0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66420A5" w14:textId="77777777" w:rsidR="00E47757" w:rsidRPr="003A3417" w:rsidRDefault="00E47757" w:rsidP="001A3843">
            <w:pPr>
              <w:pStyle w:val="movimento"/>
              <w:rPr>
                <w:color w:val="002060"/>
              </w:rPr>
            </w:pPr>
            <w:r w:rsidRPr="003A3417">
              <w:rPr>
                <w:color w:val="002060"/>
              </w:rPr>
              <w:t>LEPORE CRISTIANO</w:t>
            </w:r>
          </w:p>
        </w:tc>
        <w:tc>
          <w:tcPr>
            <w:tcW w:w="2200" w:type="dxa"/>
            <w:tcMar>
              <w:top w:w="20" w:type="dxa"/>
              <w:left w:w="20" w:type="dxa"/>
              <w:bottom w:w="20" w:type="dxa"/>
              <w:right w:w="20" w:type="dxa"/>
            </w:tcMar>
            <w:vAlign w:val="center"/>
            <w:hideMark/>
          </w:tcPr>
          <w:p w14:paraId="0A4533A2" w14:textId="77777777" w:rsidR="00E47757" w:rsidRPr="003A3417" w:rsidRDefault="00E47757" w:rsidP="001A3843">
            <w:pPr>
              <w:pStyle w:val="movimento2"/>
              <w:rPr>
                <w:color w:val="002060"/>
              </w:rPr>
            </w:pPr>
            <w:r w:rsidRPr="003A3417">
              <w:rPr>
                <w:color w:val="002060"/>
              </w:rPr>
              <w:t xml:space="preserve">(CIARNIN) </w:t>
            </w:r>
          </w:p>
        </w:tc>
      </w:tr>
      <w:tr w:rsidR="00E47757" w:rsidRPr="003A3417" w14:paraId="6278CAF7" w14:textId="77777777" w:rsidTr="001A3843">
        <w:tc>
          <w:tcPr>
            <w:tcW w:w="2200" w:type="dxa"/>
            <w:tcMar>
              <w:top w:w="20" w:type="dxa"/>
              <w:left w:w="20" w:type="dxa"/>
              <w:bottom w:w="20" w:type="dxa"/>
              <w:right w:w="20" w:type="dxa"/>
            </w:tcMar>
            <w:vAlign w:val="center"/>
            <w:hideMark/>
          </w:tcPr>
          <w:p w14:paraId="2B100920" w14:textId="77777777" w:rsidR="00E47757" w:rsidRPr="003A3417" w:rsidRDefault="00E47757" w:rsidP="001A3843">
            <w:pPr>
              <w:pStyle w:val="movimento"/>
              <w:rPr>
                <w:color w:val="002060"/>
              </w:rPr>
            </w:pPr>
            <w:r w:rsidRPr="003A3417">
              <w:rPr>
                <w:color w:val="002060"/>
              </w:rPr>
              <w:t>SANTANGELO LUCA</w:t>
            </w:r>
          </w:p>
        </w:tc>
        <w:tc>
          <w:tcPr>
            <w:tcW w:w="2200" w:type="dxa"/>
            <w:tcMar>
              <w:top w:w="20" w:type="dxa"/>
              <w:left w:w="20" w:type="dxa"/>
              <w:bottom w:w="20" w:type="dxa"/>
              <w:right w:w="20" w:type="dxa"/>
            </w:tcMar>
            <w:vAlign w:val="center"/>
            <w:hideMark/>
          </w:tcPr>
          <w:p w14:paraId="213ADE1A"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FALCONARA) </w:t>
            </w:r>
          </w:p>
        </w:tc>
        <w:tc>
          <w:tcPr>
            <w:tcW w:w="800" w:type="dxa"/>
            <w:tcMar>
              <w:top w:w="20" w:type="dxa"/>
              <w:left w:w="20" w:type="dxa"/>
              <w:bottom w:w="20" w:type="dxa"/>
              <w:right w:w="20" w:type="dxa"/>
            </w:tcMar>
            <w:vAlign w:val="center"/>
            <w:hideMark/>
          </w:tcPr>
          <w:p w14:paraId="6A675E3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A973F5A" w14:textId="77777777" w:rsidR="00E47757" w:rsidRPr="003A3417" w:rsidRDefault="00E47757" w:rsidP="001A3843">
            <w:pPr>
              <w:pStyle w:val="movimento"/>
              <w:rPr>
                <w:color w:val="002060"/>
              </w:rPr>
            </w:pPr>
            <w:r w:rsidRPr="003A3417">
              <w:rPr>
                <w:color w:val="002060"/>
              </w:rPr>
              <w:t>RE RICCARDO</w:t>
            </w:r>
          </w:p>
        </w:tc>
        <w:tc>
          <w:tcPr>
            <w:tcW w:w="2200" w:type="dxa"/>
            <w:tcMar>
              <w:top w:w="20" w:type="dxa"/>
              <w:left w:w="20" w:type="dxa"/>
              <w:bottom w:w="20" w:type="dxa"/>
              <w:right w:w="20" w:type="dxa"/>
            </w:tcMar>
            <w:vAlign w:val="center"/>
            <w:hideMark/>
          </w:tcPr>
          <w:p w14:paraId="37661678"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CITTA</w:t>
            </w:r>
            <w:proofErr w:type="gramEnd"/>
            <w:r w:rsidRPr="003A3417">
              <w:rPr>
                <w:color w:val="002060"/>
              </w:rPr>
              <w:t xml:space="preserve"> DI MARTINSICURO C5) </w:t>
            </w:r>
          </w:p>
        </w:tc>
      </w:tr>
      <w:tr w:rsidR="00E47757" w:rsidRPr="003A3417" w14:paraId="6DEC0CA1" w14:textId="77777777" w:rsidTr="001A3843">
        <w:tc>
          <w:tcPr>
            <w:tcW w:w="2200" w:type="dxa"/>
            <w:tcMar>
              <w:top w:w="20" w:type="dxa"/>
              <w:left w:w="20" w:type="dxa"/>
              <w:bottom w:w="20" w:type="dxa"/>
              <w:right w:w="20" w:type="dxa"/>
            </w:tcMar>
            <w:vAlign w:val="center"/>
            <w:hideMark/>
          </w:tcPr>
          <w:p w14:paraId="4F0F499C" w14:textId="77777777" w:rsidR="00E47757" w:rsidRPr="003A3417" w:rsidRDefault="00E47757" w:rsidP="001A3843">
            <w:pPr>
              <w:pStyle w:val="movimento"/>
              <w:rPr>
                <w:color w:val="002060"/>
              </w:rPr>
            </w:pPr>
            <w:r w:rsidRPr="003A3417">
              <w:rPr>
                <w:color w:val="002060"/>
              </w:rPr>
              <w:t>GRASSI ALESSANDRO</w:t>
            </w:r>
          </w:p>
        </w:tc>
        <w:tc>
          <w:tcPr>
            <w:tcW w:w="2200" w:type="dxa"/>
            <w:tcMar>
              <w:top w:w="20" w:type="dxa"/>
              <w:left w:w="20" w:type="dxa"/>
              <w:bottom w:w="20" w:type="dxa"/>
              <w:right w:w="20" w:type="dxa"/>
            </w:tcMar>
            <w:vAlign w:val="center"/>
            <w:hideMark/>
          </w:tcPr>
          <w:p w14:paraId="1887C462" w14:textId="77777777" w:rsidR="00E47757" w:rsidRPr="003A3417" w:rsidRDefault="00E47757" w:rsidP="001A3843">
            <w:pPr>
              <w:pStyle w:val="movimento2"/>
              <w:rPr>
                <w:color w:val="002060"/>
              </w:rPr>
            </w:pPr>
            <w:r w:rsidRPr="003A3417">
              <w:rPr>
                <w:color w:val="002060"/>
              </w:rPr>
              <w:t xml:space="preserve">(DURANTINA SANTA CECILIA) </w:t>
            </w:r>
          </w:p>
        </w:tc>
        <w:tc>
          <w:tcPr>
            <w:tcW w:w="800" w:type="dxa"/>
            <w:tcMar>
              <w:top w:w="20" w:type="dxa"/>
              <w:left w:w="20" w:type="dxa"/>
              <w:bottom w:w="20" w:type="dxa"/>
              <w:right w:w="20" w:type="dxa"/>
            </w:tcMar>
            <w:vAlign w:val="center"/>
            <w:hideMark/>
          </w:tcPr>
          <w:p w14:paraId="2B85ADD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26B849F" w14:textId="77777777" w:rsidR="00E47757" w:rsidRPr="003A3417" w:rsidRDefault="00E47757" w:rsidP="001A3843">
            <w:pPr>
              <w:pStyle w:val="movimento"/>
              <w:rPr>
                <w:color w:val="002060"/>
              </w:rPr>
            </w:pPr>
            <w:r w:rsidRPr="003A3417">
              <w:rPr>
                <w:color w:val="002060"/>
              </w:rPr>
              <w:t>MONTANARI LORENZO</w:t>
            </w:r>
          </w:p>
        </w:tc>
        <w:tc>
          <w:tcPr>
            <w:tcW w:w="2200" w:type="dxa"/>
            <w:tcMar>
              <w:top w:w="20" w:type="dxa"/>
              <w:left w:w="20" w:type="dxa"/>
              <w:bottom w:w="20" w:type="dxa"/>
              <w:right w:w="20" w:type="dxa"/>
            </w:tcMar>
            <w:vAlign w:val="center"/>
            <w:hideMark/>
          </w:tcPr>
          <w:p w14:paraId="31CBAE57" w14:textId="77777777" w:rsidR="00E47757" w:rsidRPr="003A3417" w:rsidRDefault="00E47757" w:rsidP="001A3843">
            <w:pPr>
              <w:pStyle w:val="movimento2"/>
              <w:rPr>
                <w:color w:val="002060"/>
              </w:rPr>
            </w:pPr>
            <w:r w:rsidRPr="003A3417">
              <w:rPr>
                <w:color w:val="002060"/>
              </w:rPr>
              <w:t xml:space="preserve">(ESANATOGLIA) </w:t>
            </w:r>
          </w:p>
        </w:tc>
      </w:tr>
      <w:tr w:rsidR="00E47757" w:rsidRPr="003A3417" w14:paraId="1E9F5574" w14:textId="77777777" w:rsidTr="001A3843">
        <w:tc>
          <w:tcPr>
            <w:tcW w:w="2200" w:type="dxa"/>
            <w:tcMar>
              <w:top w:w="20" w:type="dxa"/>
              <w:left w:w="20" w:type="dxa"/>
              <w:bottom w:w="20" w:type="dxa"/>
              <w:right w:w="20" w:type="dxa"/>
            </w:tcMar>
            <w:vAlign w:val="center"/>
            <w:hideMark/>
          </w:tcPr>
          <w:p w14:paraId="13AD7234" w14:textId="77777777" w:rsidR="00E47757" w:rsidRPr="003A3417" w:rsidRDefault="00E47757" w:rsidP="001A3843">
            <w:pPr>
              <w:pStyle w:val="movimento"/>
              <w:rPr>
                <w:color w:val="002060"/>
              </w:rPr>
            </w:pPr>
            <w:r w:rsidRPr="003A3417">
              <w:rPr>
                <w:color w:val="002060"/>
              </w:rPr>
              <w:t>ROSSINI FRANCESCO</w:t>
            </w:r>
          </w:p>
        </w:tc>
        <w:tc>
          <w:tcPr>
            <w:tcW w:w="2200" w:type="dxa"/>
            <w:tcMar>
              <w:top w:w="20" w:type="dxa"/>
              <w:left w:w="20" w:type="dxa"/>
              <w:bottom w:w="20" w:type="dxa"/>
              <w:right w:w="20" w:type="dxa"/>
            </w:tcMar>
            <w:vAlign w:val="center"/>
            <w:hideMark/>
          </w:tcPr>
          <w:p w14:paraId="0002F628" w14:textId="77777777" w:rsidR="00E47757" w:rsidRPr="003A3417" w:rsidRDefault="00E47757" w:rsidP="001A3843">
            <w:pPr>
              <w:pStyle w:val="movimento2"/>
              <w:rPr>
                <w:color w:val="002060"/>
              </w:rPr>
            </w:pPr>
            <w:r w:rsidRPr="003A3417">
              <w:rPr>
                <w:color w:val="002060"/>
              </w:rPr>
              <w:t xml:space="preserve">(FUTSAL SENTINUM) </w:t>
            </w:r>
          </w:p>
        </w:tc>
        <w:tc>
          <w:tcPr>
            <w:tcW w:w="800" w:type="dxa"/>
            <w:tcMar>
              <w:top w:w="20" w:type="dxa"/>
              <w:left w:w="20" w:type="dxa"/>
              <w:bottom w:w="20" w:type="dxa"/>
              <w:right w:w="20" w:type="dxa"/>
            </w:tcMar>
            <w:vAlign w:val="center"/>
            <w:hideMark/>
          </w:tcPr>
          <w:p w14:paraId="0CAA180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468808F" w14:textId="77777777" w:rsidR="00E47757" w:rsidRPr="003A3417" w:rsidRDefault="00E47757" w:rsidP="001A3843">
            <w:pPr>
              <w:pStyle w:val="movimento"/>
              <w:rPr>
                <w:color w:val="002060"/>
              </w:rPr>
            </w:pPr>
            <w:r w:rsidRPr="003A3417">
              <w:rPr>
                <w:color w:val="002060"/>
              </w:rPr>
              <w:t>TOLU MATTEO</w:t>
            </w:r>
          </w:p>
        </w:tc>
        <w:tc>
          <w:tcPr>
            <w:tcW w:w="2200" w:type="dxa"/>
            <w:tcMar>
              <w:top w:w="20" w:type="dxa"/>
              <w:left w:w="20" w:type="dxa"/>
              <w:bottom w:w="20" w:type="dxa"/>
              <w:right w:w="20" w:type="dxa"/>
            </w:tcMar>
            <w:vAlign w:val="center"/>
            <w:hideMark/>
          </w:tcPr>
          <w:p w14:paraId="6818E894" w14:textId="77777777" w:rsidR="00E47757" w:rsidRPr="003A3417" w:rsidRDefault="00E47757" w:rsidP="001A3843">
            <w:pPr>
              <w:pStyle w:val="movimento2"/>
              <w:rPr>
                <w:color w:val="002060"/>
              </w:rPr>
            </w:pPr>
            <w:r w:rsidRPr="003A3417">
              <w:rPr>
                <w:color w:val="002060"/>
              </w:rPr>
              <w:t xml:space="preserve">(FUTSAL SENTINUM) </w:t>
            </w:r>
          </w:p>
        </w:tc>
      </w:tr>
      <w:tr w:rsidR="00E47757" w:rsidRPr="003A3417" w14:paraId="79E94A6D" w14:textId="77777777" w:rsidTr="001A3843">
        <w:tc>
          <w:tcPr>
            <w:tcW w:w="2200" w:type="dxa"/>
            <w:tcMar>
              <w:top w:w="20" w:type="dxa"/>
              <w:left w:w="20" w:type="dxa"/>
              <w:bottom w:w="20" w:type="dxa"/>
              <w:right w:w="20" w:type="dxa"/>
            </w:tcMar>
            <w:vAlign w:val="center"/>
            <w:hideMark/>
          </w:tcPr>
          <w:p w14:paraId="619DF4E4" w14:textId="77777777" w:rsidR="00E47757" w:rsidRPr="003A3417" w:rsidRDefault="00E47757" w:rsidP="001A3843">
            <w:pPr>
              <w:pStyle w:val="movimento"/>
              <w:rPr>
                <w:color w:val="002060"/>
              </w:rPr>
            </w:pPr>
            <w:r w:rsidRPr="003A3417">
              <w:rPr>
                <w:color w:val="002060"/>
              </w:rPr>
              <w:t>FRASCHETTI SIMONE</w:t>
            </w:r>
          </w:p>
        </w:tc>
        <w:tc>
          <w:tcPr>
            <w:tcW w:w="2200" w:type="dxa"/>
            <w:tcMar>
              <w:top w:w="20" w:type="dxa"/>
              <w:left w:w="20" w:type="dxa"/>
              <w:bottom w:w="20" w:type="dxa"/>
              <w:right w:w="20" w:type="dxa"/>
            </w:tcMar>
            <w:vAlign w:val="center"/>
            <w:hideMark/>
          </w:tcPr>
          <w:p w14:paraId="03C8C00C" w14:textId="77777777" w:rsidR="00E47757" w:rsidRPr="003A3417" w:rsidRDefault="00E47757" w:rsidP="001A3843">
            <w:pPr>
              <w:pStyle w:val="movimento2"/>
              <w:rPr>
                <w:color w:val="002060"/>
              </w:rPr>
            </w:pPr>
            <w:r w:rsidRPr="003A3417">
              <w:rPr>
                <w:color w:val="002060"/>
              </w:rPr>
              <w:t xml:space="preserve">(MANSARDA PAGLIARE) </w:t>
            </w:r>
          </w:p>
        </w:tc>
        <w:tc>
          <w:tcPr>
            <w:tcW w:w="800" w:type="dxa"/>
            <w:tcMar>
              <w:top w:w="20" w:type="dxa"/>
              <w:left w:w="20" w:type="dxa"/>
              <w:bottom w:w="20" w:type="dxa"/>
              <w:right w:w="20" w:type="dxa"/>
            </w:tcMar>
            <w:vAlign w:val="center"/>
            <w:hideMark/>
          </w:tcPr>
          <w:p w14:paraId="477C517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74D4807" w14:textId="77777777" w:rsidR="00E47757" w:rsidRPr="003A3417" w:rsidRDefault="00E47757" w:rsidP="001A3843">
            <w:pPr>
              <w:pStyle w:val="movimento"/>
              <w:rPr>
                <w:color w:val="002060"/>
              </w:rPr>
            </w:pPr>
            <w:r w:rsidRPr="003A3417">
              <w:rPr>
                <w:color w:val="002060"/>
              </w:rPr>
              <w:t>OLIVA RICCARDO</w:t>
            </w:r>
          </w:p>
        </w:tc>
        <w:tc>
          <w:tcPr>
            <w:tcW w:w="2200" w:type="dxa"/>
            <w:tcMar>
              <w:top w:w="20" w:type="dxa"/>
              <w:left w:w="20" w:type="dxa"/>
              <w:bottom w:w="20" w:type="dxa"/>
              <w:right w:w="20" w:type="dxa"/>
            </w:tcMar>
            <w:vAlign w:val="center"/>
            <w:hideMark/>
          </w:tcPr>
          <w:p w14:paraId="3AD0DE34" w14:textId="77777777" w:rsidR="00E47757" w:rsidRPr="003A3417" w:rsidRDefault="00E47757" w:rsidP="001A3843">
            <w:pPr>
              <w:pStyle w:val="movimento2"/>
              <w:rPr>
                <w:color w:val="002060"/>
              </w:rPr>
            </w:pPr>
            <w:r w:rsidRPr="003A3417">
              <w:rPr>
                <w:color w:val="002060"/>
              </w:rPr>
              <w:t xml:space="preserve">(MONTECCHIO SPORT) </w:t>
            </w:r>
          </w:p>
        </w:tc>
      </w:tr>
      <w:tr w:rsidR="00E47757" w:rsidRPr="003A3417" w14:paraId="0B2743E5" w14:textId="77777777" w:rsidTr="001A3843">
        <w:tc>
          <w:tcPr>
            <w:tcW w:w="2200" w:type="dxa"/>
            <w:tcMar>
              <w:top w:w="20" w:type="dxa"/>
              <w:left w:w="20" w:type="dxa"/>
              <w:bottom w:w="20" w:type="dxa"/>
              <w:right w:w="20" w:type="dxa"/>
            </w:tcMar>
            <w:vAlign w:val="center"/>
            <w:hideMark/>
          </w:tcPr>
          <w:p w14:paraId="05D93A20" w14:textId="77777777" w:rsidR="00E47757" w:rsidRPr="003A3417" w:rsidRDefault="00E47757" w:rsidP="001A3843">
            <w:pPr>
              <w:pStyle w:val="movimento"/>
              <w:rPr>
                <w:color w:val="002060"/>
              </w:rPr>
            </w:pPr>
            <w:r w:rsidRPr="003A3417">
              <w:rPr>
                <w:color w:val="002060"/>
              </w:rPr>
              <w:t>FORTE RICCARDO</w:t>
            </w:r>
          </w:p>
        </w:tc>
        <w:tc>
          <w:tcPr>
            <w:tcW w:w="2200" w:type="dxa"/>
            <w:tcMar>
              <w:top w:w="20" w:type="dxa"/>
              <w:left w:w="20" w:type="dxa"/>
              <w:bottom w:w="20" w:type="dxa"/>
              <w:right w:w="20" w:type="dxa"/>
            </w:tcMar>
            <w:vAlign w:val="center"/>
            <w:hideMark/>
          </w:tcPr>
          <w:p w14:paraId="7997A122" w14:textId="77777777" w:rsidR="00E47757" w:rsidRPr="003A3417" w:rsidRDefault="00E47757" w:rsidP="001A3843">
            <w:pPr>
              <w:pStyle w:val="movimento2"/>
              <w:rPr>
                <w:color w:val="002060"/>
              </w:rPr>
            </w:pPr>
            <w:r w:rsidRPr="003A3417">
              <w:rPr>
                <w:color w:val="002060"/>
              </w:rPr>
              <w:t xml:space="preserve">(MONTEMARCIANESE SSDARL) </w:t>
            </w:r>
          </w:p>
        </w:tc>
        <w:tc>
          <w:tcPr>
            <w:tcW w:w="800" w:type="dxa"/>
            <w:tcMar>
              <w:top w:w="20" w:type="dxa"/>
              <w:left w:w="20" w:type="dxa"/>
              <w:bottom w:w="20" w:type="dxa"/>
              <w:right w:w="20" w:type="dxa"/>
            </w:tcMar>
            <w:vAlign w:val="center"/>
            <w:hideMark/>
          </w:tcPr>
          <w:p w14:paraId="490D887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73830E4" w14:textId="77777777" w:rsidR="00E47757" w:rsidRPr="003A3417" w:rsidRDefault="00E47757" w:rsidP="001A3843">
            <w:pPr>
              <w:pStyle w:val="movimento"/>
              <w:rPr>
                <w:color w:val="002060"/>
              </w:rPr>
            </w:pPr>
            <w:r w:rsidRPr="003A3417">
              <w:rPr>
                <w:color w:val="002060"/>
              </w:rPr>
              <w:t>ADDABBO ANDREA</w:t>
            </w:r>
          </w:p>
        </w:tc>
        <w:tc>
          <w:tcPr>
            <w:tcW w:w="2200" w:type="dxa"/>
            <w:tcMar>
              <w:top w:w="20" w:type="dxa"/>
              <w:left w:w="20" w:type="dxa"/>
              <w:bottom w:w="20" w:type="dxa"/>
              <w:right w:w="20" w:type="dxa"/>
            </w:tcMar>
            <w:vAlign w:val="center"/>
            <w:hideMark/>
          </w:tcPr>
          <w:p w14:paraId="31B86C80" w14:textId="77777777" w:rsidR="00E47757" w:rsidRPr="003A3417" w:rsidRDefault="00E47757" w:rsidP="001A3843">
            <w:pPr>
              <w:pStyle w:val="movimento2"/>
              <w:rPr>
                <w:color w:val="002060"/>
              </w:rPr>
            </w:pPr>
            <w:r w:rsidRPr="003A3417">
              <w:rPr>
                <w:color w:val="002060"/>
              </w:rPr>
              <w:t xml:space="preserve">(POLISPORTIVA FUTURA A.D.) </w:t>
            </w:r>
          </w:p>
        </w:tc>
      </w:tr>
      <w:tr w:rsidR="00E47757" w:rsidRPr="003A3417" w14:paraId="20323405" w14:textId="77777777" w:rsidTr="001A3843">
        <w:tc>
          <w:tcPr>
            <w:tcW w:w="2200" w:type="dxa"/>
            <w:tcMar>
              <w:top w:w="20" w:type="dxa"/>
              <w:left w:w="20" w:type="dxa"/>
              <w:bottom w:w="20" w:type="dxa"/>
              <w:right w:w="20" w:type="dxa"/>
            </w:tcMar>
            <w:vAlign w:val="center"/>
            <w:hideMark/>
          </w:tcPr>
          <w:p w14:paraId="7C64500D" w14:textId="77777777" w:rsidR="00E47757" w:rsidRPr="003A3417" w:rsidRDefault="00E47757" w:rsidP="001A3843">
            <w:pPr>
              <w:pStyle w:val="movimento"/>
              <w:rPr>
                <w:color w:val="002060"/>
              </w:rPr>
            </w:pPr>
            <w:r w:rsidRPr="003A3417">
              <w:rPr>
                <w:color w:val="002060"/>
              </w:rPr>
              <w:t>NESPECA GIANLUCA</w:t>
            </w:r>
          </w:p>
        </w:tc>
        <w:tc>
          <w:tcPr>
            <w:tcW w:w="2200" w:type="dxa"/>
            <w:tcMar>
              <w:top w:w="20" w:type="dxa"/>
              <w:left w:w="20" w:type="dxa"/>
              <w:bottom w:w="20" w:type="dxa"/>
              <w:right w:w="20" w:type="dxa"/>
            </w:tcMar>
            <w:vAlign w:val="center"/>
            <w:hideMark/>
          </w:tcPr>
          <w:p w14:paraId="2F5FF4D7" w14:textId="77777777" w:rsidR="00E47757" w:rsidRPr="003A3417" w:rsidRDefault="00E47757" w:rsidP="001A3843">
            <w:pPr>
              <w:pStyle w:val="movimento2"/>
              <w:rPr>
                <w:color w:val="002060"/>
              </w:rPr>
            </w:pPr>
            <w:r w:rsidRPr="003A3417">
              <w:rPr>
                <w:color w:val="002060"/>
              </w:rPr>
              <w:t xml:space="preserve">(POLISPORTIVA RIPATRANSONE) </w:t>
            </w:r>
          </w:p>
        </w:tc>
        <w:tc>
          <w:tcPr>
            <w:tcW w:w="800" w:type="dxa"/>
            <w:tcMar>
              <w:top w:w="20" w:type="dxa"/>
              <w:left w:w="20" w:type="dxa"/>
              <w:bottom w:w="20" w:type="dxa"/>
              <w:right w:w="20" w:type="dxa"/>
            </w:tcMar>
            <w:vAlign w:val="center"/>
            <w:hideMark/>
          </w:tcPr>
          <w:p w14:paraId="0F40A82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E7FEE62" w14:textId="77777777" w:rsidR="00E47757" w:rsidRPr="003A3417" w:rsidRDefault="00E47757" w:rsidP="001A3843">
            <w:pPr>
              <w:pStyle w:val="movimento"/>
              <w:rPr>
                <w:color w:val="002060"/>
              </w:rPr>
            </w:pPr>
            <w:r w:rsidRPr="003A3417">
              <w:rPr>
                <w:color w:val="002060"/>
              </w:rPr>
              <w:t>NOVELLI ANDREA</w:t>
            </w:r>
          </w:p>
        </w:tc>
        <w:tc>
          <w:tcPr>
            <w:tcW w:w="2200" w:type="dxa"/>
            <w:tcMar>
              <w:top w:w="20" w:type="dxa"/>
              <w:left w:w="20" w:type="dxa"/>
              <w:bottom w:w="20" w:type="dxa"/>
              <w:right w:w="20" w:type="dxa"/>
            </w:tcMar>
            <w:vAlign w:val="center"/>
            <w:hideMark/>
          </w:tcPr>
          <w:p w14:paraId="4CE8F600" w14:textId="77777777" w:rsidR="00E47757" w:rsidRPr="003A3417" w:rsidRDefault="00E47757" w:rsidP="001A3843">
            <w:pPr>
              <w:pStyle w:val="movimento2"/>
              <w:rPr>
                <w:color w:val="002060"/>
              </w:rPr>
            </w:pPr>
            <w:r w:rsidRPr="003A3417">
              <w:rPr>
                <w:color w:val="002060"/>
              </w:rPr>
              <w:t xml:space="preserve">(TRIBALCIO PICENA) </w:t>
            </w:r>
          </w:p>
        </w:tc>
      </w:tr>
      <w:tr w:rsidR="00E47757" w:rsidRPr="008C7C8A" w14:paraId="6FA9E45D" w14:textId="77777777" w:rsidTr="001A3843">
        <w:tc>
          <w:tcPr>
            <w:tcW w:w="2200" w:type="dxa"/>
            <w:tcMar>
              <w:top w:w="20" w:type="dxa"/>
              <w:left w:w="20" w:type="dxa"/>
              <w:bottom w:w="20" w:type="dxa"/>
              <w:right w:w="20" w:type="dxa"/>
            </w:tcMar>
            <w:vAlign w:val="center"/>
            <w:hideMark/>
          </w:tcPr>
          <w:p w14:paraId="41026B60" w14:textId="77777777" w:rsidR="00E47757" w:rsidRPr="003A3417" w:rsidRDefault="00E47757" w:rsidP="001A3843">
            <w:pPr>
              <w:pStyle w:val="movimento"/>
              <w:rPr>
                <w:color w:val="002060"/>
              </w:rPr>
            </w:pPr>
            <w:r w:rsidRPr="003A3417">
              <w:rPr>
                <w:color w:val="002060"/>
              </w:rPr>
              <w:lastRenderedPageBreak/>
              <w:t>CAPORALETTI LEONARDO</w:t>
            </w:r>
          </w:p>
        </w:tc>
        <w:tc>
          <w:tcPr>
            <w:tcW w:w="2200" w:type="dxa"/>
            <w:tcMar>
              <w:top w:w="20" w:type="dxa"/>
              <w:left w:w="20" w:type="dxa"/>
              <w:bottom w:w="20" w:type="dxa"/>
              <w:right w:w="20" w:type="dxa"/>
            </w:tcMar>
            <w:vAlign w:val="center"/>
            <w:hideMark/>
          </w:tcPr>
          <w:p w14:paraId="14DE0743" w14:textId="77777777" w:rsidR="00E47757" w:rsidRPr="003A3417" w:rsidRDefault="00E47757" w:rsidP="001A3843">
            <w:pPr>
              <w:pStyle w:val="movimento2"/>
              <w:rPr>
                <w:color w:val="002060"/>
              </w:rPr>
            </w:pPr>
            <w:r w:rsidRPr="003A3417">
              <w:rPr>
                <w:color w:val="002060"/>
              </w:rPr>
              <w:t xml:space="preserve">(URBINO CALCIO A 5) </w:t>
            </w:r>
          </w:p>
        </w:tc>
        <w:tc>
          <w:tcPr>
            <w:tcW w:w="800" w:type="dxa"/>
            <w:tcMar>
              <w:top w:w="20" w:type="dxa"/>
              <w:left w:w="20" w:type="dxa"/>
              <w:bottom w:w="20" w:type="dxa"/>
              <w:right w:w="20" w:type="dxa"/>
            </w:tcMar>
            <w:vAlign w:val="center"/>
            <w:hideMark/>
          </w:tcPr>
          <w:p w14:paraId="24C9507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A207E68" w14:textId="77777777" w:rsidR="00E47757" w:rsidRPr="003A3417" w:rsidRDefault="00E47757" w:rsidP="001A3843">
            <w:pPr>
              <w:pStyle w:val="movimento"/>
              <w:rPr>
                <w:color w:val="002060"/>
              </w:rPr>
            </w:pPr>
            <w:r w:rsidRPr="003A3417">
              <w:rPr>
                <w:color w:val="002060"/>
              </w:rPr>
              <w:t>DI LEONARDO GIOVANNI</w:t>
            </w:r>
          </w:p>
        </w:tc>
        <w:tc>
          <w:tcPr>
            <w:tcW w:w="2200" w:type="dxa"/>
            <w:tcMar>
              <w:top w:w="20" w:type="dxa"/>
              <w:left w:w="20" w:type="dxa"/>
              <w:bottom w:w="20" w:type="dxa"/>
              <w:right w:w="20" w:type="dxa"/>
            </w:tcMar>
            <w:vAlign w:val="center"/>
            <w:hideMark/>
          </w:tcPr>
          <w:p w14:paraId="2B9E36D2" w14:textId="77777777" w:rsidR="00E47757" w:rsidRPr="008C7C8A" w:rsidRDefault="00E47757" w:rsidP="001A3843">
            <w:pPr>
              <w:pStyle w:val="movimento2"/>
              <w:rPr>
                <w:color w:val="002060"/>
                <w:lang w:val="es-ES"/>
              </w:rPr>
            </w:pPr>
            <w:r w:rsidRPr="008C7C8A">
              <w:rPr>
                <w:color w:val="002060"/>
                <w:lang w:val="es-ES"/>
              </w:rPr>
              <w:t xml:space="preserve">(VALMISA FUTSAL A.S.D.) </w:t>
            </w:r>
          </w:p>
        </w:tc>
      </w:tr>
      <w:tr w:rsidR="00E47757" w:rsidRPr="003A3417" w14:paraId="3E924A96" w14:textId="77777777" w:rsidTr="001A3843">
        <w:tc>
          <w:tcPr>
            <w:tcW w:w="2200" w:type="dxa"/>
            <w:tcMar>
              <w:top w:w="20" w:type="dxa"/>
              <w:left w:w="20" w:type="dxa"/>
              <w:bottom w:w="20" w:type="dxa"/>
              <w:right w:w="20" w:type="dxa"/>
            </w:tcMar>
            <w:vAlign w:val="center"/>
            <w:hideMark/>
          </w:tcPr>
          <w:p w14:paraId="63AAA7F6" w14:textId="77777777" w:rsidR="00E47757" w:rsidRPr="003A3417" w:rsidRDefault="00E47757" w:rsidP="001A3843">
            <w:pPr>
              <w:pStyle w:val="movimento"/>
              <w:rPr>
                <w:color w:val="002060"/>
              </w:rPr>
            </w:pPr>
            <w:r w:rsidRPr="003A3417">
              <w:rPr>
                <w:color w:val="002060"/>
              </w:rPr>
              <w:t>TANTUCCI SIMONE</w:t>
            </w:r>
          </w:p>
        </w:tc>
        <w:tc>
          <w:tcPr>
            <w:tcW w:w="2200" w:type="dxa"/>
            <w:tcMar>
              <w:top w:w="20" w:type="dxa"/>
              <w:left w:w="20" w:type="dxa"/>
              <w:bottom w:w="20" w:type="dxa"/>
              <w:right w:w="20" w:type="dxa"/>
            </w:tcMar>
            <w:vAlign w:val="center"/>
            <w:hideMark/>
          </w:tcPr>
          <w:p w14:paraId="24FA8307" w14:textId="77777777" w:rsidR="00E47757" w:rsidRPr="003A3417" w:rsidRDefault="00E47757" w:rsidP="001A3843">
            <w:pPr>
              <w:pStyle w:val="movimento2"/>
              <w:rPr>
                <w:color w:val="002060"/>
              </w:rPr>
            </w:pPr>
            <w:r w:rsidRPr="003A3417">
              <w:rPr>
                <w:color w:val="002060"/>
              </w:rPr>
              <w:t xml:space="preserve">(VIRTUS ASD) </w:t>
            </w:r>
          </w:p>
        </w:tc>
        <w:tc>
          <w:tcPr>
            <w:tcW w:w="800" w:type="dxa"/>
            <w:tcMar>
              <w:top w:w="20" w:type="dxa"/>
              <w:left w:w="20" w:type="dxa"/>
              <w:bottom w:w="20" w:type="dxa"/>
              <w:right w:w="20" w:type="dxa"/>
            </w:tcMar>
            <w:vAlign w:val="center"/>
            <w:hideMark/>
          </w:tcPr>
          <w:p w14:paraId="3981644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3F0F599" w14:textId="77777777" w:rsidR="00E47757" w:rsidRPr="003A3417" w:rsidRDefault="00E47757" w:rsidP="001A3843">
            <w:pPr>
              <w:pStyle w:val="movimento"/>
              <w:rPr>
                <w:color w:val="002060"/>
              </w:rPr>
            </w:pPr>
            <w:r w:rsidRPr="003A3417">
              <w:rPr>
                <w:color w:val="002060"/>
              </w:rPr>
              <w:t>FERRACHE MOHAMMED CHARAF</w:t>
            </w:r>
          </w:p>
        </w:tc>
        <w:tc>
          <w:tcPr>
            <w:tcW w:w="2200" w:type="dxa"/>
            <w:tcMar>
              <w:top w:w="20" w:type="dxa"/>
              <w:left w:w="20" w:type="dxa"/>
              <w:bottom w:w="20" w:type="dxa"/>
              <w:right w:w="20" w:type="dxa"/>
            </w:tcMar>
            <w:vAlign w:val="center"/>
            <w:hideMark/>
          </w:tcPr>
          <w:p w14:paraId="3E0AC773" w14:textId="77777777" w:rsidR="00E47757" w:rsidRPr="003A3417" w:rsidRDefault="00E47757" w:rsidP="001A3843">
            <w:pPr>
              <w:pStyle w:val="movimento2"/>
              <w:rPr>
                <w:color w:val="002060"/>
              </w:rPr>
            </w:pPr>
            <w:r w:rsidRPr="003A3417">
              <w:rPr>
                <w:color w:val="002060"/>
              </w:rPr>
              <w:t xml:space="preserve">(VIRTUS AURORA C5) </w:t>
            </w:r>
          </w:p>
        </w:tc>
      </w:tr>
    </w:tbl>
    <w:p w14:paraId="0D444518" w14:textId="77777777" w:rsidR="00E47757" w:rsidRPr="003A3417" w:rsidRDefault="00E47757" w:rsidP="00E47757">
      <w:pPr>
        <w:pStyle w:val="titolo10"/>
        <w:rPr>
          <w:rFonts w:eastAsiaTheme="minorEastAsia"/>
          <w:color w:val="002060"/>
        </w:rPr>
      </w:pPr>
      <w:r w:rsidRPr="003A3417">
        <w:rPr>
          <w:color w:val="002060"/>
        </w:rPr>
        <w:t xml:space="preserve">GARE DEL 21/ 2/2026 </w:t>
      </w:r>
    </w:p>
    <w:p w14:paraId="0F1B7314" w14:textId="77777777" w:rsidR="00E47757" w:rsidRPr="003A3417" w:rsidRDefault="00E47757" w:rsidP="00E47757">
      <w:pPr>
        <w:pStyle w:val="titolo7a"/>
        <w:rPr>
          <w:color w:val="002060"/>
        </w:rPr>
      </w:pPr>
      <w:r w:rsidRPr="003A3417">
        <w:rPr>
          <w:color w:val="002060"/>
        </w:rPr>
        <w:t xml:space="preserve">PROVVEDIMENTI DISCIPLINARI </w:t>
      </w:r>
    </w:p>
    <w:p w14:paraId="2B1A7313"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30BD6B35" w14:textId="77777777" w:rsidR="00E47757" w:rsidRPr="003A3417" w:rsidRDefault="00E47757" w:rsidP="00E47757">
      <w:pPr>
        <w:pStyle w:val="titolo30"/>
        <w:rPr>
          <w:color w:val="002060"/>
        </w:rPr>
      </w:pPr>
      <w:r w:rsidRPr="003A3417">
        <w:rPr>
          <w:color w:val="002060"/>
        </w:rPr>
        <w:t xml:space="preserve">CALCIATORI NON ESPULSI </w:t>
      </w:r>
    </w:p>
    <w:p w14:paraId="6DC698C8"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718E87B" w14:textId="77777777" w:rsidTr="001A3843">
        <w:tc>
          <w:tcPr>
            <w:tcW w:w="2200" w:type="dxa"/>
            <w:tcMar>
              <w:top w:w="20" w:type="dxa"/>
              <w:left w:w="20" w:type="dxa"/>
              <w:bottom w:w="20" w:type="dxa"/>
              <w:right w:w="20" w:type="dxa"/>
            </w:tcMar>
            <w:vAlign w:val="center"/>
            <w:hideMark/>
          </w:tcPr>
          <w:p w14:paraId="76E02A43" w14:textId="77777777" w:rsidR="00E47757" w:rsidRPr="003A3417" w:rsidRDefault="00E47757" w:rsidP="001A3843">
            <w:pPr>
              <w:pStyle w:val="movimento"/>
              <w:rPr>
                <w:color w:val="002060"/>
              </w:rPr>
            </w:pPr>
            <w:r w:rsidRPr="003A3417">
              <w:rPr>
                <w:color w:val="002060"/>
              </w:rPr>
              <w:t>LOGGI CRISTIANO</w:t>
            </w:r>
          </w:p>
        </w:tc>
        <w:tc>
          <w:tcPr>
            <w:tcW w:w="2200" w:type="dxa"/>
            <w:tcMar>
              <w:top w:w="20" w:type="dxa"/>
              <w:left w:w="20" w:type="dxa"/>
              <w:bottom w:w="20" w:type="dxa"/>
              <w:right w:w="20" w:type="dxa"/>
            </w:tcMar>
            <w:vAlign w:val="center"/>
            <w:hideMark/>
          </w:tcPr>
          <w:p w14:paraId="10C2450D" w14:textId="77777777" w:rsidR="00E47757" w:rsidRPr="003A3417" w:rsidRDefault="00E47757" w:rsidP="001A3843">
            <w:pPr>
              <w:pStyle w:val="movimento2"/>
              <w:rPr>
                <w:color w:val="002060"/>
              </w:rPr>
            </w:pPr>
            <w:r w:rsidRPr="003A3417">
              <w:rPr>
                <w:color w:val="002060"/>
              </w:rPr>
              <w:t xml:space="preserve">(CSI STELLA A.S.D.) </w:t>
            </w:r>
          </w:p>
        </w:tc>
        <w:tc>
          <w:tcPr>
            <w:tcW w:w="800" w:type="dxa"/>
            <w:tcMar>
              <w:top w:w="20" w:type="dxa"/>
              <w:left w:w="20" w:type="dxa"/>
              <w:bottom w:w="20" w:type="dxa"/>
              <w:right w:w="20" w:type="dxa"/>
            </w:tcMar>
            <w:vAlign w:val="center"/>
            <w:hideMark/>
          </w:tcPr>
          <w:p w14:paraId="07DFCF2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01BC7D1" w14:textId="77777777" w:rsidR="00E47757" w:rsidRPr="003A3417" w:rsidRDefault="00E47757" w:rsidP="001A3843">
            <w:pPr>
              <w:pStyle w:val="movimento"/>
              <w:rPr>
                <w:color w:val="002060"/>
              </w:rPr>
            </w:pPr>
            <w:r w:rsidRPr="003A3417">
              <w:rPr>
                <w:color w:val="002060"/>
              </w:rPr>
              <w:t>POLONI ALESSANDRO</w:t>
            </w:r>
          </w:p>
        </w:tc>
        <w:tc>
          <w:tcPr>
            <w:tcW w:w="2200" w:type="dxa"/>
            <w:tcMar>
              <w:top w:w="20" w:type="dxa"/>
              <w:left w:w="20" w:type="dxa"/>
              <w:bottom w:w="20" w:type="dxa"/>
              <w:right w:w="20" w:type="dxa"/>
            </w:tcMar>
            <w:vAlign w:val="center"/>
            <w:hideMark/>
          </w:tcPr>
          <w:p w14:paraId="34CD67EE" w14:textId="77777777" w:rsidR="00E47757" w:rsidRPr="003A3417" w:rsidRDefault="00E47757" w:rsidP="001A3843">
            <w:pPr>
              <w:pStyle w:val="movimento2"/>
              <w:rPr>
                <w:color w:val="002060"/>
              </w:rPr>
            </w:pPr>
            <w:r w:rsidRPr="003A3417">
              <w:rPr>
                <w:color w:val="002060"/>
              </w:rPr>
              <w:t xml:space="preserve">(GROTTACCIA 2005) </w:t>
            </w:r>
          </w:p>
        </w:tc>
      </w:tr>
    </w:tbl>
    <w:p w14:paraId="219B9A6A"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DC219B9" w14:textId="77777777" w:rsidTr="001A3843">
        <w:tc>
          <w:tcPr>
            <w:tcW w:w="2200" w:type="dxa"/>
            <w:tcMar>
              <w:top w:w="20" w:type="dxa"/>
              <w:left w:w="20" w:type="dxa"/>
              <w:bottom w:w="20" w:type="dxa"/>
              <w:right w:w="20" w:type="dxa"/>
            </w:tcMar>
            <w:vAlign w:val="center"/>
            <w:hideMark/>
          </w:tcPr>
          <w:p w14:paraId="697FA547" w14:textId="77777777" w:rsidR="00E47757" w:rsidRPr="003A3417" w:rsidRDefault="00E47757" w:rsidP="001A3843">
            <w:pPr>
              <w:pStyle w:val="movimento"/>
              <w:rPr>
                <w:color w:val="002060"/>
              </w:rPr>
            </w:pPr>
            <w:r w:rsidRPr="003A3417">
              <w:rPr>
                <w:color w:val="002060"/>
              </w:rPr>
              <w:t>TRIDENTI CARLO</w:t>
            </w:r>
          </w:p>
        </w:tc>
        <w:tc>
          <w:tcPr>
            <w:tcW w:w="2200" w:type="dxa"/>
            <w:tcMar>
              <w:top w:w="20" w:type="dxa"/>
              <w:left w:w="20" w:type="dxa"/>
              <w:bottom w:w="20" w:type="dxa"/>
              <w:right w:w="20" w:type="dxa"/>
            </w:tcMar>
            <w:vAlign w:val="center"/>
            <w:hideMark/>
          </w:tcPr>
          <w:p w14:paraId="60F48DA7" w14:textId="77777777" w:rsidR="00E47757" w:rsidRPr="003A3417" w:rsidRDefault="00E47757" w:rsidP="001A3843">
            <w:pPr>
              <w:pStyle w:val="movimento2"/>
              <w:rPr>
                <w:color w:val="002060"/>
              </w:rPr>
            </w:pPr>
            <w:r w:rsidRPr="003A3417">
              <w:rPr>
                <w:color w:val="002060"/>
              </w:rPr>
              <w:t xml:space="preserve">(CASENUOVE) </w:t>
            </w:r>
          </w:p>
        </w:tc>
        <w:tc>
          <w:tcPr>
            <w:tcW w:w="800" w:type="dxa"/>
            <w:tcMar>
              <w:top w:w="20" w:type="dxa"/>
              <w:left w:w="20" w:type="dxa"/>
              <w:bottom w:w="20" w:type="dxa"/>
              <w:right w:w="20" w:type="dxa"/>
            </w:tcMar>
            <w:vAlign w:val="center"/>
            <w:hideMark/>
          </w:tcPr>
          <w:p w14:paraId="20EB18F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62A42CD" w14:textId="77777777" w:rsidR="00E47757" w:rsidRPr="003A3417" w:rsidRDefault="00E47757" w:rsidP="001A3843">
            <w:pPr>
              <w:pStyle w:val="movimento"/>
              <w:rPr>
                <w:color w:val="002060"/>
              </w:rPr>
            </w:pPr>
            <w:r w:rsidRPr="003A3417">
              <w:rPr>
                <w:color w:val="002060"/>
              </w:rPr>
              <w:t>CASIAN ION</w:t>
            </w:r>
          </w:p>
        </w:tc>
        <w:tc>
          <w:tcPr>
            <w:tcW w:w="2200" w:type="dxa"/>
            <w:tcMar>
              <w:top w:w="20" w:type="dxa"/>
              <w:left w:w="20" w:type="dxa"/>
              <w:bottom w:w="20" w:type="dxa"/>
              <w:right w:w="20" w:type="dxa"/>
            </w:tcMar>
            <w:vAlign w:val="center"/>
            <w:hideMark/>
          </w:tcPr>
          <w:p w14:paraId="4E51A8B5" w14:textId="77777777" w:rsidR="00E47757" w:rsidRPr="003A3417" w:rsidRDefault="00E47757" w:rsidP="001A3843">
            <w:pPr>
              <w:pStyle w:val="movimento2"/>
              <w:rPr>
                <w:color w:val="002060"/>
              </w:rPr>
            </w:pPr>
            <w:r w:rsidRPr="003A3417">
              <w:rPr>
                <w:color w:val="002060"/>
              </w:rPr>
              <w:t xml:space="preserve">(FUTSAL L.C.) </w:t>
            </w:r>
          </w:p>
        </w:tc>
      </w:tr>
      <w:tr w:rsidR="00E47757" w:rsidRPr="003A3417" w14:paraId="092261D4" w14:textId="77777777" w:rsidTr="001A3843">
        <w:tc>
          <w:tcPr>
            <w:tcW w:w="2200" w:type="dxa"/>
            <w:tcMar>
              <w:top w:w="20" w:type="dxa"/>
              <w:left w:w="20" w:type="dxa"/>
              <w:bottom w:w="20" w:type="dxa"/>
              <w:right w:w="20" w:type="dxa"/>
            </w:tcMar>
            <w:vAlign w:val="center"/>
            <w:hideMark/>
          </w:tcPr>
          <w:p w14:paraId="0A618C40" w14:textId="77777777" w:rsidR="00E47757" w:rsidRPr="003A3417" w:rsidRDefault="00E47757" w:rsidP="001A3843">
            <w:pPr>
              <w:pStyle w:val="movimento"/>
              <w:rPr>
                <w:color w:val="002060"/>
              </w:rPr>
            </w:pPr>
            <w:r w:rsidRPr="003A3417">
              <w:rPr>
                <w:color w:val="002060"/>
              </w:rPr>
              <w:t>CECCHINI MARCO</w:t>
            </w:r>
          </w:p>
        </w:tc>
        <w:tc>
          <w:tcPr>
            <w:tcW w:w="2200" w:type="dxa"/>
            <w:tcMar>
              <w:top w:w="20" w:type="dxa"/>
              <w:left w:w="20" w:type="dxa"/>
              <w:bottom w:w="20" w:type="dxa"/>
              <w:right w:w="20" w:type="dxa"/>
            </w:tcMar>
            <w:vAlign w:val="center"/>
            <w:hideMark/>
          </w:tcPr>
          <w:p w14:paraId="5B4E3603" w14:textId="77777777" w:rsidR="00E47757" w:rsidRPr="003A3417" w:rsidRDefault="00E47757" w:rsidP="001A3843">
            <w:pPr>
              <w:pStyle w:val="movimento2"/>
              <w:rPr>
                <w:color w:val="002060"/>
              </w:rPr>
            </w:pPr>
            <w:r w:rsidRPr="003A3417">
              <w:rPr>
                <w:color w:val="002060"/>
              </w:rPr>
              <w:t xml:space="preserve">(VADO C5) </w:t>
            </w:r>
          </w:p>
        </w:tc>
        <w:tc>
          <w:tcPr>
            <w:tcW w:w="800" w:type="dxa"/>
            <w:tcMar>
              <w:top w:w="20" w:type="dxa"/>
              <w:left w:w="20" w:type="dxa"/>
              <w:bottom w:w="20" w:type="dxa"/>
              <w:right w:w="20" w:type="dxa"/>
            </w:tcMar>
            <w:vAlign w:val="center"/>
            <w:hideMark/>
          </w:tcPr>
          <w:p w14:paraId="627AE4D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FAAA89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1133698" w14:textId="77777777" w:rsidR="00E47757" w:rsidRPr="003A3417" w:rsidRDefault="00E47757" w:rsidP="001A3843">
            <w:pPr>
              <w:pStyle w:val="movimento2"/>
              <w:rPr>
                <w:color w:val="002060"/>
              </w:rPr>
            </w:pPr>
            <w:r w:rsidRPr="003A3417">
              <w:rPr>
                <w:color w:val="002060"/>
              </w:rPr>
              <w:t> </w:t>
            </w:r>
          </w:p>
        </w:tc>
      </w:tr>
    </w:tbl>
    <w:p w14:paraId="070FB831" w14:textId="77777777" w:rsidR="00E47757" w:rsidRPr="003A3417" w:rsidRDefault="00E47757" w:rsidP="00E47757">
      <w:pPr>
        <w:pStyle w:val="titolo10"/>
        <w:rPr>
          <w:rFonts w:eastAsiaTheme="minorEastAsia"/>
          <w:color w:val="002060"/>
        </w:rPr>
      </w:pPr>
      <w:r w:rsidRPr="003A3417">
        <w:rPr>
          <w:color w:val="002060"/>
        </w:rPr>
        <w:t xml:space="preserve">GARE DEL 22/ 2/2026 </w:t>
      </w:r>
    </w:p>
    <w:p w14:paraId="0119EFCB" w14:textId="77777777" w:rsidR="00E47757" w:rsidRPr="003A3417" w:rsidRDefault="00E47757" w:rsidP="00E47757">
      <w:pPr>
        <w:pStyle w:val="titolo7a"/>
        <w:rPr>
          <w:color w:val="002060"/>
        </w:rPr>
      </w:pPr>
      <w:r w:rsidRPr="003A3417">
        <w:rPr>
          <w:color w:val="002060"/>
        </w:rPr>
        <w:t xml:space="preserve">PROVVEDIMENTI DISCIPLINARI </w:t>
      </w:r>
    </w:p>
    <w:p w14:paraId="5B10F6DE"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34DB7E5D" w14:textId="77777777" w:rsidR="00E47757" w:rsidRPr="003A3417" w:rsidRDefault="00E47757" w:rsidP="00E47757">
      <w:pPr>
        <w:pStyle w:val="titolo30"/>
        <w:rPr>
          <w:color w:val="002060"/>
        </w:rPr>
      </w:pPr>
      <w:r w:rsidRPr="003A3417">
        <w:rPr>
          <w:color w:val="002060"/>
        </w:rPr>
        <w:t xml:space="preserve">CALCIATORI NON ESPULSI </w:t>
      </w:r>
    </w:p>
    <w:p w14:paraId="638B8150"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2CAB15F" w14:textId="77777777" w:rsidTr="001A3843">
        <w:tc>
          <w:tcPr>
            <w:tcW w:w="2200" w:type="dxa"/>
            <w:tcMar>
              <w:top w:w="20" w:type="dxa"/>
              <w:left w:w="20" w:type="dxa"/>
              <w:bottom w:w="20" w:type="dxa"/>
              <w:right w:w="20" w:type="dxa"/>
            </w:tcMar>
            <w:vAlign w:val="center"/>
            <w:hideMark/>
          </w:tcPr>
          <w:p w14:paraId="79ECB77F" w14:textId="77777777" w:rsidR="00E47757" w:rsidRPr="003A3417" w:rsidRDefault="00E47757" w:rsidP="001A3843">
            <w:pPr>
              <w:pStyle w:val="movimento"/>
              <w:rPr>
                <w:color w:val="002060"/>
              </w:rPr>
            </w:pPr>
            <w:r w:rsidRPr="003A3417">
              <w:rPr>
                <w:color w:val="002060"/>
              </w:rPr>
              <w:t>TORTA LEONARDO</w:t>
            </w:r>
          </w:p>
        </w:tc>
        <w:tc>
          <w:tcPr>
            <w:tcW w:w="2200" w:type="dxa"/>
            <w:tcMar>
              <w:top w:w="20" w:type="dxa"/>
              <w:left w:w="20" w:type="dxa"/>
              <w:bottom w:w="20" w:type="dxa"/>
              <w:right w:w="20" w:type="dxa"/>
            </w:tcMar>
            <w:vAlign w:val="center"/>
            <w:hideMark/>
          </w:tcPr>
          <w:p w14:paraId="09487063" w14:textId="77777777" w:rsidR="00E47757" w:rsidRPr="003A3417" w:rsidRDefault="00E47757" w:rsidP="001A3843">
            <w:pPr>
              <w:pStyle w:val="movimento2"/>
              <w:rPr>
                <w:color w:val="002060"/>
              </w:rPr>
            </w:pPr>
            <w:r w:rsidRPr="003A3417">
              <w:rPr>
                <w:color w:val="002060"/>
              </w:rPr>
              <w:t xml:space="preserve">(SANTA MARIA NUOVA A.S.D.) </w:t>
            </w:r>
          </w:p>
        </w:tc>
        <w:tc>
          <w:tcPr>
            <w:tcW w:w="800" w:type="dxa"/>
            <w:tcMar>
              <w:top w:w="20" w:type="dxa"/>
              <w:left w:w="20" w:type="dxa"/>
              <w:bottom w:w="20" w:type="dxa"/>
              <w:right w:w="20" w:type="dxa"/>
            </w:tcMar>
            <w:vAlign w:val="center"/>
            <w:hideMark/>
          </w:tcPr>
          <w:p w14:paraId="3B0C32F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E0D40D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D7D8100" w14:textId="77777777" w:rsidR="00E47757" w:rsidRPr="003A3417" w:rsidRDefault="00E47757" w:rsidP="001A3843">
            <w:pPr>
              <w:pStyle w:val="movimento2"/>
              <w:rPr>
                <w:color w:val="002060"/>
              </w:rPr>
            </w:pPr>
            <w:r w:rsidRPr="003A3417">
              <w:rPr>
                <w:color w:val="002060"/>
              </w:rPr>
              <w:t> </w:t>
            </w:r>
          </w:p>
        </w:tc>
      </w:tr>
    </w:tbl>
    <w:p w14:paraId="05035139" w14:textId="77777777" w:rsidR="00E47757" w:rsidRPr="003A3417" w:rsidRDefault="00E47757" w:rsidP="00E47757">
      <w:pPr>
        <w:pStyle w:val="titolo20"/>
        <w:rPr>
          <w:rFonts w:eastAsiaTheme="minorEastAsia"/>
          <w:color w:val="002060"/>
        </w:rPr>
      </w:pPr>
      <w:r w:rsidRPr="003A341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95186DB" w14:textId="77777777" w:rsidTr="001A3843">
        <w:tc>
          <w:tcPr>
            <w:tcW w:w="2200" w:type="dxa"/>
            <w:tcMar>
              <w:top w:w="20" w:type="dxa"/>
              <w:left w:w="20" w:type="dxa"/>
              <w:bottom w:w="20" w:type="dxa"/>
              <w:right w:w="20" w:type="dxa"/>
            </w:tcMar>
            <w:vAlign w:val="center"/>
            <w:hideMark/>
          </w:tcPr>
          <w:p w14:paraId="6B4FA4A9" w14:textId="77777777" w:rsidR="00E47757" w:rsidRPr="003A3417" w:rsidRDefault="00E47757" w:rsidP="001A3843">
            <w:pPr>
              <w:pStyle w:val="movimento"/>
              <w:rPr>
                <w:color w:val="002060"/>
              </w:rPr>
            </w:pPr>
            <w:r w:rsidRPr="003A3417">
              <w:rPr>
                <w:color w:val="002060"/>
              </w:rPr>
              <w:t>MAMMOLI ROCCO</w:t>
            </w:r>
          </w:p>
        </w:tc>
        <w:tc>
          <w:tcPr>
            <w:tcW w:w="2200" w:type="dxa"/>
            <w:tcMar>
              <w:top w:w="20" w:type="dxa"/>
              <w:left w:w="20" w:type="dxa"/>
              <w:bottom w:w="20" w:type="dxa"/>
              <w:right w:w="20" w:type="dxa"/>
            </w:tcMar>
            <w:vAlign w:val="center"/>
            <w:hideMark/>
          </w:tcPr>
          <w:p w14:paraId="696CE6FF" w14:textId="77777777" w:rsidR="00E47757" w:rsidRPr="003A3417" w:rsidRDefault="00E47757" w:rsidP="001A3843">
            <w:pPr>
              <w:pStyle w:val="movimento2"/>
              <w:rPr>
                <w:color w:val="002060"/>
              </w:rPr>
            </w:pPr>
            <w:r w:rsidRPr="003A3417">
              <w:rPr>
                <w:color w:val="002060"/>
              </w:rPr>
              <w:t xml:space="preserve">(SANTA MARIA NUOVA A.S.D.) </w:t>
            </w:r>
          </w:p>
        </w:tc>
        <w:tc>
          <w:tcPr>
            <w:tcW w:w="800" w:type="dxa"/>
            <w:tcMar>
              <w:top w:w="20" w:type="dxa"/>
              <w:left w:w="20" w:type="dxa"/>
              <w:bottom w:w="20" w:type="dxa"/>
              <w:right w:w="20" w:type="dxa"/>
            </w:tcMar>
            <w:vAlign w:val="center"/>
            <w:hideMark/>
          </w:tcPr>
          <w:p w14:paraId="11E6AB5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948E9B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D3C31DB" w14:textId="77777777" w:rsidR="00E47757" w:rsidRPr="003A3417" w:rsidRDefault="00E47757" w:rsidP="001A3843">
            <w:pPr>
              <w:pStyle w:val="movimento2"/>
              <w:rPr>
                <w:color w:val="002060"/>
              </w:rPr>
            </w:pPr>
            <w:r w:rsidRPr="003A3417">
              <w:rPr>
                <w:color w:val="002060"/>
              </w:rPr>
              <w:t> </w:t>
            </w:r>
          </w:p>
        </w:tc>
      </w:tr>
    </w:tbl>
    <w:p w14:paraId="77AF79C3" w14:textId="77777777" w:rsidR="00E47757" w:rsidRPr="003A3417" w:rsidRDefault="00E47757" w:rsidP="00E47757">
      <w:pPr>
        <w:pStyle w:val="titolo20"/>
        <w:rPr>
          <w:rFonts w:eastAsiaTheme="minorEastAsia"/>
          <w:color w:val="002060"/>
        </w:rPr>
      </w:pPr>
      <w:r w:rsidRPr="003A34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197E5EF" w14:textId="77777777" w:rsidTr="001A3843">
        <w:tc>
          <w:tcPr>
            <w:tcW w:w="2200" w:type="dxa"/>
            <w:tcMar>
              <w:top w:w="20" w:type="dxa"/>
              <w:left w:w="20" w:type="dxa"/>
              <w:bottom w:w="20" w:type="dxa"/>
              <w:right w:w="20" w:type="dxa"/>
            </w:tcMar>
            <w:vAlign w:val="center"/>
            <w:hideMark/>
          </w:tcPr>
          <w:p w14:paraId="21DF37DC" w14:textId="77777777" w:rsidR="00E47757" w:rsidRPr="003A3417" w:rsidRDefault="00E47757" w:rsidP="001A3843">
            <w:pPr>
              <w:pStyle w:val="movimento"/>
              <w:rPr>
                <w:color w:val="002060"/>
              </w:rPr>
            </w:pPr>
            <w:r w:rsidRPr="003A3417">
              <w:rPr>
                <w:color w:val="002060"/>
              </w:rPr>
              <w:t>MARCHETTI MATTIA</w:t>
            </w:r>
          </w:p>
        </w:tc>
        <w:tc>
          <w:tcPr>
            <w:tcW w:w="2200" w:type="dxa"/>
            <w:tcMar>
              <w:top w:w="20" w:type="dxa"/>
              <w:left w:w="20" w:type="dxa"/>
              <w:bottom w:w="20" w:type="dxa"/>
              <w:right w:w="20" w:type="dxa"/>
            </w:tcMar>
            <w:vAlign w:val="center"/>
            <w:hideMark/>
          </w:tcPr>
          <w:p w14:paraId="0B6EBCBB" w14:textId="77777777" w:rsidR="00E47757" w:rsidRPr="003A3417" w:rsidRDefault="00E47757" w:rsidP="001A3843">
            <w:pPr>
              <w:pStyle w:val="movimento2"/>
              <w:rPr>
                <w:color w:val="002060"/>
              </w:rPr>
            </w:pPr>
            <w:r w:rsidRPr="003A3417">
              <w:rPr>
                <w:color w:val="002060"/>
              </w:rPr>
              <w:t xml:space="preserve">(CHIARAVALLE FUTSAL) </w:t>
            </w:r>
          </w:p>
        </w:tc>
        <w:tc>
          <w:tcPr>
            <w:tcW w:w="800" w:type="dxa"/>
            <w:tcMar>
              <w:top w:w="20" w:type="dxa"/>
              <w:left w:w="20" w:type="dxa"/>
              <w:bottom w:w="20" w:type="dxa"/>
              <w:right w:w="20" w:type="dxa"/>
            </w:tcMar>
            <w:vAlign w:val="center"/>
            <w:hideMark/>
          </w:tcPr>
          <w:p w14:paraId="324B023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29FC462" w14:textId="77777777" w:rsidR="00E47757" w:rsidRPr="003A3417" w:rsidRDefault="00E47757" w:rsidP="001A3843">
            <w:pPr>
              <w:pStyle w:val="movimento"/>
              <w:rPr>
                <w:color w:val="002060"/>
              </w:rPr>
            </w:pPr>
            <w:r w:rsidRPr="003A3417">
              <w:rPr>
                <w:color w:val="002060"/>
              </w:rPr>
              <w:t>D ORSANEO MARCO</w:t>
            </w:r>
          </w:p>
        </w:tc>
        <w:tc>
          <w:tcPr>
            <w:tcW w:w="2200" w:type="dxa"/>
            <w:tcMar>
              <w:top w:w="20" w:type="dxa"/>
              <w:left w:w="20" w:type="dxa"/>
              <w:bottom w:w="20" w:type="dxa"/>
              <w:right w:w="20" w:type="dxa"/>
            </w:tcMar>
            <w:vAlign w:val="center"/>
            <w:hideMark/>
          </w:tcPr>
          <w:p w14:paraId="463D8804" w14:textId="77777777" w:rsidR="00E47757" w:rsidRPr="003A3417" w:rsidRDefault="00E47757" w:rsidP="001A3843">
            <w:pPr>
              <w:pStyle w:val="movimento2"/>
              <w:rPr>
                <w:color w:val="002060"/>
              </w:rPr>
            </w:pPr>
            <w:r w:rsidRPr="003A3417">
              <w:rPr>
                <w:color w:val="002060"/>
              </w:rPr>
              <w:t xml:space="preserve">(SANTA MARIA NUOVA A.S.D.) </w:t>
            </w:r>
          </w:p>
        </w:tc>
      </w:tr>
    </w:tbl>
    <w:p w14:paraId="7B5CE28E"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7D2889ED" w14:textId="77777777" w:rsidTr="001A3843">
        <w:tc>
          <w:tcPr>
            <w:tcW w:w="2200" w:type="dxa"/>
            <w:tcMar>
              <w:top w:w="20" w:type="dxa"/>
              <w:left w:w="20" w:type="dxa"/>
              <w:bottom w:w="20" w:type="dxa"/>
              <w:right w:w="20" w:type="dxa"/>
            </w:tcMar>
            <w:vAlign w:val="center"/>
            <w:hideMark/>
          </w:tcPr>
          <w:p w14:paraId="356C4E88" w14:textId="77777777" w:rsidR="00E47757" w:rsidRPr="003A3417" w:rsidRDefault="00E47757" w:rsidP="001A3843">
            <w:pPr>
              <w:pStyle w:val="movimento"/>
              <w:rPr>
                <w:color w:val="002060"/>
              </w:rPr>
            </w:pPr>
            <w:r w:rsidRPr="003A3417">
              <w:rPr>
                <w:color w:val="002060"/>
              </w:rPr>
              <w:t>ANGRI FRANCESCO</w:t>
            </w:r>
          </w:p>
        </w:tc>
        <w:tc>
          <w:tcPr>
            <w:tcW w:w="2200" w:type="dxa"/>
            <w:tcMar>
              <w:top w:w="20" w:type="dxa"/>
              <w:left w:w="20" w:type="dxa"/>
              <w:bottom w:w="20" w:type="dxa"/>
              <w:right w:w="20" w:type="dxa"/>
            </w:tcMar>
            <w:vAlign w:val="center"/>
            <w:hideMark/>
          </w:tcPr>
          <w:p w14:paraId="170D954B" w14:textId="77777777" w:rsidR="00E47757" w:rsidRPr="003A3417" w:rsidRDefault="00E47757" w:rsidP="001A3843">
            <w:pPr>
              <w:pStyle w:val="movimento2"/>
              <w:rPr>
                <w:color w:val="002060"/>
              </w:rPr>
            </w:pPr>
            <w:r w:rsidRPr="003A3417">
              <w:rPr>
                <w:color w:val="002060"/>
              </w:rPr>
              <w:t xml:space="preserve">(CHIARAVALLE FUTSAL) </w:t>
            </w:r>
          </w:p>
        </w:tc>
        <w:tc>
          <w:tcPr>
            <w:tcW w:w="800" w:type="dxa"/>
            <w:tcMar>
              <w:top w:w="20" w:type="dxa"/>
              <w:left w:w="20" w:type="dxa"/>
              <w:bottom w:w="20" w:type="dxa"/>
              <w:right w:w="20" w:type="dxa"/>
            </w:tcMar>
            <w:vAlign w:val="center"/>
            <w:hideMark/>
          </w:tcPr>
          <w:p w14:paraId="7F25289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F92706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FF034DB" w14:textId="77777777" w:rsidR="00E47757" w:rsidRPr="003A3417" w:rsidRDefault="00E47757" w:rsidP="001A3843">
            <w:pPr>
              <w:pStyle w:val="movimento2"/>
              <w:rPr>
                <w:color w:val="002060"/>
              </w:rPr>
            </w:pPr>
            <w:r w:rsidRPr="003A3417">
              <w:rPr>
                <w:color w:val="002060"/>
              </w:rPr>
              <w:t> </w:t>
            </w:r>
          </w:p>
        </w:tc>
      </w:tr>
    </w:tbl>
    <w:p w14:paraId="1740372C"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E9A4577" w14:textId="77777777" w:rsidTr="001A3843">
        <w:tc>
          <w:tcPr>
            <w:tcW w:w="2200" w:type="dxa"/>
            <w:tcMar>
              <w:top w:w="20" w:type="dxa"/>
              <w:left w:w="20" w:type="dxa"/>
              <w:bottom w:w="20" w:type="dxa"/>
              <w:right w:w="20" w:type="dxa"/>
            </w:tcMar>
            <w:vAlign w:val="center"/>
            <w:hideMark/>
          </w:tcPr>
          <w:p w14:paraId="15914005" w14:textId="77777777" w:rsidR="00E47757" w:rsidRPr="003A3417" w:rsidRDefault="00E47757" w:rsidP="001A3843">
            <w:pPr>
              <w:pStyle w:val="movimento"/>
              <w:rPr>
                <w:color w:val="002060"/>
              </w:rPr>
            </w:pPr>
            <w:r w:rsidRPr="003A3417">
              <w:rPr>
                <w:color w:val="002060"/>
              </w:rPr>
              <w:t>ESPOSTO MICHELE</w:t>
            </w:r>
          </w:p>
        </w:tc>
        <w:tc>
          <w:tcPr>
            <w:tcW w:w="2200" w:type="dxa"/>
            <w:tcMar>
              <w:top w:w="20" w:type="dxa"/>
              <w:left w:w="20" w:type="dxa"/>
              <w:bottom w:w="20" w:type="dxa"/>
              <w:right w:w="20" w:type="dxa"/>
            </w:tcMar>
            <w:vAlign w:val="center"/>
            <w:hideMark/>
          </w:tcPr>
          <w:p w14:paraId="0051B9AA" w14:textId="77777777" w:rsidR="00E47757" w:rsidRPr="003A3417" w:rsidRDefault="00E47757" w:rsidP="001A3843">
            <w:pPr>
              <w:pStyle w:val="movimento2"/>
              <w:rPr>
                <w:color w:val="002060"/>
              </w:rPr>
            </w:pPr>
            <w:r w:rsidRPr="003A3417">
              <w:rPr>
                <w:color w:val="002060"/>
              </w:rPr>
              <w:t xml:space="preserve">(CHIARAVALLE FUTSAL) </w:t>
            </w:r>
          </w:p>
        </w:tc>
        <w:tc>
          <w:tcPr>
            <w:tcW w:w="800" w:type="dxa"/>
            <w:tcMar>
              <w:top w:w="20" w:type="dxa"/>
              <w:left w:w="20" w:type="dxa"/>
              <w:bottom w:w="20" w:type="dxa"/>
              <w:right w:w="20" w:type="dxa"/>
            </w:tcMar>
            <w:vAlign w:val="center"/>
            <w:hideMark/>
          </w:tcPr>
          <w:p w14:paraId="5A4C6AE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0AEDA78"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F0003B1" w14:textId="77777777" w:rsidR="00E47757" w:rsidRPr="003A3417" w:rsidRDefault="00E47757" w:rsidP="001A3843">
            <w:pPr>
              <w:pStyle w:val="movimento2"/>
              <w:rPr>
                <w:color w:val="002060"/>
              </w:rPr>
            </w:pPr>
            <w:r w:rsidRPr="003A3417">
              <w:rPr>
                <w:color w:val="002060"/>
              </w:rPr>
              <w:t> </w:t>
            </w:r>
          </w:p>
        </w:tc>
      </w:tr>
    </w:tbl>
    <w:p w14:paraId="4F67A77E" w14:textId="77777777" w:rsidR="00E47757" w:rsidRDefault="00E47757" w:rsidP="00E47757">
      <w:pPr>
        <w:pStyle w:val="breakline"/>
        <w:rPr>
          <w:color w:val="002060"/>
        </w:rPr>
      </w:pPr>
    </w:p>
    <w:p w14:paraId="56916EA1" w14:textId="77777777" w:rsidR="00E47757" w:rsidRPr="00AC34E4" w:rsidRDefault="00E47757" w:rsidP="00E4775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244DF8DF" w14:textId="77777777" w:rsidR="00E47757" w:rsidRPr="00AC34E4" w:rsidRDefault="00E47757" w:rsidP="00E4775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5E514971" w14:textId="77777777" w:rsidR="00E47757" w:rsidRPr="003A3417" w:rsidRDefault="00E47757" w:rsidP="00E47757">
      <w:pPr>
        <w:pStyle w:val="breakline"/>
        <w:rPr>
          <w:rFonts w:eastAsiaTheme="minorEastAsia"/>
          <w:color w:val="002060"/>
        </w:rPr>
      </w:pPr>
    </w:p>
    <w:p w14:paraId="6F7B6A5C" w14:textId="77777777" w:rsidR="00E47757" w:rsidRPr="003A3417" w:rsidRDefault="00E47757" w:rsidP="00E47757">
      <w:pPr>
        <w:pStyle w:val="titoloprinc0"/>
        <w:rPr>
          <w:color w:val="002060"/>
        </w:rPr>
      </w:pPr>
      <w:r w:rsidRPr="003A3417">
        <w:rPr>
          <w:color w:val="002060"/>
        </w:rPr>
        <w:t>CLASSIFICA</w:t>
      </w:r>
    </w:p>
    <w:p w14:paraId="6CAC445B" w14:textId="77777777" w:rsidR="00E47757" w:rsidRPr="003A3417" w:rsidRDefault="00E47757" w:rsidP="00E47757">
      <w:pPr>
        <w:pStyle w:val="breakline"/>
        <w:rPr>
          <w:color w:val="002060"/>
        </w:rPr>
      </w:pPr>
    </w:p>
    <w:p w14:paraId="27C73758" w14:textId="77777777" w:rsidR="00E47757" w:rsidRPr="003A3417" w:rsidRDefault="00E47757" w:rsidP="00E47757">
      <w:pPr>
        <w:pStyle w:val="breakline"/>
        <w:rPr>
          <w:rFonts w:ascii="Arial" w:hAnsi="Arial" w:cs="Arial"/>
          <w:color w:val="002060"/>
        </w:rPr>
      </w:pPr>
    </w:p>
    <w:p w14:paraId="20A2EE2F" w14:textId="77777777" w:rsidR="00E47757" w:rsidRPr="003A3417" w:rsidRDefault="00E47757" w:rsidP="00E47757">
      <w:pPr>
        <w:pStyle w:val="sottotitolocampionato10"/>
        <w:rPr>
          <w:color w:val="002060"/>
        </w:rPr>
      </w:pPr>
      <w:r w:rsidRPr="003A34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64A58474"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831EE"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03B6B"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46E69"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C7341"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E7EE6"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01D1"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D749C"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F5BA9"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C5E2E"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5C0E3" w14:textId="77777777" w:rsidR="00E47757" w:rsidRPr="003A3417" w:rsidRDefault="00E47757" w:rsidP="001A3843">
            <w:pPr>
              <w:pStyle w:val="headertabella0"/>
              <w:rPr>
                <w:color w:val="002060"/>
              </w:rPr>
            </w:pPr>
            <w:r w:rsidRPr="003A3417">
              <w:rPr>
                <w:color w:val="002060"/>
              </w:rPr>
              <w:t>PE</w:t>
            </w:r>
          </w:p>
        </w:tc>
      </w:tr>
      <w:tr w:rsidR="00E47757" w:rsidRPr="003A3417" w14:paraId="0869ACA1"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D74BA1" w14:textId="77777777" w:rsidR="00E47757" w:rsidRPr="008C7C8A" w:rsidRDefault="00E47757" w:rsidP="001A3843">
            <w:pPr>
              <w:pStyle w:val="rowtabella0"/>
              <w:rPr>
                <w:color w:val="002060"/>
                <w:lang w:val="es-ES"/>
              </w:rPr>
            </w:pPr>
            <w:r w:rsidRPr="008C7C8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3223"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299B"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DDE53"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E6C6"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24DA"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A0D4" w14:textId="77777777" w:rsidR="00E47757" w:rsidRPr="003A3417" w:rsidRDefault="00E47757" w:rsidP="001A3843">
            <w:pPr>
              <w:pStyle w:val="rowtabella0"/>
              <w:jc w:val="center"/>
              <w:rPr>
                <w:color w:val="002060"/>
              </w:rPr>
            </w:pPr>
            <w:r w:rsidRPr="003A34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B292" w14:textId="77777777" w:rsidR="00E47757" w:rsidRPr="003A3417" w:rsidRDefault="00E47757" w:rsidP="001A3843">
            <w:pPr>
              <w:pStyle w:val="rowtabella0"/>
              <w:jc w:val="center"/>
              <w:rPr>
                <w:color w:val="002060"/>
              </w:rPr>
            </w:pPr>
            <w:r w:rsidRPr="003A34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3E70"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3FC1" w14:textId="77777777" w:rsidR="00E47757" w:rsidRPr="003A3417" w:rsidRDefault="00E47757" w:rsidP="001A3843">
            <w:pPr>
              <w:pStyle w:val="rowtabella0"/>
              <w:jc w:val="center"/>
              <w:rPr>
                <w:color w:val="002060"/>
              </w:rPr>
            </w:pPr>
            <w:r w:rsidRPr="003A3417">
              <w:rPr>
                <w:color w:val="002060"/>
              </w:rPr>
              <w:t>0</w:t>
            </w:r>
          </w:p>
        </w:tc>
      </w:tr>
      <w:tr w:rsidR="00E47757" w:rsidRPr="003A3417" w14:paraId="6BCBEB2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043F9" w14:textId="77777777" w:rsidR="00E47757" w:rsidRPr="003A3417" w:rsidRDefault="00E47757" w:rsidP="001A3843">
            <w:pPr>
              <w:pStyle w:val="rowtabella0"/>
              <w:rPr>
                <w:color w:val="002060"/>
              </w:rPr>
            </w:pPr>
            <w:r w:rsidRPr="003A3417">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9D18"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824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A2FB"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5D4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8FA5"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6EA8" w14:textId="77777777" w:rsidR="00E47757" w:rsidRPr="003A3417" w:rsidRDefault="00E47757" w:rsidP="001A3843">
            <w:pPr>
              <w:pStyle w:val="rowtabella0"/>
              <w:jc w:val="center"/>
              <w:rPr>
                <w:color w:val="002060"/>
              </w:rPr>
            </w:pPr>
            <w:r w:rsidRPr="003A34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E1F8"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D71D"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3C37" w14:textId="77777777" w:rsidR="00E47757" w:rsidRPr="003A3417" w:rsidRDefault="00E47757" w:rsidP="001A3843">
            <w:pPr>
              <w:pStyle w:val="rowtabella0"/>
              <w:jc w:val="center"/>
              <w:rPr>
                <w:color w:val="002060"/>
              </w:rPr>
            </w:pPr>
            <w:r w:rsidRPr="003A3417">
              <w:rPr>
                <w:color w:val="002060"/>
              </w:rPr>
              <w:t>0</w:t>
            </w:r>
          </w:p>
        </w:tc>
      </w:tr>
      <w:tr w:rsidR="00E47757" w:rsidRPr="003A3417" w14:paraId="1873D7C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9744A" w14:textId="77777777" w:rsidR="00E47757" w:rsidRPr="003A3417" w:rsidRDefault="00E47757" w:rsidP="001A3843">
            <w:pPr>
              <w:pStyle w:val="rowtabella0"/>
              <w:rPr>
                <w:color w:val="002060"/>
              </w:rPr>
            </w:pPr>
            <w:r w:rsidRPr="003A341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000B"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7293"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3D4E"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B34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76E4"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DE18" w14:textId="77777777" w:rsidR="00E47757" w:rsidRPr="003A3417" w:rsidRDefault="00E47757" w:rsidP="001A3843">
            <w:pPr>
              <w:pStyle w:val="rowtabella0"/>
              <w:jc w:val="center"/>
              <w:rPr>
                <w:color w:val="002060"/>
              </w:rPr>
            </w:pPr>
            <w:r w:rsidRPr="003A34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33AF" w14:textId="77777777" w:rsidR="00E47757" w:rsidRPr="003A3417" w:rsidRDefault="00E47757" w:rsidP="001A3843">
            <w:pPr>
              <w:pStyle w:val="rowtabella0"/>
              <w:jc w:val="center"/>
              <w:rPr>
                <w:color w:val="002060"/>
              </w:rPr>
            </w:pPr>
            <w:r w:rsidRPr="003A34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88CF"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2493" w14:textId="77777777" w:rsidR="00E47757" w:rsidRPr="003A3417" w:rsidRDefault="00E47757" w:rsidP="001A3843">
            <w:pPr>
              <w:pStyle w:val="rowtabella0"/>
              <w:jc w:val="center"/>
              <w:rPr>
                <w:color w:val="002060"/>
              </w:rPr>
            </w:pPr>
            <w:r w:rsidRPr="003A3417">
              <w:rPr>
                <w:color w:val="002060"/>
              </w:rPr>
              <w:t>0</w:t>
            </w:r>
          </w:p>
        </w:tc>
      </w:tr>
      <w:tr w:rsidR="00E47757" w:rsidRPr="003A3417" w14:paraId="0AEA64A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A7006" w14:textId="77777777" w:rsidR="00E47757" w:rsidRPr="003A3417" w:rsidRDefault="00E47757" w:rsidP="001A3843">
            <w:pPr>
              <w:pStyle w:val="rowtabella0"/>
              <w:rPr>
                <w:color w:val="002060"/>
              </w:rPr>
            </w:pPr>
            <w:r w:rsidRPr="003A341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5D07" w14:textId="77777777" w:rsidR="00E47757" w:rsidRPr="003A3417" w:rsidRDefault="00E47757" w:rsidP="001A3843">
            <w:pPr>
              <w:pStyle w:val="rowtabella0"/>
              <w:jc w:val="center"/>
              <w:rPr>
                <w:color w:val="002060"/>
              </w:rPr>
            </w:pPr>
            <w:r w:rsidRPr="003A34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9245"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5684"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E856"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F1AD"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49CD" w14:textId="77777777" w:rsidR="00E47757" w:rsidRPr="003A3417" w:rsidRDefault="00E47757" w:rsidP="001A3843">
            <w:pPr>
              <w:pStyle w:val="rowtabella0"/>
              <w:jc w:val="center"/>
              <w:rPr>
                <w:color w:val="002060"/>
              </w:rPr>
            </w:pPr>
            <w:r w:rsidRPr="003A341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E9AF" w14:textId="77777777" w:rsidR="00E47757" w:rsidRPr="003A3417" w:rsidRDefault="00E47757" w:rsidP="001A3843">
            <w:pPr>
              <w:pStyle w:val="rowtabella0"/>
              <w:jc w:val="center"/>
              <w:rPr>
                <w:color w:val="002060"/>
              </w:rPr>
            </w:pPr>
            <w:r w:rsidRPr="003A34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987E"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0345" w14:textId="77777777" w:rsidR="00E47757" w:rsidRPr="003A3417" w:rsidRDefault="00E47757" w:rsidP="001A3843">
            <w:pPr>
              <w:pStyle w:val="rowtabella0"/>
              <w:jc w:val="center"/>
              <w:rPr>
                <w:color w:val="002060"/>
              </w:rPr>
            </w:pPr>
            <w:r w:rsidRPr="003A3417">
              <w:rPr>
                <w:color w:val="002060"/>
              </w:rPr>
              <w:t>0</w:t>
            </w:r>
          </w:p>
        </w:tc>
      </w:tr>
      <w:tr w:rsidR="00E47757" w:rsidRPr="003A3417" w14:paraId="06BFA6E3"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52F5E" w14:textId="77777777" w:rsidR="00E47757" w:rsidRPr="003A3417" w:rsidRDefault="00E47757" w:rsidP="001A3843">
            <w:pPr>
              <w:pStyle w:val="rowtabella0"/>
              <w:rPr>
                <w:color w:val="002060"/>
              </w:rPr>
            </w:pPr>
            <w:r w:rsidRPr="003A341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FFEA"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9AE3"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B913"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FA1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7603"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1E57" w14:textId="77777777" w:rsidR="00E47757" w:rsidRPr="003A3417" w:rsidRDefault="00E47757" w:rsidP="001A3843">
            <w:pPr>
              <w:pStyle w:val="rowtabella0"/>
              <w:jc w:val="center"/>
              <w:rPr>
                <w:color w:val="002060"/>
              </w:rPr>
            </w:pPr>
            <w:r w:rsidRPr="003A34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D3DB" w14:textId="77777777" w:rsidR="00E47757" w:rsidRPr="003A3417" w:rsidRDefault="00E47757" w:rsidP="001A3843">
            <w:pPr>
              <w:pStyle w:val="rowtabella0"/>
              <w:jc w:val="center"/>
              <w:rPr>
                <w:color w:val="002060"/>
              </w:rPr>
            </w:pPr>
            <w:r w:rsidRPr="003A34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7A1C"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6043" w14:textId="77777777" w:rsidR="00E47757" w:rsidRPr="003A3417" w:rsidRDefault="00E47757" w:rsidP="001A3843">
            <w:pPr>
              <w:pStyle w:val="rowtabella0"/>
              <w:jc w:val="center"/>
              <w:rPr>
                <w:color w:val="002060"/>
              </w:rPr>
            </w:pPr>
            <w:r w:rsidRPr="003A3417">
              <w:rPr>
                <w:color w:val="002060"/>
              </w:rPr>
              <w:t>0</w:t>
            </w:r>
          </w:p>
        </w:tc>
      </w:tr>
      <w:tr w:rsidR="00E47757" w:rsidRPr="003A3417" w14:paraId="63486054"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1FCF4" w14:textId="77777777" w:rsidR="00E47757" w:rsidRPr="003A3417" w:rsidRDefault="00E47757" w:rsidP="001A3843">
            <w:pPr>
              <w:pStyle w:val="rowtabella0"/>
              <w:rPr>
                <w:color w:val="002060"/>
              </w:rPr>
            </w:pPr>
            <w:r w:rsidRPr="003A341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1CFBF"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8139"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147B"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675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928F"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7169"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8D7C" w14:textId="77777777" w:rsidR="00E47757" w:rsidRPr="003A3417" w:rsidRDefault="00E47757" w:rsidP="001A3843">
            <w:pPr>
              <w:pStyle w:val="rowtabella0"/>
              <w:jc w:val="center"/>
              <w:rPr>
                <w:color w:val="002060"/>
              </w:rPr>
            </w:pPr>
            <w:r w:rsidRPr="003A34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7457"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DA1D" w14:textId="77777777" w:rsidR="00E47757" w:rsidRPr="003A3417" w:rsidRDefault="00E47757" w:rsidP="001A3843">
            <w:pPr>
              <w:pStyle w:val="rowtabella0"/>
              <w:jc w:val="center"/>
              <w:rPr>
                <w:color w:val="002060"/>
              </w:rPr>
            </w:pPr>
            <w:r w:rsidRPr="003A3417">
              <w:rPr>
                <w:color w:val="002060"/>
              </w:rPr>
              <w:t>0</w:t>
            </w:r>
          </w:p>
        </w:tc>
      </w:tr>
      <w:tr w:rsidR="00E47757" w:rsidRPr="003A3417" w14:paraId="746E52E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45B08" w14:textId="77777777" w:rsidR="00E47757" w:rsidRPr="003A3417" w:rsidRDefault="00E47757" w:rsidP="001A3843">
            <w:pPr>
              <w:pStyle w:val="breakline"/>
              <w:rPr>
                <w:rFonts w:ascii="Arial" w:hAnsi="Arial" w:cs="Arial"/>
                <w:color w:val="002060"/>
              </w:rPr>
            </w:pPr>
            <w:r w:rsidRPr="003A3417">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2257"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34A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BF38"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903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B6F9"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527C" w14:textId="77777777" w:rsidR="00E47757" w:rsidRPr="003A3417" w:rsidRDefault="00E47757" w:rsidP="001A3843">
            <w:pPr>
              <w:pStyle w:val="rowtabella0"/>
              <w:jc w:val="center"/>
              <w:rPr>
                <w:color w:val="002060"/>
              </w:rPr>
            </w:pPr>
            <w:r w:rsidRPr="003A341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4BB1"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ADAE"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A0A9" w14:textId="77777777" w:rsidR="00E47757" w:rsidRPr="003A3417" w:rsidRDefault="00E47757" w:rsidP="001A3843">
            <w:pPr>
              <w:pStyle w:val="rowtabella0"/>
              <w:jc w:val="center"/>
              <w:rPr>
                <w:color w:val="002060"/>
              </w:rPr>
            </w:pPr>
            <w:r w:rsidRPr="003A3417">
              <w:rPr>
                <w:color w:val="002060"/>
              </w:rPr>
              <w:t>0</w:t>
            </w:r>
          </w:p>
        </w:tc>
      </w:tr>
      <w:tr w:rsidR="00E47757" w:rsidRPr="003A3417" w14:paraId="3A193F0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03EA4" w14:textId="77777777" w:rsidR="00E47757" w:rsidRPr="003A3417" w:rsidRDefault="00E47757" w:rsidP="001A3843">
            <w:pPr>
              <w:pStyle w:val="rowtabella0"/>
              <w:rPr>
                <w:color w:val="002060"/>
              </w:rPr>
            </w:pPr>
            <w:r w:rsidRPr="003A3417">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ECAD"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6D2F"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70B9"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6270"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5ED9"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5D7B"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2FCC" w14:textId="77777777" w:rsidR="00E47757" w:rsidRPr="003A3417" w:rsidRDefault="00E47757" w:rsidP="001A3843">
            <w:pPr>
              <w:pStyle w:val="rowtabella0"/>
              <w:jc w:val="center"/>
              <w:rPr>
                <w:color w:val="002060"/>
              </w:rPr>
            </w:pPr>
            <w:r w:rsidRPr="003A341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5F2E"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38C9" w14:textId="77777777" w:rsidR="00E47757" w:rsidRPr="003A3417" w:rsidRDefault="00E47757" w:rsidP="001A3843">
            <w:pPr>
              <w:pStyle w:val="rowtabella0"/>
              <w:jc w:val="center"/>
              <w:rPr>
                <w:color w:val="002060"/>
              </w:rPr>
            </w:pPr>
            <w:r w:rsidRPr="003A3417">
              <w:rPr>
                <w:color w:val="002060"/>
              </w:rPr>
              <w:t>0</w:t>
            </w:r>
          </w:p>
        </w:tc>
      </w:tr>
      <w:tr w:rsidR="00E47757" w:rsidRPr="003A3417" w14:paraId="546DE36F"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3B85F" w14:textId="77777777" w:rsidR="00E47757" w:rsidRPr="003A3417" w:rsidRDefault="00E47757" w:rsidP="001A3843">
            <w:pPr>
              <w:pStyle w:val="rowtabella0"/>
              <w:rPr>
                <w:color w:val="002060"/>
              </w:rPr>
            </w:pPr>
            <w:r w:rsidRPr="003A341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03A1"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1FB7"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7C5B"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96D6"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592C"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C71F"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DDCF"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171B"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3688" w14:textId="77777777" w:rsidR="00E47757" w:rsidRPr="003A3417" w:rsidRDefault="00E47757" w:rsidP="001A3843">
            <w:pPr>
              <w:pStyle w:val="rowtabella0"/>
              <w:jc w:val="center"/>
              <w:rPr>
                <w:color w:val="002060"/>
              </w:rPr>
            </w:pPr>
            <w:r w:rsidRPr="003A3417">
              <w:rPr>
                <w:color w:val="002060"/>
              </w:rPr>
              <w:t>0</w:t>
            </w:r>
          </w:p>
        </w:tc>
      </w:tr>
      <w:tr w:rsidR="00E47757" w:rsidRPr="003A3417" w14:paraId="7A6A29A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B05F9" w14:textId="77777777" w:rsidR="00E47757" w:rsidRPr="003A3417" w:rsidRDefault="00E47757" w:rsidP="001A3843">
            <w:pPr>
              <w:pStyle w:val="rowtabella0"/>
              <w:rPr>
                <w:color w:val="002060"/>
              </w:rPr>
            </w:pPr>
            <w:r w:rsidRPr="003A3417">
              <w:rPr>
                <w:color w:val="002060"/>
              </w:rPr>
              <w:lastRenderedPageBreak/>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0E379"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4D69"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6E50"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E39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8468"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4E1E" w14:textId="77777777" w:rsidR="00E47757" w:rsidRPr="003A3417" w:rsidRDefault="00E47757" w:rsidP="001A3843">
            <w:pPr>
              <w:pStyle w:val="rowtabella0"/>
              <w:jc w:val="center"/>
              <w:rPr>
                <w:color w:val="002060"/>
              </w:rPr>
            </w:pPr>
            <w:r w:rsidRPr="003A34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A18D" w14:textId="77777777" w:rsidR="00E47757" w:rsidRPr="003A3417" w:rsidRDefault="00E47757" w:rsidP="001A3843">
            <w:pPr>
              <w:pStyle w:val="rowtabella0"/>
              <w:jc w:val="center"/>
              <w:rPr>
                <w:color w:val="002060"/>
              </w:rPr>
            </w:pPr>
            <w:r w:rsidRPr="003A34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7117"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7B84" w14:textId="77777777" w:rsidR="00E47757" w:rsidRPr="003A3417" w:rsidRDefault="00E47757" w:rsidP="001A3843">
            <w:pPr>
              <w:pStyle w:val="rowtabella0"/>
              <w:jc w:val="center"/>
              <w:rPr>
                <w:color w:val="002060"/>
              </w:rPr>
            </w:pPr>
            <w:r w:rsidRPr="003A3417">
              <w:rPr>
                <w:color w:val="002060"/>
              </w:rPr>
              <w:t>0</w:t>
            </w:r>
          </w:p>
        </w:tc>
      </w:tr>
      <w:tr w:rsidR="00E47757" w:rsidRPr="003A3417" w14:paraId="23269214"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DD0ED" w14:textId="77777777" w:rsidR="00E47757" w:rsidRPr="003A3417" w:rsidRDefault="00E47757" w:rsidP="001A3843">
            <w:pPr>
              <w:pStyle w:val="rowtabella0"/>
              <w:rPr>
                <w:color w:val="002060"/>
              </w:rPr>
            </w:pPr>
            <w:r w:rsidRPr="003A341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F055"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DDB9"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CAD0"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67C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0B71"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D934"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49A1" w14:textId="77777777" w:rsidR="00E47757" w:rsidRPr="003A3417" w:rsidRDefault="00E47757" w:rsidP="001A3843">
            <w:pPr>
              <w:pStyle w:val="rowtabella0"/>
              <w:jc w:val="center"/>
              <w:rPr>
                <w:color w:val="002060"/>
              </w:rPr>
            </w:pPr>
            <w:r w:rsidRPr="003A341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5FA2" w14:textId="77777777" w:rsidR="00E47757" w:rsidRPr="003A3417" w:rsidRDefault="00E47757" w:rsidP="001A3843">
            <w:pPr>
              <w:pStyle w:val="rowtabella0"/>
              <w:jc w:val="center"/>
              <w:rPr>
                <w:color w:val="002060"/>
              </w:rPr>
            </w:pPr>
            <w:r w:rsidRPr="003A34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A1E5" w14:textId="77777777" w:rsidR="00E47757" w:rsidRPr="003A3417" w:rsidRDefault="00E47757" w:rsidP="001A3843">
            <w:pPr>
              <w:pStyle w:val="rowtabella0"/>
              <w:jc w:val="center"/>
              <w:rPr>
                <w:color w:val="002060"/>
              </w:rPr>
            </w:pPr>
            <w:r w:rsidRPr="003A3417">
              <w:rPr>
                <w:color w:val="002060"/>
              </w:rPr>
              <w:t>0</w:t>
            </w:r>
          </w:p>
        </w:tc>
      </w:tr>
      <w:tr w:rsidR="00E47757" w:rsidRPr="003A3417" w14:paraId="4401E28C"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BED279" w14:textId="77777777" w:rsidR="00E47757" w:rsidRPr="003A3417" w:rsidRDefault="00E47757" w:rsidP="001A3843">
            <w:pPr>
              <w:pStyle w:val="rowtabella0"/>
              <w:rPr>
                <w:color w:val="002060"/>
              </w:rPr>
            </w:pPr>
            <w:r w:rsidRPr="003A341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313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F858"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361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D0D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03C5"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8399"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2EB2" w14:textId="77777777" w:rsidR="00E47757" w:rsidRPr="003A3417" w:rsidRDefault="00E47757" w:rsidP="001A3843">
            <w:pPr>
              <w:pStyle w:val="rowtabella0"/>
              <w:jc w:val="center"/>
              <w:rPr>
                <w:color w:val="002060"/>
              </w:rPr>
            </w:pPr>
            <w:r w:rsidRPr="003A341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1949" w14:textId="77777777" w:rsidR="00E47757" w:rsidRPr="003A3417" w:rsidRDefault="00E47757" w:rsidP="001A3843">
            <w:pPr>
              <w:pStyle w:val="rowtabella0"/>
              <w:jc w:val="center"/>
              <w:rPr>
                <w:color w:val="002060"/>
              </w:rPr>
            </w:pPr>
            <w:r w:rsidRPr="003A34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EF52" w14:textId="77777777" w:rsidR="00E47757" w:rsidRPr="003A3417" w:rsidRDefault="00E47757" w:rsidP="001A3843">
            <w:pPr>
              <w:pStyle w:val="rowtabella0"/>
              <w:jc w:val="center"/>
              <w:rPr>
                <w:color w:val="002060"/>
              </w:rPr>
            </w:pPr>
            <w:r w:rsidRPr="003A3417">
              <w:rPr>
                <w:color w:val="002060"/>
              </w:rPr>
              <w:t>0</w:t>
            </w:r>
          </w:p>
        </w:tc>
      </w:tr>
    </w:tbl>
    <w:p w14:paraId="175CF2D2" w14:textId="77777777" w:rsidR="00E47757" w:rsidRPr="003A3417" w:rsidRDefault="00E47757" w:rsidP="00E47757">
      <w:pPr>
        <w:pStyle w:val="breakline"/>
        <w:rPr>
          <w:rFonts w:ascii="Arial" w:eastAsiaTheme="minorEastAsia" w:hAnsi="Arial" w:cs="Arial"/>
          <w:color w:val="002060"/>
        </w:rPr>
      </w:pPr>
    </w:p>
    <w:p w14:paraId="63DC3396" w14:textId="77777777" w:rsidR="00E47757" w:rsidRPr="003A3417" w:rsidRDefault="00E47757" w:rsidP="00E47757">
      <w:pPr>
        <w:pStyle w:val="breakline"/>
        <w:rPr>
          <w:rFonts w:ascii="Arial" w:hAnsi="Arial" w:cs="Arial"/>
          <w:color w:val="002060"/>
        </w:rPr>
      </w:pPr>
    </w:p>
    <w:p w14:paraId="11B3DE68" w14:textId="77777777" w:rsidR="00E47757" w:rsidRPr="003A3417" w:rsidRDefault="00E47757" w:rsidP="00E47757">
      <w:pPr>
        <w:pStyle w:val="sottotitolocampionato10"/>
        <w:rPr>
          <w:color w:val="002060"/>
        </w:rPr>
      </w:pPr>
      <w:r w:rsidRPr="003A34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2EC638B9"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7F840"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B7920"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2C492"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C104D"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A05CF"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D93A4"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D253"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2622A"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CBEF3"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63403" w14:textId="77777777" w:rsidR="00E47757" w:rsidRPr="003A3417" w:rsidRDefault="00E47757" w:rsidP="001A3843">
            <w:pPr>
              <w:pStyle w:val="headertabella0"/>
              <w:rPr>
                <w:color w:val="002060"/>
              </w:rPr>
            </w:pPr>
            <w:r w:rsidRPr="003A3417">
              <w:rPr>
                <w:color w:val="002060"/>
              </w:rPr>
              <w:t>PE</w:t>
            </w:r>
          </w:p>
        </w:tc>
      </w:tr>
      <w:tr w:rsidR="00E47757" w:rsidRPr="003A3417" w14:paraId="167822A3"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ADEB0" w14:textId="77777777" w:rsidR="00E47757" w:rsidRPr="008C7C8A" w:rsidRDefault="00E47757" w:rsidP="001A3843">
            <w:pPr>
              <w:pStyle w:val="rowtabella0"/>
              <w:rPr>
                <w:color w:val="002060"/>
                <w:lang w:val="es-ES"/>
              </w:rPr>
            </w:pPr>
            <w:r w:rsidRPr="008C7C8A">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B25E"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0B556"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8161"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379C"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3F8D"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E2EE" w14:textId="77777777" w:rsidR="00E47757" w:rsidRPr="003A3417" w:rsidRDefault="00E47757" w:rsidP="001A3843">
            <w:pPr>
              <w:pStyle w:val="rowtabella0"/>
              <w:jc w:val="center"/>
              <w:rPr>
                <w:color w:val="002060"/>
              </w:rPr>
            </w:pPr>
            <w:r w:rsidRPr="003A341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B514" w14:textId="77777777" w:rsidR="00E47757" w:rsidRPr="003A3417" w:rsidRDefault="00E47757" w:rsidP="001A3843">
            <w:pPr>
              <w:pStyle w:val="rowtabella0"/>
              <w:jc w:val="center"/>
              <w:rPr>
                <w:color w:val="002060"/>
              </w:rPr>
            </w:pPr>
            <w:r w:rsidRPr="003A34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9A68"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4EF7" w14:textId="77777777" w:rsidR="00E47757" w:rsidRPr="003A3417" w:rsidRDefault="00E47757" w:rsidP="001A3843">
            <w:pPr>
              <w:pStyle w:val="rowtabella0"/>
              <w:jc w:val="center"/>
              <w:rPr>
                <w:color w:val="002060"/>
              </w:rPr>
            </w:pPr>
            <w:r w:rsidRPr="003A3417">
              <w:rPr>
                <w:color w:val="002060"/>
              </w:rPr>
              <w:t>0</w:t>
            </w:r>
          </w:p>
        </w:tc>
      </w:tr>
      <w:tr w:rsidR="00E47757" w:rsidRPr="003A3417" w14:paraId="71CFB02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596F1" w14:textId="77777777" w:rsidR="00E47757" w:rsidRPr="003A3417" w:rsidRDefault="00E47757" w:rsidP="001A3843">
            <w:pPr>
              <w:pStyle w:val="rowtabella0"/>
              <w:rPr>
                <w:color w:val="002060"/>
              </w:rPr>
            </w:pPr>
            <w:r w:rsidRPr="003A34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5938" w14:textId="77777777" w:rsidR="00E47757" w:rsidRPr="003A3417" w:rsidRDefault="00E47757" w:rsidP="001A3843">
            <w:pPr>
              <w:pStyle w:val="rowtabella0"/>
              <w:jc w:val="center"/>
              <w:rPr>
                <w:color w:val="002060"/>
              </w:rPr>
            </w:pPr>
            <w:r w:rsidRPr="003A34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7FA1"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0580"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DA5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0E9A"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CDC3"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84F1" w14:textId="77777777" w:rsidR="00E47757" w:rsidRPr="003A3417" w:rsidRDefault="00E47757" w:rsidP="001A3843">
            <w:pPr>
              <w:pStyle w:val="rowtabella0"/>
              <w:jc w:val="center"/>
              <w:rPr>
                <w:color w:val="002060"/>
              </w:rPr>
            </w:pPr>
            <w:r w:rsidRPr="003A34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C686"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ECA2" w14:textId="77777777" w:rsidR="00E47757" w:rsidRPr="003A3417" w:rsidRDefault="00E47757" w:rsidP="001A3843">
            <w:pPr>
              <w:pStyle w:val="rowtabella0"/>
              <w:jc w:val="center"/>
              <w:rPr>
                <w:color w:val="002060"/>
              </w:rPr>
            </w:pPr>
            <w:r w:rsidRPr="003A3417">
              <w:rPr>
                <w:color w:val="002060"/>
              </w:rPr>
              <w:t>0</w:t>
            </w:r>
          </w:p>
        </w:tc>
      </w:tr>
      <w:tr w:rsidR="00E47757" w:rsidRPr="003A3417" w14:paraId="5C275DA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6D0CB" w14:textId="77777777" w:rsidR="00E47757" w:rsidRPr="003A3417" w:rsidRDefault="00E47757" w:rsidP="001A3843">
            <w:pPr>
              <w:pStyle w:val="rowtabella0"/>
              <w:rPr>
                <w:color w:val="002060"/>
              </w:rPr>
            </w:pPr>
            <w:r w:rsidRPr="003A341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CDCA"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BA9C"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F90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0284"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69A7"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147E"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20409"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19413"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8FB1" w14:textId="77777777" w:rsidR="00E47757" w:rsidRPr="003A3417" w:rsidRDefault="00E47757" w:rsidP="001A3843">
            <w:pPr>
              <w:pStyle w:val="rowtabella0"/>
              <w:jc w:val="center"/>
              <w:rPr>
                <w:color w:val="002060"/>
              </w:rPr>
            </w:pPr>
            <w:r w:rsidRPr="003A3417">
              <w:rPr>
                <w:color w:val="002060"/>
              </w:rPr>
              <w:t>0</w:t>
            </w:r>
          </w:p>
        </w:tc>
      </w:tr>
      <w:tr w:rsidR="00E47757" w:rsidRPr="003A3417" w14:paraId="4FB681A4"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FCBA4" w14:textId="77777777" w:rsidR="00E47757" w:rsidRPr="003A3417" w:rsidRDefault="00E47757" w:rsidP="001A3843">
            <w:pPr>
              <w:pStyle w:val="rowtabella0"/>
              <w:rPr>
                <w:color w:val="002060"/>
              </w:rPr>
            </w:pPr>
            <w:r w:rsidRPr="003A3417">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50D5"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D7C4"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529F"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5E20"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CC96"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83F6" w14:textId="77777777" w:rsidR="00E47757" w:rsidRPr="003A3417" w:rsidRDefault="00E47757" w:rsidP="001A3843">
            <w:pPr>
              <w:pStyle w:val="rowtabella0"/>
              <w:jc w:val="center"/>
              <w:rPr>
                <w:color w:val="002060"/>
              </w:rPr>
            </w:pPr>
            <w:r w:rsidRPr="003A34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5CAA" w14:textId="77777777" w:rsidR="00E47757" w:rsidRPr="003A3417" w:rsidRDefault="00E47757" w:rsidP="001A3843">
            <w:pPr>
              <w:pStyle w:val="rowtabella0"/>
              <w:jc w:val="center"/>
              <w:rPr>
                <w:color w:val="002060"/>
              </w:rPr>
            </w:pPr>
            <w:r w:rsidRPr="003A34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DFF8"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EA76" w14:textId="77777777" w:rsidR="00E47757" w:rsidRPr="003A3417" w:rsidRDefault="00E47757" w:rsidP="001A3843">
            <w:pPr>
              <w:pStyle w:val="rowtabella0"/>
              <w:jc w:val="center"/>
              <w:rPr>
                <w:color w:val="002060"/>
              </w:rPr>
            </w:pPr>
            <w:r w:rsidRPr="003A3417">
              <w:rPr>
                <w:color w:val="002060"/>
              </w:rPr>
              <w:t>0</w:t>
            </w:r>
          </w:p>
        </w:tc>
      </w:tr>
      <w:tr w:rsidR="00E47757" w:rsidRPr="003A3417" w14:paraId="539D4F1F"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84313" w14:textId="77777777" w:rsidR="00E47757" w:rsidRPr="003A3417" w:rsidRDefault="00E47757" w:rsidP="001A3843">
            <w:pPr>
              <w:pStyle w:val="breakline"/>
              <w:rPr>
                <w:rFonts w:ascii="Arial" w:hAnsi="Arial" w:cs="Arial"/>
                <w:color w:val="002060"/>
              </w:rPr>
            </w:pPr>
            <w:r w:rsidRPr="003A3417">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0938"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709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93D2"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AAE4"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D13B"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AD90" w14:textId="77777777" w:rsidR="00E47757" w:rsidRPr="003A3417" w:rsidRDefault="00E47757" w:rsidP="001A3843">
            <w:pPr>
              <w:pStyle w:val="rowtabella0"/>
              <w:jc w:val="center"/>
              <w:rPr>
                <w:color w:val="002060"/>
              </w:rPr>
            </w:pPr>
            <w:r w:rsidRPr="003A34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1AB8" w14:textId="77777777" w:rsidR="00E47757" w:rsidRPr="003A3417" w:rsidRDefault="00E47757" w:rsidP="001A3843">
            <w:pPr>
              <w:pStyle w:val="rowtabella0"/>
              <w:jc w:val="center"/>
              <w:rPr>
                <w:color w:val="002060"/>
              </w:rPr>
            </w:pPr>
            <w:r w:rsidRPr="003A34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E187"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EC56" w14:textId="77777777" w:rsidR="00E47757" w:rsidRPr="003A3417" w:rsidRDefault="00E47757" w:rsidP="001A3843">
            <w:pPr>
              <w:pStyle w:val="rowtabella0"/>
              <w:jc w:val="center"/>
              <w:rPr>
                <w:color w:val="002060"/>
              </w:rPr>
            </w:pPr>
            <w:r w:rsidRPr="003A3417">
              <w:rPr>
                <w:color w:val="002060"/>
              </w:rPr>
              <w:t>0</w:t>
            </w:r>
          </w:p>
        </w:tc>
      </w:tr>
      <w:tr w:rsidR="00E47757" w:rsidRPr="003A3417" w14:paraId="5794B0B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134B9" w14:textId="77777777" w:rsidR="00E47757" w:rsidRPr="003A3417" w:rsidRDefault="00E47757" w:rsidP="001A3843">
            <w:pPr>
              <w:pStyle w:val="rowtabella0"/>
              <w:rPr>
                <w:color w:val="002060"/>
              </w:rPr>
            </w:pPr>
            <w:r w:rsidRPr="003A341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7C97"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8F77"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7D34"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1DD7"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94CD"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5232"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F3D9"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A1B3"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3003" w14:textId="77777777" w:rsidR="00E47757" w:rsidRPr="003A3417" w:rsidRDefault="00E47757" w:rsidP="001A3843">
            <w:pPr>
              <w:pStyle w:val="rowtabella0"/>
              <w:jc w:val="center"/>
              <w:rPr>
                <w:color w:val="002060"/>
              </w:rPr>
            </w:pPr>
            <w:r w:rsidRPr="003A3417">
              <w:rPr>
                <w:color w:val="002060"/>
              </w:rPr>
              <w:t>0</w:t>
            </w:r>
          </w:p>
        </w:tc>
      </w:tr>
      <w:tr w:rsidR="00E47757" w:rsidRPr="003A3417" w14:paraId="769C44E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C3D36" w14:textId="77777777" w:rsidR="00E47757" w:rsidRPr="003A3417" w:rsidRDefault="00E47757" w:rsidP="001A3843">
            <w:pPr>
              <w:pStyle w:val="rowtabella0"/>
              <w:rPr>
                <w:color w:val="002060"/>
              </w:rPr>
            </w:pPr>
            <w:r w:rsidRPr="003A341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52D90"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CB34"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2DDC"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0B97"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8251"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0477"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6150E"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B36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0687" w14:textId="77777777" w:rsidR="00E47757" w:rsidRPr="003A3417" w:rsidRDefault="00E47757" w:rsidP="001A3843">
            <w:pPr>
              <w:pStyle w:val="rowtabella0"/>
              <w:jc w:val="center"/>
              <w:rPr>
                <w:color w:val="002060"/>
              </w:rPr>
            </w:pPr>
            <w:r w:rsidRPr="003A3417">
              <w:rPr>
                <w:color w:val="002060"/>
              </w:rPr>
              <w:t>0</w:t>
            </w:r>
          </w:p>
        </w:tc>
      </w:tr>
      <w:tr w:rsidR="00E47757" w:rsidRPr="003A3417" w14:paraId="7BD81B6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C4648" w14:textId="77777777" w:rsidR="00E47757" w:rsidRPr="003A3417" w:rsidRDefault="00E47757" w:rsidP="001A3843">
            <w:pPr>
              <w:pStyle w:val="rowtabella0"/>
              <w:rPr>
                <w:color w:val="002060"/>
              </w:rPr>
            </w:pPr>
            <w:r w:rsidRPr="003A341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1571"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6F5C"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F80E"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36E8"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4BDC"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E7DA"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6121" w14:textId="77777777" w:rsidR="00E47757" w:rsidRPr="003A3417" w:rsidRDefault="00E47757" w:rsidP="001A3843">
            <w:pPr>
              <w:pStyle w:val="rowtabella0"/>
              <w:jc w:val="center"/>
              <w:rPr>
                <w:color w:val="002060"/>
              </w:rPr>
            </w:pPr>
            <w:r w:rsidRPr="003A34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D4AE"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AD8B2" w14:textId="77777777" w:rsidR="00E47757" w:rsidRPr="003A3417" w:rsidRDefault="00E47757" w:rsidP="001A3843">
            <w:pPr>
              <w:pStyle w:val="rowtabella0"/>
              <w:jc w:val="center"/>
              <w:rPr>
                <w:color w:val="002060"/>
              </w:rPr>
            </w:pPr>
            <w:r w:rsidRPr="003A3417">
              <w:rPr>
                <w:color w:val="002060"/>
              </w:rPr>
              <w:t>0</w:t>
            </w:r>
          </w:p>
        </w:tc>
      </w:tr>
      <w:tr w:rsidR="00E47757" w:rsidRPr="003A3417" w14:paraId="4F753B7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0FA9E" w14:textId="77777777" w:rsidR="00E47757" w:rsidRPr="003A3417" w:rsidRDefault="00E47757" w:rsidP="001A3843">
            <w:pPr>
              <w:pStyle w:val="rowtabella0"/>
              <w:rPr>
                <w:color w:val="002060"/>
              </w:rPr>
            </w:pPr>
            <w:r w:rsidRPr="003A341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46F5"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EA63"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B97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305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6E76"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994E" w14:textId="77777777" w:rsidR="00E47757" w:rsidRPr="003A3417" w:rsidRDefault="00E47757" w:rsidP="001A3843">
            <w:pPr>
              <w:pStyle w:val="rowtabella0"/>
              <w:jc w:val="center"/>
              <w:rPr>
                <w:color w:val="002060"/>
              </w:rPr>
            </w:pPr>
            <w:r w:rsidRPr="003A34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2983" w14:textId="77777777" w:rsidR="00E47757" w:rsidRPr="003A3417" w:rsidRDefault="00E47757" w:rsidP="001A3843">
            <w:pPr>
              <w:pStyle w:val="rowtabella0"/>
              <w:jc w:val="center"/>
              <w:rPr>
                <w:color w:val="002060"/>
              </w:rPr>
            </w:pPr>
            <w:r w:rsidRPr="003A34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812D"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551F" w14:textId="77777777" w:rsidR="00E47757" w:rsidRPr="003A3417" w:rsidRDefault="00E47757" w:rsidP="001A3843">
            <w:pPr>
              <w:pStyle w:val="rowtabella0"/>
              <w:jc w:val="center"/>
              <w:rPr>
                <w:color w:val="002060"/>
              </w:rPr>
            </w:pPr>
            <w:r w:rsidRPr="003A3417">
              <w:rPr>
                <w:color w:val="002060"/>
              </w:rPr>
              <w:t>0</w:t>
            </w:r>
          </w:p>
        </w:tc>
      </w:tr>
      <w:tr w:rsidR="00E47757" w:rsidRPr="003A3417" w14:paraId="53129F38"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704BE" w14:textId="77777777" w:rsidR="00E47757" w:rsidRPr="003A3417" w:rsidRDefault="00E47757" w:rsidP="001A3843">
            <w:pPr>
              <w:pStyle w:val="rowtabella0"/>
              <w:rPr>
                <w:color w:val="002060"/>
              </w:rPr>
            </w:pPr>
            <w:r w:rsidRPr="003A3417">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D5EC"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A3F6"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FD7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9E9E"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F70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A9DE4" w14:textId="77777777" w:rsidR="00E47757" w:rsidRPr="003A3417" w:rsidRDefault="00E47757" w:rsidP="001A3843">
            <w:pPr>
              <w:pStyle w:val="rowtabella0"/>
              <w:jc w:val="center"/>
              <w:rPr>
                <w:color w:val="002060"/>
              </w:rPr>
            </w:pPr>
            <w:r w:rsidRPr="003A34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0A72" w14:textId="77777777" w:rsidR="00E47757" w:rsidRPr="003A3417" w:rsidRDefault="00E47757" w:rsidP="001A3843">
            <w:pPr>
              <w:pStyle w:val="rowtabella0"/>
              <w:jc w:val="center"/>
              <w:rPr>
                <w:color w:val="002060"/>
              </w:rPr>
            </w:pPr>
            <w:r w:rsidRPr="003A34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905B"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BDD6" w14:textId="77777777" w:rsidR="00E47757" w:rsidRPr="003A3417" w:rsidRDefault="00E47757" w:rsidP="001A3843">
            <w:pPr>
              <w:pStyle w:val="rowtabella0"/>
              <w:jc w:val="center"/>
              <w:rPr>
                <w:color w:val="002060"/>
              </w:rPr>
            </w:pPr>
            <w:r w:rsidRPr="003A3417">
              <w:rPr>
                <w:color w:val="002060"/>
              </w:rPr>
              <w:t>0</w:t>
            </w:r>
          </w:p>
        </w:tc>
      </w:tr>
      <w:tr w:rsidR="00E47757" w:rsidRPr="003A3417" w14:paraId="6968A6F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31771" w14:textId="77777777" w:rsidR="00E47757" w:rsidRPr="003A3417" w:rsidRDefault="00E47757" w:rsidP="001A3843">
            <w:pPr>
              <w:pStyle w:val="rowtabella0"/>
              <w:rPr>
                <w:color w:val="002060"/>
              </w:rPr>
            </w:pPr>
            <w:r w:rsidRPr="003A3417">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F356"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074E"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05BD"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0BA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30BB"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43B6"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656D" w14:textId="77777777" w:rsidR="00E47757" w:rsidRPr="003A3417" w:rsidRDefault="00E47757" w:rsidP="001A3843">
            <w:pPr>
              <w:pStyle w:val="rowtabella0"/>
              <w:jc w:val="center"/>
              <w:rPr>
                <w:color w:val="002060"/>
              </w:rPr>
            </w:pPr>
            <w:r w:rsidRPr="003A34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C4F1"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09D3" w14:textId="77777777" w:rsidR="00E47757" w:rsidRPr="003A3417" w:rsidRDefault="00E47757" w:rsidP="001A3843">
            <w:pPr>
              <w:pStyle w:val="rowtabella0"/>
              <w:jc w:val="center"/>
              <w:rPr>
                <w:color w:val="002060"/>
              </w:rPr>
            </w:pPr>
            <w:r w:rsidRPr="003A3417">
              <w:rPr>
                <w:color w:val="002060"/>
              </w:rPr>
              <w:t>0</w:t>
            </w:r>
          </w:p>
        </w:tc>
      </w:tr>
      <w:tr w:rsidR="00E47757" w:rsidRPr="003A3417" w14:paraId="3AEED411"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D9235F"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CITTA</w:t>
            </w:r>
            <w:proofErr w:type="gramEnd"/>
            <w:r w:rsidRPr="003A341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D9B7"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1207"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7A7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3FD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FB0F"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48E2"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0F86" w14:textId="77777777" w:rsidR="00E47757" w:rsidRPr="003A3417" w:rsidRDefault="00E47757" w:rsidP="001A3843">
            <w:pPr>
              <w:pStyle w:val="rowtabella0"/>
              <w:jc w:val="center"/>
              <w:rPr>
                <w:color w:val="002060"/>
              </w:rPr>
            </w:pPr>
            <w:r w:rsidRPr="003A34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4019"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F6AC" w14:textId="77777777" w:rsidR="00E47757" w:rsidRPr="003A3417" w:rsidRDefault="00E47757" w:rsidP="001A3843">
            <w:pPr>
              <w:pStyle w:val="rowtabella0"/>
              <w:jc w:val="center"/>
              <w:rPr>
                <w:color w:val="002060"/>
              </w:rPr>
            </w:pPr>
            <w:r w:rsidRPr="003A3417">
              <w:rPr>
                <w:color w:val="002060"/>
              </w:rPr>
              <w:t>1</w:t>
            </w:r>
          </w:p>
        </w:tc>
      </w:tr>
    </w:tbl>
    <w:p w14:paraId="774A50C3" w14:textId="77777777" w:rsidR="00E47757" w:rsidRPr="003A3417" w:rsidRDefault="00E47757" w:rsidP="00E47757">
      <w:pPr>
        <w:pStyle w:val="breakline"/>
        <w:rPr>
          <w:rFonts w:ascii="Arial" w:eastAsiaTheme="minorEastAsia" w:hAnsi="Arial" w:cs="Arial"/>
          <w:color w:val="002060"/>
        </w:rPr>
      </w:pPr>
    </w:p>
    <w:p w14:paraId="79094FB5" w14:textId="77777777" w:rsidR="00E47757" w:rsidRPr="003A3417" w:rsidRDefault="00E47757" w:rsidP="00E47757">
      <w:pPr>
        <w:pStyle w:val="breakline"/>
        <w:rPr>
          <w:rFonts w:ascii="Arial" w:hAnsi="Arial" w:cs="Arial"/>
          <w:color w:val="002060"/>
        </w:rPr>
      </w:pPr>
    </w:p>
    <w:p w14:paraId="7543D128" w14:textId="77777777" w:rsidR="00E47757" w:rsidRPr="003A3417" w:rsidRDefault="00E47757" w:rsidP="00E47757">
      <w:pPr>
        <w:pStyle w:val="sottotitolocampionato10"/>
        <w:rPr>
          <w:color w:val="002060"/>
        </w:rPr>
      </w:pPr>
      <w:r w:rsidRPr="003A341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2064B5A1"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BD5DB"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802CE"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08748"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2A4F4"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F0FA4"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7C8BD"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CE369"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D0A6F"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6359E"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3BA73" w14:textId="77777777" w:rsidR="00E47757" w:rsidRPr="003A3417" w:rsidRDefault="00E47757" w:rsidP="001A3843">
            <w:pPr>
              <w:pStyle w:val="headertabella0"/>
              <w:rPr>
                <w:color w:val="002060"/>
              </w:rPr>
            </w:pPr>
            <w:r w:rsidRPr="003A3417">
              <w:rPr>
                <w:color w:val="002060"/>
              </w:rPr>
              <w:t>PE</w:t>
            </w:r>
          </w:p>
        </w:tc>
      </w:tr>
      <w:tr w:rsidR="00E47757" w:rsidRPr="003A3417" w14:paraId="31A55C43"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8B1E3" w14:textId="77777777" w:rsidR="00E47757" w:rsidRPr="003A3417" w:rsidRDefault="00E47757" w:rsidP="001A3843">
            <w:pPr>
              <w:pStyle w:val="rowtabella0"/>
              <w:rPr>
                <w:color w:val="002060"/>
              </w:rPr>
            </w:pPr>
            <w:r w:rsidRPr="003A3417">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277C" w14:textId="77777777" w:rsidR="00E47757" w:rsidRPr="003A3417" w:rsidRDefault="00E47757" w:rsidP="001A3843">
            <w:pPr>
              <w:pStyle w:val="rowtabella0"/>
              <w:jc w:val="center"/>
              <w:rPr>
                <w:color w:val="002060"/>
              </w:rPr>
            </w:pPr>
            <w:r w:rsidRPr="003A34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879B"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0AB0"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09C9"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23A3"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DFDD" w14:textId="77777777" w:rsidR="00E47757" w:rsidRPr="003A3417" w:rsidRDefault="00E47757" w:rsidP="001A3843">
            <w:pPr>
              <w:pStyle w:val="rowtabella0"/>
              <w:jc w:val="center"/>
              <w:rPr>
                <w:color w:val="002060"/>
              </w:rPr>
            </w:pPr>
            <w:r w:rsidRPr="003A341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5C4E1"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C0EE"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2A73" w14:textId="77777777" w:rsidR="00E47757" w:rsidRPr="003A3417" w:rsidRDefault="00E47757" w:rsidP="001A3843">
            <w:pPr>
              <w:pStyle w:val="rowtabella0"/>
              <w:jc w:val="center"/>
              <w:rPr>
                <w:color w:val="002060"/>
              </w:rPr>
            </w:pPr>
            <w:r w:rsidRPr="003A3417">
              <w:rPr>
                <w:color w:val="002060"/>
              </w:rPr>
              <w:t>0</w:t>
            </w:r>
          </w:p>
        </w:tc>
      </w:tr>
      <w:tr w:rsidR="00E47757" w:rsidRPr="003A3417" w14:paraId="008D603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1520E" w14:textId="77777777" w:rsidR="00E47757" w:rsidRPr="003A3417" w:rsidRDefault="00E47757" w:rsidP="001A3843">
            <w:pPr>
              <w:pStyle w:val="rowtabella0"/>
              <w:rPr>
                <w:color w:val="002060"/>
              </w:rPr>
            </w:pPr>
            <w:r w:rsidRPr="003A341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A327" w14:textId="77777777" w:rsidR="00E47757" w:rsidRPr="003A3417" w:rsidRDefault="00E47757" w:rsidP="001A3843">
            <w:pPr>
              <w:pStyle w:val="rowtabella0"/>
              <w:jc w:val="center"/>
              <w:rPr>
                <w:color w:val="002060"/>
              </w:rPr>
            </w:pPr>
            <w:r w:rsidRPr="003A34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CE41"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9191"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4E79"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804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00AD" w14:textId="77777777" w:rsidR="00E47757" w:rsidRPr="003A3417" w:rsidRDefault="00E47757" w:rsidP="001A3843">
            <w:pPr>
              <w:pStyle w:val="rowtabella0"/>
              <w:jc w:val="center"/>
              <w:rPr>
                <w:color w:val="002060"/>
              </w:rPr>
            </w:pPr>
            <w:r w:rsidRPr="003A341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B621"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BDC30"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133A" w14:textId="77777777" w:rsidR="00E47757" w:rsidRPr="003A3417" w:rsidRDefault="00E47757" w:rsidP="001A3843">
            <w:pPr>
              <w:pStyle w:val="rowtabella0"/>
              <w:jc w:val="center"/>
              <w:rPr>
                <w:color w:val="002060"/>
              </w:rPr>
            </w:pPr>
            <w:r w:rsidRPr="003A3417">
              <w:rPr>
                <w:color w:val="002060"/>
              </w:rPr>
              <w:t>0</w:t>
            </w:r>
          </w:p>
        </w:tc>
      </w:tr>
      <w:tr w:rsidR="00E47757" w:rsidRPr="003A3417" w14:paraId="46FF7BE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167D6" w14:textId="77777777" w:rsidR="00E47757" w:rsidRPr="003A3417" w:rsidRDefault="00E47757" w:rsidP="001A3843">
            <w:pPr>
              <w:pStyle w:val="rowtabella0"/>
              <w:rPr>
                <w:color w:val="002060"/>
              </w:rPr>
            </w:pPr>
            <w:r w:rsidRPr="003A3417">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9639F"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98C4"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4E0C"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210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42A6"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9A12" w14:textId="77777777" w:rsidR="00E47757" w:rsidRPr="003A3417" w:rsidRDefault="00E47757" w:rsidP="001A3843">
            <w:pPr>
              <w:pStyle w:val="rowtabella0"/>
              <w:jc w:val="center"/>
              <w:rPr>
                <w:color w:val="002060"/>
              </w:rPr>
            </w:pPr>
            <w:r w:rsidRPr="003A341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6E1F" w14:textId="77777777" w:rsidR="00E47757" w:rsidRPr="003A3417" w:rsidRDefault="00E47757" w:rsidP="001A3843">
            <w:pPr>
              <w:pStyle w:val="rowtabella0"/>
              <w:jc w:val="center"/>
              <w:rPr>
                <w:color w:val="002060"/>
              </w:rPr>
            </w:pPr>
            <w:r w:rsidRPr="003A341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73FB"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1A0E" w14:textId="77777777" w:rsidR="00E47757" w:rsidRPr="003A3417" w:rsidRDefault="00E47757" w:rsidP="001A3843">
            <w:pPr>
              <w:pStyle w:val="rowtabella0"/>
              <w:jc w:val="center"/>
              <w:rPr>
                <w:color w:val="002060"/>
              </w:rPr>
            </w:pPr>
            <w:r w:rsidRPr="003A3417">
              <w:rPr>
                <w:color w:val="002060"/>
              </w:rPr>
              <w:t>0</w:t>
            </w:r>
          </w:p>
        </w:tc>
      </w:tr>
      <w:tr w:rsidR="00E47757" w:rsidRPr="003A3417" w14:paraId="093D078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22211" w14:textId="77777777" w:rsidR="00E47757" w:rsidRPr="003A3417" w:rsidRDefault="00E47757" w:rsidP="001A3843">
            <w:pPr>
              <w:pStyle w:val="rowtabella0"/>
              <w:rPr>
                <w:color w:val="002060"/>
              </w:rPr>
            </w:pPr>
            <w:r w:rsidRPr="003A341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C064" w14:textId="77777777" w:rsidR="00E47757" w:rsidRPr="003A3417" w:rsidRDefault="00E47757" w:rsidP="001A3843">
            <w:pPr>
              <w:pStyle w:val="rowtabella0"/>
              <w:jc w:val="center"/>
              <w:rPr>
                <w:color w:val="002060"/>
              </w:rPr>
            </w:pPr>
            <w:r w:rsidRPr="003A34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8A7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5578"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ACB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E2D0"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F73D" w14:textId="77777777" w:rsidR="00E47757" w:rsidRPr="003A3417" w:rsidRDefault="00E47757" w:rsidP="001A3843">
            <w:pPr>
              <w:pStyle w:val="rowtabella0"/>
              <w:jc w:val="center"/>
              <w:rPr>
                <w:color w:val="002060"/>
              </w:rPr>
            </w:pPr>
            <w:r w:rsidRPr="003A34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C96A" w14:textId="77777777" w:rsidR="00E47757" w:rsidRPr="003A3417" w:rsidRDefault="00E47757" w:rsidP="001A3843">
            <w:pPr>
              <w:pStyle w:val="rowtabella0"/>
              <w:jc w:val="center"/>
              <w:rPr>
                <w:color w:val="002060"/>
              </w:rPr>
            </w:pPr>
            <w:r w:rsidRPr="003A34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A147"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FC5B" w14:textId="77777777" w:rsidR="00E47757" w:rsidRPr="003A3417" w:rsidRDefault="00E47757" w:rsidP="001A3843">
            <w:pPr>
              <w:pStyle w:val="rowtabella0"/>
              <w:jc w:val="center"/>
              <w:rPr>
                <w:color w:val="002060"/>
              </w:rPr>
            </w:pPr>
            <w:r w:rsidRPr="003A3417">
              <w:rPr>
                <w:color w:val="002060"/>
              </w:rPr>
              <w:t>0</w:t>
            </w:r>
          </w:p>
        </w:tc>
      </w:tr>
      <w:tr w:rsidR="00E47757" w:rsidRPr="003A3417" w14:paraId="4708E0A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7738F" w14:textId="77777777" w:rsidR="00E47757" w:rsidRPr="003A3417" w:rsidRDefault="00E47757" w:rsidP="001A3843">
            <w:pPr>
              <w:pStyle w:val="rowtabella0"/>
              <w:rPr>
                <w:color w:val="002060"/>
              </w:rPr>
            </w:pPr>
            <w:r w:rsidRPr="003A341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E56E"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7472"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F7D4"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659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43ED"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B9A8" w14:textId="77777777" w:rsidR="00E47757" w:rsidRPr="003A3417" w:rsidRDefault="00E47757" w:rsidP="001A3843">
            <w:pPr>
              <w:pStyle w:val="rowtabella0"/>
              <w:jc w:val="center"/>
              <w:rPr>
                <w:color w:val="002060"/>
              </w:rPr>
            </w:pPr>
            <w:r w:rsidRPr="003A341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44B5" w14:textId="77777777" w:rsidR="00E47757" w:rsidRPr="003A3417" w:rsidRDefault="00E47757" w:rsidP="001A3843">
            <w:pPr>
              <w:pStyle w:val="rowtabella0"/>
              <w:jc w:val="center"/>
              <w:rPr>
                <w:color w:val="002060"/>
              </w:rPr>
            </w:pPr>
            <w:r w:rsidRPr="003A34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DC80" w14:textId="77777777" w:rsidR="00E47757" w:rsidRPr="003A3417" w:rsidRDefault="00E47757" w:rsidP="001A3843">
            <w:pPr>
              <w:pStyle w:val="rowtabella0"/>
              <w:jc w:val="center"/>
              <w:rPr>
                <w:color w:val="002060"/>
              </w:rPr>
            </w:pPr>
            <w:r w:rsidRPr="003A34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E103" w14:textId="77777777" w:rsidR="00E47757" w:rsidRPr="003A3417" w:rsidRDefault="00E47757" w:rsidP="001A3843">
            <w:pPr>
              <w:pStyle w:val="rowtabella0"/>
              <w:jc w:val="center"/>
              <w:rPr>
                <w:color w:val="002060"/>
              </w:rPr>
            </w:pPr>
            <w:r w:rsidRPr="003A3417">
              <w:rPr>
                <w:color w:val="002060"/>
              </w:rPr>
              <w:t>0</w:t>
            </w:r>
          </w:p>
        </w:tc>
      </w:tr>
      <w:tr w:rsidR="00E47757" w:rsidRPr="003A3417" w14:paraId="792A765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EE864" w14:textId="77777777" w:rsidR="00E47757" w:rsidRPr="003A3417" w:rsidRDefault="00E47757" w:rsidP="001A3843">
            <w:pPr>
              <w:pStyle w:val="rowtabella0"/>
              <w:rPr>
                <w:color w:val="002060"/>
              </w:rPr>
            </w:pPr>
            <w:r w:rsidRPr="003A341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24FB" w14:textId="77777777" w:rsidR="00E47757" w:rsidRPr="003A3417" w:rsidRDefault="00E47757" w:rsidP="001A3843">
            <w:pPr>
              <w:pStyle w:val="rowtabella0"/>
              <w:jc w:val="center"/>
              <w:rPr>
                <w:color w:val="002060"/>
              </w:rPr>
            </w:pPr>
            <w:r w:rsidRPr="003A34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BD87"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9FC4"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CCC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3546"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A682"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882B"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A34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AEFA" w14:textId="77777777" w:rsidR="00E47757" w:rsidRPr="003A3417" w:rsidRDefault="00E47757" w:rsidP="001A3843">
            <w:pPr>
              <w:pStyle w:val="rowtabella0"/>
              <w:jc w:val="center"/>
              <w:rPr>
                <w:color w:val="002060"/>
              </w:rPr>
            </w:pPr>
            <w:r w:rsidRPr="003A3417">
              <w:rPr>
                <w:color w:val="002060"/>
              </w:rPr>
              <w:t>0</w:t>
            </w:r>
          </w:p>
        </w:tc>
      </w:tr>
      <w:tr w:rsidR="00E47757" w:rsidRPr="003A3417" w14:paraId="36D6715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A2F42" w14:textId="77777777" w:rsidR="00E47757" w:rsidRPr="003A3417" w:rsidRDefault="00E47757" w:rsidP="001A3843">
            <w:pPr>
              <w:pStyle w:val="breakline"/>
              <w:rPr>
                <w:rFonts w:ascii="Arial" w:hAnsi="Arial" w:cs="Arial"/>
                <w:color w:val="002060"/>
              </w:rPr>
            </w:pPr>
            <w:r w:rsidRPr="003A3417">
              <w:rPr>
                <w:rFonts w:ascii="Arial" w:hAnsi="Arial" w:cs="Arial"/>
                <w:color w:val="002060"/>
              </w:rPr>
              <w:t>A.S.D. REAL FABRIANO – seconda squadra Under 21 –</w:t>
            </w:r>
          </w:p>
          <w:p w14:paraId="3AC3E067" w14:textId="77777777" w:rsidR="00E47757" w:rsidRPr="003A3417" w:rsidRDefault="00E47757" w:rsidP="001A384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98C7" w14:textId="77777777" w:rsidR="00E47757" w:rsidRPr="003A3417" w:rsidRDefault="00E47757" w:rsidP="001A3843">
            <w:pPr>
              <w:pStyle w:val="rowtabella0"/>
              <w:jc w:val="center"/>
              <w:rPr>
                <w:color w:val="002060"/>
              </w:rPr>
            </w:pPr>
            <w:r w:rsidRPr="003A34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B71B"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2BBF"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2D4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F666"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9FB0" w14:textId="77777777" w:rsidR="00E47757" w:rsidRPr="003A3417" w:rsidRDefault="00E47757" w:rsidP="001A3843">
            <w:pPr>
              <w:pStyle w:val="rowtabella0"/>
              <w:jc w:val="center"/>
              <w:rPr>
                <w:color w:val="002060"/>
              </w:rPr>
            </w:pPr>
            <w:r w:rsidRPr="003A34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0DB5" w14:textId="77777777" w:rsidR="00E47757" w:rsidRPr="003A3417" w:rsidRDefault="00E47757" w:rsidP="001A3843">
            <w:pPr>
              <w:pStyle w:val="rowtabella0"/>
              <w:jc w:val="center"/>
              <w:rPr>
                <w:color w:val="002060"/>
              </w:rPr>
            </w:pPr>
            <w:r w:rsidRPr="003A34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D2BD"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56B68" w14:textId="77777777" w:rsidR="00E47757" w:rsidRPr="003A3417" w:rsidRDefault="00E47757" w:rsidP="001A3843">
            <w:pPr>
              <w:pStyle w:val="rowtabella0"/>
              <w:jc w:val="center"/>
              <w:rPr>
                <w:color w:val="002060"/>
              </w:rPr>
            </w:pPr>
            <w:r w:rsidRPr="003A3417">
              <w:rPr>
                <w:color w:val="002060"/>
              </w:rPr>
              <w:t>0</w:t>
            </w:r>
          </w:p>
        </w:tc>
      </w:tr>
      <w:tr w:rsidR="00E47757" w:rsidRPr="003A3417" w14:paraId="68A7DF3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5DF8E" w14:textId="77777777" w:rsidR="00E47757" w:rsidRPr="003A3417" w:rsidRDefault="00E47757" w:rsidP="001A3843">
            <w:pPr>
              <w:pStyle w:val="rowtabella0"/>
              <w:rPr>
                <w:color w:val="002060"/>
              </w:rPr>
            </w:pPr>
            <w:r w:rsidRPr="003A3417">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2E17"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0A97"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FB5A"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83E3"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6D49"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70DA"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FAD0" w14:textId="77777777" w:rsidR="00E47757" w:rsidRPr="003A3417" w:rsidRDefault="00E47757" w:rsidP="001A3843">
            <w:pPr>
              <w:pStyle w:val="rowtabella0"/>
              <w:jc w:val="center"/>
              <w:rPr>
                <w:color w:val="002060"/>
              </w:rPr>
            </w:pPr>
            <w:r w:rsidRPr="003A34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F06D"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70E6" w14:textId="77777777" w:rsidR="00E47757" w:rsidRPr="003A3417" w:rsidRDefault="00E47757" w:rsidP="001A3843">
            <w:pPr>
              <w:pStyle w:val="rowtabella0"/>
              <w:jc w:val="center"/>
              <w:rPr>
                <w:color w:val="002060"/>
              </w:rPr>
            </w:pPr>
            <w:r w:rsidRPr="003A3417">
              <w:rPr>
                <w:color w:val="002060"/>
              </w:rPr>
              <w:t>0</w:t>
            </w:r>
          </w:p>
        </w:tc>
      </w:tr>
      <w:tr w:rsidR="00E47757" w:rsidRPr="003A3417" w14:paraId="519CC72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B8C57" w14:textId="77777777" w:rsidR="00E47757" w:rsidRPr="003A3417" w:rsidRDefault="00E47757" w:rsidP="001A3843">
            <w:pPr>
              <w:pStyle w:val="rowtabella0"/>
              <w:rPr>
                <w:color w:val="002060"/>
              </w:rPr>
            </w:pPr>
            <w:r w:rsidRPr="003A341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9809"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4E1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74E5"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3E2C"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F4AD"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70C1" w14:textId="77777777" w:rsidR="00E47757" w:rsidRPr="003A3417" w:rsidRDefault="00E47757" w:rsidP="001A3843">
            <w:pPr>
              <w:pStyle w:val="rowtabella0"/>
              <w:jc w:val="center"/>
              <w:rPr>
                <w:color w:val="002060"/>
              </w:rPr>
            </w:pPr>
            <w:r w:rsidRPr="003A34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8922" w14:textId="77777777" w:rsidR="00E47757" w:rsidRPr="003A3417" w:rsidRDefault="00E47757" w:rsidP="001A3843">
            <w:pPr>
              <w:pStyle w:val="rowtabella0"/>
              <w:jc w:val="center"/>
              <w:rPr>
                <w:color w:val="002060"/>
              </w:rPr>
            </w:pPr>
            <w:r w:rsidRPr="003A341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C248"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1154" w14:textId="77777777" w:rsidR="00E47757" w:rsidRPr="003A3417" w:rsidRDefault="00E47757" w:rsidP="001A3843">
            <w:pPr>
              <w:pStyle w:val="rowtabella0"/>
              <w:jc w:val="center"/>
              <w:rPr>
                <w:color w:val="002060"/>
              </w:rPr>
            </w:pPr>
            <w:r w:rsidRPr="003A3417">
              <w:rPr>
                <w:color w:val="002060"/>
              </w:rPr>
              <w:t>0</w:t>
            </w:r>
          </w:p>
        </w:tc>
      </w:tr>
      <w:tr w:rsidR="00E47757" w:rsidRPr="003A3417" w14:paraId="5E61BA8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175A5" w14:textId="77777777" w:rsidR="00E47757" w:rsidRPr="003A3417" w:rsidRDefault="00E47757" w:rsidP="001A3843">
            <w:pPr>
              <w:pStyle w:val="rowtabella0"/>
              <w:rPr>
                <w:color w:val="002060"/>
              </w:rPr>
            </w:pPr>
            <w:r w:rsidRPr="003A3417">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F730"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A169"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2318"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236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06F3A"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D61E" w14:textId="77777777" w:rsidR="00E47757" w:rsidRPr="003A3417" w:rsidRDefault="00E47757" w:rsidP="001A3843">
            <w:pPr>
              <w:pStyle w:val="rowtabella0"/>
              <w:jc w:val="center"/>
              <w:rPr>
                <w:color w:val="002060"/>
              </w:rPr>
            </w:pPr>
            <w:r w:rsidRPr="003A34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12C5" w14:textId="77777777" w:rsidR="00E47757" w:rsidRPr="003A3417" w:rsidRDefault="00E47757" w:rsidP="001A3843">
            <w:pPr>
              <w:pStyle w:val="rowtabella0"/>
              <w:jc w:val="center"/>
              <w:rPr>
                <w:color w:val="002060"/>
              </w:rPr>
            </w:pPr>
            <w:r w:rsidRPr="003A341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C930"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0411" w14:textId="77777777" w:rsidR="00E47757" w:rsidRPr="003A3417" w:rsidRDefault="00E47757" w:rsidP="001A3843">
            <w:pPr>
              <w:pStyle w:val="rowtabella0"/>
              <w:jc w:val="center"/>
              <w:rPr>
                <w:color w:val="002060"/>
              </w:rPr>
            </w:pPr>
            <w:r w:rsidRPr="003A3417">
              <w:rPr>
                <w:color w:val="002060"/>
              </w:rPr>
              <w:t>0</w:t>
            </w:r>
          </w:p>
        </w:tc>
      </w:tr>
      <w:tr w:rsidR="00E47757" w:rsidRPr="003A3417" w14:paraId="6D2B844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E5371" w14:textId="77777777" w:rsidR="00E47757" w:rsidRPr="003A3417" w:rsidRDefault="00E47757" w:rsidP="001A3843">
            <w:pPr>
              <w:pStyle w:val="rowtabella0"/>
              <w:rPr>
                <w:color w:val="002060"/>
              </w:rPr>
            </w:pPr>
            <w:r w:rsidRPr="003A3417">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F3F1"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0885"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90FC"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03AA"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322C"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C2A3" w14:textId="77777777" w:rsidR="00E47757" w:rsidRPr="003A3417" w:rsidRDefault="00E47757" w:rsidP="001A3843">
            <w:pPr>
              <w:pStyle w:val="rowtabella0"/>
              <w:jc w:val="center"/>
              <w:rPr>
                <w:color w:val="002060"/>
              </w:rPr>
            </w:pPr>
            <w:r w:rsidRPr="003A34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BC6A" w14:textId="77777777" w:rsidR="00E47757" w:rsidRPr="003A3417" w:rsidRDefault="00E47757" w:rsidP="001A3843">
            <w:pPr>
              <w:pStyle w:val="rowtabella0"/>
              <w:jc w:val="center"/>
              <w:rPr>
                <w:color w:val="002060"/>
              </w:rPr>
            </w:pPr>
            <w:r w:rsidRPr="003A341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CFC7" w14:textId="77777777" w:rsidR="00E47757" w:rsidRPr="003A3417" w:rsidRDefault="00E47757" w:rsidP="001A3843">
            <w:pPr>
              <w:pStyle w:val="rowtabella0"/>
              <w:jc w:val="center"/>
              <w:rPr>
                <w:color w:val="002060"/>
              </w:rPr>
            </w:pPr>
            <w:r w:rsidRPr="003A34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D1A5" w14:textId="77777777" w:rsidR="00E47757" w:rsidRPr="003A3417" w:rsidRDefault="00E47757" w:rsidP="001A3843">
            <w:pPr>
              <w:pStyle w:val="rowtabella0"/>
              <w:jc w:val="center"/>
              <w:rPr>
                <w:color w:val="002060"/>
              </w:rPr>
            </w:pPr>
            <w:r w:rsidRPr="003A3417">
              <w:rPr>
                <w:color w:val="002060"/>
              </w:rPr>
              <w:t>0</w:t>
            </w:r>
          </w:p>
        </w:tc>
      </w:tr>
      <w:tr w:rsidR="00E47757" w:rsidRPr="003A3417" w14:paraId="3B811A03"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7F6440" w14:textId="77777777" w:rsidR="00E47757" w:rsidRPr="003A3417" w:rsidRDefault="00E47757" w:rsidP="001A3843">
            <w:pPr>
              <w:pStyle w:val="rowtabella0"/>
              <w:rPr>
                <w:color w:val="002060"/>
              </w:rPr>
            </w:pPr>
            <w:r w:rsidRPr="003A341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C2D7"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98E9"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DE3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A6F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3A69"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782E"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D52BB" w14:textId="77777777" w:rsidR="00E47757" w:rsidRPr="003A3417" w:rsidRDefault="00E47757" w:rsidP="001A3843">
            <w:pPr>
              <w:pStyle w:val="rowtabella0"/>
              <w:jc w:val="center"/>
              <w:rPr>
                <w:color w:val="002060"/>
              </w:rPr>
            </w:pPr>
            <w:r w:rsidRPr="003A3417">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977D" w14:textId="77777777" w:rsidR="00E47757" w:rsidRPr="003A3417" w:rsidRDefault="00E47757" w:rsidP="001A3843">
            <w:pPr>
              <w:pStyle w:val="rowtabella0"/>
              <w:jc w:val="center"/>
              <w:rPr>
                <w:color w:val="002060"/>
              </w:rPr>
            </w:pPr>
            <w:r w:rsidRPr="003A34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8229" w14:textId="77777777" w:rsidR="00E47757" w:rsidRPr="003A3417" w:rsidRDefault="00E47757" w:rsidP="001A3843">
            <w:pPr>
              <w:pStyle w:val="rowtabella0"/>
              <w:jc w:val="center"/>
              <w:rPr>
                <w:color w:val="002060"/>
              </w:rPr>
            </w:pPr>
            <w:r w:rsidRPr="003A3417">
              <w:rPr>
                <w:color w:val="002060"/>
              </w:rPr>
              <w:t>0</w:t>
            </w:r>
          </w:p>
        </w:tc>
      </w:tr>
    </w:tbl>
    <w:p w14:paraId="62CFCAFE" w14:textId="77777777" w:rsidR="00E47757" w:rsidRPr="003A3417" w:rsidRDefault="00E47757" w:rsidP="00E47757">
      <w:pPr>
        <w:pStyle w:val="breakline"/>
        <w:rPr>
          <w:rFonts w:ascii="Arial" w:eastAsiaTheme="minorEastAsia" w:hAnsi="Arial" w:cs="Arial"/>
          <w:color w:val="002060"/>
        </w:rPr>
      </w:pPr>
    </w:p>
    <w:p w14:paraId="58AB4D4F" w14:textId="77777777" w:rsidR="00E47757" w:rsidRPr="003A3417" w:rsidRDefault="00E47757" w:rsidP="00E47757">
      <w:pPr>
        <w:pStyle w:val="breakline"/>
        <w:rPr>
          <w:rFonts w:ascii="Arial" w:hAnsi="Arial" w:cs="Arial"/>
          <w:color w:val="002060"/>
        </w:rPr>
      </w:pPr>
    </w:p>
    <w:p w14:paraId="3EC1C423" w14:textId="77777777" w:rsidR="00E47757" w:rsidRPr="003A3417" w:rsidRDefault="00E47757" w:rsidP="00E47757">
      <w:pPr>
        <w:pStyle w:val="sottotitolocampionato10"/>
        <w:rPr>
          <w:color w:val="002060"/>
        </w:rPr>
      </w:pPr>
      <w:r w:rsidRPr="003A341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7BA975EC"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E56E5"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86369"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A9348"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0E65B"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2098C"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52D8D"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1776E"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F7E71"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299D5"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43F9F" w14:textId="77777777" w:rsidR="00E47757" w:rsidRPr="003A3417" w:rsidRDefault="00E47757" w:rsidP="001A3843">
            <w:pPr>
              <w:pStyle w:val="headertabella0"/>
              <w:rPr>
                <w:color w:val="002060"/>
              </w:rPr>
            </w:pPr>
            <w:r w:rsidRPr="003A3417">
              <w:rPr>
                <w:color w:val="002060"/>
              </w:rPr>
              <w:t>PE</w:t>
            </w:r>
          </w:p>
        </w:tc>
      </w:tr>
      <w:tr w:rsidR="00E47757" w:rsidRPr="003A3417" w14:paraId="1EA472AA"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1DE3A9" w14:textId="77777777" w:rsidR="00E47757" w:rsidRPr="008C7C8A" w:rsidRDefault="00E47757" w:rsidP="001A3843">
            <w:pPr>
              <w:pStyle w:val="rowtabella0"/>
              <w:rPr>
                <w:color w:val="002060"/>
                <w:lang w:val="es-ES"/>
              </w:rPr>
            </w:pPr>
            <w:r w:rsidRPr="008C7C8A">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86B7"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D66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D30F"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E0E3"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104D"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1769" w14:textId="77777777" w:rsidR="00E47757" w:rsidRPr="003A3417" w:rsidRDefault="00E47757" w:rsidP="001A3843">
            <w:pPr>
              <w:pStyle w:val="rowtabella0"/>
              <w:jc w:val="center"/>
              <w:rPr>
                <w:color w:val="002060"/>
              </w:rPr>
            </w:pPr>
            <w:r w:rsidRPr="003A341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1540"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06A0" w14:textId="77777777" w:rsidR="00E47757" w:rsidRPr="003A3417" w:rsidRDefault="00E47757" w:rsidP="001A3843">
            <w:pPr>
              <w:pStyle w:val="rowtabella0"/>
              <w:jc w:val="center"/>
              <w:rPr>
                <w:color w:val="002060"/>
              </w:rPr>
            </w:pPr>
            <w:r w:rsidRPr="003A34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A01D0" w14:textId="77777777" w:rsidR="00E47757" w:rsidRPr="003A3417" w:rsidRDefault="00E47757" w:rsidP="001A3843">
            <w:pPr>
              <w:pStyle w:val="rowtabella0"/>
              <w:jc w:val="center"/>
              <w:rPr>
                <w:color w:val="002060"/>
              </w:rPr>
            </w:pPr>
            <w:r w:rsidRPr="003A3417">
              <w:rPr>
                <w:color w:val="002060"/>
              </w:rPr>
              <w:t>0</w:t>
            </w:r>
          </w:p>
        </w:tc>
      </w:tr>
      <w:tr w:rsidR="00E47757" w:rsidRPr="003A3417" w14:paraId="07D26F1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F9F07" w14:textId="77777777" w:rsidR="00E47757" w:rsidRPr="003A3417" w:rsidRDefault="00E47757" w:rsidP="001A3843">
            <w:pPr>
              <w:pStyle w:val="rowtabella0"/>
              <w:rPr>
                <w:color w:val="002060"/>
              </w:rPr>
            </w:pPr>
            <w:r w:rsidRPr="003A341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9D05"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9B9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A4DD"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F690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35D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9D2B" w14:textId="77777777" w:rsidR="00E47757" w:rsidRPr="003A3417" w:rsidRDefault="00E47757" w:rsidP="001A3843">
            <w:pPr>
              <w:pStyle w:val="rowtabella0"/>
              <w:jc w:val="center"/>
              <w:rPr>
                <w:color w:val="002060"/>
              </w:rPr>
            </w:pPr>
            <w:r w:rsidRPr="003A341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5955"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DC23"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DE6A" w14:textId="77777777" w:rsidR="00E47757" w:rsidRPr="003A3417" w:rsidRDefault="00E47757" w:rsidP="001A3843">
            <w:pPr>
              <w:pStyle w:val="rowtabella0"/>
              <w:jc w:val="center"/>
              <w:rPr>
                <w:color w:val="002060"/>
              </w:rPr>
            </w:pPr>
            <w:r w:rsidRPr="003A3417">
              <w:rPr>
                <w:color w:val="002060"/>
              </w:rPr>
              <w:t>0</w:t>
            </w:r>
          </w:p>
        </w:tc>
      </w:tr>
      <w:tr w:rsidR="00E47757" w:rsidRPr="003A3417" w14:paraId="1B0EAC2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C6C05" w14:textId="77777777" w:rsidR="00E47757" w:rsidRPr="003A3417" w:rsidRDefault="00E47757" w:rsidP="001A3843">
            <w:pPr>
              <w:pStyle w:val="rowtabella0"/>
              <w:rPr>
                <w:color w:val="002060"/>
              </w:rPr>
            </w:pPr>
            <w:r w:rsidRPr="003A3417">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CB2B"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F1CF"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6D16"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0CB7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8D3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48AA3" w14:textId="77777777" w:rsidR="00E47757" w:rsidRPr="003A3417" w:rsidRDefault="00E47757" w:rsidP="001A3843">
            <w:pPr>
              <w:pStyle w:val="rowtabella0"/>
              <w:jc w:val="center"/>
              <w:rPr>
                <w:color w:val="002060"/>
              </w:rPr>
            </w:pPr>
            <w:r w:rsidRPr="003A34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5008" w14:textId="77777777" w:rsidR="00E47757" w:rsidRPr="003A3417" w:rsidRDefault="00E47757" w:rsidP="001A3843">
            <w:pPr>
              <w:pStyle w:val="rowtabella0"/>
              <w:jc w:val="center"/>
              <w:rPr>
                <w:color w:val="002060"/>
              </w:rPr>
            </w:pPr>
            <w:r w:rsidRPr="003A34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FAF5"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3763" w14:textId="77777777" w:rsidR="00E47757" w:rsidRPr="003A3417" w:rsidRDefault="00E47757" w:rsidP="001A3843">
            <w:pPr>
              <w:pStyle w:val="rowtabella0"/>
              <w:jc w:val="center"/>
              <w:rPr>
                <w:color w:val="002060"/>
              </w:rPr>
            </w:pPr>
            <w:r w:rsidRPr="003A3417">
              <w:rPr>
                <w:color w:val="002060"/>
              </w:rPr>
              <w:t>0</w:t>
            </w:r>
          </w:p>
        </w:tc>
      </w:tr>
      <w:tr w:rsidR="00E47757" w:rsidRPr="003A3417" w14:paraId="691B314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ED42C" w14:textId="77777777" w:rsidR="00E47757" w:rsidRPr="003A3417" w:rsidRDefault="00E47757" w:rsidP="001A3843">
            <w:pPr>
              <w:pStyle w:val="rowtabella0"/>
              <w:rPr>
                <w:color w:val="002060"/>
              </w:rPr>
            </w:pPr>
            <w:r w:rsidRPr="003A341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4F77"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338B"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0E85"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F8E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A808"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2D3F" w14:textId="77777777" w:rsidR="00E47757" w:rsidRPr="003A3417" w:rsidRDefault="00E47757" w:rsidP="001A3843">
            <w:pPr>
              <w:pStyle w:val="rowtabella0"/>
              <w:jc w:val="center"/>
              <w:rPr>
                <w:color w:val="002060"/>
              </w:rPr>
            </w:pPr>
            <w:r w:rsidRPr="003A341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AAC5" w14:textId="77777777" w:rsidR="00E47757" w:rsidRPr="003A3417" w:rsidRDefault="00E47757" w:rsidP="001A3843">
            <w:pPr>
              <w:pStyle w:val="rowtabella0"/>
              <w:jc w:val="center"/>
              <w:rPr>
                <w:color w:val="002060"/>
              </w:rPr>
            </w:pPr>
            <w:r w:rsidRPr="003A34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21C17" w14:textId="77777777" w:rsidR="00E47757" w:rsidRPr="003A3417" w:rsidRDefault="00E47757" w:rsidP="001A3843">
            <w:pPr>
              <w:pStyle w:val="rowtabella0"/>
              <w:jc w:val="center"/>
              <w:rPr>
                <w:color w:val="002060"/>
              </w:rPr>
            </w:pPr>
            <w:r w:rsidRPr="003A34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4DA2" w14:textId="77777777" w:rsidR="00E47757" w:rsidRPr="003A3417" w:rsidRDefault="00E47757" w:rsidP="001A3843">
            <w:pPr>
              <w:pStyle w:val="rowtabella0"/>
              <w:jc w:val="center"/>
              <w:rPr>
                <w:color w:val="002060"/>
              </w:rPr>
            </w:pPr>
            <w:r w:rsidRPr="003A3417">
              <w:rPr>
                <w:color w:val="002060"/>
              </w:rPr>
              <w:t>0</w:t>
            </w:r>
          </w:p>
        </w:tc>
      </w:tr>
      <w:tr w:rsidR="00E47757" w:rsidRPr="003A3417" w14:paraId="29666BE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EE43C" w14:textId="77777777" w:rsidR="00E47757" w:rsidRPr="003A3417" w:rsidRDefault="00E47757" w:rsidP="001A3843">
            <w:pPr>
              <w:pStyle w:val="rowtabella0"/>
              <w:rPr>
                <w:color w:val="002060"/>
              </w:rPr>
            </w:pPr>
            <w:r w:rsidRPr="003A34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B168"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B3EE"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8070"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0D6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CB2F"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AEB3" w14:textId="77777777" w:rsidR="00E47757" w:rsidRPr="003A3417" w:rsidRDefault="00E47757" w:rsidP="001A3843">
            <w:pPr>
              <w:pStyle w:val="rowtabella0"/>
              <w:jc w:val="center"/>
              <w:rPr>
                <w:color w:val="002060"/>
              </w:rPr>
            </w:pPr>
            <w:r w:rsidRPr="003A34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070F" w14:textId="77777777" w:rsidR="00E47757" w:rsidRPr="003A3417" w:rsidRDefault="00E47757" w:rsidP="001A3843">
            <w:pPr>
              <w:pStyle w:val="rowtabella0"/>
              <w:jc w:val="center"/>
              <w:rPr>
                <w:color w:val="002060"/>
              </w:rPr>
            </w:pPr>
            <w:r w:rsidRPr="003A34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91DA"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5C5F" w14:textId="77777777" w:rsidR="00E47757" w:rsidRPr="003A3417" w:rsidRDefault="00E47757" w:rsidP="001A3843">
            <w:pPr>
              <w:pStyle w:val="rowtabella0"/>
              <w:jc w:val="center"/>
              <w:rPr>
                <w:color w:val="002060"/>
              </w:rPr>
            </w:pPr>
            <w:r w:rsidRPr="003A3417">
              <w:rPr>
                <w:color w:val="002060"/>
              </w:rPr>
              <w:t>0</w:t>
            </w:r>
          </w:p>
        </w:tc>
      </w:tr>
      <w:tr w:rsidR="00E47757" w:rsidRPr="003A3417" w14:paraId="5D32E57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52F2A" w14:textId="77777777" w:rsidR="00E47757" w:rsidRPr="003A3417" w:rsidRDefault="00E47757" w:rsidP="001A3843">
            <w:pPr>
              <w:pStyle w:val="rowtabella0"/>
              <w:rPr>
                <w:color w:val="002060"/>
              </w:rPr>
            </w:pPr>
            <w:r w:rsidRPr="003A341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4057"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1A88"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8D7A"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5265"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B4B3"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FFDD"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63AE" w14:textId="77777777" w:rsidR="00E47757" w:rsidRPr="003A3417" w:rsidRDefault="00E47757" w:rsidP="001A3843">
            <w:pPr>
              <w:pStyle w:val="rowtabella0"/>
              <w:jc w:val="center"/>
              <w:rPr>
                <w:color w:val="002060"/>
              </w:rPr>
            </w:pPr>
            <w:r w:rsidRPr="003A34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CC01"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F8E9" w14:textId="77777777" w:rsidR="00E47757" w:rsidRPr="003A3417" w:rsidRDefault="00E47757" w:rsidP="001A3843">
            <w:pPr>
              <w:pStyle w:val="rowtabella0"/>
              <w:jc w:val="center"/>
              <w:rPr>
                <w:color w:val="002060"/>
              </w:rPr>
            </w:pPr>
            <w:r w:rsidRPr="003A3417">
              <w:rPr>
                <w:color w:val="002060"/>
              </w:rPr>
              <w:t>0</w:t>
            </w:r>
          </w:p>
        </w:tc>
      </w:tr>
      <w:tr w:rsidR="00E47757" w:rsidRPr="003A3417" w14:paraId="6744567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A4347" w14:textId="77777777" w:rsidR="00E47757" w:rsidRPr="003A3417" w:rsidRDefault="00E47757" w:rsidP="001A3843">
            <w:pPr>
              <w:pStyle w:val="rowtabella0"/>
              <w:rPr>
                <w:color w:val="002060"/>
              </w:rPr>
            </w:pPr>
            <w:r w:rsidRPr="003A341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B8FC"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6C3E"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786A"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57F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A5CB"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5680" w14:textId="77777777" w:rsidR="00E47757" w:rsidRPr="003A3417" w:rsidRDefault="00E47757" w:rsidP="001A3843">
            <w:pPr>
              <w:pStyle w:val="rowtabella0"/>
              <w:jc w:val="center"/>
              <w:rPr>
                <w:color w:val="002060"/>
              </w:rPr>
            </w:pPr>
            <w:r w:rsidRPr="003A34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7325" w14:textId="77777777" w:rsidR="00E47757" w:rsidRPr="003A3417" w:rsidRDefault="00E47757" w:rsidP="001A3843">
            <w:pPr>
              <w:pStyle w:val="rowtabella0"/>
              <w:jc w:val="center"/>
              <w:rPr>
                <w:color w:val="002060"/>
              </w:rPr>
            </w:pPr>
            <w:r w:rsidRPr="003A34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3C04"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3CAB" w14:textId="77777777" w:rsidR="00E47757" w:rsidRPr="003A3417" w:rsidRDefault="00E47757" w:rsidP="001A3843">
            <w:pPr>
              <w:pStyle w:val="rowtabella0"/>
              <w:jc w:val="center"/>
              <w:rPr>
                <w:color w:val="002060"/>
              </w:rPr>
            </w:pPr>
            <w:r w:rsidRPr="003A3417">
              <w:rPr>
                <w:color w:val="002060"/>
              </w:rPr>
              <w:t>0</w:t>
            </w:r>
          </w:p>
        </w:tc>
      </w:tr>
      <w:tr w:rsidR="00E47757" w:rsidRPr="003A3417" w14:paraId="309FB3B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52396" w14:textId="77777777" w:rsidR="00E47757" w:rsidRPr="003A3417" w:rsidRDefault="00E47757" w:rsidP="001A3843">
            <w:pPr>
              <w:pStyle w:val="rowtabella0"/>
              <w:rPr>
                <w:color w:val="002060"/>
              </w:rPr>
            </w:pPr>
            <w:r w:rsidRPr="003A341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18F9"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B604"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7BB6"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E12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DF3F"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6FAB" w14:textId="77777777" w:rsidR="00E47757" w:rsidRPr="003A3417" w:rsidRDefault="00E47757" w:rsidP="001A3843">
            <w:pPr>
              <w:pStyle w:val="rowtabella0"/>
              <w:jc w:val="center"/>
              <w:rPr>
                <w:color w:val="002060"/>
              </w:rPr>
            </w:pPr>
            <w:r w:rsidRPr="003A34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CFA9"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466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FC17" w14:textId="77777777" w:rsidR="00E47757" w:rsidRPr="003A3417" w:rsidRDefault="00E47757" w:rsidP="001A3843">
            <w:pPr>
              <w:pStyle w:val="rowtabella0"/>
              <w:jc w:val="center"/>
              <w:rPr>
                <w:color w:val="002060"/>
              </w:rPr>
            </w:pPr>
            <w:r w:rsidRPr="003A3417">
              <w:rPr>
                <w:color w:val="002060"/>
              </w:rPr>
              <w:t>0</w:t>
            </w:r>
          </w:p>
        </w:tc>
      </w:tr>
      <w:tr w:rsidR="00E47757" w:rsidRPr="003A3417" w14:paraId="7B62371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DE6D0" w14:textId="77777777" w:rsidR="00E47757" w:rsidRPr="003A3417" w:rsidRDefault="00E47757" w:rsidP="001A3843">
            <w:pPr>
              <w:pStyle w:val="rowtabella0"/>
              <w:rPr>
                <w:color w:val="002060"/>
              </w:rPr>
            </w:pPr>
            <w:r w:rsidRPr="003A3417">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C562"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CF1D4"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38D1"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8BDC"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839E8"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61F4"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C454" w14:textId="77777777" w:rsidR="00E47757" w:rsidRPr="003A3417" w:rsidRDefault="00E47757" w:rsidP="001A3843">
            <w:pPr>
              <w:pStyle w:val="rowtabella0"/>
              <w:jc w:val="center"/>
              <w:rPr>
                <w:color w:val="002060"/>
              </w:rPr>
            </w:pPr>
            <w:r w:rsidRPr="003A34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9991"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1B5B" w14:textId="77777777" w:rsidR="00E47757" w:rsidRPr="003A3417" w:rsidRDefault="00E47757" w:rsidP="001A3843">
            <w:pPr>
              <w:pStyle w:val="rowtabella0"/>
              <w:jc w:val="center"/>
              <w:rPr>
                <w:color w:val="002060"/>
              </w:rPr>
            </w:pPr>
            <w:r w:rsidRPr="003A3417">
              <w:rPr>
                <w:color w:val="002060"/>
              </w:rPr>
              <w:t>0</w:t>
            </w:r>
          </w:p>
        </w:tc>
      </w:tr>
      <w:tr w:rsidR="00E47757" w:rsidRPr="003A3417" w14:paraId="10B00EC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76C2F" w14:textId="77777777" w:rsidR="00E47757" w:rsidRPr="003A3417" w:rsidRDefault="00E47757" w:rsidP="001A3843">
            <w:pPr>
              <w:pStyle w:val="rowtabella0"/>
              <w:rPr>
                <w:color w:val="002060"/>
              </w:rPr>
            </w:pPr>
            <w:r w:rsidRPr="003A3417">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F4DB"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4EB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05E5"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F13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A333"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C6E7" w14:textId="77777777" w:rsidR="00E47757" w:rsidRPr="003A3417" w:rsidRDefault="00E47757" w:rsidP="001A3843">
            <w:pPr>
              <w:pStyle w:val="rowtabella0"/>
              <w:jc w:val="center"/>
              <w:rPr>
                <w:color w:val="002060"/>
              </w:rPr>
            </w:pPr>
            <w:r w:rsidRPr="003A34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4A8F"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2419"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F85E2" w14:textId="77777777" w:rsidR="00E47757" w:rsidRPr="003A3417" w:rsidRDefault="00E47757" w:rsidP="001A3843">
            <w:pPr>
              <w:pStyle w:val="rowtabella0"/>
              <w:jc w:val="center"/>
              <w:rPr>
                <w:color w:val="002060"/>
              </w:rPr>
            </w:pPr>
            <w:r w:rsidRPr="003A3417">
              <w:rPr>
                <w:color w:val="002060"/>
              </w:rPr>
              <w:t>0</w:t>
            </w:r>
          </w:p>
        </w:tc>
      </w:tr>
      <w:tr w:rsidR="00E47757" w:rsidRPr="003A3417" w14:paraId="31A3C1C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40D22" w14:textId="77777777" w:rsidR="00E47757" w:rsidRPr="003A3417" w:rsidRDefault="00E47757" w:rsidP="001A3843">
            <w:pPr>
              <w:pStyle w:val="breakline"/>
              <w:rPr>
                <w:rFonts w:ascii="Arial" w:hAnsi="Arial" w:cs="Arial"/>
                <w:color w:val="002060"/>
              </w:rPr>
            </w:pPr>
            <w:r w:rsidRPr="003A3417">
              <w:rPr>
                <w:rFonts w:ascii="Arial" w:hAnsi="Arial" w:cs="Arial"/>
                <w:color w:val="002060"/>
              </w:rPr>
              <w:t>A.S.D. MONTELUPONE CALCIO A 5 – seconda squadra Under 21 –</w:t>
            </w:r>
          </w:p>
          <w:p w14:paraId="60E8C291" w14:textId="77777777" w:rsidR="00E47757" w:rsidRPr="003A3417" w:rsidRDefault="00E47757" w:rsidP="001A384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D201F"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313C"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9AD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43D5"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9F840"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A018"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8152" w14:textId="77777777" w:rsidR="00E47757" w:rsidRPr="003A3417" w:rsidRDefault="00E47757" w:rsidP="001A3843">
            <w:pPr>
              <w:pStyle w:val="rowtabella0"/>
              <w:jc w:val="center"/>
              <w:rPr>
                <w:color w:val="002060"/>
              </w:rPr>
            </w:pPr>
            <w:r w:rsidRPr="003A341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275D" w14:textId="77777777" w:rsidR="00E47757" w:rsidRPr="003A3417" w:rsidRDefault="00E47757" w:rsidP="001A3843">
            <w:pPr>
              <w:pStyle w:val="rowtabella0"/>
              <w:jc w:val="center"/>
              <w:rPr>
                <w:color w:val="002060"/>
              </w:rPr>
            </w:pPr>
            <w:r w:rsidRPr="003A341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0F4D" w14:textId="77777777" w:rsidR="00E47757" w:rsidRPr="003A3417" w:rsidRDefault="00E47757" w:rsidP="001A3843">
            <w:pPr>
              <w:pStyle w:val="rowtabella0"/>
              <w:jc w:val="center"/>
              <w:rPr>
                <w:color w:val="002060"/>
              </w:rPr>
            </w:pPr>
            <w:r w:rsidRPr="003A3417">
              <w:rPr>
                <w:color w:val="002060"/>
              </w:rPr>
              <w:t>0</w:t>
            </w:r>
          </w:p>
        </w:tc>
      </w:tr>
      <w:tr w:rsidR="00E47757" w:rsidRPr="003A3417" w14:paraId="6518CD42"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4CFF92" w14:textId="77777777" w:rsidR="00E47757" w:rsidRPr="003A3417" w:rsidRDefault="00E47757" w:rsidP="001A3843">
            <w:pPr>
              <w:pStyle w:val="rowtabella0"/>
              <w:rPr>
                <w:color w:val="002060"/>
              </w:rPr>
            </w:pPr>
            <w:r w:rsidRPr="003A341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8AE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E4AF"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F7D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B22D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1727"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2D13"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200D" w14:textId="77777777" w:rsidR="00E47757" w:rsidRPr="003A3417" w:rsidRDefault="00E47757" w:rsidP="001A3843">
            <w:pPr>
              <w:pStyle w:val="rowtabella0"/>
              <w:jc w:val="center"/>
              <w:rPr>
                <w:color w:val="002060"/>
              </w:rPr>
            </w:pPr>
            <w:r w:rsidRPr="003A341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46A5" w14:textId="77777777" w:rsidR="00E47757" w:rsidRPr="003A3417" w:rsidRDefault="00E47757" w:rsidP="001A3843">
            <w:pPr>
              <w:pStyle w:val="rowtabella0"/>
              <w:jc w:val="center"/>
              <w:rPr>
                <w:color w:val="002060"/>
              </w:rPr>
            </w:pPr>
            <w:r w:rsidRPr="003A34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236C" w14:textId="77777777" w:rsidR="00E47757" w:rsidRPr="003A3417" w:rsidRDefault="00E47757" w:rsidP="001A3843">
            <w:pPr>
              <w:pStyle w:val="rowtabella0"/>
              <w:jc w:val="center"/>
              <w:rPr>
                <w:color w:val="002060"/>
              </w:rPr>
            </w:pPr>
            <w:r w:rsidRPr="003A3417">
              <w:rPr>
                <w:color w:val="002060"/>
              </w:rPr>
              <w:t>0</w:t>
            </w:r>
          </w:p>
        </w:tc>
      </w:tr>
    </w:tbl>
    <w:p w14:paraId="038753E4" w14:textId="77777777" w:rsidR="00E47757" w:rsidRPr="003A3417" w:rsidRDefault="00E47757" w:rsidP="00E47757">
      <w:pPr>
        <w:pStyle w:val="breakline"/>
        <w:rPr>
          <w:rFonts w:ascii="Arial" w:eastAsiaTheme="minorEastAsia" w:hAnsi="Arial" w:cs="Arial"/>
          <w:color w:val="002060"/>
        </w:rPr>
      </w:pPr>
    </w:p>
    <w:p w14:paraId="79AA0F6A" w14:textId="77777777" w:rsidR="00E47757" w:rsidRPr="003A3417" w:rsidRDefault="00E47757" w:rsidP="00E47757">
      <w:pPr>
        <w:pStyle w:val="breakline"/>
        <w:rPr>
          <w:rFonts w:ascii="Arial" w:hAnsi="Arial" w:cs="Arial"/>
          <w:color w:val="002060"/>
        </w:rPr>
      </w:pPr>
    </w:p>
    <w:p w14:paraId="0C1E618D" w14:textId="77777777" w:rsidR="00E47757" w:rsidRPr="003A3417" w:rsidRDefault="00E47757" w:rsidP="00E47757">
      <w:pPr>
        <w:pStyle w:val="sottotitolocampionato10"/>
        <w:rPr>
          <w:color w:val="002060"/>
        </w:rPr>
      </w:pPr>
      <w:r w:rsidRPr="003A341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77C3A4B1"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1246F"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F715E"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D0215"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5BEC9"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51916"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02267"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4B937"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226C2"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5A7A8"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DC74C" w14:textId="77777777" w:rsidR="00E47757" w:rsidRPr="003A3417" w:rsidRDefault="00E47757" w:rsidP="001A3843">
            <w:pPr>
              <w:pStyle w:val="headertabella0"/>
              <w:rPr>
                <w:color w:val="002060"/>
              </w:rPr>
            </w:pPr>
            <w:r w:rsidRPr="003A3417">
              <w:rPr>
                <w:color w:val="002060"/>
              </w:rPr>
              <w:t>PE</w:t>
            </w:r>
          </w:p>
        </w:tc>
      </w:tr>
      <w:tr w:rsidR="00E47757" w:rsidRPr="003A3417" w14:paraId="1FBCFBD2"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9224B2"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CITTA</w:t>
            </w:r>
            <w:proofErr w:type="gramEnd"/>
            <w:r w:rsidRPr="003A3417">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8706" w14:textId="77777777" w:rsidR="00E47757" w:rsidRPr="003A3417" w:rsidRDefault="00E47757" w:rsidP="001A3843">
            <w:pPr>
              <w:pStyle w:val="rowtabella0"/>
              <w:jc w:val="center"/>
              <w:rPr>
                <w:color w:val="002060"/>
              </w:rPr>
            </w:pPr>
            <w:r w:rsidRPr="003A34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BA29"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8D96"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936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9D1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C6C1" w14:textId="77777777" w:rsidR="00E47757" w:rsidRPr="003A3417" w:rsidRDefault="00E47757" w:rsidP="001A3843">
            <w:pPr>
              <w:pStyle w:val="rowtabella0"/>
              <w:jc w:val="center"/>
              <w:rPr>
                <w:color w:val="002060"/>
              </w:rPr>
            </w:pPr>
            <w:r w:rsidRPr="003A341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C6AE"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090F" w14:textId="77777777" w:rsidR="00E47757" w:rsidRPr="003A3417" w:rsidRDefault="00E47757" w:rsidP="001A3843">
            <w:pPr>
              <w:pStyle w:val="rowtabella0"/>
              <w:jc w:val="center"/>
              <w:rPr>
                <w:color w:val="002060"/>
              </w:rPr>
            </w:pPr>
            <w:r w:rsidRPr="003A341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14411" w14:textId="77777777" w:rsidR="00E47757" w:rsidRPr="003A3417" w:rsidRDefault="00E47757" w:rsidP="001A3843">
            <w:pPr>
              <w:pStyle w:val="rowtabella0"/>
              <w:jc w:val="center"/>
              <w:rPr>
                <w:color w:val="002060"/>
              </w:rPr>
            </w:pPr>
            <w:r w:rsidRPr="003A3417">
              <w:rPr>
                <w:color w:val="002060"/>
              </w:rPr>
              <w:t>0</w:t>
            </w:r>
          </w:p>
        </w:tc>
      </w:tr>
      <w:tr w:rsidR="00E47757" w:rsidRPr="003A3417" w14:paraId="4B19DF1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5713F" w14:textId="77777777" w:rsidR="00E47757" w:rsidRPr="003A3417" w:rsidRDefault="00E47757" w:rsidP="001A3843">
            <w:pPr>
              <w:pStyle w:val="rowtabella0"/>
              <w:rPr>
                <w:color w:val="002060"/>
              </w:rPr>
            </w:pPr>
            <w:r w:rsidRPr="003A341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3C14"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9BF7"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B1E42"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A76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546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D53B9" w14:textId="77777777" w:rsidR="00E47757" w:rsidRPr="003A3417" w:rsidRDefault="00E47757" w:rsidP="001A3843">
            <w:pPr>
              <w:pStyle w:val="rowtabella0"/>
              <w:jc w:val="center"/>
              <w:rPr>
                <w:color w:val="002060"/>
              </w:rPr>
            </w:pPr>
            <w:r w:rsidRPr="003A341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C06B"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850B" w14:textId="77777777" w:rsidR="00E47757" w:rsidRPr="003A3417" w:rsidRDefault="00E47757" w:rsidP="001A3843">
            <w:pPr>
              <w:pStyle w:val="rowtabella0"/>
              <w:jc w:val="center"/>
              <w:rPr>
                <w:color w:val="002060"/>
              </w:rPr>
            </w:pPr>
            <w:r w:rsidRPr="003A34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A500" w14:textId="77777777" w:rsidR="00E47757" w:rsidRPr="003A3417" w:rsidRDefault="00E47757" w:rsidP="001A3843">
            <w:pPr>
              <w:pStyle w:val="rowtabella0"/>
              <w:jc w:val="center"/>
              <w:rPr>
                <w:color w:val="002060"/>
              </w:rPr>
            </w:pPr>
            <w:r w:rsidRPr="003A3417">
              <w:rPr>
                <w:color w:val="002060"/>
              </w:rPr>
              <w:t>0</w:t>
            </w:r>
          </w:p>
        </w:tc>
      </w:tr>
      <w:tr w:rsidR="00E47757" w:rsidRPr="003A3417" w14:paraId="73F925F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F88EF" w14:textId="77777777" w:rsidR="00E47757" w:rsidRPr="003A3417" w:rsidRDefault="00E47757" w:rsidP="001A3843">
            <w:pPr>
              <w:pStyle w:val="rowtabella0"/>
              <w:rPr>
                <w:color w:val="002060"/>
              </w:rPr>
            </w:pPr>
            <w:r w:rsidRPr="003A3417">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1909" w14:textId="77777777" w:rsidR="00E47757" w:rsidRPr="003A3417" w:rsidRDefault="00E47757" w:rsidP="001A3843">
            <w:pPr>
              <w:pStyle w:val="rowtabella0"/>
              <w:jc w:val="center"/>
              <w:rPr>
                <w:color w:val="002060"/>
              </w:rPr>
            </w:pPr>
            <w:r w:rsidRPr="003A34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2A70"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DF0F"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0A28"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73D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4B6F" w14:textId="77777777" w:rsidR="00E47757" w:rsidRPr="003A3417" w:rsidRDefault="00E47757" w:rsidP="001A3843">
            <w:pPr>
              <w:pStyle w:val="rowtabella0"/>
              <w:jc w:val="center"/>
              <w:rPr>
                <w:color w:val="002060"/>
              </w:rPr>
            </w:pPr>
            <w:r w:rsidRPr="003A341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C7F9" w14:textId="77777777" w:rsidR="00E47757" w:rsidRPr="003A3417" w:rsidRDefault="00E47757" w:rsidP="001A3843">
            <w:pPr>
              <w:pStyle w:val="rowtabella0"/>
              <w:jc w:val="center"/>
              <w:rPr>
                <w:color w:val="002060"/>
              </w:rPr>
            </w:pPr>
            <w:r w:rsidRPr="003A34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195D1"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3E3B" w14:textId="77777777" w:rsidR="00E47757" w:rsidRPr="003A3417" w:rsidRDefault="00E47757" w:rsidP="001A3843">
            <w:pPr>
              <w:pStyle w:val="rowtabella0"/>
              <w:jc w:val="center"/>
              <w:rPr>
                <w:color w:val="002060"/>
              </w:rPr>
            </w:pPr>
            <w:r w:rsidRPr="003A3417">
              <w:rPr>
                <w:color w:val="002060"/>
              </w:rPr>
              <w:t>0</w:t>
            </w:r>
          </w:p>
        </w:tc>
      </w:tr>
      <w:tr w:rsidR="00E47757" w:rsidRPr="003A3417" w14:paraId="58BF4EA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247FA" w14:textId="77777777" w:rsidR="00E47757" w:rsidRPr="003A3417" w:rsidRDefault="00E47757" w:rsidP="001A3843">
            <w:pPr>
              <w:pStyle w:val="rowtabella0"/>
              <w:rPr>
                <w:color w:val="002060"/>
              </w:rPr>
            </w:pPr>
            <w:r w:rsidRPr="003A341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142A"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8100"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AC80"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79A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C1C5"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89D2" w14:textId="77777777" w:rsidR="00E47757" w:rsidRPr="003A3417" w:rsidRDefault="00E47757" w:rsidP="001A3843">
            <w:pPr>
              <w:pStyle w:val="rowtabella0"/>
              <w:jc w:val="center"/>
              <w:rPr>
                <w:color w:val="002060"/>
              </w:rPr>
            </w:pPr>
            <w:r w:rsidRPr="003A341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0FC4E"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0CF6"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FDEE" w14:textId="77777777" w:rsidR="00E47757" w:rsidRPr="003A3417" w:rsidRDefault="00E47757" w:rsidP="001A3843">
            <w:pPr>
              <w:pStyle w:val="rowtabella0"/>
              <w:jc w:val="center"/>
              <w:rPr>
                <w:color w:val="002060"/>
              </w:rPr>
            </w:pPr>
            <w:r w:rsidRPr="003A3417">
              <w:rPr>
                <w:color w:val="002060"/>
              </w:rPr>
              <w:t>0</w:t>
            </w:r>
          </w:p>
        </w:tc>
      </w:tr>
      <w:tr w:rsidR="00E47757" w:rsidRPr="003A3417" w14:paraId="60FA5BB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9498A" w14:textId="77777777" w:rsidR="00E47757" w:rsidRPr="003A3417" w:rsidRDefault="00E47757" w:rsidP="001A3843">
            <w:pPr>
              <w:pStyle w:val="rowtabella0"/>
              <w:rPr>
                <w:color w:val="002060"/>
              </w:rPr>
            </w:pPr>
            <w:r w:rsidRPr="003A341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70A0D" w14:textId="77777777" w:rsidR="00E47757" w:rsidRPr="003A3417" w:rsidRDefault="00E47757" w:rsidP="001A3843">
            <w:pPr>
              <w:pStyle w:val="rowtabella0"/>
              <w:jc w:val="center"/>
              <w:rPr>
                <w:color w:val="002060"/>
              </w:rPr>
            </w:pPr>
            <w:r w:rsidRPr="003A34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632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6FA5"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CC8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4597"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A22C" w14:textId="77777777" w:rsidR="00E47757" w:rsidRPr="003A3417" w:rsidRDefault="00E47757" w:rsidP="001A3843">
            <w:pPr>
              <w:pStyle w:val="rowtabella0"/>
              <w:jc w:val="center"/>
              <w:rPr>
                <w:color w:val="002060"/>
              </w:rPr>
            </w:pPr>
            <w:r w:rsidRPr="003A341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568A" w14:textId="77777777" w:rsidR="00E47757" w:rsidRPr="003A3417" w:rsidRDefault="00E47757" w:rsidP="001A3843">
            <w:pPr>
              <w:pStyle w:val="rowtabella0"/>
              <w:jc w:val="center"/>
              <w:rPr>
                <w:color w:val="002060"/>
              </w:rPr>
            </w:pPr>
            <w:r w:rsidRPr="003A34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BCD5"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02E8" w14:textId="77777777" w:rsidR="00E47757" w:rsidRPr="003A3417" w:rsidRDefault="00E47757" w:rsidP="001A3843">
            <w:pPr>
              <w:pStyle w:val="rowtabella0"/>
              <w:jc w:val="center"/>
              <w:rPr>
                <w:color w:val="002060"/>
              </w:rPr>
            </w:pPr>
            <w:r w:rsidRPr="003A3417">
              <w:rPr>
                <w:color w:val="002060"/>
              </w:rPr>
              <w:t>0</w:t>
            </w:r>
          </w:p>
        </w:tc>
      </w:tr>
      <w:tr w:rsidR="00E47757" w:rsidRPr="003A3417" w14:paraId="142811D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D68B9" w14:textId="77777777" w:rsidR="00E47757" w:rsidRPr="003A3417" w:rsidRDefault="00E47757" w:rsidP="001A3843">
            <w:pPr>
              <w:pStyle w:val="rowtabella0"/>
              <w:rPr>
                <w:color w:val="002060"/>
              </w:rPr>
            </w:pPr>
            <w:r w:rsidRPr="003A3417">
              <w:rPr>
                <w:color w:val="002060"/>
              </w:rPr>
              <w:t xml:space="preserve">A.S.D. CALCIO </w:t>
            </w:r>
            <w:proofErr w:type="gramStart"/>
            <w:r w:rsidRPr="003A3417">
              <w:rPr>
                <w:color w:val="002060"/>
              </w:rPr>
              <w:t>S.ELPIDIO</w:t>
            </w:r>
            <w:proofErr w:type="gramEnd"/>
            <w:r w:rsidRPr="003A341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7AF7"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3604"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FA97"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431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2AE4"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3CA1"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B11F" w14:textId="77777777" w:rsidR="00E47757" w:rsidRPr="003A3417" w:rsidRDefault="00E47757" w:rsidP="001A3843">
            <w:pPr>
              <w:pStyle w:val="rowtabella0"/>
              <w:jc w:val="center"/>
              <w:rPr>
                <w:color w:val="002060"/>
              </w:rPr>
            </w:pPr>
            <w:r w:rsidRPr="003A34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DACA"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39C4" w14:textId="77777777" w:rsidR="00E47757" w:rsidRPr="003A3417" w:rsidRDefault="00E47757" w:rsidP="001A3843">
            <w:pPr>
              <w:pStyle w:val="rowtabella0"/>
              <w:jc w:val="center"/>
              <w:rPr>
                <w:color w:val="002060"/>
              </w:rPr>
            </w:pPr>
            <w:r w:rsidRPr="003A3417">
              <w:rPr>
                <w:color w:val="002060"/>
              </w:rPr>
              <w:t>0</w:t>
            </w:r>
          </w:p>
        </w:tc>
      </w:tr>
      <w:tr w:rsidR="00E47757" w:rsidRPr="003A3417" w14:paraId="2C65B19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1EFD9" w14:textId="77777777" w:rsidR="00E47757" w:rsidRPr="003A3417" w:rsidRDefault="00E47757" w:rsidP="001A3843">
            <w:pPr>
              <w:pStyle w:val="rowtabella0"/>
              <w:rPr>
                <w:color w:val="002060"/>
              </w:rPr>
            </w:pPr>
            <w:r w:rsidRPr="003A3417">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4A3F"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3AB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350F"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E567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0126"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FA8D" w14:textId="77777777" w:rsidR="00E47757" w:rsidRPr="003A3417" w:rsidRDefault="00E47757" w:rsidP="001A3843">
            <w:pPr>
              <w:pStyle w:val="rowtabella0"/>
              <w:jc w:val="center"/>
              <w:rPr>
                <w:color w:val="002060"/>
              </w:rPr>
            </w:pPr>
            <w:r w:rsidRPr="003A34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D4B4"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E34B"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8F48" w14:textId="77777777" w:rsidR="00E47757" w:rsidRPr="003A3417" w:rsidRDefault="00E47757" w:rsidP="001A3843">
            <w:pPr>
              <w:pStyle w:val="rowtabella0"/>
              <w:jc w:val="center"/>
              <w:rPr>
                <w:color w:val="002060"/>
              </w:rPr>
            </w:pPr>
            <w:r w:rsidRPr="003A3417">
              <w:rPr>
                <w:color w:val="002060"/>
              </w:rPr>
              <w:t>0</w:t>
            </w:r>
          </w:p>
        </w:tc>
      </w:tr>
      <w:tr w:rsidR="00E47757" w:rsidRPr="003A3417" w14:paraId="797D26D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AF866" w14:textId="77777777" w:rsidR="00E47757" w:rsidRPr="003A3417" w:rsidRDefault="00E47757" w:rsidP="001A3843">
            <w:pPr>
              <w:pStyle w:val="rowtabella0"/>
              <w:rPr>
                <w:color w:val="002060"/>
              </w:rPr>
            </w:pPr>
            <w:r w:rsidRPr="003A341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3546"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9E91"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D5E0"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CAD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6DFA"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0D07"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8D06" w14:textId="77777777" w:rsidR="00E47757" w:rsidRPr="003A3417" w:rsidRDefault="00E47757" w:rsidP="001A3843">
            <w:pPr>
              <w:pStyle w:val="rowtabella0"/>
              <w:jc w:val="center"/>
              <w:rPr>
                <w:color w:val="002060"/>
              </w:rPr>
            </w:pPr>
            <w:r w:rsidRPr="003A3417">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03F5"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B39B" w14:textId="77777777" w:rsidR="00E47757" w:rsidRPr="003A3417" w:rsidRDefault="00E47757" w:rsidP="001A3843">
            <w:pPr>
              <w:pStyle w:val="rowtabella0"/>
              <w:jc w:val="center"/>
              <w:rPr>
                <w:color w:val="002060"/>
              </w:rPr>
            </w:pPr>
            <w:r w:rsidRPr="003A3417">
              <w:rPr>
                <w:color w:val="002060"/>
              </w:rPr>
              <w:t>0</w:t>
            </w:r>
          </w:p>
        </w:tc>
      </w:tr>
      <w:tr w:rsidR="00E47757" w:rsidRPr="003A3417" w14:paraId="27F296B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7BE4D" w14:textId="77777777" w:rsidR="00E47757" w:rsidRPr="008C7C8A" w:rsidRDefault="00E47757" w:rsidP="001A3843">
            <w:pPr>
              <w:pStyle w:val="rowtabella0"/>
              <w:rPr>
                <w:color w:val="002060"/>
                <w:lang w:val="es-ES"/>
              </w:rPr>
            </w:pPr>
            <w:r w:rsidRPr="008C7C8A">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72A7"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752F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0049"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C496"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A70E"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819A"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CFA8" w14:textId="77777777" w:rsidR="00E47757" w:rsidRPr="003A3417" w:rsidRDefault="00E47757" w:rsidP="001A3843">
            <w:pPr>
              <w:pStyle w:val="rowtabella0"/>
              <w:jc w:val="center"/>
              <w:rPr>
                <w:color w:val="002060"/>
              </w:rPr>
            </w:pPr>
            <w:r w:rsidRPr="003A341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C2A4A" w14:textId="77777777" w:rsidR="00E47757" w:rsidRPr="003A3417" w:rsidRDefault="00E47757" w:rsidP="001A3843">
            <w:pPr>
              <w:pStyle w:val="rowtabella0"/>
              <w:jc w:val="center"/>
              <w:rPr>
                <w:color w:val="002060"/>
              </w:rPr>
            </w:pPr>
            <w:r w:rsidRPr="003A34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0C96" w14:textId="77777777" w:rsidR="00E47757" w:rsidRPr="003A3417" w:rsidRDefault="00E47757" w:rsidP="001A3843">
            <w:pPr>
              <w:pStyle w:val="rowtabella0"/>
              <w:jc w:val="center"/>
              <w:rPr>
                <w:color w:val="002060"/>
              </w:rPr>
            </w:pPr>
            <w:r w:rsidRPr="003A3417">
              <w:rPr>
                <w:color w:val="002060"/>
              </w:rPr>
              <w:t>0</w:t>
            </w:r>
          </w:p>
        </w:tc>
      </w:tr>
      <w:tr w:rsidR="00E47757" w:rsidRPr="003A3417" w14:paraId="06B92C2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C6AC8" w14:textId="77777777" w:rsidR="00E47757" w:rsidRPr="003A3417" w:rsidRDefault="00E47757" w:rsidP="001A3843">
            <w:pPr>
              <w:pStyle w:val="rowtabella0"/>
              <w:rPr>
                <w:color w:val="002060"/>
              </w:rPr>
            </w:pPr>
            <w:r w:rsidRPr="003A341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4A01"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EFEB"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BEE6"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3DB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9BB9"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DBAE"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6306" w14:textId="77777777" w:rsidR="00E47757" w:rsidRPr="003A3417" w:rsidRDefault="00E47757" w:rsidP="001A3843">
            <w:pPr>
              <w:pStyle w:val="rowtabella0"/>
              <w:jc w:val="center"/>
              <w:rPr>
                <w:color w:val="002060"/>
              </w:rPr>
            </w:pPr>
            <w:r w:rsidRPr="003A3417">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BB97" w14:textId="77777777" w:rsidR="00E47757" w:rsidRPr="003A3417" w:rsidRDefault="00E47757" w:rsidP="001A3843">
            <w:pPr>
              <w:pStyle w:val="rowtabella0"/>
              <w:jc w:val="center"/>
              <w:rPr>
                <w:color w:val="002060"/>
              </w:rPr>
            </w:pPr>
            <w:r w:rsidRPr="003A34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649A" w14:textId="77777777" w:rsidR="00E47757" w:rsidRPr="003A3417" w:rsidRDefault="00E47757" w:rsidP="001A3843">
            <w:pPr>
              <w:pStyle w:val="rowtabella0"/>
              <w:jc w:val="center"/>
              <w:rPr>
                <w:color w:val="002060"/>
              </w:rPr>
            </w:pPr>
            <w:r w:rsidRPr="003A3417">
              <w:rPr>
                <w:color w:val="002060"/>
              </w:rPr>
              <w:t>0</w:t>
            </w:r>
          </w:p>
        </w:tc>
      </w:tr>
      <w:tr w:rsidR="00E47757" w:rsidRPr="003A3417" w14:paraId="21A7A3B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ED312" w14:textId="77777777" w:rsidR="00E47757" w:rsidRPr="003A3417" w:rsidRDefault="00E47757" w:rsidP="001A3843">
            <w:pPr>
              <w:pStyle w:val="rowtabella0"/>
              <w:rPr>
                <w:color w:val="002060"/>
              </w:rPr>
            </w:pPr>
            <w:r w:rsidRPr="003A341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40E49"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01EE"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C12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9F02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D83D"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631D"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5043" w14:textId="77777777" w:rsidR="00E47757" w:rsidRPr="003A3417" w:rsidRDefault="00E47757" w:rsidP="001A3843">
            <w:pPr>
              <w:pStyle w:val="rowtabella0"/>
              <w:jc w:val="center"/>
              <w:rPr>
                <w:color w:val="002060"/>
              </w:rPr>
            </w:pPr>
            <w:r w:rsidRPr="003A341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F66D"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9680" w14:textId="77777777" w:rsidR="00E47757" w:rsidRPr="003A3417" w:rsidRDefault="00E47757" w:rsidP="001A3843">
            <w:pPr>
              <w:pStyle w:val="rowtabella0"/>
              <w:jc w:val="center"/>
              <w:rPr>
                <w:color w:val="002060"/>
              </w:rPr>
            </w:pPr>
            <w:r w:rsidRPr="003A3417">
              <w:rPr>
                <w:color w:val="002060"/>
              </w:rPr>
              <w:t>0</w:t>
            </w:r>
          </w:p>
        </w:tc>
      </w:tr>
      <w:tr w:rsidR="00E47757" w:rsidRPr="003A3417" w14:paraId="43887094"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4056A8" w14:textId="77777777" w:rsidR="00E47757" w:rsidRPr="003A3417" w:rsidRDefault="00E47757" w:rsidP="001A3843">
            <w:pPr>
              <w:pStyle w:val="rowtabella0"/>
              <w:rPr>
                <w:color w:val="002060"/>
              </w:rPr>
            </w:pPr>
            <w:r w:rsidRPr="003A341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4732"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0CAD"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1593"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823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5631"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958D"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36E3" w14:textId="77777777" w:rsidR="00E47757" w:rsidRPr="003A3417" w:rsidRDefault="00E47757" w:rsidP="001A3843">
            <w:pPr>
              <w:pStyle w:val="rowtabella0"/>
              <w:jc w:val="center"/>
              <w:rPr>
                <w:color w:val="002060"/>
              </w:rPr>
            </w:pPr>
            <w:r w:rsidRPr="003A341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752F" w14:textId="77777777" w:rsidR="00E47757" w:rsidRPr="003A3417" w:rsidRDefault="00E47757" w:rsidP="001A3843">
            <w:pPr>
              <w:pStyle w:val="rowtabella0"/>
              <w:jc w:val="center"/>
              <w:rPr>
                <w:color w:val="002060"/>
              </w:rPr>
            </w:pPr>
            <w:r w:rsidRPr="003A341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7A4B" w14:textId="77777777" w:rsidR="00E47757" w:rsidRPr="003A3417" w:rsidRDefault="00E47757" w:rsidP="001A3843">
            <w:pPr>
              <w:pStyle w:val="rowtabella0"/>
              <w:jc w:val="center"/>
              <w:rPr>
                <w:color w:val="002060"/>
              </w:rPr>
            </w:pPr>
            <w:r w:rsidRPr="003A3417">
              <w:rPr>
                <w:color w:val="002060"/>
              </w:rPr>
              <w:t>0</w:t>
            </w:r>
          </w:p>
        </w:tc>
      </w:tr>
    </w:tbl>
    <w:p w14:paraId="6453B5BB" w14:textId="77777777" w:rsidR="00E47757" w:rsidRPr="003A3417" w:rsidRDefault="00E47757" w:rsidP="00E47757">
      <w:pPr>
        <w:pStyle w:val="breakline"/>
        <w:rPr>
          <w:rFonts w:ascii="Arial" w:eastAsiaTheme="minorEastAsia" w:hAnsi="Arial" w:cs="Arial"/>
          <w:color w:val="002060"/>
        </w:rPr>
      </w:pPr>
    </w:p>
    <w:p w14:paraId="7A6FAA36" w14:textId="77777777" w:rsidR="00E47757" w:rsidRPr="003A3417" w:rsidRDefault="00E47757" w:rsidP="00E47757">
      <w:pPr>
        <w:pStyle w:val="breakline"/>
        <w:rPr>
          <w:rFonts w:ascii="Arial" w:hAnsi="Arial" w:cs="Arial"/>
          <w:color w:val="002060"/>
        </w:rPr>
      </w:pPr>
    </w:p>
    <w:p w14:paraId="28E1CD4F" w14:textId="77777777" w:rsidR="00E47757" w:rsidRPr="003A3417" w:rsidRDefault="00E47757" w:rsidP="00E47757">
      <w:pPr>
        <w:pStyle w:val="sottotitolocampionato10"/>
        <w:rPr>
          <w:color w:val="002060"/>
        </w:rPr>
      </w:pPr>
      <w:r w:rsidRPr="003A341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1929D898"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E148E" w14:textId="77777777" w:rsidR="00E47757" w:rsidRPr="003A3417" w:rsidRDefault="00E47757" w:rsidP="001A3843">
            <w:pPr>
              <w:pStyle w:val="headertabella0"/>
              <w:rPr>
                <w:color w:val="002060"/>
              </w:rPr>
            </w:pPr>
            <w:r w:rsidRPr="003A3417">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78904"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03AD7"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E2285"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F2F0B"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C93F5"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50B79"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60941"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DFCD2"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8E804" w14:textId="77777777" w:rsidR="00E47757" w:rsidRPr="003A3417" w:rsidRDefault="00E47757" w:rsidP="001A3843">
            <w:pPr>
              <w:pStyle w:val="headertabella0"/>
              <w:rPr>
                <w:color w:val="002060"/>
              </w:rPr>
            </w:pPr>
            <w:r w:rsidRPr="003A3417">
              <w:rPr>
                <w:color w:val="002060"/>
              </w:rPr>
              <w:t>PE</w:t>
            </w:r>
          </w:p>
        </w:tc>
      </w:tr>
      <w:tr w:rsidR="00E47757" w:rsidRPr="003A3417" w14:paraId="1243B93F"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66EB59" w14:textId="77777777" w:rsidR="00E47757" w:rsidRPr="003A3417" w:rsidRDefault="00E47757" w:rsidP="001A3843">
            <w:pPr>
              <w:pStyle w:val="rowtabella0"/>
              <w:rPr>
                <w:color w:val="002060"/>
              </w:rPr>
            </w:pPr>
            <w:r w:rsidRPr="003A3417">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B503"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FB58"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5535"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9DD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BEF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CC7F" w14:textId="77777777" w:rsidR="00E47757" w:rsidRPr="003A3417" w:rsidRDefault="00E47757" w:rsidP="001A3843">
            <w:pPr>
              <w:pStyle w:val="rowtabella0"/>
              <w:jc w:val="center"/>
              <w:rPr>
                <w:color w:val="002060"/>
              </w:rPr>
            </w:pPr>
            <w:r w:rsidRPr="003A341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D18B"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9E2F" w14:textId="77777777" w:rsidR="00E47757" w:rsidRPr="003A3417" w:rsidRDefault="00E47757" w:rsidP="001A3843">
            <w:pPr>
              <w:pStyle w:val="rowtabella0"/>
              <w:jc w:val="center"/>
              <w:rPr>
                <w:color w:val="002060"/>
              </w:rPr>
            </w:pPr>
            <w:r w:rsidRPr="003A34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3EFF" w14:textId="77777777" w:rsidR="00E47757" w:rsidRPr="003A3417" w:rsidRDefault="00E47757" w:rsidP="001A3843">
            <w:pPr>
              <w:pStyle w:val="rowtabella0"/>
              <w:jc w:val="center"/>
              <w:rPr>
                <w:color w:val="002060"/>
              </w:rPr>
            </w:pPr>
            <w:r w:rsidRPr="003A3417">
              <w:rPr>
                <w:color w:val="002060"/>
              </w:rPr>
              <w:t>0</w:t>
            </w:r>
          </w:p>
        </w:tc>
      </w:tr>
      <w:tr w:rsidR="00E47757" w:rsidRPr="003A3417" w14:paraId="23A49D13"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65C0F" w14:textId="77777777" w:rsidR="00E47757" w:rsidRPr="003A3417" w:rsidRDefault="00E47757" w:rsidP="001A3843">
            <w:pPr>
              <w:pStyle w:val="rowtabella0"/>
              <w:rPr>
                <w:color w:val="002060"/>
              </w:rPr>
            </w:pPr>
            <w:r w:rsidRPr="003A3417">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91CE"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43F6"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E9B7"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F7E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64BC"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57E4" w14:textId="77777777" w:rsidR="00E47757" w:rsidRPr="003A3417" w:rsidRDefault="00E47757" w:rsidP="001A3843">
            <w:pPr>
              <w:pStyle w:val="rowtabella0"/>
              <w:jc w:val="center"/>
              <w:rPr>
                <w:color w:val="002060"/>
              </w:rPr>
            </w:pPr>
            <w:r w:rsidRPr="003A341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8643"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C0A2"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F047" w14:textId="77777777" w:rsidR="00E47757" w:rsidRPr="003A3417" w:rsidRDefault="00E47757" w:rsidP="001A3843">
            <w:pPr>
              <w:pStyle w:val="rowtabella0"/>
              <w:jc w:val="center"/>
              <w:rPr>
                <w:color w:val="002060"/>
              </w:rPr>
            </w:pPr>
            <w:r w:rsidRPr="003A3417">
              <w:rPr>
                <w:color w:val="002060"/>
              </w:rPr>
              <w:t>0</w:t>
            </w:r>
          </w:p>
        </w:tc>
      </w:tr>
      <w:tr w:rsidR="00E47757" w:rsidRPr="003A3417" w14:paraId="17F4016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AAE1A" w14:textId="77777777" w:rsidR="00E47757" w:rsidRPr="003A3417" w:rsidRDefault="00E47757" w:rsidP="001A3843">
            <w:pPr>
              <w:pStyle w:val="rowtabella0"/>
              <w:rPr>
                <w:color w:val="002060"/>
              </w:rPr>
            </w:pPr>
            <w:r w:rsidRPr="003A341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113B"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FF2F5"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5168"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E9A8"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BB03"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01A3" w14:textId="77777777" w:rsidR="00E47757" w:rsidRPr="003A3417" w:rsidRDefault="00E47757" w:rsidP="001A3843">
            <w:pPr>
              <w:pStyle w:val="rowtabella0"/>
              <w:jc w:val="center"/>
              <w:rPr>
                <w:color w:val="002060"/>
              </w:rPr>
            </w:pPr>
            <w:r w:rsidRPr="003A34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8FC0" w14:textId="77777777" w:rsidR="00E47757" w:rsidRPr="003A3417" w:rsidRDefault="00E47757" w:rsidP="001A3843">
            <w:pPr>
              <w:pStyle w:val="rowtabella0"/>
              <w:jc w:val="center"/>
              <w:rPr>
                <w:color w:val="002060"/>
              </w:rPr>
            </w:pPr>
            <w:r w:rsidRPr="003A34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902D"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C8B7" w14:textId="77777777" w:rsidR="00E47757" w:rsidRPr="003A3417" w:rsidRDefault="00E47757" w:rsidP="001A3843">
            <w:pPr>
              <w:pStyle w:val="rowtabella0"/>
              <w:jc w:val="center"/>
              <w:rPr>
                <w:color w:val="002060"/>
              </w:rPr>
            </w:pPr>
            <w:r w:rsidRPr="003A3417">
              <w:rPr>
                <w:color w:val="002060"/>
              </w:rPr>
              <w:t>0</w:t>
            </w:r>
          </w:p>
        </w:tc>
      </w:tr>
      <w:tr w:rsidR="00E47757" w:rsidRPr="003A3417" w14:paraId="7963682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7907D" w14:textId="77777777" w:rsidR="00E47757" w:rsidRPr="003A3417" w:rsidRDefault="00E47757" w:rsidP="001A3843">
            <w:pPr>
              <w:pStyle w:val="rowtabella0"/>
              <w:rPr>
                <w:color w:val="002060"/>
              </w:rPr>
            </w:pPr>
            <w:r w:rsidRPr="003A3417">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AF5F"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D6E8"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64D1"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540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9F66"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019F" w14:textId="77777777" w:rsidR="00E47757" w:rsidRPr="003A3417" w:rsidRDefault="00E47757" w:rsidP="001A3843">
            <w:pPr>
              <w:pStyle w:val="rowtabella0"/>
              <w:jc w:val="center"/>
              <w:rPr>
                <w:color w:val="002060"/>
              </w:rPr>
            </w:pPr>
            <w:r w:rsidRPr="003A341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E403" w14:textId="77777777" w:rsidR="00E47757" w:rsidRPr="003A3417" w:rsidRDefault="00E47757" w:rsidP="001A3843">
            <w:pPr>
              <w:pStyle w:val="rowtabella0"/>
              <w:jc w:val="center"/>
              <w:rPr>
                <w:color w:val="002060"/>
              </w:rPr>
            </w:pPr>
            <w:r w:rsidRPr="003A34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2A37"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8C19" w14:textId="77777777" w:rsidR="00E47757" w:rsidRPr="003A3417" w:rsidRDefault="00E47757" w:rsidP="001A3843">
            <w:pPr>
              <w:pStyle w:val="rowtabella0"/>
              <w:jc w:val="center"/>
              <w:rPr>
                <w:color w:val="002060"/>
              </w:rPr>
            </w:pPr>
            <w:r w:rsidRPr="003A3417">
              <w:rPr>
                <w:color w:val="002060"/>
              </w:rPr>
              <w:t>0</w:t>
            </w:r>
          </w:p>
        </w:tc>
      </w:tr>
      <w:tr w:rsidR="00E47757" w:rsidRPr="003A3417" w14:paraId="681E9D6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0A963" w14:textId="77777777" w:rsidR="00E47757" w:rsidRPr="003A3417" w:rsidRDefault="00E47757" w:rsidP="001A3843">
            <w:pPr>
              <w:pStyle w:val="rowtabella0"/>
              <w:rPr>
                <w:color w:val="002060"/>
              </w:rPr>
            </w:pPr>
            <w:r w:rsidRPr="003A3417">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44C2" w14:textId="77777777" w:rsidR="00E47757" w:rsidRPr="003A3417" w:rsidRDefault="00E47757" w:rsidP="001A3843">
            <w:pPr>
              <w:pStyle w:val="rowtabella0"/>
              <w:jc w:val="center"/>
              <w:rPr>
                <w:color w:val="002060"/>
              </w:rPr>
            </w:pPr>
            <w:r w:rsidRPr="003A34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A1D1"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928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7F4A"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E93C"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9B34" w14:textId="77777777" w:rsidR="00E47757" w:rsidRPr="003A3417" w:rsidRDefault="00E47757" w:rsidP="001A3843">
            <w:pPr>
              <w:pStyle w:val="rowtabella0"/>
              <w:jc w:val="center"/>
              <w:rPr>
                <w:color w:val="002060"/>
              </w:rPr>
            </w:pPr>
            <w:r w:rsidRPr="003A34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1633"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6330"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1F46" w14:textId="77777777" w:rsidR="00E47757" w:rsidRPr="003A3417" w:rsidRDefault="00E47757" w:rsidP="001A3843">
            <w:pPr>
              <w:pStyle w:val="rowtabella0"/>
              <w:jc w:val="center"/>
              <w:rPr>
                <w:color w:val="002060"/>
              </w:rPr>
            </w:pPr>
            <w:r w:rsidRPr="003A3417">
              <w:rPr>
                <w:color w:val="002060"/>
              </w:rPr>
              <w:t>0</w:t>
            </w:r>
          </w:p>
        </w:tc>
      </w:tr>
      <w:tr w:rsidR="00E47757" w:rsidRPr="003A3417" w14:paraId="46CCEE5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9D54E" w14:textId="77777777" w:rsidR="00E47757" w:rsidRPr="003A3417" w:rsidRDefault="00E47757" w:rsidP="001A3843">
            <w:pPr>
              <w:pStyle w:val="rowtabella0"/>
              <w:rPr>
                <w:color w:val="002060"/>
              </w:rPr>
            </w:pPr>
            <w:r w:rsidRPr="003A341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FD75"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4F8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3965"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D6D8"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4FFC1"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3613" w14:textId="77777777" w:rsidR="00E47757" w:rsidRPr="003A3417" w:rsidRDefault="00E47757" w:rsidP="001A3843">
            <w:pPr>
              <w:pStyle w:val="rowtabella0"/>
              <w:jc w:val="center"/>
              <w:rPr>
                <w:color w:val="002060"/>
              </w:rPr>
            </w:pPr>
            <w:r w:rsidRPr="003A34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621F" w14:textId="77777777" w:rsidR="00E47757" w:rsidRPr="003A3417" w:rsidRDefault="00E47757" w:rsidP="001A3843">
            <w:pPr>
              <w:pStyle w:val="rowtabella0"/>
              <w:jc w:val="center"/>
              <w:rPr>
                <w:color w:val="002060"/>
              </w:rPr>
            </w:pPr>
            <w:r w:rsidRPr="003A34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3CB1"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2EB0" w14:textId="77777777" w:rsidR="00E47757" w:rsidRPr="003A3417" w:rsidRDefault="00E47757" w:rsidP="001A3843">
            <w:pPr>
              <w:pStyle w:val="rowtabella0"/>
              <w:jc w:val="center"/>
              <w:rPr>
                <w:color w:val="002060"/>
              </w:rPr>
            </w:pPr>
            <w:r w:rsidRPr="003A3417">
              <w:rPr>
                <w:color w:val="002060"/>
              </w:rPr>
              <w:t>0</w:t>
            </w:r>
          </w:p>
        </w:tc>
      </w:tr>
      <w:tr w:rsidR="00E47757" w:rsidRPr="003A3417" w14:paraId="3FD5071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0D96C" w14:textId="77777777" w:rsidR="00E47757" w:rsidRPr="003A3417" w:rsidRDefault="00E47757" w:rsidP="001A3843">
            <w:pPr>
              <w:pStyle w:val="rowtabella0"/>
              <w:rPr>
                <w:color w:val="002060"/>
              </w:rPr>
            </w:pPr>
            <w:r w:rsidRPr="003A3417">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DF32"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6EA3"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2526"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1D0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DFBF"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6C32" w14:textId="77777777" w:rsidR="00E47757" w:rsidRPr="003A3417" w:rsidRDefault="00E47757" w:rsidP="001A3843">
            <w:pPr>
              <w:pStyle w:val="rowtabella0"/>
              <w:jc w:val="center"/>
              <w:rPr>
                <w:color w:val="002060"/>
              </w:rPr>
            </w:pPr>
            <w:r w:rsidRPr="003A341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6A6C" w14:textId="77777777" w:rsidR="00E47757" w:rsidRPr="003A3417" w:rsidRDefault="00E47757" w:rsidP="001A3843">
            <w:pPr>
              <w:pStyle w:val="rowtabella0"/>
              <w:jc w:val="center"/>
              <w:rPr>
                <w:color w:val="002060"/>
              </w:rPr>
            </w:pPr>
            <w:r w:rsidRPr="003A341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63D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ED58" w14:textId="77777777" w:rsidR="00E47757" w:rsidRPr="003A3417" w:rsidRDefault="00E47757" w:rsidP="001A3843">
            <w:pPr>
              <w:pStyle w:val="rowtabella0"/>
              <w:jc w:val="center"/>
              <w:rPr>
                <w:color w:val="002060"/>
              </w:rPr>
            </w:pPr>
            <w:r w:rsidRPr="003A3417">
              <w:rPr>
                <w:color w:val="002060"/>
              </w:rPr>
              <w:t>0</w:t>
            </w:r>
          </w:p>
        </w:tc>
      </w:tr>
      <w:tr w:rsidR="00E47757" w:rsidRPr="003A3417" w14:paraId="1CA9AAC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DA0B8" w14:textId="77777777" w:rsidR="00E47757" w:rsidRPr="003A3417" w:rsidRDefault="00E47757" w:rsidP="001A3843">
            <w:pPr>
              <w:pStyle w:val="rowtabella0"/>
              <w:rPr>
                <w:color w:val="002060"/>
              </w:rPr>
            </w:pPr>
            <w:r w:rsidRPr="003A3417">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A8DA"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9B69F"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BC2B"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7F4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E550"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FBD6" w14:textId="77777777" w:rsidR="00E47757" w:rsidRPr="003A3417" w:rsidRDefault="00E47757" w:rsidP="001A3843">
            <w:pPr>
              <w:pStyle w:val="rowtabella0"/>
              <w:jc w:val="center"/>
              <w:rPr>
                <w:color w:val="002060"/>
              </w:rPr>
            </w:pPr>
            <w:r w:rsidRPr="003A341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2F69" w14:textId="77777777" w:rsidR="00E47757" w:rsidRPr="003A3417" w:rsidRDefault="00E47757" w:rsidP="001A3843">
            <w:pPr>
              <w:pStyle w:val="rowtabella0"/>
              <w:jc w:val="center"/>
              <w:rPr>
                <w:color w:val="002060"/>
              </w:rPr>
            </w:pPr>
            <w:r w:rsidRPr="003A341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B3EC"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4A56" w14:textId="77777777" w:rsidR="00E47757" w:rsidRPr="003A3417" w:rsidRDefault="00E47757" w:rsidP="001A3843">
            <w:pPr>
              <w:pStyle w:val="rowtabella0"/>
              <w:jc w:val="center"/>
              <w:rPr>
                <w:color w:val="002060"/>
              </w:rPr>
            </w:pPr>
            <w:r w:rsidRPr="003A3417">
              <w:rPr>
                <w:color w:val="002060"/>
              </w:rPr>
              <w:t>0</w:t>
            </w:r>
          </w:p>
        </w:tc>
      </w:tr>
      <w:tr w:rsidR="00E47757" w:rsidRPr="003A3417" w14:paraId="327A9DE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92621" w14:textId="77777777" w:rsidR="00E47757" w:rsidRPr="003A3417" w:rsidRDefault="00E47757" w:rsidP="001A3843">
            <w:pPr>
              <w:pStyle w:val="rowtabella0"/>
              <w:rPr>
                <w:color w:val="002060"/>
              </w:rPr>
            </w:pPr>
            <w:r w:rsidRPr="003A3417">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7C4E"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9EA5"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DF68"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6CD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B965"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F1522" w14:textId="77777777" w:rsidR="00E47757" w:rsidRPr="003A3417" w:rsidRDefault="00E47757" w:rsidP="001A3843">
            <w:pPr>
              <w:pStyle w:val="rowtabella0"/>
              <w:jc w:val="center"/>
              <w:rPr>
                <w:color w:val="002060"/>
              </w:rPr>
            </w:pPr>
            <w:r w:rsidRPr="003A34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9118" w14:textId="77777777" w:rsidR="00E47757" w:rsidRPr="003A3417" w:rsidRDefault="00E47757" w:rsidP="001A3843">
            <w:pPr>
              <w:pStyle w:val="rowtabella0"/>
              <w:jc w:val="center"/>
              <w:rPr>
                <w:color w:val="002060"/>
              </w:rPr>
            </w:pPr>
            <w:r w:rsidRPr="003A34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1419"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B668" w14:textId="77777777" w:rsidR="00E47757" w:rsidRPr="003A3417" w:rsidRDefault="00E47757" w:rsidP="001A3843">
            <w:pPr>
              <w:pStyle w:val="rowtabella0"/>
              <w:jc w:val="center"/>
              <w:rPr>
                <w:color w:val="002060"/>
              </w:rPr>
            </w:pPr>
            <w:r w:rsidRPr="003A3417">
              <w:rPr>
                <w:color w:val="002060"/>
              </w:rPr>
              <w:t>0</w:t>
            </w:r>
          </w:p>
        </w:tc>
      </w:tr>
      <w:tr w:rsidR="00E47757" w:rsidRPr="003A3417" w14:paraId="4538562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7A25F" w14:textId="77777777" w:rsidR="00E47757" w:rsidRPr="008C7C8A" w:rsidRDefault="00E47757" w:rsidP="001A3843">
            <w:pPr>
              <w:pStyle w:val="rowtabella0"/>
              <w:rPr>
                <w:color w:val="002060"/>
                <w:lang w:val="es-ES"/>
              </w:rPr>
            </w:pPr>
            <w:r w:rsidRPr="008C7C8A">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E3FD"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33B6"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37594"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8BE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EE4A"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70C3"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C78D" w14:textId="77777777" w:rsidR="00E47757" w:rsidRPr="003A3417" w:rsidRDefault="00E47757" w:rsidP="001A3843">
            <w:pPr>
              <w:pStyle w:val="rowtabella0"/>
              <w:jc w:val="center"/>
              <w:rPr>
                <w:color w:val="002060"/>
              </w:rPr>
            </w:pPr>
            <w:r w:rsidRPr="003A341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367A"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C062" w14:textId="77777777" w:rsidR="00E47757" w:rsidRPr="003A3417" w:rsidRDefault="00E47757" w:rsidP="001A3843">
            <w:pPr>
              <w:pStyle w:val="rowtabella0"/>
              <w:jc w:val="center"/>
              <w:rPr>
                <w:color w:val="002060"/>
              </w:rPr>
            </w:pPr>
            <w:r w:rsidRPr="003A3417">
              <w:rPr>
                <w:color w:val="002060"/>
              </w:rPr>
              <w:t>0</w:t>
            </w:r>
          </w:p>
        </w:tc>
      </w:tr>
      <w:tr w:rsidR="00E47757" w:rsidRPr="003A3417" w14:paraId="71CF1AF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4EEFBD" w14:textId="77777777" w:rsidR="00E47757" w:rsidRPr="003A3417" w:rsidRDefault="00E47757" w:rsidP="001A3843">
            <w:pPr>
              <w:pStyle w:val="rowtabella0"/>
              <w:rPr>
                <w:color w:val="002060"/>
              </w:rPr>
            </w:pPr>
            <w:r w:rsidRPr="003A341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F502"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3547"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3BFAF"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5CB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9E8B"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E7AE"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C5FE" w14:textId="77777777" w:rsidR="00E47757" w:rsidRPr="003A3417" w:rsidRDefault="00E47757" w:rsidP="001A3843">
            <w:pPr>
              <w:pStyle w:val="rowtabella0"/>
              <w:jc w:val="center"/>
              <w:rPr>
                <w:color w:val="002060"/>
              </w:rPr>
            </w:pPr>
            <w:r w:rsidRPr="003A34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7B91"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186F" w14:textId="77777777" w:rsidR="00E47757" w:rsidRPr="003A3417" w:rsidRDefault="00E47757" w:rsidP="001A3843">
            <w:pPr>
              <w:pStyle w:val="rowtabella0"/>
              <w:jc w:val="center"/>
              <w:rPr>
                <w:color w:val="002060"/>
              </w:rPr>
            </w:pPr>
            <w:r w:rsidRPr="003A3417">
              <w:rPr>
                <w:color w:val="002060"/>
              </w:rPr>
              <w:t>0</w:t>
            </w:r>
          </w:p>
        </w:tc>
      </w:tr>
      <w:tr w:rsidR="00E47757" w:rsidRPr="003A3417" w14:paraId="50B12659"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B2C62" w14:textId="77777777" w:rsidR="00E47757" w:rsidRPr="003A3417" w:rsidRDefault="00E47757" w:rsidP="001A3843">
            <w:pPr>
              <w:pStyle w:val="breakline"/>
              <w:rPr>
                <w:rFonts w:ascii="Arial" w:hAnsi="Arial" w:cs="Arial"/>
                <w:color w:val="002060"/>
              </w:rPr>
            </w:pPr>
            <w:r w:rsidRPr="003A3417">
              <w:rPr>
                <w:rFonts w:ascii="Arial" w:hAnsi="Arial" w:cs="Arial"/>
                <w:color w:val="002060"/>
              </w:rPr>
              <w:t>POL. CSI STELLA A.S.D. – seconda squadra Under 21 –</w:t>
            </w:r>
          </w:p>
          <w:p w14:paraId="2BF28897" w14:textId="77777777" w:rsidR="00E47757" w:rsidRPr="003A3417" w:rsidRDefault="00E47757" w:rsidP="001A384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CC4B"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1F01"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475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0C7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74C3"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46A4" w14:textId="77777777" w:rsidR="00E47757" w:rsidRPr="003A3417" w:rsidRDefault="00E47757" w:rsidP="001A3843">
            <w:pPr>
              <w:pStyle w:val="rowtabella0"/>
              <w:jc w:val="center"/>
              <w:rPr>
                <w:color w:val="002060"/>
              </w:rPr>
            </w:pPr>
            <w:r w:rsidRPr="003A34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C756" w14:textId="77777777" w:rsidR="00E47757" w:rsidRPr="003A3417" w:rsidRDefault="00E47757" w:rsidP="001A3843">
            <w:pPr>
              <w:pStyle w:val="rowtabella0"/>
              <w:jc w:val="center"/>
              <w:rPr>
                <w:color w:val="002060"/>
              </w:rPr>
            </w:pPr>
            <w:r w:rsidRPr="003A341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0C34"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F831" w14:textId="77777777" w:rsidR="00E47757" w:rsidRPr="003A3417" w:rsidRDefault="00E47757" w:rsidP="001A3843">
            <w:pPr>
              <w:pStyle w:val="rowtabella0"/>
              <w:jc w:val="center"/>
              <w:rPr>
                <w:color w:val="002060"/>
              </w:rPr>
            </w:pPr>
            <w:r w:rsidRPr="003A3417">
              <w:rPr>
                <w:color w:val="002060"/>
              </w:rPr>
              <w:t>0</w:t>
            </w:r>
          </w:p>
        </w:tc>
      </w:tr>
    </w:tbl>
    <w:p w14:paraId="3719072A" w14:textId="77777777" w:rsidR="00E47757" w:rsidRPr="003A3417" w:rsidRDefault="00E47757" w:rsidP="00E47757">
      <w:pPr>
        <w:pStyle w:val="breakline"/>
        <w:rPr>
          <w:rFonts w:eastAsiaTheme="minorEastAsia"/>
          <w:color w:val="002060"/>
        </w:rPr>
      </w:pPr>
    </w:p>
    <w:p w14:paraId="5634A023" w14:textId="77777777" w:rsidR="00E47757" w:rsidRPr="003A3417" w:rsidRDefault="00E47757" w:rsidP="00E47757">
      <w:pPr>
        <w:pStyle w:val="titoloprinc0"/>
        <w:rPr>
          <w:color w:val="002060"/>
        </w:rPr>
      </w:pPr>
      <w:r>
        <w:rPr>
          <w:color w:val="002060"/>
        </w:rPr>
        <w:t>PROGRAMMA GARE</w:t>
      </w:r>
    </w:p>
    <w:p w14:paraId="3BF03C4D" w14:textId="77777777" w:rsidR="00E47757" w:rsidRDefault="00E47757" w:rsidP="00E47757">
      <w:pPr>
        <w:pStyle w:val="breakline"/>
        <w:rPr>
          <w:color w:val="002060"/>
        </w:rPr>
      </w:pPr>
    </w:p>
    <w:p w14:paraId="507D634D" w14:textId="77777777" w:rsidR="000E6715" w:rsidRPr="007E1BC1" w:rsidRDefault="000E6715" w:rsidP="000E6715">
      <w:pPr>
        <w:pStyle w:val="sottotitolocampionato10"/>
        <w:rPr>
          <w:color w:val="002060"/>
        </w:rPr>
      </w:pPr>
      <w:r w:rsidRPr="007E1BC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7"/>
        <w:gridCol w:w="385"/>
        <w:gridCol w:w="898"/>
        <w:gridCol w:w="1188"/>
        <w:gridCol w:w="1547"/>
        <w:gridCol w:w="1565"/>
      </w:tblGrid>
      <w:tr w:rsidR="000E6715" w:rsidRPr="007E1BC1" w14:paraId="28996B8E"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76B4B"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C12C9"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96A23"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96E45"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837B1"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D46FB"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9088A"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6ACD2951"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BFDCC3" w14:textId="77777777" w:rsidR="000E6715" w:rsidRPr="007E1BC1" w:rsidRDefault="000E6715" w:rsidP="001A3843">
            <w:pPr>
              <w:pStyle w:val="rowtabella0"/>
              <w:rPr>
                <w:color w:val="002060"/>
              </w:rPr>
            </w:pPr>
            <w:r w:rsidRPr="007E1BC1">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4E4D3" w14:textId="77777777" w:rsidR="000E6715" w:rsidRPr="007E1BC1" w:rsidRDefault="000E6715" w:rsidP="001A3843">
            <w:pPr>
              <w:pStyle w:val="rowtabella0"/>
              <w:rPr>
                <w:color w:val="002060"/>
              </w:rPr>
            </w:pPr>
            <w:r w:rsidRPr="007E1BC1">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B7780"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44549" w14:textId="77777777" w:rsidR="000E6715" w:rsidRPr="007E1BC1" w:rsidRDefault="000E6715" w:rsidP="001A3843">
            <w:pPr>
              <w:pStyle w:val="rowtabella0"/>
              <w:rPr>
                <w:color w:val="002060"/>
              </w:rPr>
            </w:pPr>
            <w:r w:rsidRPr="007E1BC1">
              <w:rPr>
                <w:color w:val="002060"/>
              </w:rPr>
              <w:t>27/02/2026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2EEEA" w14:textId="77777777" w:rsidR="000E6715" w:rsidRPr="007E1BC1" w:rsidRDefault="000E6715" w:rsidP="001A3843">
            <w:pPr>
              <w:pStyle w:val="rowtabella0"/>
              <w:rPr>
                <w:color w:val="002060"/>
              </w:rPr>
            </w:pPr>
            <w:r w:rsidRPr="007E1BC1">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46856" w14:textId="77777777" w:rsidR="000E6715" w:rsidRPr="007E1BC1" w:rsidRDefault="000E6715" w:rsidP="001A3843">
            <w:pPr>
              <w:pStyle w:val="rowtabella0"/>
              <w:rPr>
                <w:color w:val="002060"/>
              </w:rPr>
            </w:pPr>
            <w:r w:rsidRPr="007E1BC1">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3A993" w14:textId="77777777" w:rsidR="000E6715" w:rsidRPr="007E1BC1" w:rsidRDefault="000E6715" w:rsidP="001A3843">
            <w:pPr>
              <w:pStyle w:val="rowtabella0"/>
              <w:rPr>
                <w:color w:val="002060"/>
              </w:rPr>
            </w:pPr>
            <w:r w:rsidRPr="007E1BC1">
              <w:rPr>
                <w:color w:val="002060"/>
              </w:rPr>
              <w:t>STR.DEL BURELLO LOC.VAL NEVOLA</w:t>
            </w:r>
          </w:p>
        </w:tc>
      </w:tr>
      <w:tr w:rsidR="000E6715" w:rsidRPr="007E1BC1" w14:paraId="7DE3C373"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6FC1D" w14:textId="77777777" w:rsidR="000E6715" w:rsidRPr="007E1BC1" w:rsidRDefault="000E6715" w:rsidP="001A3843">
            <w:pPr>
              <w:pStyle w:val="rowtabella0"/>
              <w:rPr>
                <w:color w:val="002060"/>
              </w:rPr>
            </w:pPr>
            <w:r w:rsidRPr="007E1BC1">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F2CFC3" w14:textId="77777777" w:rsidR="000E6715" w:rsidRPr="007E1BC1" w:rsidRDefault="000E6715" w:rsidP="001A3843">
            <w:pPr>
              <w:pStyle w:val="rowtabella0"/>
              <w:rPr>
                <w:color w:val="002060"/>
              </w:rPr>
            </w:pPr>
            <w:r w:rsidRPr="007E1BC1">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191C8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68DCE3"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EEA284" w14:textId="77777777" w:rsidR="000E6715" w:rsidRPr="007E1BC1" w:rsidRDefault="000E6715" w:rsidP="001A3843">
            <w:pPr>
              <w:pStyle w:val="rowtabella0"/>
              <w:rPr>
                <w:color w:val="002060"/>
              </w:rPr>
            </w:pPr>
            <w:r w:rsidRPr="007E1BC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D88AE" w14:textId="77777777" w:rsidR="000E6715" w:rsidRPr="007E1BC1" w:rsidRDefault="000E6715" w:rsidP="001A3843">
            <w:pPr>
              <w:pStyle w:val="rowtabella0"/>
              <w:rPr>
                <w:color w:val="002060"/>
              </w:rPr>
            </w:pPr>
            <w:r w:rsidRPr="007E1BC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1562C" w14:textId="77777777" w:rsidR="000E6715" w:rsidRPr="007E1BC1" w:rsidRDefault="000E6715" w:rsidP="001A3843">
            <w:pPr>
              <w:pStyle w:val="rowtabella0"/>
              <w:rPr>
                <w:color w:val="002060"/>
              </w:rPr>
            </w:pPr>
            <w:r w:rsidRPr="007E1BC1">
              <w:rPr>
                <w:color w:val="002060"/>
              </w:rPr>
              <w:t>VIA ANTONIO ROSMINI 22/B</w:t>
            </w:r>
          </w:p>
        </w:tc>
      </w:tr>
      <w:tr w:rsidR="000E6715" w:rsidRPr="007E1BC1" w14:paraId="53048F27"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E2171" w14:textId="77777777" w:rsidR="000E6715" w:rsidRPr="007E1BC1" w:rsidRDefault="000E6715" w:rsidP="001A3843">
            <w:pPr>
              <w:pStyle w:val="rowtabella0"/>
              <w:rPr>
                <w:color w:val="002060"/>
              </w:rPr>
            </w:pPr>
            <w:r w:rsidRPr="007E1BC1">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5BFE5" w14:textId="77777777" w:rsidR="000E6715" w:rsidRPr="007E1BC1" w:rsidRDefault="000E6715" w:rsidP="001A3843">
            <w:pPr>
              <w:pStyle w:val="rowtabella0"/>
              <w:rPr>
                <w:color w:val="002060"/>
              </w:rPr>
            </w:pPr>
            <w:r w:rsidRPr="007E1BC1">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FF97D8"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7129A2"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5728D5" w14:textId="77777777" w:rsidR="000E6715" w:rsidRPr="007E1BC1" w:rsidRDefault="000E6715" w:rsidP="001A3843">
            <w:pPr>
              <w:pStyle w:val="rowtabella0"/>
              <w:rPr>
                <w:color w:val="002060"/>
              </w:rPr>
            </w:pPr>
            <w:r w:rsidRPr="007E1BC1">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64C51" w14:textId="77777777" w:rsidR="000E6715" w:rsidRPr="007E1BC1" w:rsidRDefault="000E6715" w:rsidP="001A3843">
            <w:pPr>
              <w:pStyle w:val="rowtabella0"/>
              <w:rPr>
                <w:color w:val="002060"/>
              </w:rPr>
            </w:pPr>
            <w:r w:rsidRPr="007E1BC1">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AB090" w14:textId="77777777" w:rsidR="000E6715" w:rsidRPr="007E1BC1" w:rsidRDefault="000E6715" w:rsidP="001A3843">
            <w:pPr>
              <w:pStyle w:val="rowtabella0"/>
              <w:rPr>
                <w:color w:val="002060"/>
              </w:rPr>
            </w:pPr>
            <w:r w:rsidRPr="007E1BC1">
              <w:rPr>
                <w:color w:val="002060"/>
              </w:rPr>
              <w:t>PIAN DEL BRUSCOLO</w:t>
            </w:r>
          </w:p>
        </w:tc>
      </w:tr>
      <w:tr w:rsidR="000E6715" w:rsidRPr="007E1BC1" w14:paraId="56CD7706"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4BB55" w14:textId="77777777" w:rsidR="000E6715" w:rsidRPr="007E1BC1" w:rsidRDefault="000E6715" w:rsidP="001A3843">
            <w:pPr>
              <w:pStyle w:val="rowtabella0"/>
              <w:rPr>
                <w:color w:val="002060"/>
              </w:rPr>
            </w:pPr>
            <w:r w:rsidRPr="007E1BC1">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C3A8DB" w14:textId="77777777" w:rsidR="000E6715" w:rsidRPr="007E1BC1" w:rsidRDefault="000E6715" w:rsidP="001A3843">
            <w:pPr>
              <w:pStyle w:val="rowtabella0"/>
              <w:rPr>
                <w:color w:val="002060"/>
              </w:rPr>
            </w:pPr>
            <w:r w:rsidRPr="007E1BC1">
              <w:rPr>
                <w:color w:val="002060"/>
              </w:rPr>
              <w:t>AUDAX PIOBBICO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31D8DD"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596124"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F06729" w14:textId="77777777" w:rsidR="000E6715" w:rsidRPr="007E1BC1" w:rsidRDefault="000E6715" w:rsidP="001A3843">
            <w:pPr>
              <w:pStyle w:val="rowtabella0"/>
              <w:rPr>
                <w:color w:val="002060"/>
              </w:rPr>
            </w:pPr>
            <w:r w:rsidRPr="007E1BC1">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27BDD" w14:textId="77777777" w:rsidR="000E6715" w:rsidRPr="007E1BC1" w:rsidRDefault="000E6715" w:rsidP="001A3843">
            <w:pPr>
              <w:pStyle w:val="rowtabella0"/>
              <w:rPr>
                <w:color w:val="002060"/>
              </w:rPr>
            </w:pPr>
            <w:r w:rsidRPr="007E1BC1">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46C3AD" w14:textId="77777777" w:rsidR="000E6715" w:rsidRPr="007E1BC1" w:rsidRDefault="000E6715" w:rsidP="001A3843">
            <w:pPr>
              <w:pStyle w:val="rowtabella0"/>
              <w:rPr>
                <w:color w:val="002060"/>
              </w:rPr>
            </w:pPr>
            <w:r w:rsidRPr="007E1BC1">
              <w:rPr>
                <w:color w:val="002060"/>
              </w:rPr>
              <w:t>VIA DELL'ANNUNZIATA</w:t>
            </w:r>
          </w:p>
        </w:tc>
      </w:tr>
      <w:tr w:rsidR="000E6715" w:rsidRPr="007E1BC1" w14:paraId="09584070"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5BFD58" w14:textId="77777777" w:rsidR="000E6715" w:rsidRPr="008C7C8A" w:rsidRDefault="000E6715" w:rsidP="001A3843">
            <w:pPr>
              <w:pStyle w:val="rowtabella0"/>
              <w:rPr>
                <w:color w:val="002060"/>
                <w:lang w:val="es-ES"/>
              </w:rPr>
            </w:pPr>
            <w:r w:rsidRPr="008C7C8A">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12DC7B" w14:textId="77777777" w:rsidR="000E6715" w:rsidRPr="007E1BC1" w:rsidRDefault="000E6715" w:rsidP="001A3843">
            <w:pPr>
              <w:pStyle w:val="rowtabella0"/>
              <w:rPr>
                <w:color w:val="002060"/>
              </w:rPr>
            </w:pPr>
            <w:r w:rsidRPr="007E1BC1">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12769"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71C0FB"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055538" w14:textId="77777777" w:rsidR="000E6715" w:rsidRPr="007E1BC1" w:rsidRDefault="000E6715" w:rsidP="001A3843">
            <w:pPr>
              <w:pStyle w:val="rowtabella0"/>
              <w:rPr>
                <w:color w:val="002060"/>
              </w:rPr>
            </w:pPr>
            <w:r w:rsidRPr="007E1BC1">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31EBC" w14:textId="77777777" w:rsidR="000E6715" w:rsidRPr="007E1BC1" w:rsidRDefault="000E6715" w:rsidP="001A3843">
            <w:pPr>
              <w:pStyle w:val="rowtabella0"/>
              <w:rPr>
                <w:color w:val="002060"/>
              </w:rPr>
            </w:pPr>
            <w:r w:rsidRPr="007E1BC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EE086" w14:textId="77777777" w:rsidR="000E6715" w:rsidRPr="007E1BC1" w:rsidRDefault="000E6715" w:rsidP="001A3843">
            <w:pPr>
              <w:pStyle w:val="rowtabella0"/>
              <w:rPr>
                <w:color w:val="002060"/>
              </w:rPr>
            </w:pPr>
            <w:r w:rsidRPr="007E1BC1">
              <w:rPr>
                <w:color w:val="002060"/>
              </w:rPr>
              <w:t>VIA CELLINI</w:t>
            </w:r>
          </w:p>
        </w:tc>
      </w:tr>
      <w:tr w:rsidR="000E6715" w:rsidRPr="007E1BC1" w14:paraId="53D89C13"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CAE4E" w14:textId="77777777" w:rsidR="000E6715" w:rsidRPr="007E1BC1" w:rsidRDefault="000E6715" w:rsidP="001A3843">
            <w:pPr>
              <w:pStyle w:val="rowtabella0"/>
              <w:rPr>
                <w:color w:val="002060"/>
              </w:rPr>
            </w:pPr>
            <w:r w:rsidRPr="007E1BC1">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7A0DC" w14:textId="77777777" w:rsidR="000E6715" w:rsidRPr="007E1BC1" w:rsidRDefault="000E6715" w:rsidP="001A3843">
            <w:pPr>
              <w:pStyle w:val="rowtabella0"/>
              <w:rPr>
                <w:color w:val="002060"/>
              </w:rPr>
            </w:pPr>
            <w:r w:rsidRPr="007E1BC1">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2C615"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5C2E8" w14:textId="77777777" w:rsidR="000E6715" w:rsidRPr="007E1BC1" w:rsidRDefault="000E6715" w:rsidP="001A3843">
            <w:pPr>
              <w:pStyle w:val="rowtabella0"/>
              <w:rPr>
                <w:color w:val="002060"/>
              </w:rPr>
            </w:pPr>
            <w:r w:rsidRPr="007E1BC1">
              <w:rPr>
                <w:color w:val="002060"/>
              </w:rPr>
              <w:t>28/02/2026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32FB9" w14:textId="77777777" w:rsidR="000E6715" w:rsidRPr="007E1BC1" w:rsidRDefault="000E6715" w:rsidP="001A3843">
            <w:pPr>
              <w:pStyle w:val="rowtabella0"/>
              <w:rPr>
                <w:color w:val="002060"/>
              </w:rPr>
            </w:pPr>
            <w:r w:rsidRPr="007E1BC1">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AA632" w14:textId="77777777" w:rsidR="000E6715" w:rsidRPr="007E1BC1" w:rsidRDefault="000E6715" w:rsidP="001A3843">
            <w:pPr>
              <w:pStyle w:val="rowtabella0"/>
              <w:rPr>
                <w:color w:val="002060"/>
              </w:rPr>
            </w:pPr>
            <w:r w:rsidRPr="007E1BC1">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6ABC6" w14:textId="77777777" w:rsidR="000E6715" w:rsidRPr="007E1BC1" w:rsidRDefault="000E6715" w:rsidP="001A3843">
            <w:pPr>
              <w:pStyle w:val="rowtabella0"/>
              <w:rPr>
                <w:color w:val="002060"/>
              </w:rPr>
            </w:pPr>
            <w:r w:rsidRPr="007E1BC1">
              <w:rPr>
                <w:color w:val="002060"/>
              </w:rPr>
              <w:t>VIA MOLINELLO</w:t>
            </w:r>
          </w:p>
        </w:tc>
      </w:tr>
    </w:tbl>
    <w:p w14:paraId="37E87A3E" w14:textId="77777777" w:rsidR="000E6715" w:rsidRPr="007E1BC1" w:rsidRDefault="000E6715" w:rsidP="000E6715">
      <w:pPr>
        <w:pStyle w:val="breakline"/>
        <w:rPr>
          <w:rFonts w:eastAsiaTheme="minorEastAsia"/>
          <w:color w:val="002060"/>
        </w:rPr>
      </w:pPr>
    </w:p>
    <w:p w14:paraId="6CA6613B" w14:textId="77777777" w:rsidR="000E6715" w:rsidRPr="007E1BC1" w:rsidRDefault="000E6715" w:rsidP="000E6715">
      <w:pPr>
        <w:pStyle w:val="breakline"/>
        <w:rPr>
          <w:color w:val="002060"/>
        </w:rPr>
      </w:pPr>
    </w:p>
    <w:p w14:paraId="45ED03ED" w14:textId="77777777" w:rsidR="000E6715" w:rsidRPr="007E1BC1" w:rsidRDefault="000E6715" w:rsidP="000E6715">
      <w:pPr>
        <w:pStyle w:val="breakline"/>
        <w:rPr>
          <w:color w:val="002060"/>
        </w:rPr>
      </w:pPr>
    </w:p>
    <w:p w14:paraId="30BC7FBA" w14:textId="77777777" w:rsidR="000E6715" w:rsidRPr="007E1BC1" w:rsidRDefault="000E6715" w:rsidP="000E6715">
      <w:pPr>
        <w:pStyle w:val="sottotitolocampionato10"/>
        <w:rPr>
          <w:color w:val="002060"/>
        </w:rPr>
      </w:pPr>
      <w:r w:rsidRPr="007E1BC1">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6"/>
        <w:gridCol w:w="385"/>
        <w:gridCol w:w="898"/>
        <w:gridCol w:w="1176"/>
        <w:gridCol w:w="1555"/>
        <w:gridCol w:w="1568"/>
      </w:tblGrid>
      <w:tr w:rsidR="000E6715" w:rsidRPr="007E1BC1" w14:paraId="415D0EAF"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CDA3C"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D1D91"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4217D"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57BC6"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A19BA"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9A0ED"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F9252"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363E942D"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092093" w14:textId="77777777" w:rsidR="000E6715" w:rsidRPr="007E1BC1" w:rsidRDefault="000E6715" w:rsidP="001A3843">
            <w:pPr>
              <w:pStyle w:val="rowtabella0"/>
              <w:rPr>
                <w:color w:val="002060"/>
              </w:rPr>
            </w:pPr>
            <w:r w:rsidRPr="007E1BC1">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36871" w14:textId="77777777" w:rsidR="000E6715" w:rsidRPr="007E1BC1" w:rsidRDefault="000E6715" w:rsidP="001A3843">
            <w:pPr>
              <w:pStyle w:val="rowtabella0"/>
              <w:rPr>
                <w:color w:val="002060"/>
              </w:rPr>
            </w:pPr>
            <w:r w:rsidRPr="007E1BC1">
              <w:rPr>
                <w:color w:val="002060"/>
              </w:rPr>
              <w:t>REAL CASEBRUCIATE W.FIRE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A8401"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6E2BE" w14:textId="77777777" w:rsidR="000E6715" w:rsidRPr="007E1BC1" w:rsidRDefault="000E6715" w:rsidP="001A3843">
            <w:pPr>
              <w:pStyle w:val="rowtabella0"/>
              <w:rPr>
                <w:color w:val="002060"/>
              </w:rPr>
            </w:pPr>
            <w:r w:rsidRPr="007E1BC1">
              <w:rPr>
                <w:color w:val="002060"/>
              </w:rPr>
              <w:t>27/02/2026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57EB2" w14:textId="77777777" w:rsidR="000E6715" w:rsidRPr="007E1BC1" w:rsidRDefault="000E6715" w:rsidP="001A3843">
            <w:pPr>
              <w:pStyle w:val="rowtabella0"/>
              <w:rPr>
                <w:color w:val="002060"/>
              </w:rPr>
            </w:pPr>
            <w:r w:rsidRPr="007E1BC1">
              <w:rPr>
                <w:color w:val="002060"/>
              </w:rPr>
              <w:t>6065 CAMPO FEDERALE "</w:t>
            </w:r>
            <w:proofErr w:type="gramStart"/>
            <w:r w:rsidRPr="007E1BC1">
              <w:rPr>
                <w:color w:val="002060"/>
              </w:rPr>
              <w:t>G.PAOLINELLI</w:t>
            </w:r>
            <w:proofErr w:type="gramEnd"/>
            <w:r w:rsidRPr="007E1BC1">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A4D2E" w14:textId="77777777" w:rsidR="000E6715" w:rsidRPr="007E1BC1" w:rsidRDefault="000E6715" w:rsidP="001A3843">
            <w:pPr>
              <w:pStyle w:val="rowtabella0"/>
              <w:rPr>
                <w:color w:val="002060"/>
              </w:rPr>
            </w:pPr>
            <w:r w:rsidRPr="007E1BC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FA15E" w14:textId="77777777" w:rsidR="000E6715" w:rsidRPr="007E1BC1" w:rsidRDefault="000E6715" w:rsidP="001A3843">
            <w:pPr>
              <w:pStyle w:val="rowtabella0"/>
              <w:rPr>
                <w:color w:val="002060"/>
              </w:rPr>
            </w:pPr>
            <w:r w:rsidRPr="007E1BC1">
              <w:rPr>
                <w:color w:val="002060"/>
              </w:rPr>
              <w:t>VIA SCHIAVONI - BARACCCOLA</w:t>
            </w:r>
          </w:p>
        </w:tc>
      </w:tr>
      <w:tr w:rsidR="000E6715" w:rsidRPr="007E1BC1" w14:paraId="04013FCE"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C753F2" w14:textId="77777777" w:rsidR="000E6715" w:rsidRPr="007E1BC1" w:rsidRDefault="000E6715" w:rsidP="001A3843">
            <w:pPr>
              <w:pStyle w:val="rowtabella0"/>
              <w:rPr>
                <w:color w:val="002060"/>
              </w:rPr>
            </w:pPr>
            <w:r w:rsidRPr="007E1BC1">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EC3D57" w14:textId="77777777" w:rsidR="000E6715" w:rsidRPr="007E1BC1" w:rsidRDefault="000E6715" w:rsidP="001A3843">
            <w:pPr>
              <w:pStyle w:val="rowtabella0"/>
              <w:rPr>
                <w:color w:val="002060"/>
              </w:rPr>
            </w:pPr>
            <w:r w:rsidRPr="007E1BC1">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F9DE9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D123B"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11574C" w14:textId="77777777" w:rsidR="000E6715" w:rsidRPr="007E1BC1" w:rsidRDefault="000E6715" w:rsidP="001A3843">
            <w:pPr>
              <w:pStyle w:val="rowtabella0"/>
              <w:rPr>
                <w:color w:val="002060"/>
              </w:rPr>
            </w:pPr>
            <w:r w:rsidRPr="007E1BC1">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ECDBB" w14:textId="77777777" w:rsidR="000E6715" w:rsidRPr="007E1BC1" w:rsidRDefault="000E6715" w:rsidP="001A3843">
            <w:pPr>
              <w:pStyle w:val="rowtabella0"/>
              <w:rPr>
                <w:color w:val="002060"/>
              </w:rPr>
            </w:pPr>
            <w:r w:rsidRPr="007E1BC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777F1" w14:textId="77777777" w:rsidR="000E6715" w:rsidRPr="007E1BC1" w:rsidRDefault="000E6715" w:rsidP="001A3843">
            <w:pPr>
              <w:pStyle w:val="rowtabella0"/>
              <w:rPr>
                <w:color w:val="002060"/>
              </w:rPr>
            </w:pPr>
            <w:r w:rsidRPr="007E1BC1">
              <w:rPr>
                <w:color w:val="002060"/>
              </w:rPr>
              <w:t>LOCALITA' NONTESICURO</w:t>
            </w:r>
          </w:p>
        </w:tc>
      </w:tr>
      <w:tr w:rsidR="000E6715" w:rsidRPr="007E1BC1" w14:paraId="1F088334"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F980DA" w14:textId="77777777" w:rsidR="000E6715" w:rsidRPr="007E1BC1" w:rsidRDefault="000E6715" w:rsidP="001A3843">
            <w:pPr>
              <w:pStyle w:val="rowtabella0"/>
              <w:rPr>
                <w:color w:val="002060"/>
              </w:rPr>
            </w:pPr>
            <w:r w:rsidRPr="007E1BC1">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0FBD2" w14:textId="77777777" w:rsidR="000E6715" w:rsidRPr="007E1BC1" w:rsidRDefault="000E6715" w:rsidP="001A3843">
            <w:pPr>
              <w:pStyle w:val="rowtabella0"/>
              <w:rPr>
                <w:color w:val="002060"/>
              </w:rPr>
            </w:pPr>
            <w:r w:rsidRPr="007E1BC1">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596BD9"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B4563" w14:textId="77777777" w:rsidR="000E6715" w:rsidRPr="007E1BC1" w:rsidRDefault="000E6715" w:rsidP="001A3843">
            <w:pPr>
              <w:pStyle w:val="rowtabella0"/>
              <w:rPr>
                <w:color w:val="002060"/>
              </w:rPr>
            </w:pPr>
            <w:r w:rsidRPr="007E1BC1">
              <w:rPr>
                <w:color w:val="002060"/>
              </w:rPr>
              <w:t>27/02/2026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F1D3D6" w14:textId="77777777" w:rsidR="000E6715" w:rsidRPr="007E1BC1" w:rsidRDefault="000E6715" w:rsidP="001A3843">
            <w:pPr>
              <w:pStyle w:val="rowtabella0"/>
              <w:rPr>
                <w:color w:val="002060"/>
              </w:rPr>
            </w:pPr>
            <w:r w:rsidRPr="007E1BC1">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88FA8" w14:textId="77777777" w:rsidR="000E6715" w:rsidRPr="007E1BC1" w:rsidRDefault="000E6715" w:rsidP="001A3843">
            <w:pPr>
              <w:pStyle w:val="rowtabella0"/>
              <w:rPr>
                <w:color w:val="002060"/>
              </w:rPr>
            </w:pPr>
            <w:r w:rsidRPr="007E1BC1">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C14D8" w14:textId="77777777" w:rsidR="000E6715" w:rsidRPr="007E1BC1" w:rsidRDefault="000E6715" w:rsidP="001A3843">
            <w:pPr>
              <w:pStyle w:val="rowtabella0"/>
              <w:rPr>
                <w:color w:val="002060"/>
              </w:rPr>
            </w:pPr>
            <w:r w:rsidRPr="007E1BC1">
              <w:rPr>
                <w:color w:val="002060"/>
              </w:rPr>
              <w:t>VIA GRAZIA DELEDDA</w:t>
            </w:r>
          </w:p>
        </w:tc>
      </w:tr>
      <w:tr w:rsidR="000E6715" w:rsidRPr="007E1BC1" w14:paraId="28697FB6"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9E287A" w14:textId="77777777" w:rsidR="000E6715" w:rsidRPr="007E1BC1" w:rsidRDefault="000E6715" w:rsidP="001A3843">
            <w:pPr>
              <w:pStyle w:val="rowtabella0"/>
              <w:rPr>
                <w:color w:val="002060"/>
              </w:rPr>
            </w:pPr>
            <w:r w:rsidRPr="007E1BC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8387D7" w14:textId="77777777" w:rsidR="000E6715" w:rsidRPr="007E1BC1" w:rsidRDefault="000E6715" w:rsidP="001A3843">
            <w:pPr>
              <w:pStyle w:val="rowtabella0"/>
              <w:rPr>
                <w:color w:val="002060"/>
              </w:rPr>
            </w:pPr>
            <w:r w:rsidRPr="007E1BC1">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FF33C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2FA24"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3199B" w14:textId="77777777" w:rsidR="000E6715" w:rsidRPr="007E1BC1" w:rsidRDefault="000E6715" w:rsidP="001A3843">
            <w:pPr>
              <w:pStyle w:val="rowtabella0"/>
              <w:rPr>
                <w:color w:val="002060"/>
              </w:rPr>
            </w:pPr>
            <w:r w:rsidRPr="007E1BC1">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A4A0A" w14:textId="77777777" w:rsidR="000E6715" w:rsidRPr="007E1BC1" w:rsidRDefault="000E6715" w:rsidP="001A3843">
            <w:pPr>
              <w:pStyle w:val="rowtabella0"/>
              <w:rPr>
                <w:color w:val="002060"/>
              </w:rPr>
            </w:pPr>
            <w:r w:rsidRPr="007E1BC1">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74FB4" w14:textId="77777777" w:rsidR="000E6715" w:rsidRPr="007E1BC1" w:rsidRDefault="000E6715" w:rsidP="001A3843">
            <w:pPr>
              <w:pStyle w:val="rowtabella0"/>
              <w:rPr>
                <w:color w:val="002060"/>
              </w:rPr>
            </w:pPr>
            <w:r w:rsidRPr="007E1BC1">
              <w:rPr>
                <w:color w:val="002060"/>
              </w:rPr>
              <w:t>VIA CIRCONVALLAZIONE</w:t>
            </w:r>
          </w:p>
        </w:tc>
      </w:tr>
      <w:tr w:rsidR="000E6715" w:rsidRPr="007E1BC1" w14:paraId="699ADF1E"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55425B" w14:textId="77777777" w:rsidR="000E6715" w:rsidRPr="007E1BC1" w:rsidRDefault="000E6715" w:rsidP="001A3843">
            <w:pPr>
              <w:pStyle w:val="rowtabella0"/>
              <w:rPr>
                <w:color w:val="002060"/>
              </w:rPr>
            </w:pPr>
            <w:r w:rsidRPr="007E1BC1">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DF83B6" w14:textId="77777777" w:rsidR="000E6715" w:rsidRPr="007E1BC1" w:rsidRDefault="000E6715" w:rsidP="001A3843">
            <w:pPr>
              <w:pStyle w:val="rowtabella0"/>
              <w:rPr>
                <w:color w:val="002060"/>
              </w:rPr>
            </w:pPr>
            <w:proofErr w:type="gramStart"/>
            <w:r w:rsidRPr="007E1BC1">
              <w:rPr>
                <w:color w:val="002060"/>
              </w:rPr>
              <w:t>CITTA</w:t>
            </w:r>
            <w:proofErr w:type="gramEnd"/>
            <w:r w:rsidRPr="007E1BC1">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CB11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B370C3"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F9D0C3" w14:textId="77777777" w:rsidR="000E6715" w:rsidRPr="007E1BC1" w:rsidRDefault="000E6715" w:rsidP="001A3843">
            <w:pPr>
              <w:pStyle w:val="rowtabella0"/>
              <w:rPr>
                <w:color w:val="002060"/>
              </w:rPr>
            </w:pPr>
            <w:r w:rsidRPr="007E1BC1">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AC692" w14:textId="77777777" w:rsidR="000E6715" w:rsidRPr="007E1BC1" w:rsidRDefault="000E6715" w:rsidP="001A3843">
            <w:pPr>
              <w:pStyle w:val="rowtabella0"/>
              <w:rPr>
                <w:color w:val="002060"/>
              </w:rPr>
            </w:pPr>
            <w:r w:rsidRPr="007E1BC1">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0A0EF" w14:textId="77777777" w:rsidR="000E6715" w:rsidRPr="007E1BC1" w:rsidRDefault="000E6715" w:rsidP="001A3843">
            <w:pPr>
              <w:pStyle w:val="rowtabella0"/>
              <w:rPr>
                <w:color w:val="002060"/>
              </w:rPr>
            </w:pPr>
            <w:r w:rsidRPr="007E1BC1">
              <w:rPr>
                <w:color w:val="002060"/>
              </w:rPr>
              <w:t>VIA GAETANO RAVAGLI</w:t>
            </w:r>
          </w:p>
        </w:tc>
      </w:tr>
      <w:tr w:rsidR="000E6715" w:rsidRPr="007E1BC1" w14:paraId="798EB824"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6E6A1F" w14:textId="77777777" w:rsidR="000E6715" w:rsidRPr="007E1BC1" w:rsidRDefault="000E6715" w:rsidP="001A3843">
            <w:pPr>
              <w:pStyle w:val="rowtabella0"/>
              <w:rPr>
                <w:color w:val="002060"/>
              </w:rPr>
            </w:pPr>
            <w:r w:rsidRPr="007E1BC1">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A1A81" w14:textId="77777777" w:rsidR="000E6715" w:rsidRPr="007E1BC1" w:rsidRDefault="000E6715" w:rsidP="001A3843">
            <w:pPr>
              <w:pStyle w:val="rowtabella0"/>
              <w:rPr>
                <w:color w:val="002060"/>
              </w:rPr>
            </w:pPr>
            <w:r w:rsidRPr="007E1BC1">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78846"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3D539" w14:textId="77777777" w:rsidR="000E6715" w:rsidRPr="007E1BC1" w:rsidRDefault="000E6715" w:rsidP="001A3843">
            <w:pPr>
              <w:pStyle w:val="rowtabella0"/>
              <w:rPr>
                <w:color w:val="002060"/>
              </w:rPr>
            </w:pPr>
            <w:r w:rsidRPr="007E1BC1">
              <w:rPr>
                <w:color w:val="002060"/>
              </w:rPr>
              <w:t>28/02/2026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7C5D8" w14:textId="77777777" w:rsidR="000E6715" w:rsidRPr="007E1BC1" w:rsidRDefault="000E6715" w:rsidP="001A3843">
            <w:pPr>
              <w:pStyle w:val="rowtabella0"/>
              <w:rPr>
                <w:color w:val="002060"/>
              </w:rPr>
            </w:pPr>
            <w:r w:rsidRPr="007E1BC1">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DDD04" w14:textId="77777777" w:rsidR="000E6715" w:rsidRPr="007E1BC1" w:rsidRDefault="000E6715" w:rsidP="001A3843">
            <w:pPr>
              <w:pStyle w:val="rowtabella0"/>
              <w:rPr>
                <w:color w:val="002060"/>
              </w:rPr>
            </w:pPr>
            <w:r w:rsidRPr="007E1BC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4AB5B" w14:textId="77777777" w:rsidR="000E6715" w:rsidRPr="007E1BC1" w:rsidRDefault="000E6715" w:rsidP="001A3843">
            <w:pPr>
              <w:pStyle w:val="rowtabella0"/>
              <w:rPr>
                <w:color w:val="002060"/>
              </w:rPr>
            </w:pPr>
            <w:r w:rsidRPr="007E1BC1">
              <w:rPr>
                <w:color w:val="002060"/>
              </w:rPr>
              <w:t>LOCALITA' CANDIA</w:t>
            </w:r>
          </w:p>
        </w:tc>
      </w:tr>
    </w:tbl>
    <w:p w14:paraId="733B4778" w14:textId="77777777" w:rsidR="000E6715" w:rsidRPr="007E1BC1" w:rsidRDefault="000E6715" w:rsidP="000E6715">
      <w:pPr>
        <w:pStyle w:val="breakline"/>
        <w:rPr>
          <w:rFonts w:eastAsiaTheme="minorEastAsia"/>
          <w:color w:val="002060"/>
        </w:rPr>
      </w:pPr>
    </w:p>
    <w:p w14:paraId="4431B351" w14:textId="77777777" w:rsidR="000E6715" w:rsidRPr="007E1BC1" w:rsidRDefault="000E6715" w:rsidP="000E6715">
      <w:pPr>
        <w:pStyle w:val="breakline"/>
        <w:rPr>
          <w:color w:val="002060"/>
        </w:rPr>
      </w:pPr>
    </w:p>
    <w:p w14:paraId="41B8F37B" w14:textId="77777777" w:rsidR="000E6715" w:rsidRPr="007E1BC1" w:rsidRDefault="000E6715" w:rsidP="000E6715">
      <w:pPr>
        <w:pStyle w:val="breakline"/>
        <w:rPr>
          <w:color w:val="002060"/>
        </w:rPr>
      </w:pPr>
    </w:p>
    <w:p w14:paraId="6F619357" w14:textId="77777777" w:rsidR="000E6715" w:rsidRPr="007E1BC1" w:rsidRDefault="000E6715" w:rsidP="000E6715">
      <w:pPr>
        <w:pStyle w:val="sottotitolocampionato10"/>
        <w:rPr>
          <w:color w:val="002060"/>
        </w:rPr>
      </w:pPr>
      <w:r w:rsidRPr="007E1BC1">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5"/>
        <w:gridCol w:w="1549"/>
        <w:gridCol w:w="1549"/>
      </w:tblGrid>
      <w:tr w:rsidR="000E6715" w:rsidRPr="007E1BC1" w14:paraId="43F7EFBF"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72C2"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54395"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E936D"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B6CE"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3E091"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AEB73"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76D45"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1825CF3D"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539A5" w14:textId="77777777" w:rsidR="000E6715" w:rsidRPr="007E1BC1" w:rsidRDefault="000E6715" w:rsidP="001A3843">
            <w:pPr>
              <w:pStyle w:val="rowtabella0"/>
              <w:rPr>
                <w:color w:val="002060"/>
              </w:rPr>
            </w:pPr>
            <w:r w:rsidRPr="007E1BC1">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13ED0" w14:textId="77777777" w:rsidR="000E6715" w:rsidRPr="007E1BC1" w:rsidRDefault="000E6715" w:rsidP="001A3843">
            <w:pPr>
              <w:pStyle w:val="rowtabella0"/>
              <w:rPr>
                <w:color w:val="002060"/>
              </w:rPr>
            </w:pPr>
            <w:r w:rsidRPr="007E1BC1">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3A388"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55672" w14:textId="77777777" w:rsidR="000E6715" w:rsidRPr="007E1BC1" w:rsidRDefault="000E6715" w:rsidP="001A3843">
            <w:pPr>
              <w:pStyle w:val="rowtabella0"/>
              <w:rPr>
                <w:color w:val="002060"/>
              </w:rPr>
            </w:pPr>
            <w:r w:rsidRPr="007E1BC1">
              <w:rPr>
                <w:color w:val="002060"/>
              </w:rPr>
              <w:t>27/02/2026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23C8A" w14:textId="77777777" w:rsidR="000E6715" w:rsidRPr="007E1BC1" w:rsidRDefault="000E6715" w:rsidP="001A3843">
            <w:pPr>
              <w:pStyle w:val="rowtabella0"/>
              <w:rPr>
                <w:color w:val="002060"/>
              </w:rPr>
            </w:pPr>
            <w:r w:rsidRPr="007E1BC1">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94DE7" w14:textId="77777777" w:rsidR="000E6715" w:rsidRPr="007E1BC1" w:rsidRDefault="000E6715" w:rsidP="001A3843">
            <w:pPr>
              <w:pStyle w:val="rowtabella0"/>
              <w:rPr>
                <w:color w:val="002060"/>
              </w:rPr>
            </w:pPr>
            <w:r w:rsidRPr="007E1BC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E739B" w14:textId="77777777" w:rsidR="000E6715" w:rsidRPr="007E1BC1" w:rsidRDefault="000E6715" w:rsidP="001A3843">
            <w:pPr>
              <w:pStyle w:val="rowtabella0"/>
              <w:rPr>
                <w:color w:val="002060"/>
              </w:rPr>
            </w:pPr>
            <w:r w:rsidRPr="007E1BC1">
              <w:rPr>
                <w:color w:val="002060"/>
              </w:rPr>
              <w:t>LOCALITA' LE CALVIE</w:t>
            </w:r>
          </w:p>
        </w:tc>
      </w:tr>
      <w:tr w:rsidR="000E6715" w:rsidRPr="007E1BC1" w14:paraId="3DE5C4D6"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C0709" w14:textId="77777777" w:rsidR="000E6715" w:rsidRPr="007E1BC1" w:rsidRDefault="000E6715" w:rsidP="001A3843">
            <w:pPr>
              <w:pStyle w:val="rowtabella0"/>
              <w:rPr>
                <w:color w:val="002060"/>
              </w:rPr>
            </w:pPr>
            <w:r w:rsidRPr="007E1BC1">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F6E717" w14:textId="77777777" w:rsidR="000E6715" w:rsidRPr="007E1BC1" w:rsidRDefault="000E6715" w:rsidP="001A3843">
            <w:pPr>
              <w:pStyle w:val="rowtabella0"/>
              <w:rPr>
                <w:color w:val="002060"/>
              </w:rPr>
            </w:pPr>
            <w:r w:rsidRPr="007E1BC1">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0C631A"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2BF1F" w14:textId="77777777" w:rsidR="000E6715" w:rsidRPr="007E1BC1" w:rsidRDefault="000E6715" w:rsidP="001A3843">
            <w:pPr>
              <w:pStyle w:val="rowtabella0"/>
              <w:rPr>
                <w:color w:val="002060"/>
              </w:rPr>
            </w:pPr>
            <w:r w:rsidRPr="007E1BC1">
              <w:rPr>
                <w:color w:val="002060"/>
              </w:rPr>
              <w:t>27/02/2026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AB10EF" w14:textId="77777777" w:rsidR="000E6715" w:rsidRPr="007E1BC1" w:rsidRDefault="000E6715" w:rsidP="001A3843">
            <w:pPr>
              <w:pStyle w:val="rowtabella0"/>
              <w:rPr>
                <w:color w:val="002060"/>
              </w:rPr>
            </w:pPr>
            <w:r w:rsidRPr="007E1BC1">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56049" w14:textId="77777777" w:rsidR="000E6715" w:rsidRPr="007E1BC1" w:rsidRDefault="000E6715" w:rsidP="001A3843">
            <w:pPr>
              <w:pStyle w:val="rowtabella0"/>
              <w:rPr>
                <w:color w:val="002060"/>
              </w:rPr>
            </w:pPr>
            <w:r w:rsidRPr="007E1BC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BCAF5" w14:textId="77777777" w:rsidR="000E6715" w:rsidRPr="007E1BC1" w:rsidRDefault="000E6715" w:rsidP="001A3843">
            <w:pPr>
              <w:pStyle w:val="rowtabella0"/>
              <w:rPr>
                <w:color w:val="002060"/>
              </w:rPr>
            </w:pPr>
            <w:r w:rsidRPr="007E1BC1">
              <w:rPr>
                <w:color w:val="002060"/>
              </w:rPr>
              <w:t>VIA VERDI</w:t>
            </w:r>
          </w:p>
        </w:tc>
      </w:tr>
      <w:tr w:rsidR="000E6715" w:rsidRPr="007E1BC1" w14:paraId="06D79668"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BD298C" w14:textId="77777777" w:rsidR="000E6715" w:rsidRPr="007E1BC1" w:rsidRDefault="000E6715" w:rsidP="001A3843">
            <w:pPr>
              <w:pStyle w:val="rowtabella0"/>
              <w:rPr>
                <w:color w:val="002060"/>
              </w:rPr>
            </w:pPr>
            <w:r w:rsidRPr="007E1BC1">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FB79A" w14:textId="77777777" w:rsidR="000E6715" w:rsidRPr="007E1BC1" w:rsidRDefault="000E6715" w:rsidP="001A3843">
            <w:pPr>
              <w:pStyle w:val="rowtabella0"/>
              <w:rPr>
                <w:color w:val="002060"/>
              </w:rPr>
            </w:pPr>
            <w:r w:rsidRPr="007E1BC1">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635D53"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FEC7A" w14:textId="77777777" w:rsidR="000E6715" w:rsidRPr="007E1BC1" w:rsidRDefault="000E6715" w:rsidP="001A3843">
            <w:pPr>
              <w:pStyle w:val="rowtabella0"/>
              <w:rPr>
                <w:color w:val="002060"/>
              </w:rPr>
            </w:pPr>
            <w:r w:rsidRPr="007E1BC1">
              <w:rPr>
                <w:color w:val="002060"/>
              </w:rPr>
              <w:t>27/02/2026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1FEE6B" w14:textId="77777777" w:rsidR="000E6715" w:rsidRPr="007E1BC1" w:rsidRDefault="000E6715" w:rsidP="001A3843">
            <w:pPr>
              <w:pStyle w:val="rowtabella0"/>
              <w:rPr>
                <w:color w:val="002060"/>
              </w:rPr>
            </w:pPr>
            <w:r w:rsidRPr="007E1BC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A6081" w14:textId="77777777" w:rsidR="000E6715" w:rsidRPr="007E1BC1" w:rsidRDefault="000E6715" w:rsidP="001A3843">
            <w:pPr>
              <w:pStyle w:val="rowtabella0"/>
              <w:rPr>
                <w:color w:val="002060"/>
              </w:rPr>
            </w:pPr>
            <w:r w:rsidRPr="007E1BC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50256" w14:textId="77777777" w:rsidR="000E6715" w:rsidRPr="007E1BC1" w:rsidRDefault="000E6715" w:rsidP="001A3843">
            <w:pPr>
              <w:pStyle w:val="rowtabella0"/>
              <w:rPr>
                <w:color w:val="002060"/>
              </w:rPr>
            </w:pPr>
            <w:r w:rsidRPr="007E1BC1">
              <w:rPr>
                <w:color w:val="002060"/>
              </w:rPr>
              <w:t xml:space="preserve">VIA </w:t>
            </w:r>
            <w:proofErr w:type="gramStart"/>
            <w:r w:rsidRPr="007E1BC1">
              <w:rPr>
                <w:color w:val="002060"/>
              </w:rPr>
              <w:t>B.BUOZZI</w:t>
            </w:r>
            <w:proofErr w:type="gramEnd"/>
          </w:p>
        </w:tc>
      </w:tr>
      <w:tr w:rsidR="000E6715" w:rsidRPr="007E1BC1" w14:paraId="41029820"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B1BC3F" w14:textId="77777777" w:rsidR="000E6715" w:rsidRPr="007E1BC1" w:rsidRDefault="000E6715" w:rsidP="001A3843">
            <w:pPr>
              <w:pStyle w:val="rowtabella0"/>
              <w:rPr>
                <w:color w:val="002060"/>
              </w:rPr>
            </w:pPr>
            <w:r w:rsidRPr="007E1BC1">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8F73A9" w14:textId="77777777" w:rsidR="000E6715" w:rsidRPr="007E1BC1" w:rsidRDefault="000E6715" w:rsidP="001A3843">
            <w:pPr>
              <w:pStyle w:val="rowtabella0"/>
              <w:rPr>
                <w:color w:val="002060"/>
              </w:rPr>
            </w:pPr>
            <w:r w:rsidRPr="007E1BC1">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54EBC4"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E5A216" w14:textId="77777777" w:rsidR="000E6715" w:rsidRPr="007E1BC1" w:rsidRDefault="000E6715" w:rsidP="001A3843">
            <w:pPr>
              <w:pStyle w:val="rowtabella0"/>
              <w:rPr>
                <w:color w:val="002060"/>
              </w:rPr>
            </w:pPr>
            <w:r w:rsidRPr="007E1BC1">
              <w:rPr>
                <w:color w:val="002060"/>
              </w:rPr>
              <w:t>28/02/2026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87DE56" w14:textId="77777777" w:rsidR="000E6715" w:rsidRPr="007E1BC1" w:rsidRDefault="000E6715" w:rsidP="001A3843">
            <w:pPr>
              <w:pStyle w:val="rowtabella0"/>
              <w:rPr>
                <w:color w:val="002060"/>
              </w:rPr>
            </w:pPr>
            <w:r w:rsidRPr="007E1BC1">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979DB" w14:textId="77777777" w:rsidR="000E6715" w:rsidRPr="007E1BC1" w:rsidRDefault="000E6715" w:rsidP="001A3843">
            <w:pPr>
              <w:pStyle w:val="rowtabella0"/>
              <w:rPr>
                <w:color w:val="002060"/>
              </w:rPr>
            </w:pPr>
            <w:r w:rsidRPr="007E1BC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74C6FC" w14:textId="77777777" w:rsidR="000E6715" w:rsidRPr="007E1BC1" w:rsidRDefault="000E6715" w:rsidP="001A3843">
            <w:pPr>
              <w:pStyle w:val="rowtabella0"/>
              <w:rPr>
                <w:color w:val="002060"/>
              </w:rPr>
            </w:pPr>
            <w:r w:rsidRPr="007E1BC1">
              <w:rPr>
                <w:color w:val="002060"/>
              </w:rPr>
              <w:t>VIA LEOPARDI LOC. ANGELI</w:t>
            </w:r>
          </w:p>
        </w:tc>
      </w:tr>
      <w:tr w:rsidR="000E6715" w:rsidRPr="007E1BC1" w14:paraId="165B8F52"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92D0A7" w14:textId="77777777" w:rsidR="000E6715" w:rsidRPr="007E1BC1" w:rsidRDefault="000E6715" w:rsidP="001A3843">
            <w:pPr>
              <w:pStyle w:val="rowtabella0"/>
              <w:rPr>
                <w:color w:val="002060"/>
              </w:rPr>
            </w:pPr>
            <w:r w:rsidRPr="007E1BC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5B6604" w14:textId="77777777" w:rsidR="000E6715" w:rsidRPr="007E1BC1" w:rsidRDefault="000E6715" w:rsidP="001A3843">
            <w:pPr>
              <w:pStyle w:val="rowtabella0"/>
              <w:rPr>
                <w:color w:val="002060"/>
              </w:rPr>
            </w:pPr>
            <w:r w:rsidRPr="007E1BC1">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658F01"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2BF441" w14:textId="77777777" w:rsidR="000E6715" w:rsidRPr="007E1BC1" w:rsidRDefault="000E6715" w:rsidP="001A3843">
            <w:pPr>
              <w:pStyle w:val="rowtabella0"/>
              <w:rPr>
                <w:color w:val="002060"/>
              </w:rPr>
            </w:pPr>
            <w:r w:rsidRPr="007E1BC1">
              <w:rPr>
                <w:color w:val="002060"/>
              </w:rPr>
              <w:t>28/02/2026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4621C0" w14:textId="77777777" w:rsidR="000E6715" w:rsidRPr="007E1BC1" w:rsidRDefault="000E6715" w:rsidP="001A3843">
            <w:pPr>
              <w:pStyle w:val="rowtabella0"/>
              <w:rPr>
                <w:color w:val="002060"/>
              </w:rPr>
            </w:pPr>
            <w:r w:rsidRPr="007E1BC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9AF2C" w14:textId="77777777" w:rsidR="000E6715" w:rsidRPr="007E1BC1" w:rsidRDefault="000E6715" w:rsidP="001A3843">
            <w:pPr>
              <w:pStyle w:val="rowtabella0"/>
              <w:rPr>
                <w:color w:val="002060"/>
              </w:rPr>
            </w:pPr>
            <w:r w:rsidRPr="007E1BC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11FE74" w14:textId="77777777" w:rsidR="000E6715" w:rsidRPr="007E1BC1" w:rsidRDefault="000E6715" w:rsidP="001A3843">
            <w:pPr>
              <w:pStyle w:val="rowtabella0"/>
              <w:rPr>
                <w:color w:val="002060"/>
              </w:rPr>
            </w:pPr>
            <w:r w:rsidRPr="007E1BC1">
              <w:rPr>
                <w:color w:val="002060"/>
              </w:rPr>
              <w:t xml:space="preserve">VIA </w:t>
            </w:r>
            <w:proofErr w:type="gramStart"/>
            <w:r w:rsidRPr="007E1BC1">
              <w:rPr>
                <w:color w:val="002060"/>
              </w:rPr>
              <w:t>B.BUOZZI</w:t>
            </w:r>
            <w:proofErr w:type="gramEnd"/>
          </w:p>
        </w:tc>
      </w:tr>
      <w:tr w:rsidR="000E6715" w:rsidRPr="007E1BC1" w14:paraId="31BA0251"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95F4D6" w14:textId="77777777" w:rsidR="000E6715" w:rsidRPr="007E1BC1" w:rsidRDefault="000E6715" w:rsidP="001A3843">
            <w:pPr>
              <w:pStyle w:val="rowtabella0"/>
              <w:rPr>
                <w:color w:val="002060"/>
              </w:rPr>
            </w:pPr>
            <w:r w:rsidRPr="007E1BC1">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E8A7E" w14:textId="77777777" w:rsidR="000E6715" w:rsidRPr="007E1BC1" w:rsidRDefault="000E6715" w:rsidP="001A3843">
            <w:pPr>
              <w:pStyle w:val="rowtabella0"/>
              <w:rPr>
                <w:color w:val="002060"/>
              </w:rPr>
            </w:pPr>
            <w:r w:rsidRPr="007E1BC1">
              <w:rPr>
                <w:color w:val="002060"/>
              </w:rPr>
              <w:t>ROBUR MERGO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3A198"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B294D" w14:textId="77777777" w:rsidR="000E6715" w:rsidRPr="007E1BC1" w:rsidRDefault="000E6715" w:rsidP="001A3843">
            <w:pPr>
              <w:pStyle w:val="rowtabella0"/>
              <w:rPr>
                <w:color w:val="002060"/>
              </w:rPr>
            </w:pPr>
            <w:r w:rsidRPr="007E1BC1">
              <w:rPr>
                <w:color w:val="002060"/>
              </w:rPr>
              <w:t>28/02/2026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C2F30" w14:textId="77777777" w:rsidR="000E6715" w:rsidRPr="007E1BC1" w:rsidRDefault="000E6715" w:rsidP="001A3843">
            <w:pPr>
              <w:pStyle w:val="rowtabella0"/>
              <w:rPr>
                <w:color w:val="002060"/>
              </w:rPr>
            </w:pPr>
            <w:r w:rsidRPr="007E1BC1">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B1176" w14:textId="77777777" w:rsidR="000E6715" w:rsidRPr="007E1BC1" w:rsidRDefault="000E6715" w:rsidP="001A3843">
            <w:pPr>
              <w:pStyle w:val="rowtabella0"/>
              <w:rPr>
                <w:color w:val="002060"/>
              </w:rPr>
            </w:pPr>
            <w:r w:rsidRPr="007E1BC1">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9D195" w14:textId="77777777" w:rsidR="000E6715" w:rsidRPr="007E1BC1" w:rsidRDefault="000E6715" w:rsidP="001A3843">
            <w:pPr>
              <w:pStyle w:val="rowtabella0"/>
              <w:rPr>
                <w:color w:val="002060"/>
              </w:rPr>
            </w:pPr>
            <w:r w:rsidRPr="007E1BC1">
              <w:rPr>
                <w:color w:val="002060"/>
              </w:rPr>
              <w:t>VIA TORINO</w:t>
            </w:r>
          </w:p>
        </w:tc>
      </w:tr>
    </w:tbl>
    <w:p w14:paraId="47F7B850" w14:textId="77777777" w:rsidR="000E6715" w:rsidRPr="007E1BC1" w:rsidRDefault="000E6715" w:rsidP="000E6715">
      <w:pPr>
        <w:pStyle w:val="breakline"/>
        <w:rPr>
          <w:rFonts w:eastAsiaTheme="minorEastAsia"/>
          <w:color w:val="002060"/>
        </w:rPr>
      </w:pPr>
    </w:p>
    <w:p w14:paraId="0566BB91" w14:textId="77777777" w:rsidR="000E6715" w:rsidRPr="007E1BC1" w:rsidRDefault="000E6715" w:rsidP="000E6715">
      <w:pPr>
        <w:pStyle w:val="breakline"/>
        <w:rPr>
          <w:color w:val="002060"/>
        </w:rPr>
      </w:pPr>
    </w:p>
    <w:p w14:paraId="51366FBC" w14:textId="77777777" w:rsidR="000E6715" w:rsidRPr="007E1BC1" w:rsidRDefault="000E6715" w:rsidP="000E6715">
      <w:pPr>
        <w:pStyle w:val="breakline"/>
        <w:rPr>
          <w:color w:val="002060"/>
        </w:rPr>
      </w:pPr>
    </w:p>
    <w:p w14:paraId="306952C5" w14:textId="77777777" w:rsidR="000E6715" w:rsidRPr="007E1BC1" w:rsidRDefault="000E6715" w:rsidP="000E6715">
      <w:pPr>
        <w:pStyle w:val="sottotitolocampionato10"/>
        <w:rPr>
          <w:color w:val="002060"/>
        </w:rPr>
      </w:pPr>
      <w:r w:rsidRPr="007E1BC1">
        <w:rPr>
          <w:color w:val="002060"/>
        </w:rPr>
        <w:lastRenderedPageBreak/>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177"/>
        <w:gridCol w:w="1549"/>
        <w:gridCol w:w="1549"/>
      </w:tblGrid>
      <w:tr w:rsidR="000E6715" w:rsidRPr="007E1BC1" w14:paraId="66D40E9E"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91061"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637A6"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1B00D"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A6E8"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EF75B"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45F89"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1DFD1"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39AEE050"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41BE5A" w14:textId="77777777" w:rsidR="000E6715" w:rsidRPr="007E1BC1" w:rsidRDefault="000E6715" w:rsidP="001A3843">
            <w:pPr>
              <w:pStyle w:val="rowtabella0"/>
              <w:rPr>
                <w:color w:val="002060"/>
              </w:rPr>
            </w:pPr>
            <w:r w:rsidRPr="007E1BC1">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085AC" w14:textId="77777777" w:rsidR="000E6715" w:rsidRPr="007E1BC1" w:rsidRDefault="000E6715" w:rsidP="001A3843">
            <w:pPr>
              <w:pStyle w:val="rowtabella0"/>
              <w:rPr>
                <w:color w:val="002060"/>
              </w:rPr>
            </w:pPr>
            <w:r w:rsidRPr="007E1BC1">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4DE71"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66F69" w14:textId="77777777" w:rsidR="000E6715" w:rsidRPr="007E1BC1" w:rsidRDefault="000E6715" w:rsidP="001A3843">
            <w:pPr>
              <w:pStyle w:val="rowtabella0"/>
              <w:rPr>
                <w:color w:val="002060"/>
              </w:rPr>
            </w:pPr>
            <w:r w:rsidRPr="007E1BC1">
              <w:rPr>
                <w:color w:val="002060"/>
              </w:rPr>
              <w:t>27/02/2026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D1199" w14:textId="77777777" w:rsidR="000E6715" w:rsidRPr="007E1BC1" w:rsidRDefault="000E6715" w:rsidP="001A3843">
            <w:pPr>
              <w:pStyle w:val="rowtabella0"/>
              <w:rPr>
                <w:color w:val="002060"/>
              </w:rPr>
            </w:pPr>
            <w:r w:rsidRPr="007E1BC1">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8D733" w14:textId="77777777" w:rsidR="000E6715" w:rsidRPr="007E1BC1" w:rsidRDefault="000E6715" w:rsidP="001A3843">
            <w:pPr>
              <w:pStyle w:val="rowtabella0"/>
              <w:rPr>
                <w:color w:val="002060"/>
              </w:rPr>
            </w:pPr>
            <w:r w:rsidRPr="007E1BC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49758" w14:textId="77777777" w:rsidR="000E6715" w:rsidRPr="007E1BC1" w:rsidRDefault="000E6715" w:rsidP="001A3843">
            <w:pPr>
              <w:pStyle w:val="rowtabella0"/>
              <w:rPr>
                <w:color w:val="002060"/>
              </w:rPr>
            </w:pPr>
            <w:r w:rsidRPr="007E1BC1">
              <w:rPr>
                <w:color w:val="002060"/>
              </w:rPr>
              <w:t>VIA DELLA REPUBBLICA</w:t>
            </w:r>
          </w:p>
        </w:tc>
      </w:tr>
      <w:tr w:rsidR="000E6715" w:rsidRPr="007E1BC1" w14:paraId="2D4876BD"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E032A2" w14:textId="77777777" w:rsidR="000E6715" w:rsidRPr="007E1BC1" w:rsidRDefault="000E6715" w:rsidP="001A3843">
            <w:pPr>
              <w:pStyle w:val="rowtabella0"/>
              <w:rPr>
                <w:color w:val="002060"/>
              </w:rPr>
            </w:pPr>
            <w:r w:rsidRPr="007E1BC1">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0334F7" w14:textId="77777777" w:rsidR="000E6715" w:rsidRPr="007E1BC1" w:rsidRDefault="000E6715" w:rsidP="001A3843">
            <w:pPr>
              <w:pStyle w:val="rowtabella0"/>
              <w:rPr>
                <w:color w:val="002060"/>
              </w:rPr>
            </w:pPr>
            <w:r w:rsidRPr="007E1BC1">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139F7B"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D9EA8D" w14:textId="77777777" w:rsidR="000E6715" w:rsidRPr="007E1BC1" w:rsidRDefault="000E6715" w:rsidP="001A3843">
            <w:pPr>
              <w:pStyle w:val="rowtabella0"/>
              <w:rPr>
                <w:color w:val="002060"/>
              </w:rPr>
            </w:pPr>
            <w:r w:rsidRPr="007E1BC1">
              <w:rPr>
                <w:color w:val="002060"/>
              </w:rPr>
              <w:t>27/02/2026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81E41" w14:textId="77777777" w:rsidR="000E6715" w:rsidRPr="007E1BC1" w:rsidRDefault="000E6715" w:rsidP="001A3843">
            <w:pPr>
              <w:pStyle w:val="rowtabella0"/>
              <w:rPr>
                <w:color w:val="002060"/>
              </w:rPr>
            </w:pPr>
            <w:r w:rsidRPr="007E1BC1">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D8731" w14:textId="77777777" w:rsidR="000E6715" w:rsidRPr="007E1BC1" w:rsidRDefault="000E6715" w:rsidP="001A3843">
            <w:pPr>
              <w:pStyle w:val="rowtabella0"/>
              <w:rPr>
                <w:color w:val="002060"/>
              </w:rPr>
            </w:pPr>
            <w:r w:rsidRPr="007E1BC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B84C01" w14:textId="77777777" w:rsidR="000E6715" w:rsidRPr="007E1BC1" w:rsidRDefault="000E6715" w:rsidP="001A3843">
            <w:pPr>
              <w:pStyle w:val="rowtabella0"/>
              <w:rPr>
                <w:color w:val="002060"/>
              </w:rPr>
            </w:pPr>
            <w:r w:rsidRPr="007E1BC1">
              <w:rPr>
                <w:color w:val="002060"/>
              </w:rPr>
              <w:t>VIA GEMME, 13</w:t>
            </w:r>
          </w:p>
        </w:tc>
      </w:tr>
      <w:tr w:rsidR="000E6715" w:rsidRPr="007E1BC1" w14:paraId="31240E37"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00093A" w14:textId="77777777" w:rsidR="000E6715" w:rsidRPr="007E1BC1" w:rsidRDefault="000E6715" w:rsidP="001A3843">
            <w:pPr>
              <w:pStyle w:val="rowtabella0"/>
              <w:rPr>
                <w:color w:val="002060"/>
              </w:rPr>
            </w:pPr>
            <w:r w:rsidRPr="007E1BC1">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6EC45F" w14:textId="77777777" w:rsidR="000E6715" w:rsidRPr="007E1BC1" w:rsidRDefault="000E6715" w:rsidP="001A3843">
            <w:pPr>
              <w:pStyle w:val="rowtabella0"/>
              <w:rPr>
                <w:color w:val="002060"/>
              </w:rPr>
            </w:pPr>
            <w:r w:rsidRPr="007E1BC1">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70433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D01CA7"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E813EE" w14:textId="77777777" w:rsidR="000E6715" w:rsidRPr="007E1BC1" w:rsidRDefault="000E6715" w:rsidP="001A3843">
            <w:pPr>
              <w:pStyle w:val="rowtabella0"/>
              <w:rPr>
                <w:color w:val="002060"/>
              </w:rPr>
            </w:pPr>
            <w:r w:rsidRPr="007E1BC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13C18" w14:textId="77777777" w:rsidR="000E6715" w:rsidRPr="007E1BC1" w:rsidRDefault="000E6715" w:rsidP="001A3843">
            <w:pPr>
              <w:pStyle w:val="rowtabella0"/>
              <w:rPr>
                <w:color w:val="002060"/>
              </w:rPr>
            </w:pPr>
            <w:r w:rsidRPr="007E1BC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7B4C1F" w14:textId="77777777" w:rsidR="000E6715" w:rsidRPr="007E1BC1" w:rsidRDefault="000E6715" w:rsidP="001A3843">
            <w:pPr>
              <w:pStyle w:val="rowtabella0"/>
              <w:rPr>
                <w:color w:val="002060"/>
              </w:rPr>
            </w:pPr>
            <w:r w:rsidRPr="007E1BC1">
              <w:rPr>
                <w:color w:val="002060"/>
              </w:rPr>
              <w:t>VIA DELLO SPORT</w:t>
            </w:r>
          </w:p>
        </w:tc>
      </w:tr>
      <w:tr w:rsidR="000E6715" w:rsidRPr="007E1BC1" w14:paraId="003D5A8E"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421C5C" w14:textId="77777777" w:rsidR="000E6715" w:rsidRPr="007E1BC1" w:rsidRDefault="000E6715" w:rsidP="001A3843">
            <w:pPr>
              <w:pStyle w:val="rowtabella0"/>
              <w:rPr>
                <w:color w:val="002060"/>
              </w:rPr>
            </w:pPr>
            <w:r w:rsidRPr="007E1BC1">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46E118" w14:textId="77777777" w:rsidR="000E6715" w:rsidRPr="007E1BC1" w:rsidRDefault="000E6715" w:rsidP="001A3843">
            <w:pPr>
              <w:pStyle w:val="rowtabella0"/>
              <w:rPr>
                <w:color w:val="002060"/>
              </w:rPr>
            </w:pPr>
            <w:r w:rsidRPr="007E1BC1">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6303B"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E53175" w14:textId="77777777" w:rsidR="000E6715" w:rsidRPr="007E1BC1" w:rsidRDefault="000E6715" w:rsidP="001A3843">
            <w:pPr>
              <w:pStyle w:val="rowtabella0"/>
              <w:rPr>
                <w:color w:val="002060"/>
              </w:rPr>
            </w:pPr>
            <w:r w:rsidRPr="007E1BC1">
              <w:rPr>
                <w:color w:val="002060"/>
              </w:rPr>
              <w:t>28/02/2026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A7302B" w14:textId="77777777" w:rsidR="000E6715" w:rsidRPr="007E1BC1" w:rsidRDefault="000E6715" w:rsidP="001A3843">
            <w:pPr>
              <w:pStyle w:val="rowtabella0"/>
              <w:rPr>
                <w:color w:val="002060"/>
              </w:rPr>
            </w:pPr>
            <w:r w:rsidRPr="007E1BC1">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EFB337" w14:textId="77777777" w:rsidR="000E6715" w:rsidRPr="007E1BC1" w:rsidRDefault="000E6715" w:rsidP="001A3843">
            <w:pPr>
              <w:pStyle w:val="rowtabella0"/>
              <w:rPr>
                <w:color w:val="002060"/>
              </w:rPr>
            </w:pPr>
            <w:r w:rsidRPr="007E1BC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BB3DC4" w14:textId="77777777" w:rsidR="000E6715" w:rsidRPr="007E1BC1" w:rsidRDefault="000E6715" w:rsidP="001A3843">
            <w:pPr>
              <w:pStyle w:val="rowtabella0"/>
              <w:rPr>
                <w:color w:val="002060"/>
              </w:rPr>
            </w:pPr>
            <w:r w:rsidRPr="007E1BC1">
              <w:rPr>
                <w:color w:val="002060"/>
              </w:rPr>
              <w:t>VIA MASSIMO D'AZEGLIO</w:t>
            </w:r>
          </w:p>
        </w:tc>
      </w:tr>
      <w:tr w:rsidR="000E6715" w:rsidRPr="007E1BC1" w14:paraId="129A1F99"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79E9A" w14:textId="77777777" w:rsidR="000E6715" w:rsidRPr="007E1BC1" w:rsidRDefault="000E6715" w:rsidP="001A3843">
            <w:pPr>
              <w:pStyle w:val="rowtabella0"/>
              <w:rPr>
                <w:color w:val="002060"/>
              </w:rPr>
            </w:pPr>
            <w:r w:rsidRPr="007E1BC1">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1C4973" w14:textId="77777777" w:rsidR="000E6715" w:rsidRPr="007E1BC1" w:rsidRDefault="000E6715" w:rsidP="001A3843">
            <w:pPr>
              <w:pStyle w:val="rowtabella0"/>
              <w:rPr>
                <w:color w:val="002060"/>
              </w:rPr>
            </w:pPr>
            <w:r w:rsidRPr="007E1BC1">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3A77EC"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78CF3" w14:textId="77777777" w:rsidR="000E6715" w:rsidRPr="007E1BC1" w:rsidRDefault="000E6715" w:rsidP="001A3843">
            <w:pPr>
              <w:pStyle w:val="rowtabella0"/>
              <w:rPr>
                <w:color w:val="002060"/>
              </w:rPr>
            </w:pPr>
            <w:r w:rsidRPr="007E1BC1">
              <w:rPr>
                <w:color w:val="002060"/>
              </w:rPr>
              <w:t>01/03/2026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87158E" w14:textId="77777777" w:rsidR="000E6715" w:rsidRPr="007E1BC1" w:rsidRDefault="000E6715" w:rsidP="001A3843">
            <w:pPr>
              <w:pStyle w:val="rowtabella0"/>
              <w:rPr>
                <w:color w:val="002060"/>
              </w:rPr>
            </w:pPr>
            <w:r w:rsidRPr="007E1BC1">
              <w:rPr>
                <w:color w:val="002060"/>
              </w:rPr>
              <w:t>5228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2A2CF" w14:textId="77777777" w:rsidR="000E6715" w:rsidRPr="007E1BC1" w:rsidRDefault="000E6715" w:rsidP="001A3843">
            <w:pPr>
              <w:pStyle w:val="rowtabella0"/>
              <w:rPr>
                <w:color w:val="002060"/>
              </w:rPr>
            </w:pPr>
            <w:r w:rsidRPr="007E1BC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C97D8" w14:textId="77777777" w:rsidR="000E6715" w:rsidRPr="007E1BC1" w:rsidRDefault="000E6715" w:rsidP="001A3843">
            <w:pPr>
              <w:pStyle w:val="rowtabella0"/>
              <w:rPr>
                <w:color w:val="002060"/>
              </w:rPr>
            </w:pPr>
            <w:r w:rsidRPr="007E1BC1">
              <w:rPr>
                <w:color w:val="002060"/>
              </w:rPr>
              <w:t>VIA PIEMONTE-PORTO POTENZA P.</w:t>
            </w:r>
          </w:p>
        </w:tc>
      </w:tr>
      <w:tr w:rsidR="000E6715" w:rsidRPr="007E1BC1" w14:paraId="0435C7F5"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BAFA29" w14:textId="77777777" w:rsidR="000E6715" w:rsidRPr="007E1BC1" w:rsidRDefault="000E6715" w:rsidP="001A3843">
            <w:pPr>
              <w:pStyle w:val="rowtabella0"/>
              <w:rPr>
                <w:color w:val="002060"/>
              </w:rPr>
            </w:pPr>
            <w:r w:rsidRPr="007E1BC1">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BDEF8" w14:textId="77777777" w:rsidR="000E6715" w:rsidRPr="007E1BC1" w:rsidRDefault="000E6715" w:rsidP="001A3843">
            <w:pPr>
              <w:pStyle w:val="rowtabella0"/>
              <w:rPr>
                <w:color w:val="002060"/>
              </w:rPr>
            </w:pPr>
            <w:r w:rsidRPr="007E1BC1">
              <w:rPr>
                <w:color w:val="002060"/>
              </w:rPr>
              <w:t>FUTSAL OTTRANO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5B565"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CD3B7" w14:textId="77777777" w:rsidR="000E6715" w:rsidRPr="007E1BC1" w:rsidRDefault="000E6715" w:rsidP="001A3843">
            <w:pPr>
              <w:pStyle w:val="rowtabella0"/>
              <w:rPr>
                <w:color w:val="002060"/>
              </w:rPr>
            </w:pPr>
            <w:r w:rsidRPr="007E1BC1">
              <w:rPr>
                <w:color w:val="002060"/>
              </w:rPr>
              <w:t>02/03/2026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2B5CC" w14:textId="77777777" w:rsidR="000E6715" w:rsidRPr="007E1BC1" w:rsidRDefault="000E6715" w:rsidP="001A3843">
            <w:pPr>
              <w:pStyle w:val="rowtabella0"/>
              <w:rPr>
                <w:color w:val="002060"/>
              </w:rPr>
            </w:pPr>
            <w:r w:rsidRPr="007E1BC1">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5344C" w14:textId="77777777" w:rsidR="000E6715" w:rsidRPr="007E1BC1" w:rsidRDefault="000E6715" w:rsidP="001A3843">
            <w:pPr>
              <w:pStyle w:val="rowtabella0"/>
              <w:rPr>
                <w:color w:val="002060"/>
              </w:rPr>
            </w:pPr>
            <w:r w:rsidRPr="007E1BC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3EB46" w14:textId="77777777" w:rsidR="000E6715" w:rsidRPr="007E1BC1" w:rsidRDefault="000E6715" w:rsidP="001A3843">
            <w:pPr>
              <w:pStyle w:val="rowtabella0"/>
              <w:rPr>
                <w:color w:val="002060"/>
              </w:rPr>
            </w:pPr>
            <w:r w:rsidRPr="007E1BC1">
              <w:rPr>
                <w:color w:val="002060"/>
              </w:rPr>
              <w:t>VIA MASSIMO D'AZEGLIO</w:t>
            </w:r>
          </w:p>
        </w:tc>
      </w:tr>
    </w:tbl>
    <w:p w14:paraId="1E44BF39" w14:textId="77777777" w:rsidR="000E6715" w:rsidRPr="007E1BC1" w:rsidRDefault="000E6715" w:rsidP="000E6715">
      <w:pPr>
        <w:pStyle w:val="breakline"/>
        <w:rPr>
          <w:rFonts w:eastAsiaTheme="minorEastAsia"/>
          <w:color w:val="002060"/>
        </w:rPr>
      </w:pPr>
    </w:p>
    <w:p w14:paraId="4E68B08B" w14:textId="77777777" w:rsidR="000E6715" w:rsidRPr="007E1BC1" w:rsidRDefault="000E6715" w:rsidP="000E6715">
      <w:pPr>
        <w:pStyle w:val="breakline"/>
        <w:rPr>
          <w:color w:val="002060"/>
        </w:rPr>
      </w:pPr>
    </w:p>
    <w:p w14:paraId="21499F3D" w14:textId="77777777" w:rsidR="000E6715" w:rsidRPr="007E1BC1" w:rsidRDefault="000E6715" w:rsidP="000E6715">
      <w:pPr>
        <w:pStyle w:val="breakline"/>
        <w:rPr>
          <w:color w:val="002060"/>
        </w:rPr>
      </w:pPr>
    </w:p>
    <w:p w14:paraId="206E995D" w14:textId="77777777" w:rsidR="000E6715" w:rsidRPr="007E1BC1" w:rsidRDefault="000E6715" w:rsidP="000E6715">
      <w:pPr>
        <w:pStyle w:val="sottotitolocampionato10"/>
        <w:rPr>
          <w:color w:val="002060"/>
        </w:rPr>
      </w:pPr>
      <w:r w:rsidRPr="007E1BC1">
        <w:rPr>
          <w:color w:val="002060"/>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0E6715" w:rsidRPr="007E1BC1" w14:paraId="07934A60"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E5316"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645B7"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D4556"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9D580"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0607F"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2CF8A"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AE16"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00F98062"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90A2F" w14:textId="77777777" w:rsidR="000E6715" w:rsidRPr="007E1BC1" w:rsidRDefault="000E6715" w:rsidP="001A3843">
            <w:pPr>
              <w:pStyle w:val="rowtabella0"/>
              <w:rPr>
                <w:color w:val="002060"/>
              </w:rPr>
            </w:pPr>
            <w:r w:rsidRPr="007E1BC1">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88796" w14:textId="77777777" w:rsidR="000E6715" w:rsidRPr="007E1BC1" w:rsidRDefault="000E6715" w:rsidP="001A3843">
            <w:pPr>
              <w:pStyle w:val="rowtabella0"/>
              <w:rPr>
                <w:color w:val="002060"/>
              </w:rPr>
            </w:pPr>
            <w:r w:rsidRPr="007E1BC1">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66F84"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0F59D" w14:textId="77777777" w:rsidR="000E6715" w:rsidRPr="007E1BC1" w:rsidRDefault="000E6715" w:rsidP="001A3843">
            <w:pPr>
              <w:pStyle w:val="rowtabella0"/>
              <w:rPr>
                <w:color w:val="002060"/>
              </w:rPr>
            </w:pPr>
            <w:r w:rsidRPr="007E1BC1">
              <w:rPr>
                <w:color w:val="002060"/>
              </w:rPr>
              <w:t>27/02/2026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B7FFF" w14:textId="77777777" w:rsidR="000E6715" w:rsidRPr="007E1BC1" w:rsidRDefault="000E6715" w:rsidP="001A3843">
            <w:pPr>
              <w:pStyle w:val="rowtabella0"/>
              <w:rPr>
                <w:color w:val="002060"/>
              </w:rPr>
            </w:pPr>
            <w:r w:rsidRPr="007E1BC1">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A2C23" w14:textId="77777777" w:rsidR="000E6715" w:rsidRPr="007E1BC1" w:rsidRDefault="000E6715" w:rsidP="001A3843">
            <w:pPr>
              <w:pStyle w:val="rowtabella0"/>
              <w:rPr>
                <w:color w:val="002060"/>
              </w:rPr>
            </w:pPr>
            <w:r w:rsidRPr="007E1BC1">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BEDAB" w14:textId="77777777" w:rsidR="000E6715" w:rsidRPr="007E1BC1" w:rsidRDefault="000E6715" w:rsidP="001A3843">
            <w:pPr>
              <w:pStyle w:val="rowtabella0"/>
              <w:rPr>
                <w:color w:val="002060"/>
              </w:rPr>
            </w:pPr>
            <w:r w:rsidRPr="007E1BC1">
              <w:rPr>
                <w:color w:val="002060"/>
              </w:rPr>
              <w:t>VIA COLLE CIMINO 9</w:t>
            </w:r>
          </w:p>
        </w:tc>
      </w:tr>
      <w:tr w:rsidR="000E6715" w:rsidRPr="007E1BC1" w14:paraId="3245F754"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BED91C" w14:textId="77777777" w:rsidR="000E6715" w:rsidRPr="007E1BC1" w:rsidRDefault="000E6715" w:rsidP="001A3843">
            <w:pPr>
              <w:pStyle w:val="rowtabella0"/>
              <w:rPr>
                <w:color w:val="002060"/>
              </w:rPr>
            </w:pPr>
            <w:r w:rsidRPr="007E1BC1">
              <w:rPr>
                <w:color w:val="002060"/>
              </w:rPr>
              <w:t xml:space="preserve">CALCIO </w:t>
            </w:r>
            <w:proofErr w:type="gramStart"/>
            <w:r w:rsidRPr="007E1BC1">
              <w:rPr>
                <w:color w:val="002060"/>
              </w:rPr>
              <w:t>S.ELPIDIO</w:t>
            </w:r>
            <w:proofErr w:type="gramEnd"/>
            <w:r w:rsidRPr="007E1BC1">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9BF923" w14:textId="77777777" w:rsidR="000E6715" w:rsidRPr="007E1BC1" w:rsidRDefault="000E6715" w:rsidP="001A3843">
            <w:pPr>
              <w:pStyle w:val="rowtabella0"/>
              <w:rPr>
                <w:color w:val="002060"/>
              </w:rPr>
            </w:pPr>
            <w:r w:rsidRPr="007E1BC1">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1A395"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D6C4F"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910318" w14:textId="77777777" w:rsidR="000E6715" w:rsidRPr="007E1BC1" w:rsidRDefault="000E6715" w:rsidP="001A3843">
            <w:pPr>
              <w:pStyle w:val="rowtabella0"/>
              <w:rPr>
                <w:color w:val="002060"/>
              </w:rPr>
            </w:pPr>
            <w:r w:rsidRPr="007E1BC1">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074E1" w14:textId="77777777" w:rsidR="000E6715" w:rsidRPr="007E1BC1" w:rsidRDefault="000E6715" w:rsidP="001A3843">
            <w:pPr>
              <w:pStyle w:val="rowtabella0"/>
              <w:rPr>
                <w:color w:val="002060"/>
              </w:rPr>
            </w:pPr>
            <w:r w:rsidRPr="007E1BC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00A851" w14:textId="77777777" w:rsidR="000E6715" w:rsidRPr="007E1BC1" w:rsidRDefault="000E6715" w:rsidP="001A3843">
            <w:pPr>
              <w:pStyle w:val="rowtabella0"/>
              <w:rPr>
                <w:color w:val="002060"/>
              </w:rPr>
            </w:pPr>
            <w:r w:rsidRPr="007E1BC1">
              <w:rPr>
                <w:color w:val="002060"/>
              </w:rPr>
              <w:t>VIA CARDUCCI</w:t>
            </w:r>
          </w:p>
        </w:tc>
      </w:tr>
      <w:tr w:rsidR="000E6715" w:rsidRPr="007E1BC1" w14:paraId="7DAA7DCA"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2E2B6E" w14:textId="77777777" w:rsidR="000E6715" w:rsidRPr="007E1BC1" w:rsidRDefault="000E6715" w:rsidP="001A3843">
            <w:pPr>
              <w:pStyle w:val="rowtabella0"/>
              <w:rPr>
                <w:color w:val="002060"/>
              </w:rPr>
            </w:pPr>
            <w:proofErr w:type="gramStart"/>
            <w:r w:rsidRPr="007E1BC1">
              <w:rPr>
                <w:color w:val="002060"/>
              </w:rPr>
              <w:t>CITTA</w:t>
            </w:r>
            <w:proofErr w:type="gramEnd"/>
            <w:r w:rsidRPr="007E1BC1">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4F39A" w14:textId="77777777" w:rsidR="000E6715" w:rsidRPr="007E1BC1" w:rsidRDefault="000E6715" w:rsidP="001A3843">
            <w:pPr>
              <w:pStyle w:val="rowtabella0"/>
              <w:rPr>
                <w:color w:val="002060"/>
              </w:rPr>
            </w:pPr>
            <w:r w:rsidRPr="007E1BC1">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42303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407C95"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F8285D" w14:textId="77777777" w:rsidR="000E6715" w:rsidRPr="007E1BC1" w:rsidRDefault="000E6715" w:rsidP="001A3843">
            <w:pPr>
              <w:pStyle w:val="rowtabella0"/>
              <w:rPr>
                <w:color w:val="002060"/>
              </w:rPr>
            </w:pPr>
            <w:r w:rsidRPr="007E1BC1">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12F27" w14:textId="77777777" w:rsidR="000E6715" w:rsidRPr="007E1BC1" w:rsidRDefault="000E6715" w:rsidP="001A3843">
            <w:pPr>
              <w:pStyle w:val="rowtabella0"/>
              <w:rPr>
                <w:color w:val="002060"/>
              </w:rPr>
            </w:pPr>
            <w:r w:rsidRPr="007E1BC1">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AF44A" w14:textId="77777777" w:rsidR="000E6715" w:rsidRPr="007E1BC1" w:rsidRDefault="000E6715" w:rsidP="001A3843">
            <w:pPr>
              <w:pStyle w:val="rowtabella0"/>
              <w:rPr>
                <w:color w:val="002060"/>
              </w:rPr>
            </w:pPr>
            <w:r w:rsidRPr="007E1BC1">
              <w:rPr>
                <w:color w:val="002060"/>
              </w:rPr>
              <w:t>VIA DELLO SPORT</w:t>
            </w:r>
          </w:p>
        </w:tc>
      </w:tr>
      <w:tr w:rsidR="000E6715" w:rsidRPr="007E1BC1" w14:paraId="60179681"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8B675" w14:textId="77777777" w:rsidR="000E6715" w:rsidRPr="007E1BC1" w:rsidRDefault="000E6715" w:rsidP="001A3843">
            <w:pPr>
              <w:pStyle w:val="rowtabella0"/>
              <w:rPr>
                <w:color w:val="002060"/>
              </w:rPr>
            </w:pPr>
            <w:r w:rsidRPr="007E1BC1">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6C5496" w14:textId="77777777" w:rsidR="000E6715" w:rsidRPr="007E1BC1" w:rsidRDefault="000E6715" w:rsidP="001A3843">
            <w:pPr>
              <w:pStyle w:val="rowtabella0"/>
              <w:rPr>
                <w:color w:val="002060"/>
              </w:rPr>
            </w:pPr>
            <w:r w:rsidRPr="007E1BC1">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5CD2A"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CCB9D2"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186E6" w14:textId="77777777" w:rsidR="000E6715" w:rsidRPr="007E1BC1" w:rsidRDefault="000E6715" w:rsidP="001A3843">
            <w:pPr>
              <w:pStyle w:val="rowtabella0"/>
              <w:rPr>
                <w:color w:val="002060"/>
              </w:rPr>
            </w:pPr>
            <w:r w:rsidRPr="007E1BC1">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12F0D" w14:textId="77777777" w:rsidR="000E6715" w:rsidRPr="007E1BC1" w:rsidRDefault="000E6715" w:rsidP="001A3843">
            <w:pPr>
              <w:pStyle w:val="rowtabella0"/>
              <w:rPr>
                <w:color w:val="002060"/>
              </w:rPr>
            </w:pPr>
            <w:r w:rsidRPr="007E1BC1">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6C531" w14:textId="77777777" w:rsidR="000E6715" w:rsidRPr="007E1BC1" w:rsidRDefault="000E6715" w:rsidP="001A3843">
            <w:pPr>
              <w:pStyle w:val="rowtabella0"/>
              <w:rPr>
                <w:color w:val="002060"/>
              </w:rPr>
            </w:pPr>
            <w:r w:rsidRPr="007E1BC1">
              <w:rPr>
                <w:color w:val="002060"/>
              </w:rPr>
              <w:t xml:space="preserve">TRAVERSA VIA </w:t>
            </w:r>
            <w:proofErr w:type="gramStart"/>
            <w:r w:rsidRPr="007E1BC1">
              <w:rPr>
                <w:color w:val="002060"/>
              </w:rPr>
              <w:t>U.T</w:t>
            </w:r>
            <w:proofErr w:type="gramEnd"/>
            <w:r w:rsidRPr="007E1BC1">
              <w:rPr>
                <w:color w:val="002060"/>
              </w:rPr>
              <w:t>0MEI</w:t>
            </w:r>
          </w:p>
        </w:tc>
      </w:tr>
      <w:tr w:rsidR="000E6715" w:rsidRPr="007E1BC1" w14:paraId="627DD6B8"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F5CB6D" w14:textId="77777777" w:rsidR="000E6715" w:rsidRPr="007E1BC1" w:rsidRDefault="000E6715" w:rsidP="001A3843">
            <w:pPr>
              <w:pStyle w:val="rowtabella0"/>
              <w:rPr>
                <w:color w:val="002060"/>
              </w:rPr>
            </w:pPr>
            <w:r w:rsidRPr="007E1BC1">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89D20B" w14:textId="77777777" w:rsidR="000E6715" w:rsidRPr="007E1BC1" w:rsidRDefault="000E6715" w:rsidP="001A3843">
            <w:pPr>
              <w:pStyle w:val="rowtabella0"/>
              <w:rPr>
                <w:color w:val="002060"/>
              </w:rPr>
            </w:pPr>
            <w:r w:rsidRPr="007E1BC1">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4BA160"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AAE3F"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7BA6F1" w14:textId="77777777" w:rsidR="000E6715" w:rsidRPr="007E1BC1" w:rsidRDefault="000E6715" w:rsidP="001A3843">
            <w:pPr>
              <w:pStyle w:val="rowtabella0"/>
              <w:rPr>
                <w:color w:val="002060"/>
              </w:rPr>
            </w:pPr>
            <w:r w:rsidRPr="007E1BC1">
              <w:rPr>
                <w:color w:val="002060"/>
              </w:rPr>
              <w:t xml:space="preserve">5623 PALESTRA </w:t>
            </w:r>
            <w:proofErr w:type="gramStart"/>
            <w:r w:rsidRPr="007E1BC1">
              <w:rPr>
                <w:color w:val="002060"/>
              </w:rPr>
              <w:t>SC.MEDIA</w:t>
            </w:r>
            <w:proofErr w:type="gramEnd"/>
            <w:r w:rsidRPr="007E1BC1">
              <w:rPr>
                <w:color w:val="002060"/>
              </w:rPr>
              <w:t xml:space="preserve"> </w:t>
            </w:r>
            <w:proofErr w:type="gramStart"/>
            <w:r w:rsidRPr="007E1BC1">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02F48" w14:textId="77777777" w:rsidR="000E6715" w:rsidRPr="007E1BC1" w:rsidRDefault="000E6715" w:rsidP="001A3843">
            <w:pPr>
              <w:pStyle w:val="rowtabella0"/>
              <w:rPr>
                <w:color w:val="002060"/>
              </w:rPr>
            </w:pPr>
            <w:r w:rsidRPr="007E1BC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2E526" w14:textId="77777777" w:rsidR="000E6715" w:rsidRPr="007E1BC1" w:rsidRDefault="000E6715" w:rsidP="001A3843">
            <w:pPr>
              <w:pStyle w:val="rowtabella0"/>
              <w:rPr>
                <w:color w:val="002060"/>
              </w:rPr>
            </w:pPr>
            <w:r w:rsidRPr="007E1BC1">
              <w:rPr>
                <w:color w:val="002060"/>
              </w:rPr>
              <w:t>VIA PIRANDELLO</w:t>
            </w:r>
          </w:p>
        </w:tc>
      </w:tr>
      <w:tr w:rsidR="000E6715" w:rsidRPr="007E1BC1" w14:paraId="6FFEAEC2"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32AB0" w14:textId="77777777" w:rsidR="000E6715" w:rsidRPr="007E1BC1" w:rsidRDefault="000E6715" w:rsidP="001A3843">
            <w:pPr>
              <w:pStyle w:val="rowtabella0"/>
              <w:rPr>
                <w:color w:val="002060"/>
              </w:rPr>
            </w:pPr>
            <w:r w:rsidRPr="007E1BC1">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94D3F" w14:textId="77777777" w:rsidR="000E6715" w:rsidRPr="007E1BC1" w:rsidRDefault="000E6715" w:rsidP="001A3843">
            <w:pPr>
              <w:pStyle w:val="rowtabella0"/>
              <w:rPr>
                <w:color w:val="002060"/>
              </w:rPr>
            </w:pPr>
            <w:r w:rsidRPr="007E1BC1">
              <w:rPr>
                <w:color w:val="002060"/>
              </w:rPr>
              <w:t>TRIBALCIO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5434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2C906" w14:textId="77777777" w:rsidR="000E6715" w:rsidRPr="007E1BC1" w:rsidRDefault="000E6715" w:rsidP="001A3843">
            <w:pPr>
              <w:pStyle w:val="rowtabella0"/>
              <w:rPr>
                <w:color w:val="002060"/>
              </w:rPr>
            </w:pPr>
            <w:r w:rsidRPr="007E1BC1">
              <w:rPr>
                <w:color w:val="002060"/>
              </w:rPr>
              <w:t>27/02/2026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69091" w14:textId="77777777" w:rsidR="000E6715" w:rsidRPr="007E1BC1" w:rsidRDefault="000E6715" w:rsidP="001A3843">
            <w:pPr>
              <w:pStyle w:val="rowtabella0"/>
              <w:rPr>
                <w:color w:val="002060"/>
              </w:rPr>
            </w:pPr>
            <w:r w:rsidRPr="007E1BC1">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4FD05" w14:textId="77777777" w:rsidR="000E6715" w:rsidRPr="007E1BC1" w:rsidRDefault="000E6715" w:rsidP="001A3843">
            <w:pPr>
              <w:pStyle w:val="rowtabella0"/>
              <w:rPr>
                <w:color w:val="002060"/>
              </w:rPr>
            </w:pPr>
            <w:r w:rsidRPr="007E1BC1">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B6355" w14:textId="77777777" w:rsidR="000E6715" w:rsidRPr="007E1BC1" w:rsidRDefault="000E6715" w:rsidP="001A3843">
            <w:pPr>
              <w:pStyle w:val="rowtabella0"/>
              <w:rPr>
                <w:color w:val="002060"/>
              </w:rPr>
            </w:pPr>
            <w:r w:rsidRPr="007E1BC1">
              <w:rPr>
                <w:color w:val="002060"/>
              </w:rPr>
              <w:t>VIA FONTE ABECETO, 4</w:t>
            </w:r>
          </w:p>
        </w:tc>
      </w:tr>
    </w:tbl>
    <w:p w14:paraId="1883447C" w14:textId="77777777" w:rsidR="000E6715" w:rsidRPr="007E1BC1" w:rsidRDefault="000E6715" w:rsidP="000E6715">
      <w:pPr>
        <w:pStyle w:val="breakline"/>
        <w:rPr>
          <w:rFonts w:eastAsiaTheme="minorEastAsia"/>
          <w:color w:val="002060"/>
        </w:rPr>
      </w:pPr>
    </w:p>
    <w:p w14:paraId="7EE71432" w14:textId="77777777" w:rsidR="000E6715" w:rsidRPr="007E1BC1" w:rsidRDefault="000E6715" w:rsidP="000E6715">
      <w:pPr>
        <w:pStyle w:val="breakline"/>
        <w:rPr>
          <w:color w:val="002060"/>
        </w:rPr>
      </w:pPr>
    </w:p>
    <w:p w14:paraId="01FEC97D" w14:textId="77777777" w:rsidR="000E6715" w:rsidRPr="007E1BC1" w:rsidRDefault="000E6715" w:rsidP="000E6715">
      <w:pPr>
        <w:pStyle w:val="breakline"/>
        <w:rPr>
          <w:color w:val="002060"/>
        </w:rPr>
      </w:pPr>
    </w:p>
    <w:p w14:paraId="26847589" w14:textId="77777777" w:rsidR="000E6715" w:rsidRPr="007E1BC1" w:rsidRDefault="000E6715" w:rsidP="000E6715">
      <w:pPr>
        <w:pStyle w:val="sottotitolocampionato10"/>
        <w:rPr>
          <w:color w:val="002060"/>
        </w:rPr>
      </w:pPr>
      <w:r w:rsidRPr="007E1BC1">
        <w:rPr>
          <w:color w:val="002060"/>
        </w:rP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7"/>
        <w:gridCol w:w="385"/>
        <w:gridCol w:w="898"/>
        <w:gridCol w:w="1178"/>
        <w:gridCol w:w="1551"/>
        <w:gridCol w:w="1556"/>
      </w:tblGrid>
      <w:tr w:rsidR="000E6715" w:rsidRPr="007E1BC1" w14:paraId="61E85D28"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DDA4B"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C51B4"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733CC"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ABE92"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DE059"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49318"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BD49C"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691809F5"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AA45E" w14:textId="77777777" w:rsidR="000E6715" w:rsidRPr="007E1BC1" w:rsidRDefault="000E6715" w:rsidP="001A3843">
            <w:pPr>
              <w:pStyle w:val="rowtabella0"/>
              <w:rPr>
                <w:color w:val="002060"/>
              </w:rPr>
            </w:pPr>
            <w:r w:rsidRPr="007E1BC1">
              <w:rPr>
                <w:color w:val="002060"/>
              </w:rPr>
              <w:t>CASTIGNANO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08604" w14:textId="77777777" w:rsidR="000E6715" w:rsidRPr="007E1BC1" w:rsidRDefault="000E6715" w:rsidP="001A3843">
            <w:pPr>
              <w:pStyle w:val="rowtabella0"/>
              <w:rPr>
                <w:color w:val="002060"/>
              </w:rPr>
            </w:pPr>
            <w:r w:rsidRPr="007E1BC1">
              <w:rPr>
                <w:color w:val="002060"/>
              </w:rPr>
              <w:t>ACCUMOLI GANG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1EF18"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E2290" w14:textId="77777777" w:rsidR="000E6715" w:rsidRPr="007E1BC1" w:rsidRDefault="000E6715" w:rsidP="001A3843">
            <w:pPr>
              <w:pStyle w:val="rowtabella0"/>
              <w:rPr>
                <w:color w:val="002060"/>
              </w:rPr>
            </w:pPr>
            <w:r w:rsidRPr="007E1BC1">
              <w:rPr>
                <w:color w:val="002060"/>
              </w:rPr>
              <w:t>27/02/2026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0ED03" w14:textId="77777777" w:rsidR="000E6715" w:rsidRPr="007E1BC1" w:rsidRDefault="000E6715" w:rsidP="001A3843">
            <w:pPr>
              <w:pStyle w:val="rowtabella0"/>
              <w:rPr>
                <w:color w:val="002060"/>
              </w:rPr>
            </w:pPr>
            <w:r w:rsidRPr="007E1BC1">
              <w:rPr>
                <w:color w:val="002060"/>
              </w:rPr>
              <w:t>5751 PALESTRA C5 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19249" w14:textId="77777777" w:rsidR="000E6715" w:rsidRPr="007E1BC1" w:rsidRDefault="000E6715" w:rsidP="001A3843">
            <w:pPr>
              <w:pStyle w:val="rowtabella0"/>
              <w:rPr>
                <w:color w:val="002060"/>
              </w:rPr>
            </w:pPr>
            <w:r w:rsidRPr="007E1BC1">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5E0A6" w14:textId="77777777" w:rsidR="000E6715" w:rsidRPr="007E1BC1" w:rsidRDefault="000E6715" w:rsidP="001A3843">
            <w:pPr>
              <w:pStyle w:val="rowtabella0"/>
              <w:rPr>
                <w:color w:val="002060"/>
              </w:rPr>
            </w:pPr>
            <w:r w:rsidRPr="007E1BC1">
              <w:rPr>
                <w:color w:val="002060"/>
              </w:rPr>
              <w:t>CONTRADA ICONA</w:t>
            </w:r>
          </w:p>
        </w:tc>
      </w:tr>
      <w:tr w:rsidR="000E6715" w:rsidRPr="007E1BC1" w14:paraId="5FC0693B"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42EB0C" w14:textId="77777777" w:rsidR="000E6715" w:rsidRPr="007E1BC1" w:rsidRDefault="000E6715" w:rsidP="001A3843">
            <w:pPr>
              <w:pStyle w:val="rowtabella0"/>
              <w:rPr>
                <w:color w:val="002060"/>
              </w:rPr>
            </w:pPr>
            <w:r w:rsidRPr="007E1BC1">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400C8A" w14:textId="77777777" w:rsidR="000E6715" w:rsidRPr="007E1BC1" w:rsidRDefault="000E6715" w:rsidP="001A3843">
            <w:pPr>
              <w:pStyle w:val="rowtabella0"/>
              <w:rPr>
                <w:color w:val="002060"/>
              </w:rPr>
            </w:pPr>
            <w:r w:rsidRPr="007E1BC1">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2DFA8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F0D233" w14:textId="77777777" w:rsidR="000E6715" w:rsidRPr="007E1BC1" w:rsidRDefault="000E6715" w:rsidP="001A3843">
            <w:pPr>
              <w:pStyle w:val="rowtabella0"/>
              <w:rPr>
                <w:color w:val="002060"/>
              </w:rPr>
            </w:pPr>
            <w:r w:rsidRPr="007E1BC1">
              <w:rPr>
                <w:color w:val="002060"/>
              </w:rPr>
              <w:t>27/02/2026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BCE177" w14:textId="77777777" w:rsidR="000E6715" w:rsidRPr="007E1BC1" w:rsidRDefault="000E6715" w:rsidP="001A3843">
            <w:pPr>
              <w:pStyle w:val="rowtabella0"/>
              <w:rPr>
                <w:color w:val="002060"/>
              </w:rPr>
            </w:pPr>
            <w:r w:rsidRPr="007E1BC1">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2847F" w14:textId="77777777" w:rsidR="000E6715" w:rsidRPr="007E1BC1" w:rsidRDefault="000E6715" w:rsidP="001A3843">
            <w:pPr>
              <w:pStyle w:val="rowtabella0"/>
              <w:rPr>
                <w:color w:val="002060"/>
              </w:rPr>
            </w:pPr>
            <w:r w:rsidRPr="007E1BC1">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1D621" w14:textId="77777777" w:rsidR="000E6715" w:rsidRPr="007E1BC1" w:rsidRDefault="000E6715" w:rsidP="001A3843">
            <w:pPr>
              <w:pStyle w:val="rowtabella0"/>
              <w:rPr>
                <w:color w:val="002060"/>
              </w:rPr>
            </w:pPr>
            <w:r w:rsidRPr="007E1BC1">
              <w:rPr>
                <w:color w:val="002060"/>
              </w:rPr>
              <w:t>VIA CORRADI</w:t>
            </w:r>
          </w:p>
        </w:tc>
      </w:tr>
      <w:tr w:rsidR="000E6715" w:rsidRPr="007E1BC1" w14:paraId="4B45D8B2"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91F3F1" w14:textId="77777777" w:rsidR="000E6715" w:rsidRPr="007E1BC1" w:rsidRDefault="000E6715" w:rsidP="001A3843">
            <w:pPr>
              <w:pStyle w:val="rowtabella0"/>
              <w:rPr>
                <w:color w:val="002060"/>
              </w:rPr>
            </w:pPr>
            <w:r w:rsidRPr="007E1BC1">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4859E4" w14:textId="77777777" w:rsidR="000E6715" w:rsidRPr="007E1BC1" w:rsidRDefault="000E6715" w:rsidP="001A3843">
            <w:pPr>
              <w:pStyle w:val="rowtabella0"/>
              <w:rPr>
                <w:color w:val="002060"/>
              </w:rPr>
            </w:pPr>
            <w:r w:rsidRPr="007E1BC1">
              <w:rPr>
                <w:color w:val="002060"/>
              </w:rPr>
              <w:t>CASTORANESE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D448A"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2B2B44"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78DF7" w14:textId="77777777" w:rsidR="000E6715" w:rsidRPr="007E1BC1" w:rsidRDefault="000E6715" w:rsidP="001A3843">
            <w:pPr>
              <w:pStyle w:val="rowtabella0"/>
              <w:rPr>
                <w:color w:val="002060"/>
              </w:rPr>
            </w:pPr>
            <w:r w:rsidRPr="007E1BC1">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E3AC2" w14:textId="77777777" w:rsidR="000E6715" w:rsidRPr="007E1BC1" w:rsidRDefault="000E6715" w:rsidP="001A3843">
            <w:pPr>
              <w:pStyle w:val="rowtabella0"/>
              <w:rPr>
                <w:color w:val="002060"/>
              </w:rPr>
            </w:pPr>
            <w:r w:rsidRPr="007E1BC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1123E" w14:textId="77777777" w:rsidR="000E6715" w:rsidRPr="007E1BC1" w:rsidRDefault="000E6715" w:rsidP="001A3843">
            <w:pPr>
              <w:pStyle w:val="rowtabella0"/>
              <w:rPr>
                <w:color w:val="002060"/>
              </w:rPr>
            </w:pPr>
            <w:r w:rsidRPr="007E1BC1">
              <w:rPr>
                <w:color w:val="002060"/>
              </w:rPr>
              <w:t>FRAZ.PAGLIARE VIA VECCHI</w:t>
            </w:r>
          </w:p>
        </w:tc>
      </w:tr>
      <w:tr w:rsidR="000E6715" w:rsidRPr="007E1BC1" w14:paraId="249E7A94"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970E63" w14:textId="77777777" w:rsidR="000E6715" w:rsidRPr="007E1BC1" w:rsidRDefault="000E6715" w:rsidP="001A3843">
            <w:pPr>
              <w:pStyle w:val="rowtabella0"/>
              <w:rPr>
                <w:color w:val="002060"/>
              </w:rPr>
            </w:pPr>
            <w:r w:rsidRPr="007E1BC1">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0FD11F" w14:textId="77777777" w:rsidR="000E6715" w:rsidRPr="007E1BC1" w:rsidRDefault="000E6715" w:rsidP="001A3843">
            <w:pPr>
              <w:pStyle w:val="rowtabella0"/>
              <w:rPr>
                <w:color w:val="002060"/>
              </w:rPr>
            </w:pPr>
            <w:r w:rsidRPr="007E1BC1">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D64DFB"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7A671B"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D2573E" w14:textId="77777777" w:rsidR="000E6715" w:rsidRPr="007E1BC1" w:rsidRDefault="000E6715" w:rsidP="001A3843">
            <w:pPr>
              <w:pStyle w:val="rowtabella0"/>
              <w:rPr>
                <w:color w:val="002060"/>
              </w:rPr>
            </w:pPr>
            <w:r w:rsidRPr="007E1BC1">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9B6AB" w14:textId="77777777" w:rsidR="000E6715" w:rsidRPr="007E1BC1" w:rsidRDefault="000E6715" w:rsidP="001A3843">
            <w:pPr>
              <w:pStyle w:val="rowtabella0"/>
              <w:rPr>
                <w:color w:val="002060"/>
              </w:rPr>
            </w:pPr>
            <w:r w:rsidRPr="007E1BC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1B375" w14:textId="77777777" w:rsidR="000E6715" w:rsidRPr="007E1BC1" w:rsidRDefault="000E6715" w:rsidP="001A3843">
            <w:pPr>
              <w:pStyle w:val="rowtabella0"/>
              <w:rPr>
                <w:color w:val="002060"/>
              </w:rPr>
            </w:pPr>
            <w:r w:rsidRPr="007E1BC1">
              <w:rPr>
                <w:color w:val="002060"/>
              </w:rPr>
              <w:t>VIA DELL IRIS</w:t>
            </w:r>
          </w:p>
        </w:tc>
      </w:tr>
      <w:tr w:rsidR="000E6715" w:rsidRPr="007E1BC1" w14:paraId="18A2D48C"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148E5" w14:textId="77777777" w:rsidR="000E6715" w:rsidRPr="007E1BC1" w:rsidRDefault="000E6715" w:rsidP="001A3843">
            <w:pPr>
              <w:pStyle w:val="rowtabella0"/>
              <w:rPr>
                <w:color w:val="002060"/>
              </w:rPr>
            </w:pPr>
            <w:r w:rsidRPr="007E1BC1">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E65DD1" w14:textId="77777777" w:rsidR="000E6715" w:rsidRPr="007E1BC1" w:rsidRDefault="000E6715" w:rsidP="001A3843">
            <w:pPr>
              <w:pStyle w:val="rowtabella0"/>
              <w:rPr>
                <w:color w:val="002060"/>
              </w:rPr>
            </w:pPr>
            <w:r w:rsidRPr="007E1BC1">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A1908"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8F165B" w14:textId="77777777" w:rsidR="000E6715" w:rsidRPr="007E1BC1" w:rsidRDefault="000E6715" w:rsidP="001A3843">
            <w:pPr>
              <w:pStyle w:val="rowtabella0"/>
              <w:rPr>
                <w:color w:val="002060"/>
              </w:rPr>
            </w:pPr>
            <w:r w:rsidRPr="007E1BC1">
              <w:rPr>
                <w:color w:val="002060"/>
              </w:rPr>
              <w:t>27/02/2026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981B8" w14:textId="77777777" w:rsidR="000E6715" w:rsidRPr="007E1BC1" w:rsidRDefault="000E6715" w:rsidP="001A3843">
            <w:pPr>
              <w:pStyle w:val="rowtabella0"/>
              <w:rPr>
                <w:color w:val="002060"/>
              </w:rPr>
            </w:pPr>
            <w:r w:rsidRPr="007E1BC1">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22F75" w14:textId="77777777" w:rsidR="000E6715" w:rsidRPr="007E1BC1" w:rsidRDefault="000E6715" w:rsidP="001A3843">
            <w:pPr>
              <w:pStyle w:val="rowtabella0"/>
              <w:rPr>
                <w:color w:val="002060"/>
              </w:rPr>
            </w:pPr>
            <w:r w:rsidRPr="007E1BC1">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737D82" w14:textId="77777777" w:rsidR="000E6715" w:rsidRPr="007E1BC1" w:rsidRDefault="000E6715" w:rsidP="001A3843">
            <w:pPr>
              <w:pStyle w:val="rowtabella0"/>
              <w:rPr>
                <w:color w:val="002060"/>
              </w:rPr>
            </w:pPr>
            <w:r w:rsidRPr="007E1BC1">
              <w:rPr>
                <w:color w:val="002060"/>
              </w:rPr>
              <w:t>PIAZZA S. D'ACQUISTO</w:t>
            </w:r>
          </w:p>
        </w:tc>
      </w:tr>
      <w:tr w:rsidR="000E6715" w:rsidRPr="007E1BC1" w14:paraId="37989D63"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C0BD20" w14:textId="77777777" w:rsidR="000E6715" w:rsidRPr="007E1BC1" w:rsidRDefault="000E6715" w:rsidP="001A3843">
            <w:pPr>
              <w:pStyle w:val="rowtabella0"/>
              <w:rPr>
                <w:color w:val="002060"/>
              </w:rPr>
            </w:pPr>
            <w:r w:rsidRPr="007E1BC1">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44C4B" w14:textId="77777777" w:rsidR="000E6715" w:rsidRPr="007E1BC1" w:rsidRDefault="000E6715" w:rsidP="001A3843">
            <w:pPr>
              <w:pStyle w:val="rowtabella0"/>
              <w:rPr>
                <w:color w:val="002060"/>
              </w:rPr>
            </w:pPr>
            <w:r w:rsidRPr="007E1BC1">
              <w:rPr>
                <w:color w:val="002060"/>
              </w:rPr>
              <w:t>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FA0A7"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3047A" w14:textId="77777777" w:rsidR="000E6715" w:rsidRPr="007E1BC1" w:rsidRDefault="000E6715" w:rsidP="001A3843">
            <w:pPr>
              <w:pStyle w:val="rowtabella0"/>
              <w:rPr>
                <w:color w:val="002060"/>
              </w:rPr>
            </w:pPr>
            <w:r w:rsidRPr="007E1BC1">
              <w:rPr>
                <w:color w:val="002060"/>
              </w:rPr>
              <w:t>27/02/2026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FA60C" w14:textId="77777777" w:rsidR="000E6715" w:rsidRPr="007E1BC1" w:rsidRDefault="000E6715" w:rsidP="001A3843">
            <w:pPr>
              <w:pStyle w:val="rowtabella0"/>
              <w:rPr>
                <w:color w:val="002060"/>
              </w:rPr>
            </w:pPr>
            <w:r w:rsidRPr="007E1BC1">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1D927" w14:textId="77777777" w:rsidR="000E6715" w:rsidRPr="007E1BC1" w:rsidRDefault="000E6715" w:rsidP="001A3843">
            <w:pPr>
              <w:pStyle w:val="rowtabella0"/>
              <w:rPr>
                <w:color w:val="002060"/>
              </w:rPr>
            </w:pPr>
            <w:r w:rsidRPr="007E1BC1">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468E3" w14:textId="77777777" w:rsidR="000E6715" w:rsidRPr="007E1BC1" w:rsidRDefault="000E6715" w:rsidP="001A3843">
            <w:pPr>
              <w:pStyle w:val="rowtabella0"/>
              <w:rPr>
                <w:color w:val="002060"/>
              </w:rPr>
            </w:pPr>
            <w:r w:rsidRPr="007E1BC1">
              <w:rPr>
                <w:color w:val="002060"/>
              </w:rPr>
              <w:t>VIA DON GIUSEPPE MARUCCI 1</w:t>
            </w:r>
          </w:p>
        </w:tc>
      </w:tr>
    </w:tbl>
    <w:p w14:paraId="0EFB0F0F" w14:textId="77777777" w:rsidR="000E6715" w:rsidRDefault="000E6715" w:rsidP="00E47757">
      <w:pPr>
        <w:pStyle w:val="breakline"/>
        <w:rPr>
          <w:color w:val="002060"/>
        </w:rPr>
      </w:pPr>
    </w:p>
    <w:p w14:paraId="66E2858B" w14:textId="77777777" w:rsidR="00F859D4" w:rsidRPr="003A3417" w:rsidRDefault="00F859D4" w:rsidP="00E47757">
      <w:pPr>
        <w:pStyle w:val="breakline"/>
        <w:rPr>
          <w:color w:val="002060"/>
        </w:rPr>
      </w:pPr>
    </w:p>
    <w:p w14:paraId="0A462ACC" w14:textId="77777777" w:rsidR="00E47757" w:rsidRPr="003A3417" w:rsidRDefault="00E47757" w:rsidP="00E47757">
      <w:pPr>
        <w:pStyle w:val="titolocampionato0"/>
        <w:shd w:val="clear" w:color="auto" w:fill="CCCCCC"/>
        <w:spacing w:before="80" w:after="40"/>
        <w:rPr>
          <w:color w:val="002060"/>
        </w:rPr>
      </w:pPr>
      <w:r w:rsidRPr="003A3417">
        <w:rPr>
          <w:color w:val="002060"/>
        </w:rPr>
        <w:t>REGIONALE CALCIO A 5 FEMMINILE</w:t>
      </w:r>
    </w:p>
    <w:p w14:paraId="5035A914" w14:textId="77777777" w:rsidR="00E47757" w:rsidRPr="003A3417" w:rsidRDefault="00E47757" w:rsidP="00E47757">
      <w:pPr>
        <w:pStyle w:val="titoloprinc0"/>
        <w:rPr>
          <w:color w:val="002060"/>
        </w:rPr>
      </w:pPr>
      <w:r w:rsidRPr="003A3417">
        <w:rPr>
          <w:color w:val="002060"/>
        </w:rPr>
        <w:t>RISULTATI</w:t>
      </w:r>
    </w:p>
    <w:p w14:paraId="35A45110" w14:textId="77777777" w:rsidR="00E47757" w:rsidRPr="003A3417" w:rsidRDefault="00E47757" w:rsidP="00E47757">
      <w:pPr>
        <w:pStyle w:val="breakline"/>
        <w:rPr>
          <w:color w:val="002060"/>
        </w:rPr>
      </w:pPr>
    </w:p>
    <w:p w14:paraId="7BC6A2C2" w14:textId="77777777" w:rsidR="00E47757" w:rsidRPr="003A3417" w:rsidRDefault="00E47757" w:rsidP="00E47757">
      <w:pPr>
        <w:pStyle w:val="sottotitolocampionato10"/>
        <w:rPr>
          <w:color w:val="002060"/>
        </w:rPr>
      </w:pPr>
      <w:r w:rsidRPr="003A3417">
        <w:rPr>
          <w:color w:val="002060"/>
        </w:rPr>
        <w:t>RISULTATI UFFICIALI GARE DEL 20/02/2026</w:t>
      </w:r>
    </w:p>
    <w:p w14:paraId="4BB549C9" w14:textId="77777777" w:rsidR="000E6715" w:rsidRPr="000E6715" w:rsidRDefault="000E6715" w:rsidP="000E6715">
      <w:pPr>
        <w:pStyle w:val="sottotitolocampionato20"/>
        <w:spacing w:before="0" w:beforeAutospacing="0" w:after="0" w:afterAutospacing="0"/>
        <w:rPr>
          <w:rFonts w:ascii="Arial" w:hAnsi="Arial" w:cs="Arial"/>
          <w:color w:val="002060"/>
          <w:sz w:val="20"/>
          <w:szCs w:val="20"/>
        </w:rPr>
      </w:pPr>
      <w:r w:rsidRPr="000E6715">
        <w:rPr>
          <w:rFonts w:ascii="Arial" w:hAnsi="Arial" w:cs="Arial"/>
          <w:color w:val="002060"/>
          <w:sz w:val="20"/>
          <w:szCs w:val="20"/>
        </w:rPr>
        <w:t>Si trascrivono qui di seguito i risultati ufficiali delle gare disputate</w:t>
      </w:r>
    </w:p>
    <w:p w14:paraId="6993CD6D" w14:textId="77777777" w:rsidR="00E47757" w:rsidRPr="003A3417" w:rsidRDefault="00E47757" w:rsidP="00E477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7757" w:rsidRPr="003A3417" w14:paraId="18AFE34D"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426F6755"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CB818" w14:textId="77777777" w:rsidR="00E47757" w:rsidRPr="003A3417" w:rsidRDefault="00E47757" w:rsidP="001A3843">
                  <w:pPr>
                    <w:pStyle w:val="headertabella0"/>
                    <w:rPr>
                      <w:color w:val="002060"/>
                    </w:rPr>
                  </w:pPr>
                  <w:r w:rsidRPr="003A3417">
                    <w:rPr>
                      <w:color w:val="002060"/>
                    </w:rPr>
                    <w:t>GIRONE A - 7 Giornata - R</w:t>
                  </w:r>
                </w:p>
              </w:tc>
            </w:tr>
            <w:tr w:rsidR="00E47757" w:rsidRPr="003A3417" w14:paraId="2EBB5B77"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BEFF6" w14:textId="77777777" w:rsidR="00E47757" w:rsidRPr="003A3417" w:rsidRDefault="00E47757" w:rsidP="001A3843">
                  <w:pPr>
                    <w:pStyle w:val="rowtabella0"/>
                    <w:rPr>
                      <w:color w:val="002060"/>
                    </w:rPr>
                  </w:pPr>
                  <w:r w:rsidRPr="003A3417">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1802A" w14:textId="77777777" w:rsidR="00E47757" w:rsidRPr="003A3417" w:rsidRDefault="00E47757" w:rsidP="001A3843">
                  <w:pPr>
                    <w:pStyle w:val="rowtabella0"/>
                    <w:rPr>
                      <w:color w:val="002060"/>
                    </w:rPr>
                  </w:pPr>
                  <w:r w:rsidRPr="003A3417">
                    <w:rPr>
                      <w:color w:val="002060"/>
                    </w:rPr>
                    <w:t xml:space="preserve">- </w:t>
                  </w:r>
                  <w:proofErr w:type="gramStart"/>
                  <w:r w:rsidRPr="003A3417">
                    <w:rPr>
                      <w:color w:val="002060"/>
                    </w:rPr>
                    <w:t>MR.SANGIORGESE</w:t>
                  </w:r>
                  <w:proofErr w:type="gramEnd"/>
                  <w:r w:rsidRPr="003A3417">
                    <w:rPr>
                      <w:color w:val="002060"/>
                    </w:rPr>
                    <w:t xml:space="preserv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EB642" w14:textId="77777777" w:rsidR="00E47757" w:rsidRPr="003A3417" w:rsidRDefault="00E47757" w:rsidP="001A3843">
                  <w:pPr>
                    <w:pStyle w:val="rowtabella0"/>
                    <w:jc w:val="center"/>
                    <w:rPr>
                      <w:color w:val="002060"/>
                    </w:rPr>
                  </w:pPr>
                  <w:r w:rsidRPr="003A3417">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2C424" w14:textId="77777777" w:rsidR="00E47757" w:rsidRPr="003A3417" w:rsidRDefault="00E47757" w:rsidP="001A3843">
                  <w:pPr>
                    <w:pStyle w:val="rowtabella0"/>
                    <w:jc w:val="center"/>
                    <w:rPr>
                      <w:color w:val="002060"/>
                    </w:rPr>
                  </w:pPr>
                  <w:r w:rsidRPr="003A3417">
                    <w:rPr>
                      <w:color w:val="002060"/>
                    </w:rPr>
                    <w:t> </w:t>
                  </w:r>
                </w:p>
              </w:tc>
            </w:tr>
            <w:tr w:rsidR="00E47757" w:rsidRPr="003A3417" w14:paraId="0AFEFEB9"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B0BB85" w14:textId="77777777" w:rsidR="00E47757" w:rsidRPr="003A3417" w:rsidRDefault="00E47757" w:rsidP="001A3843">
                  <w:pPr>
                    <w:pStyle w:val="rowtabella0"/>
                    <w:rPr>
                      <w:color w:val="002060"/>
                    </w:rPr>
                  </w:pPr>
                  <w:r w:rsidRPr="003A3417">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16CE9B" w14:textId="77777777" w:rsidR="00E47757" w:rsidRPr="003A3417" w:rsidRDefault="00E47757" w:rsidP="001A3843">
                  <w:pPr>
                    <w:pStyle w:val="rowtabella0"/>
                    <w:rPr>
                      <w:color w:val="002060"/>
                    </w:rPr>
                  </w:pPr>
                  <w:r w:rsidRPr="003A3417">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0102B9" w14:textId="77777777" w:rsidR="00E47757" w:rsidRPr="003A3417" w:rsidRDefault="00E47757" w:rsidP="001A3843">
                  <w:pPr>
                    <w:pStyle w:val="rowtabella0"/>
                    <w:jc w:val="center"/>
                    <w:rPr>
                      <w:color w:val="002060"/>
                    </w:rPr>
                  </w:pPr>
                  <w:r w:rsidRPr="003A341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D25B21" w14:textId="77777777" w:rsidR="00E47757" w:rsidRPr="003A3417" w:rsidRDefault="00E47757" w:rsidP="001A3843">
                  <w:pPr>
                    <w:pStyle w:val="rowtabella0"/>
                    <w:jc w:val="center"/>
                    <w:rPr>
                      <w:color w:val="002060"/>
                    </w:rPr>
                  </w:pPr>
                  <w:r w:rsidRPr="003A3417">
                    <w:rPr>
                      <w:color w:val="002060"/>
                    </w:rPr>
                    <w:t> </w:t>
                  </w:r>
                </w:p>
              </w:tc>
            </w:tr>
            <w:tr w:rsidR="00E47757" w:rsidRPr="003A3417" w14:paraId="3B6F6B75"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7EAABD" w14:textId="77777777" w:rsidR="00E47757" w:rsidRPr="003A3417" w:rsidRDefault="00E47757" w:rsidP="001A3843">
                  <w:pPr>
                    <w:pStyle w:val="rowtabella0"/>
                    <w:rPr>
                      <w:color w:val="002060"/>
                    </w:rPr>
                  </w:pPr>
                  <w:r w:rsidRPr="003A3417">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6902F4" w14:textId="77777777" w:rsidR="00E47757" w:rsidRPr="003A3417" w:rsidRDefault="00E47757" w:rsidP="001A3843">
                  <w:pPr>
                    <w:pStyle w:val="rowtabella0"/>
                    <w:rPr>
                      <w:color w:val="002060"/>
                    </w:rPr>
                  </w:pPr>
                  <w:r w:rsidRPr="003A3417">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A332DE" w14:textId="77777777" w:rsidR="00E47757" w:rsidRPr="003A3417" w:rsidRDefault="00E47757" w:rsidP="001A3843">
                  <w:pPr>
                    <w:pStyle w:val="rowtabella0"/>
                    <w:jc w:val="center"/>
                    <w:rPr>
                      <w:color w:val="002060"/>
                    </w:rPr>
                  </w:pPr>
                  <w:r w:rsidRPr="003A341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E33B87" w14:textId="77777777" w:rsidR="00E47757" w:rsidRPr="003A3417" w:rsidRDefault="00E47757" w:rsidP="001A3843">
                  <w:pPr>
                    <w:pStyle w:val="rowtabella0"/>
                    <w:jc w:val="center"/>
                    <w:rPr>
                      <w:color w:val="002060"/>
                    </w:rPr>
                  </w:pPr>
                  <w:r w:rsidRPr="003A3417">
                    <w:rPr>
                      <w:color w:val="002060"/>
                    </w:rPr>
                    <w:t> </w:t>
                  </w:r>
                </w:p>
              </w:tc>
            </w:tr>
            <w:tr w:rsidR="00E47757" w:rsidRPr="003A3417" w14:paraId="1BD5D1BC"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7A30EF" w14:textId="77777777" w:rsidR="00E47757" w:rsidRPr="003A3417" w:rsidRDefault="00E47757" w:rsidP="001A3843">
                  <w:pPr>
                    <w:pStyle w:val="rowtabella0"/>
                    <w:rPr>
                      <w:color w:val="002060"/>
                    </w:rPr>
                  </w:pPr>
                  <w:r w:rsidRPr="003A3417">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B41AF7" w14:textId="77777777" w:rsidR="00E47757" w:rsidRPr="003A3417" w:rsidRDefault="00E47757" w:rsidP="001A3843">
                  <w:pPr>
                    <w:pStyle w:val="rowtabella0"/>
                    <w:rPr>
                      <w:color w:val="002060"/>
                    </w:rPr>
                  </w:pPr>
                  <w:r w:rsidRPr="003A3417">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7B3CEA" w14:textId="77777777" w:rsidR="00E47757" w:rsidRPr="003A3417" w:rsidRDefault="00E47757" w:rsidP="001A3843">
                  <w:pPr>
                    <w:pStyle w:val="rowtabella0"/>
                    <w:jc w:val="center"/>
                    <w:rPr>
                      <w:color w:val="002060"/>
                    </w:rPr>
                  </w:pPr>
                  <w:r w:rsidRPr="003A341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DCA5EA" w14:textId="77777777" w:rsidR="00E47757" w:rsidRPr="003A3417" w:rsidRDefault="00E47757" w:rsidP="001A3843">
                  <w:pPr>
                    <w:pStyle w:val="rowtabella0"/>
                    <w:jc w:val="center"/>
                    <w:rPr>
                      <w:color w:val="002060"/>
                    </w:rPr>
                  </w:pPr>
                  <w:r w:rsidRPr="003A3417">
                    <w:rPr>
                      <w:color w:val="002060"/>
                    </w:rPr>
                    <w:t> </w:t>
                  </w:r>
                </w:p>
              </w:tc>
            </w:tr>
            <w:tr w:rsidR="00E47757" w:rsidRPr="003A3417" w14:paraId="085C9089"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DBD6F6" w14:textId="77777777" w:rsidR="00E47757" w:rsidRPr="003A3417" w:rsidRDefault="00E47757" w:rsidP="001A3843">
                  <w:pPr>
                    <w:pStyle w:val="rowtabella0"/>
                    <w:rPr>
                      <w:color w:val="002060"/>
                    </w:rPr>
                  </w:pPr>
                  <w:r w:rsidRPr="003A341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D28804" w14:textId="77777777" w:rsidR="00E47757" w:rsidRPr="003A3417" w:rsidRDefault="00E47757" w:rsidP="001A3843">
                  <w:pPr>
                    <w:pStyle w:val="rowtabella0"/>
                    <w:rPr>
                      <w:color w:val="002060"/>
                    </w:rPr>
                  </w:pPr>
                  <w:r w:rsidRPr="003A3417">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B8C378" w14:textId="77777777" w:rsidR="00E47757" w:rsidRPr="003A3417" w:rsidRDefault="00E47757" w:rsidP="001A3843">
                  <w:pPr>
                    <w:pStyle w:val="rowtabella0"/>
                    <w:jc w:val="center"/>
                    <w:rPr>
                      <w:color w:val="002060"/>
                    </w:rPr>
                  </w:pPr>
                  <w:r w:rsidRPr="003A3417">
                    <w:rPr>
                      <w:color w:val="002060"/>
                    </w:rPr>
                    <w:t>13 - 1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2F870C" w14:textId="77777777" w:rsidR="00E47757" w:rsidRPr="003A3417" w:rsidRDefault="00E47757" w:rsidP="001A3843">
                  <w:pPr>
                    <w:pStyle w:val="rowtabella0"/>
                    <w:jc w:val="center"/>
                    <w:rPr>
                      <w:color w:val="002060"/>
                    </w:rPr>
                  </w:pPr>
                  <w:r w:rsidRPr="003A3417">
                    <w:rPr>
                      <w:color w:val="002060"/>
                    </w:rPr>
                    <w:t> </w:t>
                  </w:r>
                </w:p>
              </w:tc>
            </w:tr>
            <w:tr w:rsidR="00E47757" w:rsidRPr="003A3417" w14:paraId="42CD8203"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217B95" w14:textId="77777777" w:rsidR="00E47757" w:rsidRPr="003A3417" w:rsidRDefault="00E47757" w:rsidP="001A3843">
                  <w:pPr>
                    <w:pStyle w:val="rowtabella0"/>
                    <w:rPr>
                      <w:color w:val="002060"/>
                    </w:rPr>
                  </w:pPr>
                  <w:r w:rsidRPr="003A3417">
                    <w:rPr>
                      <w:color w:val="002060"/>
                    </w:rPr>
                    <w:t>STAFFOLO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EFC97" w14:textId="77777777" w:rsidR="00E47757" w:rsidRPr="003A3417" w:rsidRDefault="00E47757" w:rsidP="001A3843">
                  <w:pPr>
                    <w:pStyle w:val="rowtabella0"/>
                    <w:rPr>
                      <w:color w:val="002060"/>
                    </w:rPr>
                  </w:pPr>
                  <w:r w:rsidRPr="003A3417">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CF131" w14:textId="77777777" w:rsidR="00E47757" w:rsidRPr="003A3417" w:rsidRDefault="00E47757" w:rsidP="001A3843">
                  <w:pPr>
                    <w:pStyle w:val="rowtabella0"/>
                    <w:jc w:val="center"/>
                    <w:rPr>
                      <w:color w:val="002060"/>
                    </w:rPr>
                  </w:pPr>
                  <w:r w:rsidRPr="003A341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DB173" w14:textId="77777777" w:rsidR="00E47757" w:rsidRPr="003A3417" w:rsidRDefault="00E47757" w:rsidP="001A3843">
                  <w:pPr>
                    <w:pStyle w:val="rowtabella0"/>
                    <w:jc w:val="center"/>
                    <w:rPr>
                      <w:color w:val="002060"/>
                    </w:rPr>
                  </w:pPr>
                  <w:r w:rsidRPr="003A3417">
                    <w:rPr>
                      <w:color w:val="002060"/>
                    </w:rPr>
                    <w:t> </w:t>
                  </w:r>
                </w:p>
              </w:tc>
            </w:tr>
            <w:tr w:rsidR="00E47757" w:rsidRPr="003A3417" w14:paraId="1206F11F"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610182E2" w14:textId="77777777" w:rsidR="00E47757" w:rsidRPr="003A3417" w:rsidRDefault="00E47757" w:rsidP="001A3843">
                  <w:pPr>
                    <w:pStyle w:val="rowtabella0"/>
                    <w:rPr>
                      <w:color w:val="002060"/>
                    </w:rPr>
                  </w:pPr>
                  <w:r w:rsidRPr="003A3417">
                    <w:rPr>
                      <w:color w:val="002060"/>
                    </w:rPr>
                    <w:t>(1) - disputata il 21/02/2026</w:t>
                  </w:r>
                </w:p>
              </w:tc>
            </w:tr>
          </w:tbl>
          <w:p w14:paraId="2F5CDDA6" w14:textId="77777777" w:rsidR="00E47757" w:rsidRPr="003A3417" w:rsidRDefault="00E47757" w:rsidP="001A3843">
            <w:pPr>
              <w:rPr>
                <w:color w:val="002060"/>
              </w:rPr>
            </w:pPr>
          </w:p>
        </w:tc>
      </w:tr>
    </w:tbl>
    <w:p w14:paraId="2EAFCB14" w14:textId="77777777" w:rsidR="00E47757" w:rsidRPr="003A3417" w:rsidRDefault="00E47757" w:rsidP="00E47757">
      <w:pPr>
        <w:pStyle w:val="breakline"/>
        <w:rPr>
          <w:rFonts w:eastAsiaTheme="minorEastAsia"/>
          <w:color w:val="002060"/>
        </w:rPr>
      </w:pPr>
    </w:p>
    <w:p w14:paraId="290E8A65" w14:textId="77777777" w:rsidR="00E47757" w:rsidRPr="003A3417" w:rsidRDefault="00E47757" w:rsidP="00E47757">
      <w:pPr>
        <w:pStyle w:val="breakline"/>
        <w:rPr>
          <w:color w:val="002060"/>
        </w:rPr>
      </w:pPr>
    </w:p>
    <w:p w14:paraId="2DE00D26" w14:textId="77777777" w:rsidR="00E47757" w:rsidRPr="003A3417" w:rsidRDefault="00E47757" w:rsidP="00E47757">
      <w:pPr>
        <w:pStyle w:val="titoloprinc0"/>
        <w:rPr>
          <w:color w:val="002060"/>
        </w:rPr>
      </w:pPr>
      <w:r w:rsidRPr="003A3417">
        <w:rPr>
          <w:color w:val="002060"/>
        </w:rPr>
        <w:t>GIUDICE SPORTIVO</w:t>
      </w:r>
    </w:p>
    <w:p w14:paraId="07653716" w14:textId="77777777" w:rsidR="00E47757" w:rsidRPr="003A3417" w:rsidRDefault="00E47757" w:rsidP="00E47757">
      <w:pPr>
        <w:pStyle w:val="diffida"/>
        <w:rPr>
          <w:color w:val="002060"/>
        </w:rPr>
      </w:pPr>
      <w:r w:rsidRPr="003A3417">
        <w:rPr>
          <w:color w:val="002060"/>
        </w:rPr>
        <w:lastRenderedPageBreak/>
        <w:t>Il Giudice Sportivo Avv. Agnese Lazzaretti, con l'assistenza del Segretario Angelo Castellana, nella seduta del 25/02/2026, ha adottato le decisioni che di seguito integralmente si riportano:</w:t>
      </w:r>
    </w:p>
    <w:p w14:paraId="50FEF705" w14:textId="77777777" w:rsidR="00E47757" w:rsidRPr="003A3417" w:rsidRDefault="00E47757" w:rsidP="00E47757">
      <w:pPr>
        <w:pStyle w:val="titolo10"/>
        <w:rPr>
          <w:color w:val="002060"/>
        </w:rPr>
      </w:pPr>
      <w:r w:rsidRPr="003A3417">
        <w:rPr>
          <w:color w:val="002060"/>
        </w:rPr>
        <w:t xml:space="preserve">GARE DEL 20/ 2/2026 </w:t>
      </w:r>
    </w:p>
    <w:p w14:paraId="60576537" w14:textId="77777777" w:rsidR="00E47757" w:rsidRPr="003A3417" w:rsidRDefault="00E47757" w:rsidP="00E47757">
      <w:pPr>
        <w:pStyle w:val="titolo7a"/>
        <w:rPr>
          <w:color w:val="002060"/>
        </w:rPr>
      </w:pPr>
      <w:r w:rsidRPr="003A3417">
        <w:rPr>
          <w:color w:val="002060"/>
        </w:rPr>
        <w:t xml:space="preserve">PROVVEDIMENTI DISCIPLINARI </w:t>
      </w:r>
    </w:p>
    <w:p w14:paraId="13D2C620"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1807769F" w14:textId="77777777" w:rsidR="00E47757" w:rsidRPr="003A3417" w:rsidRDefault="00E47757" w:rsidP="00E47757">
      <w:pPr>
        <w:pStyle w:val="titolo30"/>
        <w:rPr>
          <w:color w:val="002060"/>
        </w:rPr>
      </w:pPr>
      <w:r w:rsidRPr="003A3417">
        <w:rPr>
          <w:color w:val="002060"/>
        </w:rPr>
        <w:t xml:space="preserve">CALCIATORI ESPULSI </w:t>
      </w:r>
    </w:p>
    <w:p w14:paraId="715E5FB1" w14:textId="77777777" w:rsidR="00E47757" w:rsidRPr="003A3417" w:rsidRDefault="00E47757" w:rsidP="00E47757">
      <w:pPr>
        <w:pStyle w:val="titolo20"/>
        <w:rPr>
          <w:color w:val="002060"/>
        </w:rPr>
      </w:pPr>
      <w:r w:rsidRPr="003A34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0FDEFC7" w14:textId="77777777" w:rsidTr="001A3843">
        <w:tc>
          <w:tcPr>
            <w:tcW w:w="2200" w:type="dxa"/>
            <w:tcMar>
              <w:top w:w="20" w:type="dxa"/>
              <w:left w:w="20" w:type="dxa"/>
              <w:bottom w:w="20" w:type="dxa"/>
              <w:right w:w="20" w:type="dxa"/>
            </w:tcMar>
            <w:vAlign w:val="center"/>
            <w:hideMark/>
          </w:tcPr>
          <w:p w14:paraId="4C89F067" w14:textId="77777777" w:rsidR="00E47757" w:rsidRPr="003A3417" w:rsidRDefault="00E47757" w:rsidP="001A3843">
            <w:pPr>
              <w:pStyle w:val="movimento"/>
              <w:rPr>
                <w:color w:val="002060"/>
              </w:rPr>
            </w:pPr>
            <w:r w:rsidRPr="003A3417">
              <w:rPr>
                <w:color w:val="002060"/>
              </w:rPr>
              <w:t>SAGRATI CRISTINA</w:t>
            </w:r>
          </w:p>
        </w:tc>
        <w:tc>
          <w:tcPr>
            <w:tcW w:w="2200" w:type="dxa"/>
            <w:tcMar>
              <w:top w:w="20" w:type="dxa"/>
              <w:left w:w="20" w:type="dxa"/>
              <w:bottom w:w="20" w:type="dxa"/>
              <w:right w:w="20" w:type="dxa"/>
            </w:tcMar>
            <w:vAlign w:val="center"/>
            <w:hideMark/>
          </w:tcPr>
          <w:p w14:paraId="62D876DC" w14:textId="77777777" w:rsidR="00E47757" w:rsidRPr="003A3417" w:rsidRDefault="00E47757" w:rsidP="001A3843">
            <w:pPr>
              <w:pStyle w:val="movimento2"/>
              <w:rPr>
                <w:color w:val="002060"/>
              </w:rPr>
            </w:pPr>
            <w:r w:rsidRPr="003A3417">
              <w:rPr>
                <w:color w:val="002060"/>
              </w:rPr>
              <w:t xml:space="preserve">(PIANDIROSE) </w:t>
            </w:r>
          </w:p>
        </w:tc>
        <w:tc>
          <w:tcPr>
            <w:tcW w:w="800" w:type="dxa"/>
            <w:tcMar>
              <w:top w:w="20" w:type="dxa"/>
              <w:left w:w="20" w:type="dxa"/>
              <w:bottom w:w="20" w:type="dxa"/>
              <w:right w:w="20" w:type="dxa"/>
            </w:tcMar>
            <w:vAlign w:val="center"/>
            <w:hideMark/>
          </w:tcPr>
          <w:p w14:paraId="2554AEC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CC23F3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2FF2368" w14:textId="77777777" w:rsidR="00E47757" w:rsidRPr="003A3417" w:rsidRDefault="00E47757" w:rsidP="001A3843">
            <w:pPr>
              <w:pStyle w:val="movimento2"/>
              <w:rPr>
                <w:color w:val="002060"/>
              </w:rPr>
            </w:pPr>
            <w:r w:rsidRPr="003A3417">
              <w:rPr>
                <w:color w:val="002060"/>
              </w:rPr>
              <w:t> </w:t>
            </w:r>
          </w:p>
        </w:tc>
      </w:tr>
    </w:tbl>
    <w:p w14:paraId="78E45219" w14:textId="77777777" w:rsidR="00E47757" w:rsidRPr="003A3417" w:rsidRDefault="00E47757" w:rsidP="00E47757">
      <w:pPr>
        <w:pStyle w:val="titolo30"/>
        <w:rPr>
          <w:rFonts w:eastAsiaTheme="minorEastAsia"/>
          <w:color w:val="002060"/>
        </w:rPr>
      </w:pPr>
      <w:r w:rsidRPr="003A3417">
        <w:rPr>
          <w:color w:val="002060"/>
        </w:rPr>
        <w:t xml:space="preserve">CALCIATORI NON ESPULSI </w:t>
      </w:r>
    </w:p>
    <w:p w14:paraId="6A2E91C0" w14:textId="77777777" w:rsidR="00E47757" w:rsidRPr="003A3417" w:rsidRDefault="00E47757" w:rsidP="00E47757">
      <w:pPr>
        <w:pStyle w:val="titolo20"/>
        <w:rPr>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CFF91D4" w14:textId="77777777" w:rsidTr="001A3843">
        <w:tc>
          <w:tcPr>
            <w:tcW w:w="2200" w:type="dxa"/>
            <w:tcMar>
              <w:top w:w="20" w:type="dxa"/>
              <w:left w:w="20" w:type="dxa"/>
              <w:bottom w:w="20" w:type="dxa"/>
              <w:right w:w="20" w:type="dxa"/>
            </w:tcMar>
            <w:vAlign w:val="center"/>
            <w:hideMark/>
          </w:tcPr>
          <w:p w14:paraId="179A5895" w14:textId="77777777" w:rsidR="00E47757" w:rsidRPr="003A3417" w:rsidRDefault="00E47757" w:rsidP="001A3843">
            <w:pPr>
              <w:pStyle w:val="movimento"/>
              <w:rPr>
                <w:color w:val="002060"/>
              </w:rPr>
            </w:pPr>
            <w:r w:rsidRPr="003A3417">
              <w:rPr>
                <w:color w:val="002060"/>
              </w:rPr>
              <w:t>LANI ELISA</w:t>
            </w:r>
          </w:p>
        </w:tc>
        <w:tc>
          <w:tcPr>
            <w:tcW w:w="2200" w:type="dxa"/>
            <w:tcMar>
              <w:top w:w="20" w:type="dxa"/>
              <w:left w:w="20" w:type="dxa"/>
              <w:bottom w:w="20" w:type="dxa"/>
              <w:right w:w="20" w:type="dxa"/>
            </w:tcMar>
            <w:vAlign w:val="center"/>
            <w:hideMark/>
          </w:tcPr>
          <w:p w14:paraId="1744F9D7" w14:textId="77777777" w:rsidR="00E47757" w:rsidRPr="003A3417" w:rsidRDefault="00E47757" w:rsidP="001A3843">
            <w:pPr>
              <w:pStyle w:val="movimento2"/>
              <w:rPr>
                <w:color w:val="002060"/>
              </w:rPr>
            </w:pPr>
            <w:r w:rsidRPr="003A3417">
              <w:rPr>
                <w:color w:val="002060"/>
              </w:rPr>
              <w:t xml:space="preserve">(PIANDIROSE) </w:t>
            </w:r>
          </w:p>
        </w:tc>
        <w:tc>
          <w:tcPr>
            <w:tcW w:w="800" w:type="dxa"/>
            <w:tcMar>
              <w:top w:w="20" w:type="dxa"/>
              <w:left w:w="20" w:type="dxa"/>
              <w:bottom w:w="20" w:type="dxa"/>
              <w:right w:w="20" w:type="dxa"/>
            </w:tcMar>
            <w:vAlign w:val="center"/>
            <w:hideMark/>
          </w:tcPr>
          <w:p w14:paraId="4C3158F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C2DD2F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5043204" w14:textId="77777777" w:rsidR="00E47757" w:rsidRPr="003A3417" w:rsidRDefault="00E47757" w:rsidP="001A3843">
            <w:pPr>
              <w:pStyle w:val="movimento2"/>
              <w:rPr>
                <w:color w:val="002060"/>
              </w:rPr>
            </w:pPr>
            <w:r w:rsidRPr="003A3417">
              <w:rPr>
                <w:color w:val="002060"/>
              </w:rPr>
              <w:t> </w:t>
            </w:r>
          </w:p>
        </w:tc>
      </w:tr>
    </w:tbl>
    <w:p w14:paraId="638A4BB4"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893E053" w14:textId="77777777" w:rsidTr="001A3843">
        <w:tc>
          <w:tcPr>
            <w:tcW w:w="2200" w:type="dxa"/>
            <w:tcMar>
              <w:top w:w="20" w:type="dxa"/>
              <w:left w:w="20" w:type="dxa"/>
              <w:bottom w:w="20" w:type="dxa"/>
              <w:right w:w="20" w:type="dxa"/>
            </w:tcMar>
            <w:vAlign w:val="center"/>
            <w:hideMark/>
          </w:tcPr>
          <w:p w14:paraId="4B87227D" w14:textId="77777777" w:rsidR="00E47757" w:rsidRPr="003A3417" w:rsidRDefault="00E47757" w:rsidP="001A3843">
            <w:pPr>
              <w:pStyle w:val="movimento"/>
              <w:rPr>
                <w:color w:val="002060"/>
              </w:rPr>
            </w:pPr>
            <w:r w:rsidRPr="003A3417">
              <w:rPr>
                <w:color w:val="002060"/>
              </w:rPr>
              <w:t>LUCARINI REBECCA</w:t>
            </w:r>
          </w:p>
        </w:tc>
        <w:tc>
          <w:tcPr>
            <w:tcW w:w="2200" w:type="dxa"/>
            <w:tcMar>
              <w:top w:w="20" w:type="dxa"/>
              <w:left w:w="20" w:type="dxa"/>
              <w:bottom w:w="20" w:type="dxa"/>
              <w:right w:w="20" w:type="dxa"/>
            </w:tcMar>
            <w:vAlign w:val="center"/>
            <w:hideMark/>
          </w:tcPr>
          <w:p w14:paraId="1A42F70B" w14:textId="77777777" w:rsidR="00E47757" w:rsidRPr="003A3417" w:rsidRDefault="00E47757" w:rsidP="001A3843">
            <w:pPr>
              <w:pStyle w:val="movimento2"/>
              <w:rPr>
                <w:color w:val="002060"/>
              </w:rPr>
            </w:pPr>
            <w:r w:rsidRPr="003A3417">
              <w:rPr>
                <w:color w:val="002060"/>
              </w:rPr>
              <w:t xml:space="preserve">(C.U.S. CAMERINO A.S.D.) </w:t>
            </w:r>
          </w:p>
        </w:tc>
        <w:tc>
          <w:tcPr>
            <w:tcW w:w="800" w:type="dxa"/>
            <w:tcMar>
              <w:top w:w="20" w:type="dxa"/>
              <w:left w:w="20" w:type="dxa"/>
              <w:bottom w:w="20" w:type="dxa"/>
              <w:right w:w="20" w:type="dxa"/>
            </w:tcMar>
            <w:vAlign w:val="center"/>
            <w:hideMark/>
          </w:tcPr>
          <w:p w14:paraId="160C2E7A"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C5FAAC0" w14:textId="77777777" w:rsidR="00E47757" w:rsidRPr="003A3417" w:rsidRDefault="00E47757" w:rsidP="001A3843">
            <w:pPr>
              <w:pStyle w:val="movimento"/>
              <w:rPr>
                <w:color w:val="002060"/>
              </w:rPr>
            </w:pPr>
            <w:r w:rsidRPr="003A3417">
              <w:rPr>
                <w:color w:val="002060"/>
              </w:rPr>
              <w:t>CIACCI SARA</w:t>
            </w:r>
          </w:p>
        </w:tc>
        <w:tc>
          <w:tcPr>
            <w:tcW w:w="2200" w:type="dxa"/>
            <w:tcMar>
              <w:top w:w="20" w:type="dxa"/>
              <w:left w:w="20" w:type="dxa"/>
              <w:bottom w:w="20" w:type="dxa"/>
              <w:right w:w="20" w:type="dxa"/>
            </w:tcMar>
            <w:vAlign w:val="center"/>
            <w:hideMark/>
          </w:tcPr>
          <w:p w14:paraId="2D267CF0" w14:textId="77777777" w:rsidR="00E47757" w:rsidRPr="003A3417" w:rsidRDefault="00E47757" w:rsidP="001A3843">
            <w:pPr>
              <w:pStyle w:val="movimento2"/>
              <w:rPr>
                <w:color w:val="002060"/>
              </w:rPr>
            </w:pPr>
            <w:r w:rsidRPr="003A3417">
              <w:rPr>
                <w:color w:val="002060"/>
              </w:rPr>
              <w:t xml:space="preserve">(PIANDIROSE) </w:t>
            </w:r>
          </w:p>
        </w:tc>
      </w:tr>
    </w:tbl>
    <w:p w14:paraId="1C11A187" w14:textId="77777777" w:rsidR="00E47757" w:rsidRPr="003A3417" w:rsidRDefault="00E47757" w:rsidP="00E47757">
      <w:pPr>
        <w:pStyle w:val="titolo10"/>
        <w:rPr>
          <w:rFonts w:eastAsiaTheme="minorEastAsia"/>
          <w:color w:val="002060"/>
        </w:rPr>
      </w:pPr>
      <w:r w:rsidRPr="003A3417">
        <w:rPr>
          <w:color w:val="002060"/>
        </w:rPr>
        <w:t xml:space="preserve">GARE DEL 21/ 2/2026 </w:t>
      </w:r>
    </w:p>
    <w:p w14:paraId="6B6E758F" w14:textId="77777777" w:rsidR="00E47757" w:rsidRPr="003A3417" w:rsidRDefault="00E47757" w:rsidP="00E47757">
      <w:pPr>
        <w:pStyle w:val="titolo7a"/>
        <w:rPr>
          <w:color w:val="002060"/>
        </w:rPr>
      </w:pPr>
      <w:r w:rsidRPr="003A3417">
        <w:rPr>
          <w:color w:val="002060"/>
        </w:rPr>
        <w:t xml:space="preserve">PROVVEDIMENTI DISCIPLINARI </w:t>
      </w:r>
    </w:p>
    <w:p w14:paraId="07A0CDAA"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3EFE96A6" w14:textId="77777777" w:rsidR="00E47757" w:rsidRPr="003A3417" w:rsidRDefault="00E47757" w:rsidP="00E47757">
      <w:pPr>
        <w:pStyle w:val="titolo30"/>
        <w:rPr>
          <w:color w:val="002060"/>
        </w:rPr>
      </w:pPr>
      <w:r w:rsidRPr="003A3417">
        <w:rPr>
          <w:color w:val="002060"/>
        </w:rPr>
        <w:t xml:space="preserve">CALCIATORI NON ESPULSI </w:t>
      </w:r>
    </w:p>
    <w:p w14:paraId="47E6385E"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763D452" w14:textId="77777777" w:rsidTr="001A3843">
        <w:tc>
          <w:tcPr>
            <w:tcW w:w="2200" w:type="dxa"/>
            <w:tcMar>
              <w:top w:w="20" w:type="dxa"/>
              <w:left w:w="20" w:type="dxa"/>
              <w:bottom w:w="20" w:type="dxa"/>
              <w:right w:w="20" w:type="dxa"/>
            </w:tcMar>
            <w:vAlign w:val="center"/>
            <w:hideMark/>
          </w:tcPr>
          <w:p w14:paraId="660D54B9" w14:textId="77777777" w:rsidR="00E47757" w:rsidRPr="003A3417" w:rsidRDefault="00E47757" w:rsidP="001A3843">
            <w:pPr>
              <w:pStyle w:val="movimento"/>
              <w:rPr>
                <w:color w:val="002060"/>
              </w:rPr>
            </w:pPr>
            <w:r w:rsidRPr="003A3417">
              <w:rPr>
                <w:color w:val="002060"/>
              </w:rPr>
              <w:t>PIERBATTISTA SARA</w:t>
            </w:r>
          </w:p>
        </w:tc>
        <w:tc>
          <w:tcPr>
            <w:tcW w:w="2200" w:type="dxa"/>
            <w:tcMar>
              <w:top w:w="20" w:type="dxa"/>
              <w:left w:w="20" w:type="dxa"/>
              <w:bottom w:w="20" w:type="dxa"/>
              <w:right w:w="20" w:type="dxa"/>
            </w:tcMar>
            <w:vAlign w:val="center"/>
            <w:hideMark/>
          </w:tcPr>
          <w:p w14:paraId="28783099" w14:textId="77777777" w:rsidR="00E47757" w:rsidRPr="003A3417" w:rsidRDefault="00E47757" w:rsidP="001A3843">
            <w:pPr>
              <w:pStyle w:val="movimento2"/>
              <w:rPr>
                <w:color w:val="002060"/>
              </w:rPr>
            </w:pPr>
            <w:r w:rsidRPr="003A3417">
              <w:rPr>
                <w:color w:val="002060"/>
              </w:rPr>
              <w:t>(</w:t>
            </w:r>
            <w:proofErr w:type="gramStart"/>
            <w:r w:rsidRPr="003A3417">
              <w:rPr>
                <w:color w:val="002060"/>
              </w:rPr>
              <w:t>MR.SANGIORGESE</w:t>
            </w:r>
            <w:proofErr w:type="gramEnd"/>
            <w:r w:rsidRPr="003A3417">
              <w:rPr>
                <w:color w:val="002060"/>
              </w:rPr>
              <w:t xml:space="preserve"> CALCIO1922) </w:t>
            </w:r>
          </w:p>
        </w:tc>
        <w:tc>
          <w:tcPr>
            <w:tcW w:w="800" w:type="dxa"/>
            <w:tcMar>
              <w:top w:w="20" w:type="dxa"/>
              <w:left w:w="20" w:type="dxa"/>
              <w:bottom w:w="20" w:type="dxa"/>
              <w:right w:w="20" w:type="dxa"/>
            </w:tcMar>
            <w:vAlign w:val="center"/>
            <w:hideMark/>
          </w:tcPr>
          <w:p w14:paraId="25ED2CE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6E18E0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611E3FA" w14:textId="77777777" w:rsidR="00E47757" w:rsidRPr="003A3417" w:rsidRDefault="00E47757" w:rsidP="001A3843">
            <w:pPr>
              <w:pStyle w:val="movimento2"/>
              <w:rPr>
                <w:color w:val="002060"/>
              </w:rPr>
            </w:pPr>
            <w:r w:rsidRPr="003A3417">
              <w:rPr>
                <w:color w:val="002060"/>
              </w:rPr>
              <w:t> </w:t>
            </w:r>
          </w:p>
        </w:tc>
      </w:tr>
    </w:tbl>
    <w:p w14:paraId="2BD53A36" w14:textId="77777777" w:rsidR="00E47757" w:rsidRDefault="00E47757" w:rsidP="00E47757">
      <w:pPr>
        <w:pStyle w:val="breakline"/>
        <w:rPr>
          <w:color w:val="002060"/>
        </w:rPr>
      </w:pPr>
    </w:p>
    <w:p w14:paraId="2E26FD17" w14:textId="77777777" w:rsidR="00E47757" w:rsidRPr="00AC34E4" w:rsidRDefault="00E47757" w:rsidP="00E4775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28C81C2C" w14:textId="77777777" w:rsidR="00E47757" w:rsidRPr="00AC34E4" w:rsidRDefault="00E47757" w:rsidP="00E4775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1FED7C08" w14:textId="77777777" w:rsidR="00E47757" w:rsidRPr="003A3417" w:rsidRDefault="00E47757" w:rsidP="00E47757">
      <w:pPr>
        <w:pStyle w:val="breakline"/>
        <w:rPr>
          <w:rFonts w:eastAsiaTheme="minorEastAsia"/>
          <w:color w:val="002060"/>
        </w:rPr>
      </w:pPr>
    </w:p>
    <w:p w14:paraId="74BC13A6" w14:textId="77777777" w:rsidR="00E47757" w:rsidRPr="003A3417" w:rsidRDefault="00E47757" w:rsidP="00E47757">
      <w:pPr>
        <w:pStyle w:val="titoloprinc0"/>
        <w:rPr>
          <w:color w:val="002060"/>
        </w:rPr>
      </w:pPr>
      <w:r w:rsidRPr="003A3417">
        <w:rPr>
          <w:color w:val="002060"/>
        </w:rPr>
        <w:t>CLASSIFICA</w:t>
      </w:r>
    </w:p>
    <w:p w14:paraId="6E4AB1DA" w14:textId="77777777" w:rsidR="00E47757" w:rsidRPr="003A3417" w:rsidRDefault="00E47757" w:rsidP="00E47757">
      <w:pPr>
        <w:pStyle w:val="breakline"/>
        <w:rPr>
          <w:color w:val="002060"/>
        </w:rPr>
      </w:pPr>
    </w:p>
    <w:p w14:paraId="4295DD46" w14:textId="77777777" w:rsidR="00E47757" w:rsidRPr="003A3417" w:rsidRDefault="00E47757" w:rsidP="00E47757">
      <w:pPr>
        <w:pStyle w:val="breakline"/>
        <w:rPr>
          <w:color w:val="002060"/>
        </w:rPr>
      </w:pPr>
    </w:p>
    <w:p w14:paraId="0A56A19F" w14:textId="77777777" w:rsidR="00E47757" w:rsidRPr="003A3417" w:rsidRDefault="00E47757" w:rsidP="00E47757">
      <w:pPr>
        <w:pStyle w:val="sottotitolocampionato10"/>
        <w:rPr>
          <w:color w:val="002060"/>
        </w:rPr>
      </w:pPr>
      <w:r w:rsidRPr="003A34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776F0408"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30669"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9C616"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0E899"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80EAD"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7B534"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F41C3"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AC6AE"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4F02E"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EEEED"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0C840" w14:textId="77777777" w:rsidR="00E47757" w:rsidRPr="003A3417" w:rsidRDefault="00E47757" w:rsidP="001A3843">
            <w:pPr>
              <w:pStyle w:val="headertabella0"/>
              <w:rPr>
                <w:color w:val="002060"/>
              </w:rPr>
            </w:pPr>
            <w:r w:rsidRPr="003A3417">
              <w:rPr>
                <w:color w:val="002060"/>
              </w:rPr>
              <w:t>PE</w:t>
            </w:r>
          </w:p>
        </w:tc>
      </w:tr>
      <w:tr w:rsidR="00E47757" w:rsidRPr="003A3417" w14:paraId="78D6E8CB"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FA9D5D" w14:textId="77777777" w:rsidR="00E47757" w:rsidRPr="003A3417" w:rsidRDefault="00E47757" w:rsidP="001A3843">
            <w:pPr>
              <w:pStyle w:val="rowtabella0"/>
              <w:rPr>
                <w:color w:val="002060"/>
              </w:rPr>
            </w:pPr>
            <w:r w:rsidRPr="003A341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FFBB" w14:textId="77777777" w:rsidR="00E47757" w:rsidRPr="003A3417" w:rsidRDefault="00E47757" w:rsidP="001A3843">
            <w:pPr>
              <w:pStyle w:val="rowtabella0"/>
              <w:jc w:val="center"/>
              <w:rPr>
                <w:color w:val="002060"/>
              </w:rPr>
            </w:pPr>
            <w:r w:rsidRPr="003A34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8805"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EE8C"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5CA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67A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A02E" w14:textId="77777777" w:rsidR="00E47757" w:rsidRPr="003A3417" w:rsidRDefault="00E47757" w:rsidP="001A3843">
            <w:pPr>
              <w:pStyle w:val="rowtabella0"/>
              <w:jc w:val="center"/>
              <w:rPr>
                <w:color w:val="002060"/>
              </w:rPr>
            </w:pPr>
            <w:r w:rsidRPr="003A3417">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B9C2"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3864" w14:textId="77777777" w:rsidR="00E47757" w:rsidRPr="003A3417" w:rsidRDefault="00E47757" w:rsidP="001A3843">
            <w:pPr>
              <w:pStyle w:val="rowtabella0"/>
              <w:jc w:val="center"/>
              <w:rPr>
                <w:color w:val="002060"/>
              </w:rPr>
            </w:pPr>
            <w:r w:rsidRPr="003A3417">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4A45" w14:textId="77777777" w:rsidR="00E47757" w:rsidRPr="003A3417" w:rsidRDefault="00E47757" w:rsidP="001A3843">
            <w:pPr>
              <w:pStyle w:val="rowtabella0"/>
              <w:jc w:val="center"/>
              <w:rPr>
                <w:color w:val="002060"/>
              </w:rPr>
            </w:pPr>
            <w:r w:rsidRPr="003A3417">
              <w:rPr>
                <w:color w:val="002060"/>
              </w:rPr>
              <w:t>0</w:t>
            </w:r>
          </w:p>
        </w:tc>
      </w:tr>
      <w:tr w:rsidR="00E47757" w:rsidRPr="003A3417" w14:paraId="3FFE03F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DA8A2" w14:textId="77777777" w:rsidR="00E47757" w:rsidRPr="003A3417" w:rsidRDefault="00E47757" w:rsidP="001A3843">
            <w:pPr>
              <w:pStyle w:val="rowtabella0"/>
              <w:rPr>
                <w:color w:val="002060"/>
              </w:rPr>
            </w:pPr>
            <w:r w:rsidRPr="003A3417">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4205" w14:textId="77777777" w:rsidR="00E47757" w:rsidRPr="003A3417" w:rsidRDefault="00E47757" w:rsidP="001A3843">
            <w:pPr>
              <w:pStyle w:val="rowtabella0"/>
              <w:jc w:val="center"/>
              <w:rPr>
                <w:color w:val="002060"/>
              </w:rPr>
            </w:pPr>
            <w:r w:rsidRPr="003A34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7442"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FBE4"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33A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F8CB"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5D22" w14:textId="77777777" w:rsidR="00E47757" w:rsidRPr="003A3417" w:rsidRDefault="00E47757" w:rsidP="001A3843">
            <w:pPr>
              <w:pStyle w:val="rowtabella0"/>
              <w:jc w:val="center"/>
              <w:rPr>
                <w:color w:val="002060"/>
              </w:rPr>
            </w:pPr>
            <w:r w:rsidRPr="003A341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D5F1"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4A4D" w14:textId="77777777" w:rsidR="00E47757" w:rsidRPr="003A3417" w:rsidRDefault="00E47757" w:rsidP="001A3843">
            <w:pPr>
              <w:pStyle w:val="rowtabella0"/>
              <w:jc w:val="center"/>
              <w:rPr>
                <w:color w:val="002060"/>
              </w:rPr>
            </w:pPr>
            <w:r w:rsidRPr="003A34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5E51" w14:textId="77777777" w:rsidR="00E47757" w:rsidRPr="003A3417" w:rsidRDefault="00E47757" w:rsidP="001A3843">
            <w:pPr>
              <w:pStyle w:val="rowtabella0"/>
              <w:jc w:val="center"/>
              <w:rPr>
                <w:color w:val="002060"/>
              </w:rPr>
            </w:pPr>
            <w:r w:rsidRPr="003A3417">
              <w:rPr>
                <w:color w:val="002060"/>
              </w:rPr>
              <w:t>0</w:t>
            </w:r>
          </w:p>
        </w:tc>
      </w:tr>
      <w:tr w:rsidR="00E47757" w:rsidRPr="003A3417" w14:paraId="7019097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A2F70" w14:textId="77777777" w:rsidR="00E47757" w:rsidRPr="003A3417" w:rsidRDefault="00E47757" w:rsidP="001A3843">
            <w:pPr>
              <w:pStyle w:val="rowtabella0"/>
              <w:rPr>
                <w:color w:val="002060"/>
              </w:rPr>
            </w:pPr>
            <w:r w:rsidRPr="003A341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8AF8" w14:textId="77777777" w:rsidR="00E47757" w:rsidRPr="003A3417" w:rsidRDefault="00E47757" w:rsidP="001A3843">
            <w:pPr>
              <w:pStyle w:val="rowtabella0"/>
              <w:jc w:val="center"/>
              <w:rPr>
                <w:color w:val="002060"/>
              </w:rPr>
            </w:pPr>
            <w:r w:rsidRPr="003A34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172D"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CCF9"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4C1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07B5"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A9B4B" w14:textId="77777777" w:rsidR="00E47757" w:rsidRPr="003A3417" w:rsidRDefault="00E47757" w:rsidP="001A3843">
            <w:pPr>
              <w:pStyle w:val="rowtabella0"/>
              <w:jc w:val="center"/>
              <w:rPr>
                <w:color w:val="002060"/>
              </w:rPr>
            </w:pPr>
            <w:r w:rsidRPr="003A3417">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85B5" w14:textId="77777777" w:rsidR="00E47757" w:rsidRPr="003A3417" w:rsidRDefault="00E47757" w:rsidP="001A3843">
            <w:pPr>
              <w:pStyle w:val="rowtabella0"/>
              <w:jc w:val="center"/>
              <w:rPr>
                <w:color w:val="002060"/>
              </w:rPr>
            </w:pPr>
            <w:r w:rsidRPr="003A34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352A"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5FE0" w14:textId="77777777" w:rsidR="00E47757" w:rsidRPr="003A3417" w:rsidRDefault="00E47757" w:rsidP="001A3843">
            <w:pPr>
              <w:pStyle w:val="rowtabella0"/>
              <w:jc w:val="center"/>
              <w:rPr>
                <w:color w:val="002060"/>
              </w:rPr>
            </w:pPr>
            <w:r w:rsidRPr="003A3417">
              <w:rPr>
                <w:color w:val="002060"/>
              </w:rPr>
              <w:t>0</w:t>
            </w:r>
          </w:p>
        </w:tc>
      </w:tr>
      <w:tr w:rsidR="00E47757" w:rsidRPr="003A3417" w14:paraId="152885C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DD695" w14:textId="77777777" w:rsidR="00E47757" w:rsidRPr="003A3417" w:rsidRDefault="00E47757" w:rsidP="001A3843">
            <w:pPr>
              <w:pStyle w:val="rowtabella0"/>
              <w:rPr>
                <w:color w:val="002060"/>
              </w:rPr>
            </w:pPr>
            <w:r w:rsidRPr="003A3417">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C142" w14:textId="77777777" w:rsidR="00E47757" w:rsidRPr="003A3417" w:rsidRDefault="00E47757" w:rsidP="001A3843">
            <w:pPr>
              <w:pStyle w:val="rowtabella0"/>
              <w:jc w:val="center"/>
              <w:rPr>
                <w:color w:val="002060"/>
              </w:rPr>
            </w:pPr>
            <w:r w:rsidRPr="003A34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E47C"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24EB"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03D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33D6"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90ED" w14:textId="77777777" w:rsidR="00E47757" w:rsidRPr="003A3417" w:rsidRDefault="00E47757" w:rsidP="001A3843">
            <w:pPr>
              <w:pStyle w:val="rowtabella0"/>
              <w:jc w:val="center"/>
              <w:rPr>
                <w:color w:val="002060"/>
              </w:rPr>
            </w:pPr>
            <w:r w:rsidRPr="003A3417">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BB6D" w14:textId="77777777" w:rsidR="00E47757" w:rsidRPr="003A3417" w:rsidRDefault="00E47757" w:rsidP="001A3843">
            <w:pPr>
              <w:pStyle w:val="rowtabella0"/>
              <w:jc w:val="center"/>
              <w:rPr>
                <w:color w:val="002060"/>
              </w:rPr>
            </w:pPr>
            <w:r w:rsidRPr="003A341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0A94" w14:textId="77777777" w:rsidR="00E47757" w:rsidRPr="003A3417" w:rsidRDefault="00E47757" w:rsidP="001A3843">
            <w:pPr>
              <w:pStyle w:val="rowtabella0"/>
              <w:jc w:val="center"/>
              <w:rPr>
                <w:color w:val="002060"/>
              </w:rPr>
            </w:pPr>
            <w:r w:rsidRPr="003A34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C2A1" w14:textId="77777777" w:rsidR="00E47757" w:rsidRPr="003A3417" w:rsidRDefault="00E47757" w:rsidP="001A3843">
            <w:pPr>
              <w:pStyle w:val="rowtabella0"/>
              <w:jc w:val="center"/>
              <w:rPr>
                <w:color w:val="002060"/>
              </w:rPr>
            </w:pPr>
            <w:r w:rsidRPr="003A3417">
              <w:rPr>
                <w:color w:val="002060"/>
              </w:rPr>
              <w:t>0</w:t>
            </w:r>
          </w:p>
        </w:tc>
      </w:tr>
      <w:tr w:rsidR="00E47757" w:rsidRPr="003A3417" w14:paraId="0387E85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14E0E" w14:textId="77777777" w:rsidR="00E47757" w:rsidRPr="003A3417" w:rsidRDefault="00E47757" w:rsidP="001A3843">
            <w:pPr>
              <w:pStyle w:val="rowtabella0"/>
              <w:rPr>
                <w:color w:val="002060"/>
              </w:rPr>
            </w:pPr>
            <w:r w:rsidRPr="003A3417">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475B" w14:textId="77777777" w:rsidR="00E47757" w:rsidRPr="003A3417" w:rsidRDefault="00E47757" w:rsidP="001A3843">
            <w:pPr>
              <w:pStyle w:val="rowtabella0"/>
              <w:jc w:val="center"/>
              <w:rPr>
                <w:color w:val="002060"/>
              </w:rPr>
            </w:pPr>
            <w:r w:rsidRPr="003A34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207D"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1840"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3BF8"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8871"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0762" w14:textId="77777777" w:rsidR="00E47757" w:rsidRPr="003A3417" w:rsidRDefault="00E47757" w:rsidP="001A3843">
            <w:pPr>
              <w:pStyle w:val="rowtabella0"/>
              <w:jc w:val="center"/>
              <w:rPr>
                <w:color w:val="002060"/>
              </w:rPr>
            </w:pPr>
            <w:r w:rsidRPr="003A341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F426" w14:textId="77777777" w:rsidR="00E47757" w:rsidRPr="003A3417" w:rsidRDefault="00E47757" w:rsidP="001A3843">
            <w:pPr>
              <w:pStyle w:val="rowtabella0"/>
              <w:jc w:val="center"/>
              <w:rPr>
                <w:color w:val="002060"/>
              </w:rPr>
            </w:pPr>
            <w:r w:rsidRPr="003A34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27F7"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E4DE" w14:textId="77777777" w:rsidR="00E47757" w:rsidRPr="003A3417" w:rsidRDefault="00E47757" w:rsidP="001A3843">
            <w:pPr>
              <w:pStyle w:val="rowtabella0"/>
              <w:jc w:val="center"/>
              <w:rPr>
                <w:color w:val="002060"/>
              </w:rPr>
            </w:pPr>
            <w:r w:rsidRPr="003A3417">
              <w:rPr>
                <w:color w:val="002060"/>
              </w:rPr>
              <w:t>0</w:t>
            </w:r>
          </w:p>
        </w:tc>
      </w:tr>
      <w:tr w:rsidR="00E47757" w:rsidRPr="003A3417" w14:paraId="7A45455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8F8A5" w14:textId="77777777" w:rsidR="00E47757" w:rsidRPr="003A3417" w:rsidRDefault="00E47757" w:rsidP="001A3843">
            <w:pPr>
              <w:pStyle w:val="rowtabella0"/>
              <w:rPr>
                <w:color w:val="002060"/>
              </w:rPr>
            </w:pPr>
            <w:r w:rsidRPr="003A3417">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9DC4"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6184"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BB6D"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2076"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1CDD"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4DDD" w14:textId="77777777" w:rsidR="00E47757" w:rsidRPr="003A3417" w:rsidRDefault="00E47757" w:rsidP="001A3843">
            <w:pPr>
              <w:pStyle w:val="rowtabella0"/>
              <w:jc w:val="center"/>
              <w:rPr>
                <w:color w:val="002060"/>
              </w:rPr>
            </w:pPr>
            <w:r w:rsidRPr="003A34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C943" w14:textId="77777777" w:rsidR="00E47757" w:rsidRPr="003A3417" w:rsidRDefault="00E47757" w:rsidP="001A3843">
            <w:pPr>
              <w:pStyle w:val="rowtabella0"/>
              <w:jc w:val="center"/>
              <w:rPr>
                <w:color w:val="002060"/>
              </w:rPr>
            </w:pPr>
            <w:r w:rsidRPr="003A34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EF1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712B" w14:textId="77777777" w:rsidR="00E47757" w:rsidRPr="003A3417" w:rsidRDefault="00E47757" w:rsidP="001A3843">
            <w:pPr>
              <w:pStyle w:val="rowtabella0"/>
              <w:jc w:val="center"/>
              <w:rPr>
                <w:color w:val="002060"/>
              </w:rPr>
            </w:pPr>
            <w:r w:rsidRPr="003A3417">
              <w:rPr>
                <w:color w:val="002060"/>
              </w:rPr>
              <w:t>0</w:t>
            </w:r>
          </w:p>
        </w:tc>
      </w:tr>
      <w:tr w:rsidR="00E47757" w:rsidRPr="003A3417" w14:paraId="2B5EE25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27984" w14:textId="77777777" w:rsidR="00E47757" w:rsidRPr="003A3417" w:rsidRDefault="00E47757" w:rsidP="001A3843">
            <w:pPr>
              <w:pStyle w:val="rowtabella0"/>
              <w:rPr>
                <w:color w:val="002060"/>
              </w:rPr>
            </w:pPr>
            <w:r w:rsidRPr="003A341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A579"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52213"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E3D6"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2D4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FBC0"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DCAC" w14:textId="77777777" w:rsidR="00E47757" w:rsidRPr="003A3417" w:rsidRDefault="00E47757" w:rsidP="001A3843">
            <w:pPr>
              <w:pStyle w:val="rowtabella0"/>
              <w:jc w:val="center"/>
              <w:rPr>
                <w:color w:val="002060"/>
              </w:rPr>
            </w:pPr>
            <w:r w:rsidRPr="003A341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B038" w14:textId="77777777" w:rsidR="00E47757" w:rsidRPr="003A3417" w:rsidRDefault="00E47757" w:rsidP="001A3843">
            <w:pPr>
              <w:pStyle w:val="rowtabella0"/>
              <w:jc w:val="center"/>
              <w:rPr>
                <w:color w:val="002060"/>
              </w:rPr>
            </w:pPr>
            <w:r w:rsidRPr="003A34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FFE0"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22AB" w14:textId="77777777" w:rsidR="00E47757" w:rsidRPr="003A3417" w:rsidRDefault="00E47757" w:rsidP="001A3843">
            <w:pPr>
              <w:pStyle w:val="rowtabella0"/>
              <w:jc w:val="center"/>
              <w:rPr>
                <w:color w:val="002060"/>
              </w:rPr>
            </w:pPr>
            <w:r w:rsidRPr="003A3417">
              <w:rPr>
                <w:color w:val="002060"/>
              </w:rPr>
              <w:t>0</w:t>
            </w:r>
          </w:p>
        </w:tc>
      </w:tr>
      <w:tr w:rsidR="00E47757" w:rsidRPr="003A3417" w14:paraId="078D8AD3"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E3D35" w14:textId="77777777" w:rsidR="00E47757" w:rsidRPr="003A3417" w:rsidRDefault="00E47757" w:rsidP="001A3843">
            <w:pPr>
              <w:pStyle w:val="rowtabella0"/>
              <w:rPr>
                <w:color w:val="002060"/>
              </w:rPr>
            </w:pPr>
            <w:r w:rsidRPr="003A3417">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0208" w14:textId="77777777" w:rsidR="00E47757" w:rsidRPr="003A3417" w:rsidRDefault="00E47757" w:rsidP="001A3843">
            <w:pPr>
              <w:pStyle w:val="rowtabella0"/>
              <w:jc w:val="center"/>
              <w:rPr>
                <w:color w:val="002060"/>
              </w:rPr>
            </w:pPr>
            <w:r w:rsidRPr="003A34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DB668"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BB41"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6FAC"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0920"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0330" w14:textId="77777777" w:rsidR="00E47757" w:rsidRPr="003A3417" w:rsidRDefault="00E47757" w:rsidP="001A3843">
            <w:pPr>
              <w:pStyle w:val="rowtabella0"/>
              <w:jc w:val="center"/>
              <w:rPr>
                <w:color w:val="002060"/>
              </w:rPr>
            </w:pPr>
            <w:r w:rsidRPr="003A34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3E4D" w14:textId="77777777" w:rsidR="00E47757" w:rsidRPr="003A3417" w:rsidRDefault="00E47757" w:rsidP="001A3843">
            <w:pPr>
              <w:pStyle w:val="rowtabella0"/>
              <w:jc w:val="center"/>
              <w:rPr>
                <w:color w:val="002060"/>
              </w:rPr>
            </w:pPr>
            <w:r w:rsidRPr="003A34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DF18"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394B9" w14:textId="77777777" w:rsidR="00E47757" w:rsidRPr="003A3417" w:rsidRDefault="00E47757" w:rsidP="001A3843">
            <w:pPr>
              <w:pStyle w:val="rowtabella0"/>
              <w:jc w:val="center"/>
              <w:rPr>
                <w:color w:val="002060"/>
              </w:rPr>
            </w:pPr>
            <w:r w:rsidRPr="003A3417">
              <w:rPr>
                <w:color w:val="002060"/>
              </w:rPr>
              <w:t>0</w:t>
            </w:r>
          </w:p>
        </w:tc>
      </w:tr>
      <w:tr w:rsidR="00E47757" w:rsidRPr="003A3417" w14:paraId="0264773F"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37FAA" w14:textId="77777777" w:rsidR="00E47757" w:rsidRPr="003A3417" w:rsidRDefault="00E47757" w:rsidP="001A3843">
            <w:pPr>
              <w:pStyle w:val="rowtabella0"/>
              <w:rPr>
                <w:color w:val="002060"/>
              </w:rPr>
            </w:pPr>
            <w:r w:rsidRPr="003A341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93BE" w14:textId="77777777" w:rsidR="00E47757" w:rsidRPr="003A3417" w:rsidRDefault="00E47757" w:rsidP="001A3843">
            <w:pPr>
              <w:pStyle w:val="rowtabella0"/>
              <w:jc w:val="center"/>
              <w:rPr>
                <w:color w:val="002060"/>
              </w:rPr>
            </w:pPr>
            <w:r w:rsidRPr="003A34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CAF3"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878C"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D35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5D0A"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1776" w14:textId="77777777" w:rsidR="00E47757" w:rsidRPr="003A3417" w:rsidRDefault="00E47757" w:rsidP="001A3843">
            <w:pPr>
              <w:pStyle w:val="rowtabella0"/>
              <w:jc w:val="center"/>
              <w:rPr>
                <w:color w:val="002060"/>
              </w:rPr>
            </w:pPr>
            <w:r w:rsidRPr="003A34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C0A3"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24F4"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6229" w14:textId="77777777" w:rsidR="00E47757" w:rsidRPr="003A3417" w:rsidRDefault="00E47757" w:rsidP="001A3843">
            <w:pPr>
              <w:pStyle w:val="rowtabella0"/>
              <w:jc w:val="center"/>
              <w:rPr>
                <w:color w:val="002060"/>
              </w:rPr>
            </w:pPr>
            <w:r w:rsidRPr="003A3417">
              <w:rPr>
                <w:color w:val="002060"/>
              </w:rPr>
              <w:t>0</w:t>
            </w:r>
          </w:p>
        </w:tc>
      </w:tr>
      <w:tr w:rsidR="00E47757" w:rsidRPr="003A3417" w14:paraId="1F573B6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F4FC7" w14:textId="77777777" w:rsidR="00E47757" w:rsidRPr="003A3417" w:rsidRDefault="00E47757" w:rsidP="001A3843">
            <w:pPr>
              <w:pStyle w:val="rowtabella0"/>
              <w:rPr>
                <w:color w:val="002060"/>
              </w:rPr>
            </w:pPr>
            <w:r w:rsidRPr="003A3417">
              <w:rPr>
                <w:color w:val="002060"/>
              </w:rPr>
              <w:t xml:space="preserve">U.S.D. </w:t>
            </w:r>
            <w:proofErr w:type="gramStart"/>
            <w:r w:rsidRPr="003A3417">
              <w:rPr>
                <w:color w:val="002060"/>
              </w:rPr>
              <w:t>MR.SANGIORGESE</w:t>
            </w:r>
            <w:proofErr w:type="gramEnd"/>
            <w:r w:rsidRPr="003A3417">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5F5D"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23A3"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0E8B"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944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5BD0"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0E7B" w14:textId="77777777" w:rsidR="00E47757" w:rsidRPr="003A3417" w:rsidRDefault="00E47757" w:rsidP="001A3843">
            <w:pPr>
              <w:pStyle w:val="rowtabella0"/>
              <w:jc w:val="center"/>
              <w:rPr>
                <w:color w:val="002060"/>
              </w:rPr>
            </w:pPr>
            <w:r w:rsidRPr="003A34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6F4E" w14:textId="77777777" w:rsidR="00E47757" w:rsidRPr="003A3417" w:rsidRDefault="00E47757" w:rsidP="001A3843">
            <w:pPr>
              <w:pStyle w:val="rowtabella0"/>
              <w:jc w:val="center"/>
              <w:rPr>
                <w:color w:val="002060"/>
              </w:rPr>
            </w:pPr>
            <w:r w:rsidRPr="003A341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EF76" w14:textId="77777777" w:rsidR="00E47757" w:rsidRPr="003A3417" w:rsidRDefault="00E47757" w:rsidP="001A3843">
            <w:pPr>
              <w:pStyle w:val="rowtabella0"/>
              <w:jc w:val="center"/>
              <w:rPr>
                <w:color w:val="002060"/>
              </w:rPr>
            </w:pPr>
            <w:r w:rsidRPr="003A34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3989" w14:textId="77777777" w:rsidR="00E47757" w:rsidRPr="003A3417" w:rsidRDefault="00E47757" w:rsidP="001A3843">
            <w:pPr>
              <w:pStyle w:val="rowtabella0"/>
              <w:jc w:val="center"/>
              <w:rPr>
                <w:color w:val="002060"/>
              </w:rPr>
            </w:pPr>
            <w:r w:rsidRPr="003A3417">
              <w:rPr>
                <w:color w:val="002060"/>
              </w:rPr>
              <w:t>0</w:t>
            </w:r>
          </w:p>
        </w:tc>
      </w:tr>
      <w:tr w:rsidR="00E47757" w:rsidRPr="003A3417" w14:paraId="09C2A2A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E90D8"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91AD"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C6035"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9A3C"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C67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8952"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D573" w14:textId="77777777" w:rsidR="00E47757" w:rsidRPr="003A3417" w:rsidRDefault="00E47757" w:rsidP="001A3843">
            <w:pPr>
              <w:pStyle w:val="rowtabella0"/>
              <w:jc w:val="center"/>
              <w:rPr>
                <w:color w:val="002060"/>
              </w:rPr>
            </w:pPr>
            <w:r w:rsidRPr="003A34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5B45" w14:textId="77777777" w:rsidR="00E47757" w:rsidRPr="003A3417" w:rsidRDefault="00E47757" w:rsidP="001A3843">
            <w:pPr>
              <w:pStyle w:val="rowtabella0"/>
              <w:jc w:val="center"/>
              <w:rPr>
                <w:color w:val="002060"/>
              </w:rPr>
            </w:pPr>
            <w:r w:rsidRPr="003A34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2C47"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5AD7" w14:textId="77777777" w:rsidR="00E47757" w:rsidRPr="003A3417" w:rsidRDefault="00E47757" w:rsidP="001A3843">
            <w:pPr>
              <w:pStyle w:val="rowtabella0"/>
              <w:jc w:val="center"/>
              <w:rPr>
                <w:color w:val="002060"/>
              </w:rPr>
            </w:pPr>
            <w:r w:rsidRPr="003A3417">
              <w:rPr>
                <w:color w:val="002060"/>
              </w:rPr>
              <w:t>0</w:t>
            </w:r>
          </w:p>
        </w:tc>
      </w:tr>
      <w:tr w:rsidR="00E47757" w:rsidRPr="003A3417" w14:paraId="5065A47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7A603" w14:textId="77777777" w:rsidR="00E47757" w:rsidRPr="003A3417" w:rsidRDefault="00E47757" w:rsidP="001A3843">
            <w:pPr>
              <w:pStyle w:val="rowtabella0"/>
              <w:rPr>
                <w:color w:val="002060"/>
              </w:rPr>
            </w:pPr>
            <w:r w:rsidRPr="003A3417">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7F6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219C"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4CA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09C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7EE6"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0257"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93B4" w14:textId="77777777" w:rsidR="00E47757" w:rsidRPr="003A3417" w:rsidRDefault="00E47757" w:rsidP="001A3843">
            <w:pPr>
              <w:pStyle w:val="rowtabella0"/>
              <w:jc w:val="center"/>
              <w:rPr>
                <w:color w:val="002060"/>
              </w:rPr>
            </w:pPr>
            <w:r w:rsidRPr="003A3417">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40E6" w14:textId="77777777" w:rsidR="00E47757" w:rsidRPr="003A3417" w:rsidRDefault="00E47757" w:rsidP="001A3843">
            <w:pPr>
              <w:pStyle w:val="rowtabella0"/>
              <w:jc w:val="center"/>
              <w:rPr>
                <w:color w:val="002060"/>
              </w:rPr>
            </w:pPr>
            <w:r w:rsidRPr="003A341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8F98" w14:textId="77777777" w:rsidR="00E47757" w:rsidRPr="003A3417" w:rsidRDefault="00E47757" w:rsidP="001A3843">
            <w:pPr>
              <w:pStyle w:val="rowtabella0"/>
              <w:jc w:val="center"/>
              <w:rPr>
                <w:color w:val="002060"/>
              </w:rPr>
            </w:pPr>
            <w:r w:rsidRPr="003A3417">
              <w:rPr>
                <w:color w:val="002060"/>
              </w:rPr>
              <w:t>1</w:t>
            </w:r>
          </w:p>
        </w:tc>
      </w:tr>
      <w:tr w:rsidR="00E47757" w:rsidRPr="003A3417" w14:paraId="2CDEB700"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6358CC" w14:textId="77777777" w:rsidR="00E47757" w:rsidRPr="003A3417" w:rsidRDefault="00E47757" w:rsidP="001A3843">
            <w:pPr>
              <w:pStyle w:val="rowtabella0"/>
              <w:rPr>
                <w:color w:val="002060"/>
              </w:rPr>
            </w:pPr>
            <w:r w:rsidRPr="003A341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75B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A744C"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75C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476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0F8A"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E1CB"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1F95" w14:textId="77777777" w:rsidR="00E47757" w:rsidRPr="003A3417" w:rsidRDefault="00E47757" w:rsidP="001A3843">
            <w:pPr>
              <w:pStyle w:val="rowtabella0"/>
              <w:jc w:val="center"/>
              <w:rPr>
                <w:color w:val="002060"/>
              </w:rPr>
            </w:pPr>
            <w:r w:rsidRPr="003A3417">
              <w:rPr>
                <w:color w:val="002060"/>
              </w:rPr>
              <w:t>193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741E"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6655" w14:textId="77777777" w:rsidR="00E47757" w:rsidRPr="003A3417" w:rsidRDefault="00E47757" w:rsidP="001A3843">
            <w:pPr>
              <w:pStyle w:val="rowtabella0"/>
              <w:jc w:val="center"/>
              <w:rPr>
                <w:color w:val="002060"/>
              </w:rPr>
            </w:pPr>
            <w:r w:rsidRPr="003A3417">
              <w:rPr>
                <w:color w:val="002060"/>
              </w:rPr>
              <w:t>0</w:t>
            </w:r>
          </w:p>
        </w:tc>
      </w:tr>
    </w:tbl>
    <w:p w14:paraId="771F5908" w14:textId="77777777" w:rsidR="00E47757" w:rsidRPr="003A3417" w:rsidRDefault="00E47757" w:rsidP="00E47757">
      <w:pPr>
        <w:pStyle w:val="breakline"/>
        <w:rPr>
          <w:rFonts w:eastAsiaTheme="minorEastAsia"/>
          <w:color w:val="002060"/>
        </w:rPr>
      </w:pPr>
    </w:p>
    <w:p w14:paraId="08A7868A" w14:textId="77777777" w:rsidR="00E47757" w:rsidRPr="003A3417" w:rsidRDefault="00E47757" w:rsidP="00E47757">
      <w:pPr>
        <w:pStyle w:val="titoloprinc0"/>
        <w:rPr>
          <w:color w:val="002060"/>
        </w:rPr>
      </w:pPr>
      <w:r>
        <w:rPr>
          <w:color w:val="002060"/>
        </w:rPr>
        <w:t>PROGRAMMA GARE</w:t>
      </w:r>
    </w:p>
    <w:p w14:paraId="1DE10E90" w14:textId="77777777" w:rsidR="00E47757" w:rsidRDefault="00E47757" w:rsidP="00E47757">
      <w:pPr>
        <w:pStyle w:val="breakline"/>
        <w:rPr>
          <w:color w:val="002060"/>
        </w:rPr>
      </w:pPr>
    </w:p>
    <w:p w14:paraId="55FD0A71" w14:textId="77777777" w:rsidR="000E6715" w:rsidRPr="007E1BC1" w:rsidRDefault="000E6715" w:rsidP="000E6715">
      <w:pPr>
        <w:pStyle w:val="sottotitolocampionato10"/>
        <w:rPr>
          <w:color w:val="002060"/>
        </w:rPr>
      </w:pPr>
      <w:r w:rsidRPr="007E1BC1">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8"/>
        <w:gridCol w:w="385"/>
        <w:gridCol w:w="898"/>
        <w:gridCol w:w="1178"/>
        <w:gridCol w:w="1555"/>
        <w:gridCol w:w="1550"/>
      </w:tblGrid>
      <w:tr w:rsidR="000E6715" w:rsidRPr="007E1BC1" w14:paraId="2222B9CF"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679CC"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B84C4"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1E22"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DCA68"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AB946"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25C77"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2173F"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46948038"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EFF96" w14:textId="77777777" w:rsidR="000E6715" w:rsidRPr="007E1BC1" w:rsidRDefault="000E6715" w:rsidP="001A3843">
            <w:pPr>
              <w:pStyle w:val="rowtabella0"/>
              <w:rPr>
                <w:color w:val="002060"/>
              </w:rPr>
            </w:pPr>
            <w:r w:rsidRPr="007E1BC1">
              <w:rPr>
                <w:color w:val="002060"/>
              </w:rPr>
              <w:lastRenderedPageBreak/>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FD89C" w14:textId="77777777" w:rsidR="000E6715" w:rsidRPr="007E1BC1" w:rsidRDefault="000E6715" w:rsidP="001A3843">
            <w:pPr>
              <w:pStyle w:val="rowtabella0"/>
              <w:rPr>
                <w:color w:val="002060"/>
              </w:rPr>
            </w:pPr>
            <w:r w:rsidRPr="007E1BC1">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5BE93" w14:textId="77777777" w:rsidR="000E6715" w:rsidRPr="007E1BC1" w:rsidRDefault="000E6715" w:rsidP="001A3843">
            <w:pPr>
              <w:pStyle w:val="rowtabella0"/>
              <w:jc w:val="center"/>
              <w:rPr>
                <w:color w:val="002060"/>
              </w:rPr>
            </w:pPr>
            <w:r w:rsidRPr="007E1B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CE870" w14:textId="77777777" w:rsidR="000E6715" w:rsidRPr="007E1BC1" w:rsidRDefault="000E6715" w:rsidP="001A3843">
            <w:pPr>
              <w:pStyle w:val="rowtabella0"/>
              <w:rPr>
                <w:color w:val="002060"/>
              </w:rPr>
            </w:pPr>
            <w:r w:rsidRPr="007E1BC1">
              <w:rPr>
                <w:color w:val="002060"/>
              </w:rPr>
              <w:t>27/02/2026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E0521" w14:textId="77777777" w:rsidR="000E6715" w:rsidRPr="007E1BC1" w:rsidRDefault="000E6715" w:rsidP="001A3843">
            <w:pPr>
              <w:pStyle w:val="rowtabella0"/>
              <w:rPr>
                <w:color w:val="002060"/>
              </w:rPr>
            </w:pPr>
            <w:r w:rsidRPr="007E1BC1">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780CE" w14:textId="77777777" w:rsidR="000E6715" w:rsidRPr="007E1BC1" w:rsidRDefault="000E6715" w:rsidP="001A3843">
            <w:pPr>
              <w:pStyle w:val="rowtabella0"/>
              <w:rPr>
                <w:color w:val="002060"/>
              </w:rPr>
            </w:pPr>
            <w:r w:rsidRPr="007E1BC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5330F" w14:textId="77777777" w:rsidR="000E6715" w:rsidRPr="007E1BC1" w:rsidRDefault="000E6715" w:rsidP="001A3843">
            <w:pPr>
              <w:pStyle w:val="rowtabella0"/>
              <w:rPr>
                <w:color w:val="002060"/>
              </w:rPr>
            </w:pPr>
            <w:r w:rsidRPr="007E1BC1">
              <w:rPr>
                <w:color w:val="002060"/>
              </w:rPr>
              <w:t>LOCALITA' LE CALVIE</w:t>
            </w:r>
          </w:p>
        </w:tc>
      </w:tr>
      <w:tr w:rsidR="000E6715" w:rsidRPr="007E1BC1" w14:paraId="2D2BD17F"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7BFE8" w14:textId="77777777" w:rsidR="000E6715" w:rsidRPr="007E1BC1" w:rsidRDefault="000E6715" w:rsidP="001A3843">
            <w:pPr>
              <w:pStyle w:val="rowtabella0"/>
              <w:rPr>
                <w:color w:val="002060"/>
              </w:rPr>
            </w:pPr>
            <w:r w:rsidRPr="007E1BC1">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59FFC6" w14:textId="77777777" w:rsidR="000E6715" w:rsidRPr="007E1BC1" w:rsidRDefault="000E6715" w:rsidP="001A3843">
            <w:pPr>
              <w:pStyle w:val="rowtabella0"/>
              <w:rPr>
                <w:color w:val="002060"/>
              </w:rPr>
            </w:pPr>
            <w:r w:rsidRPr="007E1BC1">
              <w:rPr>
                <w:color w:val="002060"/>
              </w:rPr>
              <w:t>ATLETICO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B61642"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80DF2F"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ED58F" w14:textId="77777777" w:rsidR="000E6715" w:rsidRPr="007E1BC1" w:rsidRDefault="000E6715" w:rsidP="001A3843">
            <w:pPr>
              <w:pStyle w:val="rowtabella0"/>
              <w:rPr>
                <w:color w:val="002060"/>
              </w:rPr>
            </w:pPr>
            <w:r w:rsidRPr="007E1BC1">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38D5D" w14:textId="77777777" w:rsidR="000E6715" w:rsidRPr="007E1BC1" w:rsidRDefault="000E6715" w:rsidP="001A3843">
            <w:pPr>
              <w:pStyle w:val="rowtabella0"/>
              <w:rPr>
                <w:color w:val="002060"/>
              </w:rPr>
            </w:pPr>
            <w:r w:rsidRPr="007E1BC1">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30E64" w14:textId="77777777" w:rsidR="000E6715" w:rsidRPr="007E1BC1" w:rsidRDefault="000E6715" w:rsidP="001A3843">
            <w:pPr>
              <w:pStyle w:val="rowtabella0"/>
              <w:rPr>
                <w:color w:val="002060"/>
              </w:rPr>
            </w:pPr>
            <w:r w:rsidRPr="007E1BC1">
              <w:rPr>
                <w:color w:val="002060"/>
              </w:rPr>
              <w:t>VIA DELLA LIBERTA'</w:t>
            </w:r>
          </w:p>
        </w:tc>
      </w:tr>
      <w:tr w:rsidR="000E6715" w:rsidRPr="007E1BC1" w14:paraId="75354A3A"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10AD57" w14:textId="77777777" w:rsidR="000E6715" w:rsidRPr="007E1BC1" w:rsidRDefault="000E6715" w:rsidP="001A3843">
            <w:pPr>
              <w:pStyle w:val="rowtabella0"/>
              <w:rPr>
                <w:color w:val="002060"/>
              </w:rPr>
            </w:pPr>
            <w:r w:rsidRPr="007E1BC1">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D68F8F" w14:textId="77777777" w:rsidR="000E6715" w:rsidRPr="007E1BC1" w:rsidRDefault="000E6715" w:rsidP="001A3843">
            <w:pPr>
              <w:pStyle w:val="rowtabella0"/>
              <w:rPr>
                <w:color w:val="002060"/>
              </w:rPr>
            </w:pPr>
            <w:r w:rsidRPr="007E1BC1">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E608E"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DAE7F3" w14:textId="77777777" w:rsidR="000E6715" w:rsidRPr="007E1BC1" w:rsidRDefault="000E6715" w:rsidP="001A3843">
            <w:pPr>
              <w:pStyle w:val="rowtabella0"/>
              <w:rPr>
                <w:color w:val="002060"/>
              </w:rPr>
            </w:pPr>
            <w:r w:rsidRPr="007E1BC1">
              <w:rPr>
                <w:color w:val="002060"/>
              </w:rPr>
              <w:t>27/02/2026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01303E" w14:textId="77777777" w:rsidR="000E6715" w:rsidRPr="007E1BC1" w:rsidRDefault="000E6715" w:rsidP="001A3843">
            <w:pPr>
              <w:pStyle w:val="rowtabella0"/>
              <w:rPr>
                <w:color w:val="002060"/>
              </w:rPr>
            </w:pPr>
            <w:r w:rsidRPr="007E1BC1">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481A1" w14:textId="77777777" w:rsidR="000E6715" w:rsidRPr="007E1BC1" w:rsidRDefault="000E6715" w:rsidP="001A3843">
            <w:pPr>
              <w:pStyle w:val="rowtabella0"/>
              <w:rPr>
                <w:color w:val="002060"/>
              </w:rPr>
            </w:pPr>
            <w:r w:rsidRPr="007E1BC1">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DE5CB" w14:textId="77777777" w:rsidR="000E6715" w:rsidRPr="007E1BC1" w:rsidRDefault="000E6715" w:rsidP="001A3843">
            <w:pPr>
              <w:pStyle w:val="rowtabella0"/>
              <w:rPr>
                <w:color w:val="002060"/>
              </w:rPr>
            </w:pPr>
            <w:r w:rsidRPr="007E1BC1">
              <w:rPr>
                <w:color w:val="002060"/>
              </w:rPr>
              <w:t>VIA ROMA, SNC</w:t>
            </w:r>
          </w:p>
        </w:tc>
      </w:tr>
      <w:tr w:rsidR="000E6715" w:rsidRPr="007E1BC1" w14:paraId="4E0B8072"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6D76BA" w14:textId="77777777" w:rsidR="000E6715" w:rsidRPr="007E1BC1" w:rsidRDefault="000E6715" w:rsidP="001A3843">
            <w:pPr>
              <w:pStyle w:val="rowtabella0"/>
              <w:rPr>
                <w:color w:val="002060"/>
              </w:rPr>
            </w:pPr>
            <w:r w:rsidRPr="007E1BC1">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708760" w14:textId="77777777" w:rsidR="000E6715" w:rsidRPr="007E1BC1" w:rsidRDefault="000E6715" w:rsidP="001A3843">
            <w:pPr>
              <w:pStyle w:val="rowtabella0"/>
              <w:rPr>
                <w:color w:val="002060"/>
              </w:rPr>
            </w:pPr>
            <w:r w:rsidRPr="007E1BC1">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06447F"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7E6EB7" w14:textId="77777777" w:rsidR="000E6715" w:rsidRPr="007E1BC1" w:rsidRDefault="000E6715" w:rsidP="001A3843">
            <w:pPr>
              <w:pStyle w:val="rowtabella0"/>
              <w:rPr>
                <w:color w:val="002060"/>
              </w:rPr>
            </w:pPr>
            <w:r w:rsidRPr="007E1BC1">
              <w:rPr>
                <w:color w:val="002060"/>
              </w:rPr>
              <w:t>27/02/2026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6A2D42" w14:textId="77777777" w:rsidR="000E6715" w:rsidRPr="007E1BC1" w:rsidRDefault="000E6715" w:rsidP="001A3843">
            <w:pPr>
              <w:pStyle w:val="rowtabella0"/>
              <w:rPr>
                <w:color w:val="002060"/>
              </w:rPr>
            </w:pPr>
            <w:r w:rsidRPr="007E1BC1">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572175" w14:textId="77777777" w:rsidR="000E6715" w:rsidRPr="007E1BC1" w:rsidRDefault="000E6715" w:rsidP="001A3843">
            <w:pPr>
              <w:pStyle w:val="rowtabella0"/>
              <w:rPr>
                <w:color w:val="002060"/>
              </w:rPr>
            </w:pPr>
            <w:r w:rsidRPr="007E1BC1">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B4F3C" w14:textId="77777777" w:rsidR="000E6715" w:rsidRPr="007E1BC1" w:rsidRDefault="000E6715" w:rsidP="001A3843">
            <w:pPr>
              <w:pStyle w:val="rowtabella0"/>
              <w:rPr>
                <w:color w:val="002060"/>
              </w:rPr>
            </w:pPr>
            <w:r w:rsidRPr="007E1BC1">
              <w:rPr>
                <w:color w:val="002060"/>
              </w:rPr>
              <w:t>VIA LIGURIA - BORGO PINTURA</w:t>
            </w:r>
          </w:p>
        </w:tc>
      </w:tr>
      <w:tr w:rsidR="000E6715" w:rsidRPr="007E1BC1" w14:paraId="3E97686F"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4B727A" w14:textId="77777777" w:rsidR="000E6715" w:rsidRPr="007E1BC1" w:rsidRDefault="000E6715" w:rsidP="001A3843">
            <w:pPr>
              <w:pStyle w:val="rowtabella0"/>
              <w:rPr>
                <w:color w:val="002060"/>
              </w:rPr>
            </w:pPr>
            <w:proofErr w:type="gramStart"/>
            <w:r w:rsidRPr="007E1BC1">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37CBA" w14:textId="77777777" w:rsidR="000E6715" w:rsidRPr="007E1BC1" w:rsidRDefault="000E6715" w:rsidP="001A3843">
            <w:pPr>
              <w:pStyle w:val="rowtabella0"/>
              <w:rPr>
                <w:color w:val="002060"/>
              </w:rPr>
            </w:pPr>
            <w:r w:rsidRPr="007E1BC1">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84AD36"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F5A896" w14:textId="77777777" w:rsidR="000E6715" w:rsidRPr="007E1BC1" w:rsidRDefault="000E6715" w:rsidP="001A3843">
            <w:pPr>
              <w:pStyle w:val="rowtabella0"/>
              <w:rPr>
                <w:color w:val="002060"/>
              </w:rPr>
            </w:pPr>
            <w:r w:rsidRPr="007E1BC1">
              <w:rPr>
                <w:color w:val="002060"/>
              </w:rPr>
              <w:t>27/02/2026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5176A2" w14:textId="77777777" w:rsidR="000E6715" w:rsidRPr="007E1BC1" w:rsidRDefault="000E6715" w:rsidP="001A3843">
            <w:pPr>
              <w:pStyle w:val="rowtabella0"/>
              <w:rPr>
                <w:color w:val="002060"/>
              </w:rPr>
            </w:pPr>
            <w:r w:rsidRPr="007E1BC1">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0ED29" w14:textId="77777777" w:rsidR="000E6715" w:rsidRPr="007E1BC1" w:rsidRDefault="000E6715" w:rsidP="001A3843">
            <w:pPr>
              <w:pStyle w:val="rowtabella0"/>
              <w:rPr>
                <w:color w:val="002060"/>
              </w:rPr>
            </w:pPr>
            <w:r w:rsidRPr="007E1BC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6FC3C" w14:textId="77777777" w:rsidR="000E6715" w:rsidRPr="007E1BC1" w:rsidRDefault="000E6715" w:rsidP="001A3843">
            <w:pPr>
              <w:pStyle w:val="rowtabella0"/>
              <w:rPr>
                <w:color w:val="002060"/>
              </w:rPr>
            </w:pPr>
            <w:r w:rsidRPr="007E1BC1">
              <w:rPr>
                <w:color w:val="002060"/>
              </w:rPr>
              <w:t>VIA DELLE REGIONI, 8</w:t>
            </w:r>
          </w:p>
        </w:tc>
      </w:tr>
      <w:tr w:rsidR="000E6715" w:rsidRPr="007E1BC1" w14:paraId="0282B934"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8E2D9C" w14:textId="77777777" w:rsidR="000E6715" w:rsidRPr="007E1BC1" w:rsidRDefault="000E6715" w:rsidP="001A3843">
            <w:pPr>
              <w:pStyle w:val="rowtabella0"/>
              <w:rPr>
                <w:color w:val="002060"/>
              </w:rPr>
            </w:pPr>
            <w:r w:rsidRPr="007E1BC1">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897DB" w14:textId="77777777" w:rsidR="000E6715" w:rsidRPr="007E1BC1" w:rsidRDefault="000E6715" w:rsidP="001A3843">
            <w:pPr>
              <w:pStyle w:val="rowtabella0"/>
              <w:rPr>
                <w:color w:val="002060"/>
              </w:rPr>
            </w:pPr>
            <w:r w:rsidRPr="007E1BC1">
              <w:rPr>
                <w:color w:val="002060"/>
              </w:rPr>
              <w:t>STAFFOLO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692C2" w14:textId="77777777" w:rsidR="000E6715" w:rsidRPr="007E1BC1" w:rsidRDefault="000E6715" w:rsidP="001A3843">
            <w:pPr>
              <w:pStyle w:val="rowtabella0"/>
              <w:jc w:val="center"/>
              <w:rPr>
                <w:color w:val="002060"/>
              </w:rPr>
            </w:pPr>
            <w:r w:rsidRPr="007E1B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91363" w14:textId="77777777" w:rsidR="000E6715" w:rsidRPr="007E1BC1" w:rsidRDefault="000E6715" w:rsidP="001A3843">
            <w:pPr>
              <w:pStyle w:val="rowtabella0"/>
              <w:rPr>
                <w:color w:val="002060"/>
              </w:rPr>
            </w:pPr>
            <w:r w:rsidRPr="007E1BC1">
              <w:rPr>
                <w:color w:val="002060"/>
              </w:rPr>
              <w:t>27/02/2026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9A0FF" w14:textId="77777777" w:rsidR="000E6715" w:rsidRPr="007E1BC1" w:rsidRDefault="000E6715" w:rsidP="001A3843">
            <w:pPr>
              <w:pStyle w:val="rowtabella0"/>
              <w:rPr>
                <w:color w:val="002060"/>
              </w:rPr>
            </w:pPr>
            <w:r w:rsidRPr="007E1BC1">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21CEC" w14:textId="77777777" w:rsidR="000E6715" w:rsidRPr="007E1BC1" w:rsidRDefault="000E6715" w:rsidP="001A3843">
            <w:pPr>
              <w:pStyle w:val="rowtabella0"/>
              <w:rPr>
                <w:color w:val="002060"/>
              </w:rPr>
            </w:pPr>
            <w:r w:rsidRPr="007E1BC1">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C4BBF" w14:textId="77777777" w:rsidR="000E6715" w:rsidRPr="007E1BC1" w:rsidRDefault="000E6715" w:rsidP="001A3843">
            <w:pPr>
              <w:pStyle w:val="rowtabella0"/>
              <w:rPr>
                <w:color w:val="002060"/>
              </w:rPr>
            </w:pPr>
            <w:r w:rsidRPr="007E1BC1">
              <w:rPr>
                <w:color w:val="002060"/>
              </w:rPr>
              <w:t>VIA DELLO SPORT</w:t>
            </w:r>
          </w:p>
        </w:tc>
      </w:tr>
    </w:tbl>
    <w:p w14:paraId="35A354E8" w14:textId="77777777" w:rsidR="000E6715" w:rsidRPr="003A3417" w:rsidRDefault="000E6715" w:rsidP="00E47757">
      <w:pPr>
        <w:pStyle w:val="breakline"/>
        <w:rPr>
          <w:color w:val="002060"/>
        </w:rPr>
      </w:pPr>
    </w:p>
    <w:p w14:paraId="5DF86727" w14:textId="77777777" w:rsidR="00E47757" w:rsidRPr="003A3417" w:rsidRDefault="00E47757" w:rsidP="00E47757">
      <w:pPr>
        <w:pStyle w:val="titolocampionato0"/>
        <w:shd w:val="clear" w:color="auto" w:fill="CCCCCC"/>
        <w:spacing w:before="80" w:after="40"/>
        <w:rPr>
          <w:color w:val="002060"/>
        </w:rPr>
      </w:pPr>
      <w:r w:rsidRPr="003A3417">
        <w:rPr>
          <w:color w:val="002060"/>
        </w:rPr>
        <w:t>UNDER 19 CALCIO A 5 REGIONALE</w:t>
      </w:r>
    </w:p>
    <w:p w14:paraId="1D9A2FE4" w14:textId="77777777" w:rsidR="00E47757" w:rsidRPr="00E762DC" w:rsidRDefault="00E47757" w:rsidP="00E47757">
      <w:pPr>
        <w:pStyle w:val="TITOLOPRINC"/>
        <w:spacing w:before="0" w:beforeAutospacing="0" w:after="0" w:afterAutospacing="0"/>
        <w:rPr>
          <w:color w:val="002060"/>
        </w:rPr>
      </w:pPr>
      <w:r>
        <w:rPr>
          <w:color w:val="002060"/>
        </w:rPr>
        <w:t>GIRONE GOLD</w:t>
      </w:r>
    </w:p>
    <w:p w14:paraId="3F2C06CF" w14:textId="77777777" w:rsidR="00E47757" w:rsidRDefault="00E47757" w:rsidP="00E47757">
      <w:pPr>
        <w:pStyle w:val="LndNormale1"/>
        <w:jc w:val="left"/>
        <w:rPr>
          <w:b/>
          <w:color w:val="002060"/>
          <w:sz w:val="24"/>
          <w:u w:val="single"/>
        </w:rPr>
      </w:pPr>
    </w:p>
    <w:p w14:paraId="170E09E5" w14:textId="77777777" w:rsidR="00E47757" w:rsidRDefault="00E47757" w:rsidP="00E47757">
      <w:pPr>
        <w:pStyle w:val="LndNormale1"/>
        <w:rPr>
          <w:bCs/>
          <w:color w:val="002060"/>
          <w:sz w:val="24"/>
        </w:rPr>
      </w:pPr>
      <w:r>
        <w:rPr>
          <w:bCs/>
          <w:color w:val="002060"/>
          <w:sz w:val="24"/>
        </w:rPr>
        <w:t>Nel Comunicato Ufficiale n° 80 del 09/02/2026, per un mero errore materiale sono stati riportati gli abbinamenti non corretti delle Semifinali di girone “Gold”.</w:t>
      </w:r>
    </w:p>
    <w:p w14:paraId="109E4FBD" w14:textId="77777777" w:rsidR="00E47757" w:rsidRDefault="00E47757" w:rsidP="00E47757">
      <w:pPr>
        <w:pStyle w:val="LndNormale1"/>
        <w:rPr>
          <w:bCs/>
          <w:color w:val="002060"/>
          <w:sz w:val="24"/>
        </w:rPr>
      </w:pPr>
      <w:r>
        <w:rPr>
          <w:bCs/>
          <w:color w:val="002060"/>
          <w:sz w:val="24"/>
        </w:rPr>
        <w:t>Di seguito si pubblicano gli esatti abbinamenti che annullano e sostituiscono quelli pubblicati nel C.U. sopra menzionato.</w:t>
      </w:r>
    </w:p>
    <w:p w14:paraId="2465CC52" w14:textId="77777777" w:rsidR="00E47757" w:rsidRPr="00A924D1" w:rsidRDefault="00E47757" w:rsidP="00E47757">
      <w:pPr>
        <w:pStyle w:val="LndNormale1"/>
        <w:jc w:val="left"/>
        <w:rPr>
          <w:bCs/>
          <w:color w:val="002060"/>
          <w:sz w:val="24"/>
        </w:rPr>
      </w:pPr>
    </w:p>
    <w:p w14:paraId="705C2447" w14:textId="77777777" w:rsidR="00E47757" w:rsidRPr="00D913D7" w:rsidRDefault="00E47757" w:rsidP="00E47757">
      <w:pPr>
        <w:pStyle w:val="LndNormale1"/>
        <w:rPr>
          <w:b/>
          <w:bCs/>
          <w:color w:val="002060"/>
        </w:rPr>
      </w:pPr>
      <w:r w:rsidRPr="00D913D7">
        <w:rPr>
          <w:b/>
          <w:bCs/>
          <w:color w:val="002060"/>
        </w:rPr>
        <w:t>Semifinali girone “Gold”</w:t>
      </w:r>
    </w:p>
    <w:p w14:paraId="19E8A45E" w14:textId="77777777" w:rsidR="00E47757" w:rsidRDefault="00E47757" w:rsidP="00E47757">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0CF66545" w14:textId="77777777" w:rsidR="00E47757" w:rsidRPr="004F0082" w:rsidRDefault="00E47757" w:rsidP="00E47757">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6397C79B" w14:textId="77777777" w:rsidR="00E47757" w:rsidRPr="004F0082" w:rsidRDefault="00E47757" w:rsidP="00E47757">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50D16059" w14:textId="77777777" w:rsidR="00E47757" w:rsidRPr="004F0082" w:rsidRDefault="00E47757" w:rsidP="00E47757">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0B6A0469" w14:textId="77777777" w:rsidR="00E47757" w:rsidRPr="004F0082" w:rsidRDefault="00E47757" w:rsidP="00E47757">
      <w:pPr>
        <w:pStyle w:val="Corpodeltesto21"/>
        <w:rPr>
          <w:rFonts w:ascii="Arial" w:hAnsi="Arial" w:cs="Arial"/>
          <w:color w:val="002060"/>
          <w:sz w:val="22"/>
        </w:rPr>
      </w:pPr>
      <w:r>
        <w:rPr>
          <w:rFonts w:ascii="Arial" w:hAnsi="Arial" w:cs="Arial"/>
          <w:color w:val="002060"/>
          <w:sz w:val="22"/>
        </w:rPr>
        <w:t xml:space="preserve">Giocherà in casa la gara di ritorno la squadra </w:t>
      </w:r>
      <w:r w:rsidRPr="00740FA2">
        <w:rPr>
          <w:rFonts w:ascii="Arial" w:hAnsi="Arial" w:cs="Arial"/>
          <w:color w:val="002060"/>
          <w:sz w:val="22"/>
          <w:u w:val="single"/>
        </w:rPr>
        <w:t>meglio classificata</w:t>
      </w:r>
      <w:r>
        <w:rPr>
          <w:rFonts w:ascii="Arial" w:hAnsi="Arial" w:cs="Arial"/>
          <w:color w:val="002060"/>
          <w:sz w:val="22"/>
        </w:rPr>
        <w:t xml:space="preserve"> al termine del girone “Gold”.</w:t>
      </w:r>
    </w:p>
    <w:p w14:paraId="7D37EDF5" w14:textId="77777777" w:rsidR="00E47757" w:rsidRPr="004F0082" w:rsidRDefault="00E47757" w:rsidP="00E47757">
      <w:pPr>
        <w:pStyle w:val="Corpodeltesto21"/>
        <w:rPr>
          <w:color w:val="002060"/>
          <w:szCs w:val="22"/>
        </w:rPr>
      </w:pPr>
    </w:p>
    <w:p w14:paraId="65B0CA96" w14:textId="77777777" w:rsidR="00E47757" w:rsidRPr="001E6A72" w:rsidRDefault="00E47757" w:rsidP="00E4775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A58BCA0" w14:textId="77777777" w:rsidR="00E47757" w:rsidRPr="004F0082" w:rsidRDefault="00E47757" w:rsidP="00E47757">
      <w:pPr>
        <w:pStyle w:val="Corpodeltesto21"/>
        <w:rPr>
          <w:rFonts w:ascii="Arial" w:hAnsi="Arial" w:cs="Arial"/>
          <w:color w:val="002060"/>
          <w:sz w:val="22"/>
        </w:rPr>
      </w:pPr>
      <w:r w:rsidRPr="001E6A72">
        <w:rPr>
          <w:rFonts w:ascii="Arial" w:hAnsi="Arial" w:cs="Arial"/>
          <w:color w:val="002060"/>
          <w:sz w:val="22"/>
        </w:rPr>
        <w:t>Persistendo ancora la parità</w:t>
      </w:r>
      <w:r>
        <w:rPr>
          <w:rFonts w:ascii="Arial" w:hAnsi="Arial" w:cs="Arial"/>
          <w:color w:val="002060"/>
          <w:sz w:val="22"/>
        </w:rPr>
        <w:t>,</w:t>
      </w:r>
      <w:r w:rsidRPr="004F0082">
        <w:rPr>
          <w:rFonts w:ascii="Arial" w:hAnsi="Arial" w:cs="Arial"/>
          <w:color w:val="002060"/>
          <w:sz w:val="22"/>
        </w:rPr>
        <w:t xml:space="preserve"> </w:t>
      </w:r>
      <w:r>
        <w:rPr>
          <w:rFonts w:ascii="Arial" w:hAnsi="Arial" w:cs="Arial"/>
          <w:color w:val="002060"/>
          <w:sz w:val="22"/>
        </w:rPr>
        <w:t>si aggiudicherà la miglior posizione in classifica</w:t>
      </w:r>
      <w:r w:rsidRPr="004F0082">
        <w:rPr>
          <w:rFonts w:ascii="Arial" w:hAnsi="Arial" w:cs="Arial"/>
          <w:color w:val="002060"/>
          <w:sz w:val="22"/>
        </w:rPr>
        <w:t xml:space="preserve"> la squadra </w:t>
      </w:r>
      <w:r>
        <w:rPr>
          <w:rFonts w:ascii="Arial" w:hAnsi="Arial" w:cs="Arial"/>
          <w:color w:val="002060"/>
          <w:sz w:val="22"/>
        </w:rPr>
        <w:t>che gioca in casa</w:t>
      </w:r>
      <w:r w:rsidRPr="004F0082">
        <w:rPr>
          <w:rFonts w:ascii="Arial" w:hAnsi="Arial" w:cs="Arial"/>
          <w:color w:val="002060"/>
          <w:sz w:val="22"/>
        </w:rPr>
        <w:t>.</w:t>
      </w:r>
    </w:p>
    <w:p w14:paraId="494921B0" w14:textId="77777777" w:rsidR="00E47757" w:rsidRDefault="00E47757" w:rsidP="00E47757">
      <w:pPr>
        <w:pStyle w:val="LndNormale1"/>
        <w:rPr>
          <w:color w:val="002060"/>
          <w:highlight w:val="yellow"/>
        </w:rPr>
      </w:pPr>
    </w:p>
    <w:p w14:paraId="159E356E" w14:textId="77777777" w:rsidR="00E47757" w:rsidRDefault="00E47757" w:rsidP="00E47757">
      <w:pPr>
        <w:pStyle w:val="LndNormale1"/>
        <w:rPr>
          <w:color w:val="002060"/>
        </w:rPr>
      </w:pPr>
      <w:r w:rsidRPr="006105A3">
        <w:rPr>
          <w:color w:val="002060"/>
        </w:rPr>
        <w:t xml:space="preserve">Al termine </w:t>
      </w:r>
      <w:r>
        <w:rPr>
          <w:color w:val="002060"/>
        </w:rPr>
        <w:t>delle</w:t>
      </w:r>
      <w:r w:rsidRPr="006105A3">
        <w:rPr>
          <w:color w:val="002060"/>
        </w:rPr>
        <w:t xml:space="preserve"> "</w:t>
      </w:r>
      <w:r>
        <w:rPr>
          <w:color w:val="002060"/>
        </w:rPr>
        <w:t xml:space="preserve">Semifinali di girone </w:t>
      </w:r>
      <w:r w:rsidRPr="006105A3">
        <w:rPr>
          <w:color w:val="002060"/>
        </w:rPr>
        <w:t>Gold"</w:t>
      </w:r>
      <w:r>
        <w:rPr>
          <w:color w:val="002060"/>
        </w:rPr>
        <w:t xml:space="preserve">, la prima squadra classificata accederà direttamente alle Semifinali, le altre </w:t>
      </w:r>
      <w:r w:rsidRPr="006105A3">
        <w:rPr>
          <w:color w:val="002060"/>
        </w:rPr>
        <w:t xml:space="preserve"> </w:t>
      </w:r>
      <w:r>
        <w:rPr>
          <w:color w:val="002060"/>
        </w:rPr>
        <w:t xml:space="preserve">tre </w:t>
      </w:r>
      <w:r w:rsidRPr="006105A3">
        <w:rPr>
          <w:color w:val="002060"/>
        </w:rPr>
        <w:t>squadre accederanno Quarti di Finale</w:t>
      </w:r>
      <w:r>
        <w:rPr>
          <w:color w:val="002060"/>
        </w:rPr>
        <w:t xml:space="preserve"> in base alla posizione conseguita dopo la disputa delle stesse</w:t>
      </w:r>
      <w:r w:rsidRPr="006105A3">
        <w:rPr>
          <w:color w:val="002060"/>
        </w:rPr>
        <w:t>.</w:t>
      </w:r>
    </w:p>
    <w:p w14:paraId="7174844A" w14:textId="77777777" w:rsidR="00E47757" w:rsidRPr="006105A3" w:rsidRDefault="00E47757" w:rsidP="00E47757">
      <w:pPr>
        <w:pStyle w:val="LndNormale1"/>
        <w:rPr>
          <w:color w:val="002060"/>
        </w:rPr>
      </w:pPr>
    </w:p>
    <w:p w14:paraId="1E040817" w14:textId="77777777" w:rsidR="00E47757" w:rsidRPr="003A3417" w:rsidRDefault="00E47757" w:rsidP="00E47757">
      <w:pPr>
        <w:pStyle w:val="titoloprinc0"/>
        <w:rPr>
          <w:color w:val="002060"/>
        </w:rPr>
      </w:pPr>
      <w:r w:rsidRPr="003A3417">
        <w:rPr>
          <w:color w:val="002060"/>
        </w:rPr>
        <w:t>VARIAZIONI AL PROGRAMMA GARE</w:t>
      </w:r>
    </w:p>
    <w:p w14:paraId="1BB721EA" w14:textId="77777777" w:rsidR="00E47757" w:rsidRPr="003A3417" w:rsidRDefault="00E47757" w:rsidP="00E47757">
      <w:pPr>
        <w:pStyle w:val="breakline"/>
        <w:rPr>
          <w:color w:val="002060"/>
        </w:rPr>
      </w:pPr>
    </w:p>
    <w:p w14:paraId="5B9CD364" w14:textId="77777777" w:rsidR="00E47757" w:rsidRPr="003A3417" w:rsidRDefault="00E47757" w:rsidP="00E47757">
      <w:pPr>
        <w:pStyle w:val="breakline"/>
        <w:rPr>
          <w:color w:val="002060"/>
        </w:rPr>
      </w:pPr>
    </w:p>
    <w:p w14:paraId="3AD03A1F" w14:textId="77777777" w:rsidR="00E47757" w:rsidRPr="003A3417" w:rsidRDefault="00E47757" w:rsidP="00E47757">
      <w:pPr>
        <w:pStyle w:val="sottotitolocampionato10"/>
        <w:rPr>
          <w:color w:val="002060"/>
        </w:rPr>
      </w:pPr>
      <w:r w:rsidRPr="003A341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47757" w:rsidRPr="003A3417" w14:paraId="098EFE58" w14:textId="77777777" w:rsidTr="00F859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29B70" w14:textId="77777777" w:rsidR="00E47757" w:rsidRPr="003A3417" w:rsidRDefault="00E47757" w:rsidP="001A3843">
            <w:pPr>
              <w:pStyle w:val="headertabella0"/>
              <w:rPr>
                <w:color w:val="002060"/>
              </w:rPr>
            </w:pPr>
            <w:r w:rsidRPr="003A34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21245" w14:textId="77777777" w:rsidR="00E47757" w:rsidRPr="003A3417" w:rsidRDefault="00E47757" w:rsidP="001A3843">
            <w:pPr>
              <w:pStyle w:val="headertabella0"/>
              <w:rPr>
                <w:color w:val="002060"/>
              </w:rPr>
            </w:pPr>
            <w:r w:rsidRPr="003A341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3C132" w14:textId="77777777" w:rsidR="00E47757" w:rsidRPr="003A3417" w:rsidRDefault="00E47757" w:rsidP="001A3843">
            <w:pPr>
              <w:pStyle w:val="headertabella0"/>
              <w:rPr>
                <w:color w:val="002060"/>
              </w:rPr>
            </w:pPr>
            <w:r w:rsidRPr="003A34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79D17" w14:textId="77777777" w:rsidR="00E47757" w:rsidRPr="003A3417" w:rsidRDefault="00E47757" w:rsidP="001A3843">
            <w:pPr>
              <w:pStyle w:val="headertabella0"/>
              <w:rPr>
                <w:color w:val="002060"/>
              </w:rPr>
            </w:pPr>
            <w:r w:rsidRPr="003A34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253DA" w14:textId="77777777" w:rsidR="00E47757" w:rsidRPr="003A3417" w:rsidRDefault="00E47757" w:rsidP="001A3843">
            <w:pPr>
              <w:pStyle w:val="headertabella0"/>
              <w:rPr>
                <w:color w:val="002060"/>
              </w:rPr>
            </w:pPr>
            <w:r w:rsidRPr="003A3417">
              <w:rPr>
                <w:color w:val="002060"/>
              </w:rPr>
              <w:t xml:space="preserve">Data </w:t>
            </w:r>
            <w:proofErr w:type="spellStart"/>
            <w:r w:rsidRPr="003A3417">
              <w:rPr>
                <w:color w:val="002060"/>
              </w:rPr>
              <w:t>Orig</w:t>
            </w:r>
            <w:proofErr w:type="spellEnd"/>
            <w:r w:rsidRPr="003A34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7732A" w14:textId="77777777" w:rsidR="00E47757" w:rsidRPr="003A3417" w:rsidRDefault="00E47757" w:rsidP="001A3843">
            <w:pPr>
              <w:pStyle w:val="headertabella0"/>
              <w:rPr>
                <w:color w:val="002060"/>
              </w:rPr>
            </w:pPr>
            <w:r w:rsidRPr="003A34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9E91A" w14:textId="77777777" w:rsidR="00E47757" w:rsidRPr="003A3417" w:rsidRDefault="00E47757" w:rsidP="001A3843">
            <w:pPr>
              <w:pStyle w:val="headertabella0"/>
              <w:rPr>
                <w:color w:val="002060"/>
              </w:rPr>
            </w:pPr>
            <w:r w:rsidRPr="003A3417">
              <w:rPr>
                <w:color w:val="002060"/>
              </w:rPr>
              <w:t xml:space="preserve">Ora </w:t>
            </w:r>
            <w:proofErr w:type="spellStart"/>
            <w:r w:rsidRPr="003A3417">
              <w:rPr>
                <w:color w:val="002060"/>
              </w:rPr>
              <w:t>Orig</w:t>
            </w:r>
            <w:proofErr w:type="spellEnd"/>
            <w:r w:rsidRPr="003A34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05F8F" w14:textId="77777777" w:rsidR="00E47757" w:rsidRPr="003A3417" w:rsidRDefault="00E47757" w:rsidP="001A3843">
            <w:pPr>
              <w:pStyle w:val="headertabella0"/>
              <w:rPr>
                <w:color w:val="002060"/>
              </w:rPr>
            </w:pPr>
            <w:r w:rsidRPr="003A3417">
              <w:rPr>
                <w:color w:val="002060"/>
              </w:rPr>
              <w:t>Impianto</w:t>
            </w:r>
          </w:p>
        </w:tc>
      </w:tr>
      <w:tr w:rsidR="00E47757" w:rsidRPr="003A3417" w14:paraId="433E34EE" w14:textId="77777777" w:rsidTr="00F859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AEB0" w14:textId="77777777" w:rsidR="00E47757" w:rsidRPr="00F859D4" w:rsidRDefault="00E47757" w:rsidP="001A3843">
            <w:pPr>
              <w:pStyle w:val="rowtabella0"/>
              <w:rPr>
                <w:color w:val="002060"/>
                <w:highlight w:val="yellow"/>
              </w:rPr>
            </w:pPr>
            <w:r w:rsidRPr="00F859D4">
              <w:rPr>
                <w:color w:val="002060"/>
                <w:highlight w:val="yellow"/>
              </w:rPr>
              <w:t>28/02/2026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6045" w14:textId="77777777" w:rsidR="00E47757" w:rsidRPr="00F859D4" w:rsidRDefault="00E47757" w:rsidP="001A3843">
            <w:pPr>
              <w:pStyle w:val="rowtabella0"/>
              <w:jc w:val="center"/>
              <w:rPr>
                <w:color w:val="002060"/>
                <w:highlight w:val="yellow"/>
              </w:rPr>
            </w:pPr>
            <w:r w:rsidRPr="00F859D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F1BD" w14:textId="77777777" w:rsidR="00E47757" w:rsidRPr="00F859D4" w:rsidRDefault="00E47757" w:rsidP="001A3843">
            <w:pPr>
              <w:pStyle w:val="rowtabella0"/>
              <w:rPr>
                <w:color w:val="002060"/>
                <w:highlight w:val="yellow"/>
              </w:rPr>
            </w:pPr>
            <w:r w:rsidRPr="00F859D4">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9BC1" w14:textId="77777777" w:rsidR="00E47757" w:rsidRPr="00F859D4" w:rsidRDefault="00E47757" w:rsidP="001A3843">
            <w:pPr>
              <w:pStyle w:val="rowtabella0"/>
              <w:rPr>
                <w:color w:val="002060"/>
                <w:highlight w:val="yellow"/>
              </w:rPr>
            </w:pPr>
            <w:r w:rsidRPr="00F859D4">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1F85" w14:textId="566E830E" w:rsidR="00E47757" w:rsidRPr="003A3417" w:rsidRDefault="00E47757" w:rsidP="001A384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F414" w14:textId="77777777" w:rsidR="00E47757" w:rsidRPr="003A3417" w:rsidRDefault="00E47757" w:rsidP="001A3843">
            <w:pPr>
              <w:pStyle w:val="rowtabella0"/>
              <w:jc w:val="center"/>
              <w:rPr>
                <w:color w:val="002060"/>
              </w:rPr>
            </w:pPr>
            <w:r w:rsidRPr="00F859D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7709" w14:textId="04357105" w:rsidR="00E47757" w:rsidRPr="003A3417" w:rsidRDefault="00E47757" w:rsidP="001A3843">
            <w:pPr>
              <w:pStyle w:val="rowtabella0"/>
              <w:jc w:val="center"/>
              <w:rPr>
                <w:color w:val="002060"/>
              </w:rPr>
            </w:pPr>
            <w:r w:rsidRPr="003A3417">
              <w:rPr>
                <w:color w:val="002060"/>
              </w:rPr>
              <w:t>1</w:t>
            </w:r>
            <w:r w:rsidR="00933D8A">
              <w:rPr>
                <w:color w:val="002060"/>
              </w:rPr>
              <w:t>9</w:t>
            </w:r>
            <w:r w:rsidRPr="003A3417">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70F4" w14:textId="77777777" w:rsidR="00E47757" w:rsidRPr="003A3417" w:rsidRDefault="00E47757" w:rsidP="001A3843">
            <w:pPr>
              <w:rPr>
                <w:color w:val="002060"/>
              </w:rPr>
            </w:pPr>
          </w:p>
        </w:tc>
      </w:tr>
    </w:tbl>
    <w:p w14:paraId="448164B4" w14:textId="77777777" w:rsidR="00E47757" w:rsidRPr="003A3417" w:rsidRDefault="00E47757" w:rsidP="00E47757">
      <w:pPr>
        <w:pStyle w:val="breakline"/>
        <w:rPr>
          <w:rFonts w:eastAsiaTheme="minorEastAsia"/>
          <w:color w:val="002060"/>
        </w:rPr>
      </w:pPr>
    </w:p>
    <w:p w14:paraId="330129DA" w14:textId="77777777" w:rsidR="00E47757" w:rsidRPr="003A3417" w:rsidRDefault="00E47757" w:rsidP="00E47757">
      <w:pPr>
        <w:pStyle w:val="breakline"/>
        <w:rPr>
          <w:color w:val="002060"/>
        </w:rPr>
      </w:pPr>
    </w:p>
    <w:p w14:paraId="42A3DCC3" w14:textId="77777777" w:rsidR="00E47757" w:rsidRPr="003A3417" w:rsidRDefault="00E47757" w:rsidP="00E47757">
      <w:pPr>
        <w:pStyle w:val="breakline"/>
        <w:rPr>
          <w:color w:val="002060"/>
        </w:rPr>
      </w:pPr>
    </w:p>
    <w:p w14:paraId="2359049A" w14:textId="77777777" w:rsidR="00E47757" w:rsidRPr="003A3417" w:rsidRDefault="00E47757" w:rsidP="00E47757">
      <w:pPr>
        <w:pStyle w:val="titoloprinc0"/>
        <w:rPr>
          <w:color w:val="002060"/>
        </w:rPr>
      </w:pPr>
      <w:r w:rsidRPr="003A3417">
        <w:rPr>
          <w:color w:val="002060"/>
        </w:rPr>
        <w:t>RISULTATI</w:t>
      </w:r>
    </w:p>
    <w:p w14:paraId="291240AB" w14:textId="77777777" w:rsidR="00E47757" w:rsidRPr="003A3417" w:rsidRDefault="00E47757" w:rsidP="00E47757">
      <w:pPr>
        <w:pStyle w:val="breakline"/>
        <w:rPr>
          <w:color w:val="002060"/>
        </w:rPr>
      </w:pPr>
    </w:p>
    <w:p w14:paraId="3C47A6DB" w14:textId="77777777" w:rsidR="00E47757" w:rsidRPr="003A3417" w:rsidRDefault="00E47757" w:rsidP="00E47757">
      <w:pPr>
        <w:pStyle w:val="sottotitolocampionato10"/>
        <w:rPr>
          <w:color w:val="002060"/>
        </w:rPr>
      </w:pPr>
      <w:r w:rsidRPr="003A3417">
        <w:rPr>
          <w:color w:val="002060"/>
        </w:rPr>
        <w:t>RISULTATI UFFICIALI GARE DEL 21/02/2026</w:t>
      </w:r>
    </w:p>
    <w:p w14:paraId="04DC8A4D" w14:textId="77777777" w:rsidR="000E6715" w:rsidRPr="000E6715" w:rsidRDefault="000E6715" w:rsidP="000E6715">
      <w:pPr>
        <w:pStyle w:val="sottotitolocampionato20"/>
        <w:spacing w:before="0" w:beforeAutospacing="0" w:after="0" w:afterAutospacing="0"/>
        <w:rPr>
          <w:rFonts w:ascii="Arial" w:hAnsi="Arial" w:cs="Arial"/>
          <w:color w:val="002060"/>
          <w:sz w:val="20"/>
          <w:szCs w:val="20"/>
        </w:rPr>
      </w:pPr>
      <w:r w:rsidRPr="000E6715">
        <w:rPr>
          <w:rFonts w:ascii="Arial" w:hAnsi="Arial" w:cs="Arial"/>
          <w:color w:val="002060"/>
          <w:sz w:val="20"/>
          <w:szCs w:val="20"/>
        </w:rPr>
        <w:t>Si trascrivono qui di seguito i risultati ufficiali delle gare disputate</w:t>
      </w:r>
    </w:p>
    <w:p w14:paraId="52D6B2E7" w14:textId="77777777" w:rsidR="00E47757" w:rsidRPr="003A3417" w:rsidRDefault="00E47757" w:rsidP="00E477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3C5BE04A"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623E9370"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A29B4" w14:textId="77777777" w:rsidR="00E47757" w:rsidRPr="003A3417" w:rsidRDefault="00E47757" w:rsidP="001A3843">
                  <w:pPr>
                    <w:pStyle w:val="headertabella0"/>
                    <w:rPr>
                      <w:color w:val="002060"/>
                    </w:rPr>
                  </w:pPr>
                  <w:r w:rsidRPr="003A3417">
                    <w:rPr>
                      <w:color w:val="002060"/>
                    </w:rPr>
                    <w:t>GIRONE G - 2 Giornata - A</w:t>
                  </w:r>
                </w:p>
              </w:tc>
            </w:tr>
            <w:tr w:rsidR="00E47757" w:rsidRPr="003A3417" w14:paraId="37AF8490"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AB209B" w14:textId="77777777" w:rsidR="00E47757" w:rsidRPr="003A3417" w:rsidRDefault="00E47757" w:rsidP="001A3843">
                  <w:pPr>
                    <w:pStyle w:val="rowtabella0"/>
                    <w:rPr>
                      <w:color w:val="002060"/>
                    </w:rPr>
                  </w:pPr>
                  <w:r w:rsidRPr="003A3417">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EA9E1" w14:textId="77777777" w:rsidR="00E47757" w:rsidRPr="003A3417" w:rsidRDefault="00E47757" w:rsidP="001A3843">
                  <w:pPr>
                    <w:pStyle w:val="rowtabella0"/>
                    <w:rPr>
                      <w:color w:val="002060"/>
                    </w:rPr>
                  </w:pPr>
                  <w:r w:rsidRPr="003A3417">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81933" w14:textId="77777777" w:rsidR="00E47757" w:rsidRPr="003A3417" w:rsidRDefault="00E47757" w:rsidP="001A3843">
                  <w:pPr>
                    <w:pStyle w:val="rowtabella0"/>
                    <w:jc w:val="center"/>
                    <w:rPr>
                      <w:color w:val="002060"/>
                    </w:rPr>
                  </w:pPr>
                  <w:r w:rsidRPr="003A3417">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B61B1" w14:textId="77777777" w:rsidR="00E47757" w:rsidRPr="003A3417" w:rsidRDefault="00E47757" w:rsidP="001A3843">
                  <w:pPr>
                    <w:pStyle w:val="rowtabella0"/>
                    <w:jc w:val="center"/>
                    <w:rPr>
                      <w:color w:val="002060"/>
                    </w:rPr>
                  </w:pPr>
                  <w:r w:rsidRPr="003A3417">
                    <w:rPr>
                      <w:color w:val="002060"/>
                    </w:rPr>
                    <w:t> </w:t>
                  </w:r>
                </w:p>
              </w:tc>
            </w:tr>
            <w:tr w:rsidR="00E47757" w:rsidRPr="003A3417" w14:paraId="11C92606"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7D6A2B" w14:textId="77777777" w:rsidR="00E47757" w:rsidRPr="003A3417" w:rsidRDefault="00E47757" w:rsidP="001A3843">
                  <w:pPr>
                    <w:pStyle w:val="rowtabella0"/>
                    <w:rPr>
                      <w:color w:val="002060"/>
                    </w:rPr>
                  </w:pPr>
                  <w:r w:rsidRPr="003A341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ED600" w14:textId="77777777" w:rsidR="00E47757" w:rsidRPr="003A3417" w:rsidRDefault="00E47757" w:rsidP="001A3843">
                  <w:pPr>
                    <w:pStyle w:val="rowtabella0"/>
                    <w:rPr>
                      <w:color w:val="002060"/>
                    </w:rPr>
                  </w:pPr>
                  <w:r w:rsidRPr="003A3417">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4AACC" w14:textId="77777777" w:rsidR="00E47757" w:rsidRPr="003A3417" w:rsidRDefault="00E47757" w:rsidP="001A3843">
                  <w:pPr>
                    <w:pStyle w:val="rowtabella0"/>
                    <w:jc w:val="center"/>
                    <w:rPr>
                      <w:color w:val="002060"/>
                    </w:rPr>
                  </w:pPr>
                  <w:r w:rsidRPr="003A341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9240F" w14:textId="77777777" w:rsidR="00E47757" w:rsidRPr="003A3417" w:rsidRDefault="00E47757" w:rsidP="001A3843">
                  <w:pPr>
                    <w:pStyle w:val="rowtabella0"/>
                    <w:jc w:val="center"/>
                    <w:rPr>
                      <w:color w:val="002060"/>
                    </w:rPr>
                  </w:pPr>
                  <w:r w:rsidRPr="003A3417">
                    <w:rPr>
                      <w:color w:val="002060"/>
                    </w:rPr>
                    <w:t> </w:t>
                  </w:r>
                </w:p>
              </w:tc>
            </w:tr>
          </w:tbl>
          <w:p w14:paraId="6CC46E19"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66908A60"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09E95" w14:textId="77777777" w:rsidR="00E47757" w:rsidRPr="003A3417" w:rsidRDefault="00E47757" w:rsidP="001A3843">
                  <w:pPr>
                    <w:pStyle w:val="headertabella0"/>
                    <w:rPr>
                      <w:color w:val="002060"/>
                    </w:rPr>
                  </w:pPr>
                  <w:r w:rsidRPr="003A3417">
                    <w:rPr>
                      <w:color w:val="002060"/>
                    </w:rPr>
                    <w:t>GIRONE SA - 2 Giornata - A</w:t>
                  </w:r>
                </w:p>
              </w:tc>
            </w:tr>
            <w:tr w:rsidR="00E47757" w:rsidRPr="003A3417" w14:paraId="554D9D93"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197352" w14:textId="77777777" w:rsidR="00E47757" w:rsidRPr="003A3417" w:rsidRDefault="00E47757" w:rsidP="001A3843">
                  <w:pPr>
                    <w:pStyle w:val="rowtabella0"/>
                    <w:rPr>
                      <w:color w:val="002060"/>
                    </w:rPr>
                  </w:pPr>
                  <w:r w:rsidRPr="003A3417">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9E097" w14:textId="77777777" w:rsidR="00E47757" w:rsidRPr="003A3417" w:rsidRDefault="00E47757" w:rsidP="001A3843">
                  <w:pPr>
                    <w:pStyle w:val="rowtabella0"/>
                    <w:rPr>
                      <w:color w:val="002060"/>
                    </w:rPr>
                  </w:pPr>
                  <w:r w:rsidRPr="003A3417">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9C57E" w14:textId="77777777" w:rsidR="00E47757" w:rsidRPr="003A3417" w:rsidRDefault="00E47757" w:rsidP="001A3843">
                  <w:pPr>
                    <w:pStyle w:val="rowtabella0"/>
                    <w:jc w:val="center"/>
                    <w:rPr>
                      <w:color w:val="002060"/>
                    </w:rPr>
                  </w:pPr>
                  <w:r w:rsidRPr="003A3417">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A34EF" w14:textId="77777777" w:rsidR="00E47757" w:rsidRPr="003A3417" w:rsidRDefault="00E47757" w:rsidP="001A3843">
                  <w:pPr>
                    <w:pStyle w:val="rowtabella0"/>
                    <w:jc w:val="center"/>
                    <w:rPr>
                      <w:color w:val="002060"/>
                    </w:rPr>
                  </w:pPr>
                  <w:r w:rsidRPr="003A3417">
                    <w:rPr>
                      <w:color w:val="002060"/>
                    </w:rPr>
                    <w:t> </w:t>
                  </w:r>
                </w:p>
              </w:tc>
            </w:tr>
            <w:tr w:rsidR="00E47757" w:rsidRPr="003A3417" w14:paraId="33F7E2C5"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A2E7B2" w14:textId="77777777" w:rsidR="00E47757" w:rsidRPr="003A3417" w:rsidRDefault="00E47757" w:rsidP="001A3843">
                  <w:pPr>
                    <w:pStyle w:val="rowtabella0"/>
                    <w:rPr>
                      <w:color w:val="002060"/>
                    </w:rPr>
                  </w:pPr>
                  <w:r w:rsidRPr="003A3417">
                    <w:rPr>
                      <w:color w:val="002060"/>
                    </w:rPr>
                    <w:t>(1) 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F6299" w14:textId="77777777" w:rsidR="00E47757" w:rsidRPr="003A3417" w:rsidRDefault="00E47757" w:rsidP="001A3843">
                  <w:pPr>
                    <w:pStyle w:val="rowtabella0"/>
                    <w:rPr>
                      <w:color w:val="002060"/>
                    </w:rPr>
                  </w:pPr>
                  <w:r w:rsidRPr="003A3417">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62D46" w14:textId="77777777" w:rsidR="00E47757" w:rsidRPr="003A3417" w:rsidRDefault="00E47757" w:rsidP="001A3843">
                  <w:pPr>
                    <w:pStyle w:val="rowtabella0"/>
                    <w:jc w:val="center"/>
                    <w:rPr>
                      <w:color w:val="002060"/>
                    </w:rPr>
                  </w:pPr>
                  <w:r w:rsidRPr="003A3417">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397EB" w14:textId="77777777" w:rsidR="00E47757" w:rsidRPr="003A3417" w:rsidRDefault="00E47757" w:rsidP="001A3843">
                  <w:pPr>
                    <w:pStyle w:val="rowtabella0"/>
                    <w:jc w:val="center"/>
                    <w:rPr>
                      <w:color w:val="002060"/>
                    </w:rPr>
                  </w:pPr>
                  <w:r w:rsidRPr="003A3417">
                    <w:rPr>
                      <w:color w:val="002060"/>
                    </w:rPr>
                    <w:t> </w:t>
                  </w:r>
                </w:p>
              </w:tc>
            </w:tr>
            <w:tr w:rsidR="00E47757" w:rsidRPr="003A3417" w14:paraId="3082C30D"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47C37595" w14:textId="77777777" w:rsidR="00E47757" w:rsidRPr="003A3417" w:rsidRDefault="00E47757" w:rsidP="001A3843">
                  <w:pPr>
                    <w:pStyle w:val="rowtabella0"/>
                    <w:rPr>
                      <w:color w:val="002060"/>
                    </w:rPr>
                  </w:pPr>
                  <w:r w:rsidRPr="003A3417">
                    <w:rPr>
                      <w:color w:val="002060"/>
                    </w:rPr>
                    <w:t>(1) - disputata il 22/02/2026</w:t>
                  </w:r>
                </w:p>
              </w:tc>
            </w:tr>
          </w:tbl>
          <w:p w14:paraId="23818F1C" w14:textId="77777777" w:rsidR="00E47757" w:rsidRPr="003A3417" w:rsidRDefault="00E47757" w:rsidP="001A3843">
            <w:pPr>
              <w:rPr>
                <w:color w:val="002060"/>
              </w:rPr>
            </w:pPr>
          </w:p>
        </w:tc>
      </w:tr>
    </w:tbl>
    <w:p w14:paraId="2BB85CC9" w14:textId="77777777" w:rsidR="00E47757" w:rsidRPr="003A3417" w:rsidRDefault="00E47757" w:rsidP="00E477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564BAE1A"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6E741B86"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C660E" w14:textId="77777777" w:rsidR="00E47757" w:rsidRPr="003A3417" w:rsidRDefault="00E47757" w:rsidP="001A3843">
                  <w:pPr>
                    <w:pStyle w:val="headertabella0"/>
                    <w:rPr>
                      <w:color w:val="002060"/>
                    </w:rPr>
                  </w:pPr>
                  <w:r w:rsidRPr="003A3417">
                    <w:rPr>
                      <w:color w:val="002060"/>
                    </w:rPr>
                    <w:t>GIRONE SB - 2 Giornata - A</w:t>
                  </w:r>
                </w:p>
              </w:tc>
            </w:tr>
            <w:tr w:rsidR="00E47757" w:rsidRPr="003A3417" w14:paraId="74E93E2A"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50C7DB" w14:textId="77777777" w:rsidR="00E47757" w:rsidRPr="003A3417" w:rsidRDefault="00E47757" w:rsidP="001A3843">
                  <w:pPr>
                    <w:pStyle w:val="rowtabella0"/>
                    <w:rPr>
                      <w:color w:val="002060"/>
                    </w:rPr>
                  </w:pPr>
                  <w:r w:rsidRPr="003A3417">
                    <w:rPr>
                      <w:color w:val="002060"/>
                    </w:rPr>
                    <w:t>PIETRALACROCE 73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01737" w14:textId="77777777" w:rsidR="00E47757" w:rsidRPr="003A3417" w:rsidRDefault="00E47757" w:rsidP="001A3843">
                  <w:pPr>
                    <w:pStyle w:val="rowtabella0"/>
                    <w:rPr>
                      <w:color w:val="002060"/>
                    </w:rPr>
                  </w:pPr>
                  <w:r w:rsidRPr="003A3417">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78029" w14:textId="77777777" w:rsidR="00E47757" w:rsidRPr="003A3417" w:rsidRDefault="00E47757" w:rsidP="001A3843">
                  <w:pPr>
                    <w:pStyle w:val="rowtabella0"/>
                    <w:jc w:val="center"/>
                    <w:rPr>
                      <w:color w:val="002060"/>
                    </w:rPr>
                  </w:pPr>
                  <w:r w:rsidRPr="003A341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C5D04" w14:textId="77777777" w:rsidR="00E47757" w:rsidRPr="003A3417" w:rsidRDefault="00E47757" w:rsidP="001A3843">
                  <w:pPr>
                    <w:pStyle w:val="rowtabella0"/>
                    <w:jc w:val="center"/>
                    <w:rPr>
                      <w:color w:val="002060"/>
                    </w:rPr>
                  </w:pPr>
                  <w:r w:rsidRPr="003A3417">
                    <w:rPr>
                      <w:color w:val="002060"/>
                    </w:rPr>
                    <w:t> </w:t>
                  </w:r>
                </w:p>
              </w:tc>
            </w:tr>
            <w:tr w:rsidR="00E47757" w:rsidRPr="003A3417" w14:paraId="7CD2B34C"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2B7B0" w14:textId="77777777" w:rsidR="00E47757" w:rsidRPr="003A3417" w:rsidRDefault="00E47757" w:rsidP="001A3843">
                  <w:pPr>
                    <w:pStyle w:val="rowtabella0"/>
                    <w:rPr>
                      <w:color w:val="002060"/>
                    </w:rPr>
                  </w:pPr>
                  <w:r w:rsidRPr="003A3417">
                    <w:rPr>
                      <w:color w:val="002060"/>
                    </w:rPr>
                    <w:lastRenderedPageBreak/>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D9A1B" w14:textId="77777777" w:rsidR="00E47757" w:rsidRPr="003A3417" w:rsidRDefault="00E47757" w:rsidP="001A3843">
                  <w:pPr>
                    <w:pStyle w:val="rowtabella0"/>
                    <w:rPr>
                      <w:color w:val="002060"/>
                    </w:rPr>
                  </w:pPr>
                  <w:r w:rsidRPr="003A3417">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DB601" w14:textId="77777777" w:rsidR="00E47757" w:rsidRPr="003A3417" w:rsidRDefault="00E47757" w:rsidP="001A3843">
                  <w:pPr>
                    <w:pStyle w:val="rowtabella0"/>
                    <w:jc w:val="center"/>
                    <w:rPr>
                      <w:color w:val="002060"/>
                    </w:rPr>
                  </w:pPr>
                  <w:r w:rsidRPr="003A3417">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C270B" w14:textId="77777777" w:rsidR="00E47757" w:rsidRPr="003A3417" w:rsidRDefault="00E47757" w:rsidP="001A3843">
                  <w:pPr>
                    <w:pStyle w:val="rowtabella0"/>
                    <w:jc w:val="center"/>
                    <w:rPr>
                      <w:color w:val="002060"/>
                    </w:rPr>
                  </w:pPr>
                  <w:r w:rsidRPr="003A3417">
                    <w:rPr>
                      <w:color w:val="002060"/>
                    </w:rPr>
                    <w:t> </w:t>
                  </w:r>
                </w:p>
              </w:tc>
            </w:tr>
          </w:tbl>
          <w:p w14:paraId="3A3576CD"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26D60891"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B6A9E" w14:textId="77777777" w:rsidR="00E47757" w:rsidRPr="003A3417" w:rsidRDefault="00E47757" w:rsidP="001A3843">
                  <w:pPr>
                    <w:pStyle w:val="headertabella0"/>
                    <w:rPr>
                      <w:color w:val="002060"/>
                    </w:rPr>
                  </w:pPr>
                  <w:r w:rsidRPr="003A3417">
                    <w:rPr>
                      <w:color w:val="002060"/>
                    </w:rPr>
                    <w:lastRenderedPageBreak/>
                    <w:t>GIRONE SC - 2 Giornata - A</w:t>
                  </w:r>
                </w:p>
              </w:tc>
            </w:tr>
            <w:tr w:rsidR="00E47757" w:rsidRPr="003A3417" w14:paraId="3928F452" w14:textId="77777777" w:rsidTr="001A384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35BFE" w14:textId="77777777" w:rsidR="00E47757" w:rsidRPr="003A3417" w:rsidRDefault="00E47757" w:rsidP="001A3843">
                  <w:pPr>
                    <w:pStyle w:val="rowtabella0"/>
                    <w:rPr>
                      <w:color w:val="002060"/>
                    </w:rPr>
                  </w:pPr>
                  <w:r w:rsidRPr="003A3417">
                    <w:rPr>
                      <w:color w:val="002060"/>
                    </w:rPr>
                    <w:t>POLISPORTIVA ROSSO BLU</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D1DC1" w14:textId="77777777" w:rsidR="00E47757" w:rsidRPr="003A3417" w:rsidRDefault="00E47757" w:rsidP="001A3843">
                  <w:pPr>
                    <w:pStyle w:val="rowtabella0"/>
                    <w:rPr>
                      <w:color w:val="002060"/>
                    </w:rPr>
                  </w:pPr>
                  <w:r w:rsidRPr="003A3417">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2B3FF8" w14:textId="77777777" w:rsidR="00E47757" w:rsidRPr="003A3417" w:rsidRDefault="00E47757" w:rsidP="001A3843">
                  <w:pPr>
                    <w:pStyle w:val="rowtabella0"/>
                    <w:jc w:val="center"/>
                    <w:rPr>
                      <w:color w:val="002060"/>
                    </w:rPr>
                  </w:pPr>
                  <w:r w:rsidRPr="003A3417">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1D22E" w14:textId="77777777" w:rsidR="00E47757" w:rsidRPr="003A3417" w:rsidRDefault="00E47757" w:rsidP="001A3843">
                  <w:pPr>
                    <w:pStyle w:val="rowtabella0"/>
                    <w:jc w:val="center"/>
                    <w:rPr>
                      <w:color w:val="002060"/>
                    </w:rPr>
                  </w:pPr>
                  <w:r w:rsidRPr="003A3417">
                    <w:rPr>
                      <w:color w:val="002060"/>
                    </w:rPr>
                    <w:t> </w:t>
                  </w:r>
                </w:p>
              </w:tc>
            </w:tr>
          </w:tbl>
          <w:p w14:paraId="7331BDCF" w14:textId="77777777" w:rsidR="00E47757" w:rsidRPr="003A3417" w:rsidRDefault="00E47757" w:rsidP="001A3843">
            <w:pPr>
              <w:rPr>
                <w:color w:val="002060"/>
              </w:rPr>
            </w:pPr>
          </w:p>
        </w:tc>
      </w:tr>
    </w:tbl>
    <w:p w14:paraId="3062F7AF" w14:textId="77777777" w:rsidR="00E47757" w:rsidRPr="003A3417" w:rsidRDefault="00E47757" w:rsidP="00E47757">
      <w:pPr>
        <w:pStyle w:val="breakline"/>
        <w:rPr>
          <w:rFonts w:eastAsiaTheme="minorEastAsia"/>
          <w:color w:val="002060"/>
        </w:rPr>
      </w:pPr>
    </w:p>
    <w:p w14:paraId="5FC4BF0D" w14:textId="77777777" w:rsidR="00E47757" w:rsidRPr="003A3417" w:rsidRDefault="00E47757" w:rsidP="00E47757">
      <w:pPr>
        <w:pStyle w:val="breakline"/>
        <w:rPr>
          <w:color w:val="002060"/>
        </w:rPr>
      </w:pPr>
    </w:p>
    <w:p w14:paraId="19E244B2" w14:textId="77777777" w:rsidR="00E47757" w:rsidRPr="003A3417" w:rsidRDefault="00E47757" w:rsidP="00E47757">
      <w:pPr>
        <w:pStyle w:val="titoloprinc0"/>
        <w:rPr>
          <w:color w:val="002060"/>
        </w:rPr>
      </w:pPr>
      <w:r w:rsidRPr="003A3417">
        <w:rPr>
          <w:color w:val="002060"/>
        </w:rPr>
        <w:t>GIUDICE SPORTIVO</w:t>
      </w:r>
    </w:p>
    <w:p w14:paraId="18721484" w14:textId="77777777" w:rsidR="00E47757" w:rsidRPr="003A3417" w:rsidRDefault="00E47757" w:rsidP="00E47757">
      <w:pPr>
        <w:pStyle w:val="diffida"/>
        <w:rPr>
          <w:color w:val="002060"/>
        </w:rPr>
      </w:pPr>
      <w:r w:rsidRPr="003A3417">
        <w:rPr>
          <w:color w:val="002060"/>
        </w:rPr>
        <w:t>Il Giudice Sportivo Avv. Agnese Lazzaretti, con l'assistenza del Segretario Angelo Castellana, nella seduta del 25/02/2026, ha adottato le decisioni che di seguito integralmente si riportano:</w:t>
      </w:r>
    </w:p>
    <w:p w14:paraId="6B89DA1A" w14:textId="77777777" w:rsidR="00E47757" w:rsidRPr="003A3417" w:rsidRDefault="00E47757" w:rsidP="00E47757">
      <w:pPr>
        <w:pStyle w:val="titolo10"/>
        <w:rPr>
          <w:color w:val="002060"/>
        </w:rPr>
      </w:pPr>
      <w:r w:rsidRPr="003A3417">
        <w:rPr>
          <w:color w:val="002060"/>
        </w:rPr>
        <w:t xml:space="preserve">GARE DEL 21/ 2/2026 </w:t>
      </w:r>
    </w:p>
    <w:p w14:paraId="22810298" w14:textId="77777777" w:rsidR="00E47757" w:rsidRPr="003A3417" w:rsidRDefault="00E47757" w:rsidP="00E47757">
      <w:pPr>
        <w:pStyle w:val="titolo7a"/>
        <w:rPr>
          <w:color w:val="002060"/>
        </w:rPr>
      </w:pPr>
      <w:r w:rsidRPr="003A3417">
        <w:rPr>
          <w:color w:val="002060"/>
        </w:rPr>
        <w:t xml:space="preserve">PROVVEDIMENTI DISCIPLINARI </w:t>
      </w:r>
    </w:p>
    <w:p w14:paraId="4A4D5151"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133570F0" w14:textId="77777777" w:rsidR="00E47757" w:rsidRPr="003A3417" w:rsidRDefault="00E47757" w:rsidP="00E47757">
      <w:pPr>
        <w:pStyle w:val="titolo30"/>
        <w:rPr>
          <w:color w:val="002060"/>
        </w:rPr>
      </w:pPr>
      <w:r w:rsidRPr="003A3417">
        <w:rPr>
          <w:color w:val="002060"/>
        </w:rPr>
        <w:t xml:space="preserve">CALCIATORI NON ESPULSI </w:t>
      </w:r>
    </w:p>
    <w:p w14:paraId="043A58DE"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78FFF25" w14:textId="77777777" w:rsidTr="001A3843">
        <w:tc>
          <w:tcPr>
            <w:tcW w:w="2200" w:type="dxa"/>
            <w:tcMar>
              <w:top w:w="20" w:type="dxa"/>
              <w:left w:w="20" w:type="dxa"/>
              <w:bottom w:w="20" w:type="dxa"/>
              <w:right w:w="20" w:type="dxa"/>
            </w:tcMar>
            <w:vAlign w:val="center"/>
            <w:hideMark/>
          </w:tcPr>
          <w:p w14:paraId="4D700088" w14:textId="77777777" w:rsidR="00E47757" w:rsidRPr="003A3417" w:rsidRDefault="00E47757" w:rsidP="001A3843">
            <w:pPr>
              <w:pStyle w:val="movimento"/>
              <w:rPr>
                <w:color w:val="002060"/>
              </w:rPr>
            </w:pPr>
            <w:r w:rsidRPr="003A3417">
              <w:rPr>
                <w:color w:val="002060"/>
              </w:rPr>
              <w:t>PAOLINI LORENZO</w:t>
            </w:r>
          </w:p>
        </w:tc>
        <w:tc>
          <w:tcPr>
            <w:tcW w:w="2200" w:type="dxa"/>
            <w:tcMar>
              <w:top w:w="20" w:type="dxa"/>
              <w:left w:w="20" w:type="dxa"/>
              <w:bottom w:w="20" w:type="dxa"/>
              <w:right w:w="20" w:type="dxa"/>
            </w:tcMar>
            <w:vAlign w:val="center"/>
            <w:hideMark/>
          </w:tcPr>
          <w:p w14:paraId="5CD150F9" w14:textId="77777777" w:rsidR="00E47757" w:rsidRPr="003A3417" w:rsidRDefault="00E47757" w:rsidP="001A3843">
            <w:pPr>
              <w:pStyle w:val="movimento2"/>
              <w:rPr>
                <w:color w:val="002060"/>
              </w:rPr>
            </w:pPr>
            <w:r w:rsidRPr="003A3417">
              <w:rPr>
                <w:color w:val="002060"/>
              </w:rPr>
              <w:t xml:space="preserve">(ACSS MONDOLFO C5) </w:t>
            </w:r>
          </w:p>
        </w:tc>
        <w:tc>
          <w:tcPr>
            <w:tcW w:w="800" w:type="dxa"/>
            <w:tcMar>
              <w:top w:w="20" w:type="dxa"/>
              <w:left w:w="20" w:type="dxa"/>
              <w:bottom w:w="20" w:type="dxa"/>
              <w:right w:w="20" w:type="dxa"/>
            </w:tcMar>
            <w:vAlign w:val="center"/>
            <w:hideMark/>
          </w:tcPr>
          <w:p w14:paraId="651C4C0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99E88A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1EC76A3" w14:textId="77777777" w:rsidR="00E47757" w:rsidRPr="003A3417" w:rsidRDefault="00E47757" w:rsidP="001A3843">
            <w:pPr>
              <w:pStyle w:val="movimento2"/>
              <w:rPr>
                <w:color w:val="002060"/>
              </w:rPr>
            </w:pPr>
            <w:r w:rsidRPr="003A3417">
              <w:rPr>
                <w:color w:val="002060"/>
              </w:rPr>
              <w:t> </w:t>
            </w:r>
          </w:p>
        </w:tc>
      </w:tr>
    </w:tbl>
    <w:p w14:paraId="3A3BDD33" w14:textId="77777777" w:rsidR="00E47757" w:rsidRPr="003A3417" w:rsidRDefault="00E47757" w:rsidP="00E47757">
      <w:pPr>
        <w:pStyle w:val="titolo20"/>
        <w:rPr>
          <w:rFonts w:eastAsiaTheme="minorEastAsia"/>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C36BE76" w14:textId="77777777" w:rsidTr="001A3843">
        <w:tc>
          <w:tcPr>
            <w:tcW w:w="2200" w:type="dxa"/>
            <w:tcMar>
              <w:top w:w="20" w:type="dxa"/>
              <w:left w:w="20" w:type="dxa"/>
              <w:bottom w:w="20" w:type="dxa"/>
              <w:right w:w="20" w:type="dxa"/>
            </w:tcMar>
            <w:vAlign w:val="center"/>
            <w:hideMark/>
          </w:tcPr>
          <w:p w14:paraId="25A1AE31" w14:textId="77777777" w:rsidR="00E47757" w:rsidRPr="003A3417" w:rsidRDefault="00E47757" w:rsidP="001A3843">
            <w:pPr>
              <w:pStyle w:val="movimento"/>
              <w:rPr>
                <w:color w:val="002060"/>
              </w:rPr>
            </w:pPr>
            <w:r w:rsidRPr="003A3417">
              <w:rPr>
                <w:color w:val="002060"/>
              </w:rPr>
              <w:t>FALCONE DAVIDE</w:t>
            </w:r>
          </w:p>
        </w:tc>
        <w:tc>
          <w:tcPr>
            <w:tcW w:w="2200" w:type="dxa"/>
            <w:tcMar>
              <w:top w:w="20" w:type="dxa"/>
              <w:left w:w="20" w:type="dxa"/>
              <w:bottom w:w="20" w:type="dxa"/>
              <w:right w:w="20" w:type="dxa"/>
            </w:tcMar>
            <w:vAlign w:val="center"/>
            <w:hideMark/>
          </w:tcPr>
          <w:p w14:paraId="46A45E46" w14:textId="77777777" w:rsidR="00E47757" w:rsidRPr="003A3417" w:rsidRDefault="00E47757" w:rsidP="001A3843">
            <w:pPr>
              <w:pStyle w:val="movimento2"/>
              <w:rPr>
                <w:color w:val="002060"/>
              </w:rPr>
            </w:pPr>
            <w:r w:rsidRPr="003A3417">
              <w:rPr>
                <w:color w:val="002060"/>
              </w:rPr>
              <w:t xml:space="preserve">(FUTSAL VIRE GEOSISTEM ASD) </w:t>
            </w:r>
          </w:p>
        </w:tc>
        <w:tc>
          <w:tcPr>
            <w:tcW w:w="800" w:type="dxa"/>
            <w:tcMar>
              <w:top w:w="20" w:type="dxa"/>
              <w:left w:w="20" w:type="dxa"/>
              <w:bottom w:w="20" w:type="dxa"/>
              <w:right w:w="20" w:type="dxa"/>
            </w:tcMar>
            <w:vAlign w:val="center"/>
            <w:hideMark/>
          </w:tcPr>
          <w:p w14:paraId="2AC1806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C684C4E" w14:textId="77777777" w:rsidR="00E47757" w:rsidRPr="003A3417" w:rsidRDefault="00E47757" w:rsidP="001A3843">
            <w:pPr>
              <w:pStyle w:val="movimento"/>
              <w:rPr>
                <w:color w:val="002060"/>
              </w:rPr>
            </w:pPr>
            <w:r w:rsidRPr="003A3417">
              <w:rPr>
                <w:color w:val="002060"/>
              </w:rPr>
              <w:t>GIANNONI CRISTIAN</w:t>
            </w:r>
          </w:p>
        </w:tc>
        <w:tc>
          <w:tcPr>
            <w:tcW w:w="2200" w:type="dxa"/>
            <w:tcMar>
              <w:top w:w="20" w:type="dxa"/>
              <w:left w:w="20" w:type="dxa"/>
              <w:bottom w:w="20" w:type="dxa"/>
              <w:right w:w="20" w:type="dxa"/>
            </w:tcMar>
            <w:vAlign w:val="center"/>
            <w:hideMark/>
          </w:tcPr>
          <w:p w14:paraId="28443876" w14:textId="77777777" w:rsidR="00E47757" w:rsidRPr="003A3417" w:rsidRDefault="00E47757" w:rsidP="001A3843">
            <w:pPr>
              <w:pStyle w:val="movimento2"/>
              <w:rPr>
                <w:color w:val="002060"/>
              </w:rPr>
            </w:pPr>
            <w:r w:rsidRPr="003A3417">
              <w:rPr>
                <w:color w:val="002060"/>
              </w:rPr>
              <w:t xml:space="preserve">(OSIMO FIVE) </w:t>
            </w:r>
          </w:p>
        </w:tc>
      </w:tr>
    </w:tbl>
    <w:p w14:paraId="3B35AC87" w14:textId="77777777" w:rsidR="00E47757" w:rsidRPr="003A3417" w:rsidRDefault="00E47757" w:rsidP="00E47757">
      <w:pPr>
        <w:pStyle w:val="titolo20"/>
        <w:rPr>
          <w:rFonts w:eastAsiaTheme="minorEastAsia"/>
          <w:color w:val="002060"/>
        </w:rPr>
      </w:pPr>
      <w:r w:rsidRPr="003A341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24CC565" w14:textId="77777777" w:rsidTr="001A3843">
        <w:tc>
          <w:tcPr>
            <w:tcW w:w="2200" w:type="dxa"/>
            <w:tcMar>
              <w:top w:w="20" w:type="dxa"/>
              <w:left w:w="20" w:type="dxa"/>
              <w:bottom w:w="20" w:type="dxa"/>
              <w:right w:w="20" w:type="dxa"/>
            </w:tcMar>
            <w:vAlign w:val="center"/>
            <w:hideMark/>
          </w:tcPr>
          <w:p w14:paraId="152893F5" w14:textId="77777777" w:rsidR="00E47757" w:rsidRPr="003A3417" w:rsidRDefault="00E47757" w:rsidP="001A3843">
            <w:pPr>
              <w:pStyle w:val="movimento"/>
              <w:rPr>
                <w:color w:val="002060"/>
              </w:rPr>
            </w:pPr>
            <w:r w:rsidRPr="003A3417">
              <w:rPr>
                <w:color w:val="002060"/>
              </w:rPr>
              <w:t>BERNABEI DIEGO</w:t>
            </w:r>
          </w:p>
        </w:tc>
        <w:tc>
          <w:tcPr>
            <w:tcW w:w="2200" w:type="dxa"/>
            <w:tcMar>
              <w:top w:w="20" w:type="dxa"/>
              <w:left w:w="20" w:type="dxa"/>
              <w:bottom w:w="20" w:type="dxa"/>
              <w:right w:w="20" w:type="dxa"/>
            </w:tcMar>
            <w:vAlign w:val="center"/>
            <w:hideMark/>
          </w:tcPr>
          <w:p w14:paraId="50C0DA78" w14:textId="77777777" w:rsidR="00E47757" w:rsidRPr="003A3417" w:rsidRDefault="00E47757" w:rsidP="001A3843">
            <w:pPr>
              <w:pStyle w:val="movimento2"/>
              <w:rPr>
                <w:color w:val="002060"/>
              </w:rPr>
            </w:pPr>
            <w:r w:rsidRPr="003A3417">
              <w:rPr>
                <w:color w:val="002060"/>
              </w:rPr>
              <w:t xml:space="preserve">(FIGHT BULLS CORRIDONIA) </w:t>
            </w:r>
          </w:p>
        </w:tc>
        <w:tc>
          <w:tcPr>
            <w:tcW w:w="800" w:type="dxa"/>
            <w:tcMar>
              <w:top w:w="20" w:type="dxa"/>
              <w:left w:w="20" w:type="dxa"/>
              <w:bottom w:w="20" w:type="dxa"/>
              <w:right w:w="20" w:type="dxa"/>
            </w:tcMar>
            <w:vAlign w:val="center"/>
            <w:hideMark/>
          </w:tcPr>
          <w:p w14:paraId="118A1DD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AA77853" w14:textId="77777777" w:rsidR="00E47757" w:rsidRPr="003A3417" w:rsidRDefault="00E47757" w:rsidP="001A3843">
            <w:pPr>
              <w:pStyle w:val="movimento"/>
              <w:rPr>
                <w:color w:val="002060"/>
              </w:rPr>
            </w:pPr>
            <w:r w:rsidRPr="003A3417">
              <w:rPr>
                <w:color w:val="002060"/>
              </w:rPr>
              <w:t>REGOLI IACOPO</w:t>
            </w:r>
          </w:p>
        </w:tc>
        <w:tc>
          <w:tcPr>
            <w:tcW w:w="2200" w:type="dxa"/>
            <w:tcMar>
              <w:top w:w="20" w:type="dxa"/>
              <w:left w:w="20" w:type="dxa"/>
              <w:bottom w:w="20" w:type="dxa"/>
              <w:right w:w="20" w:type="dxa"/>
            </w:tcMar>
            <w:vAlign w:val="center"/>
            <w:hideMark/>
          </w:tcPr>
          <w:p w14:paraId="05C00357" w14:textId="77777777" w:rsidR="00E47757" w:rsidRPr="003A3417" w:rsidRDefault="00E47757" w:rsidP="001A3843">
            <w:pPr>
              <w:pStyle w:val="movimento2"/>
              <w:rPr>
                <w:color w:val="002060"/>
              </w:rPr>
            </w:pPr>
            <w:r w:rsidRPr="003A3417">
              <w:rPr>
                <w:color w:val="002060"/>
              </w:rPr>
              <w:t xml:space="preserve">(PIETRALACROCE 73) </w:t>
            </w:r>
          </w:p>
        </w:tc>
      </w:tr>
    </w:tbl>
    <w:p w14:paraId="463D94A6"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1F2FA934" w14:textId="77777777" w:rsidTr="001A3843">
        <w:tc>
          <w:tcPr>
            <w:tcW w:w="2200" w:type="dxa"/>
            <w:tcMar>
              <w:top w:w="20" w:type="dxa"/>
              <w:left w:w="20" w:type="dxa"/>
              <w:bottom w:w="20" w:type="dxa"/>
              <w:right w:w="20" w:type="dxa"/>
            </w:tcMar>
            <w:vAlign w:val="center"/>
            <w:hideMark/>
          </w:tcPr>
          <w:p w14:paraId="437C7FCB" w14:textId="77777777" w:rsidR="00E47757" w:rsidRPr="003A3417" w:rsidRDefault="00E47757" w:rsidP="001A3843">
            <w:pPr>
              <w:pStyle w:val="movimento"/>
              <w:rPr>
                <w:color w:val="002060"/>
              </w:rPr>
            </w:pPr>
            <w:r w:rsidRPr="003A3417">
              <w:rPr>
                <w:color w:val="002060"/>
              </w:rPr>
              <w:t>MORETTI FRANCESCO</w:t>
            </w:r>
          </w:p>
        </w:tc>
        <w:tc>
          <w:tcPr>
            <w:tcW w:w="2200" w:type="dxa"/>
            <w:tcMar>
              <w:top w:w="20" w:type="dxa"/>
              <w:left w:w="20" w:type="dxa"/>
              <w:bottom w:w="20" w:type="dxa"/>
              <w:right w:w="20" w:type="dxa"/>
            </w:tcMar>
            <w:vAlign w:val="center"/>
            <w:hideMark/>
          </w:tcPr>
          <w:p w14:paraId="1A3F6045" w14:textId="77777777" w:rsidR="00E47757" w:rsidRPr="003A3417" w:rsidRDefault="00E47757" w:rsidP="001A3843">
            <w:pPr>
              <w:pStyle w:val="movimento2"/>
              <w:rPr>
                <w:color w:val="002060"/>
              </w:rPr>
            </w:pPr>
            <w:r w:rsidRPr="003A3417">
              <w:rPr>
                <w:color w:val="002060"/>
              </w:rPr>
              <w:t xml:space="preserve">(ACSS MONDOLFO C5) </w:t>
            </w:r>
          </w:p>
        </w:tc>
        <w:tc>
          <w:tcPr>
            <w:tcW w:w="800" w:type="dxa"/>
            <w:tcMar>
              <w:top w:w="20" w:type="dxa"/>
              <w:left w:w="20" w:type="dxa"/>
              <w:bottom w:w="20" w:type="dxa"/>
              <w:right w:w="20" w:type="dxa"/>
            </w:tcMar>
            <w:vAlign w:val="center"/>
            <w:hideMark/>
          </w:tcPr>
          <w:p w14:paraId="0C5D028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7367EC8" w14:textId="77777777" w:rsidR="00E47757" w:rsidRPr="003A3417" w:rsidRDefault="00E47757" w:rsidP="001A3843">
            <w:pPr>
              <w:pStyle w:val="movimento"/>
              <w:rPr>
                <w:color w:val="002060"/>
              </w:rPr>
            </w:pPr>
            <w:r w:rsidRPr="003A3417">
              <w:rPr>
                <w:color w:val="002060"/>
              </w:rPr>
              <w:t>REGAI BOULBEBA</w:t>
            </w:r>
          </w:p>
        </w:tc>
        <w:tc>
          <w:tcPr>
            <w:tcW w:w="2200" w:type="dxa"/>
            <w:tcMar>
              <w:top w:w="20" w:type="dxa"/>
              <w:left w:w="20" w:type="dxa"/>
              <w:bottom w:w="20" w:type="dxa"/>
              <w:right w:w="20" w:type="dxa"/>
            </w:tcMar>
            <w:vAlign w:val="center"/>
            <w:hideMark/>
          </w:tcPr>
          <w:p w14:paraId="30AAB006" w14:textId="77777777" w:rsidR="00E47757" w:rsidRPr="003A3417" w:rsidRDefault="00E47757" w:rsidP="001A3843">
            <w:pPr>
              <w:pStyle w:val="movimento2"/>
              <w:rPr>
                <w:color w:val="002060"/>
              </w:rPr>
            </w:pPr>
            <w:r w:rsidRPr="003A3417">
              <w:rPr>
                <w:color w:val="002060"/>
              </w:rPr>
              <w:t xml:space="preserve">(PIETRALACROCE 73) </w:t>
            </w:r>
          </w:p>
        </w:tc>
      </w:tr>
    </w:tbl>
    <w:p w14:paraId="027AED43"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359CDF24" w14:textId="77777777" w:rsidTr="001A3843">
        <w:tc>
          <w:tcPr>
            <w:tcW w:w="2200" w:type="dxa"/>
            <w:tcMar>
              <w:top w:w="20" w:type="dxa"/>
              <w:left w:w="20" w:type="dxa"/>
              <w:bottom w:w="20" w:type="dxa"/>
              <w:right w:w="20" w:type="dxa"/>
            </w:tcMar>
            <w:vAlign w:val="center"/>
            <w:hideMark/>
          </w:tcPr>
          <w:p w14:paraId="40ECCDC0" w14:textId="77777777" w:rsidR="00E47757" w:rsidRPr="003A3417" w:rsidRDefault="00E47757" w:rsidP="001A3843">
            <w:pPr>
              <w:pStyle w:val="movimento"/>
              <w:rPr>
                <w:color w:val="002060"/>
              </w:rPr>
            </w:pPr>
            <w:r w:rsidRPr="003A3417">
              <w:rPr>
                <w:color w:val="002060"/>
              </w:rPr>
              <w:t>PERINI FRANCESCO</w:t>
            </w:r>
          </w:p>
        </w:tc>
        <w:tc>
          <w:tcPr>
            <w:tcW w:w="2200" w:type="dxa"/>
            <w:tcMar>
              <w:top w:w="20" w:type="dxa"/>
              <w:left w:w="20" w:type="dxa"/>
              <w:bottom w:w="20" w:type="dxa"/>
              <w:right w:w="20" w:type="dxa"/>
            </w:tcMar>
            <w:vAlign w:val="center"/>
            <w:hideMark/>
          </w:tcPr>
          <w:p w14:paraId="579E113F" w14:textId="77777777" w:rsidR="00E47757" w:rsidRPr="003A3417" w:rsidRDefault="00E47757" w:rsidP="001A3843">
            <w:pPr>
              <w:pStyle w:val="movimento2"/>
              <w:rPr>
                <w:color w:val="002060"/>
              </w:rPr>
            </w:pPr>
            <w:r w:rsidRPr="003A3417">
              <w:rPr>
                <w:color w:val="002060"/>
              </w:rPr>
              <w:t xml:space="preserve">(DINAMIS 1990) </w:t>
            </w:r>
          </w:p>
        </w:tc>
        <w:tc>
          <w:tcPr>
            <w:tcW w:w="800" w:type="dxa"/>
            <w:tcMar>
              <w:top w:w="20" w:type="dxa"/>
              <w:left w:w="20" w:type="dxa"/>
              <w:bottom w:w="20" w:type="dxa"/>
              <w:right w:w="20" w:type="dxa"/>
            </w:tcMar>
            <w:vAlign w:val="center"/>
            <w:hideMark/>
          </w:tcPr>
          <w:p w14:paraId="66088E3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1444571" w14:textId="77777777" w:rsidR="00E47757" w:rsidRPr="003A3417" w:rsidRDefault="00E47757" w:rsidP="001A3843">
            <w:pPr>
              <w:pStyle w:val="movimento"/>
              <w:rPr>
                <w:color w:val="002060"/>
              </w:rPr>
            </w:pPr>
            <w:r w:rsidRPr="003A3417">
              <w:rPr>
                <w:color w:val="002060"/>
              </w:rPr>
              <w:t>POGGI ALESSANDRO</w:t>
            </w:r>
          </w:p>
        </w:tc>
        <w:tc>
          <w:tcPr>
            <w:tcW w:w="2200" w:type="dxa"/>
            <w:tcMar>
              <w:top w:w="20" w:type="dxa"/>
              <w:left w:w="20" w:type="dxa"/>
              <w:bottom w:w="20" w:type="dxa"/>
              <w:right w:w="20" w:type="dxa"/>
            </w:tcMar>
            <w:vAlign w:val="center"/>
            <w:hideMark/>
          </w:tcPr>
          <w:p w14:paraId="6328F71C" w14:textId="77777777" w:rsidR="00E47757" w:rsidRPr="003A3417" w:rsidRDefault="00E47757" w:rsidP="001A3843">
            <w:pPr>
              <w:pStyle w:val="movimento2"/>
              <w:rPr>
                <w:color w:val="002060"/>
              </w:rPr>
            </w:pPr>
            <w:r w:rsidRPr="003A3417">
              <w:rPr>
                <w:color w:val="002060"/>
              </w:rPr>
              <w:t xml:space="preserve">(POLISPORTIVA ROSSO BLU) </w:t>
            </w:r>
          </w:p>
        </w:tc>
      </w:tr>
      <w:tr w:rsidR="00E47757" w:rsidRPr="003A3417" w14:paraId="627D9946" w14:textId="77777777" w:rsidTr="001A3843">
        <w:tc>
          <w:tcPr>
            <w:tcW w:w="2200" w:type="dxa"/>
            <w:tcMar>
              <w:top w:w="20" w:type="dxa"/>
              <w:left w:w="20" w:type="dxa"/>
              <w:bottom w:w="20" w:type="dxa"/>
              <w:right w:w="20" w:type="dxa"/>
            </w:tcMar>
            <w:vAlign w:val="center"/>
            <w:hideMark/>
          </w:tcPr>
          <w:p w14:paraId="5E29261E" w14:textId="77777777" w:rsidR="00E47757" w:rsidRPr="003A3417" w:rsidRDefault="00E47757" w:rsidP="001A3843">
            <w:pPr>
              <w:pStyle w:val="movimento"/>
              <w:rPr>
                <w:color w:val="002060"/>
              </w:rPr>
            </w:pPr>
            <w:r w:rsidRPr="003A3417">
              <w:rPr>
                <w:color w:val="002060"/>
              </w:rPr>
              <w:t>LANCIONI JACOPO</w:t>
            </w:r>
          </w:p>
        </w:tc>
        <w:tc>
          <w:tcPr>
            <w:tcW w:w="2200" w:type="dxa"/>
            <w:tcMar>
              <w:top w:w="20" w:type="dxa"/>
              <w:left w:w="20" w:type="dxa"/>
              <w:bottom w:w="20" w:type="dxa"/>
              <w:right w:w="20" w:type="dxa"/>
            </w:tcMar>
            <w:vAlign w:val="center"/>
            <w:hideMark/>
          </w:tcPr>
          <w:p w14:paraId="6BA83605" w14:textId="77777777" w:rsidR="00E47757" w:rsidRPr="003A3417" w:rsidRDefault="00E47757" w:rsidP="001A3843">
            <w:pPr>
              <w:pStyle w:val="movimento2"/>
              <w:rPr>
                <w:color w:val="002060"/>
              </w:rPr>
            </w:pPr>
            <w:r w:rsidRPr="003A3417">
              <w:rPr>
                <w:color w:val="002060"/>
              </w:rPr>
              <w:t xml:space="preserve">(VERBENA C5 ANCONA) </w:t>
            </w:r>
          </w:p>
        </w:tc>
        <w:tc>
          <w:tcPr>
            <w:tcW w:w="800" w:type="dxa"/>
            <w:tcMar>
              <w:top w:w="20" w:type="dxa"/>
              <w:left w:w="20" w:type="dxa"/>
              <w:bottom w:w="20" w:type="dxa"/>
              <w:right w:w="20" w:type="dxa"/>
            </w:tcMar>
            <w:vAlign w:val="center"/>
            <w:hideMark/>
          </w:tcPr>
          <w:p w14:paraId="2F2D57F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993E1F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9508EA8" w14:textId="77777777" w:rsidR="00E47757" w:rsidRPr="003A3417" w:rsidRDefault="00E47757" w:rsidP="001A3843">
            <w:pPr>
              <w:pStyle w:val="movimento2"/>
              <w:rPr>
                <w:color w:val="002060"/>
              </w:rPr>
            </w:pPr>
            <w:r w:rsidRPr="003A3417">
              <w:rPr>
                <w:color w:val="002060"/>
              </w:rPr>
              <w:t> </w:t>
            </w:r>
          </w:p>
        </w:tc>
      </w:tr>
    </w:tbl>
    <w:p w14:paraId="076DEEE5" w14:textId="77777777" w:rsidR="00E47757" w:rsidRPr="003A3417" w:rsidRDefault="00E47757" w:rsidP="00E47757">
      <w:pPr>
        <w:pStyle w:val="titolo10"/>
        <w:rPr>
          <w:rFonts w:eastAsiaTheme="minorEastAsia"/>
          <w:color w:val="002060"/>
        </w:rPr>
      </w:pPr>
      <w:r w:rsidRPr="003A3417">
        <w:rPr>
          <w:color w:val="002060"/>
        </w:rPr>
        <w:t xml:space="preserve">GARE DEL 22/ 2/2026 </w:t>
      </w:r>
    </w:p>
    <w:p w14:paraId="1F728037" w14:textId="77777777" w:rsidR="00E47757" w:rsidRPr="003A3417" w:rsidRDefault="00E47757" w:rsidP="00E47757">
      <w:pPr>
        <w:pStyle w:val="titolo7a"/>
        <w:rPr>
          <w:color w:val="002060"/>
        </w:rPr>
      </w:pPr>
      <w:r w:rsidRPr="003A3417">
        <w:rPr>
          <w:color w:val="002060"/>
        </w:rPr>
        <w:t xml:space="preserve">PROVVEDIMENTI DISCIPLINARI </w:t>
      </w:r>
    </w:p>
    <w:p w14:paraId="06AD7A3A"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4836B80B" w14:textId="77777777" w:rsidR="00E47757" w:rsidRPr="003A3417" w:rsidRDefault="00E47757" w:rsidP="00E47757">
      <w:pPr>
        <w:pStyle w:val="titolo30"/>
        <w:rPr>
          <w:color w:val="002060"/>
        </w:rPr>
      </w:pPr>
      <w:r w:rsidRPr="003A3417">
        <w:rPr>
          <w:color w:val="002060"/>
        </w:rPr>
        <w:t xml:space="preserve">CALCIATORI NON ESPULSI </w:t>
      </w:r>
    </w:p>
    <w:p w14:paraId="763F67F1" w14:textId="77777777" w:rsidR="00E47757" w:rsidRPr="003A3417" w:rsidRDefault="00E47757" w:rsidP="00E47757">
      <w:pPr>
        <w:pStyle w:val="titolo20"/>
        <w:rPr>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1E904ED" w14:textId="77777777" w:rsidTr="001A3843">
        <w:tc>
          <w:tcPr>
            <w:tcW w:w="2200" w:type="dxa"/>
            <w:tcMar>
              <w:top w:w="20" w:type="dxa"/>
              <w:left w:w="20" w:type="dxa"/>
              <w:bottom w:w="20" w:type="dxa"/>
              <w:right w:w="20" w:type="dxa"/>
            </w:tcMar>
            <w:vAlign w:val="center"/>
            <w:hideMark/>
          </w:tcPr>
          <w:p w14:paraId="7983829B" w14:textId="77777777" w:rsidR="00E47757" w:rsidRPr="003A3417" w:rsidRDefault="00E47757" w:rsidP="001A3843">
            <w:pPr>
              <w:pStyle w:val="movimento"/>
              <w:rPr>
                <w:color w:val="002060"/>
              </w:rPr>
            </w:pPr>
            <w:r w:rsidRPr="003A3417">
              <w:rPr>
                <w:color w:val="002060"/>
              </w:rPr>
              <w:t>FAGNANO LUCA</w:t>
            </w:r>
          </w:p>
        </w:tc>
        <w:tc>
          <w:tcPr>
            <w:tcW w:w="2200" w:type="dxa"/>
            <w:tcMar>
              <w:top w:w="20" w:type="dxa"/>
              <w:left w:w="20" w:type="dxa"/>
              <w:bottom w:w="20" w:type="dxa"/>
              <w:right w:w="20" w:type="dxa"/>
            </w:tcMar>
            <w:vAlign w:val="center"/>
            <w:hideMark/>
          </w:tcPr>
          <w:p w14:paraId="45367077" w14:textId="77777777" w:rsidR="00E47757" w:rsidRPr="003A3417" w:rsidRDefault="00E47757" w:rsidP="001A3843">
            <w:pPr>
              <w:pStyle w:val="movimento2"/>
              <w:rPr>
                <w:color w:val="002060"/>
              </w:rPr>
            </w:pPr>
            <w:r w:rsidRPr="003A3417">
              <w:rPr>
                <w:color w:val="002060"/>
              </w:rPr>
              <w:t xml:space="preserve">(CHIARAVALLE FUTSAL) </w:t>
            </w:r>
          </w:p>
        </w:tc>
        <w:tc>
          <w:tcPr>
            <w:tcW w:w="800" w:type="dxa"/>
            <w:tcMar>
              <w:top w:w="20" w:type="dxa"/>
              <w:left w:w="20" w:type="dxa"/>
              <w:bottom w:w="20" w:type="dxa"/>
              <w:right w:w="20" w:type="dxa"/>
            </w:tcMar>
            <w:vAlign w:val="center"/>
            <w:hideMark/>
          </w:tcPr>
          <w:p w14:paraId="54855E5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B80488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36A591A" w14:textId="77777777" w:rsidR="00E47757" w:rsidRPr="003A3417" w:rsidRDefault="00E47757" w:rsidP="001A3843">
            <w:pPr>
              <w:pStyle w:val="movimento2"/>
              <w:rPr>
                <w:color w:val="002060"/>
              </w:rPr>
            </w:pPr>
            <w:r w:rsidRPr="003A3417">
              <w:rPr>
                <w:color w:val="002060"/>
              </w:rPr>
              <w:t> </w:t>
            </w:r>
          </w:p>
        </w:tc>
      </w:tr>
    </w:tbl>
    <w:p w14:paraId="236EC0B5" w14:textId="77777777" w:rsidR="00E47757" w:rsidRDefault="00E47757" w:rsidP="00E47757">
      <w:pPr>
        <w:pStyle w:val="breakline"/>
        <w:rPr>
          <w:color w:val="002060"/>
        </w:rPr>
      </w:pPr>
    </w:p>
    <w:p w14:paraId="6AE3939A" w14:textId="77777777" w:rsidR="00E47757" w:rsidRPr="00AC34E4" w:rsidRDefault="00E47757" w:rsidP="00E4775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37A26F76" w14:textId="77777777" w:rsidR="00E47757" w:rsidRPr="00AC34E4" w:rsidRDefault="00E47757" w:rsidP="00E4775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D9AC6B9" w14:textId="77777777" w:rsidR="00E47757" w:rsidRPr="003A3417" w:rsidRDefault="00E47757" w:rsidP="00E47757">
      <w:pPr>
        <w:pStyle w:val="breakline"/>
        <w:rPr>
          <w:rFonts w:eastAsiaTheme="minorEastAsia"/>
          <w:color w:val="002060"/>
        </w:rPr>
      </w:pPr>
    </w:p>
    <w:p w14:paraId="65C6A4A3" w14:textId="77777777" w:rsidR="00E47757" w:rsidRPr="003A3417" w:rsidRDefault="00E47757" w:rsidP="00E47757">
      <w:pPr>
        <w:pStyle w:val="titoloprinc0"/>
        <w:rPr>
          <w:color w:val="002060"/>
        </w:rPr>
      </w:pPr>
      <w:r w:rsidRPr="003A3417">
        <w:rPr>
          <w:color w:val="002060"/>
        </w:rPr>
        <w:t>CLASSIFICA</w:t>
      </w:r>
    </w:p>
    <w:p w14:paraId="10A6DD9B" w14:textId="77777777" w:rsidR="00E47757" w:rsidRPr="003A3417" w:rsidRDefault="00E47757" w:rsidP="00E47757">
      <w:pPr>
        <w:pStyle w:val="breakline"/>
        <w:rPr>
          <w:color w:val="002060"/>
        </w:rPr>
      </w:pPr>
    </w:p>
    <w:p w14:paraId="6C90355C" w14:textId="77777777" w:rsidR="00E47757" w:rsidRPr="003A3417" w:rsidRDefault="00E47757" w:rsidP="00E47757">
      <w:pPr>
        <w:pStyle w:val="breakline"/>
        <w:rPr>
          <w:color w:val="002060"/>
        </w:rPr>
      </w:pPr>
    </w:p>
    <w:p w14:paraId="735BF125" w14:textId="77777777" w:rsidR="00E47757" w:rsidRPr="003A3417" w:rsidRDefault="00E47757" w:rsidP="00E47757">
      <w:pPr>
        <w:pStyle w:val="sottotitolocampionato10"/>
        <w:rPr>
          <w:color w:val="002060"/>
        </w:rPr>
      </w:pPr>
      <w:r w:rsidRPr="003A341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5E933974"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F19D8"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F419E"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5358C"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40BF6"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B9682"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9F7A2"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DC5D0"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A8CBD"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5EFC5"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C52D9" w14:textId="77777777" w:rsidR="00E47757" w:rsidRPr="003A3417" w:rsidRDefault="00E47757" w:rsidP="001A3843">
            <w:pPr>
              <w:pStyle w:val="headertabella0"/>
              <w:rPr>
                <w:color w:val="002060"/>
              </w:rPr>
            </w:pPr>
            <w:r w:rsidRPr="003A3417">
              <w:rPr>
                <w:color w:val="002060"/>
              </w:rPr>
              <w:t>PE</w:t>
            </w:r>
          </w:p>
        </w:tc>
      </w:tr>
      <w:tr w:rsidR="00E47757" w:rsidRPr="003A3417" w14:paraId="75B0DF46"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00330" w14:textId="77777777" w:rsidR="00E47757" w:rsidRPr="003A3417" w:rsidRDefault="00E47757" w:rsidP="001A3843">
            <w:pPr>
              <w:pStyle w:val="rowtabella0"/>
              <w:rPr>
                <w:color w:val="002060"/>
              </w:rPr>
            </w:pPr>
            <w:r w:rsidRPr="003A341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1F6D"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946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29C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774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E3A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E64B"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8B4F"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3B2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1EC2" w14:textId="77777777" w:rsidR="00E47757" w:rsidRPr="003A3417" w:rsidRDefault="00E47757" w:rsidP="001A3843">
            <w:pPr>
              <w:pStyle w:val="rowtabella0"/>
              <w:jc w:val="center"/>
              <w:rPr>
                <w:color w:val="002060"/>
              </w:rPr>
            </w:pPr>
            <w:r w:rsidRPr="003A3417">
              <w:rPr>
                <w:color w:val="002060"/>
              </w:rPr>
              <w:t>0</w:t>
            </w:r>
          </w:p>
        </w:tc>
      </w:tr>
      <w:tr w:rsidR="00E47757" w:rsidRPr="003A3417" w14:paraId="7C69436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288BA" w14:textId="77777777" w:rsidR="00E47757" w:rsidRPr="003A3417" w:rsidRDefault="00E47757" w:rsidP="001A3843">
            <w:pPr>
              <w:pStyle w:val="rowtabella0"/>
              <w:rPr>
                <w:color w:val="002060"/>
              </w:rPr>
            </w:pPr>
            <w:r w:rsidRPr="003A3417">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0AA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B22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8E8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AD0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143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68BA8"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6C8C"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F965"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47CEC" w14:textId="77777777" w:rsidR="00E47757" w:rsidRPr="003A3417" w:rsidRDefault="00E47757" w:rsidP="001A3843">
            <w:pPr>
              <w:pStyle w:val="rowtabella0"/>
              <w:jc w:val="center"/>
              <w:rPr>
                <w:color w:val="002060"/>
              </w:rPr>
            </w:pPr>
            <w:r w:rsidRPr="003A3417">
              <w:rPr>
                <w:color w:val="002060"/>
              </w:rPr>
              <w:t>0</w:t>
            </w:r>
          </w:p>
        </w:tc>
      </w:tr>
      <w:tr w:rsidR="00E47757" w:rsidRPr="003A3417" w14:paraId="0F9582A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C7055" w14:textId="77777777" w:rsidR="00E47757" w:rsidRPr="003A3417" w:rsidRDefault="00E47757" w:rsidP="001A3843">
            <w:pPr>
              <w:pStyle w:val="rowtabella0"/>
              <w:rPr>
                <w:color w:val="002060"/>
              </w:rPr>
            </w:pPr>
            <w:r w:rsidRPr="003A341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4E83"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C525"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CFD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5C2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E18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A9EA"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5B9C"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553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6416" w14:textId="77777777" w:rsidR="00E47757" w:rsidRPr="003A3417" w:rsidRDefault="00E47757" w:rsidP="001A3843">
            <w:pPr>
              <w:pStyle w:val="rowtabella0"/>
              <w:jc w:val="center"/>
              <w:rPr>
                <w:color w:val="002060"/>
              </w:rPr>
            </w:pPr>
            <w:r w:rsidRPr="003A3417">
              <w:rPr>
                <w:color w:val="002060"/>
              </w:rPr>
              <w:t>0</w:t>
            </w:r>
          </w:p>
        </w:tc>
      </w:tr>
      <w:tr w:rsidR="00E47757" w:rsidRPr="003A3417" w14:paraId="09F14295"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2E2DD" w14:textId="77777777" w:rsidR="00E47757" w:rsidRPr="008C7C8A" w:rsidRDefault="00E47757" w:rsidP="001A3843">
            <w:pPr>
              <w:pStyle w:val="rowtabella0"/>
              <w:rPr>
                <w:color w:val="002060"/>
                <w:lang w:val="es-ES"/>
              </w:rPr>
            </w:pPr>
            <w:r w:rsidRPr="008C7C8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251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6694"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0E5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D98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D32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A5BF5"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B474"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6F94"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4566" w14:textId="77777777" w:rsidR="00E47757" w:rsidRPr="003A3417" w:rsidRDefault="00E47757" w:rsidP="001A3843">
            <w:pPr>
              <w:pStyle w:val="rowtabella0"/>
              <w:jc w:val="center"/>
              <w:rPr>
                <w:color w:val="002060"/>
              </w:rPr>
            </w:pPr>
            <w:r w:rsidRPr="003A3417">
              <w:rPr>
                <w:color w:val="002060"/>
              </w:rPr>
              <w:t>0</w:t>
            </w:r>
          </w:p>
        </w:tc>
      </w:tr>
    </w:tbl>
    <w:p w14:paraId="07941098" w14:textId="77777777" w:rsidR="00E47757" w:rsidRPr="003A3417" w:rsidRDefault="00E47757" w:rsidP="00E47757">
      <w:pPr>
        <w:pStyle w:val="breakline"/>
        <w:rPr>
          <w:rFonts w:eastAsiaTheme="minorEastAsia"/>
          <w:color w:val="002060"/>
        </w:rPr>
      </w:pPr>
    </w:p>
    <w:p w14:paraId="564D4F1D" w14:textId="77777777" w:rsidR="00E47757" w:rsidRPr="003A3417" w:rsidRDefault="00E47757" w:rsidP="00E47757">
      <w:pPr>
        <w:pStyle w:val="breakline"/>
        <w:rPr>
          <w:color w:val="002060"/>
        </w:rPr>
      </w:pPr>
    </w:p>
    <w:p w14:paraId="6EE0F8B4" w14:textId="77777777" w:rsidR="00E47757" w:rsidRPr="003A3417" w:rsidRDefault="00E47757" w:rsidP="00E47757">
      <w:pPr>
        <w:pStyle w:val="sottotitolocampionato10"/>
        <w:rPr>
          <w:color w:val="002060"/>
        </w:rPr>
      </w:pPr>
      <w:r w:rsidRPr="003A341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7CB88E14"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2042E" w14:textId="77777777" w:rsidR="00E47757" w:rsidRPr="003A3417" w:rsidRDefault="00E47757" w:rsidP="001A3843">
            <w:pPr>
              <w:pStyle w:val="headertabella0"/>
              <w:rPr>
                <w:color w:val="002060"/>
              </w:rPr>
            </w:pPr>
            <w:r w:rsidRPr="003A3417">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73D0B"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D8ACB"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23F46"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23CBD"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11678"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7E472"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39DA3"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36735"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B32CC" w14:textId="77777777" w:rsidR="00E47757" w:rsidRPr="003A3417" w:rsidRDefault="00E47757" w:rsidP="001A3843">
            <w:pPr>
              <w:pStyle w:val="headertabella0"/>
              <w:rPr>
                <w:color w:val="002060"/>
              </w:rPr>
            </w:pPr>
            <w:r w:rsidRPr="003A3417">
              <w:rPr>
                <w:color w:val="002060"/>
              </w:rPr>
              <w:t>PE</w:t>
            </w:r>
          </w:p>
        </w:tc>
      </w:tr>
      <w:tr w:rsidR="00E47757" w:rsidRPr="003A3417" w14:paraId="4021F486"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F8A87" w14:textId="77777777" w:rsidR="00E47757" w:rsidRPr="003A3417" w:rsidRDefault="00E47757" w:rsidP="001A3843">
            <w:pPr>
              <w:pStyle w:val="rowtabella0"/>
              <w:rPr>
                <w:color w:val="002060"/>
              </w:rPr>
            </w:pPr>
            <w:r w:rsidRPr="003A341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4138"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FBE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933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19F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242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CD51"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99A2"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A368"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B886" w14:textId="77777777" w:rsidR="00E47757" w:rsidRPr="003A3417" w:rsidRDefault="00E47757" w:rsidP="001A3843">
            <w:pPr>
              <w:pStyle w:val="rowtabella0"/>
              <w:jc w:val="center"/>
              <w:rPr>
                <w:color w:val="002060"/>
              </w:rPr>
            </w:pPr>
            <w:r w:rsidRPr="003A3417">
              <w:rPr>
                <w:color w:val="002060"/>
              </w:rPr>
              <w:t>0</w:t>
            </w:r>
          </w:p>
        </w:tc>
      </w:tr>
      <w:tr w:rsidR="00E47757" w:rsidRPr="003A3417" w14:paraId="1614459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E9EA8" w14:textId="77777777" w:rsidR="00E47757" w:rsidRPr="008C7C8A" w:rsidRDefault="00E47757" w:rsidP="001A3843">
            <w:pPr>
              <w:pStyle w:val="rowtabella0"/>
              <w:rPr>
                <w:color w:val="002060"/>
                <w:lang w:val="es-ES"/>
              </w:rPr>
            </w:pPr>
            <w:r w:rsidRPr="008C7C8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750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CA9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C10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BA0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9CF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0042"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AAF0"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6D3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FA686" w14:textId="77777777" w:rsidR="00E47757" w:rsidRPr="003A3417" w:rsidRDefault="00E47757" w:rsidP="001A3843">
            <w:pPr>
              <w:pStyle w:val="rowtabella0"/>
              <w:jc w:val="center"/>
              <w:rPr>
                <w:color w:val="002060"/>
              </w:rPr>
            </w:pPr>
            <w:r w:rsidRPr="003A3417">
              <w:rPr>
                <w:color w:val="002060"/>
              </w:rPr>
              <w:t>0</w:t>
            </w:r>
          </w:p>
        </w:tc>
      </w:tr>
      <w:tr w:rsidR="00E47757" w:rsidRPr="003A3417" w14:paraId="1DA6E7C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E5C58" w14:textId="77777777" w:rsidR="00E47757" w:rsidRPr="003A3417" w:rsidRDefault="00E47757" w:rsidP="001A3843">
            <w:pPr>
              <w:pStyle w:val="rowtabella0"/>
              <w:rPr>
                <w:color w:val="002060"/>
              </w:rPr>
            </w:pPr>
            <w:r w:rsidRPr="003A341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4F1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3ABC"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060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27A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3DD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B3B36"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80FA"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C21F"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0E28" w14:textId="77777777" w:rsidR="00E47757" w:rsidRPr="003A3417" w:rsidRDefault="00E47757" w:rsidP="001A3843">
            <w:pPr>
              <w:pStyle w:val="rowtabella0"/>
              <w:jc w:val="center"/>
              <w:rPr>
                <w:color w:val="002060"/>
              </w:rPr>
            </w:pPr>
            <w:r w:rsidRPr="003A3417">
              <w:rPr>
                <w:color w:val="002060"/>
              </w:rPr>
              <w:t>0</w:t>
            </w:r>
          </w:p>
        </w:tc>
      </w:tr>
      <w:tr w:rsidR="00E47757" w:rsidRPr="003A3417" w14:paraId="694A702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68F91" w14:textId="77777777" w:rsidR="00E47757" w:rsidRPr="003A3417" w:rsidRDefault="00E47757" w:rsidP="001A3843">
            <w:pPr>
              <w:pStyle w:val="rowtabella0"/>
              <w:rPr>
                <w:color w:val="002060"/>
              </w:rPr>
            </w:pPr>
            <w:r w:rsidRPr="003A341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721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899D"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1AC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673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71E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9AF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D7F6"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D73B"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A442" w14:textId="77777777" w:rsidR="00E47757" w:rsidRPr="003A3417" w:rsidRDefault="00E47757" w:rsidP="001A3843">
            <w:pPr>
              <w:pStyle w:val="rowtabella0"/>
              <w:jc w:val="center"/>
              <w:rPr>
                <w:color w:val="002060"/>
              </w:rPr>
            </w:pPr>
            <w:r w:rsidRPr="003A3417">
              <w:rPr>
                <w:color w:val="002060"/>
              </w:rPr>
              <w:t>0</w:t>
            </w:r>
          </w:p>
        </w:tc>
      </w:tr>
      <w:tr w:rsidR="00E47757" w:rsidRPr="003A3417" w14:paraId="7516ABF9"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DBC38" w14:textId="77777777" w:rsidR="00E47757" w:rsidRPr="003A3417" w:rsidRDefault="00E47757" w:rsidP="001A3843">
            <w:pPr>
              <w:pStyle w:val="rowtabella0"/>
              <w:rPr>
                <w:color w:val="002060"/>
              </w:rPr>
            </w:pPr>
            <w:proofErr w:type="spellStart"/>
            <w:proofErr w:type="gramStart"/>
            <w:r w:rsidRPr="003A3417">
              <w:rPr>
                <w:color w:val="002060"/>
              </w:rPr>
              <w:t>sq.B</w:t>
            </w:r>
            <w:proofErr w:type="spellEnd"/>
            <w:proofErr w:type="gramEnd"/>
            <w:r w:rsidRPr="003A3417">
              <w:rPr>
                <w:color w:val="002060"/>
              </w:rPr>
              <w:t xml:space="preserve"> CSI GAUDIO </w:t>
            </w:r>
            <w:proofErr w:type="spellStart"/>
            <w:proofErr w:type="gramStart"/>
            <w:r w:rsidRPr="003A3417">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9CB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FECD"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E9D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E87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3E1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449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F45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1F2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CC34" w14:textId="77777777" w:rsidR="00E47757" w:rsidRPr="003A3417" w:rsidRDefault="00E47757" w:rsidP="001A3843">
            <w:pPr>
              <w:pStyle w:val="rowtabella0"/>
              <w:jc w:val="center"/>
              <w:rPr>
                <w:color w:val="002060"/>
              </w:rPr>
            </w:pPr>
            <w:r w:rsidRPr="003A3417">
              <w:rPr>
                <w:color w:val="002060"/>
              </w:rPr>
              <w:t>0</w:t>
            </w:r>
          </w:p>
        </w:tc>
      </w:tr>
    </w:tbl>
    <w:p w14:paraId="01D05B6F" w14:textId="77777777" w:rsidR="00E47757" w:rsidRPr="003A3417" w:rsidRDefault="00E47757" w:rsidP="00E47757">
      <w:pPr>
        <w:pStyle w:val="breakline"/>
        <w:rPr>
          <w:rFonts w:eastAsiaTheme="minorEastAsia"/>
          <w:color w:val="002060"/>
        </w:rPr>
      </w:pPr>
    </w:p>
    <w:p w14:paraId="31505B0F" w14:textId="77777777" w:rsidR="00E47757" w:rsidRPr="003A3417" w:rsidRDefault="00E47757" w:rsidP="00E47757">
      <w:pPr>
        <w:pStyle w:val="breakline"/>
        <w:rPr>
          <w:color w:val="002060"/>
        </w:rPr>
      </w:pPr>
    </w:p>
    <w:p w14:paraId="72C22EF5" w14:textId="77777777" w:rsidR="00E47757" w:rsidRPr="003A3417" w:rsidRDefault="00E47757" w:rsidP="00E47757">
      <w:pPr>
        <w:pStyle w:val="sottotitolocampionato10"/>
        <w:rPr>
          <w:color w:val="002060"/>
        </w:rPr>
      </w:pPr>
      <w:r w:rsidRPr="003A3417">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2DB39D8A"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05C0D"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8198B"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8B386"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C0733"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D2277"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02180"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1DF20"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9AE3B"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E04F3"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086E4" w14:textId="77777777" w:rsidR="00E47757" w:rsidRPr="003A3417" w:rsidRDefault="00E47757" w:rsidP="001A3843">
            <w:pPr>
              <w:pStyle w:val="headertabella0"/>
              <w:rPr>
                <w:color w:val="002060"/>
              </w:rPr>
            </w:pPr>
            <w:r w:rsidRPr="003A3417">
              <w:rPr>
                <w:color w:val="002060"/>
              </w:rPr>
              <w:t>PE</w:t>
            </w:r>
          </w:p>
        </w:tc>
      </w:tr>
      <w:tr w:rsidR="00E47757" w:rsidRPr="003A3417" w14:paraId="465F93AC"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AF8043" w14:textId="77777777" w:rsidR="00E47757" w:rsidRPr="003A3417" w:rsidRDefault="00E47757" w:rsidP="001A3843">
            <w:pPr>
              <w:pStyle w:val="rowtabella0"/>
              <w:rPr>
                <w:color w:val="002060"/>
              </w:rPr>
            </w:pPr>
            <w:r w:rsidRPr="003A341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6EF9"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F7C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BB40"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3DB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BF6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1E1F"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46FB"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DC1A"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7D83E" w14:textId="77777777" w:rsidR="00E47757" w:rsidRPr="003A3417" w:rsidRDefault="00E47757" w:rsidP="001A3843">
            <w:pPr>
              <w:pStyle w:val="rowtabella0"/>
              <w:jc w:val="center"/>
              <w:rPr>
                <w:color w:val="002060"/>
              </w:rPr>
            </w:pPr>
            <w:r w:rsidRPr="003A3417">
              <w:rPr>
                <w:color w:val="002060"/>
              </w:rPr>
              <w:t>0</w:t>
            </w:r>
          </w:p>
        </w:tc>
      </w:tr>
      <w:tr w:rsidR="00E47757" w:rsidRPr="003A3417" w14:paraId="7C65AAF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0FC75" w14:textId="77777777" w:rsidR="00E47757" w:rsidRPr="003A3417" w:rsidRDefault="00E47757" w:rsidP="001A3843">
            <w:pPr>
              <w:pStyle w:val="rowtabella0"/>
              <w:rPr>
                <w:color w:val="002060"/>
              </w:rPr>
            </w:pPr>
            <w:r w:rsidRPr="003A341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FF94"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99E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CAD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B1F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ECB6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58F5"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725D"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3EF0"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5F46" w14:textId="77777777" w:rsidR="00E47757" w:rsidRPr="003A3417" w:rsidRDefault="00E47757" w:rsidP="001A3843">
            <w:pPr>
              <w:pStyle w:val="rowtabella0"/>
              <w:jc w:val="center"/>
              <w:rPr>
                <w:color w:val="002060"/>
              </w:rPr>
            </w:pPr>
            <w:r w:rsidRPr="003A3417">
              <w:rPr>
                <w:color w:val="002060"/>
              </w:rPr>
              <w:t>0</w:t>
            </w:r>
          </w:p>
        </w:tc>
      </w:tr>
      <w:tr w:rsidR="00E47757" w:rsidRPr="003A3417" w14:paraId="19BD357F"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D8C57" w14:textId="77777777" w:rsidR="00E47757" w:rsidRPr="003A3417" w:rsidRDefault="00E47757" w:rsidP="001A3843">
            <w:pPr>
              <w:pStyle w:val="rowtabella0"/>
              <w:rPr>
                <w:color w:val="002060"/>
              </w:rPr>
            </w:pPr>
            <w:r w:rsidRPr="003A341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DD1E"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96D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D416"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191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9EE5"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9687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978B"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8D6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B2ED" w14:textId="77777777" w:rsidR="00E47757" w:rsidRPr="003A3417" w:rsidRDefault="00E47757" w:rsidP="001A3843">
            <w:pPr>
              <w:pStyle w:val="rowtabella0"/>
              <w:jc w:val="center"/>
              <w:rPr>
                <w:color w:val="002060"/>
              </w:rPr>
            </w:pPr>
            <w:r w:rsidRPr="003A3417">
              <w:rPr>
                <w:color w:val="002060"/>
              </w:rPr>
              <w:t>0</w:t>
            </w:r>
          </w:p>
        </w:tc>
      </w:tr>
      <w:tr w:rsidR="00E47757" w:rsidRPr="003A3417" w14:paraId="493142F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A054F" w14:textId="77777777" w:rsidR="00E47757" w:rsidRPr="003A3417" w:rsidRDefault="00E47757" w:rsidP="001A3843">
            <w:pPr>
              <w:pStyle w:val="rowtabella0"/>
              <w:rPr>
                <w:color w:val="002060"/>
              </w:rPr>
            </w:pPr>
            <w:r w:rsidRPr="003A341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55B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C87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2A2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4CA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6F8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557E"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B45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3BB5"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8C7B" w14:textId="77777777" w:rsidR="00E47757" w:rsidRPr="003A3417" w:rsidRDefault="00E47757" w:rsidP="001A3843">
            <w:pPr>
              <w:pStyle w:val="rowtabella0"/>
              <w:jc w:val="center"/>
              <w:rPr>
                <w:color w:val="002060"/>
              </w:rPr>
            </w:pPr>
            <w:r w:rsidRPr="003A3417">
              <w:rPr>
                <w:color w:val="002060"/>
              </w:rPr>
              <w:t>0</w:t>
            </w:r>
          </w:p>
        </w:tc>
      </w:tr>
      <w:tr w:rsidR="00E47757" w:rsidRPr="003A3417" w14:paraId="3EABD320"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E205D9" w14:textId="77777777" w:rsidR="00E47757" w:rsidRPr="003A3417" w:rsidRDefault="00E47757" w:rsidP="001A3843">
            <w:pPr>
              <w:pStyle w:val="rowtabella0"/>
              <w:rPr>
                <w:color w:val="002060"/>
              </w:rPr>
            </w:pPr>
            <w:r w:rsidRPr="003A341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17B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D48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AB0E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C15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347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F36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84F8"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1F46"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799A" w14:textId="77777777" w:rsidR="00E47757" w:rsidRPr="003A3417" w:rsidRDefault="00E47757" w:rsidP="001A3843">
            <w:pPr>
              <w:pStyle w:val="rowtabella0"/>
              <w:jc w:val="center"/>
              <w:rPr>
                <w:color w:val="002060"/>
              </w:rPr>
            </w:pPr>
            <w:r w:rsidRPr="003A3417">
              <w:rPr>
                <w:color w:val="002060"/>
              </w:rPr>
              <w:t>0</w:t>
            </w:r>
          </w:p>
        </w:tc>
      </w:tr>
    </w:tbl>
    <w:p w14:paraId="60CF45B8" w14:textId="77777777" w:rsidR="00E47757" w:rsidRPr="003A3417" w:rsidRDefault="00E47757" w:rsidP="00E47757">
      <w:pPr>
        <w:pStyle w:val="breakline"/>
        <w:rPr>
          <w:rFonts w:eastAsiaTheme="minorEastAsia"/>
          <w:color w:val="002060"/>
        </w:rPr>
      </w:pPr>
    </w:p>
    <w:p w14:paraId="0AB28E8C" w14:textId="77777777" w:rsidR="00E47757" w:rsidRPr="003A3417" w:rsidRDefault="00E47757" w:rsidP="00E47757">
      <w:pPr>
        <w:pStyle w:val="breakline"/>
        <w:rPr>
          <w:color w:val="002060"/>
        </w:rPr>
      </w:pPr>
    </w:p>
    <w:p w14:paraId="7F133725" w14:textId="77777777" w:rsidR="00E47757" w:rsidRPr="003A3417" w:rsidRDefault="00E47757" w:rsidP="00E47757">
      <w:pPr>
        <w:pStyle w:val="sottotitolocampionato10"/>
        <w:rPr>
          <w:color w:val="002060"/>
        </w:rPr>
      </w:pPr>
      <w:r w:rsidRPr="003A3417">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019D8E1A"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77FAD"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9E5A4"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B9D97"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9A1F7"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612A"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75955"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AD9E2"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5A24C"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065D"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105F0" w14:textId="77777777" w:rsidR="00E47757" w:rsidRPr="003A3417" w:rsidRDefault="00E47757" w:rsidP="001A3843">
            <w:pPr>
              <w:pStyle w:val="headertabella0"/>
              <w:rPr>
                <w:color w:val="002060"/>
              </w:rPr>
            </w:pPr>
            <w:r w:rsidRPr="003A3417">
              <w:rPr>
                <w:color w:val="002060"/>
              </w:rPr>
              <w:t>PE</w:t>
            </w:r>
          </w:p>
        </w:tc>
      </w:tr>
      <w:tr w:rsidR="00E47757" w:rsidRPr="003A3417" w14:paraId="051EB58E"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611A9E" w14:textId="77777777" w:rsidR="00E47757" w:rsidRPr="003A3417" w:rsidRDefault="00E47757" w:rsidP="001A3843">
            <w:pPr>
              <w:pStyle w:val="rowtabella0"/>
              <w:rPr>
                <w:color w:val="002060"/>
              </w:rPr>
            </w:pPr>
            <w:r w:rsidRPr="003A3417">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E874"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934D"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DB7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829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0DC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A891"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A6A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542A"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BBC0" w14:textId="77777777" w:rsidR="00E47757" w:rsidRPr="003A3417" w:rsidRDefault="00E47757" w:rsidP="001A3843">
            <w:pPr>
              <w:pStyle w:val="rowtabella0"/>
              <w:jc w:val="center"/>
              <w:rPr>
                <w:color w:val="002060"/>
              </w:rPr>
            </w:pPr>
            <w:r w:rsidRPr="003A3417">
              <w:rPr>
                <w:color w:val="002060"/>
              </w:rPr>
              <w:t>0</w:t>
            </w:r>
          </w:p>
        </w:tc>
      </w:tr>
      <w:tr w:rsidR="00E47757" w:rsidRPr="003A3417" w14:paraId="099E6128"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7C548" w14:textId="77777777" w:rsidR="00E47757" w:rsidRPr="003A3417" w:rsidRDefault="00E47757" w:rsidP="001A3843">
            <w:pPr>
              <w:pStyle w:val="rowtabella0"/>
              <w:rPr>
                <w:color w:val="002060"/>
              </w:rPr>
            </w:pPr>
            <w:r w:rsidRPr="003A341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1394"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E5F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AF0D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C22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F54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B8CF"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A04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F39E"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E6F7" w14:textId="77777777" w:rsidR="00E47757" w:rsidRPr="003A3417" w:rsidRDefault="00E47757" w:rsidP="001A3843">
            <w:pPr>
              <w:pStyle w:val="rowtabella0"/>
              <w:jc w:val="center"/>
              <w:rPr>
                <w:color w:val="002060"/>
              </w:rPr>
            </w:pPr>
            <w:r w:rsidRPr="003A3417">
              <w:rPr>
                <w:color w:val="002060"/>
              </w:rPr>
              <w:t>0</w:t>
            </w:r>
          </w:p>
        </w:tc>
      </w:tr>
      <w:tr w:rsidR="00E47757" w:rsidRPr="003A3417" w14:paraId="367AB82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203B1"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4DB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D94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EE9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6F2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DF8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664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C38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AD0F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F71B" w14:textId="77777777" w:rsidR="00E47757" w:rsidRPr="003A3417" w:rsidRDefault="00E47757" w:rsidP="001A3843">
            <w:pPr>
              <w:pStyle w:val="rowtabella0"/>
              <w:jc w:val="center"/>
              <w:rPr>
                <w:color w:val="002060"/>
              </w:rPr>
            </w:pPr>
            <w:r w:rsidRPr="003A3417">
              <w:rPr>
                <w:color w:val="002060"/>
              </w:rPr>
              <w:t>0</w:t>
            </w:r>
          </w:p>
        </w:tc>
      </w:tr>
      <w:tr w:rsidR="00E47757" w:rsidRPr="003A3417" w14:paraId="1DAFF278"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8695F" w14:textId="77777777" w:rsidR="00E47757" w:rsidRPr="003A3417" w:rsidRDefault="00E47757" w:rsidP="001A3843">
            <w:pPr>
              <w:pStyle w:val="rowtabella0"/>
              <w:rPr>
                <w:color w:val="002060"/>
              </w:rPr>
            </w:pPr>
            <w:r w:rsidRPr="003A34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1EE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6E8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6A1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B2C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152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F82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A85C"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DA77"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E99E" w14:textId="77777777" w:rsidR="00E47757" w:rsidRPr="003A3417" w:rsidRDefault="00E47757" w:rsidP="001A3843">
            <w:pPr>
              <w:pStyle w:val="rowtabella0"/>
              <w:jc w:val="center"/>
              <w:rPr>
                <w:color w:val="002060"/>
              </w:rPr>
            </w:pPr>
            <w:r w:rsidRPr="003A3417">
              <w:rPr>
                <w:color w:val="002060"/>
              </w:rPr>
              <w:t>0</w:t>
            </w:r>
          </w:p>
        </w:tc>
      </w:tr>
      <w:tr w:rsidR="00E47757" w:rsidRPr="003A3417" w14:paraId="3FF5DCE6"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5B58C" w14:textId="77777777" w:rsidR="00E47757" w:rsidRPr="003A3417" w:rsidRDefault="00E47757" w:rsidP="001A3843">
            <w:pPr>
              <w:pStyle w:val="rowtabella0"/>
              <w:rPr>
                <w:color w:val="002060"/>
              </w:rPr>
            </w:pPr>
            <w:r w:rsidRPr="003A341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7F1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ACC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D697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DB2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E75D5"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403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AE5D"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EF97"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4A78" w14:textId="77777777" w:rsidR="00E47757" w:rsidRPr="003A3417" w:rsidRDefault="00E47757" w:rsidP="001A3843">
            <w:pPr>
              <w:pStyle w:val="rowtabella0"/>
              <w:jc w:val="center"/>
              <w:rPr>
                <w:color w:val="002060"/>
              </w:rPr>
            </w:pPr>
            <w:r w:rsidRPr="003A3417">
              <w:rPr>
                <w:color w:val="002060"/>
              </w:rPr>
              <w:t>0</w:t>
            </w:r>
          </w:p>
        </w:tc>
      </w:tr>
    </w:tbl>
    <w:p w14:paraId="56282E55" w14:textId="77777777" w:rsidR="00E47757" w:rsidRPr="003A3417" w:rsidRDefault="00E47757" w:rsidP="00E47757">
      <w:pPr>
        <w:pStyle w:val="breakline"/>
        <w:rPr>
          <w:rFonts w:eastAsiaTheme="minorEastAsia"/>
          <w:color w:val="002060"/>
        </w:rPr>
      </w:pPr>
    </w:p>
    <w:p w14:paraId="5E86575B" w14:textId="77777777" w:rsidR="00E47757" w:rsidRPr="003A3417" w:rsidRDefault="00E47757" w:rsidP="00E47757">
      <w:pPr>
        <w:pStyle w:val="titoloprinc0"/>
        <w:rPr>
          <w:color w:val="002060"/>
        </w:rPr>
      </w:pPr>
      <w:r>
        <w:rPr>
          <w:color w:val="002060"/>
        </w:rPr>
        <w:t>PROGRAMMA GARE</w:t>
      </w:r>
    </w:p>
    <w:p w14:paraId="62D22E26" w14:textId="77777777" w:rsidR="00E47757" w:rsidRDefault="00E47757" w:rsidP="00E47757">
      <w:pPr>
        <w:pStyle w:val="breakline"/>
        <w:rPr>
          <w:color w:val="002060"/>
        </w:rPr>
      </w:pPr>
    </w:p>
    <w:p w14:paraId="71FDE438" w14:textId="77777777" w:rsidR="000E6715" w:rsidRPr="007E1BC1" w:rsidRDefault="000E6715" w:rsidP="000E6715">
      <w:pPr>
        <w:pStyle w:val="sottotitolocampionato10"/>
        <w:rPr>
          <w:color w:val="002060"/>
        </w:rPr>
      </w:pPr>
      <w:r w:rsidRPr="007E1BC1">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0E6715" w:rsidRPr="007E1BC1" w14:paraId="68E3F50A"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92ECE"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5756C"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668E2"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265DD"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ABF3A"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6FC26"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3FCBE"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5DB2C67E"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3C6FC1" w14:textId="77777777" w:rsidR="000E6715" w:rsidRPr="007E1BC1" w:rsidRDefault="000E6715" w:rsidP="001A3843">
            <w:pPr>
              <w:pStyle w:val="rowtabella0"/>
              <w:rPr>
                <w:color w:val="002060"/>
              </w:rPr>
            </w:pPr>
            <w:r w:rsidRPr="007E1BC1">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800E7" w14:textId="77777777" w:rsidR="000E6715" w:rsidRPr="007E1BC1" w:rsidRDefault="000E6715" w:rsidP="001A3843">
            <w:pPr>
              <w:pStyle w:val="rowtabella0"/>
              <w:rPr>
                <w:color w:val="002060"/>
              </w:rPr>
            </w:pPr>
            <w:r w:rsidRPr="007E1BC1">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763D4"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D818D" w14:textId="77777777" w:rsidR="000E6715" w:rsidRPr="007E1BC1" w:rsidRDefault="000E6715" w:rsidP="001A3843">
            <w:pPr>
              <w:pStyle w:val="rowtabella0"/>
              <w:rPr>
                <w:color w:val="002060"/>
              </w:rPr>
            </w:pPr>
            <w:r w:rsidRPr="007E1BC1">
              <w:rPr>
                <w:color w:val="002060"/>
              </w:rPr>
              <w:t>28/02/2026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FC748" w14:textId="77777777" w:rsidR="000E6715" w:rsidRPr="007E1BC1" w:rsidRDefault="000E6715" w:rsidP="001A3843">
            <w:pPr>
              <w:pStyle w:val="rowtabella0"/>
              <w:rPr>
                <w:color w:val="002060"/>
              </w:rPr>
            </w:pPr>
            <w:r w:rsidRPr="007E1BC1">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CCC75" w14:textId="77777777" w:rsidR="000E6715" w:rsidRPr="007E1BC1" w:rsidRDefault="000E6715" w:rsidP="001A3843">
            <w:pPr>
              <w:pStyle w:val="rowtabella0"/>
              <w:rPr>
                <w:color w:val="002060"/>
              </w:rPr>
            </w:pPr>
            <w:r w:rsidRPr="007E1BC1">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C59ED" w14:textId="77777777" w:rsidR="000E6715" w:rsidRPr="007E1BC1" w:rsidRDefault="000E6715" w:rsidP="001A3843">
            <w:pPr>
              <w:pStyle w:val="rowtabella0"/>
              <w:rPr>
                <w:color w:val="002060"/>
              </w:rPr>
            </w:pPr>
            <w:r w:rsidRPr="007E1BC1">
              <w:rPr>
                <w:color w:val="002060"/>
              </w:rPr>
              <w:t>VIA ROSSINI</w:t>
            </w:r>
          </w:p>
        </w:tc>
      </w:tr>
      <w:tr w:rsidR="000E6715" w:rsidRPr="007E1BC1" w14:paraId="452EEDF7"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5B11B" w14:textId="77777777" w:rsidR="000E6715" w:rsidRPr="007E1BC1" w:rsidRDefault="000E6715" w:rsidP="001A3843">
            <w:pPr>
              <w:pStyle w:val="rowtabella0"/>
              <w:rPr>
                <w:color w:val="002060"/>
              </w:rPr>
            </w:pPr>
            <w:r w:rsidRPr="007E1BC1">
              <w:rPr>
                <w:color w:val="002060"/>
              </w:rPr>
              <w:t>ACSS MONDOLFO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830C6" w14:textId="77777777" w:rsidR="000E6715" w:rsidRPr="007E1BC1" w:rsidRDefault="000E6715" w:rsidP="001A3843">
            <w:pPr>
              <w:pStyle w:val="rowtabella0"/>
              <w:rPr>
                <w:color w:val="002060"/>
              </w:rPr>
            </w:pPr>
            <w:r w:rsidRPr="007E1BC1">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3FF35"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28805" w14:textId="77777777" w:rsidR="000E6715" w:rsidRPr="007E1BC1" w:rsidRDefault="000E6715" w:rsidP="001A3843">
            <w:pPr>
              <w:pStyle w:val="rowtabella0"/>
              <w:rPr>
                <w:color w:val="002060"/>
              </w:rPr>
            </w:pPr>
            <w:r w:rsidRPr="007E1BC1">
              <w:rPr>
                <w:color w:val="002060"/>
              </w:rPr>
              <w:t>28/02/2026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8F3A5" w14:textId="77777777" w:rsidR="000E6715" w:rsidRPr="007E1BC1" w:rsidRDefault="000E6715" w:rsidP="001A3843">
            <w:pPr>
              <w:pStyle w:val="rowtabella0"/>
              <w:rPr>
                <w:color w:val="002060"/>
              </w:rPr>
            </w:pPr>
            <w:r w:rsidRPr="007E1BC1">
              <w:rPr>
                <w:color w:val="002060"/>
              </w:rPr>
              <w:t xml:space="preserve">5429 PAL.COM. </w:t>
            </w:r>
            <w:proofErr w:type="gramStart"/>
            <w:r w:rsidRPr="007E1BC1">
              <w:rPr>
                <w:color w:val="002060"/>
              </w:rPr>
              <w:t>S.MICHELE</w:t>
            </w:r>
            <w:proofErr w:type="gramEnd"/>
            <w:r w:rsidRPr="007E1BC1">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7D3E4" w14:textId="77777777" w:rsidR="000E6715" w:rsidRPr="007E1BC1" w:rsidRDefault="000E6715" w:rsidP="001A3843">
            <w:pPr>
              <w:pStyle w:val="rowtabella0"/>
              <w:rPr>
                <w:color w:val="002060"/>
              </w:rPr>
            </w:pPr>
            <w:r w:rsidRPr="007E1BC1">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8883A" w14:textId="77777777" w:rsidR="000E6715" w:rsidRPr="007E1BC1" w:rsidRDefault="000E6715" w:rsidP="001A3843">
            <w:pPr>
              <w:pStyle w:val="rowtabella0"/>
              <w:rPr>
                <w:color w:val="002060"/>
              </w:rPr>
            </w:pPr>
            <w:r w:rsidRPr="007E1BC1">
              <w:rPr>
                <w:color w:val="002060"/>
              </w:rPr>
              <w:t>VIA LORETO</w:t>
            </w:r>
          </w:p>
        </w:tc>
      </w:tr>
    </w:tbl>
    <w:p w14:paraId="346BEEDA" w14:textId="77777777" w:rsidR="000E6715" w:rsidRPr="007E1BC1" w:rsidRDefault="000E6715" w:rsidP="000E6715">
      <w:pPr>
        <w:pStyle w:val="breakline"/>
        <w:rPr>
          <w:rFonts w:eastAsiaTheme="minorEastAsia"/>
          <w:color w:val="002060"/>
        </w:rPr>
      </w:pPr>
    </w:p>
    <w:p w14:paraId="2BB6FE08" w14:textId="77777777" w:rsidR="000E6715" w:rsidRPr="007E1BC1" w:rsidRDefault="000E6715" w:rsidP="000E6715">
      <w:pPr>
        <w:pStyle w:val="breakline"/>
        <w:rPr>
          <w:color w:val="002060"/>
        </w:rPr>
      </w:pPr>
    </w:p>
    <w:p w14:paraId="263C54C5" w14:textId="77777777" w:rsidR="000E6715" w:rsidRPr="007E1BC1" w:rsidRDefault="000E6715" w:rsidP="000E6715">
      <w:pPr>
        <w:pStyle w:val="breakline"/>
        <w:rPr>
          <w:color w:val="002060"/>
        </w:rPr>
      </w:pPr>
    </w:p>
    <w:p w14:paraId="738CD790" w14:textId="77777777" w:rsidR="000E6715" w:rsidRPr="007E1BC1" w:rsidRDefault="000E6715" w:rsidP="000E6715">
      <w:pPr>
        <w:pStyle w:val="sottotitolocampionato10"/>
        <w:rPr>
          <w:color w:val="002060"/>
        </w:rPr>
      </w:pPr>
      <w:r w:rsidRPr="007E1BC1">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1"/>
        <w:gridCol w:w="1554"/>
      </w:tblGrid>
      <w:tr w:rsidR="000E6715" w:rsidRPr="007E1BC1" w14:paraId="4E046192"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6B2E2"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986CE"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56CAB"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6C22C"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3FAF6"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F7546"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2EA53"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37F9B525"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FFBB4" w14:textId="77777777" w:rsidR="000E6715" w:rsidRPr="007E1BC1" w:rsidRDefault="000E6715" w:rsidP="001A3843">
            <w:pPr>
              <w:pStyle w:val="rowtabella0"/>
              <w:rPr>
                <w:color w:val="002060"/>
              </w:rPr>
            </w:pPr>
            <w:r w:rsidRPr="007E1BC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7DDD0" w14:textId="77777777" w:rsidR="000E6715" w:rsidRPr="007E1BC1" w:rsidRDefault="000E6715" w:rsidP="001A3843">
            <w:pPr>
              <w:pStyle w:val="rowtabella0"/>
              <w:rPr>
                <w:color w:val="002060"/>
              </w:rPr>
            </w:pPr>
            <w:r w:rsidRPr="007E1BC1">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561F4"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BD556" w14:textId="77777777" w:rsidR="000E6715" w:rsidRPr="007E1BC1" w:rsidRDefault="000E6715" w:rsidP="001A3843">
            <w:pPr>
              <w:pStyle w:val="rowtabella0"/>
              <w:rPr>
                <w:color w:val="002060"/>
              </w:rPr>
            </w:pPr>
            <w:r w:rsidRPr="007E1BC1">
              <w:rPr>
                <w:color w:val="002060"/>
              </w:rPr>
              <w:t>28/02/2026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41C48" w14:textId="77777777" w:rsidR="000E6715" w:rsidRPr="007E1BC1" w:rsidRDefault="000E6715" w:rsidP="001A3843">
            <w:pPr>
              <w:pStyle w:val="rowtabella0"/>
              <w:rPr>
                <w:color w:val="002060"/>
              </w:rPr>
            </w:pPr>
            <w:r w:rsidRPr="007E1BC1">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DE068" w14:textId="77777777" w:rsidR="000E6715" w:rsidRPr="007E1BC1" w:rsidRDefault="000E6715" w:rsidP="001A3843">
            <w:pPr>
              <w:pStyle w:val="rowtabella0"/>
              <w:rPr>
                <w:color w:val="002060"/>
              </w:rPr>
            </w:pPr>
            <w:r w:rsidRPr="007E1BC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6BEFD" w14:textId="77777777" w:rsidR="000E6715" w:rsidRPr="007E1BC1" w:rsidRDefault="000E6715" w:rsidP="001A3843">
            <w:pPr>
              <w:pStyle w:val="rowtabella0"/>
              <w:rPr>
                <w:color w:val="002060"/>
              </w:rPr>
            </w:pPr>
            <w:r w:rsidRPr="007E1BC1">
              <w:rPr>
                <w:color w:val="002060"/>
              </w:rPr>
              <w:t>VIA CALAMANDREI</w:t>
            </w:r>
          </w:p>
        </w:tc>
      </w:tr>
      <w:tr w:rsidR="000E6715" w:rsidRPr="007E1BC1" w14:paraId="57691703"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71FFE" w14:textId="77777777" w:rsidR="000E6715" w:rsidRPr="007E1BC1" w:rsidRDefault="000E6715" w:rsidP="001A3843">
            <w:pPr>
              <w:pStyle w:val="rowtabella0"/>
              <w:rPr>
                <w:color w:val="002060"/>
              </w:rPr>
            </w:pPr>
            <w:r w:rsidRPr="007E1BC1">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2F4B2" w14:textId="77777777" w:rsidR="000E6715" w:rsidRPr="007E1BC1" w:rsidRDefault="000E6715" w:rsidP="001A3843">
            <w:pPr>
              <w:pStyle w:val="rowtabella0"/>
              <w:rPr>
                <w:color w:val="002060"/>
              </w:rPr>
            </w:pPr>
            <w:r w:rsidRPr="007E1BC1">
              <w:rPr>
                <w:color w:val="002060"/>
              </w:rPr>
              <w:t xml:space="preserve">CSI GAUDIO </w:t>
            </w:r>
            <w:proofErr w:type="spellStart"/>
            <w:proofErr w:type="gramStart"/>
            <w:r w:rsidRPr="007E1BC1">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20497"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6F57A" w14:textId="77777777" w:rsidR="000E6715" w:rsidRPr="007E1BC1" w:rsidRDefault="000E6715" w:rsidP="001A3843">
            <w:pPr>
              <w:pStyle w:val="rowtabella0"/>
              <w:rPr>
                <w:color w:val="002060"/>
              </w:rPr>
            </w:pPr>
            <w:r w:rsidRPr="007E1BC1">
              <w:rPr>
                <w:color w:val="002060"/>
              </w:rPr>
              <w:t>28/02/2026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418AC" w14:textId="77777777" w:rsidR="000E6715" w:rsidRPr="007E1BC1" w:rsidRDefault="000E6715" w:rsidP="001A3843">
            <w:pPr>
              <w:pStyle w:val="rowtabella0"/>
              <w:rPr>
                <w:color w:val="002060"/>
              </w:rPr>
            </w:pPr>
            <w:r w:rsidRPr="007E1BC1">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33FAC" w14:textId="77777777" w:rsidR="000E6715" w:rsidRPr="007E1BC1" w:rsidRDefault="000E6715" w:rsidP="001A3843">
            <w:pPr>
              <w:pStyle w:val="rowtabella0"/>
              <w:rPr>
                <w:color w:val="002060"/>
              </w:rPr>
            </w:pPr>
            <w:r w:rsidRPr="007E1BC1">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E845F" w14:textId="77777777" w:rsidR="000E6715" w:rsidRPr="007E1BC1" w:rsidRDefault="000E6715" w:rsidP="001A3843">
            <w:pPr>
              <w:pStyle w:val="rowtabella0"/>
              <w:rPr>
                <w:color w:val="002060"/>
              </w:rPr>
            </w:pPr>
            <w:r w:rsidRPr="007E1BC1">
              <w:rPr>
                <w:color w:val="002060"/>
              </w:rPr>
              <w:t>VIA FALCONARA</w:t>
            </w:r>
          </w:p>
        </w:tc>
      </w:tr>
    </w:tbl>
    <w:p w14:paraId="75A4BA82" w14:textId="77777777" w:rsidR="000E6715" w:rsidRPr="007E1BC1" w:rsidRDefault="000E6715" w:rsidP="000E6715">
      <w:pPr>
        <w:pStyle w:val="breakline"/>
        <w:rPr>
          <w:rFonts w:eastAsiaTheme="minorEastAsia"/>
          <w:color w:val="002060"/>
        </w:rPr>
      </w:pPr>
    </w:p>
    <w:p w14:paraId="4B94070F" w14:textId="77777777" w:rsidR="000E6715" w:rsidRPr="007E1BC1" w:rsidRDefault="000E6715" w:rsidP="000E6715">
      <w:pPr>
        <w:pStyle w:val="breakline"/>
        <w:rPr>
          <w:color w:val="002060"/>
        </w:rPr>
      </w:pPr>
    </w:p>
    <w:p w14:paraId="08DFB1A1" w14:textId="77777777" w:rsidR="000E6715" w:rsidRPr="007E1BC1" w:rsidRDefault="000E6715" w:rsidP="000E6715">
      <w:pPr>
        <w:pStyle w:val="breakline"/>
        <w:rPr>
          <w:color w:val="002060"/>
        </w:rPr>
      </w:pPr>
    </w:p>
    <w:p w14:paraId="08AE258A" w14:textId="77777777" w:rsidR="000E6715" w:rsidRPr="007E1BC1" w:rsidRDefault="000E6715" w:rsidP="000E6715">
      <w:pPr>
        <w:pStyle w:val="sottotitolocampionato10"/>
        <w:rPr>
          <w:color w:val="002060"/>
        </w:rPr>
      </w:pPr>
      <w:r w:rsidRPr="007E1BC1">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0E6715" w:rsidRPr="007E1BC1" w14:paraId="7C5FA96E"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2CD84"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30523"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8F4CC"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3EADD"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5CEF8"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1B9CA"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14EFA"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0B7A664B"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F3CE47" w14:textId="77777777" w:rsidR="000E6715" w:rsidRPr="007E1BC1" w:rsidRDefault="000E6715" w:rsidP="001A3843">
            <w:pPr>
              <w:pStyle w:val="rowtabella0"/>
              <w:rPr>
                <w:color w:val="002060"/>
              </w:rPr>
            </w:pPr>
            <w:r w:rsidRPr="007E1BC1">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D7A99" w14:textId="77777777" w:rsidR="000E6715" w:rsidRPr="007E1BC1" w:rsidRDefault="000E6715" w:rsidP="001A3843">
            <w:pPr>
              <w:pStyle w:val="rowtabella0"/>
              <w:rPr>
                <w:color w:val="002060"/>
              </w:rPr>
            </w:pPr>
            <w:r w:rsidRPr="007E1BC1">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4FC59"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1C817" w14:textId="77777777" w:rsidR="000E6715" w:rsidRPr="007E1BC1" w:rsidRDefault="000E6715" w:rsidP="001A3843">
            <w:pPr>
              <w:pStyle w:val="rowtabella0"/>
              <w:rPr>
                <w:color w:val="002060"/>
              </w:rPr>
            </w:pPr>
            <w:r w:rsidRPr="007E1BC1">
              <w:rPr>
                <w:color w:val="002060"/>
              </w:rPr>
              <w:t>28/02/2026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5C118" w14:textId="77777777" w:rsidR="000E6715" w:rsidRPr="007E1BC1" w:rsidRDefault="000E6715" w:rsidP="001A3843">
            <w:pPr>
              <w:pStyle w:val="rowtabella0"/>
              <w:rPr>
                <w:color w:val="002060"/>
              </w:rPr>
            </w:pPr>
            <w:r w:rsidRPr="007E1BC1">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D8C0A" w14:textId="77777777" w:rsidR="000E6715" w:rsidRPr="007E1BC1" w:rsidRDefault="000E6715" w:rsidP="001A3843">
            <w:pPr>
              <w:pStyle w:val="rowtabella0"/>
              <w:rPr>
                <w:color w:val="002060"/>
              </w:rPr>
            </w:pPr>
            <w:r w:rsidRPr="007E1BC1">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218B4" w14:textId="77777777" w:rsidR="000E6715" w:rsidRPr="007E1BC1" w:rsidRDefault="000E6715" w:rsidP="001A3843">
            <w:pPr>
              <w:pStyle w:val="rowtabella0"/>
              <w:rPr>
                <w:color w:val="002060"/>
              </w:rPr>
            </w:pPr>
            <w:r w:rsidRPr="007E1BC1">
              <w:rPr>
                <w:color w:val="002060"/>
              </w:rPr>
              <w:t>VIA DELLO STADIO</w:t>
            </w:r>
          </w:p>
        </w:tc>
      </w:tr>
      <w:tr w:rsidR="000E6715" w:rsidRPr="007E1BC1" w14:paraId="371FB9C6"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307DC" w14:textId="77777777" w:rsidR="000E6715" w:rsidRPr="007E1BC1" w:rsidRDefault="000E6715" w:rsidP="001A3843">
            <w:pPr>
              <w:pStyle w:val="rowtabella0"/>
              <w:rPr>
                <w:color w:val="002060"/>
              </w:rPr>
            </w:pPr>
            <w:r w:rsidRPr="007E1BC1">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18119" w14:textId="77777777" w:rsidR="000E6715" w:rsidRPr="007E1BC1" w:rsidRDefault="000E6715" w:rsidP="001A3843">
            <w:pPr>
              <w:pStyle w:val="rowtabella0"/>
              <w:rPr>
                <w:color w:val="002060"/>
              </w:rPr>
            </w:pPr>
            <w:r w:rsidRPr="007E1BC1">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297C9"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5F607" w14:textId="77777777" w:rsidR="000E6715" w:rsidRPr="007E1BC1" w:rsidRDefault="000E6715" w:rsidP="001A3843">
            <w:pPr>
              <w:pStyle w:val="rowtabella0"/>
              <w:rPr>
                <w:color w:val="002060"/>
              </w:rPr>
            </w:pPr>
            <w:r w:rsidRPr="007E1BC1">
              <w:rPr>
                <w:color w:val="002060"/>
              </w:rPr>
              <w:t>28/02/2026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C35B3" w14:textId="77777777" w:rsidR="000E6715" w:rsidRPr="007E1BC1" w:rsidRDefault="000E6715" w:rsidP="001A3843">
            <w:pPr>
              <w:pStyle w:val="rowtabella0"/>
              <w:rPr>
                <w:color w:val="002060"/>
              </w:rPr>
            </w:pPr>
            <w:r w:rsidRPr="007E1BC1">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4CEA0" w14:textId="77777777" w:rsidR="000E6715" w:rsidRPr="007E1BC1" w:rsidRDefault="000E6715" w:rsidP="001A3843">
            <w:pPr>
              <w:pStyle w:val="rowtabella0"/>
              <w:rPr>
                <w:color w:val="002060"/>
              </w:rPr>
            </w:pPr>
            <w:r w:rsidRPr="007E1BC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78541" w14:textId="77777777" w:rsidR="000E6715" w:rsidRPr="007E1BC1" w:rsidRDefault="000E6715" w:rsidP="001A3843">
            <w:pPr>
              <w:pStyle w:val="rowtabella0"/>
              <w:rPr>
                <w:color w:val="002060"/>
              </w:rPr>
            </w:pPr>
            <w:r w:rsidRPr="007E1BC1">
              <w:rPr>
                <w:color w:val="002060"/>
              </w:rPr>
              <w:t>VIA VESCOVARA, 7</w:t>
            </w:r>
          </w:p>
        </w:tc>
      </w:tr>
    </w:tbl>
    <w:p w14:paraId="5726AC62" w14:textId="77777777" w:rsidR="000E6715" w:rsidRPr="007E1BC1" w:rsidRDefault="000E6715" w:rsidP="000E6715">
      <w:pPr>
        <w:pStyle w:val="breakline"/>
        <w:rPr>
          <w:rFonts w:eastAsiaTheme="minorEastAsia"/>
          <w:color w:val="002060"/>
        </w:rPr>
      </w:pPr>
    </w:p>
    <w:p w14:paraId="01B00213" w14:textId="77777777" w:rsidR="000E6715" w:rsidRPr="007E1BC1" w:rsidRDefault="000E6715" w:rsidP="000E6715">
      <w:pPr>
        <w:pStyle w:val="breakline"/>
        <w:rPr>
          <w:color w:val="002060"/>
        </w:rPr>
      </w:pPr>
    </w:p>
    <w:p w14:paraId="584C378B" w14:textId="77777777" w:rsidR="000E6715" w:rsidRPr="007E1BC1" w:rsidRDefault="000E6715" w:rsidP="000E6715">
      <w:pPr>
        <w:pStyle w:val="breakline"/>
        <w:rPr>
          <w:color w:val="002060"/>
        </w:rPr>
      </w:pPr>
    </w:p>
    <w:p w14:paraId="7EFBA284" w14:textId="77777777" w:rsidR="000E6715" w:rsidRPr="007E1BC1" w:rsidRDefault="000E6715" w:rsidP="000E6715">
      <w:pPr>
        <w:pStyle w:val="sottotitolocampionato10"/>
        <w:rPr>
          <w:color w:val="002060"/>
        </w:rPr>
      </w:pPr>
      <w:r w:rsidRPr="007E1BC1">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0E6715" w:rsidRPr="007E1BC1" w14:paraId="44DD834D"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69CB0"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5D3A5"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53444"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2C795"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F5F6A"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C5FDE"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692E0"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5BB05D76" w14:textId="77777777" w:rsidTr="001A38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02F858" w14:textId="77777777" w:rsidR="000E6715" w:rsidRPr="007E1BC1" w:rsidRDefault="000E6715" w:rsidP="001A3843">
            <w:pPr>
              <w:pStyle w:val="rowtabella0"/>
              <w:rPr>
                <w:color w:val="002060"/>
              </w:rPr>
            </w:pPr>
            <w:r w:rsidRPr="007E1BC1">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DF380" w14:textId="77777777" w:rsidR="000E6715" w:rsidRPr="007E1BC1" w:rsidRDefault="000E6715" w:rsidP="001A3843">
            <w:pPr>
              <w:pStyle w:val="rowtabella0"/>
              <w:rPr>
                <w:color w:val="002060"/>
              </w:rPr>
            </w:pPr>
            <w:proofErr w:type="gramStart"/>
            <w:r w:rsidRPr="007E1BC1">
              <w:rPr>
                <w:color w:val="002060"/>
              </w:rPr>
              <w:t>U.MANDOLESI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7363CC"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C85670" w14:textId="77777777" w:rsidR="000E6715" w:rsidRPr="007E1BC1" w:rsidRDefault="000E6715" w:rsidP="001A3843">
            <w:pPr>
              <w:pStyle w:val="rowtabella0"/>
              <w:rPr>
                <w:color w:val="002060"/>
              </w:rPr>
            </w:pPr>
            <w:r w:rsidRPr="007E1BC1">
              <w:rPr>
                <w:color w:val="002060"/>
              </w:rPr>
              <w:t>26/02/2026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8CB8D" w14:textId="77777777" w:rsidR="000E6715" w:rsidRPr="007E1BC1" w:rsidRDefault="000E6715" w:rsidP="001A3843">
            <w:pPr>
              <w:pStyle w:val="rowtabella0"/>
              <w:rPr>
                <w:color w:val="002060"/>
              </w:rPr>
            </w:pPr>
            <w:r w:rsidRPr="007E1BC1">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9590ED" w14:textId="77777777" w:rsidR="000E6715" w:rsidRPr="007E1BC1" w:rsidRDefault="000E6715" w:rsidP="001A3843">
            <w:pPr>
              <w:pStyle w:val="rowtabella0"/>
              <w:rPr>
                <w:color w:val="002060"/>
              </w:rPr>
            </w:pPr>
            <w:r w:rsidRPr="007E1BC1">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E5B07C" w14:textId="77777777" w:rsidR="000E6715" w:rsidRPr="007E1BC1" w:rsidRDefault="000E6715" w:rsidP="001A3843">
            <w:pPr>
              <w:pStyle w:val="rowtabella0"/>
              <w:rPr>
                <w:color w:val="002060"/>
              </w:rPr>
            </w:pPr>
            <w:r w:rsidRPr="007E1BC1">
              <w:rPr>
                <w:color w:val="002060"/>
              </w:rPr>
              <w:t>VIA LUDOVICO SCARFIOTTI</w:t>
            </w:r>
          </w:p>
        </w:tc>
      </w:tr>
    </w:tbl>
    <w:p w14:paraId="17FE5E99" w14:textId="77777777" w:rsidR="000E6715" w:rsidRPr="007E1BC1" w:rsidRDefault="000E6715" w:rsidP="000E6715">
      <w:pPr>
        <w:pStyle w:val="breakline"/>
        <w:rPr>
          <w:rFonts w:eastAsiaTheme="minorEastAsia"/>
          <w:color w:val="002060"/>
        </w:rPr>
      </w:pPr>
    </w:p>
    <w:p w14:paraId="147FC82F" w14:textId="77777777" w:rsidR="000E6715" w:rsidRPr="007E1BC1" w:rsidRDefault="000E6715" w:rsidP="000E6715">
      <w:pPr>
        <w:pStyle w:val="breakline"/>
        <w:rPr>
          <w:color w:val="002060"/>
        </w:rPr>
      </w:pPr>
    </w:p>
    <w:p w14:paraId="052F7A2F" w14:textId="77777777" w:rsidR="000E6715" w:rsidRPr="007E1BC1" w:rsidRDefault="000E6715" w:rsidP="000E6715">
      <w:pPr>
        <w:pStyle w:val="breakline"/>
        <w:rPr>
          <w:color w:val="002060"/>
        </w:rPr>
      </w:pPr>
    </w:p>
    <w:p w14:paraId="096F1F04" w14:textId="77777777" w:rsidR="000E6715" w:rsidRPr="007E1BC1" w:rsidRDefault="000E6715" w:rsidP="000E6715">
      <w:pPr>
        <w:pStyle w:val="sottotitolocampionato10"/>
        <w:rPr>
          <w:color w:val="002060"/>
        </w:rPr>
      </w:pPr>
      <w:r w:rsidRPr="007E1BC1">
        <w:rPr>
          <w:color w:val="002060"/>
        </w:rPr>
        <w:t>GIRONE SC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4"/>
        <w:gridCol w:w="385"/>
        <w:gridCol w:w="898"/>
        <w:gridCol w:w="1199"/>
        <w:gridCol w:w="1547"/>
        <w:gridCol w:w="1547"/>
      </w:tblGrid>
      <w:tr w:rsidR="000E6715" w:rsidRPr="007E1BC1" w14:paraId="4B8A3B74"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589F0"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9797A"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62D7E"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EB1B"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7245A"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A7DB8"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5BA55"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4438E14A"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7A331" w14:textId="77777777" w:rsidR="000E6715" w:rsidRPr="007E1BC1" w:rsidRDefault="000E6715" w:rsidP="001A3843">
            <w:pPr>
              <w:pStyle w:val="rowtabella0"/>
              <w:rPr>
                <w:color w:val="002060"/>
              </w:rPr>
            </w:pPr>
            <w:r w:rsidRPr="007E1BC1">
              <w:rPr>
                <w:color w:val="002060"/>
              </w:rPr>
              <w:lastRenderedPageBreak/>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C3E4E" w14:textId="77777777" w:rsidR="000E6715" w:rsidRPr="007E1BC1" w:rsidRDefault="000E6715" w:rsidP="001A3843">
            <w:pPr>
              <w:pStyle w:val="rowtabella0"/>
              <w:rPr>
                <w:color w:val="002060"/>
              </w:rPr>
            </w:pPr>
            <w:r w:rsidRPr="007E1BC1">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F1651"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8156B" w14:textId="77777777" w:rsidR="000E6715" w:rsidRPr="007E1BC1" w:rsidRDefault="000E6715" w:rsidP="001A3843">
            <w:pPr>
              <w:pStyle w:val="rowtabella0"/>
              <w:rPr>
                <w:color w:val="002060"/>
              </w:rPr>
            </w:pPr>
            <w:r w:rsidRPr="007E1BC1">
              <w:rPr>
                <w:color w:val="002060"/>
              </w:rPr>
              <w:t>28/02/2026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A643D" w14:textId="77777777" w:rsidR="000E6715" w:rsidRPr="007E1BC1" w:rsidRDefault="000E6715" w:rsidP="001A3843">
            <w:pPr>
              <w:pStyle w:val="rowtabella0"/>
              <w:rPr>
                <w:color w:val="002060"/>
              </w:rPr>
            </w:pPr>
            <w:r w:rsidRPr="007E1BC1">
              <w:rPr>
                <w:color w:val="002060"/>
              </w:rPr>
              <w:t xml:space="preserve">5295 TENSOSTRUTTURA VIA </w:t>
            </w:r>
            <w:proofErr w:type="gramStart"/>
            <w:r w:rsidRPr="007E1BC1">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4651C" w14:textId="77777777" w:rsidR="000E6715" w:rsidRPr="007E1BC1" w:rsidRDefault="000E6715" w:rsidP="001A3843">
            <w:pPr>
              <w:pStyle w:val="rowtabella0"/>
              <w:rPr>
                <w:color w:val="002060"/>
              </w:rPr>
            </w:pPr>
            <w:r w:rsidRPr="007E1BC1">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7B1B2" w14:textId="77777777" w:rsidR="000E6715" w:rsidRPr="007E1BC1" w:rsidRDefault="000E6715" w:rsidP="001A3843">
            <w:pPr>
              <w:pStyle w:val="rowtabella0"/>
              <w:rPr>
                <w:color w:val="002060"/>
              </w:rPr>
            </w:pPr>
            <w:r w:rsidRPr="007E1BC1">
              <w:rPr>
                <w:color w:val="002060"/>
              </w:rPr>
              <w:t xml:space="preserve">VIA </w:t>
            </w:r>
            <w:proofErr w:type="gramStart"/>
            <w:r w:rsidRPr="007E1BC1">
              <w:rPr>
                <w:color w:val="002060"/>
              </w:rPr>
              <w:t>E.MATTEI</w:t>
            </w:r>
            <w:proofErr w:type="gramEnd"/>
          </w:p>
        </w:tc>
      </w:tr>
      <w:tr w:rsidR="000E6715" w:rsidRPr="007E1BC1" w14:paraId="71DACB5A"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7B5BD" w14:textId="77777777" w:rsidR="000E6715" w:rsidRPr="007E1BC1" w:rsidRDefault="000E6715" w:rsidP="001A3843">
            <w:pPr>
              <w:pStyle w:val="rowtabella0"/>
              <w:rPr>
                <w:color w:val="002060"/>
              </w:rPr>
            </w:pPr>
            <w:proofErr w:type="gramStart"/>
            <w:r w:rsidRPr="007E1BC1">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3F60A" w14:textId="77777777" w:rsidR="000E6715" w:rsidRPr="007E1BC1" w:rsidRDefault="000E6715" w:rsidP="001A3843">
            <w:pPr>
              <w:pStyle w:val="rowtabella0"/>
              <w:rPr>
                <w:color w:val="002060"/>
              </w:rPr>
            </w:pPr>
            <w:r w:rsidRPr="007E1BC1">
              <w:rPr>
                <w:color w:val="002060"/>
              </w:rPr>
              <w:t>POLISPORTIVA ROSSO BLU</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2CA6E"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CADE9" w14:textId="77777777" w:rsidR="000E6715" w:rsidRPr="007E1BC1" w:rsidRDefault="000E6715" w:rsidP="001A3843">
            <w:pPr>
              <w:pStyle w:val="rowtabella0"/>
              <w:rPr>
                <w:color w:val="002060"/>
              </w:rPr>
            </w:pPr>
            <w:r w:rsidRPr="007E1BC1">
              <w:rPr>
                <w:color w:val="002060"/>
              </w:rPr>
              <w:t>28/02/2026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89637" w14:textId="77777777" w:rsidR="000E6715" w:rsidRPr="007E1BC1" w:rsidRDefault="000E6715" w:rsidP="001A3843">
            <w:pPr>
              <w:pStyle w:val="rowtabella0"/>
              <w:rPr>
                <w:color w:val="002060"/>
              </w:rPr>
            </w:pPr>
            <w:r w:rsidRPr="007E1BC1">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79C44" w14:textId="77777777" w:rsidR="000E6715" w:rsidRPr="007E1BC1" w:rsidRDefault="000E6715" w:rsidP="001A3843">
            <w:pPr>
              <w:pStyle w:val="rowtabella0"/>
              <w:rPr>
                <w:color w:val="002060"/>
              </w:rPr>
            </w:pPr>
            <w:r w:rsidRPr="007E1BC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29FD6" w14:textId="77777777" w:rsidR="000E6715" w:rsidRPr="007E1BC1" w:rsidRDefault="000E6715" w:rsidP="001A3843">
            <w:pPr>
              <w:pStyle w:val="rowtabella0"/>
              <w:rPr>
                <w:color w:val="002060"/>
              </w:rPr>
            </w:pPr>
            <w:r w:rsidRPr="007E1BC1">
              <w:rPr>
                <w:color w:val="002060"/>
              </w:rPr>
              <w:t>VIA DELLE REGIONI, 8</w:t>
            </w:r>
          </w:p>
        </w:tc>
      </w:tr>
    </w:tbl>
    <w:p w14:paraId="4E56C62F" w14:textId="77777777" w:rsidR="000E6715" w:rsidRPr="003A3417" w:rsidRDefault="000E6715" w:rsidP="00E47757">
      <w:pPr>
        <w:pStyle w:val="breakline"/>
        <w:rPr>
          <w:color w:val="002060"/>
        </w:rPr>
      </w:pPr>
    </w:p>
    <w:p w14:paraId="34415DD1" w14:textId="77777777" w:rsidR="00E47757" w:rsidRPr="003A3417" w:rsidRDefault="00E47757" w:rsidP="00E47757">
      <w:pPr>
        <w:pStyle w:val="breakline"/>
        <w:rPr>
          <w:color w:val="002060"/>
        </w:rPr>
      </w:pPr>
    </w:p>
    <w:p w14:paraId="4AB8F7FD" w14:textId="77777777" w:rsidR="00E47757" w:rsidRPr="003A3417" w:rsidRDefault="00E47757" w:rsidP="00E47757">
      <w:pPr>
        <w:pStyle w:val="titolocampionato0"/>
        <w:shd w:val="clear" w:color="auto" w:fill="CCCCCC"/>
        <w:spacing w:before="80" w:after="40"/>
        <w:rPr>
          <w:color w:val="002060"/>
        </w:rPr>
      </w:pPr>
      <w:r w:rsidRPr="003A3417">
        <w:rPr>
          <w:color w:val="002060"/>
        </w:rPr>
        <w:t>UNDER 17 C5 REGIONALI MASCHILI</w:t>
      </w:r>
    </w:p>
    <w:p w14:paraId="350E6F51" w14:textId="77777777" w:rsidR="00E47757" w:rsidRPr="003A3417" w:rsidRDefault="00E47757" w:rsidP="00E47757">
      <w:pPr>
        <w:pStyle w:val="titoloprinc0"/>
        <w:rPr>
          <w:color w:val="002060"/>
        </w:rPr>
      </w:pPr>
      <w:r w:rsidRPr="003A3417">
        <w:rPr>
          <w:color w:val="002060"/>
        </w:rPr>
        <w:t>VARIAZIONI AL PROGRAMMA GARE</w:t>
      </w:r>
    </w:p>
    <w:p w14:paraId="05D13811" w14:textId="77777777" w:rsidR="00E47757" w:rsidRPr="003A3417" w:rsidRDefault="00E47757" w:rsidP="00E47757">
      <w:pPr>
        <w:pStyle w:val="breakline"/>
        <w:rPr>
          <w:color w:val="002060"/>
        </w:rPr>
      </w:pPr>
    </w:p>
    <w:p w14:paraId="46609C26" w14:textId="77777777" w:rsidR="00E47757" w:rsidRPr="003A3417" w:rsidRDefault="00E47757" w:rsidP="00E47757">
      <w:pPr>
        <w:pStyle w:val="breakline"/>
        <w:rPr>
          <w:color w:val="002060"/>
        </w:rPr>
      </w:pPr>
    </w:p>
    <w:p w14:paraId="7046E02E" w14:textId="77777777" w:rsidR="00E47757" w:rsidRPr="003A3417" w:rsidRDefault="00E47757" w:rsidP="00E47757">
      <w:pPr>
        <w:pStyle w:val="sottotitolocampionato10"/>
        <w:rPr>
          <w:color w:val="002060"/>
        </w:rPr>
      </w:pPr>
      <w:r w:rsidRPr="003A341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47757" w:rsidRPr="003A3417" w14:paraId="539569D4" w14:textId="77777777" w:rsidTr="00F859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3254B" w14:textId="77777777" w:rsidR="00E47757" w:rsidRPr="003A3417" w:rsidRDefault="00E47757" w:rsidP="001A3843">
            <w:pPr>
              <w:pStyle w:val="headertabella0"/>
              <w:rPr>
                <w:color w:val="002060"/>
              </w:rPr>
            </w:pPr>
            <w:r w:rsidRPr="003A34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A8D54" w14:textId="77777777" w:rsidR="00E47757" w:rsidRPr="003A3417" w:rsidRDefault="00E47757" w:rsidP="001A3843">
            <w:pPr>
              <w:pStyle w:val="headertabella0"/>
              <w:rPr>
                <w:color w:val="002060"/>
              </w:rPr>
            </w:pPr>
            <w:r w:rsidRPr="003A341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CBC9D" w14:textId="77777777" w:rsidR="00E47757" w:rsidRPr="003A3417" w:rsidRDefault="00E47757" w:rsidP="001A3843">
            <w:pPr>
              <w:pStyle w:val="headertabella0"/>
              <w:rPr>
                <w:color w:val="002060"/>
              </w:rPr>
            </w:pPr>
            <w:r w:rsidRPr="003A34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C987F" w14:textId="77777777" w:rsidR="00E47757" w:rsidRPr="003A3417" w:rsidRDefault="00E47757" w:rsidP="001A3843">
            <w:pPr>
              <w:pStyle w:val="headertabella0"/>
              <w:rPr>
                <w:color w:val="002060"/>
              </w:rPr>
            </w:pPr>
            <w:r w:rsidRPr="003A34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3023A" w14:textId="77777777" w:rsidR="00E47757" w:rsidRPr="003A3417" w:rsidRDefault="00E47757" w:rsidP="001A3843">
            <w:pPr>
              <w:pStyle w:val="headertabella0"/>
              <w:rPr>
                <w:color w:val="002060"/>
              </w:rPr>
            </w:pPr>
            <w:r w:rsidRPr="003A3417">
              <w:rPr>
                <w:color w:val="002060"/>
              </w:rPr>
              <w:t xml:space="preserve">Data </w:t>
            </w:r>
            <w:proofErr w:type="spellStart"/>
            <w:r w:rsidRPr="003A3417">
              <w:rPr>
                <w:color w:val="002060"/>
              </w:rPr>
              <w:t>Orig</w:t>
            </w:r>
            <w:proofErr w:type="spellEnd"/>
            <w:r w:rsidRPr="003A34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9267E" w14:textId="77777777" w:rsidR="00E47757" w:rsidRPr="003A3417" w:rsidRDefault="00E47757" w:rsidP="001A3843">
            <w:pPr>
              <w:pStyle w:val="headertabella0"/>
              <w:rPr>
                <w:color w:val="002060"/>
              </w:rPr>
            </w:pPr>
            <w:r w:rsidRPr="003A34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664D2" w14:textId="77777777" w:rsidR="00E47757" w:rsidRPr="003A3417" w:rsidRDefault="00E47757" w:rsidP="001A3843">
            <w:pPr>
              <w:pStyle w:val="headertabella0"/>
              <w:rPr>
                <w:color w:val="002060"/>
              </w:rPr>
            </w:pPr>
            <w:r w:rsidRPr="003A3417">
              <w:rPr>
                <w:color w:val="002060"/>
              </w:rPr>
              <w:t xml:space="preserve">Ora </w:t>
            </w:r>
            <w:proofErr w:type="spellStart"/>
            <w:r w:rsidRPr="003A3417">
              <w:rPr>
                <w:color w:val="002060"/>
              </w:rPr>
              <w:t>Orig</w:t>
            </w:r>
            <w:proofErr w:type="spellEnd"/>
            <w:r w:rsidRPr="003A34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6BD35" w14:textId="77777777" w:rsidR="00E47757" w:rsidRPr="003A3417" w:rsidRDefault="00E47757" w:rsidP="001A3843">
            <w:pPr>
              <w:pStyle w:val="headertabella0"/>
              <w:rPr>
                <w:color w:val="002060"/>
              </w:rPr>
            </w:pPr>
            <w:r w:rsidRPr="003A3417">
              <w:rPr>
                <w:color w:val="002060"/>
              </w:rPr>
              <w:t>Impianto</w:t>
            </w:r>
          </w:p>
        </w:tc>
      </w:tr>
      <w:tr w:rsidR="00E47757" w:rsidRPr="003A3417" w14:paraId="716DD743" w14:textId="77777777" w:rsidTr="00F859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C01C" w14:textId="77777777" w:rsidR="00E47757" w:rsidRPr="00F859D4" w:rsidRDefault="00E47757" w:rsidP="001A3843">
            <w:pPr>
              <w:pStyle w:val="rowtabella0"/>
              <w:rPr>
                <w:color w:val="002060"/>
                <w:highlight w:val="yellow"/>
              </w:rPr>
            </w:pPr>
            <w:r w:rsidRPr="00F859D4">
              <w:rPr>
                <w:color w:val="002060"/>
                <w:highlight w:val="yellow"/>
              </w:rPr>
              <w:t>28/02/2026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C0B2" w14:textId="77777777" w:rsidR="00E47757" w:rsidRPr="00F859D4" w:rsidRDefault="00E47757" w:rsidP="001A3843">
            <w:pPr>
              <w:pStyle w:val="rowtabella0"/>
              <w:jc w:val="center"/>
              <w:rPr>
                <w:color w:val="002060"/>
                <w:highlight w:val="yellow"/>
              </w:rPr>
            </w:pPr>
            <w:r w:rsidRPr="00F859D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544A" w14:textId="77777777" w:rsidR="00E47757" w:rsidRPr="00F859D4" w:rsidRDefault="00E47757" w:rsidP="001A3843">
            <w:pPr>
              <w:pStyle w:val="rowtabella0"/>
              <w:rPr>
                <w:color w:val="002060"/>
                <w:highlight w:val="yellow"/>
              </w:rPr>
            </w:pPr>
            <w:r w:rsidRPr="00F859D4">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7CBD" w14:textId="77777777" w:rsidR="00E47757" w:rsidRPr="00F859D4" w:rsidRDefault="00E47757" w:rsidP="001A3843">
            <w:pPr>
              <w:pStyle w:val="rowtabella0"/>
              <w:rPr>
                <w:color w:val="002060"/>
                <w:highlight w:val="yellow"/>
              </w:rPr>
            </w:pPr>
            <w:r w:rsidRPr="00F859D4">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410B" w14:textId="77777777" w:rsidR="00E47757" w:rsidRPr="003A3417" w:rsidRDefault="00E47757" w:rsidP="001A3843">
            <w:pPr>
              <w:pStyle w:val="rowtabella0"/>
              <w:rPr>
                <w:color w:val="002060"/>
              </w:rPr>
            </w:pPr>
            <w:r w:rsidRPr="003A3417">
              <w:rPr>
                <w:color w:val="002060"/>
              </w:rPr>
              <w:t>27/02/2026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096D" w14:textId="77777777" w:rsidR="00E47757" w:rsidRPr="003A3417" w:rsidRDefault="00E47757" w:rsidP="001A3843">
            <w:pPr>
              <w:pStyle w:val="rowtabella0"/>
              <w:jc w:val="center"/>
              <w:rPr>
                <w:color w:val="002060"/>
              </w:rPr>
            </w:pPr>
            <w:r w:rsidRPr="00F859D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90EA" w14:textId="77777777" w:rsidR="00E47757" w:rsidRPr="003A3417" w:rsidRDefault="00E47757" w:rsidP="001A3843">
            <w:pPr>
              <w:pStyle w:val="rowtabella0"/>
              <w:jc w:val="center"/>
              <w:rPr>
                <w:color w:val="002060"/>
              </w:rPr>
            </w:pPr>
            <w:r w:rsidRPr="003A3417">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0D37" w14:textId="77777777" w:rsidR="00E47757" w:rsidRPr="003A3417" w:rsidRDefault="00E47757" w:rsidP="001A3843">
            <w:pPr>
              <w:rPr>
                <w:color w:val="002060"/>
              </w:rPr>
            </w:pPr>
          </w:p>
        </w:tc>
      </w:tr>
    </w:tbl>
    <w:p w14:paraId="13EB9E9F" w14:textId="77777777" w:rsidR="00E47757" w:rsidRPr="003A3417" w:rsidRDefault="00E47757" w:rsidP="00E47757">
      <w:pPr>
        <w:pStyle w:val="breakline"/>
        <w:rPr>
          <w:rFonts w:eastAsiaTheme="minorEastAsia"/>
          <w:color w:val="002060"/>
        </w:rPr>
      </w:pPr>
    </w:p>
    <w:p w14:paraId="5130FC4C" w14:textId="77777777" w:rsidR="00E47757" w:rsidRPr="003A3417" w:rsidRDefault="00E47757" w:rsidP="00E47757">
      <w:pPr>
        <w:pStyle w:val="breakline"/>
        <w:rPr>
          <w:color w:val="002060"/>
        </w:rPr>
      </w:pPr>
    </w:p>
    <w:p w14:paraId="5F4BD4D6" w14:textId="77777777" w:rsidR="00E47757" w:rsidRPr="003A3417" w:rsidRDefault="00E47757" w:rsidP="00E47757">
      <w:pPr>
        <w:pStyle w:val="sottotitolocampionato10"/>
        <w:rPr>
          <w:color w:val="002060"/>
        </w:rPr>
      </w:pPr>
      <w:r w:rsidRPr="003A341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47757" w:rsidRPr="003A3417" w14:paraId="5486021D" w14:textId="77777777" w:rsidTr="00F859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0FECA" w14:textId="77777777" w:rsidR="00E47757" w:rsidRPr="003A3417" w:rsidRDefault="00E47757" w:rsidP="001A3843">
            <w:pPr>
              <w:pStyle w:val="headertabella0"/>
              <w:rPr>
                <w:color w:val="002060"/>
              </w:rPr>
            </w:pPr>
            <w:r w:rsidRPr="003A34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B7E8D" w14:textId="77777777" w:rsidR="00E47757" w:rsidRPr="003A3417" w:rsidRDefault="00E47757" w:rsidP="001A3843">
            <w:pPr>
              <w:pStyle w:val="headertabella0"/>
              <w:rPr>
                <w:color w:val="002060"/>
              </w:rPr>
            </w:pPr>
            <w:r w:rsidRPr="003A341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2A1BE" w14:textId="77777777" w:rsidR="00E47757" w:rsidRPr="003A3417" w:rsidRDefault="00E47757" w:rsidP="001A3843">
            <w:pPr>
              <w:pStyle w:val="headertabella0"/>
              <w:rPr>
                <w:color w:val="002060"/>
              </w:rPr>
            </w:pPr>
            <w:r w:rsidRPr="003A34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CA8C" w14:textId="77777777" w:rsidR="00E47757" w:rsidRPr="003A3417" w:rsidRDefault="00E47757" w:rsidP="001A3843">
            <w:pPr>
              <w:pStyle w:val="headertabella0"/>
              <w:rPr>
                <w:color w:val="002060"/>
              </w:rPr>
            </w:pPr>
            <w:r w:rsidRPr="003A34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E0C24" w14:textId="77777777" w:rsidR="00E47757" w:rsidRPr="003A3417" w:rsidRDefault="00E47757" w:rsidP="001A3843">
            <w:pPr>
              <w:pStyle w:val="headertabella0"/>
              <w:rPr>
                <w:color w:val="002060"/>
              </w:rPr>
            </w:pPr>
            <w:r w:rsidRPr="003A3417">
              <w:rPr>
                <w:color w:val="002060"/>
              </w:rPr>
              <w:t xml:space="preserve">Data </w:t>
            </w:r>
            <w:proofErr w:type="spellStart"/>
            <w:r w:rsidRPr="003A3417">
              <w:rPr>
                <w:color w:val="002060"/>
              </w:rPr>
              <w:t>Orig</w:t>
            </w:r>
            <w:proofErr w:type="spellEnd"/>
            <w:r w:rsidRPr="003A34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48C27" w14:textId="77777777" w:rsidR="00E47757" w:rsidRPr="003A3417" w:rsidRDefault="00E47757" w:rsidP="001A3843">
            <w:pPr>
              <w:pStyle w:val="headertabella0"/>
              <w:rPr>
                <w:color w:val="002060"/>
              </w:rPr>
            </w:pPr>
            <w:r w:rsidRPr="003A34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1B485" w14:textId="77777777" w:rsidR="00E47757" w:rsidRPr="003A3417" w:rsidRDefault="00E47757" w:rsidP="001A3843">
            <w:pPr>
              <w:pStyle w:val="headertabella0"/>
              <w:rPr>
                <w:color w:val="002060"/>
              </w:rPr>
            </w:pPr>
            <w:r w:rsidRPr="003A3417">
              <w:rPr>
                <w:color w:val="002060"/>
              </w:rPr>
              <w:t xml:space="preserve">Ora </w:t>
            </w:r>
            <w:proofErr w:type="spellStart"/>
            <w:r w:rsidRPr="003A3417">
              <w:rPr>
                <w:color w:val="002060"/>
              </w:rPr>
              <w:t>Orig</w:t>
            </w:r>
            <w:proofErr w:type="spellEnd"/>
            <w:r w:rsidRPr="003A34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73201" w14:textId="77777777" w:rsidR="00E47757" w:rsidRPr="003A3417" w:rsidRDefault="00E47757" w:rsidP="001A3843">
            <w:pPr>
              <w:pStyle w:val="headertabella0"/>
              <w:rPr>
                <w:color w:val="002060"/>
              </w:rPr>
            </w:pPr>
            <w:r w:rsidRPr="003A3417">
              <w:rPr>
                <w:color w:val="002060"/>
              </w:rPr>
              <w:t>Impianto</w:t>
            </w:r>
          </w:p>
        </w:tc>
      </w:tr>
      <w:tr w:rsidR="00E47757" w:rsidRPr="003A3417" w14:paraId="6F408154" w14:textId="77777777" w:rsidTr="00F859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2221" w14:textId="77777777" w:rsidR="00E47757" w:rsidRPr="00F859D4" w:rsidRDefault="00E47757" w:rsidP="001A3843">
            <w:pPr>
              <w:pStyle w:val="rowtabella0"/>
              <w:rPr>
                <w:color w:val="002060"/>
                <w:highlight w:val="yellow"/>
              </w:rPr>
            </w:pPr>
            <w:r w:rsidRPr="00F859D4">
              <w:rPr>
                <w:color w:val="002060"/>
                <w:highlight w:val="yellow"/>
              </w:rPr>
              <w:t>01/03/2026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D1E7C" w14:textId="77777777" w:rsidR="00E47757" w:rsidRPr="00F859D4" w:rsidRDefault="00E47757" w:rsidP="001A3843">
            <w:pPr>
              <w:pStyle w:val="rowtabella0"/>
              <w:jc w:val="center"/>
              <w:rPr>
                <w:color w:val="002060"/>
                <w:highlight w:val="yellow"/>
              </w:rPr>
            </w:pPr>
            <w:r w:rsidRPr="00F859D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545D" w14:textId="77777777" w:rsidR="00E47757" w:rsidRPr="00F859D4" w:rsidRDefault="00E47757" w:rsidP="001A3843">
            <w:pPr>
              <w:pStyle w:val="rowtabella0"/>
              <w:rPr>
                <w:color w:val="002060"/>
                <w:highlight w:val="yellow"/>
              </w:rPr>
            </w:pPr>
            <w:r w:rsidRPr="00F859D4">
              <w:rPr>
                <w:color w:val="002060"/>
                <w:highlight w:val="yellow"/>
              </w:rPr>
              <w:t>ETA BETA F.C.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3B0B" w14:textId="77777777" w:rsidR="00E47757" w:rsidRPr="00F859D4" w:rsidRDefault="00E47757" w:rsidP="001A3843">
            <w:pPr>
              <w:pStyle w:val="rowtabella0"/>
              <w:rPr>
                <w:color w:val="002060"/>
                <w:highlight w:val="yellow"/>
              </w:rPr>
            </w:pPr>
            <w:r w:rsidRPr="00F859D4">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1E4DF" w14:textId="2F9D0AF1" w:rsidR="00E47757" w:rsidRPr="003A3417" w:rsidRDefault="00E47757" w:rsidP="001A384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0A9D" w14:textId="77777777" w:rsidR="00E47757" w:rsidRPr="003A3417" w:rsidRDefault="00E47757" w:rsidP="001A3843">
            <w:pPr>
              <w:pStyle w:val="rowtabella0"/>
              <w:jc w:val="center"/>
              <w:rPr>
                <w:color w:val="002060"/>
              </w:rPr>
            </w:pPr>
            <w:r w:rsidRPr="00F859D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0D71" w14:textId="77777777" w:rsidR="00E47757" w:rsidRPr="003A3417" w:rsidRDefault="00E47757" w:rsidP="001A3843">
            <w:pPr>
              <w:pStyle w:val="rowtabella0"/>
              <w:jc w:val="center"/>
              <w:rPr>
                <w:color w:val="002060"/>
              </w:rPr>
            </w:pPr>
            <w:r w:rsidRPr="003A3417">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6ACF" w14:textId="77777777" w:rsidR="00E47757" w:rsidRPr="003A3417" w:rsidRDefault="00E47757" w:rsidP="001A3843">
            <w:pPr>
              <w:rPr>
                <w:color w:val="002060"/>
              </w:rPr>
            </w:pPr>
          </w:p>
        </w:tc>
      </w:tr>
    </w:tbl>
    <w:p w14:paraId="23F783BC" w14:textId="77777777" w:rsidR="00E47757" w:rsidRPr="003A3417" w:rsidRDefault="00E47757" w:rsidP="00E47757">
      <w:pPr>
        <w:pStyle w:val="breakline"/>
        <w:rPr>
          <w:rFonts w:eastAsiaTheme="minorEastAsia"/>
          <w:color w:val="002060"/>
        </w:rPr>
      </w:pPr>
    </w:p>
    <w:p w14:paraId="4FD60A11" w14:textId="77777777" w:rsidR="00E47757" w:rsidRPr="003A3417" w:rsidRDefault="00E47757" w:rsidP="00E47757">
      <w:pPr>
        <w:pStyle w:val="breakline"/>
        <w:rPr>
          <w:color w:val="002060"/>
        </w:rPr>
      </w:pPr>
    </w:p>
    <w:p w14:paraId="614D17D3" w14:textId="77777777" w:rsidR="00E47757" w:rsidRPr="003A3417" w:rsidRDefault="00E47757" w:rsidP="00E47757">
      <w:pPr>
        <w:pStyle w:val="titoloprinc0"/>
        <w:rPr>
          <w:color w:val="002060"/>
        </w:rPr>
      </w:pPr>
      <w:r w:rsidRPr="003A3417">
        <w:rPr>
          <w:color w:val="002060"/>
        </w:rPr>
        <w:t>RISULTATI</w:t>
      </w:r>
    </w:p>
    <w:p w14:paraId="6597D7D6" w14:textId="77777777" w:rsidR="00E47757" w:rsidRPr="003A3417" w:rsidRDefault="00E47757" w:rsidP="00E47757">
      <w:pPr>
        <w:pStyle w:val="breakline"/>
        <w:rPr>
          <w:color w:val="002060"/>
        </w:rPr>
      </w:pPr>
    </w:p>
    <w:p w14:paraId="0D4012F3" w14:textId="77777777" w:rsidR="00E47757" w:rsidRPr="003A3417" w:rsidRDefault="00E47757" w:rsidP="00E47757">
      <w:pPr>
        <w:pStyle w:val="sottotitolocampionato10"/>
        <w:rPr>
          <w:color w:val="002060"/>
        </w:rPr>
      </w:pPr>
      <w:r w:rsidRPr="003A3417">
        <w:rPr>
          <w:color w:val="002060"/>
        </w:rPr>
        <w:t>RISULTATI UFFICIALI GARE DEL 21/02/2026</w:t>
      </w:r>
    </w:p>
    <w:p w14:paraId="1BB25D21" w14:textId="77777777" w:rsidR="000E6715" w:rsidRPr="000E6715" w:rsidRDefault="000E6715" w:rsidP="000E6715">
      <w:pPr>
        <w:pStyle w:val="sottotitolocampionato20"/>
        <w:spacing w:before="0" w:beforeAutospacing="0" w:after="0" w:afterAutospacing="0"/>
        <w:rPr>
          <w:rFonts w:ascii="Arial" w:hAnsi="Arial" w:cs="Arial"/>
          <w:color w:val="002060"/>
          <w:sz w:val="20"/>
          <w:szCs w:val="20"/>
        </w:rPr>
      </w:pPr>
      <w:r w:rsidRPr="000E6715">
        <w:rPr>
          <w:rFonts w:ascii="Arial" w:hAnsi="Arial" w:cs="Arial"/>
          <w:color w:val="002060"/>
          <w:sz w:val="20"/>
          <w:szCs w:val="20"/>
        </w:rPr>
        <w:t>Si trascrivono qui di seguito i risultati ufficiali delle gare disputate</w:t>
      </w:r>
    </w:p>
    <w:p w14:paraId="6782F8D2" w14:textId="77777777" w:rsidR="00E47757" w:rsidRPr="003A3417" w:rsidRDefault="00E47757" w:rsidP="00E477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17B6A514"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0F0A713B"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075F8" w14:textId="77777777" w:rsidR="00E47757" w:rsidRPr="003A3417" w:rsidRDefault="00E47757" w:rsidP="001A3843">
                  <w:pPr>
                    <w:pStyle w:val="headertabella0"/>
                    <w:rPr>
                      <w:color w:val="002060"/>
                    </w:rPr>
                  </w:pPr>
                  <w:r w:rsidRPr="003A3417">
                    <w:rPr>
                      <w:color w:val="002060"/>
                    </w:rPr>
                    <w:t>GIRONE G - 2 Giornata - A</w:t>
                  </w:r>
                </w:p>
              </w:tc>
            </w:tr>
            <w:tr w:rsidR="00E47757" w:rsidRPr="003A3417" w14:paraId="2C1EADBF"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A69883" w14:textId="77777777" w:rsidR="00E47757" w:rsidRPr="003A3417" w:rsidRDefault="00E47757" w:rsidP="001A3843">
                  <w:pPr>
                    <w:pStyle w:val="rowtabella0"/>
                    <w:rPr>
                      <w:color w:val="002060"/>
                    </w:rPr>
                  </w:pPr>
                  <w:r w:rsidRPr="003A3417">
                    <w:rPr>
                      <w:color w:val="002060"/>
                    </w:rPr>
                    <w:t>(1) 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59647" w14:textId="77777777" w:rsidR="00E47757" w:rsidRPr="003A3417" w:rsidRDefault="00E47757" w:rsidP="001A3843">
                  <w:pPr>
                    <w:pStyle w:val="rowtabella0"/>
                    <w:rPr>
                      <w:color w:val="002060"/>
                    </w:rPr>
                  </w:pPr>
                  <w:r w:rsidRPr="003A3417">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326F1" w14:textId="77777777" w:rsidR="00E47757" w:rsidRPr="003A3417" w:rsidRDefault="00E47757" w:rsidP="001A3843">
                  <w:pPr>
                    <w:pStyle w:val="rowtabella0"/>
                    <w:jc w:val="center"/>
                    <w:rPr>
                      <w:color w:val="002060"/>
                    </w:rPr>
                  </w:pPr>
                  <w:r w:rsidRPr="003A3417">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9BCD9" w14:textId="77777777" w:rsidR="00E47757" w:rsidRPr="003A3417" w:rsidRDefault="00E47757" w:rsidP="001A3843">
                  <w:pPr>
                    <w:pStyle w:val="rowtabella0"/>
                    <w:jc w:val="center"/>
                    <w:rPr>
                      <w:color w:val="002060"/>
                    </w:rPr>
                  </w:pPr>
                  <w:r w:rsidRPr="003A3417">
                    <w:rPr>
                      <w:color w:val="002060"/>
                    </w:rPr>
                    <w:t> </w:t>
                  </w:r>
                </w:p>
              </w:tc>
            </w:tr>
            <w:tr w:rsidR="00E47757" w:rsidRPr="003A3417" w14:paraId="0061DD5A"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FC34DB" w14:textId="77777777" w:rsidR="00E47757" w:rsidRPr="003A3417" w:rsidRDefault="00E47757" w:rsidP="001A3843">
                  <w:pPr>
                    <w:pStyle w:val="rowtabella0"/>
                    <w:rPr>
                      <w:color w:val="002060"/>
                    </w:rPr>
                  </w:pPr>
                  <w:r w:rsidRPr="003A3417">
                    <w:rPr>
                      <w:color w:val="002060"/>
                    </w:rPr>
                    <w:t>(1) 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47F6F" w14:textId="77777777" w:rsidR="00E47757" w:rsidRPr="003A3417" w:rsidRDefault="00E47757" w:rsidP="001A3843">
                  <w:pPr>
                    <w:pStyle w:val="rowtabella0"/>
                    <w:rPr>
                      <w:color w:val="002060"/>
                    </w:rPr>
                  </w:pPr>
                  <w:r w:rsidRPr="003A3417">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19C945" w14:textId="77777777" w:rsidR="00E47757" w:rsidRPr="003A3417" w:rsidRDefault="00E47757" w:rsidP="001A3843">
                  <w:pPr>
                    <w:pStyle w:val="rowtabella0"/>
                    <w:jc w:val="center"/>
                    <w:rPr>
                      <w:color w:val="002060"/>
                    </w:rPr>
                  </w:pPr>
                  <w:r w:rsidRPr="003A3417">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4B5753" w14:textId="77777777" w:rsidR="00E47757" w:rsidRPr="003A3417" w:rsidRDefault="00E47757" w:rsidP="001A3843">
                  <w:pPr>
                    <w:pStyle w:val="rowtabella0"/>
                    <w:jc w:val="center"/>
                    <w:rPr>
                      <w:color w:val="002060"/>
                    </w:rPr>
                  </w:pPr>
                  <w:r w:rsidRPr="003A3417">
                    <w:rPr>
                      <w:color w:val="002060"/>
                    </w:rPr>
                    <w:t> </w:t>
                  </w:r>
                </w:p>
              </w:tc>
            </w:tr>
            <w:tr w:rsidR="00E47757" w:rsidRPr="003A3417" w14:paraId="1ADC3EB5"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758323" w14:textId="77777777" w:rsidR="00E47757" w:rsidRPr="003A3417" w:rsidRDefault="00E47757" w:rsidP="001A3843">
                  <w:pPr>
                    <w:pStyle w:val="rowtabella0"/>
                    <w:rPr>
                      <w:color w:val="002060"/>
                    </w:rPr>
                  </w:pPr>
                  <w:r w:rsidRPr="003A341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4AD75" w14:textId="77777777" w:rsidR="00E47757" w:rsidRPr="003A3417" w:rsidRDefault="00E47757" w:rsidP="001A3843">
                  <w:pPr>
                    <w:pStyle w:val="rowtabella0"/>
                    <w:rPr>
                      <w:color w:val="002060"/>
                    </w:rPr>
                  </w:pPr>
                  <w:r w:rsidRPr="003A3417">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F3E44" w14:textId="77777777" w:rsidR="00E47757" w:rsidRPr="003A3417" w:rsidRDefault="00E47757" w:rsidP="001A3843">
                  <w:pPr>
                    <w:pStyle w:val="rowtabella0"/>
                    <w:jc w:val="center"/>
                    <w:rPr>
                      <w:color w:val="002060"/>
                    </w:rPr>
                  </w:pPr>
                  <w:r w:rsidRPr="003A3417">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48B99" w14:textId="77777777" w:rsidR="00E47757" w:rsidRPr="003A3417" w:rsidRDefault="00E47757" w:rsidP="001A3843">
                  <w:pPr>
                    <w:pStyle w:val="rowtabella0"/>
                    <w:jc w:val="center"/>
                    <w:rPr>
                      <w:color w:val="002060"/>
                    </w:rPr>
                  </w:pPr>
                  <w:r w:rsidRPr="003A3417">
                    <w:rPr>
                      <w:color w:val="002060"/>
                    </w:rPr>
                    <w:t> </w:t>
                  </w:r>
                </w:p>
              </w:tc>
            </w:tr>
            <w:tr w:rsidR="00E47757" w:rsidRPr="003A3417" w14:paraId="5504F8EE"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0E5E5C3B" w14:textId="77777777" w:rsidR="00E47757" w:rsidRPr="003A3417" w:rsidRDefault="00E47757" w:rsidP="001A3843">
                  <w:pPr>
                    <w:pStyle w:val="rowtabella0"/>
                    <w:rPr>
                      <w:color w:val="002060"/>
                    </w:rPr>
                  </w:pPr>
                  <w:r w:rsidRPr="003A3417">
                    <w:rPr>
                      <w:color w:val="002060"/>
                    </w:rPr>
                    <w:t>(1) - disputata il 22/02/2026</w:t>
                  </w:r>
                </w:p>
              </w:tc>
            </w:tr>
          </w:tbl>
          <w:p w14:paraId="3ACEB6D3"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27438BA1"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899DD" w14:textId="77777777" w:rsidR="00E47757" w:rsidRPr="003A3417" w:rsidRDefault="00E47757" w:rsidP="001A3843">
                  <w:pPr>
                    <w:pStyle w:val="headertabella0"/>
                    <w:rPr>
                      <w:color w:val="002060"/>
                    </w:rPr>
                  </w:pPr>
                  <w:r w:rsidRPr="003A3417">
                    <w:rPr>
                      <w:color w:val="002060"/>
                    </w:rPr>
                    <w:t>GIRONE SA - 2 Giornata - A</w:t>
                  </w:r>
                </w:p>
              </w:tc>
            </w:tr>
            <w:tr w:rsidR="00E47757" w:rsidRPr="003A3417" w14:paraId="364BE194"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5058E2" w14:textId="77777777" w:rsidR="00E47757" w:rsidRPr="003A3417" w:rsidRDefault="00E47757" w:rsidP="001A3843">
                  <w:pPr>
                    <w:pStyle w:val="rowtabella0"/>
                    <w:rPr>
                      <w:color w:val="002060"/>
                    </w:rPr>
                  </w:pPr>
                  <w:r w:rsidRPr="003A3417">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EB52F" w14:textId="77777777" w:rsidR="00E47757" w:rsidRPr="003A3417" w:rsidRDefault="00E47757" w:rsidP="001A3843">
                  <w:pPr>
                    <w:pStyle w:val="rowtabella0"/>
                    <w:rPr>
                      <w:color w:val="002060"/>
                    </w:rPr>
                  </w:pPr>
                  <w:r w:rsidRPr="003A3417">
                    <w:rPr>
                      <w:color w:val="002060"/>
                    </w:rPr>
                    <w:t>- ETA BETA F.C.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9B92B" w14:textId="77777777" w:rsidR="00E47757" w:rsidRPr="003A3417" w:rsidRDefault="00E47757" w:rsidP="001A3843">
                  <w:pPr>
                    <w:pStyle w:val="rowtabella0"/>
                    <w:jc w:val="center"/>
                    <w:rPr>
                      <w:color w:val="002060"/>
                    </w:rPr>
                  </w:pPr>
                  <w:r w:rsidRPr="003A3417">
                    <w:rPr>
                      <w:color w:val="002060"/>
                    </w:rPr>
                    <w:t>1 - 14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19272" w14:textId="77777777" w:rsidR="00E47757" w:rsidRPr="003A3417" w:rsidRDefault="00E47757" w:rsidP="001A3843">
                  <w:pPr>
                    <w:pStyle w:val="rowtabella0"/>
                    <w:jc w:val="center"/>
                    <w:rPr>
                      <w:color w:val="002060"/>
                    </w:rPr>
                  </w:pPr>
                  <w:r w:rsidRPr="003A3417">
                    <w:rPr>
                      <w:color w:val="002060"/>
                    </w:rPr>
                    <w:t> </w:t>
                  </w:r>
                </w:p>
              </w:tc>
            </w:tr>
            <w:tr w:rsidR="00E47757" w:rsidRPr="003A3417" w14:paraId="79B0DBBE"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9AD28" w14:textId="77777777" w:rsidR="00E47757" w:rsidRPr="003A3417" w:rsidRDefault="00E47757" w:rsidP="001A3843">
                  <w:pPr>
                    <w:pStyle w:val="rowtabella0"/>
                    <w:rPr>
                      <w:color w:val="002060"/>
                    </w:rPr>
                  </w:pPr>
                  <w:r w:rsidRPr="003A3417">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48876" w14:textId="77777777" w:rsidR="00E47757" w:rsidRPr="003A3417" w:rsidRDefault="00E47757" w:rsidP="001A3843">
                  <w:pPr>
                    <w:pStyle w:val="rowtabella0"/>
                    <w:rPr>
                      <w:color w:val="002060"/>
                    </w:rPr>
                  </w:pPr>
                  <w:r w:rsidRPr="003A3417">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3E1CC" w14:textId="77777777" w:rsidR="00E47757" w:rsidRPr="003A3417" w:rsidRDefault="00E47757" w:rsidP="001A3843">
                  <w:pPr>
                    <w:pStyle w:val="rowtabella0"/>
                    <w:jc w:val="center"/>
                    <w:rPr>
                      <w:color w:val="002060"/>
                    </w:rPr>
                  </w:pPr>
                  <w:r w:rsidRPr="003A3417">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A1B2A" w14:textId="77777777" w:rsidR="00E47757" w:rsidRPr="003A3417" w:rsidRDefault="00E47757" w:rsidP="001A3843">
                  <w:pPr>
                    <w:pStyle w:val="rowtabella0"/>
                    <w:jc w:val="center"/>
                    <w:rPr>
                      <w:color w:val="002060"/>
                    </w:rPr>
                  </w:pPr>
                  <w:r w:rsidRPr="003A3417">
                    <w:rPr>
                      <w:color w:val="002060"/>
                    </w:rPr>
                    <w:t> </w:t>
                  </w:r>
                </w:p>
              </w:tc>
            </w:tr>
            <w:tr w:rsidR="00E47757" w:rsidRPr="003A3417" w14:paraId="223D3B1D"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10EAFECA" w14:textId="77777777" w:rsidR="00E47757" w:rsidRPr="003A3417" w:rsidRDefault="00E47757" w:rsidP="001A3843">
                  <w:pPr>
                    <w:pStyle w:val="rowtabella0"/>
                    <w:rPr>
                      <w:color w:val="002060"/>
                    </w:rPr>
                  </w:pPr>
                  <w:r w:rsidRPr="003A3417">
                    <w:rPr>
                      <w:color w:val="002060"/>
                    </w:rPr>
                    <w:t>(1) - disputata il 23/02/2026</w:t>
                  </w:r>
                </w:p>
              </w:tc>
            </w:tr>
          </w:tbl>
          <w:p w14:paraId="22119610" w14:textId="77777777" w:rsidR="00E47757" w:rsidRPr="003A3417" w:rsidRDefault="00E47757" w:rsidP="001A3843">
            <w:pPr>
              <w:rPr>
                <w:color w:val="002060"/>
              </w:rPr>
            </w:pPr>
          </w:p>
        </w:tc>
      </w:tr>
    </w:tbl>
    <w:p w14:paraId="54E7ABC2" w14:textId="77777777" w:rsidR="00E47757" w:rsidRPr="003A3417" w:rsidRDefault="00E47757" w:rsidP="00E477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42491471"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7BC7A55A"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513DB" w14:textId="77777777" w:rsidR="00E47757" w:rsidRPr="003A3417" w:rsidRDefault="00E47757" w:rsidP="001A3843">
                  <w:pPr>
                    <w:pStyle w:val="headertabella0"/>
                    <w:rPr>
                      <w:color w:val="002060"/>
                    </w:rPr>
                  </w:pPr>
                  <w:r w:rsidRPr="003A3417">
                    <w:rPr>
                      <w:color w:val="002060"/>
                    </w:rPr>
                    <w:t>GIRONE SB - 2 Giornata - A</w:t>
                  </w:r>
                </w:p>
              </w:tc>
            </w:tr>
            <w:tr w:rsidR="00E47757" w:rsidRPr="003A3417" w14:paraId="7C51D4F7"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F6402" w14:textId="77777777" w:rsidR="00E47757" w:rsidRPr="003A3417" w:rsidRDefault="00E47757" w:rsidP="001A3843">
                  <w:pPr>
                    <w:pStyle w:val="rowtabella0"/>
                    <w:rPr>
                      <w:color w:val="002060"/>
                    </w:rPr>
                  </w:pPr>
                  <w:r w:rsidRPr="003A3417">
                    <w:rPr>
                      <w:color w:val="002060"/>
                    </w:rPr>
                    <w:t>JESINA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C7360" w14:textId="77777777" w:rsidR="00E47757" w:rsidRPr="003A3417" w:rsidRDefault="00E47757" w:rsidP="001A3843">
                  <w:pPr>
                    <w:pStyle w:val="rowtabella0"/>
                    <w:rPr>
                      <w:color w:val="002060"/>
                    </w:rPr>
                  </w:pPr>
                  <w:r w:rsidRPr="003A3417">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2EAC3" w14:textId="77777777" w:rsidR="00E47757" w:rsidRPr="003A3417" w:rsidRDefault="00E47757" w:rsidP="001A3843">
                  <w:pPr>
                    <w:pStyle w:val="rowtabella0"/>
                    <w:jc w:val="center"/>
                    <w:rPr>
                      <w:color w:val="002060"/>
                    </w:rPr>
                  </w:pPr>
                  <w:r w:rsidRPr="003A3417">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52039" w14:textId="77777777" w:rsidR="00E47757" w:rsidRPr="003A3417" w:rsidRDefault="00E47757" w:rsidP="001A3843">
                  <w:pPr>
                    <w:pStyle w:val="rowtabella0"/>
                    <w:jc w:val="center"/>
                    <w:rPr>
                      <w:color w:val="002060"/>
                    </w:rPr>
                  </w:pPr>
                  <w:r w:rsidRPr="003A3417">
                    <w:rPr>
                      <w:color w:val="002060"/>
                    </w:rPr>
                    <w:t> </w:t>
                  </w:r>
                </w:p>
              </w:tc>
            </w:tr>
            <w:tr w:rsidR="00E47757" w:rsidRPr="003A3417" w14:paraId="416D554D"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63F2A7" w14:textId="77777777" w:rsidR="00E47757" w:rsidRPr="003A3417" w:rsidRDefault="00E47757" w:rsidP="001A3843">
                  <w:pPr>
                    <w:pStyle w:val="rowtabella0"/>
                    <w:rPr>
                      <w:color w:val="002060"/>
                    </w:rPr>
                  </w:pPr>
                  <w:r w:rsidRPr="003A341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60D24D" w14:textId="77777777" w:rsidR="00E47757" w:rsidRPr="003A3417" w:rsidRDefault="00E47757" w:rsidP="001A3843">
                  <w:pPr>
                    <w:pStyle w:val="rowtabella0"/>
                    <w:rPr>
                      <w:color w:val="002060"/>
                    </w:rPr>
                  </w:pPr>
                  <w:r w:rsidRPr="003A3417">
                    <w:rPr>
                      <w:color w:val="002060"/>
                    </w:rPr>
                    <w:t xml:space="preserve">- C.U.S. ANCONA </w:t>
                  </w:r>
                  <w:proofErr w:type="spellStart"/>
                  <w:proofErr w:type="gramStart"/>
                  <w:r w:rsidRPr="003A3417">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70A172" w14:textId="77777777" w:rsidR="00E47757" w:rsidRPr="003A3417" w:rsidRDefault="00E47757" w:rsidP="001A3843">
                  <w:pPr>
                    <w:pStyle w:val="rowtabella0"/>
                    <w:jc w:val="center"/>
                    <w:rPr>
                      <w:color w:val="002060"/>
                    </w:rPr>
                  </w:pPr>
                  <w:r w:rsidRPr="003A3417">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EE8B93" w14:textId="77777777" w:rsidR="00E47757" w:rsidRPr="003A3417" w:rsidRDefault="00E47757" w:rsidP="001A3843">
                  <w:pPr>
                    <w:pStyle w:val="rowtabella0"/>
                    <w:jc w:val="center"/>
                    <w:rPr>
                      <w:color w:val="002060"/>
                    </w:rPr>
                  </w:pPr>
                  <w:r w:rsidRPr="003A3417">
                    <w:rPr>
                      <w:color w:val="002060"/>
                    </w:rPr>
                    <w:t> </w:t>
                  </w:r>
                </w:p>
              </w:tc>
            </w:tr>
            <w:tr w:rsidR="00E47757" w:rsidRPr="003A3417" w14:paraId="201D6E11"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6E4F14" w14:textId="77777777" w:rsidR="00E47757" w:rsidRPr="003A3417" w:rsidRDefault="00E47757" w:rsidP="001A3843">
                  <w:pPr>
                    <w:pStyle w:val="rowtabella0"/>
                    <w:rPr>
                      <w:color w:val="002060"/>
                    </w:rPr>
                  </w:pPr>
                  <w:r w:rsidRPr="003A3417">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C7F85" w14:textId="77777777" w:rsidR="00E47757" w:rsidRPr="003A3417" w:rsidRDefault="00E47757" w:rsidP="001A3843">
                  <w:pPr>
                    <w:pStyle w:val="rowtabella0"/>
                    <w:rPr>
                      <w:color w:val="002060"/>
                    </w:rPr>
                  </w:pPr>
                  <w:r w:rsidRPr="003A3417">
                    <w:rPr>
                      <w:color w:val="002060"/>
                    </w:rPr>
                    <w:t xml:space="preserve">- AUDAX 1970 </w:t>
                  </w:r>
                  <w:proofErr w:type="gramStart"/>
                  <w:r w:rsidRPr="003A3417">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4CF34" w14:textId="77777777" w:rsidR="00E47757" w:rsidRPr="003A3417" w:rsidRDefault="00E47757" w:rsidP="001A3843">
                  <w:pPr>
                    <w:pStyle w:val="rowtabella0"/>
                    <w:jc w:val="center"/>
                    <w:rPr>
                      <w:color w:val="002060"/>
                    </w:rPr>
                  </w:pPr>
                  <w:r w:rsidRPr="003A3417">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DFF71" w14:textId="77777777" w:rsidR="00E47757" w:rsidRPr="003A3417" w:rsidRDefault="00E47757" w:rsidP="001A3843">
                  <w:pPr>
                    <w:pStyle w:val="rowtabella0"/>
                    <w:jc w:val="center"/>
                    <w:rPr>
                      <w:color w:val="002060"/>
                    </w:rPr>
                  </w:pPr>
                  <w:r w:rsidRPr="003A3417">
                    <w:rPr>
                      <w:color w:val="002060"/>
                    </w:rPr>
                    <w:t> </w:t>
                  </w:r>
                </w:p>
              </w:tc>
            </w:tr>
          </w:tbl>
          <w:p w14:paraId="241437C0"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6F9B8CEE"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B95B8" w14:textId="77777777" w:rsidR="00E47757" w:rsidRPr="003A3417" w:rsidRDefault="00E47757" w:rsidP="001A3843">
                  <w:pPr>
                    <w:pStyle w:val="headertabella0"/>
                    <w:rPr>
                      <w:color w:val="002060"/>
                    </w:rPr>
                  </w:pPr>
                  <w:r w:rsidRPr="003A3417">
                    <w:rPr>
                      <w:color w:val="002060"/>
                    </w:rPr>
                    <w:t>GIRONE SC - 2 Giornata - A</w:t>
                  </w:r>
                </w:p>
              </w:tc>
            </w:tr>
            <w:tr w:rsidR="00E47757" w:rsidRPr="003A3417" w14:paraId="545E06F3"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7A858A" w14:textId="77777777" w:rsidR="00E47757" w:rsidRPr="003A3417" w:rsidRDefault="00E47757" w:rsidP="001A3843">
                  <w:pPr>
                    <w:pStyle w:val="rowtabella0"/>
                    <w:rPr>
                      <w:color w:val="002060"/>
                    </w:rPr>
                  </w:pPr>
                  <w:r w:rsidRPr="003A3417">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1DB5F" w14:textId="77777777" w:rsidR="00E47757" w:rsidRPr="003A3417" w:rsidRDefault="00E47757" w:rsidP="001A3843">
                  <w:pPr>
                    <w:pStyle w:val="rowtabella0"/>
                    <w:rPr>
                      <w:color w:val="002060"/>
                    </w:rPr>
                  </w:pPr>
                  <w:r w:rsidRPr="003A3417">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995FD" w14:textId="77777777" w:rsidR="00E47757" w:rsidRPr="003A3417" w:rsidRDefault="00E47757" w:rsidP="001A3843">
                  <w:pPr>
                    <w:pStyle w:val="rowtabella0"/>
                    <w:jc w:val="center"/>
                    <w:rPr>
                      <w:color w:val="002060"/>
                    </w:rPr>
                  </w:pPr>
                  <w:r w:rsidRPr="003A3417">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BF9E2" w14:textId="77777777" w:rsidR="00E47757" w:rsidRPr="003A3417" w:rsidRDefault="00E47757" w:rsidP="001A3843">
                  <w:pPr>
                    <w:pStyle w:val="rowtabella0"/>
                    <w:jc w:val="center"/>
                    <w:rPr>
                      <w:color w:val="002060"/>
                    </w:rPr>
                  </w:pPr>
                  <w:r w:rsidRPr="003A3417">
                    <w:rPr>
                      <w:color w:val="002060"/>
                    </w:rPr>
                    <w:t> </w:t>
                  </w:r>
                </w:p>
              </w:tc>
            </w:tr>
            <w:tr w:rsidR="00E47757" w:rsidRPr="003A3417" w14:paraId="7BD6EA6B"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3D8CCB" w14:textId="77777777" w:rsidR="00E47757" w:rsidRPr="003A3417" w:rsidRDefault="00E47757" w:rsidP="001A3843">
                  <w:pPr>
                    <w:pStyle w:val="rowtabella0"/>
                    <w:rPr>
                      <w:color w:val="002060"/>
                    </w:rPr>
                  </w:pPr>
                  <w:r w:rsidRPr="003A341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F0C87" w14:textId="77777777" w:rsidR="00E47757" w:rsidRPr="003A3417" w:rsidRDefault="00E47757" w:rsidP="001A3843">
                  <w:pPr>
                    <w:pStyle w:val="rowtabella0"/>
                    <w:rPr>
                      <w:color w:val="002060"/>
                    </w:rPr>
                  </w:pPr>
                  <w:r w:rsidRPr="003A3417">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08D81" w14:textId="77777777" w:rsidR="00E47757" w:rsidRPr="003A3417" w:rsidRDefault="00E47757" w:rsidP="001A3843">
                  <w:pPr>
                    <w:pStyle w:val="rowtabella0"/>
                    <w:jc w:val="center"/>
                    <w:rPr>
                      <w:color w:val="002060"/>
                    </w:rPr>
                  </w:pPr>
                  <w:r w:rsidRPr="003A3417">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16E71" w14:textId="77777777" w:rsidR="00E47757" w:rsidRPr="003A3417" w:rsidRDefault="00E47757" w:rsidP="001A3843">
                  <w:pPr>
                    <w:pStyle w:val="rowtabella0"/>
                    <w:jc w:val="center"/>
                    <w:rPr>
                      <w:color w:val="002060"/>
                    </w:rPr>
                  </w:pPr>
                  <w:r w:rsidRPr="003A3417">
                    <w:rPr>
                      <w:color w:val="002060"/>
                    </w:rPr>
                    <w:t> </w:t>
                  </w:r>
                </w:p>
              </w:tc>
            </w:tr>
          </w:tbl>
          <w:p w14:paraId="7EEC175C" w14:textId="77777777" w:rsidR="00E47757" w:rsidRPr="003A3417" w:rsidRDefault="00E47757" w:rsidP="001A3843">
            <w:pPr>
              <w:rPr>
                <w:color w:val="002060"/>
              </w:rPr>
            </w:pPr>
          </w:p>
        </w:tc>
      </w:tr>
    </w:tbl>
    <w:p w14:paraId="08A1FBCF" w14:textId="77777777" w:rsidR="00E47757" w:rsidRPr="003A3417" w:rsidRDefault="00E47757" w:rsidP="00E477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7757" w:rsidRPr="003A3417" w14:paraId="0D21D89E"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1BFAB0D2"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5F5FC" w14:textId="77777777" w:rsidR="00E47757" w:rsidRPr="003A3417" w:rsidRDefault="00E47757" w:rsidP="001A3843">
                  <w:pPr>
                    <w:pStyle w:val="headertabella0"/>
                    <w:rPr>
                      <w:color w:val="002060"/>
                    </w:rPr>
                  </w:pPr>
                  <w:r w:rsidRPr="003A3417">
                    <w:rPr>
                      <w:color w:val="002060"/>
                    </w:rPr>
                    <w:t>GIRONE SD - 2 Giornata - A</w:t>
                  </w:r>
                </w:p>
              </w:tc>
            </w:tr>
            <w:tr w:rsidR="00E47757" w:rsidRPr="003A3417" w14:paraId="1B85FF89"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E2DD2" w14:textId="77777777" w:rsidR="00E47757" w:rsidRPr="003A3417" w:rsidRDefault="00E47757" w:rsidP="001A3843">
                  <w:pPr>
                    <w:pStyle w:val="rowtabella0"/>
                    <w:rPr>
                      <w:color w:val="002060"/>
                    </w:rPr>
                  </w:pPr>
                  <w:r w:rsidRPr="003A3417">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0C0B5" w14:textId="77777777" w:rsidR="00E47757" w:rsidRPr="003A3417" w:rsidRDefault="00E47757" w:rsidP="001A3843">
                  <w:pPr>
                    <w:pStyle w:val="rowtabella0"/>
                    <w:rPr>
                      <w:color w:val="002060"/>
                    </w:rPr>
                  </w:pPr>
                  <w:r w:rsidRPr="003A3417">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DBD7E" w14:textId="77777777" w:rsidR="00E47757" w:rsidRPr="003A3417" w:rsidRDefault="00E47757" w:rsidP="001A3843">
                  <w:pPr>
                    <w:pStyle w:val="rowtabella0"/>
                    <w:jc w:val="center"/>
                    <w:rPr>
                      <w:color w:val="002060"/>
                    </w:rPr>
                  </w:pPr>
                  <w:r w:rsidRPr="003A3417">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B472A" w14:textId="77777777" w:rsidR="00E47757" w:rsidRPr="003A3417" w:rsidRDefault="00E47757" w:rsidP="001A3843">
                  <w:pPr>
                    <w:pStyle w:val="rowtabella0"/>
                    <w:jc w:val="center"/>
                    <w:rPr>
                      <w:color w:val="002060"/>
                    </w:rPr>
                  </w:pPr>
                  <w:r w:rsidRPr="003A3417">
                    <w:rPr>
                      <w:color w:val="002060"/>
                    </w:rPr>
                    <w:t> </w:t>
                  </w:r>
                </w:p>
              </w:tc>
            </w:tr>
            <w:tr w:rsidR="00E47757" w:rsidRPr="003A3417" w14:paraId="07964640"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A8E62F" w14:textId="77777777" w:rsidR="00E47757" w:rsidRPr="003A3417" w:rsidRDefault="00E47757" w:rsidP="001A3843">
                  <w:pPr>
                    <w:pStyle w:val="rowtabella0"/>
                    <w:rPr>
                      <w:color w:val="002060"/>
                    </w:rPr>
                  </w:pPr>
                  <w:r w:rsidRPr="003A3417">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39ADA" w14:textId="77777777" w:rsidR="00E47757" w:rsidRPr="003A3417" w:rsidRDefault="00E47757" w:rsidP="001A3843">
                  <w:pPr>
                    <w:pStyle w:val="rowtabella0"/>
                    <w:rPr>
                      <w:color w:val="002060"/>
                    </w:rPr>
                  </w:pPr>
                  <w:r w:rsidRPr="003A3417">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867C0" w14:textId="77777777" w:rsidR="00E47757" w:rsidRPr="003A3417" w:rsidRDefault="00E47757" w:rsidP="001A3843">
                  <w:pPr>
                    <w:pStyle w:val="rowtabella0"/>
                    <w:jc w:val="center"/>
                    <w:rPr>
                      <w:color w:val="002060"/>
                    </w:rPr>
                  </w:pPr>
                  <w:r w:rsidRPr="003A3417">
                    <w:rPr>
                      <w:color w:val="002060"/>
                    </w:rPr>
                    <w:t>17 - 2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10053" w14:textId="77777777" w:rsidR="00E47757" w:rsidRPr="003A3417" w:rsidRDefault="00E47757" w:rsidP="001A3843">
                  <w:pPr>
                    <w:pStyle w:val="rowtabella0"/>
                    <w:jc w:val="center"/>
                    <w:rPr>
                      <w:color w:val="002060"/>
                    </w:rPr>
                  </w:pPr>
                  <w:r w:rsidRPr="003A3417">
                    <w:rPr>
                      <w:color w:val="002060"/>
                    </w:rPr>
                    <w:t> </w:t>
                  </w:r>
                </w:p>
              </w:tc>
            </w:tr>
            <w:tr w:rsidR="00E47757" w:rsidRPr="003A3417" w14:paraId="60367CC5"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2B11AD6A" w14:textId="77777777" w:rsidR="00E47757" w:rsidRPr="003A3417" w:rsidRDefault="00E47757" w:rsidP="001A3843">
                  <w:pPr>
                    <w:pStyle w:val="rowtabella0"/>
                    <w:rPr>
                      <w:color w:val="002060"/>
                    </w:rPr>
                  </w:pPr>
                  <w:r w:rsidRPr="003A3417">
                    <w:rPr>
                      <w:color w:val="002060"/>
                    </w:rPr>
                    <w:t>(1) - disputata il 22/02/2026</w:t>
                  </w:r>
                </w:p>
              </w:tc>
            </w:tr>
          </w:tbl>
          <w:p w14:paraId="255D736D" w14:textId="77777777" w:rsidR="00E47757" w:rsidRPr="003A3417" w:rsidRDefault="00E47757" w:rsidP="001A3843">
            <w:pPr>
              <w:rPr>
                <w:color w:val="002060"/>
              </w:rPr>
            </w:pPr>
          </w:p>
        </w:tc>
      </w:tr>
    </w:tbl>
    <w:p w14:paraId="667FEBD4" w14:textId="77777777" w:rsidR="00E47757" w:rsidRPr="003A3417" w:rsidRDefault="00E47757" w:rsidP="00E47757">
      <w:pPr>
        <w:pStyle w:val="breakline"/>
        <w:rPr>
          <w:rFonts w:eastAsiaTheme="minorEastAsia"/>
          <w:color w:val="002060"/>
        </w:rPr>
      </w:pPr>
    </w:p>
    <w:p w14:paraId="54871A54" w14:textId="77777777" w:rsidR="00E47757" w:rsidRPr="003A3417" w:rsidRDefault="00E47757" w:rsidP="00E47757">
      <w:pPr>
        <w:pStyle w:val="breakline"/>
        <w:rPr>
          <w:color w:val="002060"/>
        </w:rPr>
      </w:pPr>
    </w:p>
    <w:p w14:paraId="5E09DB16" w14:textId="77777777" w:rsidR="00E47757" w:rsidRPr="003A3417" w:rsidRDefault="00E47757" w:rsidP="00E47757">
      <w:pPr>
        <w:pStyle w:val="titoloprinc0"/>
        <w:rPr>
          <w:color w:val="002060"/>
        </w:rPr>
      </w:pPr>
      <w:r w:rsidRPr="003A3417">
        <w:rPr>
          <w:color w:val="002060"/>
        </w:rPr>
        <w:t>GIUDICE SPORTIVO</w:t>
      </w:r>
    </w:p>
    <w:p w14:paraId="3B26BB47" w14:textId="77777777" w:rsidR="00E47757" w:rsidRPr="003A3417" w:rsidRDefault="00E47757" w:rsidP="00E47757">
      <w:pPr>
        <w:pStyle w:val="diffida"/>
        <w:rPr>
          <w:color w:val="002060"/>
        </w:rPr>
      </w:pPr>
      <w:r w:rsidRPr="003A3417">
        <w:rPr>
          <w:color w:val="002060"/>
        </w:rPr>
        <w:t>Il Giudice Sportivo Avv. Agnese Lazzaretti, con l'assistenza del Segretario Angelo Castellana, nella seduta del 25/02/2026, ha adottato le decisioni che di seguito integralmente si riportano:</w:t>
      </w:r>
    </w:p>
    <w:p w14:paraId="57EB55ED" w14:textId="77777777" w:rsidR="00E47757" w:rsidRPr="003A3417" w:rsidRDefault="00E47757" w:rsidP="00E47757">
      <w:pPr>
        <w:pStyle w:val="titolo10"/>
        <w:rPr>
          <w:color w:val="002060"/>
        </w:rPr>
      </w:pPr>
      <w:r w:rsidRPr="003A3417">
        <w:rPr>
          <w:color w:val="002060"/>
        </w:rPr>
        <w:t xml:space="preserve">GARE DEL 21/ 2/2026 </w:t>
      </w:r>
    </w:p>
    <w:p w14:paraId="7A4C5BB5" w14:textId="77777777" w:rsidR="00E47757" w:rsidRPr="003A3417" w:rsidRDefault="00E47757" w:rsidP="00E47757">
      <w:pPr>
        <w:pStyle w:val="titolo7a"/>
        <w:rPr>
          <w:color w:val="002060"/>
        </w:rPr>
      </w:pPr>
      <w:r w:rsidRPr="003A3417">
        <w:rPr>
          <w:color w:val="002060"/>
        </w:rPr>
        <w:t xml:space="preserve">PROVVEDIMENTI DISCIPLINARI </w:t>
      </w:r>
    </w:p>
    <w:p w14:paraId="5E671D32"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34D7FD54" w14:textId="77777777" w:rsidR="00E47757" w:rsidRPr="003A3417" w:rsidRDefault="00E47757" w:rsidP="00E47757">
      <w:pPr>
        <w:pStyle w:val="titolo30"/>
        <w:rPr>
          <w:color w:val="002060"/>
        </w:rPr>
      </w:pPr>
      <w:r w:rsidRPr="003A3417">
        <w:rPr>
          <w:color w:val="002060"/>
        </w:rPr>
        <w:t xml:space="preserve">DIRIGENTI </w:t>
      </w:r>
    </w:p>
    <w:p w14:paraId="5D1E4426"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CBA466C" w14:textId="77777777" w:rsidTr="001A3843">
        <w:tc>
          <w:tcPr>
            <w:tcW w:w="2200" w:type="dxa"/>
            <w:tcMar>
              <w:top w:w="20" w:type="dxa"/>
              <w:left w:w="20" w:type="dxa"/>
              <w:bottom w:w="20" w:type="dxa"/>
              <w:right w:w="20" w:type="dxa"/>
            </w:tcMar>
            <w:vAlign w:val="center"/>
            <w:hideMark/>
          </w:tcPr>
          <w:p w14:paraId="6D294E54" w14:textId="77777777" w:rsidR="00E47757" w:rsidRPr="003A3417" w:rsidRDefault="00E47757" w:rsidP="001A3843">
            <w:pPr>
              <w:pStyle w:val="movimento"/>
              <w:rPr>
                <w:color w:val="002060"/>
              </w:rPr>
            </w:pPr>
            <w:r w:rsidRPr="003A3417">
              <w:rPr>
                <w:color w:val="002060"/>
              </w:rPr>
              <w:t>MOLINARI FEDERICO</w:t>
            </w:r>
          </w:p>
        </w:tc>
        <w:tc>
          <w:tcPr>
            <w:tcW w:w="2200" w:type="dxa"/>
            <w:tcMar>
              <w:top w:w="20" w:type="dxa"/>
              <w:left w:w="20" w:type="dxa"/>
              <w:bottom w:w="20" w:type="dxa"/>
              <w:right w:w="20" w:type="dxa"/>
            </w:tcMar>
            <w:vAlign w:val="center"/>
            <w:hideMark/>
          </w:tcPr>
          <w:p w14:paraId="64AED543" w14:textId="77777777" w:rsidR="00E47757" w:rsidRPr="003A3417" w:rsidRDefault="00E47757" w:rsidP="001A3843">
            <w:pPr>
              <w:pStyle w:val="movimento2"/>
              <w:rPr>
                <w:color w:val="002060"/>
              </w:rPr>
            </w:pPr>
            <w:r w:rsidRPr="003A3417">
              <w:rPr>
                <w:color w:val="002060"/>
              </w:rPr>
              <w:t xml:space="preserve">(JESINA S.R.L.) </w:t>
            </w:r>
          </w:p>
        </w:tc>
        <w:tc>
          <w:tcPr>
            <w:tcW w:w="800" w:type="dxa"/>
            <w:tcMar>
              <w:top w:w="20" w:type="dxa"/>
              <w:left w:w="20" w:type="dxa"/>
              <w:bottom w:w="20" w:type="dxa"/>
              <w:right w:w="20" w:type="dxa"/>
            </w:tcMar>
            <w:vAlign w:val="center"/>
            <w:hideMark/>
          </w:tcPr>
          <w:p w14:paraId="223868F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920C99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9E18BBB" w14:textId="77777777" w:rsidR="00E47757" w:rsidRPr="003A3417" w:rsidRDefault="00E47757" w:rsidP="001A3843">
            <w:pPr>
              <w:pStyle w:val="movimento2"/>
              <w:rPr>
                <w:color w:val="002060"/>
              </w:rPr>
            </w:pPr>
            <w:r w:rsidRPr="003A3417">
              <w:rPr>
                <w:color w:val="002060"/>
              </w:rPr>
              <w:t> </w:t>
            </w:r>
          </w:p>
        </w:tc>
      </w:tr>
    </w:tbl>
    <w:p w14:paraId="212C6DA2" w14:textId="77777777" w:rsidR="00E47757" w:rsidRPr="003A3417" w:rsidRDefault="00E47757" w:rsidP="00E47757">
      <w:pPr>
        <w:pStyle w:val="titolo20"/>
        <w:rPr>
          <w:rFonts w:eastAsiaTheme="minorEastAsia"/>
          <w:color w:val="002060"/>
        </w:rPr>
      </w:pPr>
      <w:r w:rsidRPr="003A341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769285A3" w14:textId="77777777" w:rsidTr="001A3843">
        <w:tc>
          <w:tcPr>
            <w:tcW w:w="2200" w:type="dxa"/>
            <w:tcMar>
              <w:top w:w="20" w:type="dxa"/>
              <w:left w:w="20" w:type="dxa"/>
              <w:bottom w:w="20" w:type="dxa"/>
              <w:right w:w="20" w:type="dxa"/>
            </w:tcMar>
            <w:vAlign w:val="center"/>
            <w:hideMark/>
          </w:tcPr>
          <w:p w14:paraId="4076B5DF" w14:textId="77777777" w:rsidR="00E47757" w:rsidRPr="003A3417" w:rsidRDefault="00E47757" w:rsidP="001A3843">
            <w:pPr>
              <w:pStyle w:val="movimento"/>
              <w:rPr>
                <w:color w:val="002060"/>
              </w:rPr>
            </w:pPr>
            <w:r w:rsidRPr="003A3417">
              <w:rPr>
                <w:color w:val="002060"/>
              </w:rPr>
              <w:t>GRILLI ALESSANDRO</w:t>
            </w:r>
          </w:p>
        </w:tc>
        <w:tc>
          <w:tcPr>
            <w:tcW w:w="2200" w:type="dxa"/>
            <w:tcMar>
              <w:top w:w="20" w:type="dxa"/>
              <w:left w:w="20" w:type="dxa"/>
              <w:bottom w:w="20" w:type="dxa"/>
              <w:right w:w="20" w:type="dxa"/>
            </w:tcMar>
            <w:vAlign w:val="center"/>
            <w:hideMark/>
          </w:tcPr>
          <w:p w14:paraId="252BF392" w14:textId="77777777" w:rsidR="00E47757" w:rsidRPr="003A3417" w:rsidRDefault="00E47757" w:rsidP="001A3843">
            <w:pPr>
              <w:pStyle w:val="movimento2"/>
              <w:rPr>
                <w:color w:val="002060"/>
              </w:rPr>
            </w:pPr>
            <w:r w:rsidRPr="003A3417">
              <w:rPr>
                <w:color w:val="002060"/>
              </w:rPr>
              <w:t xml:space="preserve">(C.U.S. ANCONA </w:t>
            </w:r>
            <w:proofErr w:type="spellStart"/>
            <w:proofErr w:type="gramStart"/>
            <w:r w:rsidRPr="003A3417">
              <w:rPr>
                <w:color w:val="002060"/>
              </w:rPr>
              <w:t>sq.B</w:t>
            </w:r>
            <w:proofErr w:type="spellEnd"/>
            <w:proofErr w:type="gramEnd"/>
            <w:r w:rsidRPr="003A3417">
              <w:rPr>
                <w:color w:val="002060"/>
              </w:rPr>
              <w:t xml:space="preserve">) </w:t>
            </w:r>
          </w:p>
        </w:tc>
        <w:tc>
          <w:tcPr>
            <w:tcW w:w="800" w:type="dxa"/>
            <w:tcMar>
              <w:top w:w="20" w:type="dxa"/>
              <w:left w:w="20" w:type="dxa"/>
              <w:bottom w:w="20" w:type="dxa"/>
              <w:right w:w="20" w:type="dxa"/>
            </w:tcMar>
            <w:vAlign w:val="center"/>
            <w:hideMark/>
          </w:tcPr>
          <w:p w14:paraId="222BED6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A4029B8" w14:textId="77777777" w:rsidR="00E47757" w:rsidRPr="003A3417" w:rsidRDefault="00E47757" w:rsidP="001A3843">
            <w:pPr>
              <w:pStyle w:val="movimento"/>
              <w:rPr>
                <w:color w:val="002060"/>
              </w:rPr>
            </w:pPr>
            <w:r w:rsidRPr="003A3417">
              <w:rPr>
                <w:color w:val="002060"/>
              </w:rPr>
              <w:t>GENANGELI FRANCESCO</w:t>
            </w:r>
          </w:p>
        </w:tc>
        <w:tc>
          <w:tcPr>
            <w:tcW w:w="2200" w:type="dxa"/>
            <w:tcMar>
              <w:top w:w="20" w:type="dxa"/>
              <w:left w:w="20" w:type="dxa"/>
              <w:bottom w:w="20" w:type="dxa"/>
              <w:right w:w="20" w:type="dxa"/>
            </w:tcMar>
            <w:vAlign w:val="center"/>
            <w:hideMark/>
          </w:tcPr>
          <w:p w14:paraId="5A8D3762" w14:textId="77777777" w:rsidR="00E47757" w:rsidRPr="003A3417" w:rsidRDefault="00E47757" w:rsidP="001A3843">
            <w:pPr>
              <w:pStyle w:val="movimento2"/>
              <w:rPr>
                <w:color w:val="002060"/>
              </w:rPr>
            </w:pPr>
            <w:r w:rsidRPr="003A3417">
              <w:rPr>
                <w:color w:val="002060"/>
              </w:rPr>
              <w:t xml:space="preserve">(JESINA S.R.L.) </w:t>
            </w:r>
          </w:p>
        </w:tc>
      </w:tr>
    </w:tbl>
    <w:p w14:paraId="6E1DB2A7" w14:textId="77777777" w:rsidR="00E47757" w:rsidRPr="003A3417" w:rsidRDefault="00E47757" w:rsidP="00E47757">
      <w:pPr>
        <w:pStyle w:val="titolo30"/>
        <w:rPr>
          <w:rFonts w:eastAsiaTheme="minorEastAsia"/>
          <w:color w:val="002060"/>
        </w:rPr>
      </w:pPr>
      <w:r w:rsidRPr="003A3417">
        <w:rPr>
          <w:color w:val="002060"/>
        </w:rPr>
        <w:t xml:space="preserve">ALLENATORI </w:t>
      </w:r>
    </w:p>
    <w:p w14:paraId="045B94DA"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286D072A" w14:textId="77777777" w:rsidTr="001A3843">
        <w:tc>
          <w:tcPr>
            <w:tcW w:w="2200" w:type="dxa"/>
            <w:tcMar>
              <w:top w:w="20" w:type="dxa"/>
              <w:left w:w="20" w:type="dxa"/>
              <w:bottom w:w="20" w:type="dxa"/>
              <w:right w:w="20" w:type="dxa"/>
            </w:tcMar>
            <w:vAlign w:val="center"/>
            <w:hideMark/>
          </w:tcPr>
          <w:p w14:paraId="486A1D20" w14:textId="77777777" w:rsidR="00E47757" w:rsidRPr="003A3417" w:rsidRDefault="00E47757" w:rsidP="001A3843">
            <w:pPr>
              <w:pStyle w:val="movimento"/>
              <w:rPr>
                <w:color w:val="002060"/>
              </w:rPr>
            </w:pPr>
            <w:r w:rsidRPr="003A3417">
              <w:rPr>
                <w:color w:val="002060"/>
              </w:rPr>
              <w:t>ANGELONI FRANCESCO</w:t>
            </w:r>
          </w:p>
        </w:tc>
        <w:tc>
          <w:tcPr>
            <w:tcW w:w="2200" w:type="dxa"/>
            <w:tcMar>
              <w:top w:w="20" w:type="dxa"/>
              <w:left w:w="20" w:type="dxa"/>
              <w:bottom w:w="20" w:type="dxa"/>
              <w:right w:w="20" w:type="dxa"/>
            </w:tcMar>
            <w:vAlign w:val="center"/>
            <w:hideMark/>
          </w:tcPr>
          <w:p w14:paraId="29EC3BBA" w14:textId="77777777" w:rsidR="00E47757" w:rsidRPr="003A3417" w:rsidRDefault="00E47757" w:rsidP="001A3843">
            <w:pPr>
              <w:pStyle w:val="movimento2"/>
              <w:rPr>
                <w:color w:val="002060"/>
              </w:rPr>
            </w:pPr>
            <w:r w:rsidRPr="003A3417">
              <w:rPr>
                <w:color w:val="002060"/>
              </w:rPr>
              <w:t xml:space="preserve">(REAL FABRIANO) </w:t>
            </w:r>
          </w:p>
        </w:tc>
        <w:tc>
          <w:tcPr>
            <w:tcW w:w="800" w:type="dxa"/>
            <w:tcMar>
              <w:top w:w="20" w:type="dxa"/>
              <w:left w:w="20" w:type="dxa"/>
              <w:bottom w:w="20" w:type="dxa"/>
              <w:right w:w="20" w:type="dxa"/>
            </w:tcMar>
            <w:vAlign w:val="center"/>
            <w:hideMark/>
          </w:tcPr>
          <w:p w14:paraId="66BC260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B0B19F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3EF8FD0" w14:textId="77777777" w:rsidR="00E47757" w:rsidRPr="003A3417" w:rsidRDefault="00E47757" w:rsidP="001A3843">
            <w:pPr>
              <w:pStyle w:val="movimento2"/>
              <w:rPr>
                <w:color w:val="002060"/>
              </w:rPr>
            </w:pPr>
            <w:r w:rsidRPr="003A3417">
              <w:rPr>
                <w:color w:val="002060"/>
              </w:rPr>
              <w:t> </w:t>
            </w:r>
          </w:p>
        </w:tc>
      </w:tr>
    </w:tbl>
    <w:p w14:paraId="79B89F9C" w14:textId="77777777" w:rsidR="00E47757" w:rsidRPr="003A3417" w:rsidRDefault="00E47757" w:rsidP="00E47757">
      <w:pPr>
        <w:pStyle w:val="titolo30"/>
        <w:rPr>
          <w:rFonts w:eastAsiaTheme="minorEastAsia"/>
          <w:color w:val="002060"/>
        </w:rPr>
      </w:pPr>
      <w:r w:rsidRPr="003A3417">
        <w:rPr>
          <w:color w:val="002060"/>
        </w:rPr>
        <w:t xml:space="preserve">CALCIATORI ESPULSI </w:t>
      </w:r>
    </w:p>
    <w:p w14:paraId="3AD01D35" w14:textId="77777777" w:rsidR="00E47757" w:rsidRPr="003A3417" w:rsidRDefault="00E47757" w:rsidP="00E47757">
      <w:pPr>
        <w:pStyle w:val="titolo20"/>
        <w:rPr>
          <w:color w:val="002060"/>
        </w:rPr>
      </w:pPr>
      <w:r w:rsidRPr="003A34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EBC2544" w14:textId="77777777" w:rsidTr="001A3843">
        <w:tc>
          <w:tcPr>
            <w:tcW w:w="2200" w:type="dxa"/>
            <w:tcMar>
              <w:top w:w="20" w:type="dxa"/>
              <w:left w:w="20" w:type="dxa"/>
              <w:bottom w:w="20" w:type="dxa"/>
              <w:right w:w="20" w:type="dxa"/>
            </w:tcMar>
            <w:vAlign w:val="center"/>
            <w:hideMark/>
          </w:tcPr>
          <w:p w14:paraId="5CFD458E" w14:textId="77777777" w:rsidR="00E47757" w:rsidRPr="003A3417" w:rsidRDefault="00E47757" w:rsidP="001A3843">
            <w:pPr>
              <w:pStyle w:val="movimento"/>
              <w:rPr>
                <w:color w:val="002060"/>
              </w:rPr>
            </w:pPr>
            <w:r w:rsidRPr="003A3417">
              <w:rPr>
                <w:color w:val="002060"/>
              </w:rPr>
              <w:t>GRILLI MANUEL</w:t>
            </w:r>
          </w:p>
        </w:tc>
        <w:tc>
          <w:tcPr>
            <w:tcW w:w="2200" w:type="dxa"/>
            <w:tcMar>
              <w:top w:w="20" w:type="dxa"/>
              <w:left w:w="20" w:type="dxa"/>
              <w:bottom w:w="20" w:type="dxa"/>
              <w:right w:w="20" w:type="dxa"/>
            </w:tcMar>
            <w:vAlign w:val="center"/>
            <w:hideMark/>
          </w:tcPr>
          <w:p w14:paraId="7B62477A" w14:textId="77777777" w:rsidR="00E47757" w:rsidRPr="003A3417" w:rsidRDefault="00E47757" w:rsidP="001A3843">
            <w:pPr>
              <w:pStyle w:val="movimento2"/>
              <w:rPr>
                <w:color w:val="002060"/>
              </w:rPr>
            </w:pPr>
            <w:r w:rsidRPr="003A3417">
              <w:rPr>
                <w:color w:val="002060"/>
              </w:rPr>
              <w:t xml:space="preserve">(C.U.S. ANCONA </w:t>
            </w:r>
            <w:proofErr w:type="spellStart"/>
            <w:proofErr w:type="gramStart"/>
            <w:r w:rsidRPr="003A3417">
              <w:rPr>
                <w:color w:val="002060"/>
              </w:rPr>
              <w:t>sq.B</w:t>
            </w:r>
            <w:proofErr w:type="spellEnd"/>
            <w:proofErr w:type="gramEnd"/>
            <w:r w:rsidRPr="003A3417">
              <w:rPr>
                <w:color w:val="002060"/>
              </w:rPr>
              <w:t xml:space="preserve">) </w:t>
            </w:r>
          </w:p>
        </w:tc>
        <w:tc>
          <w:tcPr>
            <w:tcW w:w="800" w:type="dxa"/>
            <w:tcMar>
              <w:top w:w="20" w:type="dxa"/>
              <w:left w:w="20" w:type="dxa"/>
              <w:bottom w:w="20" w:type="dxa"/>
              <w:right w:w="20" w:type="dxa"/>
            </w:tcMar>
            <w:vAlign w:val="center"/>
            <w:hideMark/>
          </w:tcPr>
          <w:p w14:paraId="045D0CE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0C5D8D0" w14:textId="77777777" w:rsidR="00E47757" w:rsidRPr="003A3417" w:rsidRDefault="00E47757" w:rsidP="001A3843">
            <w:pPr>
              <w:pStyle w:val="movimento"/>
              <w:rPr>
                <w:color w:val="002060"/>
              </w:rPr>
            </w:pPr>
            <w:r w:rsidRPr="003A3417">
              <w:rPr>
                <w:color w:val="002060"/>
              </w:rPr>
              <w:t>AGOSTINELLI ENEA</w:t>
            </w:r>
          </w:p>
        </w:tc>
        <w:tc>
          <w:tcPr>
            <w:tcW w:w="2200" w:type="dxa"/>
            <w:tcMar>
              <w:top w:w="20" w:type="dxa"/>
              <w:left w:w="20" w:type="dxa"/>
              <w:bottom w:w="20" w:type="dxa"/>
              <w:right w:w="20" w:type="dxa"/>
            </w:tcMar>
            <w:vAlign w:val="center"/>
            <w:hideMark/>
          </w:tcPr>
          <w:p w14:paraId="411B4894" w14:textId="77777777" w:rsidR="00E47757" w:rsidRPr="003A3417" w:rsidRDefault="00E47757" w:rsidP="001A3843">
            <w:pPr>
              <w:pStyle w:val="movimento2"/>
              <w:rPr>
                <w:color w:val="002060"/>
              </w:rPr>
            </w:pPr>
            <w:r w:rsidRPr="003A3417">
              <w:rPr>
                <w:color w:val="002060"/>
              </w:rPr>
              <w:t xml:space="preserve">(POLVERIGI C/5) </w:t>
            </w:r>
          </w:p>
        </w:tc>
      </w:tr>
    </w:tbl>
    <w:p w14:paraId="22EE7C4B" w14:textId="77777777" w:rsidR="00E47757" w:rsidRPr="003A3417" w:rsidRDefault="00E47757" w:rsidP="00E47757">
      <w:pPr>
        <w:pStyle w:val="titolo30"/>
        <w:rPr>
          <w:rFonts w:eastAsiaTheme="minorEastAsia"/>
          <w:color w:val="002060"/>
        </w:rPr>
      </w:pPr>
      <w:r w:rsidRPr="003A3417">
        <w:rPr>
          <w:color w:val="002060"/>
        </w:rPr>
        <w:t xml:space="preserve">CALCIATORI NON ESPULSI </w:t>
      </w:r>
    </w:p>
    <w:p w14:paraId="322313E0"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6BCF61D" w14:textId="77777777" w:rsidTr="001A3843">
        <w:tc>
          <w:tcPr>
            <w:tcW w:w="2200" w:type="dxa"/>
            <w:tcMar>
              <w:top w:w="20" w:type="dxa"/>
              <w:left w:w="20" w:type="dxa"/>
              <w:bottom w:w="20" w:type="dxa"/>
              <w:right w:w="20" w:type="dxa"/>
            </w:tcMar>
            <w:vAlign w:val="center"/>
            <w:hideMark/>
          </w:tcPr>
          <w:p w14:paraId="06BE4EEC" w14:textId="77777777" w:rsidR="00E47757" w:rsidRPr="003A3417" w:rsidRDefault="00E47757" w:rsidP="001A3843">
            <w:pPr>
              <w:pStyle w:val="movimento"/>
              <w:rPr>
                <w:color w:val="002060"/>
              </w:rPr>
            </w:pPr>
            <w:r w:rsidRPr="003A3417">
              <w:rPr>
                <w:color w:val="002060"/>
              </w:rPr>
              <w:t>MARCOZZI PAOLO</w:t>
            </w:r>
          </w:p>
        </w:tc>
        <w:tc>
          <w:tcPr>
            <w:tcW w:w="2200" w:type="dxa"/>
            <w:tcMar>
              <w:top w:w="20" w:type="dxa"/>
              <w:left w:w="20" w:type="dxa"/>
              <w:bottom w:w="20" w:type="dxa"/>
              <w:right w:w="20" w:type="dxa"/>
            </w:tcMar>
            <w:vAlign w:val="center"/>
            <w:hideMark/>
          </w:tcPr>
          <w:p w14:paraId="4DE65F58" w14:textId="77777777" w:rsidR="00E47757" w:rsidRPr="003A3417" w:rsidRDefault="00E47757" w:rsidP="001A3843">
            <w:pPr>
              <w:pStyle w:val="movimento2"/>
              <w:rPr>
                <w:color w:val="002060"/>
              </w:rPr>
            </w:pPr>
            <w:r w:rsidRPr="003A3417">
              <w:rPr>
                <w:color w:val="002060"/>
              </w:rPr>
              <w:t xml:space="preserve">(POLISPORTIVA RIPATRANSONE) </w:t>
            </w:r>
          </w:p>
        </w:tc>
        <w:tc>
          <w:tcPr>
            <w:tcW w:w="800" w:type="dxa"/>
            <w:tcMar>
              <w:top w:w="20" w:type="dxa"/>
              <w:left w:w="20" w:type="dxa"/>
              <w:bottom w:w="20" w:type="dxa"/>
              <w:right w:w="20" w:type="dxa"/>
            </w:tcMar>
            <w:vAlign w:val="center"/>
            <w:hideMark/>
          </w:tcPr>
          <w:p w14:paraId="19E481D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E5705C0"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B848A5E" w14:textId="77777777" w:rsidR="00E47757" w:rsidRPr="003A3417" w:rsidRDefault="00E47757" w:rsidP="001A3843">
            <w:pPr>
              <w:pStyle w:val="movimento2"/>
              <w:rPr>
                <w:color w:val="002060"/>
              </w:rPr>
            </w:pPr>
            <w:r w:rsidRPr="003A3417">
              <w:rPr>
                <w:color w:val="002060"/>
              </w:rPr>
              <w:t> </w:t>
            </w:r>
          </w:p>
        </w:tc>
      </w:tr>
    </w:tbl>
    <w:p w14:paraId="5A3A98B1" w14:textId="77777777" w:rsidR="00E47757" w:rsidRPr="003A3417" w:rsidRDefault="00E47757" w:rsidP="00E47757">
      <w:pPr>
        <w:pStyle w:val="titolo20"/>
        <w:rPr>
          <w:rFonts w:eastAsiaTheme="minorEastAsia"/>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70B872D6" w14:textId="77777777" w:rsidTr="001A3843">
        <w:tc>
          <w:tcPr>
            <w:tcW w:w="2200" w:type="dxa"/>
            <w:tcMar>
              <w:top w:w="20" w:type="dxa"/>
              <w:left w:w="20" w:type="dxa"/>
              <w:bottom w:w="20" w:type="dxa"/>
              <w:right w:w="20" w:type="dxa"/>
            </w:tcMar>
            <w:vAlign w:val="center"/>
            <w:hideMark/>
          </w:tcPr>
          <w:p w14:paraId="15009632" w14:textId="77777777" w:rsidR="00E47757" w:rsidRPr="003A3417" w:rsidRDefault="00E47757" w:rsidP="001A3843">
            <w:pPr>
              <w:pStyle w:val="movimento"/>
              <w:rPr>
                <w:color w:val="002060"/>
              </w:rPr>
            </w:pPr>
            <w:r w:rsidRPr="003A3417">
              <w:rPr>
                <w:color w:val="002060"/>
              </w:rPr>
              <w:t>MANTONI NICOLO</w:t>
            </w:r>
          </w:p>
        </w:tc>
        <w:tc>
          <w:tcPr>
            <w:tcW w:w="2200" w:type="dxa"/>
            <w:tcMar>
              <w:top w:w="20" w:type="dxa"/>
              <w:left w:w="20" w:type="dxa"/>
              <w:bottom w:w="20" w:type="dxa"/>
              <w:right w:w="20" w:type="dxa"/>
            </w:tcMar>
            <w:vAlign w:val="center"/>
            <w:hideMark/>
          </w:tcPr>
          <w:p w14:paraId="528EB21D" w14:textId="77777777" w:rsidR="00E47757" w:rsidRPr="003A3417" w:rsidRDefault="00E47757" w:rsidP="001A3843">
            <w:pPr>
              <w:pStyle w:val="movimento2"/>
              <w:rPr>
                <w:color w:val="002060"/>
              </w:rPr>
            </w:pPr>
            <w:r w:rsidRPr="003A3417">
              <w:rPr>
                <w:color w:val="002060"/>
              </w:rPr>
              <w:t xml:space="preserve">(AUDAX 1970 </w:t>
            </w:r>
            <w:proofErr w:type="gramStart"/>
            <w:r w:rsidRPr="003A3417">
              <w:rPr>
                <w:color w:val="002060"/>
              </w:rPr>
              <w:t>S.ANGELO</w:t>
            </w:r>
            <w:proofErr w:type="gramEnd"/>
            <w:r w:rsidRPr="003A3417">
              <w:rPr>
                <w:color w:val="002060"/>
              </w:rPr>
              <w:t xml:space="preserve">) </w:t>
            </w:r>
          </w:p>
        </w:tc>
        <w:tc>
          <w:tcPr>
            <w:tcW w:w="800" w:type="dxa"/>
            <w:tcMar>
              <w:top w:w="20" w:type="dxa"/>
              <w:left w:w="20" w:type="dxa"/>
              <w:bottom w:w="20" w:type="dxa"/>
              <w:right w:w="20" w:type="dxa"/>
            </w:tcMar>
            <w:vAlign w:val="center"/>
            <w:hideMark/>
          </w:tcPr>
          <w:p w14:paraId="4753D3F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5F82F07"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D31207E" w14:textId="77777777" w:rsidR="00E47757" w:rsidRPr="003A3417" w:rsidRDefault="00E47757" w:rsidP="001A3843">
            <w:pPr>
              <w:pStyle w:val="movimento2"/>
              <w:rPr>
                <w:color w:val="002060"/>
              </w:rPr>
            </w:pPr>
            <w:r w:rsidRPr="003A3417">
              <w:rPr>
                <w:color w:val="002060"/>
              </w:rPr>
              <w:t> </w:t>
            </w:r>
          </w:p>
        </w:tc>
      </w:tr>
    </w:tbl>
    <w:p w14:paraId="6F1A7F9D" w14:textId="77777777" w:rsidR="00E47757" w:rsidRPr="003A3417" w:rsidRDefault="00E47757" w:rsidP="00E47757">
      <w:pPr>
        <w:pStyle w:val="titolo20"/>
        <w:rPr>
          <w:rFonts w:eastAsiaTheme="minorEastAsia"/>
          <w:color w:val="002060"/>
        </w:rPr>
      </w:pPr>
      <w:r w:rsidRPr="003A341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C7161D0" w14:textId="77777777" w:rsidTr="001A3843">
        <w:tc>
          <w:tcPr>
            <w:tcW w:w="2200" w:type="dxa"/>
            <w:tcMar>
              <w:top w:w="20" w:type="dxa"/>
              <w:left w:w="20" w:type="dxa"/>
              <w:bottom w:w="20" w:type="dxa"/>
              <w:right w:w="20" w:type="dxa"/>
            </w:tcMar>
            <w:vAlign w:val="center"/>
            <w:hideMark/>
          </w:tcPr>
          <w:p w14:paraId="669E9E3F" w14:textId="77777777" w:rsidR="00E47757" w:rsidRPr="003A3417" w:rsidRDefault="00E47757" w:rsidP="001A3843">
            <w:pPr>
              <w:pStyle w:val="movimento"/>
              <w:rPr>
                <w:color w:val="002060"/>
              </w:rPr>
            </w:pPr>
            <w:r w:rsidRPr="003A3417">
              <w:rPr>
                <w:color w:val="002060"/>
              </w:rPr>
              <w:t>ZANNOTTI DANIELE</w:t>
            </w:r>
          </w:p>
        </w:tc>
        <w:tc>
          <w:tcPr>
            <w:tcW w:w="2200" w:type="dxa"/>
            <w:tcMar>
              <w:top w:w="20" w:type="dxa"/>
              <w:left w:w="20" w:type="dxa"/>
              <w:bottom w:w="20" w:type="dxa"/>
              <w:right w:w="20" w:type="dxa"/>
            </w:tcMar>
            <w:vAlign w:val="center"/>
            <w:hideMark/>
          </w:tcPr>
          <w:p w14:paraId="6E29CC99" w14:textId="77777777" w:rsidR="00E47757" w:rsidRPr="003A3417" w:rsidRDefault="00E47757" w:rsidP="001A3843">
            <w:pPr>
              <w:pStyle w:val="movimento2"/>
              <w:rPr>
                <w:color w:val="002060"/>
              </w:rPr>
            </w:pPr>
            <w:r w:rsidRPr="003A3417">
              <w:rPr>
                <w:color w:val="002060"/>
              </w:rPr>
              <w:t xml:space="preserve">(JESINA S.R.L.) </w:t>
            </w:r>
          </w:p>
        </w:tc>
        <w:tc>
          <w:tcPr>
            <w:tcW w:w="800" w:type="dxa"/>
            <w:tcMar>
              <w:top w:w="20" w:type="dxa"/>
              <w:left w:w="20" w:type="dxa"/>
              <w:bottom w:w="20" w:type="dxa"/>
              <w:right w:w="20" w:type="dxa"/>
            </w:tcMar>
            <w:vAlign w:val="center"/>
            <w:hideMark/>
          </w:tcPr>
          <w:p w14:paraId="549AF12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721803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B418AAA" w14:textId="77777777" w:rsidR="00E47757" w:rsidRPr="003A3417" w:rsidRDefault="00E47757" w:rsidP="001A3843">
            <w:pPr>
              <w:pStyle w:val="movimento2"/>
              <w:rPr>
                <w:color w:val="002060"/>
              </w:rPr>
            </w:pPr>
            <w:r w:rsidRPr="003A3417">
              <w:rPr>
                <w:color w:val="002060"/>
              </w:rPr>
              <w:t> </w:t>
            </w:r>
          </w:p>
        </w:tc>
      </w:tr>
    </w:tbl>
    <w:p w14:paraId="04C26266" w14:textId="77777777" w:rsidR="00E47757" w:rsidRPr="003A3417" w:rsidRDefault="00E47757" w:rsidP="00E47757">
      <w:pPr>
        <w:pStyle w:val="titolo20"/>
        <w:rPr>
          <w:rFonts w:eastAsiaTheme="minorEastAsia"/>
          <w:color w:val="002060"/>
        </w:rPr>
      </w:pPr>
      <w:r w:rsidRPr="003A34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6252026" w14:textId="77777777" w:rsidTr="001A3843">
        <w:tc>
          <w:tcPr>
            <w:tcW w:w="2200" w:type="dxa"/>
            <w:tcMar>
              <w:top w:w="20" w:type="dxa"/>
              <w:left w:w="20" w:type="dxa"/>
              <w:bottom w:w="20" w:type="dxa"/>
              <w:right w:w="20" w:type="dxa"/>
            </w:tcMar>
            <w:vAlign w:val="center"/>
            <w:hideMark/>
          </w:tcPr>
          <w:p w14:paraId="3045A3DE" w14:textId="77777777" w:rsidR="00E47757" w:rsidRPr="003A3417" w:rsidRDefault="00E47757" w:rsidP="001A3843">
            <w:pPr>
              <w:pStyle w:val="movimento"/>
              <w:rPr>
                <w:color w:val="002060"/>
              </w:rPr>
            </w:pPr>
            <w:r w:rsidRPr="003A3417">
              <w:rPr>
                <w:color w:val="002060"/>
              </w:rPr>
              <w:t>BRUZZESI EMANUELE</w:t>
            </w:r>
          </w:p>
        </w:tc>
        <w:tc>
          <w:tcPr>
            <w:tcW w:w="2200" w:type="dxa"/>
            <w:tcMar>
              <w:top w:w="20" w:type="dxa"/>
              <w:left w:w="20" w:type="dxa"/>
              <w:bottom w:w="20" w:type="dxa"/>
              <w:right w:w="20" w:type="dxa"/>
            </w:tcMar>
            <w:vAlign w:val="center"/>
            <w:hideMark/>
          </w:tcPr>
          <w:p w14:paraId="7AAC5A0E" w14:textId="77777777" w:rsidR="00E47757" w:rsidRPr="003A3417" w:rsidRDefault="00E47757" w:rsidP="001A3843">
            <w:pPr>
              <w:pStyle w:val="movimento2"/>
              <w:rPr>
                <w:color w:val="002060"/>
              </w:rPr>
            </w:pPr>
            <w:r w:rsidRPr="003A3417">
              <w:rPr>
                <w:color w:val="002060"/>
              </w:rPr>
              <w:t xml:space="preserve">(C.U.S. ANCONA </w:t>
            </w:r>
            <w:proofErr w:type="spellStart"/>
            <w:proofErr w:type="gramStart"/>
            <w:r w:rsidRPr="003A3417">
              <w:rPr>
                <w:color w:val="002060"/>
              </w:rPr>
              <w:t>sq.B</w:t>
            </w:r>
            <w:proofErr w:type="spellEnd"/>
            <w:proofErr w:type="gramEnd"/>
            <w:r w:rsidRPr="003A3417">
              <w:rPr>
                <w:color w:val="002060"/>
              </w:rPr>
              <w:t xml:space="preserve">) </w:t>
            </w:r>
          </w:p>
        </w:tc>
        <w:tc>
          <w:tcPr>
            <w:tcW w:w="800" w:type="dxa"/>
            <w:tcMar>
              <w:top w:w="20" w:type="dxa"/>
              <w:left w:w="20" w:type="dxa"/>
              <w:bottom w:w="20" w:type="dxa"/>
              <w:right w:w="20" w:type="dxa"/>
            </w:tcMar>
            <w:vAlign w:val="center"/>
            <w:hideMark/>
          </w:tcPr>
          <w:p w14:paraId="4107C63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24B306C" w14:textId="77777777" w:rsidR="00E47757" w:rsidRPr="003A3417" w:rsidRDefault="00E47757" w:rsidP="001A3843">
            <w:pPr>
              <w:pStyle w:val="movimento"/>
              <w:rPr>
                <w:color w:val="002060"/>
              </w:rPr>
            </w:pPr>
            <w:r w:rsidRPr="003A3417">
              <w:rPr>
                <w:color w:val="002060"/>
              </w:rPr>
              <w:t>MERLINO MARCO</w:t>
            </w:r>
          </w:p>
        </w:tc>
        <w:tc>
          <w:tcPr>
            <w:tcW w:w="2200" w:type="dxa"/>
            <w:tcMar>
              <w:top w:w="20" w:type="dxa"/>
              <w:left w:w="20" w:type="dxa"/>
              <w:bottom w:w="20" w:type="dxa"/>
              <w:right w:w="20" w:type="dxa"/>
            </w:tcMar>
            <w:vAlign w:val="center"/>
            <w:hideMark/>
          </w:tcPr>
          <w:p w14:paraId="798D8B47" w14:textId="77777777" w:rsidR="00E47757" w:rsidRPr="003A3417" w:rsidRDefault="00E47757" w:rsidP="001A3843">
            <w:pPr>
              <w:pStyle w:val="movimento2"/>
              <w:rPr>
                <w:color w:val="002060"/>
              </w:rPr>
            </w:pPr>
            <w:r w:rsidRPr="003A3417">
              <w:rPr>
                <w:color w:val="002060"/>
              </w:rPr>
              <w:t xml:space="preserve">(FFJ CALCIO A 5) </w:t>
            </w:r>
          </w:p>
        </w:tc>
      </w:tr>
      <w:tr w:rsidR="00E47757" w:rsidRPr="003A3417" w14:paraId="17AF6030" w14:textId="77777777" w:rsidTr="001A3843">
        <w:tc>
          <w:tcPr>
            <w:tcW w:w="2200" w:type="dxa"/>
            <w:tcMar>
              <w:top w:w="20" w:type="dxa"/>
              <w:left w:w="20" w:type="dxa"/>
              <w:bottom w:w="20" w:type="dxa"/>
              <w:right w:w="20" w:type="dxa"/>
            </w:tcMar>
            <w:vAlign w:val="center"/>
            <w:hideMark/>
          </w:tcPr>
          <w:p w14:paraId="194F274D" w14:textId="77777777" w:rsidR="00E47757" w:rsidRPr="003A3417" w:rsidRDefault="00E47757" w:rsidP="001A3843">
            <w:pPr>
              <w:pStyle w:val="movimento"/>
              <w:rPr>
                <w:color w:val="002060"/>
              </w:rPr>
            </w:pPr>
            <w:r w:rsidRPr="003A3417">
              <w:rPr>
                <w:color w:val="002060"/>
              </w:rPr>
              <w:t>CAPPELLI FRANCESCO</w:t>
            </w:r>
          </w:p>
        </w:tc>
        <w:tc>
          <w:tcPr>
            <w:tcW w:w="2200" w:type="dxa"/>
            <w:tcMar>
              <w:top w:w="20" w:type="dxa"/>
              <w:left w:w="20" w:type="dxa"/>
              <w:bottom w:w="20" w:type="dxa"/>
              <w:right w:w="20" w:type="dxa"/>
            </w:tcMar>
            <w:vAlign w:val="center"/>
            <w:hideMark/>
          </w:tcPr>
          <w:p w14:paraId="0CA3721E" w14:textId="77777777" w:rsidR="00E47757" w:rsidRPr="003A3417" w:rsidRDefault="00E47757" w:rsidP="001A3843">
            <w:pPr>
              <w:pStyle w:val="movimento2"/>
              <w:rPr>
                <w:color w:val="002060"/>
              </w:rPr>
            </w:pPr>
            <w:r w:rsidRPr="003A3417">
              <w:rPr>
                <w:color w:val="002060"/>
              </w:rPr>
              <w:t xml:space="preserve">(GROTTACCIA 2005) </w:t>
            </w:r>
          </w:p>
        </w:tc>
        <w:tc>
          <w:tcPr>
            <w:tcW w:w="800" w:type="dxa"/>
            <w:tcMar>
              <w:top w:w="20" w:type="dxa"/>
              <w:left w:w="20" w:type="dxa"/>
              <w:bottom w:w="20" w:type="dxa"/>
              <w:right w:w="20" w:type="dxa"/>
            </w:tcMar>
            <w:vAlign w:val="center"/>
            <w:hideMark/>
          </w:tcPr>
          <w:p w14:paraId="755DA4C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486D210" w14:textId="77777777" w:rsidR="00E47757" w:rsidRPr="003A3417" w:rsidRDefault="00E47757" w:rsidP="001A3843">
            <w:pPr>
              <w:pStyle w:val="movimento"/>
              <w:rPr>
                <w:color w:val="002060"/>
              </w:rPr>
            </w:pPr>
            <w:r w:rsidRPr="003A3417">
              <w:rPr>
                <w:color w:val="002060"/>
              </w:rPr>
              <w:t>BEN MIRA HASSAN</w:t>
            </w:r>
          </w:p>
        </w:tc>
        <w:tc>
          <w:tcPr>
            <w:tcW w:w="2200" w:type="dxa"/>
            <w:tcMar>
              <w:top w:w="20" w:type="dxa"/>
              <w:left w:w="20" w:type="dxa"/>
              <w:bottom w:w="20" w:type="dxa"/>
              <w:right w:w="20" w:type="dxa"/>
            </w:tcMar>
            <w:vAlign w:val="center"/>
            <w:hideMark/>
          </w:tcPr>
          <w:p w14:paraId="63358800" w14:textId="77777777" w:rsidR="00E47757" w:rsidRPr="003A3417" w:rsidRDefault="00E47757" w:rsidP="001A3843">
            <w:pPr>
              <w:pStyle w:val="movimento2"/>
              <w:rPr>
                <w:color w:val="002060"/>
              </w:rPr>
            </w:pPr>
            <w:r w:rsidRPr="003A3417">
              <w:rPr>
                <w:color w:val="002060"/>
              </w:rPr>
              <w:t xml:space="preserve">(JESINA S.R.L.) </w:t>
            </w:r>
          </w:p>
        </w:tc>
      </w:tr>
      <w:tr w:rsidR="00E47757" w:rsidRPr="003A3417" w14:paraId="21F624CD" w14:textId="77777777" w:rsidTr="001A3843">
        <w:tc>
          <w:tcPr>
            <w:tcW w:w="2200" w:type="dxa"/>
            <w:tcMar>
              <w:top w:w="20" w:type="dxa"/>
              <w:left w:w="20" w:type="dxa"/>
              <w:bottom w:w="20" w:type="dxa"/>
              <w:right w:w="20" w:type="dxa"/>
            </w:tcMar>
            <w:vAlign w:val="center"/>
            <w:hideMark/>
          </w:tcPr>
          <w:p w14:paraId="3E09D267" w14:textId="77777777" w:rsidR="00E47757" w:rsidRPr="003A3417" w:rsidRDefault="00E47757" w:rsidP="001A3843">
            <w:pPr>
              <w:pStyle w:val="movimento"/>
              <w:rPr>
                <w:color w:val="002060"/>
              </w:rPr>
            </w:pPr>
            <w:r w:rsidRPr="003A3417">
              <w:rPr>
                <w:color w:val="002060"/>
              </w:rPr>
              <w:t>BELLAGAMBA NICOLAS</w:t>
            </w:r>
          </w:p>
        </w:tc>
        <w:tc>
          <w:tcPr>
            <w:tcW w:w="2200" w:type="dxa"/>
            <w:tcMar>
              <w:top w:w="20" w:type="dxa"/>
              <w:left w:w="20" w:type="dxa"/>
              <w:bottom w:w="20" w:type="dxa"/>
              <w:right w:w="20" w:type="dxa"/>
            </w:tcMar>
            <w:vAlign w:val="center"/>
            <w:hideMark/>
          </w:tcPr>
          <w:p w14:paraId="19D97F67" w14:textId="77777777" w:rsidR="00E47757" w:rsidRPr="003A3417" w:rsidRDefault="00E47757" w:rsidP="001A3843">
            <w:pPr>
              <w:pStyle w:val="movimento2"/>
              <w:rPr>
                <w:color w:val="002060"/>
              </w:rPr>
            </w:pPr>
            <w:r w:rsidRPr="003A3417">
              <w:rPr>
                <w:color w:val="002060"/>
              </w:rPr>
              <w:t xml:space="preserve">(REAL FABRIANO) </w:t>
            </w:r>
          </w:p>
        </w:tc>
        <w:tc>
          <w:tcPr>
            <w:tcW w:w="800" w:type="dxa"/>
            <w:tcMar>
              <w:top w:w="20" w:type="dxa"/>
              <w:left w:w="20" w:type="dxa"/>
              <w:bottom w:w="20" w:type="dxa"/>
              <w:right w:w="20" w:type="dxa"/>
            </w:tcMar>
            <w:vAlign w:val="center"/>
            <w:hideMark/>
          </w:tcPr>
          <w:p w14:paraId="47F95EE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4BB48A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FDFA628" w14:textId="77777777" w:rsidR="00E47757" w:rsidRPr="003A3417" w:rsidRDefault="00E47757" w:rsidP="001A3843">
            <w:pPr>
              <w:pStyle w:val="movimento2"/>
              <w:rPr>
                <w:color w:val="002060"/>
              </w:rPr>
            </w:pPr>
            <w:r w:rsidRPr="003A3417">
              <w:rPr>
                <w:color w:val="002060"/>
              </w:rPr>
              <w:t> </w:t>
            </w:r>
          </w:p>
        </w:tc>
      </w:tr>
    </w:tbl>
    <w:p w14:paraId="7AEE7EE5"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72F74D0" w14:textId="77777777" w:rsidTr="001A3843">
        <w:tc>
          <w:tcPr>
            <w:tcW w:w="2200" w:type="dxa"/>
            <w:tcMar>
              <w:top w:w="20" w:type="dxa"/>
              <w:left w:w="20" w:type="dxa"/>
              <w:bottom w:w="20" w:type="dxa"/>
              <w:right w:w="20" w:type="dxa"/>
            </w:tcMar>
            <w:vAlign w:val="center"/>
            <w:hideMark/>
          </w:tcPr>
          <w:p w14:paraId="2A8720C3" w14:textId="77777777" w:rsidR="00E47757" w:rsidRPr="003A3417" w:rsidRDefault="00E47757" w:rsidP="001A3843">
            <w:pPr>
              <w:pStyle w:val="movimento"/>
              <w:rPr>
                <w:color w:val="002060"/>
              </w:rPr>
            </w:pPr>
            <w:r w:rsidRPr="003A3417">
              <w:rPr>
                <w:color w:val="002060"/>
              </w:rPr>
              <w:t>STRONATI SIMONE</w:t>
            </w:r>
          </w:p>
        </w:tc>
        <w:tc>
          <w:tcPr>
            <w:tcW w:w="2200" w:type="dxa"/>
            <w:tcMar>
              <w:top w:w="20" w:type="dxa"/>
              <w:left w:w="20" w:type="dxa"/>
              <w:bottom w:w="20" w:type="dxa"/>
              <w:right w:w="20" w:type="dxa"/>
            </w:tcMar>
            <w:vAlign w:val="center"/>
            <w:hideMark/>
          </w:tcPr>
          <w:p w14:paraId="1D009F33" w14:textId="77777777" w:rsidR="00E47757" w:rsidRPr="003A3417" w:rsidRDefault="00E47757" w:rsidP="001A3843">
            <w:pPr>
              <w:pStyle w:val="movimento2"/>
              <w:rPr>
                <w:color w:val="002060"/>
              </w:rPr>
            </w:pPr>
            <w:r w:rsidRPr="003A3417">
              <w:rPr>
                <w:color w:val="002060"/>
              </w:rPr>
              <w:t xml:space="preserve">(JESINA S.R.L.) </w:t>
            </w:r>
          </w:p>
        </w:tc>
        <w:tc>
          <w:tcPr>
            <w:tcW w:w="800" w:type="dxa"/>
            <w:tcMar>
              <w:top w:w="20" w:type="dxa"/>
              <w:left w:w="20" w:type="dxa"/>
              <w:bottom w:w="20" w:type="dxa"/>
              <w:right w:w="20" w:type="dxa"/>
            </w:tcMar>
            <w:vAlign w:val="center"/>
            <w:hideMark/>
          </w:tcPr>
          <w:p w14:paraId="3BE8308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5599C1EB" w14:textId="77777777" w:rsidR="00E47757" w:rsidRPr="003A3417" w:rsidRDefault="00E47757" w:rsidP="001A3843">
            <w:pPr>
              <w:pStyle w:val="movimento"/>
              <w:rPr>
                <w:color w:val="002060"/>
              </w:rPr>
            </w:pPr>
            <w:r w:rsidRPr="003A3417">
              <w:rPr>
                <w:color w:val="002060"/>
              </w:rPr>
              <w:t>ANTIFORA EDOARDO</w:t>
            </w:r>
          </w:p>
        </w:tc>
        <w:tc>
          <w:tcPr>
            <w:tcW w:w="2200" w:type="dxa"/>
            <w:tcMar>
              <w:top w:w="20" w:type="dxa"/>
              <w:left w:w="20" w:type="dxa"/>
              <w:bottom w:w="20" w:type="dxa"/>
              <w:right w:w="20" w:type="dxa"/>
            </w:tcMar>
            <w:vAlign w:val="center"/>
            <w:hideMark/>
          </w:tcPr>
          <w:p w14:paraId="06B13448" w14:textId="77777777" w:rsidR="00E47757" w:rsidRPr="003A3417" w:rsidRDefault="00E47757" w:rsidP="001A3843">
            <w:pPr>
              <w:pStyle w:val="movimento2"/>
              <w:rPr>
                <w:color w:val="002060"/>
              </w:rPr>
            </w:pPr>
            <w:r w:rsidRPr="003A3417">
              <w:rPr>
                <w:color w:val="002060"/>
              </w:rPr>
              <w:t xml:space="preserve">(SPORTING GROTTAMMARE) </w:t>
            </w:r>
          </w:p>
        </w:tc>
      </w:tr>
    </w:tbl>
    <w:p w14:paraId="52A1346A"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60E783E6" w14:textId="77777777" w:rsidTr="001A3843">
        <w:tc>
          <w:tcPr>
            <w:tcW w:w="2200" w:type="dxa"/>
            <w:tcMar>
              <w:top w:w="20" w:type="dxa"/>
              <w:left w:w="20" w:type="dxa"/>
              <w:bottom w:w="20" w:type="dxa"/>
              <w:right w:w="20" w:type="dxa"/>
            </w:tcMar>
            <w:vAlign w:val="center"/>
            <w:hideMark/>
          </w:tcPr>
          <w:p w14:paraId="0D64B315" w14:textId="77777777" w:rsidR="00E47757" w:rsidRPr="003A3417" w:rsidRDefault="00E47757" w:rsidP="001A3843">
            <w:pPr>
              <w:pStyle w:val="movimento"/>
              <w:rPr>
                <w:color w:val="002060"/>
              </w:rPr>
            </w:pPr>
            <w:r w:rsidRPr="003A3417">
              <w:rPr>
                <w:color w:val="002060"/>
              </w:rPr>
              <w:t>POLVERINI LEONARDO</w:t>
            </w:r>
          </w:p>
        </w:tc>
        <w:tc>
          <w:tcPr>
            <w:tcW w:w="2200" w:type="dxa"/>
            <w:tcMar>
              <w:top w:w="20" w:type="dxa"/>
              <w:left w:w="20" w:type="dxa"/>
              <w:bottom w:w="20" w:type="dxa"/>
              <w:right w:w="20" w:type="dxa"/>
            </w:tcMar>
            <w:vAlign w:val="center"/>
            <w:hideMark/>
          </w:tcPr>
          <w:p w14:paraId="6B36E7AC" w14:textId="77777777" w:rsidR="00E47757" w:rsidRPr="003A3417" w:rsidRDefault="00E47757" w:rsidP="001A3843">
            <w:pPr>
              <w:pStyle w:val="movimento2"/>
              <w:rPr>
                <w:color w:val="002060"/>
              </w:rPr>
            </w:pPr>
            <w:r w:rsidRPr="003A3417">
              <w:rPr>
                <w:color w:val="002060"/>
              </w:rPr>
              <w:t xml:space="preserve">(C.U.S. MACERATA CALCIO A5) </w:t>
            </w:r>
          </w:p>
        </w:tc>
        <w:tc>
          <w:tcPr>
            <w:tcW w:w="800" w:type="dxa"/>
            <w:tcMar>
              <w:top w:w="20" w:type="dxa"/>
              <w:left w:w="20" w:type="dxa"/>
              <w:bottom w:w="20" w:type="dxa"/>
              <w:right w:w="20" w:type="dxa"/>
            </w:tcMar>
            <w:vAlign w:val="center"/>
            <w:hideMark/>
          </w:tcPr>
          <w:p w14:paraId="3462906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44B381B" w14:textId="77777777" w:rsidR="00E47757" w:rsidRPr="003A3417" w:rsidRDefault="00E47757" w:rsidP="001A3843">
            <w:pPr>
              <w:pStyle w:val="movimento"/>
              <w:rPr>
                <w:color w:val="002060"/>
              </w:rPr>
            </w:pPr>
            <w:r w:rsidRPr="003A3417">
              <w:rPr>
                <w:color w:val="002060"/>
              </w:rPr>
              <w:t>PETROLATI LEONARDO</w:t>
            </w:r>
          </w:p>
        </w:tc>
        <w:tc>
          <w:tcPr>
            <w:tcW w:w="2200" w:type="dxa"/>
            <w:tcMar>
              <w:top w:w="20" w:type="dxa"/>
              <w:left w:w="20" w:type="dxa"/>
              <w:bottom w:w="20" w:type="dxa"/>
              <w:right w:w="20" w:type="dxa"/>
            </w:tcMar>
            <w:vAlign w:val="center"/>
            <w:hideMark/>
          </w:tcPr>
          <w:p w14:paraId="14B4387B" w14:textId="77777777" w:rsidR="00E47757" w:rsidRPr="003A3417" w:rsidRDefault="00E47757" w:rsidP="001A3843">
            <w:pPr>
              <w:pStyle w:val="movimento2"/>
              <w:rPr>
                <w:color w:val="002060"/>
              </w:rPr>
            </w:pPr>
            <w:r w:rsidRPr="003A3417">
              <w:rPr>
                <w:color w:val="002060"/>
              </w:rPr>
              <w:t xml:space="preserve">(CALCIO A 5 CORINALDO) </w:t>
            </w:r>
          </w:p>
        </w:tc>
      </w:tr>
      <w:tr w:rsidR="00E47757" w:rsidRPr="003A3417" w14:paraId="5985DA54" w14:textId="77777777" w:rsidTr="001A3843">
        <w:tc>
          <w:tcPr>
            <w:tcW w:w="2200" w:type="dxa"/>
            <w:tcMar>
              <w:top w:w="20" w:type="dxa"/>
              <w:left w:w="20" w:type="dxa"/>
              <w:bottom w:w="20" w:type="dxa"/>
              <w:right w:w="20" w:type="dxa"/>
            </w:tcMar>
            <w:vAlign w:val="center"/>
            <w:hideMark/>
          </w:tcPr>
          <w:p w14:paraId="2CBBF7C1" w14:textId="77777777" w:rsidR="00E47757" w:rsidRPr="003A3417" w:rsidRDefault="00E47757" w:rsidP="001A3843">
            <w:pPr>
              <w:pStyle w:val="movimento"/>
              <w:rPr>
                <w:color w:val="002060"/>
              </w:rPr>
            </w:pPr>
            <w:r w:rsidRPr="003A3417">
              <w:rPr>
                <w:color w:val="002060"/>
              </w:rPr>
              <w:t>CIOTTI MATTIA</w:t>
            </w:r>
          </w:p>
        </w:tc>
        <w:tc>
          <w:tcPr>
            <w:tcW w:w="2200" w:type="dxa"/>
            <w:tcMar>
              <w:top w:w="20" w:type="dxa"/>
              <w:left w:w="20" w:type="dxa"/>
              <w:bottom w:w="20" w:type="dxa"/>
              <w:right w:w="20" w:type="dxa"/>
            </w:tcMar>
            <w:vAlign w:val="center"/>
            <w:hideMark/>
          </w:tcPr>
          <w:p w14:paraId="421C81DA" w14:textId="77777777" w:rsidR="00E47757" w:rsidRPr="003A3417" w:rsidRDefault="00E47757" w:rsidP="001A3843">
            <w:pPr>
              <w:pStyle w:val="movimento2"/>
              <w:rPr>
                <w:color w:val="002060"/>
              </w:rPr>
            </w:pPr>
            <w:r w:rsidRPr="003A3417">
              <w:rPr>
                <w:color w:val="002060"/>
              </w:rPr>
              <w:t xml:space="preserve">(SPORTING GROTTAMMARE) </w:t>
            </w:r>
          </w:p>
        </w:tc>
        <w:tc>
          <w:tcPr>
            <w:tcW w:w="800" w:type="dxa"/>
            <w:tcMar>
              <w:top w:w="20" w:type="dxa"/>
              <w:left w:w="20" w:type="dxa"/>
              <w:bottom w:w="20" w:type="dxa"/>
              <w:right w:w="20" w:type="dxa"/>
            </w:tcMar>
            <w:vAlign w:val="center"/>
            <w:hideMark/>
          </w:tcPr>
          <w:p w14:paraId="5AAE60C2"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EC2E72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62A22CD" w14:textId="77777777" w:rsidR="00E47757" w:rsidRPr="003A3417" w:rsidRDefault="00E47757" w:rsidP="001A3843">
            <w:pPr>
              <w:pStyle w:val="movimento2"/>
              <w:rPr>
                <w:color w:val="002060"/>
              </w:rPr>
            </w:pPr>
            <w:r w:rsidRPr="003A3417">
              <w:rPr>
                <w:color w:val="002060"/>
              </w:rPr>
              <w:t> </w:t>
            </w:r>
          </w:p>
        </w:tc>
      </w:tr>
    </w:tbl>
    <w:p w14:paraId="7F15A9C5" w14:textId="77777777" w:rsidR="00E47757" w:rsidRPr="003A3417" w:rsidRDefault="00E47757" w:rsidP="00E47757">
      <w:pPr>
        <w:pStyle w:val="titolo10"/>
        <w:rPr>
          <w:rFonts w:eastAsiaTheme="minorEastAsia"/>
          <w:color w:val="002060"/>
        </w:rPr>
      </w:pPr>
      <w:r w:rsidRPr="003A3417">
        <w:rPr>
          <w:color w:val="002060"/>
        </w:rPr>
        <w:t xml:space="preserve">GARE DEL 22/ 2/2026 </w:t>
      </w:r>
    </w:p>
    <w:p w14:paraId="7D1EE1EC" w14:textId="77777777" w:rsidR="00E47757" w:rsidRPr="003A3417" w:rsidRDefault="00E47757" w:rsidP="00E47757">
      <w:pPr>
        <w:pStyle w:val="titolo7a"/>
        <w:rPr>
          <w:color w:val="002060"/>
        </w:rPr>
      </w:pPr>
      <w:r w:rsidRPr="003A3417">
        <w:rPr>
          <w:color w:val="002060"/>
        </w:rPr>
        <w:t xml:space="preserve">PROVVEDIMENTI DISCIPLINARI </w:t>
      </w:r>
    </w:p>
    <w:p w14:paraId="24CE2893"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13F76366" w14:textId="77777777" w:rsidR="00E47757" w:rsidRPr="003A3417" w:rsidRDefault="00E47757" w:rsidP="00E47757">
      <w:pPr>
        <w:pStyle w:val="titolo30"/>
        <w:rPr>
          <w:color w:val="002060"/>
        </w:rPr>
      </w:pPr>
      <w:r w:rsidRPr="003A3417">
        <w:rPr>
          <w:color w:val="002060"/>
        </w:rPr>
        <w:t xml:space="preserve">ALLENATORI </w:t>
      </w:r>
    </w:p>
    <w:p w14:paraId="14AD0B49"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04EF417E" w14:textId="77777777" w:rsidTr="001A3843">
        <w:tc>
          <w:tcPr>
            <w:tcW w:w="2200" w:type="dxa"/>
            <w:tcMar>
              <w:top w:w="20" w:type="dxa"/>
              <w:left w:w="20" w:type="dxa"/>
              <w:bottom w:w="20" w:type="dxa"/>
              <w:right w:w="20" w:type="dxa"/>
            </w:tcMar>
            <w:vAlign w:val="center"/>
            <w:hideMark/>
          </w:tcPr>
          <w:p w14:paraId="4D96B115" w14:textId="77777777" w:rsidR="00E47757" w:rsidRPr="003A3417" w:rsidRDefault="00E47757" w:rsidP="001A3843">
            <w:pPr>
              <w:pStyle w:val="movimento"/>
              <w:rPr>
                <w:color w:val="002060"/>
              </w:rPr>
            </w:pPr>
            <w:r w:rsidRPr="003A3417">
              <w:rPr>
                <w:color w:val="002060"/>
              </w:rPr>
              <w:t>VECCHIOLA FEDERICO</w:t>
            </w:r>
          </w:p>
        </w:tc>
        <w:tc>
          <w:tcPr>
            <w:tcW w:w="2200" w:type="dxa"/>
            <w:tcMar>
              <w:top w:w="20" w:type="dxa"/>
              <w:left w:w="20" w:type="dxa"/>
              <w:bottom w:w="20" w:type="dxa"/>
              <w:right w:w="20" w:type="dxa"/>
            </w:tcMar>
            <w:vAlign w:val="center"/>
            <w:hideMark/>
          </w:tcPr>
          <w:p w14:paraId="291449FF" w14:textId="77777777" w:rsidR="00E47757" w:rsidRPr="003A3417" w:rsidRDefault="00E47757" w:rsidP="001A3843">
            <w:pPr>
              <w:pStyle w:val="movimento2"/>
              <w:rPr>
                <w:color w:val="002060"/>
              </w:rPr>
            </w:pPr>
            <w:r w:rsidRPr="003A3417">
              <w:rPr>
                <w:color w:val="002060"/>
              </w:rPr>
              <w:t xml:space="preserve">(REAL SAN GIORGIO) </w:t>
            </w:r>
          </w:p>
        </w:tc>
        <w:tc>
          <w:tcPr>
            <w:tcW w:w="800" w:type="dxa"/>
            <w:tcMar>
              <w:top w:w="20" w:type="dxa"/>
              <w:left w:w="20" w:type="dxa"/>
              <w:bottom w:w="20" w:type="dxa"/>
              <w:right w:w="20" w:type="dxa"/>
            </w:tcMar>
            <w:vAlign w:val="center"/>
            <w:hideMark/>
          </w:tcPr>
          <w:p w14:paraId="0A678D8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1AD88B3"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9622341" w14:textId="77777777" w:rsidR="00E47757" w:rsidRPr="003A3417" w:rsidRDefault="00E47757" w:rsidP="001A3843">
            <w:pPr>
              <w:pStyle w:val="movimento2"/>
              <w:rPr>
                <w:color w:val="002060"/>
              </w:rPr>
            </w:pPr>
            <w:r w:rsidRPr="003A3417">
              <w:rPr>
                <w:color w:val="002060"/>
              </w:rPr>
              <w:t> </w:t>
            </w:r>
          </w:p>
        </w:tc>
      </w:tr>
    </w:tbl>
    <w:p w14:paraId="69B0402F" w14:textId="77777777" w:rsidR="00E47757" w:rsidRPr="003A3417" w:rsidRDefault="00E47757" w:rsidP="00E47757">
      <w:pPr>
        <w:pStyle w:val="titolo30"/>
        <w:rPr>
          <w:rFonts w:eastAsiaTheme="minorEastAsia"/>
          <w:color w:val="002060"/>
        </w:rPr>
      </w:pPr>
      <w:r w:rsidRPr="003A3417">
        <w:rPr>
          <w:color w:val="002060"/>
        </w:rPr>
        <w:t xml:space="preserve">CALCIATORI NON ESPULSI </w:t>
      </w:r>
    </w:p>
    <w:p w14:paraId="299B3ADE" w14:textId="77777777" w:rsidR="00E47757" w:rsidRPr="003A3417" w:rsidRDefault="00E47757" w:rsidP="00E47757">
      <w:pPr>
        <w:pStyle w:val="titolo20"/>
        <w:rPr>
          <w:color w:val="002060"/>
        </w:rPr>
      </w:pPr>
      <w:r w:rsidRPr="003A341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E49B05A" w14:textId="77777777" w:rsidTr="001A3843">
        <w:tc>
          <w:tcPr>
            <w:tcW w:w="2200" w:type="dxa"/>
            <w:tcMar>
              <w:top w:w="20" w:type="dxa"/>
              <w:left w:w="20" w:type="dxa"/>
              <w:bottom w:w="20" w:type="dxa"/>
              <w:right w:w="20" w:type="dxa"/>
            </w:tcMar>
            <w:vAlign w:val="center"/>
            <w:hideMark/>
          </w:tcPr>
          <w:p w14:paraId="432E30CA" w14:textId="77777777" w:rsidR="00E47757" w:rsidRPr="003A3417" w:rsidRDefault="00E47757" w:rsidP="001A3843">
            <w:pPr>
              <w:pStyle w:val="movimento"/>
              <w:rPr>
                <w:color w:val="002060"/>
              </w:rPr>
            </w:pPr>
            <w:r w:rsidRPr="003A3417">
              <w:rPr>
                <w:color w:val="002060"/>
              </w:rPr>
              <w:t>VECCHIOLA GIOVANNI MARIA</w:t>
            </w:r>
          </w:p>
        </w:tc>
        <w:tc>
          <w:tcPr>
            <w:tcW w:w="2200" w:type="dxa"/>
            <w:tcMar>
              <w:top w:w="20" w:type="dxa"/>
              <w:left w:w="20" w:type="dxa"/>
              <w:bottom w:w="20" w:type="dxa"/>
              <w:right w:w="20" w:type="dxa"/>
            </w:tcMar>
            <w:vAlign w:val="center"/>
            <w:hideMark/>
          </w:tcPr>
          <w:p w14:paraId="5E127C90" w14:textId="77777777" w:rsidR="00E47757" w:rsidRPr="003A3417" w:rsidRDefault="00E47757" w:rsidP="001A3843">
            <w:pPr>
              <w:pStyle w:val="movimento2"/>
              <w:rPr>
                <w:color w:val="002060"/>
              </w:rPr>
            </w:pPr>
            <w:r w:rsidRPr="003A3417">
              <w:rPr>
                <w:color w:val="002060"/>
              </w:rPr>
              <w:t xml:space="preserve">(REAL SAN GIORGIO) </w:t>
            </w:r>
          </w:p>
        </w:tc>
        <w:tc>
          <w:tcPr>
            <w:tcW w:w="800" w:type="dxa"/>
            <w:tcMar>
              <w:top w:w="20" w:type="dxa"/>
              <w:left w:w="20" w:type="dxa"/>
              <w:bottom w:w="20" w:type="dxa"/>
              <w:right w:w="20" w:type="dxa"/>
            </w:tcMar>
            <w:vAlign w:val="center"/>
            <w:hideMark/>
          </w:tcPr>
          <w:p w14:paraId="06418F96"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1C2E16D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F2F8D3A" w14:textId="77777777" w:rsidR="00E47757" w:rsidRPr="003A3417" w:rsidRDefault="00E47757" w:rsidP="001A3843">
            <w:pPr>
              <w:pStyle w:val="movimento2"/>
              <w:rPr>
                <w:color w:val="002060"/>
              </w:rPr>
            </w:pPr>
            <w:r w:rsidRPr="003A3417">
              <w:rPr>
                <w:color w:val="002060"/>
              </w:rPr>
              <w:t> </w:t>
            </w:r>
          </w:p>
        </w:tc>
      </w:tr>
    </w:tbl>
    <w:p w14:paraId="7BFF5511" w14:textId="77777777" w:rsidR="00E47757" w:rsidRPr="003A3417" w:rsidRDefault="00E47757" w:rsidP="00E47757">
      <w:pPr>
        <w:pStyle w:val="titolo20"/>
        <w:rPr>
          <w:rFonts w:eastAsiaTheme="minorEastAsia"/>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7F6D997" w14:textId="77777777" w:rsidTr="001A3843">
        <w:tc>
          <w:tcPr>
            <w:tcW w:w="2200" w:type="dxa"/>
            <w:tcMar>
              <w:top w:w="20" w:type="dxa"/>
              <w:left w:w="20" w:type="dxa"/>
              <w:bottom w:w="20" w:type="dxa"/>
              <w:right w:w="20" w:type="dxa"/>
            </w:tcMar>
            <w:vAlign w:val="center"/>
            <w:hideMark/>
          </w:tcPr>
          <w:p w14:paraId="0D6F6E5B" w14:textId="77777777" w:rsidR="00E47757" w:rsidRPr="003A3417" w:rsidRDefault="00E47757" w:rsidP="001A3843">
            <w:pPr>
              <w:pStyle w:val="movimento"/>
              <w:rPr>
                <w:color w:val="002060"/>
              </w:rPr>
            </w:pPr>
            <w:r w:rsidRPr="003A3417">
              <w:rPr>
                <w:color w:val="002060"/>
              </w:rPr>
              <w:lastRenderedPageBreak/>
              <w:t>FORTUNA DIMITRI</w:t>
            </w:r>
          </w:p>
        </w:tc>
        <w:tc>
          <w:tcPr>
            <w:tcW w:w="2200" w:type="dxa"/>
            <w:tcMar>
              <w:top w:w="20" w:type="dxa"/>
              <w:left w:w="20" w:type="dxa"/>
              <w:bottom w:w="20" w:type="dxa"/>
              <w:right w:w="20" w:type="dxa"/>
            </w:tcMar>
            <w:vAlign w:val="center"/>
            <w:hideMark/>
          </w:tcPr>
          <w:p w14:paraId="06E9523C" w14:textId="77777777" w:rsidR="00E47757" w:rsidRPr="003A3417" w:rsidRDefault="00E47757" w:rsidP="001A3843">
            <w:pPr>
              <w:pStyle w:val="movimento2"/>
              <w:rPr>
                <w:color w:val="002060"/>
              </w:rPr>
            </w:pPr>
            <w:r w:rsidRPr="003A3417">
              <w:rPr>
                <w:color w:val="002060"/>
              </w:rPr>
              <w:t xml:space="preserve">(ACLI AUDAX MONTECOSARO C5) </w:t>
            </w:r>
          </w:p>
        </w:tc>
        <w:tc>
          <w:tcPr>
            <w:tcW w:w="800" w:type="dxa"/>
            <w:tcMar>
              <w:top w:w="20" w:type="dxa"/>
              <w:left w:w="20" w:type="dxa"/>
              <w:bottom w:w="20" w:type="dxa"/>
              <w:right w:w="20" w:type="dxa"/>
            </w:tcMar>
            <w:vAlign w:val="center"/>
            <w:hideMark/>
          </w:tcPr>
          <w:p w14:paraId="40046B9D"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4A13922" w14:textId="77777777" w:rsidR="00E47757" w:rsidRPr="003A3417" w:rsidRDefault="00E47757" w:rsidP="001A3843">
            <w:pPr>
              <w:pStyle w:val="movimento"/>
              <w:rPr>
                <w:color w:val="002060"/>
              </w:rPr>
            </w:pPr>
            <w:r w:rsidRPr="003A3417">
              <w:rPr>
                <w:color w:val="002060"/>
              </w:rPr>
              <w:t>MORETTI FRANCESCO</w:t>
            </w:r>
          </w:p>
        </w:tc>
        <w:tc>
          <w:tcPr>
            <w:tcW w:w="2200" w:type="dxa"/>
            <w:tcMar>
              <w:top w:w="20" w:type="dxa"/>
              <w:left w:w="20" w:type="dxa"/>
              <w:bottom w:w="20" w:type="dxa"/>
              <w:right w:w="20" w:type="dxa"/>
            </w:tcMar>
            <w:vAlign w:val="center"/>
            <w:hideMark/>
          </w:tcPr>
          <w:p w14:paraId="381991B0" w14:textId="77777777" w:rsidR="00E47757" w:rsidRPr="003A3417" w:rsidRDefault="00E47757" w:rsidP="001A3843">
            <w:pPr>
              <w:pStyle w:val="movimento2"/>
              <w:rPr>
                <w:color w:val="002060"/>
              </w:rPr>
            </w:pPr>
            <w:r w:rsidRPr="003A3417">
              <w:rPr>
                <w:color w:val="002060"/>
              </w:rPr>
              <w:t xml:space="preserve">(ACSS MONDOLFO C5) </w:t>
            </w:r>
          </w:p>
        </w:tc>
      </w:tr>
      <w:tr w:rsidR="00E47757" w:rsidRPr="003A3417" w14:paraId="2990267F" w14:textId="77777777" w:rsidTr="001A3843">
        <w:tc>
          <w:tcPr>
            <w:tcW w:w="2200" w:type="dxa"/>
            <w:tcMar>
              <w:top w:w="20" w:type="dxa"/>
              <w:left w:w="20" w:type="dxa"/>
              <w:bottom w:w="20" w:type="dxa"/>
              <w:right w:w="20" w:type="dxa"/>
            </w:tcMar>
            <w:vAlign w:val="center"/>
            <w:hideMark/>
          </w:tcPr>
          <w:p w14:paraId="640648B9" w14:textId="77777777" w:rsidR="00E47757" w:rsidRPr="003A3417" w:rsidRDefault="00E47757" w:rsidP="001A3843">
            <w:pPr>
              <w:pStyle w:val="movimento"/>
              <w:rPr>
                <w:color w:val="002060"/>
              </w:rPr>
            </w:pPr>
            <w:r w:rsidRPr="003A3417">
              <w:rPr>
                <w:color w:val="002060"/>
              </w:rPr>
              <w:t>GIACOMINI ALESSIO</w:t>
            </w:r>
          </w:p>
        </w:tc>
        <w:tc>
          <w:tcPr>
            <w:tcW w:w="2200" w:type="dxa"/>
            <w:tcMar>
              <w:top w:w="20" w:type="dxa"/>
              <w:left w:w="20" w:type="dxa"/>
              <w:bottom w:w="20" w:type="dxa"/>
              <w:right w:w="20" w:type="dxa"/>
            </w:tcMar>
            <w:vAlign w:val="center"/>
            <w:hideMark/>
          </w:tcPr>
          <w:p w14:paraId="6020DD5D" w14:textId="77777777" w:rsidR="00E47757" w:rsidRPr="003A3417" w:rsidRDefault="00E47757" w:rsidP="001A3843">
            <w:pPr>
              <w:pStyle w:val="movimento2"/>
              <w:rPr>
                <w:color w:val="002060"/>
              </w:rPr>
            </w:pPr>
            <w:r w:rsidRPr="003A3417">
              <w:rPr>
                <w:color w:val="002060"/>
              </w:rPr>
              <w:t xml:space="preserve">(FUTSAL VIRE GEOSISTEM ASD) </w:t>
            </w:r>
          </w:p>
        </w:tc>
        <w:tc>
          <w:tcPr>
            <w:tcW w:w="800" w:type="dxa"/>
            <w:tcMar>
              <w:top w:w="20" w:type="dxa"/>
              <w:left w:w="20" w:type="dxa"/>
              <w:bottom w:w="20" w:type="dxa"/>
              <w:right w:w="20" w:type="dxa"/>
            </w:tcMar>
            <w:vAlign w:val="center"/>
            <w:hideMark/>
          </w:tcPr>
          <w:p w14:paraId="67D911CC"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0D8CB739"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A5DBFB3" w14:textId="77777777" w:rsidR="00E47757" w:rsidRPr="003A3417" w:rsidRDefault="00E47757" w:rsidP="001A3843">
            <w:pPr>
              <w:pStyle w:val="movimento2"/>
              <w:rPr>
                <w:color w:val="002060"/>
              </w:rPr>
            </w:pPr>
            <w:r w:rsidRPr="003A3417">
              <w:rPr>
                <w:color w:val="002060"/>
              </w:rPr>
              <w:t> </w:t>
            </w:r>
          </w:p>
        </w:tc>
      </w:tr>
    </w:tbl>
    <w:p w14:paraId="1A21A244"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124FB65" w14:textId="77777777" w:rsidTr="001A3843">
        <w:tc>
          <w:tcPr>
            <w:tcW w:w="2200" w:type="dxa"/>
            <w:tcMar>
              <w:top w:w="20" w:type="dxa"/>
              <w:left w:w="20" w:type="dxa"/>
              <w:bottom w:w="20" w:type="dxa"/>
              <w:right w:w="20" w:type="dxa"/>
            </w:tcMar>
            <w:vAlign w:val="center"/>
            <w:hideMark/>
          </w:tcPr>
          <w:p w14:paraId="175AD329" w14:textId="77777777" w:rsidR="00E47757" w:rsidRPr="003A3417" w:rsidRDefault="00E47757" w:rsidP="001A3843">
            <w:pPr>
              <w:pStyle w:val="movimento"/>
              <w:rPr>
                <w:color w:val="002060"/>
              </w:rPr>
            </w:pPr>
            <w:r w:rsidRPr="003A3417">
              <w:rPr>
                <w:color w:val="002060"/>
              </w:rPr>
              <w:t>GOLEMI DANIEL</w:t>
            </w:r>
          </w:p>
        </w:tc>
        <w:tc>
          <w:tcPr>
            <w:tcW w:w="2200" w:type="dxa"/>
            <w:tcMar>
              <w:top w:w="20" w:type="dxa"/>
              <w:left w:w="20" w:type="dxa"/>
              <w:bottom w:w="20" w:type="dxa"/>
              <w:right w:w="20" w:type="dxa"/>
            </w:tcMar>
            <w:vAlign w:val="center"/>
            <w:hideMark/>
          </w:tcPr>
          <w:p w14:paraId="1263982D" w14:textId="77777777" w:rsidR="00E47757" w:rsidRPr="003A3417" w:rsidRDefault="00E47757" w:rsidP="001A3843">
            <w:pPr>
              <w:pStyle w:val="movimento2"/>
              <w:rPr>
                <w:color w:val="002060"/>
              </w:rPr>
            </w:pPr>
            <w:r w:rsidRPr="003A3417">
              <w:rPr>
                <w:color w:val="002060"/>
              </w:rPr>
              <w:t xml:space="preserve">(ACSS MONDOLFO C5) </w:t>
            </w:r>
          </w:p>
        </w:tc>
        <w:tc>
          <w:tcPr>
            <w:tcW w:w="800" w:type="dxa"/>
            <w:tcMar>
              <w:top w:w="20" w:type="dxa"/>
              <w:left w:w="20" w:type="dxa"/>
              <w:bottom w:w="20" w:type="dxa"/>
              <w:right w:w="20" w:type="dxa"/>
            </w:tcMar>
            <w:vAlign w:val="center"/>
            <w:hideMark/>
          </w:tcPr>
          <w:p w14:paraId="11D1A66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32E89B46" w14:textId="77777777" w:rsidR="00E47757" w:rsidRPr="003A3417" w:rsidRDefault="00E47757" w:rsidP="001A3843">
            <w:pPr>
              <w:pStyle w:val="movimento"/>
              <w:rPr>
                <w:color w:val="002060"/>
              </w:rPr>
            </w:pPr>
            <w:r w:rsidRPr="003A3417">
              <w:rPr>
                <w:color w:val="002060"/>
              </w:rPr>
              <w:t>CATALINI YURY</w:t>
            </w:r>
          </w:p>
        </w:tc>
        <w:tc>
          <w:tcPr>
            <w:tcW w:w="2200" w:type="dxa"/>
            <w:tcMar>
              <w:top w:w="20" w:type="dxa"/>
              <w:left w:w="20" w:type="dxa"/>
              <w:bottom w:w="20" w:type="dxa"/>
              <w:right w:w="20" w:type="dxa"/>
            </w:tcMar>
            <w:vAlign w:val="center"/>
            <w:hideMark/>
          </w:tcPr>
          <w:p w14:paraId="2099A393" w14:textId="77777777" w:rsidR="00E47757" w:rsidRPr="003A3417" w:rsidRDefault="00E47757" w:rsidP="001A3843">
            <w:pPr>
              <w:pStyle w:val="movimento2"/>
              <w:rPr>
                <w:color w:val="002060"/>
              </w:rPr>
            </w:pPr>
            <w:r w:rsidRPr="003A3417">
              <w:rPr>
                <w:color w:val="002060"/>
              </w:rPr>
              <w:t xml:space="preserve">(REAL SAN GIORGIO) </w:t>
            </w:r>
          </w:p>
        </w:tc>
      </w:tr>
    </w:tbl>
    <w:p w14:paraId="42CD25FC" w14:textId="77777777" w:rsidR="00E47757" w:rsidRDefault="00E47757" w:rsidP="00E47757">
      <w:pPr>
        <w:pStyle w:val="breakline"/>
        <w:rPr>
          <w:color w:val="002060"/>
        </w:rPr>
      </w:pPr>
    </w:p>
    <w:p w14:paraId="53371BA6" w14:textId="77777777" w:rsidR="00E47757" w:rsidRPr="00AC34E4" w:rsidRDefault="00E47757" w:rsidP="00E4775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042C86C0" w14:textId="77777777" w:rsidR="00E47757" w:rsidRPr="00AC34E4" w:rsidRDefault="00E47757" w:rsidP="00E4775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3B3A2641" w14:textId="77777777" w:rsidR="00E47757" w:rsidRPr="003A3417" w:rsidRDefault="00E47757" w:rsidP="00E47757">
      <w:pPr>
        <w:pStyle w:val="breakline"/>
        <w:rPr>
          <w:rFonts w:eastAsiaTheme="minorEastAsia"/>
          <w:color w:val="002060"/>
        </w:rPr>
      </w:pPr>
    </w:p>
    <w:p w14:paraId="40DA4F6C" w14:textId="77777777" w:rsidR="00E47757" w:rsidRPr="003A3417" w:rsidRDefault="00E47757" w:rsidP="00E47757">
      <w:pPr>
        <w:pStyle w:val="titoloprinc0"/>
        <w:rPr>
          <w:color w:val="002060"/>
        </w:rPr>
      </w:pPr>
      <w:r w:rsidRPr="003A3417">
        <w:rPr>
          <w:color w:val="002060"/>
        </w:rPr>
        <w:t>CLASSIFICA</w:t>
      </w:r>
    </w:p>
    <w:p w14:paraId="1225CAD6" w14:textId="77777777" w:rsidR="00E47757" w:rsidRPr="003A3417" w:rsidRDefault="00E47757" w:rsidP="00E47757">
      <w:pPr>
        <w:pStyle w:val="breakline"/>
        <w:rPr>
          <w:color w:val="002060"/>
        </w:rPr>
      </w:pPr>
    </w:p>
    <w:p w14:paraId="4EE33D19" w14:textId="77777777" w:rsidR="00E47757" w:rsidRPr="003A3417" w:rsidRDefault="00E47757" w:rsidP="00E47757">
      <w:pPr>
        <w:pStyle w:val="breakline"/>
        <w:rPr>
          <w:color w:val="002060"/>
        </w:rPr>
      </w:pPr>
    </w:p>
    <w:p w14:paraId="7EABBB40" w14:textId="77777777" w:rsidR="00E47757" w:rsidRPr="003A3417" w:rsidRDefault="00E47757" w:rsidP="00E47757">
      <w:pPr>
        <w:pStyle w:val="sottotitolocampionato10"/>
        <w:rPr>
          <w:color w:val="002060"/>
        </w:rPr>
      </w:pPr>
      <w:r w:rsidRPr="003A341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0A7FE5B4"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B77EB"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43AFB"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76309"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F1E6C"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EDA04"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EC1EB"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20E84"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3B5FF"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9BB86"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BCCE3" w14:textId="77777777" w:rsidR="00E47757" w:rsidRPr="003A3417" w:rsidRDefault="00E47757" w:rsidP="001A3843">
            <w:pPr>
              <w:pStyle w:val="headertabella0"/>
              <w:rPr>
                <w:color w:val="002060"/>
              </w:rPr>
            </w:pPr>
            <w:r w:rsidRPr="003A3417">
              <w:rPr>
                <w:color w:val="002060"/>
              </w:rPr>
              <w:t>PE</w:t>
            </w:r>
          </w:p>
        </w:tc>
      </w:tr>
      <w:tr w:rsidR="00E47757" w:rsidRPr="003A3417" w14:paraId="6021D060"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9BD792" w14:textId="77777777" w:rsidR="00E47757" w:rsidRPr="003A3417" w:rsidRDefault="00E47757" w:rsidP="001A3843">
            <w:pPr>
              <w:pStyle w:val="rowtabella0"/>
              <w:rPr>
                <w:color w:val="002060"/>
              </w:rPr>
            </w:pPr>
            <w:r w:rsidRPr="003A3417">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EA2F"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E75C"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AFE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17F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6F6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05F4"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2513"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3607"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6223" w14:textId="77777777" w:rsidR="00E47757" w:rsidRPr="003A3417" w:rsidRDefault="00E47757" w:rsidP="001A3843">
            <w:pPr>
              <w:pStyle w:val="rowtabella0"/>
              <w:jc w:val="center"/>
              <w:rPr>
                <w:color w:val="002060"/>
              </w:rPr>
            </w:pPr>
            <w:r w:rsidRPr="003A3417">
              <w:rPr>
                <w:color w:val="002060"/>
              </w:rPr>
              <w:t>0</w:t>
            </w:r>
          </w:p>
        </w:tc>
      </w:tr>
      <w:tr w:rsidR="00E47757" w:rsidRPr="003A3417" w14:paraId="5FBCD82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3CFCA" w14:textId="77777777" w:rsidR="00E47757" w:rsidRPr="003A3417" w:rsidRDefault="00E47757" w:rsidP="001A3843">
            <w:pPr>
              <w:pStyle w:val="rowtabella0"/>
              <w:rPr>
                <w:color w:val="002060"/>
              </w:rPr>
            </w:pPr>
            <w:r w:rsidRPr="003A341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34DA"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591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0B7C"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8F4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757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E657"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737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9099"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F482" w14:textId="77777777" w:rsidR="00E47757" w:rsidRPr="003A3417" w:rsidRDefault="00E47757" w:rsidP="001A3843">
            <w:pPr>
              <w:pStyle w:val="rowtabella0"/>
              <w:jc w:val="center"/>
              <w:rPr>
                <w:color w:val="002060"/>
              </w:rPr>
            </w:pPr>
            <w:r w:rsidRPr="003A3417">
              <w:rPr>
                <w:color w:val="002060"/>
              </w:rPr>
              <w:t>0</w:t>
            </w:r>
          </w:p>
        </w:tc>
      </w:tr>
      <w:tr w:rsidR="00E47757" w:rsidRPr="003A3417" w14:paraId="43E023C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DEB9F" w14:textId="77777777" w:rsidR="00E47757" w:rsidRPr="003A3417" w:rsidRDefault="00E47757" w:rsidP="001A3843">
            <w:pPr>
              <w:pStyle w:val="rowtabella0"/>
              <w:rPr>
                <w:color w:val="002060"/>
              </w:rPr>
            </w:pPr>
            <w:r w:rsidRPr="003A341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1239"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D7E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299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49D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A71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B5190"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AEF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4524"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5E01" w14:textId="77777777" w:rsidR="00E47757" w:rsidRPr="003A3417" w:rsidRDefault="00E47757" w:rsidP="001A3843">
            <w:pPr>
              <w:pStyle w:val="rowtabella0"/>
              <w:jc w:val="center"/>
              <w:rPr>
                <w:color w:val="002060"/>
              </w:rPr>
            </w:pPr>
            <w:r w:rsidRPr="003A3417">
              <w:rPr>
                <w:color w:val="002060"/>
              </w:rPr>
              <w:t>0</w:t>
            </w:r>
          </w:p>
        </w:tc>
      </w:tr>
      <w:tr w:rsidR="00E47757" w:rsidRPr="003A3417" w14:paraId="2269A21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A6EB4" w14:textId="77777777" w:rsidR="00E47757" w:rsidRPr="003A3417" w:rsidRDefault="00E47757" w:rsidP="001A3843">
            <w:pPr>
              <w:pStyle w:val="rowtabella0"/>
              <w:rPr>
                <w:color w:val="002060"/>
              </w:rPr>
            </w:pPr>
            <w:r w:rsidRPr="003A3417">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B333"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9420"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77F5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262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FE6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BE36"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D178"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8B6B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822B" w14:textId="77777777" w:rsidR="00E47757" w:rsidRPr="003A3417" w:rsidRDefault="00E47757" w:rsidP="001A3843">
            <w:pPr>
              <w:pStyle w:val="rowtabella0"/>
              <w:jc w:val="center"/>
              <w:rPr>
                <w:color w:val="002060"/>
              </w:rPr>
            </w:pPr>
            <w:r w:rsidRPr="003A3417">
              <w:rPr>
                <w:color w:val="002060"/>
              </w:rPr>
              <w:t>0</w:t>
            </w:r>
          </w:p>
        </w:tc>
      </w:tr>
      <w:tr w:rsidR="00E47757" w:rsidRPr="003A3417" w14:paraId="3F2C8F7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BE036" w14:textId="77777777" w:rsidR="00E47757" w:rsidRPr="003A3417" w:rsidRDefault="00E47757" w:rsidP="001A3843">
            <w:pPr>
              <w:pStyle w:val="rowtabella0"/>
              <w:rPr>
                <w:color w:val="002060"/>
              </w:rPr>
            </w:pPr>
            <w:r w:rsidRPr="003A341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56A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1E40"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6D3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D8E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EEA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052DD"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D754"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92B2"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A721" w14:textId="77777777" w:rsidR="00E47757" w:rsidRPr="003A3417" w:rsidRDefault="00E47757" w:rsidP="001A3843">
            <w:pPr>
              <w:pStyle w:val="rowtabella0"/>
              <w:jc w:val="center"/>
              <w:rPr>
                <w:color w:val="002060"/>
              </w:rPr>
            </w:pPr>
            <w:r w:rsidRPr="003A3417">
              <w:rPr>
                <w:color w:val="002060"/>
              </w:rPr>
              <w:t>0</w:t>
            </w:r>
          </w:p>
        </w:tc>
      </w:tr>
      <w:tr w:rsidR="00E47757" w:rsidRPr="003A3417" w14:paraId="16771D52"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92A24" w14:textId="77777777" w:rsidR="00E47757" w:rsidRPr="003A3417" w:rsidRDefault="00E47757" w:rsidP="001A3843">
            <w:pPr>
              <w:pStyle w:val="rowtabella0"/>
              <w:rPr>
                <w:color w:val="002060"/>
              </w:rPr>
            </w:pPr>
            <w:r w:rsidRPr="003A341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735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407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662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A37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D5C4"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9480"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B33C"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0299"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A6E2" w14:textId="77777777" w:rsidR="00E47757" w:rsidRPr="003A3417" w:rsidRDefault="00E47757" w:rsidP="001A3843">
            <w:pPr>
              <w:pStyle w:val="rowtabella0"/>
              <w:jc w:val="center"/>
              <w:rPr>
                <w:color w:val="002060"/>
              </w:rPr>
            </w:pPr>
            <w:r w:rsidRPr="003A3417">
              <w:rPr>
                <w:color w:val="002060"/>
              </w:rPr>
              <w:t>0</w:t>
            </w:r>
          </w:p>
        </w:tc>
      </w:tr>
    </w:tbl>
    <w:p w14:paraId="72AC97F2" w14:textId="77777777" w:rsidR="00E47757" w:rsidRPr="003A3417" w:rsidRDefault="00E47757" w:rsidP="00E47757">
      <w:pPr>
        <w:pStyle w:val="breakline"/>
        <w:rPr>
          <w:rFonts w:eastAsiaTheme="minorEastAsia"/>
          <w:color w:val="002060"/>
        </w:rPr>
      </w:pPr>
    </w:p>
    <w:p w14:paraId="624E11DA" w14:textId="77777777" w:rsidR="00E47757" w:rsidRPr="003A3417" w:rsidRDefault="00E47757" w:rsidP="00E47757">
      <w:pPr>
        <w:pStyle w:val="breakline"/>
        <w:rPr>
          <w:color w:val="002060"/>
        </w:rPr>
      </w:pPr>
    </w:p>
    <w:p w14:paraId="680FCA75" w14:textId="77777777" w:rsidR="00E47757" w:rsidRPr="003A3417" w:rsidRDefault="00E47757" w:rsidP="00E47757">
      <w:pPr>
        <w:pStyle w:val="sottotitolocampionato10"/>
        <w:rPr>
          <w:color w:val="002060"/>
        </w:rPr>
      </w:pPr>
      <w:r w:rsidRPr="003A341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1EB9BA25"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6EAC8"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9D34D"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BDFE0"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88956"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996E9"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F4D6B"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A0DD7"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1B046"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425A1"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44DCE" w14:textId="77777777" w:rsidR="00E47757" w:rsidRPr="003A3417" w:rsidRDefault="00E47757" w:rsidP="001A3843">
            <w:pPr>
              <w:pStyle w:val="headertabella0"/>
              <w:rPr>
                <w:color w:val="002060"/>
              </w:rPr>
            </w:pPr>
            <w:r w:rsidRPr="003A3417">
              <w:rPr>
                <w:color w:val="002060"/>
              </w:rPr>
              <w:t>PE</w:t>
            </w:r>
          </w:p>
        </w:tc>
      </w:tr>
      <w:tr w:rsidR="00E47757" w:rsidRPr="003A3417" w14:paraId="137DAD35"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6DCE8" w14:textId="77777777" w:rsidR="00E47757" w:rsidRPr="003A3417" w:rsidRDefault="00E47757" w:rsidP="001A3843">
            <w:pPr>
              <w:pStyle w:val="rowtabella0"/>
              <w:rPr>
                <w:color w:val="002060"/>
              </w:rPr>
            </w:pPr>
            <w:r w:rsidRPr="003A341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845A"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42E5"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08A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069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C39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77E8"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E96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0FDF"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AB7D" w14:textId="77777777" w:rsidR="00E47757" w:rsidRPr="003A3417" w:rsidRDefault="00E47757" w:rsidP="001A3843">
            <w:pPr>
              <w:pStyle w:val="rowtabella0"/>
              <w:jc w:val="center"/>
              <w:rPr>
                <w:color w:val="002060"/>
              </w:rPr>
            </w:pPr>
            <w:r w:rsidRPr="003A3417">
              <w:rPr>
                <w:color w:val="002060"/>
              </w:rPr>
              <w:t>0</w:t>
            </w:r>
          </w:p>
        </w:tc>
      </w:tr>
      <w:tr w:rsidR="00E47757" w:rsidRPr="003A3417" w14:paraId="04E744C8"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A9914" w14:textId="77777777" w:rsidR="00E47757" w:rsidRPr="003A3417" w:rsidRDefault="00E47757" w:rsidP="001A3843">
            <w:pPr>
              <w:pStyle w:val="rowtabella0"/>
              <w:rPr>
                <w:color w:val="002060"/>
              </w:rPr>
            </w:pPr>
            <w:r w:rsidRPr="003A3417">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7167"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4DC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2243"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430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13F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37E3"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BFA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433C"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4A83" w14:textId="77777777" w:rsidR="00E47757" w:rsidRPr="003A3417" w:rsidRDefault="00E47757" w:rsidP="001A3843">
            <w:pPr>
              <w:pStyle w:val="rowtabella0"/>
              <w:jc w:val="center"/>
              <w:rPr>
                <w:color w:val="002060"/>
              </w:rPr>
            </w:pPr>
            <w:r w:rsidRPr="003A3417">
              <w:rPr>
                <w:color w:val="002060"/>
              </w:rPr>
              <w:t>0</w:t>
            </w:r>
          </w:p>
        </w:tc>
      </w:tr>
      <w:tr w:rsidR="00E47757" w:rsidRPr="003A3417" w14:paraId="5CBFDCDE"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6612F" w14:textId="77777777" w:rsidR="00E47757" w:rsidRPr="003A3417" w:rsidRDefault="00E47757" w:rsidP="001A3843">
            <w:pPr>
              <w:pStyle w:val="rowtabella0"/>
              <w:rPr>
                <w:color w:val="002060"/>
              </w:rPr>
            </w:pPr>
            <w:r w:rsidRPr="003A341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0837"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EC0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0F1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3F9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952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8DBB"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C031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7AF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A3EF" w14:textId="77777777" w:rsidR="00E47757" w:rsidRPr="003A3417" w:rsidRDefault="00E47757" w:rsidP="001A3843">
            <w:pPr>
              <w:pStyle w:val="rowtabella0"/>
              <w:jc w:val="center"/>
              <w:rPr>
                <w:color w:val="002060"/>
              </w:rPr>
            </w:pPr>
            <w:r w:rsidRPr="003A3417">
              <w:rPr>
                <w:color w:val="002060"/>
              </w:rPr>
              <w:t>0</w:t>
            </w:r>
          </w:p>
        </w:tc>
      </w:tr>
      <w:tr w:rsidR="00E47757" w:rsidRPr="003A3417" w14:paraId="01F18483"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910B5" w14:textId="77777777" w:rsidR="00E47757" w:rsidRPr="003A3417" w:rsidRDefault="00E47757" w:rsidP="001A3843">
            <w:pPr>
              <w:pStyle w:val="rowtabella0"/>
              <w:rPr>
                <w:color w:val="002060"/>
              </w:rPr>
            </w:pPr>
            <w:r w:rsidRPr="003A341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C45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66F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18D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FD6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27F7"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EB45"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AD48"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5655"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7D70A" w14:textId="77777777" w:rsidR="00E47757" w:rsidRPr="003A3417" w:rsidRDefault="00E47757" w:rsidP="001A3843">
            <w:pPr>
              <w:pStyle w:val="rowtabella0"/>
              <w:jc w:val="center"/>
              <w:rPr>
                <w:color w:val="002060"/>
              </w:rPr>
            </w:pPr>
            <w:r w:rsidRPr="003A3417">
              <w:rPr>
                <w:color w:val="002060"/>
              </w:rPr>
              <w:t>0</w:t>
            </w:r>
          </w:p>
        </w:tc>
      </w:tr>
      <w:tr w:rsidR="00E47757" w:rsidRPr="003A3417" w14:paraId="267F21AB"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53BF4" w14:textId="77777777" w:rsidR="00E47757" w:rsidRPr="003A3417" w:rsidRDefault="00E47757" w:rsidP="001A3843">
            <w:pPr>
              <w:pStyle w:val="rowtabella0"/>
              <w:rPr>
                <w:color w:val="002060"/>
              </w:rPr>
            </w:pPr>
            <w:r w:rsidRPr="003A341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D97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2C5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95C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8F7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875D"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E62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7189" w14:textId="77777777" w:rsidR="00E47757" w:rsidRPr="003A3417" w:rsidRDefault="00E47757" w:rsidP="001A3843">
            <w:pPr>
              <w:pStyle w:val="rowtabella0"/>
              <w:jc w:val="center"/>
              <w:rPr>
                <w:color w:val="002060"/>
              </w:rPr>
            </w:pPr>
            <w:r w:rsidRPr="003A34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68EA" w14:textId="77777777" w:rsidR="00E47757" w:rsidRPr="003A3417" w:rsidRDefault="00E47757" w:rsidP="001A3843">
            <w:pPr>
              <w:pStyle w:val="rowtabella0"/>
              <w:jc w:val="center"/>
              <w:rPr>
                <w:color w:val="002060"/>
              </w:rPr>
            </w:pPr>
            <w:r w:rsidRPr="003A34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B22C" w14:textId="77777777" w:rsidR="00E47757" w:rsidRPr="003A3417" w:rsidRDefault="00E47757" w:rsidP="001A3843">
            <w:pPr>
              <w:pStyle w:val="rowtabella0"/>
              <w:jc w:val="center"/>
              <w:rPr>
                <w:color w:val="002060"/>
              </w:rPr>
            </w:pPr>
            <w:r w:rsidRPr="003A3417">
              <w:rPr>
                <w:color w:val="002060"/>
              </w:rPr>
              <w:t>0</w:t>
            </w:r>
          </w:p>
        </w:tc>
      </w:tr>
    </w:tbl>
    <w:p w14:paraId="763B753C" w14:textId="77777777" w:rsidR="00E47757" w:rsidRPr="003A3417" w:rsidRDefault="00E47757" w:rsidP="00E47757">
      <w:pPr>
        <w:pStyle w:val="breakline"/>
        <w:rPr>
          <w:rFonts w:eastAsiaTheme="minorEastAsia"/>
          <w:color w:val="002060"/>
        </w:rPr>
      </w:pPr>
    </w:p>
    <w:p w14:paraId="620D7003" w14:textId="77777777" w:rsidR="00E47757" w:rsidRPr="003A3417" w:rsidRDefault="00E47757" w:rsidP="00E47757">
      <w:pPr>
        <w:pStyle w:val="breakline"/>
        <w:rPr>
          <w:color w:val="002060"/>
        </w:rPr>
      </w:pPr>
    </w:p>
    <w:p w14:paraId="388F0E9D" w14:textId="77777777" w:rsidR="00E47757" w:rsidRPr="003A3417" w:rsidRDefault="00E47757" w:rsidP="00E47757">
      <w:pPr>
        <w:pStyle w:val="sottotitolocampionato10"/>
        <w:rPr>
          <w:color w:val="002060"/>
        </w:rPr>
      </w:pPr>
      <w:r w:rsidRPr="003A3417">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26DA22A0"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0699C"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077F0"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60C1A"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B1A16"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49343"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23FF0"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BC8C8"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27E64"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7A515"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4FFE7" w14:textId="77777777" w:rsidR="00E47757" w:rsidRPr="003A3417" w:rsidRDefault="00E47757" w:rsidP="001A3843">
            <w:pPr>
              <w:pStyle w:val="headertabella0"/>
              <w:rPr>
                <w:color w:val="002060"/>
              </w:rPr>
            </w:pPr>
            <w:r w:rsidRPr="003A3417">
              <w:rPr>
                <w:color w:val="002060"/>
              </w:rPr>
              <w:t>PE</w:t>
            </w:r>
          </w:p>
        </w:tc>
      </w:tr>
      <w:tr w:rsidR="00E47757" w:rsidRPr="003A3417" w14:paraId="291591B4"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F2892" w14:textId="77777777" w:rsidR="00E47757" w:rsidRPr="003A3417" w:rsidRDefault="00E47757" w:rsidP="001A3843">
            <w:pPr>
              <w:pStyle w:val="rowtabella0"/>
              <w:rPr>
                <w:color w:val="002060"/>
              </w:rPr>
            </w:pPr>
            <w:r w:rsidRPr="003A341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37B6"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36AD"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8AD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A3C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156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2A40"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8935"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7352"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EC0C" w14:textId="77777777" w:rsidR="00E47757" w:rsidRPr="003A3417" w:rsidRDefault="00E47757" w:rsidP="001A3843">
            <w:pPr>
              <w:pStyle w:val="rowtabella0"/>
              <w:jc w:val="center"/>
              <w:rPr>
                <w:color w:val="002060"/>
              </w:rPr>
            </w:pPr>
            <w:r w:rsidRPr="003A3417">
              <w:rPr>
                <w:color w:val="002060"/>
              </w:rPr>
              <w:t>0</w:t>
            </w:r>
          </w:p>
        </w:tc>
      </w:tr>
      <w:tr w:rsidR="00E47757" w:rsidRPr="003A3417" w14:paraId="6D1BD9E0"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37E48" w14:textId="77777777" w:rsidR="00E47757" w:rsidRPr="003A3417" w:rsidRDefault="00E47757" w:rsidP="001A3843">
            <w:pPr>
              <w:pStyle w:val="rowtabella0"/>
              <w:rPr>
                <w:color w:val="002060"/>
              </w:rPr>
            </w:pPr>
            <w:r w:rsidRPr="003A341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6C78"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E090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AF7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DC4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340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F9FD"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573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DACA"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351F" w14:textId="77777777" w:rsidR="00E47757" w:rsidRPr="003A3417" w:rsidRDefault="00E47757" w:rsidP="001A3843">
            <w:pPr>
              <w:pStyle w:val="rowtabella0"/>
              <w:jc w:val="center"/>
              <w:rPr>
                <w:color w:val="002060"/>
              </w:rPr>
            </w:pPr>
            <w:r w:rsidRPr="003A3417">
              <w:rPr>
                <w:color w:val="002060"/>
              </w:rPr>
              <w:t>0</w:t>
            </w:r>
          </w:p>
        </w:tc>
      </w:tr>
      <w:tr w:rsidR="00E47757" w:rsidRPr="003A3417" w14:paraId="0BC0A8E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24AB4" w14:textId="77777777" w:rsidR="00E47757" w:rsidRPr="0032314D" w:rsidRDefault="00E47757" w:rsidP="001A3843">
            <w:pPr>
              <w:pStyle w:val="rowtabella0"/>
              <w:rPr>
                <w:color w:val="002060"/>
                <w:lang w:val="es-ES"/>
              </w:rPr>
            </w:pPr>
            <w:r w:rsidRPr="0032314D">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BDA0"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5BA0"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BAF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FFF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766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444C"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0860"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32E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99B5" w14:textId="77777777" w:rsidR="00E47757" w:rsidRPr="003A3417" w:rsidRDefault="00E47757" w:rsidP="001A3843">
            <w:pPr>
              <w:pStyle w:val="rowtabella0"/>
              <w:jc w:val="center"/>
              <w:rPr>
                <w:color w:val="002060"/>
              </w:rPr>
            </w:pPr>
            <w:r w:rsidRPr="003A3417">
              <w:rPr>
                <w:color w:val="002060"/>
              </w:rPr>
              <w:t>0</w:t>
            </w:r>
          </w:p>
        </w:tc>
      </w:tr>
      <w:tr w:rsidR="00E47757" w:rsidRPr="003A3417" w14:paraId="7D7575A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C217E" w14:textId="77777777" w:rsidR="00E47757" w:rsidRPr="003A3417" w:rsidRDefault="00E47757" w:rsidP="001A3843">
            <w:pPr>
              <w:pStyle w:val="rowtabella0"/>
              <w:rPr>
                <w:color w:val="002060"/>
              </w:rPr>
            </w:pPr>
            <w:r w:rsidRPr="003A341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E9D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BBB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2B5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53E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EB4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DFE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C50F"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38FC3"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F1857" w14:textId="77777777" w:rsidR="00E47757" w:rsidRPr="003A3417" w:rsidRDefault="00E47757" w:rsidP="001A3843">
            <w:pPr>
              <w:pStyle w:val="rowtabella0"/>
              <w:jc w:val="center"/>
              <w:rPr>
                <w:color w:val="002060"/>
              </w:rPr>
            </w:pPr>
            <w:r w:rsidRPr="003A3417">
              <w:rPr>
                <w:color w:val="002060"/>
              </w:rPr>
              <w:t>0</w:t>
            </w:r>
          </w:p>
        </w:tc>
      </w:tr>
      <w:tr w:rsidR="00E47757" w:rsidRPr="003A3417" w14:paraId="35FE402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07745" w14:textId="77777777" w:rsidR="00E47757" w:rsidRPr="008C7C8A" w:rsidRDefault="00E47757" w:rsidP="001A3843">
            <w:pPr>
              <w:pStyle w:val="rowtabella0"/>
              <w:rPr>
                <w:color w:val="002060"/>
                <w:lang w:val="es-ES"/>
              </w:rPr>
            </w:pPr>
            <w:r w:rsidRPr="008C7C8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4A7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26EA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12C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DCB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8888"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AA97"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2CE2"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C5A0"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57C8" w14:textId="77777777" w:rsidR="00E47757" w:rsidRPr="003A3417" w:rsidRDefault="00E47757" w:rsidP="001A3843">
            <w:pPr>
              <w:pStyle w:val="rowtabella0"/>
              <w:jc w:val="center"/>
              <w:rPr>
                <w:color w:val="002060"/>
              </w:rPr>
            </w:pPr>
            <w:r w:rsidRPr="003A3417">
              <w:rPr>
                <w:color w:val="002060"/>
              </w:rPr>
              <w:t>0</w:t>
            </w:r>
          </w:p>
        </w:tc>
      </w:tr>
      <w:tr w:rsidR="00E47757" w:rsidRPr="003A3417" w14:paraId="0D3996B5"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F0610C" w14:textId="77777777" w:rsidR="00E47757" w:rsidRPr="003A3417" w:rsidRDefault="00E47757" w:rsidP="001A3843">
            <w:pPr>
              <w:pStyle w:val="rowtabella0"/>
              <w:rPr>
                <w:color w:val="002060"/>
              </w:rPr>
            </w:pPr>
            <w:proofErr w:type="spellStart"/>
            <w:proofErr w:type="gramStart"/>
            <w:r w:rsidRPr="003A3417">
              <w:rPr>
                <w:color w:val="002060"/>
              </w:rPr>
              <w:t>sq.B</w:t>
            </w:r>
            <w:proofErr w:type="spellEnd"/>
            <w:proofErr w:type="gramEnd"/>
            <w:r w:rsidRPr="003A3417">
              <w:rPr>
                <w:color w:val="002060"/>
              </w:rPr>
              <w:t xml:space="preserve"> C.U.S. ANCONA </w:t>
            </w:r>
            <w:proofErr w:type="spellStart"/>
            <w:proofErr w:type="gramStart"/>
            <w:r w:rsidRPr="003A3417">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08B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0C6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D22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792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CC3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AF5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CB59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F81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C684A" w14:textId="77777777" w:rsidR="00E47757" w:rsidRPr="003A3417" w:rsidRDefault="00E47757" w:rsidP="001A3843">
            <w:pPr>
              <w:pStyle w:val="rowtabella0"/>
              <w:jc w:val="center"/>
              <w:rPr>
                <w:color w:val="002060"/>
              </w:rPr>
            </w:pPr>
            <w:r w:rsidRPr="003A3417">
              <w:rPr>
                <w:color w:val="002060"/>
              </w:rPr>
              <w:t>0</w:t>
            </w:r>
          </w:p>
        </w:tc>
      </w:tr>
    </w:tbl>
    <w:p w14:paraId="75575D97" w14:textId="77777777" w:rsidR="00E47757" w:rsidRPr="003A3417" w:rsidRDefault="00E47757" w:rsidP="00E47757">
      <w:pPr>
        <w:pStyle w:val="breakline"/>
        <w:rPr>
          <w:rFonts w:eastAsiaTheme="minorEastAsia"/>
          <w:color w:val="002060"/>
        </w:rPr>
      </w:pPr>
    </w:p>
    <w:p w14:paraId="33AE60C5" w14:textId="77777777" w:rsidR="00E47757" w:rsidRPr="003A3417" w:rsidRDefault="00E47757" w:rsidP="00E47757">
      <w:pPr>
        <w:pStyle w:val="breakline"/>
        <w:rPr>
          <w:color w:val="002060"/>
        </w:rPr>
      </w:pPr>
    </w:p>
    <w:p w14:paraId="43C3233C" w14:textId="77777777" w:rsidR="00E47757" w:rsidRPr="003A3417" w:rsidRDefault="00E47757" w:rsidP="00E47757">
      <w:pPr>
        <w:pStyle w:val="sottotitolocampionato10"/>
        <w:rPr>
          <w:color w:val="002060"/>
        </w:rPr>
      </w:pPr>
      <w:r w:rsidRPr="003A3417">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33B4D686"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B7B15"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D96A5"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8EC63"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197DD"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BC38A"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95F32"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5E7BE"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3120"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16EF0"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9F6FC" w14:textId="77777777" w:rsidR="00E47757" w:rsidRPr="003A3417" w:rsidRDefault="00E47757" w:rsidP="001A3843">
            <w:pPr>
              <w:pStyle w:val="headertabella0"/>
              <w:rPr>
                <w:color w:val="002060"/>
              </w:rPr>
            </w:pPr>
            <w:r w:rsidRPr="003A3417">
              <w:rPr>
                <w:color w:val="002060"/>
              </w:rPr>
              <w:t>PE</w:t>
            </w:r>
          </w:p>
        </w:tc>
      </w:tr>
      <w:tr w:rsidR="00E47757" w:rsidRPr="003A3417" w14:paraId="53D4307E"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69644" w14:textId="77777777" w:rsidR="00E47757" w:rsidRPr="003A3417" w:rsidRDefault="00E47757" w:rsidP="001A3843">
            <w:pPr>
              <w:pStyle w:val="rowtabella0"/>
              <w:rPr>
                <w:color w:val="002060"/>
              </w:rPr>
            </w:pPr>
            <w:r w:rsidRPr="003A341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8267"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58C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75F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CDB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B8E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035D"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9CF8B"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C948"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BB6E" w14:textId="77777777" w:rsidR="00E47757" w:rsidRPr="003A3417" w:rsidRDefault="00E47757" w:rsidP="001A3843">
            <w:pPr>
              <w:pStyle w:val="rowtabella0"/>
              <w:jc w:val="center"/>
              <w:rPr>
                <w:color w:val="002060"/>
              </w:rPr>
            </w:pPr>
            <w:r w:rsidRPr="003A3417">
              <w:rPr>
                <w:color w:val="002060"/>
              </w:rPr>
              <w:t>0</w:t>
            </w:r>
          </w:p>
        </w:tc>
      </w:tr>
      <w:tr w:rsidR="00E47757" w:rsidRPr="003A3417" w14:paraId="1B0403E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54132" w14:textId="77777777" w:rsidR="00E47757" w:rsidRPr="003A3417" w:rsidRDefault="00E47757" w:rsidP="001A3843">
            <w:pPr>
              <w:pStyle w:val="rowtabella0"/>
              <w:rPr>
                <w:color w:val="002060"/>
              </w:rPr>
            </w:pPr>
            <w:r w:rsidRPr="003A341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D275"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D4A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F824"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3F0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504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5745"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958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72D8"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A169" w14:textId="77777777" w:rsidR="00E47757" w:rsidRPr="003A3417" w:rsidRDefault="00E47757" w:rsidP="001A3843">
            <w:pPr>
              <w:pStyle w:val="rowtabella0"/>
              <w:jc w:val="center"/>
              <w:rPr>
                <w:color w:val="002060"/>
              </w:rPr>
            </w:pPr>
            <w:r w:rsidRPr="003A3417">
              <w:rPr>
                <w:color w:val="002060"/>
              </w:rPr>
              <w:t>0</w:t>
            </w:r>
          </w:p>
        </w:tc>
      </w:tr>
      <w:tr w:rsidR="00E47757" w:rsidRPr="003A3417" w14:paraId="248B6D0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75938" w14:textId="77777777" w:rsidR="00E47757" w:rsidRPr="0032314D" w:rsidRDefault="00E47757" w:rsidP="001A3843">
            <w:pPr>
              <w:pStyle w:val="rowtabella0"/>
              <w:rPr>
                <w:color w:val="002060"/>
                <w:lang w:val="es-ES"/>
              </w:rPr>
            </w:pPr>
            <w:r w:rsidRPr="0032314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65CB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81C4"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194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101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C3D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BA89"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E78B"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AE2A"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65F5" w14:textId="77777777" w:rsidR="00E47757" w:rsidRPr="003A3417" w:rsidRDefault="00E47757" w:rsidP="001A3843">
            <w:pPr>
              <w:pStyle w:val="rowtabella0"/>
              <w:jc w:val="center"/>
              <w:rPr>
                <w:color w:val="002060"/>
              </w:rPr>
            </w:pPr>
            <w:r w:rsidRPr="003A3417">
              <w:rPr>
                <w:color w:val="002060"/>
              </w:rPr>
              <w:t>0</w:t>
            </w:r>
          </w:p>
        </w:tc>
      </w:tr>
      <w:tr w:rsidR="00E47757" w:rsidRPr="003A3417" w14:paraId="5E977F86"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182BA" w14:textId="77777777" w:rsidR="00E47757" w:rsidRPr="003A3417" w:rsidRDefault="00E47757" w:rsidP="001A3843">
            <w:pPr>
              <w:pStyle w:val="rowtabella0"/>
              <w:rPr>
                <w:color w:val="002060"/>
              </w:rPr>
            </w:pPr>
            <w:r w:rsidRPr="003A341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D85C"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238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DCC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EB73"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9236"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0FFD"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25D2"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92A6"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CE55" w14:textId="77777777" w:rsidR="00E47757" w:rsidRPr="003A3417" w:rsidRDefault="00E47757" w:rsidP="001A3843">
            <w:pPr>
              <w:pStyle w:val="rowtabella0"/>
              <w:jc w:val="center"/>
              <w:rPr>
                <w:color w:val="002060"/>
              </w:rPr>
            </w:pPr>
            <w:r w:rsidRPr="003A3417">
              <w:rPr>
                <w:color w:val="002060"/>
              </w:rPr>
              <w:t>0</w:t>
            </w:r>
          </w:p>
        </w:tc>
      </w:tr>
      <w:tr w:rsidR="00E47757" w:rsidRPr="003A3417" w14:paraId="2F376F7D"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4200D" w14:textId="77777777" w:rsidR="00E47757" w:rsidRPr="003A3417" w:rsidRDefault="00E47757" w:rsidP="001A3843">
            <w:pPr>
              <w:pStyle w:val="rowtabella0"/>
              <w:rPr>
                <w:color w:val="002060"/>
              </w:rPr>
            </w:pPr>
            <w:r w:rsidRPr="003A34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93E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BE16"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428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54D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28D0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4C12"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1D4B"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760D"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AA637" w14:textId="77777777" w:rsidR="00E47757" w:rsidRPr="003A3417" w:rsidRDefault="00E47757" w:rsidP="001A3843">
            <w:pPr>
              <w:pStyle w:val="rowtabella0"/>
              <w:jc w:val="center"/>
              <w:rPr>
                <w:color w:val="002060"/>
              </w:rPr>
            </w:pPr>
            <w:r w:rsidRPr="003A3417">
              <w:rPr>
                <w:color w:val="002060"/>
              </w:rPr>
              <w:t>0</w:t>
            </w:r>
          </w:p>
        </w:tc>
      </w:tr>
    </w:tbl>
    <w:p w14:paraId="7CBCCA46" w14:textId="77777777" w:rsidR="00E47757" w:rsidRPr="003A3417" w:rsidRDefault="00E47757" w:rsidP="00E47757">
      <w:pPr>
        <w:pStyle w:val="breakline"/>
        <w:rPr>
          <w:rFonts w:eastAsiaTheme="minorEastAsia"/>
          <w:color w:val="002060"/>
        </w:rPr>
      </w:pPr>
    </w:p>
    <w:p w14:paraId="71A8E4A6" w14:textId="77777777" w:rsidR="00E47757" w:rsidRPr="003A3417" w:rsidRDefault="00E47757" w:rsidP="00E47757">
      <w:pPr>
        <w:pStyle w:val="breakline"/>
        <w:rPr>
          <w:color w:val="002060"/>
        </w:rPr>
      </w:pPr>
    </w:p>
    <w:p w14:paraId="7758B2DB" w14:textId="77777777" w:rsidR="00E47757" w:rsidRPr="003A3417" w:rsidRDefault="00E47757" w:rsidP="00E47757">
      <w:pPr>
        <w:pStyle w:val="sottotitolocampionato10"/>
        <w:rPr>
          <w:color w:val="002060"/>
        </w:rPr>
      </w:pPr>
      <w:r w:rsidRPr="003A3417">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7274C4E7"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73D2"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074C"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EB770"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032CF"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F111"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1BFB1"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3AAB7"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90EE9"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BE9D"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648D3" w14:textId="77777777" w:rsidR="00E47757" w:rsidRPr="003A3417" w:rsidRDefault="00E47757" w:rsidP="001A3843">
            <w:pPr>
              <w:pStyle w:val="headertabella0"/>
              <w:rPr>
                <w:color w:val="002060"/>
              </w:rPr>
            </w:pPr>
            <w:r w:rsidRPr="003A3417">
              <w:rPr>
                <w:color w:val="002060"/>
              </w:rPr>
              <w:t>PE</w:t>
            </w:r>
          </w:p>
        </w:tc>
      </w:tr>
      <w:tr w:rsidR="00E47757" w:rsidRPr="003A3417" w14:paraId="39CAEF21"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B2D4AC" w14:textId="77777777" w:rsidR="00E47757" w:rsidRPr="003A3417" w:rsidRDefault="00E47757" w:rsidP="001A3843">
            <w:pPr>
              <w:pStyle w:val="rowtabella0"/>
              <w:rPr>
                <w:color w:val="002060"/>
              </w:rPr>
            </w:pPr>
            <w:r w:rsidRPr="003A341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7C9C"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5A5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9EF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3DC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F9E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856E"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B27D"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440C"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43A6" w14:textId="77777777" w:rsidR="00E47757" w:rsidRPr="003A3417" w:rsidRDefault="00E47757" w:rsidP="001A3843">
            <w:pPr>
              <w:pStyle w:val="rowtabella0"/>
              <w:jc w:val="center"/>
              <w:rPr>
                <w:color w:val="002060"/>
              </w:rPr>
            </w:pPr>
            <w:r w:rsidRPr="003A3417">
              <w:rPr>
                <w:color w:val="002060"/>
              </w:rPr>
              <w:t>0</w:t>
            </w:r>
          </w:p>
        </w:tc>
      </w:tr>
      <w:tr w:rsidR="00E47757" w:rsidRPr="003A3417" w14:paraId="33D206A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484D4" w14:textId="77777777" w:rsidR="00E47757" w:rsidRPr="003A3417" w:rsidRDefault="00E47757" w:rsidP="001A3843">
            <w:pPr>
              <w:pStyle w:val="rowtabella0"/>
              <w:rPr>
                <w:color w:val="002060"/>
              </w:rPr>
            </w:pPr>
            <w:r w:rsidRPr="003A341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899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3D45"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3F6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58B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FEB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555B"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3C7A"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0BE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9939" w14:textId="77777777" w:rsidR="00E47757" w:rsidRPr="003A3417" w:rsidRDefault="00E47757" w:rsidP="001A3843">
            <w:pPr>
              <w:pStyle w:val="rowtabella0"/>
              <w:jc w:val="center"/>
              <w:rPr>
                <w:color w:val="002060"/>
              </w:rPr>
            </w:pPr>
            <w:r w:rsidRPr="003A3417">
              <w:rPr>
                <w:color w:val="002060"/>
              </w:rPr>
              <w:t>0</w:t>
            </w:r>
          </w:p>
        </w:tc>
      </w:tr>
      <w:tr w:rsidR="00E47757" w:rsidRPr="003A3417" w14:paraId="398EDF1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64AE7" w14:textId="77777777" w:rsidR="00E47757" w:rsidRPr="003A3417" w:rsidRDefault="00E47757" w:rsidP="001A3843">
            <w:pPr>
              <w:pStyle w:val="rowtabella0"/>
              <w:rPr>
                <w:color w:val="002060"/>
              </w:rPr>
            </w:pPr>
            <w:r w:rsidRPr="003A341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3AA9"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B4ED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9793"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883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81F3"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0F6E"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EC18"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153C"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6154" w14:textId="77777777" w:rsidR="00E47757" w:rsidRPr="003A3417" w:rsidRDefault="00E47757" w:rsidP="001A3843">
            <w:pPr>
              <w:pStyle w:val="rowtabella0"/>
              <w:jc w:val="center"/>
              <w:rPr>
                <w:color w:val="002060"/>
              </w:rPr>
            </w:pPr>
            <w:r w:rsidRPr="003A3417">
              <w:rPr>
                <w:color w:val="002060"/>
              </w:rPr>
              <w:t>0</w:t>
            </w:r>
          </w:p>
        </w:tc>
      </w:tr>
      <w:tr w:rsidR="00E47757" w:rsidRPr="003A3417" w14:paraId="5CE3ACF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1F7EF"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5F9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26E9"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603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B30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CBB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3E2F"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6081"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D6A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C1CD" w14:textId="77777777" w:rsidR="00E47757" w:rsidRPr="003A3417" w:rsidRDefault="00E47757" w:rsidP="001A3843">
            <w:pPr>
              <w:pStyle w:val="rowtabella0"/>
              <w:jc w:val="center"/>
              <w:rPr>
                <w:color w:val="002060"/>
              </w:rPr>
            </w:pPr>
            <w:r w:rsidRPr="003A3417">
              <w:rPr>
                <w:color w:val="002060"/>
              </w:rPr>
              <w:t>0</w:t>
            </w:r>
          </w:p>
        </w:tc>
      </w:tr>
      <w:tr w:rsidR="00E47757" w:rsidRPr="003A3417" w14:paraId="1E3C8115"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045BF" w14:textId="77777777" w:rsidR="00E47757" w:rsidRPr="003A3417" w:rsidRDefault="00E47757" w:rsidP="001A3843">
            <w:pPr>
              <w:pStyle w:val="rowtabella0"/>
              <w:rPr>
                <w:color w:val="002060"/>
              </w:rPr>
            </w:pPr>
            <w:r w:rsidRPr="003A341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701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71E0"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8A9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E7F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E24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4E5B"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B202"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AC00"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5B76" w14:textId="77777777" w:rsidR="00E47757" w:rsidRPr="003A3417" w:rsidRDefault="00E47757" w:rsidP="001A3843">
            <w:pPr>
              <w:pStyle w:val="rowtabella0"/>
              <w:jc w:val="center"/>
              <w:rPr>
                <w:color w:val="002060"/>
              </w:rPr>
            </w:pPr>
            <w:r w:rsidRPr="003A3417">
              <w:rPr>
                <w:color w:val="002060"/>
              </w:rPr>
              <w:t>0</w:t>
            </w:r>
          </w:p>
        </w:tc>
      </w:tr>
    </w:tbl>
    <w:p w14:paraId="1230B37C" w14:textId="77777777" w:rsidR="00E47757" w:rsidRDefault="00E47757" w:rsidP="00E47757">
      <w:pPr>
        <w:pStyle w:val="breakline"/>
        <w:rPr>
          <w:color w:val="002060"/>
        </w:rPr>
      </w:pPr>
    </w:p>
    <w:p w14:paraId="71626001" w14:textId="77777777" w:rsidR="00E47757" w:rsidRPr="003A3417" w:rsidRDefault="00E47757" w:rsidP="00E47757">
      <w:pPr>
        <w:pStyle w:val="titoloprinc0"/>
        <w:rPr>
          <w:color w:val="002060"/>
        </w:rPr>
      </w:pPr>
      <w:r>
        <w:rPr>
          <w:color w:val="002060"/>
        </w:rPr>
        <w:t>PROGRAMMA GARE</w:t>
      </w:r>
    </w:p>
    <w:p w14:paraId="6609FCE6" w14:textId="77777777" w:rsidR="00E47757" w:rsidRDefault="00E47757" w:rsidP="00E47757">
      <w:pPr>
        <w:pStyle w:val="breakline"/>
        <w:rPr>
          <w:rFonts w:eastAsiaTheme="minorEastAsia"/>
          <w:color w:val="002060"/>
        </w:rPr>
      </w:pPr>
    </w:p>
    <w:p w14:paraId="2BAEE9AB" w14:textId="77777777" w:rsidR="000E6715" w:rsidRPr="007E1BC1" w:rsidRDefault="000E6715" w:rsidP="000E6715">
      <w:pPr>
        <w:pStyle w:val="sottotitolocampionato10"/>
        <w:rPr>
          <w:color w:val="002060"/>
        </w:rPr>
      </w:pPr>
      <w:r w:rsidRPr="007E1BC1">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0E6715" w:rsidRPr="007E1BC1" w14:paraId="3E53D10C"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04CF"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06DAC"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C5A4C"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0BDFF"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5B5CE"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7553"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DFB06"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15163F71"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79838" w14:textId="77777777" w:rsidR="000E6715" w:rsidRPr="007E1BC1" w:rsidRDefault="000E6715" w:rsidP="001A3843">
            <w:pPr>
              <w:pStyle w:val="rowtabella0"/>
              <w:rPr>
                <w:color w:val="002060"/>
              </w:rPr>
            </w:pPr>
            <w:r w:rsidRPr="007E1BC1">
              <w:rPr>
                <w:color w:val="002060"/>
              </w:rPr>
              <w:lastRenderedPageBreak/>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77488" w14:textId="77777777" w:rsidR="000E6715" w:rsidRPr="007E1BC1" w:rsidRDefault="000E6715" w:rsidP="001A3843">
            <w:pPr>
              <w:pStyle w:val="rowtabella0"/>
              <w:rPr>
                <w:color w:val="002060"/>
              </w:rPr>
            </w:pPr>
            <w:r w:rsidRPr="007E1BC1">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E7D98"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4F12E" w14:textId="77777777" w:rsidR="000E6715" w:rsidRPr="007E1BC1" w:rsidRDefault="000E6715" w:rsidP="001A3843">
            <w:pPr>
              <w:pStyle w:val="rowtabella0"/>
              <w:rPr>
                <w:color w:val="002060"/>
              </w:rPr>
            </w:pPr>
            <w:r w:rsidRPr="007E1BC1">
              <w:rPr>
                <w:color w:val="002060"/>
              </w:rPr>
              <w:t>28/02/2026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55E0F" w14:textId="77777777" w:rsidR="000E6715" w:rsidRPr="007E1BC1" w:rsidRDefault="000E6715" w:rsidP="001A3843">
            <w:pPr>
              <w:pStyle w:val="rowtabella0"/>
              <w:rPr>
                <w:color w:val="002060"/>
              </w:rPr>
            </w:pPr>
            <w:r w:rsidRPr="007E1BC1">
              <w:rPr>
                <w:color w:val="002060"/>
              </w:rPr>
              <w:t xml:space="preserve">5429 PAL.COM. </w:t>
            </w:r>
            <w:proofErr w:type="gramStart"/>
            <w:r w:rsidRPr="007E1BC1">
              <w:rPr>
                <w:color w:val="002060"/>
              </w:rPr>
              <w:t>S.MICHELE</w:t>
            </w:r>
            <w:proofErr w:type="gramEnd"/>
            <w:r w:rsidRPr="007E1BC1">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631F3" w14:textId="77777777" w:rsidR="000E6715" w:rsidRPr="007E1BC1" w:rsidRDefault="000E6715" w:rsidP="001A3843">
            <w:pPr>
              <w:pStyle w:val="rowtabella0"/>
              <w:rPr>
                <w:color w:val="002060"/>
              </w:rPr>
            </w:pPr>
            <w:r w:rsidRPr="007E1BC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72293" w14:textId="77777777" w:rsidR="000E6715" w:rsidRPr="007E1BC1" w:rsidRDefault="000E6715" w:rsidP="001A3843">
            <w:pPr>
              <w:pStyle w:val="rowtabella0"/>
              <w:rPr>
                <w:color w:val="002060"/>
              </w:rPr>
            </w:pPr>
            <w:r w:rsidRPr="007E1BC1">
              <w:rPr>
                <w:color w:val="002060"/>
              </w:rPr>
              <w:t>VIA LORETO</w:t>
            </w:r>
          </w:p>
        </w:tc>
      </w:tr>
      <w:tr w:rsidR="000E6715" w:rsidRPr="007E1BC1" w14:paraId="61E29B18"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C83F5" w14:textId="77777777" w:rsidR="000E6715" w:rsidRPr="007E1BC1" w:rsidRDefault="000E6715" w:rsidP="001A3843">
            <w:pPr>
              <w:pStyle w:val="rowtabella0"/>
              <w:rPr>
                <w:color w:val="002060"/>
              </w:rPr>
            </w:pPr>
            <w:r w:rsidRPr="007E1BC1">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AF006E" w14:textId="77777777" w:rsidR="000E6715" w:rsidRPr="007E1BC1" w:rsidRDefault="000E6715" w:rsidP="001A3843">
            <w:pPr>
              <w:pStyle w:val="rowtabella0"/>
              <w:rPr>
                <w:color w:val="002060"/>
              </w:rPr>
            </w:pPr>
            <w:r w:rsidRPr="007E1BC1">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B05F2B"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FBAFB" w14:textId="77777777" w:rsidR="000E6715" w:rsidRPr="007E1BC1" w:rsidRDefault="000E6715" w:rsidP="001A3843">
            <w:pPr>
              <w:pStyle w:val="rowtabella0"/>
              <w:rPr>
                <w:color w:val="002060"/>
              </w:rPr>
            </w:pPr>
            <w:r w:rsidRPr="007E1BC1">
              <w:rPr>
                <w:color w:val="002060"/>
              </w:rPr>
              <w:t>28/02/2026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4F82B" w14:textId="77777777" w:rsidR="000E6715" w:rsidRPr="007E1BC1" w:rsidRDefault="000E6715" w:rsidP="001A3843">
            <w:pPr>
              <w:pStyle w:val="rowtabella0"/>
              <w:rPr>
                <w:color w:val="002060"/>
              </w:rPr>
            </w:pPr>
            <w:r w:rsidRPr="007E1BC1">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139F3" w14:textId="77777777" w:rsidR="000E6715" w:rsidRPr="007E1BC1" w:rsidRDefault="000E6715" w:rsidP="001A3843">
            <w:pPr>
              <w:pStyle w:val="rowtabella0"/>
              <w:rPr>
                <w:color w:val="002060"/>
              </w:rPr>
            </w:pPr>
            <w:r w:rsidRPr="007E1BC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8FF2F" w14:textId="77777777" w:rsidR="000E6715" w:rsidRPr="007E1BC1" w:rsidRDefault="000E6715" w:rsidP="001A3843">
            <w:pPr>
              <w:pStyle w:val="rowtabella0"/>
              <w:rPr>
                <w:color w:val="002060"/>
              </w:rPr>
            </w:pPr>
            <w:r w:rsidRPr="007E1BC1">
              <w:rPr>
                <w:color w:val="002060"/>
              </w:rPr>
              <w:t>VIA GROTTE DI POSATORA 19/A</w:t>
            </w:r>
          </w:p>
        </w:tc>
      </w:tr>
      <w:tr w:rsidR="000E6715" w:rsidRPr="007E1BC1" w14:paraId="136F7AD6"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4CC92" w14:textId="77777777" w:rsidR="000E6715" w:rsidRPr="007E1BC1" w:rsidRDefault="000E6715" w:rsidP="001A3843">
            <w:pPr>
              <w:pStyle w:val="rowtabella0"/>
              <w:rPr>
                <w:color w:val="002060"/>
              </w:rPr>
            </w:pPr>
            <w:r w:rsidRPr="007E1BC1">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8E99D" w14:textId="77777777" w:rsidR="000E6715" w:rsidRPr="007E1BC1" w:rsidRDefault="000E6715" w:rsidP="001A3843">
            <w:pPr>
              <w:pStyle w:val="rowtabella0"/>
              <w:rPr>
                <w:color w:val="002060"/>
              </w:rPr>
            </w:pPr>
            <w:r w:rsidRPr="007E1BC1">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6E715"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BC933" w14:textId="77777777" w:rsidR="000E6715" w:rsidRPr="007E1BC1" w:rsidRDefault="000E6715" w:rsidP="001A3843">
            <w:pPr>
              <w:pStyle w:val="rowtabella0"/>
              <w:rPr>
                <w:color w:val="002060"/>
              </w:rPr>
            </w:pPr>
            <w:r w:rsidRPr="007E1BC1">
              <w:rPr>
                <w:color w:val="002060"/>
              </w:rPr>
              <w:t>01/03/2026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288B1" w14:textId="77777777" w:rsidR="000E6715" w:rsidRPr="007E1BC1" w:rsidRDefault="000E6715" w:rsidP="001A3843">
            <w:pPr>
              <w:pStyle w:val="rowtabella0"/>
              <w:rPr>
                <w:color w:val="002060"/>
              </w:rPr>
            </w:pPr>
            <w:r w:rsidRPr="007E1BC1">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295A3" w14:textId="77777777" w:rsidR="000E6715" w:rsidRPr="007E1BC1" w:rsidRDefault="000E6715" w:rsidP="001A3843">
            <w:pPr>
              <w:pStyle w:val="rowtabella0"/>
              <w:rPr>
                <w:color w:val="002060"/>
              </w:rPr>
            </w:pPr>
            <w:r w:rsidRPr="007E1BC1">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375EA" w14:textId="77777777" w:rsidR="000E6715" w:rsidRPr="007E1BC1" w:rsidRDefault="000E6715" w:rsidP="001A3843">
            <w:pPr>
              <w:pStyle w:val="rowtabella0"/>
              <w:rPr>
                <w:color w:val="002060"/>
              </w:rPr>
            </w:pPr>
            <w:r w:rsidRPr="007E1BC1">
              <w:rPr>
                <w:color w:val="002060"/>
              </w:rPr>
              <w:t xml:space="preserve">LOC.MONTEROCCO VIA </w:t>
            </w:r>
            <w:proofErr w:type="gramStart"/>
            <w:r w:rsidRPr="007E1BC1">
              <w:rPr>
                <w:color w:val="002060"/>
              </w:rPr>
              <w:t>A.MANCINI</w:t>
            </w:r>
            <w:proofErr w:type="gramEnd"/>
          </w:p>
        </w:tc>
      </w:tr>
    </w:tbl>
    <w:p w14:paraId="36C81BA4" w14:textId="77777777" w:rsidR="000E6715" w:rsidRPr="007E1BC1" w:rsidRDefault="000E6715" w:rsidP="000E6715">
      <w:pPr>
        <w:pStyle w:val="breakline"/>
        <w:rPr>
          <w:rFonts w:eastAsiaTheme="minorEastAsia"/>
          <w:color w:val="002060"/>
        </w:rPr>
      </w:pPr>
    </w:p>
    <w:p w14:paraId="35D92963" w14:textId="77777777" w:rsidR="000E6715" w:rsidRPr="007E1BC1" w:rsidRDefault="000E6715" w:rsidP="000E6715">
      <w:pPr>
        <w:pStyle w:val="breakline"/>
        <w:rPr>
          <w:color w:val="002060"/>
        </w:rPr>
      </w:pPr>
    </w:p>
    <w:p w14:paraId="67158764" w14:textId="77777777" w:rsidR="000E6715" w:rsidRPr="007E1BC1" w:rsidRDefault="000E6715" w:rsidP="000E6715">
      <w:pPr>
        <w:pStyle w:val="breakline"/>
        <w:rPr>
          <w:color w:val="002060"/>
        </w:rPr>
      </w:pPr>
    </w:p>
    <w:p w14:paraId="3FF7EBA8" w14:textId="77777777" w:rsidR="000E6715" w:rsidRPr="007E1BC1" w:rsidRDefault="000E6715" w:rsidP="000E6715">
      <w:pPr>
        <w:pStyle w:val="sottotitolocampionato10"/>
        <w:rPr>
          <w:color w:val="002060"/>
        </w:rPr>
      </w:pPr>
      <w:r w:rsidRPr="007E1BC1">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E6715" w:rsidRPr="007E1BC1" w14:paraId="1EAC542A"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86E30"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7FF54"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B15D4"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3776"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994B7"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B0B11"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47C2C"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2447D689"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25A13A" w14:textId="77777777" w:rsidR="000E6715" w:rsidRPr="007E1BC1" w:rsidRDefault="000E6715" w:rsidP="001A3843">
            <w:pPr>
              <w:pStyle w:val="rowtabella0"/>
              <w:rPr>
                <w:color w:val="002060"/>
              </w:rPr>
            </w:pPr>
            <w:r w:rsidRPr="007E1BC1">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72355" w14:textId="77777777" w:rsidR="000E6715" w:rsidRPr="007E1BC1" w:rsidRDefault="000E6715" w:rsidP="001A3843">
            <w:pPr>
              <w:pStyle w:val="rowtabella0"/>
              <w:rPr>
                <w:color w:val="002060"/>
              </w:rPr>
            </w:pPr>
            <w:r w:rsidRPr="007E1BC1">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357FC"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32BCD" w14:textId="77777777" w:rsidR="000E6715" w:rsidRPr="007E1BC1" w:rsidRDefault="000E6715" w:rsidP="001A3843">
            <w:pPr>
              <w:pStyle w:val="rowtabella0"/>
              <w:rPr>
                <w:color w:val="002060"/>
              </w:rPr>
            </w:pPr>
            <w:r w:rsidRPr="007E1BC1">
              <w:rPr>
                <w:color w:val="002060"/>
              </w:rPr>
              <w:t>28/02/2026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4155D" w14:textId="77777777" w:rsidR="000E6715" w:rsidRPr="007E1BC1" w:rsidRDefault="000E6715" w:rsidP="001A3843">
            <w:pPr>
              <w:pStyle w:val="rowtabella0"/>
              <w:rPr>
                <w:color w:val="002060"/>
              </w:rPr>
            </w:pPr>
            <w:r w:rsidRPr="007E1BC1">
              <w:rPr>
                <w:color w:val="002060"/>
              </w:rPr>
              <w:t xml:space="preserve">5442 TENSOSTRUTTURA </w:t>
            </w:r>
            <w:proofErr w:type="gramStart"/>
            <w:r w:rsidRPr="007E1BC1">
              <w:rPr>
                <w:color w:val="002060"/>
              </w:rPr>
              <w:t>B.GO</w:t>
            </w:r>
            <w:proofErr w:type="gramEnd"/>
            <w:r w:rsidRPr="007E1BC1">
              <w:rPr>
                <w:color w:val="002060"/>
              </w:rPr>
              <w:t xml:space="preserve"> </w:t>
            </w:r>
            <w:proofErr w:type="gramStart"/>
            <w:r w:rsidRPr="007E1BC1">
              <w:rPr>
                <w:color w:val="002060"/>
              </w:rPr>
              <w:t>S.MARIA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46BFA" w14:textId="77777777" w:rsidR="000E6715" w:rsidRPr="007E1BC1" w:rsidRDefault="000E6715" w:rsidP="001A3843">
            <w:pPr>
              <w:pStyle w:val="rowtabella0"/>
              <w:rPr>
                <w:color w:val="002060"/>
              </w:rPr>
            </w:pPr>
            <w:r w:rsidRPr="007E1BC1">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F0B78" w14:textId="77777777" w:rsidR="000E6715" w:rsidRPr="007E1BC1" w:rsidRDefault="000E6715" w:rsidP="001A3843">
            <w:pPr>
              <w:pStyle w:val="rowtabella0"/>
              <w:rPr>
                <w:color w:val="002060"/>
              </w:rPr>
            </w:pPr>
            <w:r w:rsidRPr="007E1BC1">
              <w:rPr>
                <w:color w:val="002060"/>
              </w:rPr>
              <w:t xml:space="preserve">STRADA DEL FOGLIA - </w:t>
            </w:r>
            <w:proofErr w:type="gramStart"/>
            <w:r w:rsidRPr="007E1BC1">
              <w:rPr>
                <w:color w:val="002060"/>
              </w:rPr>
              <w:t>B.GO</w:t>
            </w:r>
            <w:proofErr w:type="gramEnd"/>
            <w:r w:rsidRPr="007E1BC1">
              <w:rPr>
                <w:color w:val="002060"/>
              </w:rPr>
              <w:t xml:space="preserve"> S.MAR</w:t>
            </w:r>
          </w:p>
        </w:tc>
      </w:tr>
      <w:tr w:rsidR="000E6715" w:rsidRPr="007E1BC1" w14:paraId="55BAC41D"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FE0B60" w14:textId="77777777" w:rsidR="000E6715" w:rsidRPr="007E1BC1" w:rsidRDefault="000E6715" w:rsidP="001A3843">
            <w:pPr>
              <w:pStyle w:val="rowtabella0"/>
              <w:rPr>
                <w:color w:val="002060"/>
              </w:rPr>
            </w:pPr>
            <w:r w:rsidRPr="007E1BC1">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75844" w14:textId="77777777" w:rsidR="000E6715" w:rsidRPr="007E1BC1" w:rsidRDefault="000E6715" w:rsidP="001A3843">
            <w:pPr>
              <w:pStyle w:val="rowtabella0"/>
              <w:rPr>
                <w:color w:val="002060"/>
              </w:rPr>
            </w:pPr>
            <w:r w:rsidRPr="007E1BC1">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1DBE2"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D22E7" w14:textId="77777777" w:rsidR="000E6715" w:rsidRPr="007E1BC1" w:rsidRDefault="000E6715" w:rsidP="001A3843">
            <w:pPr>
              <w:pStyle w:val="rowtabella0"/>
              <w:rPr>
                <w:color w:val="002060"/>
              </w:rPr>
            </w:pPr>
            <w:r w:rsidRPr="007E1BC1">
              <w:rPr>
                <w:color w:val="002060"/>
              </w:rPr>
              <w:t>01/03/2026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0BB6E" w14:textId="77777777" w:rsidR="000E6715" w:rsidRPr="007E1BC1" w:rsidRDefault="000E6715" w:rsidP="001A3843">
            <w:pPr>
              <w:pStyle w:val="rowtabella0"/>
              <w:rPr>
                <w:color w:val="002060"/>
              </w:rPr>
            </w:pPr>
            <w:r w:rsidRPr="007E1BC1">
              <w:rPr>
                <w:color w:val="002060"/>
              </w:rPr>
              <w:t xml:space="preserve">5454 </w:t>
            </w:r>
            <w:proofErr w:type="gramStart"/>
            <w:r w:rsidRPr="007E1BC1">
              <w:rPr>
                <w:color w:val="002060"/>
              </w:rPr>
              <w:t>C.COPERTO</w:t>
            </w:r>
            <w:proofErr w:type="gramEnd"/>
            <w:r w:rsidRPr="007E1BC1">
              <w:rPr>
                <w:color w:val="002060"/>
              </w:rPr>
              <w:t xml:space="preserve"> </w:t>
            </w:r>
            <w:proofErr w:type="gramStart"/>
            <w:r w:rsidRPr="007E1BC1">
              <w:rPr>
                <w:color w:val="002060"/>
              </w:rPr>
              <w:t>C.TENNIS</w:t>
            </w:r>
            <w:proofErr w:type="gramEnd"/>
            <w:r w:rsidRPr="007E1BC1">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337B1" w14:textId="77777777" w:rsidR="000E6715" w:rsidRPr="007E1BC1" w:rsidRDefault="000E6715" w:rsidP="001A3843">
            <w:pPr>
              <w:pStyle w:val="rowtabella0"/>
              <w:rPr>
                <w:color w:val="002060"/>
              </w:rPr>
            </w:pPr>
            <w:r w:rsidRPr="007E1BC1">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C4047" w14:textId="77777777" w:rsidR="000E6715" w:rsidRPr="007E1BC1" w:rsidRDefault="000E6715" w:rsidP="001A3843">
            <w:pPr>
              <w:pStyle w:val="rowtabella0"/>
              <w:rPr>
                <w:color w:val="002060"/>
              </w:rPr>
            </w:pPr>
            <w:r w:rsidRPr="007E1BC1">
              <w:rPr>
                <w:color w:val="002060"/>
              </w:rPr>
              <w:t>VIA VILLA TOMBARI</w:t>
            </w:r>
          </w:p>
        </w:tc>
      </w:tr>
    </w:tbl>
    <w:p w14:paraId="7902665F" w14:textId="77777777" w:rsidR="000E6715" w:rsidRPr="007E1BC1" w:rsidRDefault="000E6715" w:rsidP="000E6715">
      <w:pPr>
        <w:pStyle w:val="breakline"/>
        <w:rPr>
          <w:rFonts w:eastAsiaTheme="minorEastAsia"/>
          <w:color w:val="002060"/>
        </w:rPr>
      </w:pPr>
    </w:p>
    <w:p w14:paraId="6C1E428B" w14:textId="77777777" w:rsidR="000E6715" w:rsidRPr="007E1BC1" w:rsidRDefault="000E6715" w:rsidP="000E6715">
      <w:pPr>
        <w:pStyle w:val="breakline"/>
        <w:rPr>
          <w:color w:val="002060"/>
        </w:rPr>
      </w:pPr>
    </w:p>
    <w:p w14:paraId="5FEBCE3F" w14:textId="77777777" w:rsidR="000E6715" w:rsidRPr="007E1BC1" w:rsidRDefault="000E6715" w:rsidP="000E6715">
      <w:pPr>
        <w:pStyle w:val="breakline"/>
        <w:rPr>
          <w:color w:val="002060"/>
        </w:rPr>
      </w:pPr>
    </w:p>
    <w:p w14:paraId="74543B8C" w14:textId="77777777" w:rsidR="000E6715" w:rsidRPr="007E1BC1" w:rsidRDefault="000E6715" w:rsidP="000E6715">
      <w:pPr>
        <w:pStyle w:val="sottotitolocampionato10"/>
        <w:rPr>
          <w:color w:val="002060"/>
        </w:rPr>
      </w:pPr>
      <w:r w:rsidRPr="007E1BC1">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E6715" w:rsidRPr="007E1BC1" w14:paraId="0B23A507"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62F1"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9A5C6"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957D3"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0AA7"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69B6"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811B5"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C1522"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0011FF0D"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7EB1C4" w14:textId="77777777" w:rsidR="000E6715" w:rsidRPr="007E1BC1" w:rsidRDefault="000E6715" w:rsidP="001A3843">
            <w:pPr>
              <w:pStyle w:val="rowtabella0"/>
              <w:rPr>
                <w:color w:val="002060"/>
              </w:rPr>
            </w:pPr>
            <w:r w:rsidRPr="007E1BC1">
              <w:rPr>
                <w:color w:val="002060"/>
              </w:rPr>
              <w:t xml:space="preserve">AUDAX 1970 </w:t>
            </w:r>
            <w:proofErr w:type="gramStart"/>
            <w:r w:rsidRPr="007E1BC1">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69D32" w14:textId="77777777" w:rsidR="000E6715" w:rsidRPr="007E1BC1" w:rsidRDefault="000E6715" w:rsidP="001A3843">
            <w:pPr>
              <w:pStyle w:val="rowtabella0"/>
              <w:rPr>
                <w:color w:val="002060"/>
              </w:rPr>
            </w:pPr>
            <w:r w:rsidRPr="007E1BC1">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95DB4"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CBABA" w14:textId="77777777" w:rsidR="000E6715" w:rsidRPr="007E1BC1" w:rsidRDefault="000E6715" w:rsidP="001A3843">
            <w:pPr>
              <w:pStyle w:val="rowtabella0"/>
              <w:rPr>
                <w:color w:val="002060"/>
              </w:rPr>
            </w:pPr>
            <w:r w:rsidRPr="007E1BC1">
              <w:rPr>
                <w:color w:val="002060"/>
              </w:rPr>
              <w:t>28/02/2026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44079" w14:textId="77777777" w:rsidR="000E6715" w:rsidRPr="007E1BC1" w:rsidRDefault="000E6715" w:rsidP="001A3843">
            <w:pPr>
              <w:pStyle w:val="rowtabella0"/>
              <w:rPr>
                <w:color w:val="002060"/>
              </w:rPr>
            </w:pPr>
            <w:r w:rsidRPr="007E1BC1">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A1FB2" w14:textId="77777777" w:rsidR="000E6715" w:rsidRPr="007E1BC1" w:rsidRDefault="000E6715" w:rsidP="001A3843">
            <w:pPr>
              <w:pStyle w:val="rowtabella0"/>
              <w:rPr>
                <w:color w:val="002060"/>
              </w:rPr>
            </w:pPr>
            <w:r w:rsidRPr="007E1BC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EE347" w14:textId="77777777" w:rsidR="000E6715" w:rsidRPr="007E1BC1" w:rsidRDefault="000E6715" w:rsidP="001A3843">
            <w:pPr>
              <w:pStyle w:val="rowtabella0"/>
              <w:rPr>
                <w:color w:val="002060"/>
              </w:rPr>
            </w:pPr>
            <w:r w:rsidRPr="007E1BC1">
              <w:rPr>
                <w:color w:val="002060"/>
              </w:rPr>
              <w:t>VIA CELLINI</w:t>
            </w:r>
          </w:p>
        </w:tc>
      </w:tr>
      <w:tr w:rsidR="000E6715" w:rsidRPr="007E1BC1" w14:paraId="7D34A52D"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724A8C" w14:textId="77777777" w:rsidR="000E6715" w:rsidRPr="007E1BC1" w:rsidRDefault="000E6715" w:rsidP="001A3843">
            <w:pPr>
              <w:pStyle w:val="rowtabella0"/>
              <w:rPr>
                <w:color w:val="002060"/>
              </w:rPr>
            </w:pPr>
            <w:r w:rsidRPr="007E1BC1">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A2B8E0" w14:textId="77777777" w:rsidR="000E6715" w:rsidRPr="007E1BC1" w:rsidRDefault="000E6715" w:rsidP="001A3843">
            <w:pPr>
              <w:pStyle w:val="rowtabella0"/>
              <w:rPr>
                <w:color w:val="002060"/>
              </w:rPr>
            </w:pPr>
            <w:r w:rsidRPr="007E1BC1">
              <w:rPr>
                <w:color w:val="002060"/>
              </w:rPr>
              <w:t xml:space="preserve">C.U.S. ANCONA </w:t>
            </w:r>
            <w:proofErr w:type="spellStart"/>
            <w:proofErr w:type="gramStart"/>
            <w:r w:rsidRPr="007E1BC1">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B2C95"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0A4DB6" w14:textId="77777777" w:rsidR="000E6715" w:rsidRPr="007E1BC1" w:rsidRDefault="000E6715" w:rsidP="001A3843">
            <w:pPr>
              <w:pStyle w:val="rowtabella0"/>
              <w:rPr>
                <w:color w:val="002060"/>
              </w:rPr>
            </w:pPr>
            <w:r w:rsidRPr="007E1BC1">
              <w:rPr>
                <w:color w:val="002060"/>
              </w:rPr>
              <w:t>28/02/2026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540314" w14:textId="77777777" w:rsidR="000E6715" w:rsidRPr="007E1BC1" w:rsidRDefault="000E6715" w:rsidP="001A3843">
            <w:pPr>
              <w:pStyle w:val="rowtabella0"/>
              <w:rPr>
                <w:color w:val="002060"/>
              </w:rPr>
            </w:pPr>
            <w:r w:rsidRPr="007E1BC1">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6E671" w14:textId="77777777" w:rsidR="000E6715" w:rsidRPr="007E1BC1" w:rsidRDefault="000E6715" w:rsidP="001A3843">
            <w:pPr>
              <w:pStyle w:val="rowtabella0"/>
              <w:rPr>
                <w:color w:val="002060"/>
              </w:rPr>
            </w:pPr>
            <w:r w:rsidRPr="007E1BC1">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C33E2A" w14:textId="77777777" w:rsidR="000E6715" w:rsidRPr="007E1BC1" w:rsidRDefault="000E6715" w:rsidP="001A3843">
            <w:pPr>
              <w:pStyle w:val="rowtabella0"/>
              <w:rPr>
                <w:color w:val="002060"/>
              </w:rPr>
            </w:pPr>
            <w:r w:rsidRPr="007E1BC1">
              <w:rPr>
                <w:color w:val="002060"/>
              </w:rPr>
              <w:t>STR.DEL BURELLO LOC.VAL NEVOLA</w:t>
            </w:r>
          </w:p>
        </w:tc>
      </w:tr>
      <w:tr w:rsidR="000E6715" w:rsidRPr="007E1BC1" w14:paraId="15A24D47"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199F8" w14:textId="77777777" w:rsidR="000E6715" w:rsidRPr="007E1BC1" w:rsidRDefault="000E6715" w:rsidP="001A3843">
            <w:pPr>
              <w:pStyle w:val="rowtabella0"/>
              <w:rPr>
                <w:color w:val="002060"/>
              </w:rPr>
            </w:pPr>
            <w:r w:rsidRPr="007E1BC1">
              <w:rPr>
                <w:color w:val="002060"/>
              </w:rPr>
              <w:t>JESINA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CAB38" w14:textId="77777777" w:rsidR="000E6715" w:rsidRPr="007E1BC1" w:rsidRDefault="000E6715" w:rsidP="001A3843">
            <w:pPr>
              <w:pStyle w:val="rowtabella0"/>
              <w:rPr>
                <w:color w:val="002060"/>
              </w:rPr>
            </w:pPr>
            <w:r w:rsidRPr="007E1BC1">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13AF1"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F00D9" w14:textId="77777777" w:rsidR="000E6715" w:rsidRPr="007E1BC1" w:rsidRDefault="000E6715" w:rsidP="001A3843">
            <w:pPr>
              <w:pStyle w:val="rowtabella0"/>
              <w:rPr>
                <w:color w:val="002060"/>
              </w:rPr>
            </w:pPr>
            <w:r w:rsidRPr="007E1BC1">
              <w:rPr>
                <w:color w:val="002060"/>
              </w:rPr>
              <w:t>28/02/2026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061BE" w14:textId="77777777" w:rsidR="000E6715" w:rsidRPr="007E1BC1" w:rsidRDefault="000E6715" w:rsidP="001A3843">
            <w:pPr>
              <w:pStyle w:val="rowtabella0"/>
              <w:rPr>
                <w:color w:val="002060"/>
              </w:rPr>
            </w:pPr>
            <w:r w:rsidRPr="007E1BC1">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298DB" w14:textId="77777777" w:rsidR="000E6715" w:rsidRPr="007E1BC1" w:rsidRDefault="000E6715" w:rsidP="001A3843">
            <w:pPr>
              <w:pStyle w:val="rowtabella0"/>
              <w:rPr>
                <w:color w:val="002060"/>
              </w:rPr>
            </w:pPr>
            <w:r w:rsidRPr="007E1BC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ED371" w14:textId="77777777" w:rsidR="000E6715" w:rsidRPr="007E1BC1" w:rsidRDefault="000E6715" w:rsidP="001A3843">
            <w:pPr>
              <w:pStyle w:val="rowtabella0"/>
              <w:rPr>
                <w:color w:val="002060"/>
              </w:rPr>
            </w:pPr>
            <w:r w:rsidRPr="007E1BC1">
              <w:rPr>
                <w:color w:val="002060"/>
              </w:rPr>
              <w:t>VIA DEI TESSITORI</w:t>
            </w:r>
          </w:p>
        </w:tc>
      </w:tr>
    </w:tbl>
    <w:p w14:paraId="0E7B4B40" w14:textId="77777777" w:rsidR="000E6715" w:rsidRPr="007E1BC1" w:rsidRDefault="000E6715" w:rsidP="000E6715">
      <w:pPr>
        <w:pStyle w:val="breakline"/>
        <w:rPr>
          <w:rFonts w:eastAsiaTheme="minorEastAsia"/>
          <w:color w:val="002060"/>
        </w:rPr>
      </w:pPr>
    </w:p>
    <w:p w14:paraId="2B02A168" w14:textId="77777777" w:rsidR="000E6715" w:rsidRPr="007E1BC1" w:rsidRDefault="000E6715" w:rsidP="000E6715">
      <w:pPr>
        <w:pStyle w:val="breakline"/>
        <w:rPr>
          <w:color w:val="002060"/>
        </w:rPr>
      </w:pPr>
    </w:p>
    <w:p w14:paraId="1EF6CD61" w14:textId="77777777" w:rsidR="000E6715" w:rsidRPr="007E1BC1" w:rsidRDefault="000E6715" w:rsidP="000E6715">
      <w:pPr>
        <w:pStyle w:val="breakline"/>
        <w:rPr>
          <w:color w:val="002060"/>
        </w:rPr>
      </w:pPr>
    </w:p>
    <w:p w14:paraId="7D31B75C" w14:textId="77777777" w:rsidR="000E6715" w:rsidRPr="007E1BC1" w:rsidRDefault="000E6715" w:rsidP="000E6715">
      <w:pPr>
        <w:pStyle w:val="sottotitolocampionato10"/>
        <w:rPr>
          <w:color w:val="002060"/>
        </w:rPr>
      </w:pPr>
      <w:r w:rsidRPr="007E1BC1">
        <w:rPr>
          <w:color w:val="002060"/>
        </w:rPr>
        <w:t>GIRONE SC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0E6715" w:rsidRPr="007E1BC1" w14:paraId="58424E57"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43C4E"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A6E26"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0A4B6"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BAC2A"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89D20"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B49D"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D924D"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5442976E"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44C8E" w14:textId="77777777" w:rsidR="000E6715" w:rsidRPr="007E1BC1" w:rsidRDefault="000E6715" w:rsidP="001A3843">
            <w:pPr>
              <w:pStyle w:val="rowtabella0"/>
              <w:rPr>
                <w:color w:val="002060"/>
              </w:rPr>
            </w:pPr>
            <w:r w:rsidRPr="007E1BC1">
              <w:rPr>
                <w:color w:val="002060"/>
              </w:rPr>
              <w:t>CERRETO D ESI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99B1C" w14:textId="77777777" w:rsidR="000E6715" w:rsidRPr="007E1BC1" w:rsidRDefault="000E6715" w:rsidP="001A3843">
            <w:pPr>
              <w:pStyle w:val="rowtabella0"/>
              <w:rPr>
                <w:color w:val="002060"/>
              </w:rPr>
            </w:pPr>
            <w:r w:rsidRPr="007E1BC1">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04B81"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D6589" w14:textId="77777777" w:rsidR="000E6715" w:rsidRPr="007E1BC1" w:rsidRDefault="000E6715" w:rsidP="001A3843">
            <w:pPr>
              <w:pStyle w:val="rowtabella0"/>
              <w:rPr>
                <w:color w:val="002060"/>
              </w:rPr>
            </w:pPr>
            <w:r w:rsidRPr="007E1BC1">
              <w:rPr>
                <w:color w:val="002060"/>
              </w:rPr>
              <w:t>28/02/2026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D122A" w14:textId="77777777" w:rsidR="000E6715" w:rsidRPr="007E1BC1" w:rsidRDefault="000E6715" w:rsidP="001A3843">
            <w:pPr>
              <w:pStyle w:val="rowtabella0"/>
              <w:rPr>
                <w:color w:val="002060"/>
              </w:rPr>
            </w:pPr>
            <w:r w:rsidRPr="007E1BC1">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E7D1E" w14:textId="77777777" w:rsidR="000E6715" w:rsidRPr="007E1BC1" w:rsidRDefault="000E6715" w:rsidP="001A3843">
            <w:pPr>
              <w:pStyle w:val="rowtabella0"/>
              <w:rPr>
                <w:color w:val="002060"/>
              </w:rPr>
            </w:pPr>
            <w:r w:rsidRPr="007E1BC1">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2DA04" w14:textId="77777777" w:rsidR="000E6715" w:rsidRPr="007E1BC1" w:rsidRDefault="000E6715" w:rsidP="001A3843">
            <w:pPr>
              <w:pStyle w:val="rowtabella0"/>
              <w:rPr>
                <w:color w:val="002060"/>
              </w:rPr>
            </w:pPr>
            <w:r w:rsidRPr="007E1BC1">
              <w:rPr>
                <w:color w:val="002060"/>
              </w:rPr>
              <w:t>VIA VERDI</w:t>
            </w:r>
          </w:p>
        </w:tc>
      </w:tr>
      <w:tr w:rsidR="000E6715" w:rsidRPr="007E1BC1" w14:paraId="185CEFFF"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B837D9" w14:textId="77777777" w:rsidR="000E6715" w:rsidRPr="007E1BC1" w:rsidRDefault="000E6715" w:rsidP="001A3843">
            <w:pPr>
              <w:pStyle w:val="rowtabella0"/>
              <w:rPr>
                <w:color w:val="002060"/>
              </w:rPr>
            </w:pPr>
            <w:r w:rsidRPr="007E1BC1">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32DFD" w14:textId="77777777" w:rsidR="000E6715" w:rsidRPr="007E1BC1" w:rsidRDefault="000E6715" w:rsidP="001A3843">
            <w:pPr>
              <w:pStyle w:val="rowtabella0"/>
              <w:rPr>
                <w:color w:val="002060"/>
              </w:rPr>
            </w:pPr>
            <w:r w:rsidRPr="007E1BC1">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8188D"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2CAAA" w14:textId="77777777" w:rsidR="000E6715" w:rsidRPr="007E1BC1" w:rsidRDefault="000E6715" w:rsidP="001A3843">
            <w:pPr>
              <w:pStyle w:val="rowtabella0"/>
              <w:rPr>
                <w:color w:val="002060"/>
              </w:rPr>
            </w:pPr>
            <w:r w:rsidRPr="007E1BC1">
              <w:rPr>
                <w:color w:val="002060"/>
              </w:rPr>
              <w:t>28/02/2026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5B5BF" w14:textId="77777777" w:rsidR="000E6715" w:rsidRPr="007E1BC1" w:rsidRDefault="000E6715" w:rsidP="001A3843">
            <w:pPr>
              <w:pStyle w:val="rowtabella0"/>
              <w:rPr>
                <w:color w:val="002060"/>
              </w:rPr>
            </w:pPr>
            <w:r w:rsidRPr="007E1BC1">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A3FFF" w14:textId="77777777" w:rsidR="000E6715" w:rsidRPr="007E1BC1" w:rsidRDefault="000E6715" w:rsidP="001A3843">
            <w:pPr>
              <w:pStyle w:val="rowtabella0"/>
              <w:rPr>
                <w:color w:val="002060"/>
              </w:rPr>
            </w:pPr>
            <w:r w:rsidRPr="007E1BC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5EAC9" w14:textId="77777777" w:rsidR="000E6715" w:rsidRPr="007E1BC1" w:rsidRDefault="000E6715" w:rsidP="001A3843">
            <w:pPr>
              <w:pStyle w:val="rowtabella0"/>
              <w:rPr>
                <w:color w:val="002060"/>
              </w:rPr>
            </w:pPr>
            <w:r w:rsidRPr="007E1BC1">
              <w:rPr>
                <w:color w:val="002060"/>
              </w:rPr>
              <w:t>VIA SAN SERGIO FZ. GROTTACCIA</w:t>
            </w:r>
          </w:p>
        </w:tc>
      </w:tr>
    </w:tbl>
    <w:p w14:paraId="406FCE59" w14:textId="77777777" w:rsidR="000E6715" w:rsidRPr="007E1BC1" w:rsidRDefault="000E6715" w:rsidP="000E6715">
      <w:pPr>
        <w:pStyle w:val="breakline"/>
        <w:rPr>
          <w:rFonts w:eastAsiaTheme="minorEastAsia"/>
          <w:color w:val="002060"/>
        </w:rPr>
      </w:pPr>
    </w:p>
    <w:p w14:paraId="1C4BF577" w14:textId="77777777" w:rsidR="000E6715" w:rsidRPr="007E1BC1" w:rsidRDefault="000E6715" w:rsidP="000E6715">
      <w:pPr>
        <w:pStyle w:val="breakline"/>
        <w:rPr>
          <w:color w:val="002060"/>
        </w:rPr>
      </w:pPr>
    </w:p>
    <w:p w14:paraId="2914947F" w14:textId="77777777" w:rsidR="000E6715" w:rsidRPr="007E1BC1" w:rsidRDefault="000E6715" w:rsidP="000E6715">
      <w:pPr>
        <w:pStyle w:val="breakline"/>
        <w:rPr>
          <w:color w:val="002060"/>
        </w:rPr>
      </w:pPr>
    </w:p>
    <w:p w14:paraId="1591A3CE" w14:textId="77777777" w:rsidR="000E6715" w:rsidRPr="007E1BC1" w:rsidRDefault="000E6715" w:rsidP="000E6715">
      <w:pPr>
        <w:pStyle w:val="sottotitolocampionato10"/>
        <w:rPr>
          <w:color w:val="002060"/>
        </w:rPr>
      </w:pPr>
      <w:r w:rsidRPr="007E1BC1">
        <w:rPr>
          <w:color w:val="002060"/>
        </w:rPr>
        <w:t>GIRONE SD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0E6715" w:rsidRPr="007E1BC1" w14:paraId="1A130E84"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5DD3F"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57156"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9B39B"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C0019"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A129"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F992F"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45A25"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1D442270"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0A5F5" w14:textId="77777777" w:rsidR="000E6715" w:rsidRPr="007E1BC1" w:rsidRDefault="000E6715" w:rsidP="001A3843">
            <w:pPr>
              <w:pStyle w:val="rowtabella0"/>
              <w:rPr>
                <w:color w:val="002060"/>
              </w:rPr>
            </w:pPr>
            <w:r w:rsidRPr="007E1BC1">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B9733" w14:textId="77777777" w:rsidR="000E6715" w:rsidRPr="007E1BC1" w:rsidRDefault="000E6715" w:rsidP="001A3843">
            <w:pPr>
              <w:pStyle w:val="rowtabella0"/>
              <w:rPr>
                <w:color w:val="002060"/>
              </w:rPr>
            </w:pPr>
            <w:r w:rsidRPr="007E1BC1">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44848"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5DA4E" w14:textId="77777777" w:rsidR="000E6715" w:rsidRPr="007E1BC1" w:rsidRDefault="000E6715" w:rsidP="001A3843">
            <w:pPr>
              <w:pStyle w:val="rowtabella0"/>
              <w:rPr>
                <w:color w:val="002060"/>
              </w:rPr>
            </w:pPr>
            <w:r w:rsidRPr="007E1BC1">
              <w:rPr>
                <w:color w:val="002060"/>
              </w:rPr>
              <w:t>01/03/2026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4CE9C" w14:textId="77777777" w:rsidR="000E6715" w:rsidRPr="007E1BC1" w:rsidRDefault="000E6715" w:rsidP="001A3843">
            <w:pPr>
              <w:pStyle w:val="rowtabella0"/>
              <w:rPr>
                <w:color w:val="002060"/>
              </w:rPr>
            </w:pPr>
            <w:r w:rsidRPr="007E1BC1">
              <w:rPr>
                <w:color w:val="002060"/>
              </w:rPr>
              <w:t xml:space="preserve">5295 TENSOSTRUTTURA VIA </w:t>
            </w:r>
            <w:proofErr w:type="gramStart"/>
            <w:r w:rsidRPr="007E1BC1">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6FC34" w14:textId="77777777" w:rsidR="000E6715" w:rsidRPr="007E1BC1" w:rsidRDefault="000E6715" w:rsidP="001A3843">
            <w:pPr>
              <w:pStyle w:val="rowtabella0"/>
              <w:rPr>
                <w:color w:val="002060"/>
              </w:rPr>
            </w:pPr>
            <w:r w:rsidRPr="007E1BC1">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6464F" w14:textId="77777777" w:rsidR="000E6715" w:rsidRPr="007E1BC1" w:rsidRDefault="000E6715" w:rsidP="001A3843">
            <w:pPr>
              <w:pStyle w:val="rowtabella0"/>
              <w:rPr>
                <w:color w:val="002060"/>
              </w:rPr>
            </w:pPr>
            <w:r w:rsidRPr="007E1BC1">
              <w:rPr>
                <w:color w:val="002060"/>
              </w:rPr>
              <w:t xml:space="preserve">VIA </w:t>
            </w:r>
            <w:proofErr w:type="gramStart"/>
            <w:r w:rsidRPr="007E1BC1">
              <w:rPr>
                <w:color w:val="002060"/>
              </w:rPr>
              <w:t>E.MATTEI</w:t>
            </w:r>
            <w:proofErr w:type="gramEnd"/>
          </w:p>
        </w:tc>
      </w:tr>
      <w:tr w:rsidR="000E6715" w:rsidRPr="007E1BC1" w14:paraId="19CB66E8"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E9DF14" w14:textId="77777777" w:rsidR="000E6715" w:rsidRPr="007E1BC1" w:rsidRDefault="000E6715" w:rsidP="001A3843">
            <w:pPr>
              <w:pStyle w:val="rowtabella0"/>
              <w:rPr>
                <w:color w:val="002060"/>
              </w:rPr>
            </w:pPr>
            <w:r w:rsidRPr="007E1BC1">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FEB89" w14:textId="77777777" w:rsidR="000E6715" w:rsidRPr="007E1BC1" w:rsidRDefault="000E6715" w:rsidP="001A3843">
            <w:pPr>
              <w:pStyle w:val="rowtabella0"/>
              <w:rPr>
                <w:color w:val="002060"/>
              </w:rPr>
            </w:pPr>
            <w:proofErr w:type="gramStart"/>
            <w:r w:rsidRPr="007E1BC1">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BEED6"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6828D" w14:textId="77777777" w:rsidR="000E6715" w:rsidRPr="007E1BC1" w:rsidRDefault="000E6715" w:rsidP="001A3843">
            <w:pPr>
              <w:pStyle w:val="rowtabella0"/>
              <w:rPr>
                <w:color w:val="002060"/>
              </w:rPr>
            </w:pPr>
            <w:r w:rsidRPr="007E1BC1">
              <w:rPr>
                <w:color w:val="002060"/>
              </w:rPr>
              <w:t>01/03/2026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B29F8" w14:textId="77777777" w:rsidR="000E6715" w:rsidRPr="007E1BC1" w:rsidRDefault="000E6715" w:rsidP="001A3843">
            <w:pPr>
              <w:pStyle w:val="rowtabella0"/>
              <w:rPr>
                <w:color w:val="002060"/>
              </w:rPr>
            </w:pPr>
            <w:r w:rsidRPr="007E1BC1">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60BA0" w14:textId="77777777" w:rsidR="000E6715" w:rsidRPr="007E1BC1" w:rsidRDefault="000E6715" w:rsidP="001A3843">
            <w:pPr>
              <w:pStyle w:val="rowtabella0"/>
              <w:rPr>
                <w:color w:val="002060"/>
              </w:rPr>
            </w:pPr>
            <w:r w:rsidRPr="007E1BC1">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8CE9E" w14:textId="77777777" w:rsidR="000E6715" w:rsidRPr="007E1BC1" w:rsidRDefault="000E6715" w:rsidP="001A3843">
            <w:pPr>
              <w:pStyle w:val="rowtabella0"/>
              <w:rPr>
                <w:color w:val="002060"/>
              </w:rPr>
            </w:pPr>
            <w:r w:rsidRPr="007E1BC1">
              <w:rPr>
                <w:color w:val="002060"/>
              </w:rPr>
              <w:t>VIA PERTINI</w:t>
            </w:r>
          </w:p>
        </w:tc>
      </w:tr>
    </w:tbl>
    <w:p w14:paraId="00C549DA" w14:textId="77777777" w:rsidR="000E6715" w:rsidRPr="003A3417" w:rsidRDefault="000E6715" w:rsidP="00E47757">
      <w:pPr>
        <w:pStyle w:val="breakline"/>
        <w:rPr>
          <w:rFonts w:eastAsiaTheme="minorEastAsia"/>
          <w:color w:val="002060"/>
        </w:rPr>
      </w:pPr>
    </w:p>
    <w:p w14:paraId="2837EB08" w14:textId="77777777" w:rsidR="00E47757" w:rsidRPr="003A3417" w:rsidRDefault="00E47757" w:rsidP="00E47757">
      <w:pPr>
        <w:pStyle w:val="breakline"/>
        <w:rPr>
          <w:color w:val="002060"/>
        </w:rPr>
      </w:pPr>
    </w:p>
    <w:p w14:paraId="044065D4" w14:textId="77777777" w:rsidR="00E47757" w:rsidRPr="003A3417" w:rsidRDefault="00E47757" w:rsidP="00E47757">
      <w:pPr>
        <w:pStyle w:val="titolocampionato0"/>
        <w:shd w:val="clear" w:color="auto" w:fill="CCCCCC"/>
        <w:spacing w:before="80" w:after="40"/>
        <w:rPr>
          <w:color w:val="002060"/>
        </w:rPr>
      </w:pPr>
      <w:r w:rsidRPr="003A3417">
        <w:rPr>
          <w:color w:val="002060"/>
        </w:rPr>
        <w:t>UNDER 15 C5 REGIONALI MASCHILI</w:t>
      </w:r>
    </w:p>
    <w:p w14:paraId="358F3A47" w14:textId="77777777" w:rsidR="00E47757" w:rsidRPr="003A3417" w:rsidRDefault="00E47757" w:rsidP="00E47757">
      <w:pPr>
        <w:pStyle w:val="titoloprinc0"/>
        <w:rPr>
          <w:color w:val="002060"/>
        </w:rPr>
      </w:pPr>
      <w:r w:rsidRPr="003A3417">
        <w:rPr>
          <w:color w:val="002060"/>
        </w:rPr>
        <w:t>VARIAZIONI AL PROGRAMMA GARE</w:t>
      </w:r>
    </w:p>
    <w:p w14:paraId="52BB7B7A" w14:textId="77777777" w:rsidR="00E47757" w:rsidRPr="003A3417" w:rsidRDefault="00E47757" w:rsidP="00E47757">
      <w:pPr>
        <w:pStyle w:val="breakline"/>
        <w:rPr>
          <w:color w:val="002060"/>
        </w:rPr>
      </w:pPr>
    </w:p>
    <w:p w14:paraId="6175F519" w14:textId="77777777" w:rsidR="00E47757" w:rsidRPr="003A3417" w:rsidRDefault="00E47757" w:rsidP="00E47757">
      <w:pPr>
        <w:pStyle w:val="breakline"/>
        <w:rPr>
          <w:color w:val="002060"/>
        </w:rPr>
      </w:pPr>
    </w:p>
    <w:p w14:paraId="0548B8B8" w14:textId="77777777" w:rsidR="00E47757" w:rsidRPr="003A3417" w:rsidRDefault="00E47757" w:rsidP="00E47757">
      <w:pPr>
        <w:pStyle w:val="sottotitolocampionato10"/>
        <w:rPr>
          <w:color w:val="002060"/>
        </w:rPr>
      </w:pPr>
      <w:r w:rsidRPr="003A341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47757" w:rsidRPr="003A3417" w14:paraId="09FAE44F" w14:textId="77777777" w:rsidTr="00F859D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32F41" w14:textId="77777777" w:rsidR="00E47757" w:rsidRPr="003A3417" w:rsidRDefault="00E47757" w:rsidP="001A3843">
            <w:pPr>
              <w:pStyle w:val="headertabella0"/>
              <w:rPr>
                <w:color w:val="002060"/>
              </w:rPr>
            </w:pPr>
            <w:r w:rsidRPr="003A34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8A43C" w14:textId="77777777" w:rsidR="00E47757" w:rsidRPr="003A3417" w:rsidRDefault="00E47757" w:rsidP="001A3843">
            <w:pPr>
              <w:pStyle w:val="headertabella0"/>
              <w:rPr>
                <w:color w:val="002060"/>
              </w:rPr>
            </w:pPr>
            <w:r w:rsidRPr="003A341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1608B" w14:textId="77777777" w:rsidR="00E47757" w:rsidRPr="003A3417" w:rsidRDefault="00E47757" w:rsidP="001A3843">
            <w:pPr>
              <w:pStyle w:val="headertabella0"/>
              <w:rPr>
                <w:color w:val="002060"/>
              </w:rPr>
            </w:pPr>
            <w:r w:rsidRPr="003A34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1B107" w14:textId="77777777" w:rsidR="00E47757" w:rsidRPr="003A3417" w:rsidRDefault="00E47757" w:rsidP="001A3843">
            <w:pPr>
              <w:pStyle w:val="headertabella0"/>
              <w:rPr>
                <w:color w:val="002060"/>
              </w:rPr>
            </w:pPr>
            <w:r w:rsidRPr="003A34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12F09" w14:textId="77777777" w:rsidR="00E47757" w:rsidRPr="003A3417" w:rsidRDefault="00E47757" w:rsidP="001A3843">
            <w:pPr>
              <w:pStyle w:val="headertabella0"/>
              <w:rPr>
                <w:color w:val="002060"/>
              </w:rPr>
            </w:pPr>
            <w:r w:rsidRPr="003A3417">
              <w:rPr>
                <w:color w:val="002060"/>
              </w:rPr>
              <w:t xml:space="preserve">Data </w:t>
            </w:r>
            <w:proofErr w:type="spellStart"/>
            <w:r w:rsidRPr="003A3417">
              <w:rPr>
                <w:color w:val="002060"/>
              </w:rPr>
              <w:t>Orig</w:t>
            </w:r>
            <w:proofErr w:type="spellEnd"/>
            <w:r w:rsidRPr="003A34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4FC6" w14:textId="77777777" w:rsidR="00E47757" w:rsidRPr="003A3417" w:rsidRDefault="00E47757" w:rsidP="001A3843">
            <w:pPr>
              <w:pStyle w:val="headertabella0"/>
              <w:rPr>
                <w:color w:val="002060"/>
              </w:rPr>
            </w:pPr>
            <w:r w:rsidRPr="003A34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4128" w14:textId="77777777" w:rsidR="00E47757" w:rsidRPr="003A3417" w:rsidRDefault="00E47757" w:rsidP="001A3843">
            <w:pPr>
              <w:pStyle w:val="headertabella0"/>
              <w:rPr>
                <w:color w:val="002060"/>
              </w:rPr>
            </w:pPr>
            <w:r w:rsidRPr="003A3417">
              <w:rPr>
                <w:color w:val="002060"/>
              </w:rPr>
              <w:t xml:space="preserve">Ora </w:t>
            </w:r>
            <w:proofErr w:type="spellStart"/>
            <w:r w:rsidRPr="003A3417">
              <w:rPr>
                <w:color w:val="002060"/>
              </w:rPr>
              <w:t>Orig</w:t>
            </w:r>
            <w:proofErr w:type="spellEnd"/>
            <w:r w:rsidRPr="003A34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3A0C1" w14:textId="77777777" w:rsidR="00E47757" w:rsidRPr="003A3417" w:rsidRDefault="00E47757" w:rsidP="001A3843">
            <w:pPr>
              <w:pStyle w:val="headertabella0"/>
              <w:rPr>
                <w:color w:val="002060"/>
              </w:rPr>
            </w:pPr>
            <w:r w:rsidRPr="003A3417">
              <w:rPr>
                <w:color w:val="002060"/>
              </w:rPr>
              <w:t>Impianto</w:t>
            </w:r>
          </w:p>
        </w:tc>
      </w:tr>
      <w:tr w:rsidR="00E47757" w:rsidRPr="003A3417" w14:paraId="0B3BC804" w14:textId="77777777" w:rsidTr="00F859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E465" w14:textId="77777777" w:rsidR="00E47757" w:rsidRPr="00F859D4" w:rsidRDefault="00E47757" w:rsidP="001A3843">
            <w:pPr>
              <w:pStyle w:val="rowtabella0"/>
              <w:rPr>
                <w:color w:val="002060"/>
                <w:highlight w:val="yellow"/>
              </w:rPr>
            </w:pPr>
            <w:r w:rsidRPr="00F859D4">
              <w:rPr>
                <w:color w:val="002060"/>
                <w:highlight w:val="yellow"/>
              </w:rPr>
              <w:t>01/03/2026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B5DB" w14:textId="77777777" w:rsidR="00E47757" w:rsidRPr="00F859D4" w:rsidRDefault="00E47757" w:rsidP="001A3843">
            <w:pPr>
              <w:pStyle w:val="rowtabella0"/>
              <w:jc w:val="center"/>
              <w:rPr>
                <w:color w:val="002060"/>
                <w:highlight w:val="yellow"/>
              </w:rPr>
            </w:pPr>
            <w:r w:rsidRPr="00F859D4">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711F" w14:textId="77777777" w:rsidR="00E47757" w:rsidRPr="00F859D4" w:rsidRDefault="00E47757" w:rsidP="001A3843">
            <w:pPr>
              <w:pStyle w:val="rowtabella0"/>
              <w:rPr>
                <w:color w:val="002060"/>
                <w:highlight w:val="yellow"/>
              </w:rPr>
            </w:pPr>
            <w:r w:rsidRPr="00F859D4">
              <w:rPr>
                <w:color w:val="002060"/>
                <w:highlight w:val="yellow"/>
              </w:rPr>
              <w:t xml:space="preserve">ACSS MONDOLFO C5 </w:t>
            </w:r>
            <w:proofErr w:type="gramStart"/>
            <w:r w:rsidRPr="00F859D4">
              <w:rPr>
                <w:color w:val="002060"/>
                <w:highlight w:val="yellow"/>
              </w:rPr>
              <w:t>SQ.B</w:t>
            </w:r>
            <w:proofErr w:type="gramEnd"/>
            <w:r w:rsidRPr="00F859D4">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6E95" w14:textId="77777777" w:rsidR="00E47757" w:rsidRPr="00F859D4" w:rsidRDefault="00E47757" w:rsidP="001A3843">
            <w:pPr>
              <w:pStyle w:val="rowtabella0"/>
              <w:rPr>
                <w:color w:val="002060"/>
                <w:highlight w:val="yellow"/>
              </w:rPr>
            </w:pPr>
            <w:r w:rsidRPr="00F859D4">
              <w:rPr>
                <w:color w:val="002060"/>
                <w:highlight w:val="yellow"/>
              </w:rPr>
              <w:t>BULDOG T.N.T. LUCREZISQ.B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0612" w14:textId="23338695" w:rsidR="00E47757" w:rsidRPr="003A3417" w:rsidRDefault="00E47757" w:rsidP="001A3843">
            <w:pPr>
              <w:pStyle w:val="rowtabella0"/>
              <w:rPr>
                <w:color w:val="002060"/>
              </w:rPr>
            </w:pPr>
            <w:r w:rsidRPr="003A3417">
              <w:rPr>
                <w:color w:val="002060"/>
              </w:rPr>
              <w:t>2</w:t>
            </w:r>
            <w:r w:rsidR="00F859D4">
              <w:rPr>
                <w:color w:val="002060"/>
              </w:rPr>
              <w:t>8</w:t>
            </w:r>
            <w:r w:rsidRPr="003A3417">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C65D" w14:textId="77777777" w:rsidR="00E47757" w:rsidRPr="003A3417" w:rsidRDefault="00E47757" w:rsidP="001A3843">
            <w:pPr>
              <w:pStyle w:val="rowtabella0"/>
              <w:jc w:val="center"/>
              <w:rPr>
                <w:color w:val="002060"/>
              </w:rPr>
            </w:pPr>
            <w:r w:rsidRPr="00F859D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D837" w14:textId="77777777" w:rsidR="00E47757" w:rsidRPr="003A3417" w:rsidRDefault="00E47757" w:rsidP="001A3843">
            <w:pPr>
              <w:pStyle w:val="rowtabella0"/>
              <w:jc w:val="center"/>
              <w:rPr>
                <w:color w:val="002060"/>
              </w:rPr>
            </w:pPr>
            <w:r w:rsidRPr="003A341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AE8A" w14:textId="77777777" w:rsidR="00E47757" w:rsidRPr="003A3417" w:rsidRDefault="00E47757" w:rsidP="001A3843">
            <w:pPr>
              <w:rPr>
                <w:color w:val="002060"/>
              </w:rPr>
            </w:pPr>
          </w:p>
        </w:tc>
      </w:tr>
      <w:tr w:rsidR="00E47757" w:rsidRPr="003A3417" w14:paraId="7D95F6F6" w14:textId="77777777" w:rsidTr="00F859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F9CD" w14:textId="77777777" w:rsidR="00E47757" w:rsidRPr="00F859D4" w:rsidRDefault="00E47757" w:rsidP="001A3843">
            <w:pPr>
              <w:pStyle w:val="rowtabella0"/>
              <w:rPr>
                <w:color w:val="002060"/>
                <w:highlight w:val="yellow"/>
              </w:rPr>
            </w:pPr>
            <w:r w:rsidRPr="00F859D4">
              <w:rPr>
                <w:color w:val="002060"/>
                <w:highlight w:val="yellow"/>
              </w:rPr>
              <w:t>01/03/2026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F7BB" w14:textId="77777777" w:rsidR="00E47757" w:rsidRPr="00F859D4" w:rsidRDefault="00E47757" w:rsidP="001A3843">
            <w:pPr>
              <w:pStyle w:val="rowtabella0"/>
              <w:jc w:val="center"/>
              <w:rPr>
                <w:color w:val="002060"/>
                <w:highlight w:val="yellow"/>
              </w:rPr>
            </w:pPr>
            <w:r w:rsidRPr="00F859D4">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74A3" w14:textId="77777777" w:rsidR="00E47757" w:rsidRPr="00F859D4" w:rsidRDefault="00E47757" w:rsidP="001A3843">
            <w:pPr>
              <w:pStyle w:val="rowtabella0"/>
              <w:rPr>
                <w:color w:val="002060"/>
                <w:highlight w:val="yellow"/>
              </w:rPr>
            </w:pPr>
            <w:r w:rsidRPr="00F859D4">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516D" w14:textId="77777777" w:rsidR="00E47757" w:rsidRPr="00F859D4" w:rsidRDefault="00E47757" w:rsidP="001A3843">
            <w:pPr>
              <w:pStyle w:val="rowtabella0"/>
              <w:rPr>
                <w:color w:val="002060"/>
                <w:highlight w:val="yellow"/>
              </w:rPr>
            </w:pPr>
            <w:r w:rsidRPr="00F859D4">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2B5FC" w14:textId="598755FC" w:rsidR="00E47757" w:rsidRPr="003A3417" w:rsidRDefault="00E47757" w:rsidP="001A3843">
            <w:pPr>
              <w:pStyle w:val="rowtabella0"/>
              <w:rPr>
                <w:color w:val="002060"/>
              </w:rPr>
            </w:pPr>
            <w:r w:rsidRPr="003A3417">
              <w:rPr>
                <w:color w:val="002060"/>
              </w:rPr>
              <w:t>2</w:t>
            </w:r>
            <w:r w:rsidR="00F859D4">
              <w:rPr>
                <w:color w:val="002060"/>
              </w:rPr>
              <w:t>8</w:t>
            </w:r>
            <w:r w:rsidRPr="003A3417">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7A42" w14:textId="77777777" w:rsidR="00E47757" w:rsidRPr="003A3417" w:rsidRDefault="00E47757" w:rsidP="001A3843">
            <w:pPr>
              <w:pStyle w:val="rowtabella0"/>
              <w:jc w:val="center"/>
              <w:rPr>
                <w:color w:val="002060"/>
              </w:rPr>
            </w:pPr>
            <w:r w:rsidRPr="00F859D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1D87" w14:textId="77777777" w:rsidR="00E47757" w:rsidRPr="003A3417" w:rsidRDefault="00E47757" w:rsidP="001A3843">
            <w:pPr>
              <w:pStyle w:val="rowtabella0"/>
              <w:jc w:val="center"/>
              <w:rPr>
                <w:color w:val="002060"/>
              </w:rPr>
            </w:pPr>
            <w:r w:rsidRPr="003A3417">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89EEE" w14:textId="77777777" w:rsidR="00E47757" w:rsidRPr="003A3417" w:rsidRDefault="00E47757" w:rsidP="001A3843">
            <w:pPr>
              <w:pStyle w:val="rowtabella0"/>
              <w:rPr>
                <w:color w:val="002060"/>
              </w:rPr>
            </w:pPr>
            <w:r w:rsidRPr="00F859D4">
              <w:rPr>
                <w:color w:val="002060"/>
                <w:highlight w:val="yellow"/>
              </w:rPr>
              <w:t>PALASPORT CASTELLEONE DI SUASA VIA ROSSINI</w:t>
            </w:r>
          </w:p>
        </w:tc>
      </w:tr>
      <w:tr w:rsidR="00E47757" w:rsidRPr="003A3417" w14:paraId="69092DE5" w14:textId="77777777" w:rsidTr="00F859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27C9" w14:textId="77777777" w:rsidR="00E47757" w:rsidRPr="00F859D4" w:rsidRDefault="00E47757" w:rsidP="001A3843">
            <w:pPr>
              <w:pStyle w:val="rowtabella0"/>
              <w:rPr>
                <w:color w:val="002060"/>
                <w:highlight w:val="yellow"/>
              </w:rPr>
            </w:pPr>
            <w:r w:rsidRPr="00F859D4">
              <w:rPr>
                <w:color w:val="002060"/>
                <w:highlight w:val="yellow"/>
              </w:rPr>
              <w:t>01/03/2026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43EE" w14:textId="77777777" w:rsidR="00E47757" w:rsidRPr="00F859D4" w:rsidRDefault="00E47757" w:rsidP="001A3843">
            <w:pPr>
              <w:pStyle w:val="rowtabella0"/>
              <w:jc w:val="center"/>
              <w:rPr>
                <w:color w:val="002060"/>
                <w:highlight w:val="yellow"/>
              </w:rPr>
            </w:pPr>
            <w:r w:rsidRPr="00F859D4">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C951" w14:textId="77777777" w:rsidR="00E47757" w:rsidRPr="00F859D4" w:rsidRDefault="00E47757" w:rsidP="001A3843">
            <w:pPr>
              <w:pStyle w:val="rowtabella0"/>
              <w:rPr>
                <w:color w:val="002060"/>
                <w:highlight w:val="yellow"/>
              </w:rPr>
            </w:pPr>
            <w:r w:rsidRPr="00F859D4">
              <w:rPr>
                <w:color w:val="002060"/>
                <w:highlight w:val="yellow"/>
              </w:rPr>
              <w:t xml:space="preserve">ITALSERVICE C5 </w:t>
            </w:r>
            <w:proofErr w:type="gramStart"/>
            <w:r w:rsidRPr="00F859D4">
              <w:rPr>
                <w:color w:val="002060"/>
                <w:highlight w:val="yellow"/>
              </w:rPr>
              <w:t>SQ.B</w:t>
            </w:r>
            <w:proofErr w:type="gramEnd"/>
            <w:r w:rsidRPr="00F859D4">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09AE" w14:textId="77777777" w:rsidR="00E47757" w:rsidRPr="00F859D4" w:rsidRDefault="00E47757" w:rsidP="001A3843">
            <w:pPr>
              <w:pStyle w:val="rowtabella0"/>
              <w:rPr>
                <w:color w:val="002060"/>
                <w:highlight w:val="yellow"/>
              </w:rPr>
            </w:pPr>
            <w:proofErr w:type="gramStart"/>
            <w:r w:rsidRPr="00F859D4">
              <w:rPr>
                <w:color w:val="002060"/>
                <w:highlight w:val="yellow"/>
              </w:rPr>
              <w:t>CITTA</w:t>
            </w:r>
            <w:proofErr w:type="gramEnd"/>
            <w:r w:rsidRPr="00F859D4">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4F92" w14:textId="0ABECA97" w:rsidR="00E47757" w:rsidRPr="003A3417" w:rsidRDefault="00E47757" w:rsidP="001A384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7B84" w14:textId="77777777" w:rsidR="00E47757" w:rsidRPr="003A3417" w:rsidRDefault="00E47757" w:rsidP="001A3843">
            <w:pPr>
              <w:pStyle w:val="rowtabella0"/>
              <w:jc w:val="center"/>
              <w:rPr>
                <w:color w:val="002060"/>
              </w:rPr>
            </w:pPr>
            <w:r w:rsidRPr="00F859D4">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4ADF" w14:textId="77777777" w:rsidR="00E47757" w:rsidRPr="003A3417" w:rsidRDefault="00E47757" w:rsidP="001A384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E37A2" w14:textId="77777777" w:rsidR="00E47757" w:rsidRPr="003A3417" w:rsidRDefault="00E47757" w:rsidP="001A3843">
            <w:pPr>
              <w:pStyle w:val="rowtabella0"/>
              <w:rPr>
                <w:color w:val="002060"/>
              </w:rPr>
            </w:pPr>
            <w:r w:rsidRPr="00F859D4">
              <w:rPr>
                <w:color w:val="002060"/>
                <w:highlight w:val="yellow"/>
              </w:rPr>
              <w:t>PALAFIERA CAMPANARA PESARO VIA DELLE ESPOSIZIONI, 33</w:t>
            </w:r>
          </w:p>
        </w:tc>
      </w:tr>
      <w:tr w:rsidR="00E47757" w:rsidRPr="003A3417" w14:paraId="480009A0" w14:textId="77777777" w:rsidTr="00F859D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A78C" w14:textId="77777777" w:rsidR="00E47757" w:rsidRPr="00F859D4" w:rsidRDefault="00E47757" w:rsidP="001A3843">
            <w:pPr>
              <w:pStyle w:val="rowtabella0"/>
              <w:rPr>
                <w:color w:val="002060"/>
                <w:highlight w:val="yellow"/>
              </w:rPr>
            </w:pPr>
            <w:r w:rsidRPr="00F859D4">
              <w:rPr>
                <w:color w:val="002060"/>
                <w:highlight w:val="yellow"/>
              </w:rPr>
              <w:t>05/03/2026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7B47" w14:textId="77777777" w:rsidR="00E47757" w:rsidRPr="00F859D4" w:rsidRDefault="00E47757" w:rsidP="001A3843">
            <w:pPr>
              <w:pStyle w:val="rowtabella0"/>
              <w:jc w:val="center"/>
              <w:rPr>
                <w:color w:val="002060"/>
                <w:highlight w:val="yellow"/>
              </w:rPr>
            </w:pPr>
            <w:r w:rsidRPr="00F859D4">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2F54" w14:textId="77777777" w:rsidR="00E47757" w:rsidRPr="00F859D4" w:rsidRDefault="00E47757" w:rsidP="001A3843">
            <w:pPr>
              <w:pStyle w:val="rowtabella0"/>
              <w:rPr>
                <w:color w:val="002060"/>
                <w:highlight w:val="yellow"/>
              </w:rPr>
            </w:pPr>
            <w:r w:rsidRPr="00F859D4">
              <w:rPr>
                <w:color w:val="002060"/>
                <w:highlight w:val="yellow"/>
              </w:rPr>
              <w:t xml:space="preserve">AUDAX 1970 </w:t>
            </w:r>
            <w:proofErr w:type="gramStart"/>
            <w:r w:rsidRPr="00F859D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8FDE" w14:textId="77777777" w:rsidR="00E47757" w:rsidRPr="00F859D4" w:rsidRDefault="00E47757" w:rsidP="001A3843">
            <w:pPr>
              <w:pStyle w:val="rowtabella0"/>
              <w:rPr>
                <w:color w:val="002060"/>
                <w:highlight w:val="yellow"/>
              </w:rPr>
            </w:pPr>
            <w:r w:rsidRPr="00F859D4">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1622" w14:textId="344D63F6" w:rsidR="00E47757" w:rsidRPr="003A3417" w:rsidRDefault="00E47757" w:rsidP="001A3843">
            <w:pPr>
              <w:pStyle w:val="rowtabella0"/>
              <w:rPr>
                <w:color w:val="002060"/>
              </w:rPr>
            </w:pPr>
            <w:r w:rsidRPr="003A3417">
              <w:rPr>
                <w:color w:val="002060"/>
              </w:rPr>
              <w:t>0</w:t>
            </w:r>
            <w:r w:rsidR="00F859D4">
              <w:rPr>
                <w:color w:val="002060"/>
              </w:rPr>
              <w:t>8</w:t>
            </w:r>
            <w:r w:rsidRPr="003A3417">
              <w:rPr>
                <w:color w:val="002060"/>
              </w:rPr>
              <w:t>/03/2026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F211" w14:textId="77777777" w:rsidR="00E47757" w:rsidRPr="003A3417" w:rsidRDefault="00E47757" w:rsidP="001A3843">
            <w:pPr>
              <w:pStyle w:val="rowtabella0"/>
              <w:jc w:val="center"/>
              <w:rPr>
                <w:color w:val="002060"/>
              </w:rPr>
            </w:pPr>
            <w:r w:rsidRPr="00F859D4">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363E" w14:textId="77777777" w:rsidR="00E47757" w:rsidRPr="003A3417" w:rsidRDefault="00E47757" w:rsidP="001A3843">
            <w:pPr>
              <w:pStyle w:val="rowtabella0"/>
              <w:jc w:val="center"/>
              <w:rPr>
                <w:color w:val="002060"/>
              </w:rPr>
            </w:pPr>
            <w:r w:rsidRPr="003A3417">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A79D" w14:textId="77777777" w:rsidR="00E47757" w:rsidRPr="003A3417" w:rsidRDefault="00E47757" w:rsidP="001A3843">
            <w:pPr>
              <w:rPr>
                <w:color w:val="002060"/>
              </w:rPr>
            </w:pPr>
          </w:p>
        </w:tc>
      </w:tr>
    </w:tbl>
    <w:p w14:paraId="27DFBCEA" w14:textId="77777777" w:rsidR="00E47757" w:rsidRPr="003A3417" w:rsidRDefault="00E47757" w:rsidP="00E47757">
      <w:pPr>
        <w:pStyle w:val="breakline"/>
        <w:rPr>
          <w:rFonts w:eastAsiaTheme="minorEastAsia"/>
          <w:color w:val="002060"/>
        </w:rPr>
      </w:pPr>
    </w:p>
    <w:p w14:paraId="3BE55E5C" w14:textId="77777777" w:rsidR="00E47757" w:rsidRPr="003A3417" w:rsidRDefault="00E47757" w:rsidP="00E47757">
      <w:pPr>
        <w:pStyle w:val="breakline"/>
        <w:rPr>
          <w:color w:val="002060"/>
        </w:rPr>
      </w:pPr>
    </w:p>
    <w:p w14:paraId="6961B52E" w14:textId="77777777" w:rsidR="00E47757" w:rsidRPr="003A3417" w:rsidRDefault="00E47757" w:rsidP="00E47757">
      <w:pPr>
        <w:pStyle w:val="titoloprinc0"/>
        <w:rPr>
          <w:color w:val="002060"/>
        </w:rPr>
      </w:pPr>
      <w:r w:rsidRPr="003A3417">
        <w:rPr>
          <w:color w:val="002060"/>
        </w:rPr>
        <w:lastRenderedPageBreak/>
        <w:t>RISULTATI</w:t>
      </w:r>
    </w:p>
    <w:p w14:paraId="647083AB" w14:textId="77777777" w:rsidR="00E47757" w:rsidRPr="003A3417" w:rsidRDefault="00E47757" w:rsidP="00E47757">
      <w:pPr>
        <w:pStyle w:val="breakline"/>
        <w:rPr>
          <w:color w:val="002060"/>
        </w:rPr>
      </w:pPr>
    </w:p>
    <w:p w14:paraId="4B782EC8" w14:textId="77777777" w:rsidR="00E47757" w:rsidRPr="003A3417" w:rsidRDefault="00E47757" w:rsidP="00E47757">
      <w:pPr>
        <w:pStyle w:val="sottotitolocampionato10"/>
        <w:rPr>
          <w:color w:val="002060"/>
        </w:rPr>
      </w:pPr>
      <w:r w:rsidRPr="003A3417">
        <w:rPr>
          <w:color w:val="002060"/>
        </w:rPr>
        <w:t>RISULTATI UFFICIALI GARE DEL 22/02/2026</w:t>
      </w:r>
    </w:p>
    <w:p w14:paraId="24AB7476" w14:textId="77777777" w:rsidR="000E6715" w:rsidRPr="000E6715" w:rsidRDefault="000E6715" w:rsidP="000E6715">
      <w:pPr>
        <w:pStyle w:val="sottotitolocampionato20"/>
        <w:spacing w:before="0" w:beforeAutospacing="0" w:after="0" w:afterAutospacing="0"/>
        <w:rPr>
          <w:rFonts w:ascii="Arial" w:hAnsi="Arial" w:cs="Arial"/>
          <w:color w:val="002060"/>
          <w:sz w:val="20"/>
          <w:szCs w:val="20"/>
        </w:rPr>
      </w:pPr>
      <w:r w:rsidRPr="000E6715">
        <w:rPr>
          <w:rFonts w:ascii="Arial" w:hAnsi="Arial" w:cs="Arial"/>
          <w:color w:val="002060"/>
          <w:sz w:val="20"/>
          <w:szCs w:val="20"/>
        </w:rPr>
        <w:t>Si trascrivono qui di seguito i risultati ufficiali delle gare disputate</w:t>
      </w:r>
    </w:p>
    <w:p w14:paraId="22A21C82" w14:textId="77777777" w:rsidR="00E47757" w:rsidRPr="003A3417" w:rsidRDefault="00E47757" w:rsidP="00E477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47757" w:rsidRPr="003A3417" w14:paraId="282724FB"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03FBF666"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C711B" w14:textId="77777777" w:rsidR="00E47757" w:rsidRPr="003A3417" w:rsidRDefault="00E47757" w:rsidP="001A3843">
                  <w:pPr>
                    <w:pStyle w:val="headertabella0"/>
                    <w:rPr>
                      <w:color w:val="002060"/>
                    </w:rPr>
                  </w:pPr>
                  <w:r w:rsidRPr="003A3417">
                    <w:rPr>
                      <w:color w:val="002060"/>
                    </w:rPr>
                    <w:t>GIRONE G - 7 Giornata - A</w:t>
                  </w:r>
                </w:p>
              </w:tc>
            </w:tr>
            <w:tr w:rsidR="00E47757" w:rsidRPr="003A3417" w14:paraId="38E0FBE6"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285582" w14:textId="77777777" w:rsidR="00E47757" w:rsidRPr="003A3417" w:rsidRDefault="00E47757" w:rsidP="001A3843">
                  <w:pPr>
                    <w:pStyle w:val="rowtabella0"/>
                    <w:rPr>
                      <w:color w:val="002060"/>
                    </w:rPr>
                  </w:pPr>
                  <w:r w:rsidRPr="003A3417">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54DBE" w14:textId="77777777" w:rsidR="00E47757" w:rsidRPr="003A3417" w:rsidRDefault="00E47757" w:rsidP="001A3843">
                  <w:pPr>
                    <w:pStyle w:val="rowtabella0"/>
                    <w:rPr>
                      <w:color w:val="002060"/>
                    </w:rPr>
                  </w:pPr>
                  <w:r w:rsidRPr="003A3417">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4530F" w14:textId="77777777" w:rsidR="00E47757" w:rsidRPr="003A3417" w:rsidRDefault="00E47757" w:rsidP="001A3843">
                  <w:pPr>
                    <w:pStyle w:val="rowtabella0"/>
                    <w:jc w:val="center"/>
                    <w:rPr>
                      <w:color w:val="002060"/>
                    </w:rPr>
                  </w:pPr>
                  <w:r w:rsidRPr="003A3417">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3228B" w14:textId="77777777" w:rsidR="00E47757" w:rsidRPr="003A3417" w:rsidRDefault="00E47757" w:rsidP="001A3843">
                  <w:pPr>
                    <w:pStyle w:val="rowtabella0"/>
                    <w:jc w:val="center"/>
                    <w:rPr>
                      <w:color w:val="002060"/>
                    </w:rPr>
                  </w:pPr>
                  <w:r w:rsidRPr="003A3417">
                    <w:rPr>
                      <w:color w:val="002060"/>
                    </w:rPr>
                    <w:t> </w:t>
                  </w:r>
                </w:p>
              </w:tc>
            </w:tr>
            <w:tr w:rsidR="00E47757" w:rsidRPr="003A3417" w14:paraId="55F47227"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2C7262" w14:textId="77777777" w:rsidR="00E47757" w:rsidRPr="003A3417" w:rsidRDefault="00E47757" w:rsidP="001A3843">
                  <w:pPr>
                    <w:pStyle w:val="rowtabella0"/>
                    <w:rPr>
                      <w:color w:val="002060"/>
                    </w:rPr>
                  </w:pPr>
                  <w:r w:rsidRPr="003A3417">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2CEC8D" w14:textId="77777777" w:rsidR="00E47757" w:rsidRPr="003A3417" w:rsidRDefault="00E47757" w:rsidP="001A3843">
                  <w:pPr>
                    <w:pStyle w:val="rowtabella0"/>
                    <w:rPr>
                      <w:color w:val="002060"/>
                    </w:rPr>
                  </w:pPr>
                  <w:r w:rsidRPr="003A3417">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7B93A0" w14:textId="77777777" w:rsidR="00E47757" w:rsidRPr="003A3417" w:rsidRDefault="00E47757" w:rsidP="001A3843">
                  <w:pPr>
                    <w:pStyle w:val="rowtabella0"/>
                    <w:jc w:val="center"/>
                    <w:rPr>
                      <w:color w:val="002060"/>
                    </w:rPr>
                  </w:pPr>
                  <w:r w:rsidRPr="003A341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DB0FA9" w14:textId="77777777" w:rsidR="00E47757" w:rsidRPr="003A3417" w:rsidRDefault="00E47757" w:rsidP="001A3843">
                  <w:pPr>
                    <w:pStyle w:val="rowtabella0"/>
                    <w:jc w:val="center"/>
                    <w:rPr>
                      <w:color w:val="002060"/>
                    </w:rPr>
                  </w:pPr>
                  <w:r w:rsidRPr="003A3417">
                    <w:rPr>
                      <w:color w:val="002060"/>
                    </w:rPr>
                    <w:t> </w:t>
                  </w:r>
                </w:p>
              </w:tc>
            </w:tr>
            <w:tr w:rsidR="00E47757" w:rsidRPr="003A3417" w14:paraId="4D9DA117"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CC1F02" w14:textId="77777777" w:rsidR="00E47757" w:rsidRPr="003A3417" w:rsidRDefault="00E47757" w:rsidP="001A3843">
                  <w:pPr>
                    <w:pStyle w:val="rowtabella0"/>
                    <w:rPr>
                      <w:color w:val="002060"/>
                    </w:rPr>
                  </w:pPr>
                  <w:r w:rsidRPr="003A341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CE453A" w14:textId="77777777" w:rsidR="00E47757" w:rsidRPr="003A3417" w:rsidRDefault="00E47757" w:rsidP="001A3843">
                  <w:pPr>
                    <w:pStyle w:val="rowtabella0"/>
                    <w:rPr>
                      <w:color w:val="002060"/>
                    </w:rPr>
                  </w:pPr>
                  <w:r w:rsidRPr="003A341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429013" w14:textId="77777777" w:rsidR="00E47757" w:rsidRPr="003A3417" w:rsidRDefault="00E47757" w:rsidP="001A3843">
                  <w:pPr>
                    <w:pStyle w:val="rowtabella0"/>
                    <w:jc w:val="center"/>
                    <w:rPr>
                      <w:color w:val="002060"/>
                    </w:rPr>
                  </w:pPr>
                  <w:r w:rsidRPr="003A341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9DDFC1" w14:textId="77777777" w:rsidR="00E47757" w:rsidRPr="003A3417" w:rsidRDefault="00E47757" w:rsidP="001A3843">
                  <w:pPr>
                    <w:pStyle w:val="rowtabella0"/>
                    <w:jc w:val="center"/>
                    <w:rPr>
                      <w:color w:val="002060"/>
                    </w:rPr>
                  </w:pPr>
                  <w:r w:rsidRPr="003A3417">
                    <w:rPr>
                      <w:color w:val="002060"/>
                    </w:rPr>
                    <w:t> </w:t>
                  </w:r>
                </w:p>
              </w:tc>
            </w:tr>
            <w:tr w:rsidR="00E47757" w:rsidRPr="003A3417" w14:paraId="2D5724AC"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9CF1D" w14:textId="77777777" w:rsidR="00E47757" w:rsidRPr="003A3417" w:rsidRDefault="00E47757" w:rsidP="001A3843">
                  <w:pPr>
                    <w:pStyle w:val="rowtabella0"/>
                    <w:rPr>
                      <w:color w:val="002060"/>
                    </w:rPr>
                  </w:pPr>
                  <w:r w:rsidRPr="003A3417">
                    <w:rPr>
                      <w:color w:val="002060"/>
                    </w:rPr>
                    <w:t>(1) 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B6A9E" w14:textId="77777777" w:rsidR="00E47757" w:rsidRPr="003A3417" w:rsidRDefault="00E47757" w:rsidP="001A3843">
                  <w:pPr>
                    <w:pStyle w:val="rowtabella0"/>
                    <w:rPr>
                      <w:color w:val="002060"/>
                    </w:rPr>
                  </w:pPr>
                  <w:r w:rsidRPr="003A3417">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61C7E" w14:textId="77777777" w:rsidR="00E47757" w:rsidRPr="003A3417" w:rsidRDefault="00E47757" w:rsidP="001A3843">
                  <w:pPr>
                    <w:pStyle w:val="rowtabella0"/>
                    <w:jc w:val="center"/>
                    <w:rPr>
                      <w:color w:val="002060"/>
                    </w:rPr>
                  </w:pPr>
                  <w:r w:rsidRPr="003A3417">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FF999" w14:textId="77777777" w:rsidR="00E47757" w:rsidRPr="003A3417" w:rsidRDefault="00E47757" w:rsidP="001A3843">
                  <w:pPr>
                    <w:pStyle w:val="rowtabella0"/>
                    <w:jc w:val="center"/>
                    <w:rPr>
                      <w:color w:val="002060"/>
                    </w:rPr>
                  </w:pPr>
                  <w:r w:rsidRPr="003A3417">
                    <w:rPr>
                      <w:color w:val="002060"/>
                    </w:rPr>
                    <w:t> </w:t>
                  </w:r>
                </w:p>
              </w:tc>
            </w:tr>
            <w:tr w:rsidR="00E47757" w:rsidRPr="003A3417" w14:paraId="7A519A54"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032695E8" w14:textId="77777777" w:rsidR="00E47757" w:rsidRPr="003A3417" w:rsidRDefault="00E47757" w:rsidP="001A3843">
                  <w:pPr>
                    <w:pStyle w:val="rowtabella0"/>
                    <w:rPr>
                      <w:color w:val="002060"/>
                    </w:rPr>
                  </w:pPr>
                  <w:r w:rsidRPr="003A3417">
                    <w:rPr>
                      <w:color w:val="002060"/>
                    </w:rPr>
                    <w:t>(1) - disputata il 21/02/2026</w:t>
                  </w:r>
                </w:p>
              </w:tc>
            </w:tr>
          </w:tbl>
          <w:p w14:paraId="279A7970" w14:textId="77777777" w:rsidR="00E47757" w:rsidRPr="003A3417" w:rsidRDefault="00E47757" w:rsidP="001A38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41B7D3F2"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17DE6" w14:textId="77777777" w:rsidR="00E47757" w:rsidRPr="003A3417" w:rsidRDefault="00E47757" w:rsidP="001A3843">
                  <w:pPr>
                    <w:pStyle w:val="headertabella0"/>
                    <w:rPr>
                      <w:color w:val="002060"/>
                    </w:rPr>
                  </w:pPr>
                  <w:r w:rsidRPr="003A3417">
                    <w:rPr>
                      <w:color w:val="002060"/>
                    </w:rPr>
                    <w:t>GIRONE SA - 7 Giornata - A</w:t>
                  </w:r>
                </w:p>
              </w:tc>
            </w:tr>
            <w:tr w:rsidR="00E47757" w:rsidRPr="003A3417" w14:paraId="6732E69B"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4ABA43" w14:textId="77777777" w:rsidR="00E47757" w:rsidRPr="003A3417" w:rsidRDefault="00E47757" w:rsidP="001A3843">
                  <w:pPr>
                    <w:pStyle w:val="rowtabella0"/>
                    <w:rPr>
                      <w:color w:val="002060"/>
                    </w:rPr>
                  </w:pPr>
                  <w:r w:rsidRPr="003A3417">
                    <w:rPr>
                      <w:color w:val="002060"/>
                    </w:rPr>
                    <w:t>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883E5" w14:textId="77777777" w:rsidR="00E47757" w:rsidRPr="003A3417" w:rsidRDefault="00E47757" w:rsidP="001A3843">
                  <w:pPr>
                    <w:pStyle w:val="rowtabella0"/>
                    <w:rPr>
                      <w:color w:val="002060"/>
                    </w:rPr>
                  </w:pPr>
                  <w:r w:rsidRPr="003A3417">
                    <w:rPr>
                      <w:color w:val="002060"/>
                    </w:rPr>
                    <w:t xml:space="preserve">- </w:t>
                  </w:r>
                  <w:proofErr w:type="gramStart"/>
                  <w:r w:rsidRPr="003A3417">
                    <w:rPr>
                      <w:color w:val="002060"/>
                    </w:rPr>
                    <w:t>CITTA</w:t>
                  </w:r>
                  <w:proofErr w:type="gramEnd"/>
                  <w:r w:rsidRPr="003A3417">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89CB7" w14:textId="77777777" w:rsidR="00E47757" w:rsidRPr="003A3417" w:rsidRDefault="00E47757" w:rsidP="001A3843">
                  <w:pPr>
                    <w:pStyle w:val="rowtabella0"/>
                    <w:jc w:val="center"/>
                    <w:rPr>
                      <w:color w:val="002060"/>
                    </w:rPr>
                  </w:pPr>
                  <w:r w:rsidRPr="003A3417">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0FEFB" w14:textId="77777777" w:rsidR="00E47757" w:rsidRPr="003A3417" w:rsidRDefault="00E47757" w:rsidP="001A3843">
                  <w:pPr>
                    <w:pStyle w:val="rowtabella0"/>
                    <w:jc w:val="center"/>
                    <w:rPr>
                      <w:color w:val="002060"/>
                    </w:rPr>
                  </w:pPr>
                  <w:r w:rsidRPr="003A3417">
                    <w:rPr>
                      <w:color w:val="002060"/>
                    </w:rPr>
                    <w:t> </w:t>
                  </w:r>
                </w:p>
              </w:tc>
            </w:tr>
            <w:tr w:rsidR="00E47757" w:rsidRPr="003A3417" w14:paraId="1FEC68A3"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C5B914" w14:textId="77777777" w:rsidR="00E47757" w:rsidRPr="003A3417" w:rsidRDefault="00E47757" w:rsidP="001A3843">
                  <w:pPr>
                    <w:pStyle w:val="rowtabella0"/>
                    <w:rPr>
                      <w:color w:val="002060"/>
                    </w:rPr>
                  </w:pPr>
                  <w:r w:rsidRPr="003A3417">
                    <w:rPr>
                      <w:color w:val="002060"/>
                    </w:rPr>
                    <w:t xml:space="preserve">AUDAX 1970 </w:t>
                  </w:r>
                  <w:proofErr w:type="gramStart"/>
                  <w:r w:rsidRPr="003A3417">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59F5E8" w14:textId="77777777" w:rsidR="00E47757" w:rsidRPr="003A3417" w:rsidRDefault="00E47757" w:rsidP="001A3843">
                  <w:pPr>
                    <w:pStyle w:val="rowtabella0"/>
                    <w:rPr>
                      <w:color w:val="002060"/>
                    </w:rPr>
                  </w:pPr>
                  <w:r w:rsidRPr="003A3417">
                    <w:rPr>
                      <w:color w:val="002060"/>
                    </w:rPr>
                    <w:t xml:space="preserve">- ITALSERVICE C5 </w:t>
                  </w:r>
                  <w:proofErr w:type="gramStart"/>
                  <w:r w:rsidRPr="003A3417">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3B7D41" w14:textId="77777777" w:rsidR="00E47757" w:rsidRPr="003A3417" w:rsidRDefault="00E47757" w:rsidP="001A3843">
                  <w:pPr>
                    <w:pStyle w:val="rowtabella0"/>
                    <w:jc w:val="center"/>
                    <w:rPr>
                      <w:color w:val="002060"/>
                    </w:rPr>
                  </w:pPr>
                  <w:r w:rsidRPr="003A341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40F463" w14:textId="77777777" w:rsidR="00E47757" w:rsidRPr="003A3417" w:rsidRDefault="00E47757" w:rsidP="001A3843">
                  <w:pPr>
                    <w:pStyle w:val="rowtabella0"/>
                    <w:jc w:val="center"/>
                    <w:rPr>
                      <w:color w:val="002060"/>
                    </w:rPr>
                  </w:pPr>
                  <w:r w:rsidRPr="003A3417">
                    <w:rPr>
                      <w:color w:val="002060"/>
                    </w:rPr>
                    <w:t> </w:t>
                  </w:r>
                </w:p>
              </w:tc>
            </w:tr>
            <w:tr w:rsidR="00E47757" w:rsidRPr="003A3417" w14:paraId="5BC17AB4"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76F38E" w14:textId="77777777" w:rsidR="00E47757" w:rsidRPr="003A3417" w:rsidRDefault="00E47757" w:rsidP="001A3843">
                  <w:pPr>
                    <w:pStyle w:val="rowtabella0"/>
                    <w:rPr>
                      <w:color w:val="002060"/>
                    </w:rPr>
                  </w:pPr>
                  <w:r w:rsidRPr="003A3417">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6A6D39" w14:textId="77777777" w:rsidR="00E47757" w:rsidRPr="003A3417" w:rsidRDefault="00E47757" w:rsidP="001A3843">
                  <w:pPr>
                    <w:pStyle w:val="rowtabella0"/>
                    <w:rPr>
                      <w:color w:val="002060"/>
                    </w:rPr>
                  </w:pPr>
                  <w:r w:rsidRPr="003A3417">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ECE6FE" w14:textId="77777777" w:rsidR="00E47757" w:rsidRPr="003A3417" w:rsidRDefault="00E47757" w:rsidP="001A3843">
                  <w:pPr>
                    <w:pStyle w:val="rowtabella0"/>
                    <w:jc w:val="center"/>
                    <w:rPr>
                      <w:color w:val="002060"/>
                    </w:rPr>
                  </w:pPr>
                  <w:r w:rsidRPr="003A3417">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667C76" w14:textId="77777777" w:rsidR="00E47757" w:rsidRPr="003A3417" w:rsidRDefault="00E47757" w:rsidP="001A3843">
                  <w:pPr>
                    <w:pStyle w:val="rowtabella0"/>
                    <w:jc w:val="center"/>
                    <w:rPr>
                      <w:color w:val="002060"/>
                    </w:rPr>
                  </w:pPr>
                  <w:r w:rsidRPr="003A3417">
                    <w:rPr>
                      <w:color w:val="002060"/>
                    </w:rPr>
                    <w:t> </w:t>
                  </w:r>
                </w:p>
              </w:tc>
            </w:tr>
            <w:tr w:rsidR="00E47757" w:rsidRPr="003A3417" w14:paraId="5E30DC09"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8D424E" w14:textId="77777777" w:rsidR="00E47757" w:rsidRPr="003A3417" w:rsidRDefault="00E47757" w:rsidP="001A3843">
                  <w:pPr>
                    <w:pStyle w:val="rowtabella0"/>
                    <w:rPr>
                      <w:color w:val="002060"/>
                    </w:rPr>
                  </w:pPr>
                  <w:r w:rsidRPr="003A3417">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3567ED" w14:textId="77777777" w:rsidR="00E47757" w:rsidRPr="003A3417" w:rsidRDefault="00E47757" w:rsidP="001A3843">
                  <w:pPr>
                    <w:pStyle w:val="rowtabella0"/>
                    <w:rPr>
                      <w:color w:val="002060"/>
                    </w:rPr>
                  </w:pPr>
                  <w:r w:rsidRPr="003A3417">
                    <w:rPr>
                      <w:color w:val="002060"/>
                    </w:rPr>
                    <w:t xml:space="preserve">- ACSS MONDOLFO C5 </w:t>
                  </w:r>
                  <w:proofErr w:type="gramStart"/>
                  <w:r w:rsidRPr="003A3417">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E0D4C6" w14:textId="77777777" w:rsidR="00E47757" w:rsidRPr="003A3417" w:rsidRDefault="00E47757" w:rsidP="001A3843">
                  <w:pPr>
                    <w:pStyle w:val="rowtabella0"/>
                    <w:jc w:val="center"/>
                    <w:rPr>
                      <w:color w:val="002060"/>
                    </w:rPr>
                  </w:pPr>
                  <w:r w:rsidRPr="003A3417">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4F9C6D" w14:textId="77777777" w:rsidR="00E47757" w:rsidRPr="003A3417" w:rsidRDefault="00E47757" w:rsidP="001A3843">
                  <w:pPr>
                    <w:pStyle w:val="rowtabella0"/>
                    <w:jc w:val="center"/>
                    <w:rPr>
                      <w:color w:val="002060"/>
                    </w:rPr>
                  </w:pPr>
                  <w:r w:rsidRPr="003A3417">
                    <w:rPr>
                      <w:color w:val="002060"/>
                    </w:rPr>
                    <w:t> </w:t>
                  </w:r>
                </w:p>
              </w:tc>
            </w:tr>
            <w:tr w:rsidR="00E47757" w:rsidRPr="003A3417" w14:paraId="4B0F72F1"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762854" w14:textId="77777777" w:rsidR="00E47757" w:rsidRPr="003A3417" w:rsidRDefault="00E47757" w:rsidP="001A3843">
                  <w:pPr>
                    <w:pStyle w:val="rowtabella0"/>
                    <w:rPr>
                      <w:color w:val="002060"/>
                    </w:rPr>
                  </w:pPr>
                  <w:r w:rsidRPr="003A3417">
                    <w:rPr>
                      <w:color w:val="002060"/>
                    </w:rPr>
                    <w:t>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5D6F0" w14:textId="77777777" w:rsidR="00E47757" w:rsidRPr="003A3417" w:rsidRDefault="00E47757" w:rsidP="001A3843">
                  <w:pPr>
                    <w:pStyle w:val="rowtabella0"/>
                    <w:rPr>
                      <w:color w:val="002060"/>
                    </w:rPr>
                  </w:pPr>
                  <w:r w:rsidRPr="003A3417">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3866A" w14:textId="77777777" w:rsidR="00E47757" w:rsidRPr="003A3417" w:rsidRDefault="00E47757" w:rsidP="001A3843">
                  <w:pPr>
                    <w:pStyle w:val="rowtabella0"/>
                    <w:jc w:val="center"/>
                    <w:rPr>
                      <w:color w:val="002060"/>
                    </w:rPr>
                  </w:pPr>
                  <w:r w:rsidRPr="003A3417">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84017" w14:textId="77777777" w:rsidR="00E47757" w:rsidRPr="003A3417" w:rsidRDefault="00E47757" w:rsidP="001A3843">
                  <w:pPr>
                    <w:pStyle w:val="rowtabella0"/>
                    <w:jc w:val="center"/>
                    <w:rPr>
                      <w:color w:val="002060"/>
                    </w:rPr>
                  </w:pPr>
                  <w:r w:rsidRPr="003A3417">
                    <w:rPr>
                      <w:color w:val="002060"/>
                    </w:rPr>
                    <w:t> </w:t>
                  </w:r>
                </w:p>
              </w:tc>
            </w:tr>
          </w:tbl>
          <w:p w14:paraId="2AB9776C" w14:textId="77777777" w:rsidR="00E47757" w:rsidRPr="003A3417" w:rsidRDefault="00E47757" w:rsidP="001A3843">
            <w:pPr>
              <w:rPr>
                <w:color w:val="002060"/>
              </w:rPr>
            </w:pPr>
          </w:p>
        </w:tc>
      </w:tr>
    </w:tbl>
    <w:p w14:paraId="00C27440" w14:textId="77777777" w:rsidR="00E47757" w:rsidRPr="003A3417" w:rsidRDefault="00E47757" w:rsidP="00E477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7757" w:rsidRPr="003A3417" w14:paraId="36C3D189" w14:textId="77777777" w:rsidTr="001A38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47757" w:rsidRPr="003A3417" w14:paraId="731363D2" w14:textId="77777777" w:rsidTr="001A38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25E2B" w14:textId="77777777" w:rsidR="00E47757" w:rsidRPr="003A3417" w:rsidRDefault="00E47757" w:rsidP="001A3843">
                  <w:pPr>
                    <w:pStyle w:val="headertabella0"/>
                    <w:rPr>
                      <w:color w:val="002060"/>
                    </w:rPr>
                  </w:pPr>
                  <w:r w:rsidRPr="003A3417">
                    <w:rPr>
                      <w:color w:val="002060"/>
                    </w:rPr>
                    <w:t>GIRONE SB - 7 Giornata - A</w:t>
                  </w:r>
                </w:p>
              </w:tc>
            </w:tr>
            <w:tr w:rsidR="00E47757" w:rsidRPr="003A3417" w14:paraId="429C1DEF" w14:textId="77777777" w:rsidTr="001A384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9708A" w14:textId="77777777" w:rsidR="00E47757" w:rsidRPr="003A3417" w:rsidRDefault="00E47757" w:rsidP="001A3843">
                  <w:pPr>
                    <w:pStyle w:val="rowtabella0"/>
                    <w:rPr>
                      <w:color w:val="002060"/>
                    </w:rPr>
                  </w:pPr>
                  <w:r w:rsidRPr="003A3417">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F44B6" w14:textId="77777777" w:rsidR="00E47757" w:rsidRPr="003A3417" w:rsidRDefault="00E47757" w:rsidP="001A3843">
                  <w:pPr>
                    <w:pStyle w:val="rowtabella0"/>
                    <w:rPr>
                      <w:color w:val="002060"/>
                    </w:rPr>
                  </w:pPr>
                  <w:r w:rsidRPr="003A3417">
                    <w:rPr>
                      <w:color w:val="002060"/>
                    </w:rPr>
                    <w:t>- PASTADICAMERINO GAGLIOLE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BC724" w14:textId="77777777" w:rsidR="00E47757" w:rsidRPr="003A3417" w:rsidRDefault="00E47757" w:rsidP="001A3843">
                  <w:pPr>
                    <w:pStyle w:val="rowtabella0"/>
                    <w:jc w:val="center"/>
                    <w:rPr>
                      <w:color w:val="002060"/>
                    </w:rPr>
                  </w:pPr>
                  <w:r w:rsidRPr="003A3417">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3A5CB" w14:textId="77777777" w:rsidR="00E47757" w:rsidRPr="003A3417" w:rsidRDefault="00E47757" w:rsidP="001A3843">
                  <w:pPr>
                    <w:pStyle w:val="rowtabella0"/>
                    <w:jc w:val="center"/>
                    <w:rPr>
                      <w:color w:val="002060"/>
                    </w:rPr>
                  </w:pPr>
                  <w:r w:rsidRPr="003A3417">
                    <w:rPr>
                      <w:color w:val="002060"/>
                    </w:rPr>
                    <w:t> </w:t>
                  </w:r>
                </w:p>
              </w:tc>
            </w:tr>
            <w:tr w:rsidR="00E47757" w:rsidRPr="003A3417" w14:paraId="6498A9A7"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534B6" w14:textId="77777777" w:rsidR="00E47757" w:rsidRPr="003A3417" w:rsidRDefault="00E47757" w:rsidP="001A3843">
                  <w:pPr>
                    <w:pStyle w:val="rowtabella0"/>
                    <w:rPr>
                      <w:color w:val="002060"/>
                    </w:rPr>
                  </w:pPr>
                  <w:r w:rsidRPr="003A3417">
                    <w:rPr>
                      <w:color w:val="002060"/>
                    </w:rPr>
                    <w:t>LORETO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34109E" w14:textId="77777777" w:rsidR="00E47757" w:rsidRPr="003A3417" w:rsidRDefault="00E47757" w:rsidP="001A3843">
                  <w:pPr>
                    <w:pStyle w:val="rowtabella0"/>
                    <w:rPr>
                      <w:color w:val="002060"/>
                    </w:rPr>
                  </w:pPr>
                  <w:r w:rsidRPr="003A341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6E69D1" w14:textId="77777777" w:rsidR="00E47757" w:rsidRPr="003A3417" w:rsidRDefault="00E47757" w:rsidP="001A3843">
                  <w:pPr>
                    <w:pStyle w:val="rowtabella0"/>
                    <w:jc w:val="center"/>
                    <w:rPr>
                      <w:color w:val="002060"/>
                    </w:rPr>
                  </w:pPr>
                  <w:r w:rsidRPr="003A3417">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DE70C3" w14:textId="77777777" w:rsidR="00E47757" w:rsidRPr="003A3417" w:rsidRDefault="00E47757" w:rsidP="001A3843">
                  <w:pPr>
                    <w:pStyle w:val="rowtabella0"/>
                    <w:jc w:val="center"/>
                    <w:rPr>
                      <w:color w:val="002060"/>
                    </w:rPr>
                  </w:pPr>
                  <w:r w:rsidRPr="003A3417">
                    <w:rPr>
                      <w:color w:val="002060"/>
                    </w:rPr>
                    <w:t> </w:t>
                  </w:r>
                </w:p>
              </w:tc>
            </w:tr>
            <w:tr w:rsidR="00E47757" w:rsidRPr="003A3417" w14:paraId="3898AD6A" w14:textId="77777777" w:rsidTr="001A384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B14A14" w14:textId="77777777" w:rsidR="00E47757" w:rsidRPr="003A3417" w:rsidRDefault="00E47757" w:rsidP="001A3843">
                  <w:pPr>
                    <w:pStyle w:val="rowtabella0"/>
                    <w:rPr>
                      <w:color w:val="002060"/>
                    </w:rPr>
                  </w:pPr>
                  <w:r w:rsidRPr="003A341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3B602" w14:textId="77777777" w:rsidR="00E47757" w:rsidRPr="003A3417" w:rsidRDefault="00E47757" w:rsidP="001A3843">
                  <w:pPr>
                    <w:pStyle w:val="rowtabella0"/>
                    <w:rPr>
                      <w:color w:val="002060"/>
                    </w:rPr>
                  </w:pPr>
                  <w:r w:rsidRPr="003A341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1A5546" w14:textId="77777777" w:rsidR="00E47757" w:rsidRPr="003A3417" w:rsidRDefault="00E47757" w:rsidP="001A3843">
                  <w:pPr>
                    <w:pStyle w:val="rowtabella0"/>
                    <w:jc w:val="center"/>
                    <w:rPr>
                      <w:color w:val="002060"/>
                    </w:rPr>
                  </w:pPr>
                  <w:r w:rsidRPr="003A3417">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464383" w14:textId="77777777" w:rsidR="00E47757" w:rsidRPr="003A3417" w:rsidRDefault="00E47757" w:rsidP="001A3843">
                  <w:pPr>
                    <w:pStyle w:val="rowtabella0"/>
                    <w:jc w:val="center"/>
                    <w:rPr>
                      <w:color w:val="002060"/>
                    </w:rPr>
                  </w:pPr>
                  <w:r w:rsidRPr="003A3417">
                    <w:rPr>
                      <w:color w:val="002060"/>
                    </w:rPr>
                    <w:t> </w:t>
                  </w:r>
                </w:p>
              </w:tc>
            </w:tr>
            <w:tr w:rsidR="00E47757" w:rsidRPr="003A3417" w14:paraId="3CCE710F" w14:textId="77777777" w:rsidTr="001A384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419785" w14:textId="77777777" w:rsidR="00E47757" w:rsidRPr="003A3417" w:rsidRDefault="00E47757" w:rsidP="001A3843">
                  <w:pPr>
                    <w:pStyle w:val="rowtabella0"/>
                    <w:rPr>
                      <w:color w:val="002060"/>
                    </w:rPr>
                  </w:pPr>
                  <w:r w:rsidRPr="003A3417">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EA540" w14:textId="77777777" w:rsidR="00E47757" w:rsidRPr="003A3417" w:rsidRDefault="00E47757" w:rsidP="001A3843">
                  <w:pPr>
                    <w:pStyle w:val="rowtabella0"/>
                    <w:rPr>
                      <w:color w:val="002060"/>
                    </w:rPr>
                  </w:pPr>
                  <w:r w:rsidRPr="003A3417">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68396" w14:textId="77777777" w:rsidR="00E47757" w:rsidRPr="003A3417" w:rsidRDefault="00E47757" w:rsidP="001A3843">
                  <w:pPr>
                    <w:pStyle w:val="rowtabella0"/>
                    <w:jc w:val="center"/>
                    <w:rPr>
                      <w:color w:val="002060"/>
                    </w:rPr>
                  </w:pPr>
                  <w:r w:rsidRPr="003A3417">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2C438" w14:textId="77777777" w:rsidR="00E47757" w:rsidRPr="003A3417" w:rsidRDefault="00E47757" w:rsidP="001A3843">
                  <w:pPr>
                    <w:pStyle w:val="rowtabella0"/>
                    <w:jc w:val="center"/>
                    <w:rPr>
                      <w:color w:val="002060"/>
                    </w:rPr>
                  </w:pPr>
                  <w:r w:rsidRPr="003A3417">
                    <w:rPr>
                      <w:color w:val="002060"/>
                    </w:rPr>
                    <w:t> </w:t>
                  </w:r>
                </w:p>
              </w:tc>
            </w:tr>
            <w:tr w:rsidR="00E47757" w:rsidRPr="003A3417" w14:paraId="2429B26B" w14:textId="77777777" w:rsidTr="001A3843">
              <w:tc>
                <w:tcPr>
                  <w:tcW w:w="4700" w:type="dxa"/>
                  <w:gridSpan w:val="4"/>
                  <w:tcBorders>
                    <w:top w:val="nil"/>
                    <w:left w:val="nil"/>
                    <w:bottom w:val="nil"/>
                    <w:right w:val="nil"/>
                  </w:tcBorders>
                  <w:tcMar>
                    <w:top w:w="20" w:type="dxa"/>
                    <w:left w:w="20" w:type="dxa"/>
                    <w:bottom w:w="20" w:type="dxa"/>
                    <w:right w:w="20" w:type="dxa"/>
                  </w:tcMar>
                  <w:vAlign w:val="center"/>
                  <w:hideMark/>
                </w:tcPr>
                <w:p w14:paraId="56D428AF" w14:textId="77777777" w:rsidR="00E47757" w:rsidRPr="003A3417" w:rsidRDefault="00E47757" w:rsidP="001A3843">
                  <w:pPr>
                    <w:pStyle w:val="rowtabella0"/>
                    <w:rPr>
                      <w:color w:val="002060"/>
                    </w:rPr>
                  </w:pPr>
                  <w:r w:rsidRPr="003A3417">
                    <w:rPr>
                      <w:color w:val="002060"/>
                    </w:rPr>
                    <w:t>(1) - disputata il 23/02/2026</w:t>
                  </w:r>
                </w:p>
              </w:tc>
            </w:tr>
          </w:tbl>
          <w:p w14:paraId="6EAE7B79" w14:textId="77777777" w:rsidR="00E47757" w:rsidRPr="003A3417" w:rsidRDefault="00E47757" w:rsidP="001A3843">
            <w:pPr>
              <w:rPr>
                <w:color w:val="002060"/>
              </w:rPr>
            </w:pPr>
          </w:p>
        </w:tc>
      </w:tr>
    </w:tbl>
    <w:p w14:paraId="114A42EC" w14:textId="77777777" w:rsidR="00E47757" w:rsidRPr="003A3417" w:rsidRDefault="00E47757" w:rsidP="00E47757">
      <w:pPr>
        <w:pStyle w:val="breakline"/>
        <w:rPr>
          <w:rFonts w:eastAsiaTheme="minorEastAsia"/>
          <w:color w:val="002060"/>
        </w:rPr>
      </w:pPr>
    </w:p>
    <w:p w14:paraId="68F61C84" w14:textId="77777777" w:rsidR="00E47757" w:rsidRPr="003A3417" w:rsidRDefault="00E47757" w:rsidP="00E47757">
      <w:pPr>
        <w:pStyle w:val="breakline"/>
        <w:rPr>
          <w:color w:val="002060"/>
        </w:rPr>
      </w:pPr>
    </w:p>
    <w:p w14:paraId="44B0EA6A" w14:textId="77777777" w:rsidR="00E47757" w:rsidRPr="003A3417" w:rsidRDefault="00E47757" w:rsidP="00E47757">
      <w:pPr>
        <w:pStyle w:val="titoloprinc0"/>
        <w:rPr>
          <w:color w:val="002060"/>
        </w:rPr>
      </w:pPr>
      <w:r w:rsidRPr="003A3417">
        <w:rPr>
          <w:color w:val="002060"/>
        </w:rPr>
        <w:t>GIUDICE SPORTIVO</w:t>
      </w:r>
    </w:p>
    <w:p w14:paraId="521DC504" w14:textId="77777777" w:rsidR="00E47757" w:rsidRPr="003A3417" w:rsidRDefault="00E47757" w:rsidP="00E47757">
      <w:pPr>
        <w:pStyle w:val="diffida"/>
        <w:rPr>
          <w:color w:val="002060"/>
        </w:rPr>
      </w:pPr>
      <w:r w:rsidRPr="003A3417">
        <w:rPr>
          <w:color w:val="002060"/>
        </w:rPr>
        <w:t>Il Giudice Sportivo Avv. Agnese Lazzaretti, con l'assistenza del Segretario Angelo Castellana, nella seduta del 25/02/2026, ha adottato le decisioni che di seguito integralmente si riportano:</w:t>
      </w:r>
    </w:p>
    <w:p w14:paraId="5B1C027E" w14:textId="77777777" w:rsidR="00E47757" w:rsidRPr="003A3417" w:rsidRDefault="00E47757" w:rsidP="00E47757">
      <w:pPr>
        <w:pStyle w:val="titolo10"/>
        <w:rPr>
          <w:color w:val="002060"/>
        </w:rPr>
      </w:pPr>
      <w:r w:rsidRPr="003A3417">
        <w:rPr>
          <w:color w:val="002060"/>
        </w:rPr>
        <w:t xml:space="preserve">GARE DEL 21/ 2/2026 </w:t>
      </w:r>
    </w:p>
    <w:p w14:paraId="5C988605" w14:textId="77777777" w:rsidR="00E47757" w:rsidRPr="003A3417" w:rsidRDefault="00E47757" w:rsidP="00E47757">
      <w:pPr>
        <w:pStyle w:val="titolo7a"/>
        <w:rPr>
          <w:color w:val="002060"/>
        </w:rPr>
      </w:pPr>
      <w:r w:rsidRPr="003A3417">
        <w:rPr>
          <w:color w:val="002060"/>
        </w:rPr>
        <w:t xml:space="preserve">PROVVEDIMENTI DISCIPLINARI </w:t>
      </w:r>
    </w:p>
    <w:p w14:paraId="625A5D62"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3FBD6433" w14:textId="77777777" w:rsidR="00E47757" w:rsidRPr="003A3417" w:rsidRDefault="00E47757" w:rsidP="00E47757">
      <w:pPr>
        <w:pStyle w:val="titolo30"/>
        <w:rPr>
          <w:color w:val="002060"/>
        </w:rPr>
      </w:pPr>
      <w:r w:rsidRPr="003A3417">
        <w:rPr>
          <w:color w:val="002060"/>
        </w:rPr>
        <w:t xml:space="preserve">CALCIATORI NON ESPULSI </w:t>
      </w:r>
    </w:p>
    <w:p w14:paraId="5FB9CC12" w14:textId="77777777" w:rsidR="00E47757" w:rsidRPr="003A3417" w:rsidRDefault="00E47757" w:rsidP="00E47757">
      <w:pPr>
        <w:pStyle w:val="titolo20"/>
        <w:rPr>
          <w:color w:val="002060"/>
        </w:rPr>
      </w:pPr>
      <w:r w:rsidRPr="003A34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33836A7" w14:textId="77777777" w:rsidTr="001A3843">
        <w:tc>
          <w:tcPr>
            <w:tcW w:w="2200" w:type="dxa"/>
            <w:tcMar>
              <w:top w:w="20" w:type="dxa"/>
              <w:left w:w="20" w:type="dxa"/>
              <w:bottom w:w="20" w:type="dxa"/>
              <w:right w:w="20" w:type="dxa"/>
            </w:tcMar>
            <w:vAlign w:val="center"/>
            <w:hideMark/>
          </w:tcPr>
          <w:p w14:paraId="75D6BCAE" w14:textId="77777777" w:rsidR="00E47757" w:rsidRPr="003A3417" w:rsidRDefault="00E47757" w:rsidP="001A3843">
            <w:pPr>
              <w:pStyle w:val="movimento"/>
              <w:rPr>
                <w:color w:val="002060"/>
              </w:rPr>
            </w:pPr>
            <w:r w:rsidRPr="003A3417">
              <w:rPr>
                <w:color w:val="002060"/>
              </w:rPr>
              <w:t>FAGGIANI ENEA</w:t>
            </w:r>
          </w:p>
        </w:tc>
        <w:tc>
          <w:tcPr>
            <w:tcW w:w="2200" w:type="dxa"/>
            <w:tcMar>
              <w:top w:w="20" w:type="dxa"/>
              <w:left w:w="20" w:type="dxa"/>
              <w:bottom w:w="20" w:type="dxa"/>
              <w:right w:w="20" w:type="dxa"/>
            </w:tcMar>
            <w:vAlign w:val="center"/>
            <w:hideMark/>
          </w:tcPr>
          <w:p w14:paraId="4A115FDD" w14:textId="77777777" w:rsidR="00E47757" w:rsidRPr="003A3417" w:rsidRDefault="00E47757" w:rsidP="001A3843">
            <w:pPr>
              <w:pStyle w:val="movimento2"/>
              <w:rPr>
                <w:color w:val="002060"/>
              </w:rPr>
            </w:pPr>
            <w:r w:rsidRPr="003A3417">
              <w:rPr>
                <w:color w:val="002060"/>
              </w:rPr>
              <w:t xml:space="preserve">(POL.CAGLI SPORT ASSOCIATI) </w:t>
            </w:r>
          </w:p>
        </w:tc>
        <w:tc>
          <w:tcPr>
            <w:tcW w:w="800" w:type="dxa"/>
            <w:tcMar>
              <w:top w:w="20" w:type="dxa"/>
              <w:left w:w="20" w:type="dxa"/>
              <w:bottom w:w="20" w:type="dxa"/>
              <w:right w:w="20" w:type="dxa"/>
            </w:tcMar>
            <w:vAlign w:val="center"/>
            <w:hideMark/>
          </w:tcPr>
          <w:p w14:paraId="1797767B"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8A91451"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797D33C6" w14:textId="77777777" w:rsidR="00E47757" w:rsidRPr="003A3417" w:rsidRDefault="00E47757" w:rsidP="001A3843">
            <w:pPr>
              <w:pStyle w:val="movimento2"/>
              <w:rPr>
                <w:color w:val="002060"/>
              </w:rPr>
            </w:pPr>
            <w:r w:rsidRPr="003A3417">
              <w:rPr>
                <w:color w:val="002060"/>
              </w:rPr>
              <w:t> </w:t>
            </w:r>
          </w:p>
        </w:tc>
      </w:tr>
    </w:tbl>
    <w:p w14:paraId="2E958AF2" w14:textId="77777777" w:rsidR="00E47757" w:rsidRPr="003A3417" w:rsidRDefault="00E47757" w:rsidP="00E47757">
      <w:pPr>
        <w:pStyle w:val="titolo10"/>
        <w:rPr>
          <w:rFonts w:eastAsiaTheme="minorEastAsia"/>
          <w:color w:val="002060"/>
        </w:rPr>
      </w:pPr>
      <w:r w:rsidRPr="003A3417">
        <w:rPr>
          <w:color w:val="002060"/>
        </w:rPr>
        <w:t xml:space="preserve">GARE DEL 22/ 2/2026 </w:t>
      </w:r>
    </w:p>
    <w:p w14:paraId="3A003D6E" w14:textId="77777777" w:rsidR="00E47757" w:rsidRPr="003A3417" w:rsidRDefault="00E47757" w:rsidP="00E47757">
      <w:pPr>
        <w:pStyle w:val="titolo7a"/>
        <w:rPr>
          <w:color w:val="002060"/>
        </w:rPr>
      </w:pPr>
      <w:r w:rsidRPr="003A3417">
        <w:rPr>
          <w:color w:val="002060"/>
        </w:rPr>
        <w:t xml:space="preserve">PROVVEDIMENTI DISCIPLINARI </w:t>
      </w:r>
    </w:p>
    <w:p w14:paraId="364184CC" w14:textId="77777777" w:rsidR="00E47757" w:rsidRPr="003A3417" w:rsidRDefault="00E47757" w:rsidP="00E47757">
      <w:pPr>
        <w:pStyle w:val="titolo7b0"/>
        <w:rPr>
          <w:color w:val="002060"/>
        </w:rPr>
      </w:pPr>
      <w:r w:rsidRPr="003A3417">
        <w:rPr>
          <w:color w:val="002060"/>
        </w:rPr>
        <w:t xml:space="preserve">In base alle risultanze degli atti ufficiali sono state deliberate le seguenti sanzioni disciplinari. </w:t>
      </w:r>
    </w:p>
    <w:p w14:paraId="0A9045CD" w14:textId="77777777" w:rsidR="00E47757" w:rsidRPr="003A3417" w:rsidRDefault="00E47757" w:rsidP="00E47757">
      <w:pPr>
        <w:pStyle w:val="titolo30"/>
        <w:rPr>
          <w:color w:val="002060"/>
        </w:rPr>
      </w:pPr>
      <w:r w:rsidRPr="003A3417">
        <w:rPr>
          <w:color w:val="002060"/>
        </w:rPr>
        <w:t xml:space="preserve">CALCIATORI NON ESPULSI </w:t>
      </w:r>
    </w:p>
    <w:p w14:paraId="5BD28C15" w14:textId="77777777" w:rsidR="00E47757" w:rsidRPr="003A3417" w:rsidRDefault="00E47757" w:rsidP="00E47757">
      <w:pPr>
        <w:pStyle w:val="titolo20"/>
        <w:rPr>
          <w:color w:val="002060"/>
        </w:rPr>
      </w:pPr>
      <w:r w:rsidRPr="003A34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55854B2D" w14:textId="77777777" w:rsidTr="001A3843">
        <w:tc>
          <w:tcPr>
            <w:tcW w:w="2200" w:type="dxa"/>
            <w:tcMar>
              <w:top w:w="20" w:type="dxa"/>
              <w:left w:w="20" w:type="dxa"/>
              <w:bottom w:w="20" w:type="dxa"/>
              <w:right w:w="20" w:type="dxa"/>
            </w:tcMar>
            <w:vAlign w:val="center"/>
            <w:hideMark/>
          </w:tcPr>
          <w:p w14:paraId="3754EDD4" w14:textId="77777777" w:rsidR="00E47757" w:rsidRPr="003A3417" w:rsidRDefault="00E47757" w:rsidP="001A3843">
            <w:pPr>
              <w:pStyle w:val="movimento"/>
              <w:rPr>
                <w:color w:val="002060"/>
              </w:rPr>
            </w:pPr>
            <w:r w:rsidRPr="003A3417">
              <w:rPr>
                <w:color w:val="002060"/>
              </w:rPr>
              <w:t>CATALANI MANUEL</w:t>
            </w:r>
          </w:p>
        </w:tc>
        <w:tc>
          <w:tcPr>
            <w:tcW w:w="2200" w:type="dxa"/>
            <w:tcMar>
              <w:top w:w="20" w:type="dxa"/>
              <w:left w:w="20" w:type="dxa"/>
              <w:bottom w:w="20" w:type="dxa"/>
              <w:right w:w="20" w:type="dxa"/>
            </w:tcMar>
            <w:vAlign w:val="center"/>
            <w:hideMark/>
          </w:tcPr>
          <w:p w14:paraId="50349C95" w14:textId="77777777" w:rsidR="00E47757" w:rsidRPr="003A3417" w:rsidRDefault="00E47757" w:rsidP="001A3843">
            <w:pPr>
              <w:pStyle w:val="movimento2"/>
              <w:rPr>
                <w:color w:val="002060"/>
              </w:rPr>
            </w:pPr>
            <w:r w:rsidRPr="003A3417">
              <w:rPr>
                <w:color w:val="002060"/>
              </w:rPr>
              <w:t xml:space="preserve">(BULDOG T.N.T. LUCREZIA) </w:t>
            </w:r>
          </w:p>
        </w:tc>
        <w:tc>
          <w:tcPr>
            <w:tcW w:w="800" w:type="dxa"/>
            <w:tcMar>
              <w:top w:w="20" w:type="dxa"/>
              <w:left w:w="20" w:type="dxa"/>
              <w:bottom w:w="20" w:type="dxa"/>
              <w:right w:w="20" w:type="dxa"/>
            </w:tcMar>
            <w:vAlign w:val="center"/>
            <w:hideMark/>
          </w:tcPr>
          <w:p w14:paraId="0D67CD4F"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623C069F" w14:textId="77777777" w:rsidR="00E47757" w:rsidRPr="003A3417" w:rsidRDefault="00E47757" w:rsidP="001A3843">
            <w:pPr>
              <w:pStyle w:val="movimento"/>
              <w:rPr>
                <w:color w:val="002060"/>
              </w:rPr>
            </w:pPr>
            <w:r w:rsidRPr="003A3417">
              <w:rPr>
                <w:color w:val="002060"/>
              </w:rPr>
              <w:t>MEARELLI ALESSANDRO</w:t>
            </w:r>
          </w:p>
        </w:tc>
        <w:tc>
          <w:tcPr>
            <w:tcW w:w="2200" w:type="dxa"/>
            <w:tcMar>
              <w:top w:w="20" w:type="dxa"/>
              <w:left w:w="20" w:type="dxa"/>
              <w:bottom w:w="20" w:type="dxa"/>
              <w:right w:w="20" w:type="dxa"/>
            </w:tcMar>
            <w:vAlign w:val="center"/>
            <w:hideMark/>
          </w:tcPr>
          <w:p w14:paraId="33D6E112" w14:textId="77777777" w:rsidR="00E47757" w:rsidRPr="003A3417" w:rsidRDefault="00E47757" w:rsidP="001A3843">
            <w:pPr>
              <w:pStyle w:val="movimento2"/>
              <w:rPr>
                <w:color w:val="002060"/>
              </w:rPr>
            </w:pPr>
            <w:r w:rsidRPr="003A3417">
              <w:rPr>
                <w:color w:val="002060"/>
              </w:rPr>
              <w:t xml:space="preserve">(REAL FABRIANO) </w:t>
            </w:r>
          </w:p>
        </w:tc>
      </w:tr>
    </w:tbl>
    <w:p w14:paraId="75A1DCCE" w14:textId="77777777" w:rsidR="00E47757" w:rsidRPr="003A3417" w:rsidRDefault="00E47757" w:rsidP="00E47757">
      <w:pPr>
        <w:pStyle w:val="titolo20"/>
        <w:rPr>
          <w:rFonts w:eastAsiaTheme="minorEastAsia"/>
          <w:color w:val="002060"/>
        </w:rPr>
      </w:pPr>
      <w:r w:rsidRPr="003A34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7757" w:rsidRPr="003A3417" w14:paraId="491D2EE3" w14:textId="77777777" w:rsidTr="001A3843">
        <w:tc>
          <w:tcPr>
            <w:tcW w:w="2200" w:type="dxa"/>
            <w:tcMar>
              <w:top w:w="20" w:type="dxa"/>
              <w:left w:w="20" w:type="dxa"/>
              <w:bottom w:w="20" w:type="dxa"/>
              <w:right w:w="20" w:type="dxa"/>
            </w:tcMar>
            <w:vAlign w:val="center"/>
            <w:hideMark/>
          </w:tcPr>
          <w:p w14:paraId="5DA0B469" w14:textId="77777777" w:rsidR="00E47757" w:rsidRPr="003A3417" w:rsidRDefault="00E47757" w:rsidP="001A3843">
            <w:pPr>
              <w:pStyle w:val="movimento"/>
              <w:rPr>
                <w:color w:val="002060"/>
              </w:rPr>
            </w:pPr>
            <w:r w:rsidRPr="003A3417">
              <w:rPr>
                <w:color w:val="002060"/>
              </w:rPr>
              <w:t>BARTOLUCCI NICOLA</w:t>
            </w:r>
          </w:p>
        </w:tc>
        <w:tc>
          <w:tcPr>
            <w:tcW w:w="2200" w:type="dxa"/>
            <w:tcMar>
              <w:top w:w="20" w:type="dxa"/>
              <w:left w:w="20" w:type="dxa"/>
              <w:bottom w:w="20" w:type="dxa"/>
              <w:right w:w="20" w:type="dxa"/>
            </w:tcMar>
            <w:vAlign w:val="center"/>
            <w:hideMark/>
          </w:tcPr>
          <w:p w14:paraId="7935F76F" w14:textId="77777777" w:rsidR="00E47757" w:rsidRPr="003A3417" w:rsidRDefault="00E47757" w:rsidP="001A3843">
            <w:pPr>
              <w:pStyle w:val="movimento2"/>
              <w:rPr>
                <w:color w:val="002060"/>
              </w:rPr>
            </w:pPr>
            <w:r w:rsidRPr="003A3417">
              <w:rPr>
                <w:color w:val="002060"/>
              </w:rPr>
              <w:t xml:space="preserve">(C.U.S. ANCONA) </w:t>
            </w:r>
          </w:p>
        </w:tc>
        <w:tc>
          <w:tcPr>
            <w:tcW w:w="800" w:type="dxa"/>
            <w:tcMar>
              <w:top w:w="20" w:type="dxa"/>
              <w:left w:w="20" w:type="dxa"/>
              <w:bottom w:w="20" w:type="dxa"/>
              <w:right w:w="20" w:type="dxa"/>
            </w:tcMar>
            <w:vAlign w:val="center"/>
            <w:hideMark/>
          </w:tcPr>
          <w:p w14:paraId="26624E9E"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246ECF74" w14:textId="77777777" w:rsidR="00E47757" w:rsidRPr="003A3417" w:rsidRDefault="00E47757" w:rsidP="001A3843">
            <w:pPr>
              <w:pStyle w:val="movimento"/>
              <w:rPr>
                <w:color w:val="002060"/>
              </w:rPr>
            </w:pPr>
            <w:r w:rsidRPr="003A3417">
              <w:rPr>
                <w:color w:val="002060"/>
              </w:rPr>
              <w:t> </w:t>
            </w:r>
          </w:p>
        </w:tc>
        <w:tc>
          <w:tcPr>
            <w:tcW w:w="2200" w:type="dxa"/>
            <w:tcMar>
              <w:top w:w="20" w:type="dxa"/>
              <w:left w:w="20" w:type="dxa"/>
              <w:bottom w:w="20" w:type="dxa"/>
              <w:right w:w="20" w:type="dxa"/>
            </w:tcMar>
            <w:vAlign w:val="center"/>
            <w:hideMark/>
          </w:tcPr>
          <w:p w14:paraId="4A1956A1" w14:textId="77777777" w:rsidR="00E47757" w:rsidRPr="003A3417" w:rsidRDefault="00E47757" w:rsidP="001A3843">
            <w:pPr>
              <w:pStyle w:val="movimento2"/>
              <w:rPr>
                <w:color w:val="002060"/>
              </w:rPr>
            </w:pPr>
            <w:r w:rsidRPr="003A3417">
              <w:rPr>
                <w:color w:val="002060"/>
              </w:rPr>
              <w:t> </w:t>
            </w:r>
          </w:p>
        </w:tc>
      </w:tr>
    </w:tbl>
    <w:p w14:paraId="7F9C907B" w14:textId="77777777" w:rsidR="00E47757" w:rsidRDefault="00E47757" w:rsidP="00E47757">
      <w:pPr>
        <w:pStyle w:val="breakline"/>
        <w:rPr>
          <w:color w:val="002060"/>
        </w:rPr>
      </w:pPr>
    </w:p>
    <w:p w14:paraId="345FAC9B" w14:textId="77777777" w:rsidR="00E47757" w:rsidRPr="00AC34E4" w:rsidRDefault="00E47757" w:rsidP="00E4775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556D7BC4" w14:textId="77777777" w:rsidR="00E47757" w:rsidRPr="00AC34E4" w:rsidRDefault="00E47757" w:rsidP="00E4775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431F6A7" w14:textId="77777777" w:rsidR="00E47757" w:rsidRPr="003A3417" w:rsidRDefault="00E47757" w:rsidP="00E47757">
      <w:pPr>
        <w:pStyle w:val="breakline"/>
        <w:rPr>
          <w:rFonts w:eastAsiaTheme="minorEastAsia"/>
          <w:color w:val="002060"/>
        </w:rPr>
      </w:pPr>
    </w:p>
    <w:p w14:paraId="6BD04672" w14:textId="77777777" w:rsidR="00E47757" w:rsidRPr="003A3417" w:rsidRDefault="00E47757" w:rsidP="00E47757">
      <w:pPr>
        <w:pStyle w:val="titoloprinc0"/>
        <w:rPr>
          <w:color w:val="002060"/>
        </w:rPr>
      </w:pPr>
      <w:r w:rsidRPr="003A3417">
        <w:rPr>
          <w:color w:val="002060"/>
        </w:rPr>
        <w:t>CLASSIFICA</w:t>
      </w:r>
    </w:p>
    <w:p w14:paraId="302B8531" w14:textId="77777777" w:rsidR="00E47757" w:rsidRPr="003A3417" w:rsidRDefault="00E47757" w:rsidP="00E47757">
      <w:pPr>
        <w:pStyle w:val="breakline"/>
        <w:rPr>
          <w:color w:val="002060"/>
        </w:rPr>
      </w:pPr>
    </w:p>
    <w:p w14:paraId="10A1735C" w14:textId="77777777" w:rsidR="00E47757" w:rsidRPr="003A3417" w:rsidRDefault="00E47757" w:rsidP="00E47757">
      <w:pPr>
        <w:pStyle w:val="breakline"/>
        <w:rPr>
          <w:color w:val="002060"/>
        </w:rPr>
      </w:pPr>
    </w:p>
    <w:p w14:paraId="1CD339A3" w14:textId="77777777" w:rsidR="00E47757" w:rsidRPr="003A3417" w:rsidRDefault="00E47757" w:rsidP="00E47757">
      <w:pPr>
        <w:pStyle w:val="sottotitolocampionato10"/>
        <w:rPr>
          <w:color w:val="002060"/>
        </w:rPr>
      </w:pPr>
      <w:r w:rsidRPr="003A341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4464B80F"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6D1F1"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0FF71"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45350"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D05EC"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8EAC2"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2B48C"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52ED0"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19C28"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8606"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23F57" w14:textId="77777777" w:rsidR="00E47757" w:rsidRPr="003A3417" w:rsidRDefault="00E47757" w:rsidP="001A3843">
            <w:pPr>
              <w:pStyle w:val="headertabella0"/>
              <w:rPr>
                <w:color w:val="002060"/>
              </w:rPr>
            </w:pPr>
            <w:r w:rsidRPr="003A3417">
              <w:rPr>
                <w:color w:val="002060"/>
              </w:rPr>
              <w:t>PE</w:t>
            </w:r>
          </w:p>
        </w:tc>
      </w:tr>
      <w:tr w:rsidR="00E47757" w:rsidRPr="003A3417" w14:paraId="5175DAE9"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F5EDEA" w14:textId="77777777" w:rsidR="00E47757" w:rsidRPr="003A3417" w:rsidRDefault="00E47757" w:rsidP="001A3843">
            <w:pPr>
              <w:pStyle w:val="rowtabella0"/>
              <w:rPr>
                <w:color w:val="002060"/>
              </w:rPr>
            </w:pPr>
            <w:r w:rsidRPr="003A3417">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1B61"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04E5"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A8EC"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368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EBB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F186" w14:textId="77777777" w:rsidR="00E47757" w:rsidRPr="003A3417" w:rsidRDefault="00E47757" w:rsidP="001A3843">
            <w:pPr>
              <w:pStyle w:val="rowtabella0"/>
              <w:jc w:val="center"/>
              <w:rPr>
                <w:color w:val="002060"/>
              </w:rPr>
            </w:pPr>
            <w:r w:rsidRPr="003A34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168EF"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8F10" w14:textId="77777777" w:rsidR="00E47757" w:rsidRPr="003A3417" w:rsidRDefault="00E47757" w:rsidP="001A3843">
            <w:pPr>
              <w:pStyle w:val="rowtabella0"/>
              <w:jc w:val="center"/>
              <w:rPr>
                <w:color w:val="002060"/>
              </w:rPr>
            </w:pPr>
            <w:r w:rsidRPr="003A34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2469" w14:textId="77777777" w:rsidR="00E47757" w:rsidRPr="003A3417" w:rsidRDefault="00E47757" w:rsidP="001A3843">
            <w:pPr>
              <w:pStyle w:val="rowtabella0"/>
              <w:jc w:val="center"/>
              <w:rPr>
                <w:color w:val="002060"/>
              </w:rPr>
            </w:pPr>
            <w:r w:rsidRPr="003A3417">
              <w:rPr>
                <w:color w:val="002060"/>
              </w:rPr>
              <w:t>0</w:t>
            </w:r>
          </w:p>
        </w:tc>
      </w:tr>
      <w:tr w:rsidR="00E47757" w:rsidRPr="003A3417" w14:paraId="20DE04F3"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C05C5" w14:textId="77777777" w:rsidR="00E47757" w:rsidRPr="003A3417" w:rsidRDefault="00E47757" w:rsidP="001A3843">
            <w:pPr>
              <w:pStyle w:val="rowtabella0"/>
              <w:rPr>
                <w:color w:val="002060"/>
              </w:rPr>
            </w:pPr>
            <w:r w:rsidRPr="003A341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2A56"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01E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DD563"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0D3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86B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F9DE"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75E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C872B"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4036" w14:textId="77777777" w:rsidR="00E47757" w:rsidRPr="003A3417" w:rsidRDefault="00E47757" w:rsidP="001A3843">
            <w:pPr>
              <w:pStyle w:val="rowtabella0"/>
              <w:jc w:val="center"/>
              <w:rPr>
                <w:color w:val="002060"/>
              </w:rPr>
            </w:pPr>
            <w:r w:rsidRPr="003A3417">
              <w:rPr>
                <w:color w:val="002060"/>
              </w:rPr>
              <w:t>0</w:t>
            </w:r>
          </w:p>
        </w:tc>
      </w:tr>
      <w:tr w:rsidR="00E47757" w:rsidRPr="003A3417" w14:paraId="08D92FF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0B400" w14:textId="77777777" w:rsidR="00E47757" w:rsidRPr="003A3417" w:rsidRDefault="00E47757" w:rsidP="001A3843">
            <w:pPr>
              <w:pStyle w:val="rowtabella0"/>
              <w:rPr>
                <w:color w:val="002060"/>
              </w:rPr>
            </w:pPr>
            <w:r w:rsidRPr="003A3417">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0FAE"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8272"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149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17F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C417"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59E7"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F1EB" w14:textId="77777777" w:rsidR="00E47757" w:rsidRPr="003A3417" w:rsidRDefault="00E47757" w:rsidP="001A3843">
            <w:pPr>
              <w:pStyle w:val="rowtabella0"/>
              <w:jc w:val="center"/>
              <w:rPr>
                <w:color w:val="002060"/>
              </w:rPr>
            </w:pPr>
            <w:r w:rsidRPr="003A34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C001"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B4F6" w14:textId="77777777" w:rsidR="00E47757" w:rsidRPr="003A3417" w:rsidRDefault="00E47757" w:rsidP="001A3843">
            <w:pPr>
              <w:pStyle w:val="rowtabella0"/>
              <w:jc w:val="center"/>
              <w:rPr>
                <w:color w:val="002060"/>
              </w:rPr>
            </w:pPr>
            <w:r w:rsidRPr="003A3417">
              <w:rPr>
                <w:color w:val="002060"/>
              </w:rPr>
              <w:t>0</w:t>
            </w:r>
          </w:p>
        </w:tc>
      </w:tr>
      <w:tr w:rsidR="00E47757" w:rsidRPr="003A3417" w14:paraId="5A11EE18"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1CE1B" w14:textId="77777777" w:rsidR="00E47757" w:rsidRPr="003A3417" w:rsidRDefault="00E47757" w:rsidP="001A3843">
            <w:pPr>
              <w:pStyle w:val="rowtabella0"/>
              <w:rPr>
                <w:color w:val="002060"/>
              </w:rPr>
            </w:pPr>
            <w:r w:rsidRPr="003A341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9E3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DF3CE"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E12E"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1762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AB34"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ADF74"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3ED4"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6351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7B2A" w14:textId="77777777" w:rsidR="00E47757" w:rsidRPr="003A3417" w:rsidRDefault="00E47757" w:rsidP="001A3843">
            <w:pPr>
              <w:pStyle w:val="rowtabella0"/>
              <w:jc w:val="center"/>
              <w:rPr>
                <w:color w:val="002060"/>
              </w:rPr>
            </w:pPr>
            <w:r w:rsidRPr="003A3417">
              <w:rPr>
                <w:color w:val="002060"/>
              </w:rPr>
              <w:t>0</w:t>
            </w:r>
          </w:p>
        </w:tc>
      </w:tr>
      <w:tr w:rsidR="00E47757" w:rsidRPr="003A3417" w14:paraId="4F680C0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807E0" w14:textId="77777777" w:rsidR="00E47757" w:rsidRPr="003A3417" w:rsidRDefault="00E47757" w:rsidP="001A3843">
            <w:pPr>
              <w:pStyle w:val="rowtabella0"/>
              <w:rPr>
                <w:color w:val="002060"/>
              </w:rPr>
            </w:pPr>
            <w:r w:rsidRPr="003A341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118F"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9E72"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733A"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3CA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CE0B"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68DD" w14:textId="77777777" w:rsidR="00E47757" w:rsidRPr="003A3417" w:rsidRDefault="00E47757" w:rsidP="001A3843">
            <w:pPr>
              <w:pStyle w:val="rowtabella0"/>
              <w:jc w:val="center"/>
              <w:rPr>
                <w:color w:val="002060"/>
              </w:rPr>
            </w:pPr>
            <w:r w:rsidRPr="003A34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E390" w14:textId="77777777" w:rsidR="00E47757" w:rsidRPr="003A3417" w:rsidRDefault="00E47757" w:rsidP="001A3843">
            <w:pPr>
              <w:pStyle w:val="rowtabella0"/>
              <w:jc w:val="center"/>
              <w:rPr>
                <w:color w:val="002060"/>
              </w:rPr>
            </w:pPr>
            <w:r w:rsidRPr="003A34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0020"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AC5B" w14:textId="77777777" w:rsidR="00E47757" w:rsidRPr="003A3417" w:rsidRDefault="00E47757" w:rsidP="001A3843">
            <w:pPr>
              <w:pStyle w:val="rowtabella0"/>
              <w:jc w:val="center"/>
              <w:rPr>
                <w:color w:val="002060"/>
              </w:rPr>
            </w:pPr>
            <w:r w:rsidRPr="003A3417">
              <w:rPr>
                <w:color w:val="002060"/>
              </w:rPr>
              <w:t>0</w:t>
            </w:r>
          </w:p>
        </w:tc>
      </w:tr>
      <w:tr w:rsidR="00E47757" w:rsidRPr="003A3417" w14:paraId="23FE31B5"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1603F" w14:textId="77777777" w:rsidR="00E47757" w:rsidRPr="003A3417" w:rsidRDefault="00E47757" w:rsidP="001A3843">
            <w:pPr>
              <w:pStyle w:val="rowtabella0"/>
              <w:rPr>
                <w:color w:val="002060"/>
              </w:rPr>
            </w:pPr>
            <w:r w:rsidRPr="003A341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4193"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ABCC"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93A5"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CEF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07FD"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38E0"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2932F"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598E"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4A24" w14:textId="77777777" w:rsidR="00E47757" w:rsidRPr="003A3417" w:rsidRDefault="00E47757" w:rsidP="001A3843">
            <w:pPr>
              <w:pStyle w:val="rowtabella0"/>
              <w:jc w:val="center"/>
              <w:rPr>
                <w:color w:val="002060"/>
              </w:rPr>
            </w:pPr>
            <w:r w:rsidRPr="003A3417">
              <w:rPr>
                <w:color w:val="002060"/>
              </w:rPr>
              <w:t>0</w:t>
            </w:r>
          </w:p>
        </w:tc>
      </w:tr>
      <w:tr w:rsidR="00E47757" w:rsidRPr="003A3417" w14:paraId="77713A44"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5A313" w14:textId="77777777" w:rsidR="00E47757" w:rsidRPr="003A3417" w:rsidRDefault="00E47757" w:rsidP="001A3843">
            <w:pPr>
              <w:pStyle w:val="rowtabella0"/>
              <w:rPr>
                <w:color w:val="002060"/>
              </w:rPr>
            </w:pPr>
            <w:r w:rsidRPr="003A341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0431"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A20B"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5C7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D3E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8E13"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23E1"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3253" w14:textId="77777777" w:rsidR="00E47757" w:rsidRPr="003A3417" w:rsidRDefault="00E47757" w:rsidP="001A3843">
            <w:pPr>
              <w:pStyle w:val="rowtabella0"/>
              <w:jc w:val="center"/>
              <w:rPr>
                <w:color w:val="002060"/>
              </w:rPr>
            </w:pPr>
            <w:r w:rsidRPr="003A34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6DD9"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F38D" w14:textId="77777777" w:rsidR="00E47757" w:rsidRPr="003A3417" w:rsidRDefault="00E47757" w:rsidP="001A3843">
            <w:pPr>
              <w:pStyle w:val="rowtabella0"/>
              <w:jc w:val="center"/>
              <w:rPr>
                <w:color w:val="002060"/>
              </w:rPr>
            </w:pPr>
            <w:r w:rsidRPr="003A3417">
              <w:rPr>
                <w:color w:val="002060"/>
              </w:rPr>
              <w:t>0</w:t>
            </w:r>
          </w:p>
        </w:tc>
      </w:tr>
      <w:tr w:rsidR="00E47757" w:rsidRPr="003A3417" w14:paraId="01AB132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53EEF" w14:textId="77777777" w:rsidR="00E47757" w:rsidRPr="003A3417" w:rsidRDefault="00E47757" w:rsidP="001A3843">
            <w:pPr>
              <w:pStyle w:val="rowtabella0"/>
              <w:rPr>
                <w:color w:val="002060"/>
              </w:rPr>
            </w:pPr>
            <w:r w:rsidRPr="003A34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36D0"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70D4"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2F62"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AF8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82BF"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C103"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7205" w14:textId="77777777" w:rsidR="00E47757" w:rsidRPr="003A3417" w:rsidRDefault="00E47757" w:rsidP="001A3843">
            <w:pPr>
              <w:pStyle w:val="rowtabella0"/>
              <w:jc w:val="center"/>
              <w:rPr>
                <w:color w:val="002060"/>
              </w:rPr>
            </w:pPr>
            <w:r w:rsidRPr="003A34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132B" w14:textId="77777777" w:rsidR="00E47757" w:rsidRPr="003A3417" w:rsidRDefault="00E47757" w:rsidP="001A3843">
            <w:pPr>
              <w:pStyle w:val="rowtabella0"/>
              <w:jc w:val="center"/>
              <w:rPr>
                <w:color w:val="002060"/>
              </w:rPr>
            </w:pPr>
            <w:r w:rsidRPr="003A34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1AEE" w14:textId="77777777" w:rsidR="00E47757" w:rsidRPr="003A3417" w:rsidRDefault="00E47757" w:rsidP="001A3843">
            <w:pPr>
              <w:pStyle w:val="rowtabella0"/>
              <w:jc w:val="center"/>
              <w:rPr>
                <w:color w:val="002060"/>
              </w:rPr>
            </w:pPr>
            <w:r w:rsidRPr="003A3417">
              <w:rPr>
                <w:color w:val="002060"/>
              </w:rPr>
              <w:t>0</w:t>
            </w:r>
          </w:p>
        </w:tc>
      </w:tr>
      <w:tr w:rsidR="00E47757" w:rsidRPr="003A3417" w14:paraId="60DEAED6"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A67DB" w14:textId="77777777" w:rsidR="00E47757" w:rsidRPr="003A3417" w:rsidRDefault="00E47757" w:rsidP="001A3843">
            <w:pPr>
              <w:pStyle w:val="rowtabella0"/>
              <w:rPr>
                <w:color w:val="002060"/>
              </w:rPr>
            </w:pPr>
            <w:r w:rsidRPr="003A341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083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E82D"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BBE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21B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E67C"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F2B3" w14:textId="77777777" w:rsidR="00E47757" w:rsidRPr="003A3417" w:rsidRDefault="00E47757" w:rsidP="001A3843">
            <w:pPr>
              <w:pStyle w:val="rowtabella0"/>
              <w:jc w:val="center"/>
              <w:rPr>
                <w:color w:val="002060"/>
              </w:rPr>
            </w:pPr>
            <w:r w:rsidRPr="003A34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73B9" w14:textId="77777777" w:rsidR="00E47757" w:rsidRPr="003A3417" w:rsidRDefault="00E47757" w:rsidP="001A3843">
            <w:pPr>
              <w:pStyle w:val="rowtabella0"/>
              <w:jc w:val="center"/>
              <w:rPr>
                <w:color w:val="002060"/>
              </w:rPr>
            </w:pPr>
            <w:r w:rsidRPr="003A34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A70F9"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E876" w14:textId="77777777" w:rsidR="00E47757" w:rsidRPr="003A3417" w:rsidRDefault="00E47757" w:rsidP="001A3843">
            <w:pPr>
              <w:pStyle w:val="rowtabella0"/>
              <w:jc w:val="center"/>
              <w:rPr>
                <w:color w:val="002060"/>
              </w:rPr>
            </w:pPr>
            <w:r w:rsidRPr="003A3417">
              <w:rPr>
                <w:color w:val="002060"/>
              </w:rPr>
              <w:t>0</w:t>
            </w:r>
          </w:p>
        </w:tc>
      </w:tr>
    </w:tbl>
    <w:p w14:paraId="59E63BE1" w14:textId="77777777" w:rsidR="00E47757" w:rsidRPr="003A3417" w:rsidRDefault="00E47757" w:rsidP="00E47757">
      <w:pPr>
        <w:pStyle w:val="breakline"/>
        <w:rPr>
          <w:rFonts w:eastAsiaTheme="minorEastAsia"/>
          <w:color w:val="002060"/>
        </w:rPr>
      </w:pPr>
    </w:p>
    <w:p w14:paraId="70941568" w14:textId="77777777" w:rsidR="00E47757" w:rsidRPr="003A3417" w:rsidRDefault="00E47757" w:rsidP="00E47757">
      <w:pPr>
        <w:pStyle w:val="breakline"/>
        <w:rPr>
          <w:color w:val="002060"/>
        </w:rPr>
      </w:pPr>
    </w:p>
    <w:p w14:paraId="7C061B7B" w14:textId="77777777" w:rsidR="00E47757" w:rsidRPr="003A3417" w:rsidRDefault="00E47757" w:rsidP="00E47757">
      <w:pPr>
        <w:pStyle w:val="sottotitolocampionato10"/>
        <w:rPr>
          <w:color w:val="002060"/>
        </w:rPr>
      </w:pPr>
      <w:r w:rsidRPr="003A341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12BC9CB4"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942AF"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FF6F0"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113FB"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83FE7"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851D7"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8858A"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7D034"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B4942"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65840"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4389C" w14:textId="77777777" w:rsidR="00E47757" w:rsidRPr="003A3417" w:rsidRDefault="00E47757" w:rsidP="001A3843">
            <w:pPr>
              <w:pStyle w:val="headertabella0"/>
              <w:rPr>
                <w:color w:val="002060"/>
              </w:rPr>
            </w:pPr>
            <w:r w:rsidRPr="003A3417">
              <w:rPr>
                <w:color w:val="002060"/>
              </w:rPr>
              <w:t>PE</w:t>
            </w:r>
          </w:p>
        </w:tc>
      </w:tr>
      <w:tr w:rsidR="00E47757" w:rsidRPr="003A3417" w14:paraId="57DF93CD"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D46BAC" w14:textId="77777777" w:rsidR="00E47757" w:rsidRPr="003A3417" w:rsidRDefault="00E47757" w:rsidP="001A3843">
            <w:pPr>
              <w:pStyle w:val="rowtabella0"/>
              <w:rPr>
                <w:color w:val="002060"/>
              </w:rPr>
            </w:pPr>
            <w:r w:rsidRPr="003A341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8DDC"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60BBD"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0AD5"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578E"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DC0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7CC5"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6531"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B131"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549C" w14:textId="77777777" w:rsidR="00E47757" w:rsidRPr="003A3417" w:rsidRDefault="00E47757" w:rsidP="001A3843">
            <w:pPr>
              <w:pStyle w:val="rowtabella0"/>
              <w:jc w:val="center"/>
              <w:rPr>
                <w:color w:val="002060"/>
              </w:rPr>
            </w:pPr>
            <w:r w:rsidRPr="003A3417">
              <w:rPr>
                <w:color w:val="002060"/>
              </w:rPr>
              <w:t>0</w:t>
            </w:r>
          </w:p>
        </w:tc>
      </w:tr>
      <w:tr w:rsidR="00E47757" w:rsidRPr="003A3417" w14:paraId="35CD567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602FA" w14:textId="77777777" w:rsidR="00E47757" w:rsidRPr="003A3417" w:rsidRDefault="00E47757" w:rsidP="001A3843">
            <w:pPr>
              <w:pStyle w:val="rowtabella0"/>
              <w:rPr>
                <w:color w:val="002060"/>
              </w:rPr>
            </w:pPr>
            <w:r w:rsidRPr="003A3417">
              <w:rPr>
                <w:color w:val="002060"/>
              </w:rPr>
              <w:t xml:space="preserve">A.S.D. </w:t>
            </w:r>
            <w:proofErr w:type="gramStart"/>
            <w:r w:rsidRPr="003A3417">
              <w:rPr>
                <w:color w:val="002060"/>
              </w:rPr>
              <w:t>CITTA</w:t>
            </w:r>
            <w:proofErr w:type="gramEnd"/>
            <w:r w:rsidRPr="003A341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130D"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B895"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045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8F9D"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3AF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34FC"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740C"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DBA8"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9A11" w14:textId="77777777" w:rsidR="00E47757" w:rsidRPr="003A3417" w:rsidRDefault="00E47757" w:rsidP="001A3843">
            <w:pPr>
              <w:pStyle w:val="rowtabella0"/>
              <w:jc w:val="center"/>
              <w:rPr>
                <w:color w:val="002060"/>
              </w:rPr>
            </w:pPr>
            <w:r w:rsidRPr="003A3417">
              <w:rPr>
                <w:color w:val="002060"/>
              </w:rPr>
              <w:t>0</w:t>
            </w:r>
          </w:p>
        </w:tc>
      </w:tr>
      <w:tr w:rsidR="00E47757" w:rsidRPr="003A3417" w14:paraId="4DADF28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A05D8" w14:textId="77777777" w:rsidR="00E47757" w:rsidRPr="008C7C8A" w:rsidRDefault="00E47757" w:rsidP="001A3843">
            <w:pPr>
              <w:pStyle w:val="rowtabella0"/>
              <w:rPr>
                <w:color w:val="002060"/>
                <w:lang w:val="es-ES"/>
              </w:rPr>
            </w:pPr>
            <w:r w:rsidRPr="008C7C8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EC4F"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7F6C"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1B38"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E3A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1D66"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895B"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1D7C"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E514"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61199" w14:textId="77777777" w:rsidR="00E47757" w:rsidRPr="003A3417" w:rsidRDefault="00E47757" w:rsidP="001A3843">
            <w:pPr>
              <w:pStyle w:val="rowtabella0"/>
              <w:jc w:val="center"/>
              <w:rPr>
                <w:color w:val="002060"/>
              </w:rPr>
            </w:pPr>
            <w:r w:rsidRPr="003A3417">
              <w:rPr>
                <w:color w:val="002060"/>
              </w:rPr>
              <w:t>0</w:t>
            </w:r>
          </w:p>
        </w:tc>
      </w:tr>
      <w:tr w:rsidR="00E47757" w:rsidRPr="003A3417" w14:paraId="6799D55A"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EC824" w14:textId="77777777" w:rsidR="00E47757" w:rsidRPr="003A3417" w:rsidRDefault="00E47757" w:rsidP="001A3843">
            <w:pPr>
              <w:pStyle w:val="rowtabella0"/>
              <w:rPr>
                <w:color w:val="002060"/>
              </w:rPr>
            </w:pPr>
            <w:r w:rsidRPr="003A341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DA67"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8CA3"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46B8"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4E44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2CB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654A"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369FA"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681A"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75D79" w14:textId="77777777" w:rsidR="00E47757" w:rsidRPr="003A3417" w:rsidRDefault="00E47757" w:rsidP="001A3843">
            <w:pPr>
              <w:pStyle w:val="rowtabella0"/>
              <w:jc w:val="center"/>
              <w:rPr>
                <w:color w:val="002060"/>
              </w:rPr>
            </w:pPr>
            <w:r w:rsidRPr="003A3417">
              <w:rPr>
                <w:color w:val="002060"/>
              </w:rPr>
              <w:t>0</w:t>
            </w:r>
          </w:p>
        </w:tc>
      </w:tr>
      <w:tr w:rsidR="00E47757" w:rsidRPr="003A3417" w14:paraId="57875ED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ADB34" w14:textId="77777777" w:rsidR="00E47757" w:rsidRPr="003A3417" w:rsidRDefault="00E47757" w:rsidP="001A3843">
            <w:pPr>
              <w:pStyle w:val="rowtabella0"/>
              <w:rPr>
                <w:color w:val="002060"/>
              </w:rPr>
            </w:pPr>
            <w:r w:rsidRPr="003A3417">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816E2"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B066"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F9CA"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B83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E261"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6E05" w14:textId="77777777" w:rsidR="00E47757" w:rsidRPr="003A3417" w:rsidRDefault="00E47757" w:rsidP="001A3843">
            <w:pPr>
              <w:pStyle w:val="rowtabella0"/>
              <w:jc w:val="center"/>
              <w:rPr>
                <w:color w:val="002060"/>
              </w:rPr>
            </w:pPr>
            <w:r w:rsidRPr="003A34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73EE"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618F"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7543C" w14:textId="77777777" w:rsidR="00E47757" w:rsidRPr="003A3417" w:rsidRDefault="00E47757" w:rsidP="001A3843">
            <w:pPr>
              <w:pStyle w:val="rowtabella0"/>
              <w:jc w:val="center"/>
              <w:rPr>
                <w:color w:val="002060"/>
              </w:rPr>
            </w:pPr>
            <w:r w:rsidRPr="003A3417">
              <w:rPr>
                <w:color w:val="002060"/>
              </w:rPr>
              <w:t>0</w:t>
            </w:r>
          </w:p>
        </w:tc>
      </w:tr>
      <w:tr w:rsidR="00E47757" w:rsidRPr="003A3417" w14:paraId="7C669E5F"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EFF53" w14:textId="77777777" w:rsidR="00E47757" w:rsidRPr="008C7C8A" w:rsidRDefault="00E47757" w:rsidP="001A3843">
            <w:pPr>
              <w:pStyle w:val="rowtabella0"/>
              <w:rPr>
                <w:color w:val="002060"/>
                <w:lang w:val="es-ES"/>
              </w:rPr>
            </w:pPr>
            <w:r w:rsidRPr="008C7C8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187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D303"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EEC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6C0F"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3E49"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5142"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408C" w14:textId="77777777" w:rsidR="00E47757" w:rsidRPr="003A3417" w:rsidRDefault="00E47757" w:rsidP="001A3843">
            <w:pPr>
              <w:pStyle w:val="rowtabella0"/>
              <w:jc w:val="center"/>
              <w:rPr>
                <w:color w:val="002060"/>
              </w:rPr>
            </w:pPr>
            <w:r w:rsidRPr="003A34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002A"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4C22" w14:textId="77777777" w:rsidR="00E47757" w:rsidRPr="003A3417" w:rsidRDefault="00E47757" w:rsidP="001A3843">
            <w:pPr>
              <w:pStyle w:val="rowtabella0"/>
              <w:jc w:val="center"/>
              <w:rPr>
                <w:color w:val="002060"/>
              </w:rPr>
            </w:pPr>
            <w:r w:rsidRPr="003A3417">
              <w:rPr>
                <w:color w:val="002060"/>
              </w:rPr>
              <w:t>0</w:t>
            </w:r>
          </w:p>
        </w:tc>
      </w:tr>
      <w:tr w:rsidR="00E47757" w:rsidRPr="003A3417" w14:paraId="165A4519"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6A38B" w14:textId="77777777" w:rsidR="00E47757" w:rsidRPr="003A3417" w:rsidRDefault="00E47757" w:rsidP="001A3843">
            <w:pPr>
              <w:pStyle w:val="rowtabella0"/>
              <w:rPr>
                <w:color w:val="002060"/>
              </w:rPr>
            </w:pPr>
            <w:proofErr w:type="spellStart"/>
            <w:proofErr w:type="gramStart"/>
            <w:r w:rsidRPr="003A3417">
              <w:rPr>
                <w:color w:val="002060"/>
              </w:rPr>
              <w:t>sq.B</w:t>
            </w:r>
            <w:proofErr w:type="spellEnd"/>
            <w:proofErr w:type="gramEnd"/>
            <w:r w:rsidRPr="003A3417">
              <w:rPr>
                <w:color w:val="002060"/>
              </w:rPr>
              <w:t xml:space="preserve"> ACSS MONDOLFO C5 </w:t>
            </w:r>
            <w:proofErr w:type="gramStart"/>
            <w:r w:rsidRPr="003A3417">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B6B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F65B"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D36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082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DC6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E95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A9C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4F8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6534" w14:textId="77777777" w:rsidR="00E47757" w:rsidRPr="003A3417" w:rsidRDefault="00E47757" w:rsidP="001A3843">
            <w:pPr>
              <w:pStyle w:val="rowtabella0"/>
              <w:jc w:val="center"/>
              <w:rPr>
                <w:color w:val="002060"/>
              </w:rPr>
            </w:pPr>
            <w:r w:rsidRPr="003A3417">
              <w:rPr>
                <w:color w:val="002060"/>
              </w:rPr>
              <w:t>0</w:t>
            </w:r>
          </w:p>
        </w:tc>
      </w:tr>
      <w:tr w:rsidR="00E47757" w:rsidRPr="003A3417" w14:paraId="5F6C63F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99551" w14:textId="77777777" w:rsidR="00E47757" w:rsidRPr="003A3417" w:rsidRDefault="00E47757" w:rsidP="001A3843">
            <w:pPr>
              <w:pStyle w:val="rowtabella0"/>
              <w:rPr>
                <w:color w:val="002060"/>
              </w:rPr>
            </w:pPr>
            <w:proofErr w:type="spellStart"/>
            <w:r w:rsidRPr="003A3417">
              <w:rPr>
                <w:color w:val="002060"/>
              </w:rPr>
              <w:t>sq.C</w:t>
            </w:r>
            <w:proofErr w:type="spellEnd"/>
            <w:r w:rsidRPr="003A3417">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17F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733C"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C57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A1E5"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B53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F5D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2FE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E77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C62C" w14:textId="77777777" w:rsidR="00E47757" w:rsidRPr="003A3417" w:rsidRDefault="00E47757" w:rsidP="001A3843">
            <w:pPr>
              <w:pStyle w:val="rowtabella0"/>
              <w:jc w:val="center"/>
              <w:rPr>
                <w:color w:val="002060"/>
              </w:rPr>
            </w:pPr>
            <w:r w:rsidRPr="003A3417">
              <w:rPr>
                <w:color w:val="002060"/>
              </w:rPr>
              <w:t>0</w:t>
            </w:r>
          </w:p>
        </w:tc>
      </w:tr>
      <w:tr w:rsidR="00E47757" w:rsidRPr="003A3417" w14:paraId="35973E2B"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30C36" w14:textId="77777777" w:rsidR="00E47757" w:rsidRPr="003A3417" w:rsidRDefault="00E47757" w:rsidP="001A3843">
            <w:pPr>
              <w:pStyle w:val="rowtabella0"/>
              <w:rPr>
                <w:color w:val="002060"/>
              </w:rPr>
            </w:pPr>
            <w:proofErr w:type="spellStart"/>
            <w:proofErr w:type="gramStart"/>
            <w:r w:rsidRPr="003A3417">
              <w:rPr>
                <w:color w:val="002060"/>
              </w:rPr>
              <w:t>sq.B</w:t>
            </w:r>
            <w:proofErr w:type="spellEnd"/>
            <w:proofErr w:type="gramEnd"/>
            <w:r w:rsidRPr="003A3417">
              <w:rPr>
                <w:color w:val="002060"/>
              </w:rPr>
              <w:t xml:space="preserve"> ITALSERVICE C5 </w:t>
            </w:r>
            <w:proofErr w:type="gramStart"/>
            <w:r w:rsidRPr="003A3417">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508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2DDF"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B44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FF3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1C5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4D7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6F0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54D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00CC" w14:textId="77777777" w:rsidR="00E47757" w:rsidRPr="003A3417" w:rsidRDefault="00E47757" w:rsidP="001A3843">
            <w:pPr>
              <w:pStyle w:val="rowtabella0"/>
              <w:jc w:val="center"/>
              <w:rPr>
                <w:color w:val="002060"/>
              </w:rPr>
            </w:pPr>
            <w:r w:rsidRPr="003A3417">
              <w:rPr>
                <w:color w:val="002060"/>
              </w:rPr>
              <w:t>0</w:t>
            </w:r>
          </w:p>
        </w:tc>
      </w:tr>
      <w:tr w:rsidR="00E47757" w:rsidRPr="003A3417" w14:paraId="40C5719F"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8C9F9" w14:textId="77777777" w:rsidR="00E47757" w:rsidRPr="003A3417" w:rsidRDefault="00E47757" w:rsidP="001A3843">
            <w:pPr>
              <w:pStyle w:val="rowtabella0"/>
              <w:rPr>
                <w:color w:val="002060"/>
              </w:rPr>
            </w:pPr>
            <w:proofErr w:type="spellStart"/>
            <w:proofErr w:type="gramStart"/>
            <w:r w:rsidRPr="003A3417">
              <w:rPr>
                <w:color w:val="002060"/>
              </w:rPr>
              <w:t>sq.B</w:t>
            </w:r>
            <w:proofErr w:type="spellEnd"/>
            <w:proofErr w:type="gramEnd"/>
            <w:r w:rsidRPr="003A3417">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FA7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C375"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2EA1"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A92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649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4D53"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39C7"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4BDA"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CBC0" w14:textId="77777777" w:rsidR="00E47757" w:rsidRPr="003A3417" w:rsidRDefault="00E47757" w:rsidP="001A3843">
            <w:pPr>
              <w:pStyle w:val="rowtabella0"/>
              <w:jc w:val="center"/>
              <w:rPr>
                <w:color w:val="002060"/>
              </w:rPr>
            </w:pPr>
            <w:r w:rsidRPr="003A3417">
              <w:rPr>
                <w:color w:val="002060"/>
              </w:rPr>
              <w:t>0</w:t>
            </w:r>
          </w:p>
        </w:tc>
      </w:tr>
    </w:tbl>
    <w:p w14:paraId="71A4B7AD" w14:textId="77777777" w:rsidR="00E47757" w:rsidRPr="003A3417" w:rsidRDefault="00E47757" w:rsidP="00E47757">
      <w:pPr>
        <w:pStyle w:val="breakline"/>
        <w:rPr>
          <w:rFonts w:eastAsiaTheme="minorEastAsia"/>
          <w:color w:val="002060"/>
        </w:rPr>
      </w:pPr>
    </w:p>
    <w:p w14:paraId="57275CA9" w14:textId="77777777" w:rsidR="00E47757" w:rsidRPr="003A3417" w:rsidRDefault="00E47757" w:rsidP="00E47757">
      <w:pPr>
        <w:pStyle w:val="breakline"/>
        <w:rPr>
          <w:color w:val="002060"/>
        </w:rPr>
      </w:pPr>
    </w:p>
    <w:p w14:paraId="1C1AA021" w14:textId="77777777" w:rsidR="00E47757" w:rsidRPr="003A3417" w:rsidRDefault="00E47757" w:rsidP="00E47757">
      <w:pPr>
        <w:pStyle w:val="sottotitolocampionato10"/>
        <w:rPr>
          <w:color w:val="002060"/>
        </w:rPr>
      </w:pPr>
      <w:r w:rsidRPr="003A3417">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7757" w:rsidRPr="003A3417" w14:paraId="2D8BA65E" w14:textId="77777777" w:rsidTr="001A38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DD892" w14:textId="77777777" w:rsidR="00E47757" w:rsidRPr="003A3417" w:rsidRDefault="00E47757" w:rsidP="001A3843">
            <w:pPr>
              <w:pStyle w:val="headertabella0"/>
              <w:rPr>
                <w:color w:val="002060"/>
              </w:rPr>
            </w:pPr>
            <w:r w:rsidRPr="003A34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A36ED" w14:textId="77777777" w:rsidR="00E47757" w:rsidRPr="003A3417" w:rsidRDefault="00E47757" w:rsidP="001A3843">
            <w:pPr>
              <w:pStyle w:val="headertabella0"/>
              <w:rPr>
                <w:color w:val="002060"/>
              </w:rPr>
            </w:pPr>
            <w:r w:rsidRPr="003A34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9EC6C" w14:textId="77777777" w:rsidR="00E47757" w:rsidRPr="003A3417" w:rsidRDefault="00E47757" w:rsidP="001A3843">
            <w:pPr>
              <w:pStyle w:val="headertabella0"/>
              <w:rPr>
                <w:color w:val="002060"/>
              </w:rPr>
            </w:pPr>
            <w:r w:rsidRPr="003A34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FF2A2" w14:textId="77777777" w:rsidR="00E47757" w:rsidRPr="003A3417" w:rsidRDefault="00E47757" w:rsidP="001A3843">
            <w:pPr>
              <w:pStyle w:val="headertabella0"/>
              <w:rPr>
                <w:color w:val="002060"/>
              </w:rPr>
            </w:pPr>
            <w:r w:rsidRPr="003A34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BED05" w14:textId="77777777" w:rsidR="00E47757" w:rsidRPr="003A3417" w:rsidRDefault="00E47757" w:rsidP="001A3843">
            <w:pPr>
              <w:pStyle w:val="headertabella0"/>
              <w:rPr>
                <w:color w:val="002060"/>
              </w:rPr>
            </w:pPr>
            <w:r w:rsidRPr="003A34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0AD30" w14:textId="77777777" w:rsidR="00E47757" w:rsidRPr="003A3417" w:rsidRDefault="00E47757" w:rsidP="001A3843">
            <w:pPr>
              <w:pStyle w:val="headertabella0"/>
              <w:rPr>
                <w:color w:val="002060"/>
              </w:rPr>
            </w:pPr>
            <w:r w:rsidRPr="003A34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0D224" w14:textId="77777777" w:rsidR="00E47757" w:rsidRPr="003A3417" w:rsidRDefault="00E47757" w:rsidP="001A3843">
            <w:pPr>
              <w:pStyle w:val="headertabella0"/>
              <w:rPr>
                <w:color w:val="002060"/>
              </w:rPr>
            </w:pPr>
            <w:r w:rsidRPr="003A34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AA8C3" w14:textId="77777777" w:rsidR="00E47757" w:rsidRPr="003A3417" w:rsidRDefault="00E47757" w:rsidP="001A3843">
            <w:pPr>
              <w:pStyle w:val="headertabella0"/>
              <w:rPr>
                <w:color w:val="002060"/>
              </w:rPr>
            </w:pPr>
            <w:r w:rsidRPr="003A34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91A14" w14:textId="77777777" w:rsidR="00E47757" w:rsidRPr="003A3417" w:rsidRDefault="00E47757" w:rsidP="001A3843">
            <w:pPr>
              <w:pStyle w:val="headertabella0"/>
              <w:rPr>
                <w:color w:val="002060"/>
              </w:rPr>
            </w:pPr>
            <w:r w:rsidRPr="003A34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A57EA" w14:textId="77777777" w:rsidR="00E47757" w:rsidRPr="003A3417" w:rsidRDefault="00E47757" w:rsidP="001A3843">
            <w:pPr>
              <w:pStyle w:val="headertabella0"/>
              <w:rPr>
                <w:color w:val="002060"/>
              </w:rPr>
            </w:pPr>
            <w:r w:rsidRPr="003A3417">
              <w:rPr>
                <w:color w:val="002060"/>
              </w:rPr>
              <w:t>PE</w:t>
            </w:r>
          </w:p>
        </w:tc>
      </w:tr>
      <w:tr w:rsidR="00E47757" w:rsidRPr="003A3417" w14:paraId="2DB91269" w14:textId="77777777" w:rsidTr="001A38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A2F60" w14:textId="77777777" w:rsidR="00E47757" w:rsidRPr="003A3417" w:rsidRDefault="00E47757" w:rsidP="001A3843">
            <w:pPr>
              <w:pStyle w:val="rowtabella0"/>
              <w:rPr>
                <w:color w:val="002060"/>
              </w:rPr>
            </w:pPr>
            <w:r w:rsidRPr="003A341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5DCD"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58D7"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020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A84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2D7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47D6" w14:textId="77777777" w:rsidR="00E47757" w:rsidRPr="003A3417" w:rsidRDefault="00E47757" w:rsidP="001A3843">
            <w:pPr>
              <w:pStyle w:val="rowtabella0"/>
              <w:jc w:val="center"/>
              <w:rPr>
                <w:color w:val="002060"/>
              </w:rPr>
            </w:pPr>
            <w:r w:rsidRPr="003A34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9E27"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2DF7" w14:textId="77777777" w:rsidR="00E47757" w:rsidRPr="003A3417" w:rsidRDefault="00E47757" w:rsidP="001A3843">
            <w:pPr>
              <w:pStyle w:val="rowtabella0"/>
              <w:jc w:val="center"/>
              <w:rPr>
                <w:color w:val="002060"/>
              </w:rPr>
            </w:pPr>
            <w:r w:rsidRPr="003A34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1082" w14:textId="77777777" w:rsidR="00E47757" w:rsidRPr="003A3417" w:rsidRDefault="00E47757" w:rsidP="001A3843">
            <w:pPr>
              <w:pStyle w:val="rowtabella0"/>
              <w:jc w:val="center"/>
              <w:rPr>
                <w:color w:val="002060"/>
              </w:rPr>
            </w:pPr>
            <w:r w:rsidRPr="003A3417">
              <w:rPr>
                <w:color w:val="002060"/>
              </w:rPr>
              <w:t>0</w:t>
            </w:r>
          </w:p>
        </w:tc>
      </w:tr>
      <w:tr w:rsidR="00E47757" w:rsidRPr="003A3417" w14:paraId="5C12C6CC"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41A8D" w14:textId="77777777" w:rsidR="00E47757" w:rsidRPr="003A3417" w:rsidRDefault="00E47757" w:rsidP="001A3843">
            <w:pPr>
              <w:pStyle w:val="rowtabella0"/>
              <w:rPr>
                <w:color w:val="002060"/>
              </w:rPr>
            </w:pPr>
            <w:r w:rsidRPr="003A341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7199"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B8AA"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04D1"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D12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AE8D"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0CB9" w14:textId="77777777" w:rsidR="00E47757" w:rsidRPr="003A3417" w:rsidRDefault="00E47757" w:rsidP="001A3843">
            <w:pPr>
              <w:pStyle w:val="rowtabella0"/>
              <w:jc w:val="center"/>
              <w:rPr>
                <w:color w:val="002060"/>
              </w:rPr>
            </w:pPr>
            <w:r w:rsidRPr="003A34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E335"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4578" w14:textId="77777777" w:rsidR="00E47757" w:rsidRPr="003A3417" w:rsidRDefault="00E47757" w:rsidP="001A3843">
            <w:pPr>
              <w:pStyle w:val="rowtabella0"/>
              <w:jc w:val="center"/>
              <w:rPr>
                <w:color w:val="002060"/>
              </w:rPr>
            </w:pPr>
            <w:r w:rsidRPr="003A34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3BE93" w14:textId="77777777" w:rsidR="00E47757" w:rsidRPr="003A3417" w:rsidRDefault="00E47757" w:rsidP="001A3843">
            <w:pPr>
              <w:pStyle w:val="rowtabella0"/>
              <w:jc w:val="center"/>
              <w:rPr>
                <w:color w:val="002060"/>
              </w:rPr>
            </w:pPr>
            <w:r w:rsidRPr="003A3417">
              <w:rPr>
                <w:color w:val="002060"/>
              </w:rPr>
              <w:t>0</w:t>
            </w:r>
          </w:p>
        </w:tc>
      </w:tr>
      <w:tr w:rsidR="00E47757" w:rsidRPr="003A3417" w14:paraId="71480ECD"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15F31" w14:textId="77777777" w:rsidR="00E47757" w:rsidRPr="003A3417" w:rsidRDefault="00E47757" w:rsidP="001A3843">
            <w:pPr>
              <w:pStyle w:val="rowtabella0"/>
              <w:rPr>
                <w:color w:val="002060"/>
              </w:rPr>
            </w:pPr>
            <w:r w:rsidRPr="003A341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C7E5"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8803"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C38B"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66E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FA6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CBCA"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D3F4"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3418" w14:textId="77777777" w:rsidR="00E47757" w:rsidRPr="003A3417" w:rsidRDefault="00E47757" w:rsidP="001A3843">
            <w:pPr>
              <w:pStyle w:val="rowtabella0"/>
              <w:jc w:val="center"/>
              <w:rPr>
                <w:color w:val="002060"/>
              </w:rPr>
            </w:pPr>
            <w:r w:rsidRPr="003A34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71AE" w14:textId="77777777" w:rsidR="00E47757" w:rsidRPr="003A3417" w:rsidRDefault="00E47757" w:rsidP="001A3843">
            <w:pPr>
              <w:pStyle w:val="rowtabella0"/>
              <w:jc w:val="center"/>
              <w:rPr>
                <w:color w:val="002060"/>
              </w:rPr>
            </w:pPr>
            <w:r w:rsidRPr="003A3417">
              <w:rPr>
                <w:color w:val="002060"/>
              </w:rPr>
              <w:t>0</w:t>
            </w:r>
          </w:p>
        </w:tc>
      </w:tr>
      <w:tr w:rsidR="00E47757" w:rsidRPr="003A3417" w14:paraId="79D10D62"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CD292" w14:textId="77777777" w:rsidR="00E47757" w:rsidRPr="003A3417" w:rsidRDefault="00E47757" w:rsidP="001A3843">
            <w:pPr>
              <w:pStyle w:val="rowtabella0"/>
              <w:rPr>
                <w:color w:val="002060"/>
              </w:rPr>
            </w:pPr>
            <w:r w:rsidRPr="003A3417">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0DDF"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EDF8"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0149"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1E38"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15DF"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E972"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A7AA"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D1C9"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71297" w14:textId="77777777" w:rsidR="00E47757" w:rsidRPr="003A3417" w:rsidRDefault="00E47757" w:rsidP="001A3843">
            <w:pPr>
              <w:pStyle w:val="rowtabella0"/>
              <w:jc w:val="center"/>
              <w:rPr>
                <w:color w:val="002060"/>
              </w:rPr>
            </w:pPr>
            <w:r w:rsidRPr="003A3417">
              <w:rPr>
                <w:color w:val="002060"/>
              </w:rPr>
              <w:t>0</w:t>
            </w:r>
          </w:p>
        </w:tc>
      </w:tr>
      <w:tr w:rsidR="00E47757" w:rsidRPr="003A3417" w14:paraId="51E86FE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B6355" w14:textId="77777777" w:rsidR="00E47757" w:rsidRPr="003A3417" w:rsidRDefault="00E47757" w:rsidP="001A3843">
            <w:pPr>
              <w:pStyle w:val="rowtabella0"/>
              <w:rPr>
                <w:color w:val="002060"/>
              </w:rPr>
            </w:pPr>
            <w:r w:rsidRPr="003A341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A1F3"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BA99"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58D2"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56F1"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E2F8B"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D917"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08EC" w14:textId="77777777" w:rsidR="00E47757" w:rsidRPr="003A3417" w:rsidRDefault="00E47757" w:rsidP="001A3843">
            <w:pPr>
              <w:pStyle w:val="rowtabella0"/>
              <w:jc w:val="center"/>
              <w:rPr>
                <w:color w:val="002060"/>
              </w:rPr>
            </w:pPr>
            <w:r w:rsidRPr="003A34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F6BC" w14:textId="77777777" w:rsidR="00E47757" w:rsidRPr="003A3417" w:rsidRDefault="00E47757" w:rsidP="001A3843">
            <w:pPr>
              <w:pStyle w:val="rowtabella0"/>
              <w:jc w:val="center"/>
              <w:rPr>
                <w:color w:val="002060"/>
              </w:rPr>
            </w:pPr>
            <w:r w:rsidRPr="003A34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8290" w14:textId="77777777" w:rsidR="00E47757" w:rsidRPr="003A3417" w:rsidRDefault="00E47757" w:rsidP="001A3843">
            <w:pPr>
              <w:pStyle w:val="rowtabella0"/>
              <w:jc w:val="center"/>
              <w:rPr>
                <w:color w:val="002060"/>
              </w:rPr>
            </w:pPr>
            <w:r w:rsidRPr="003A3417">
              <w:rPr>
                <w:color w:val="002060"/>
              </w:rPr>
              <w:t>0</w:t>
            </w:r>
          </w:p>
        </w:tc>
      </w:tr>
      <w:tr w:rsidR="00E47757" w:rsidRPr="003A3417" w14:paraId="17372898"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8F2F6" w14:textId="77777777" w:rsidR="00E47757" w:rsidRPr="003A3417" w:rsidRDefault="00E47757" w:rsidP="001A3843">
            <w:pPr>
              <w:pStyle w:val="rowtabella0"/>
              <w:rPr>
                <w:color w:val="002060"/>
              </w:rPr>
            </w:pPr>
            <w:r w:rsidRPr="003A341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BA9C"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B415"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796B"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FFE5F"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700F" w14:textId="77777777" w:rsidR="00E47757" w:rsidRPr="003A3417" w:rsidRDefault="00E47757" w:rsidP="001A3843">
            <w:pPr>
              <w:pStyle w:val="rowtabella0"/>
              <w:jc w:val="center"/>
              <w:rPr>
                <w:color w:val="002060"/>
              </w:rPr>
            </w:pPr>
            <w:r w:rsidRPr="003A34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B85A" w14:textId="77777777" w:rsidR="00E47757" w:rsidRPr="003A3417" w:rsidRDefault="00E47757" w:rsidP="001A3843">
            <w:pPr>
              <w:pStyle w:val="rowtabella0"/>
              <w:jc w:val="center"/>
              <w:rPr>
                <w:color w:val="002060"/>
              </w:rPr>
            </w:pPr>
            <w:r w:rsidRPr="003A34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4AC8" w14:textId="77777777" w:rsidR="00E47757" w:rsidRPr="003A3417" w:rsidRDefault="00E47757" w:rsidP="001A3843">
            <w:pPr>
              <w:pStyle w:val="rowtabella0"/>
              <w:jc w:val="center"/>
              <w:rPr>
                <w:color w:val="002060"/>
              </w:rPr>
            </w:pPr>
            <w:r w:rsidRPr="003A34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BEB0" w14:textId="77777777" w:rsidR="00E47757" w:rsidRPr="003A3417" w:rsidRDefault="00E47757" w:rsidP="001A3843">
            <w:pPr>
              <w:pStyle w:val="rowtabella0"/>
              <w:jc w:val="center"/>
              <w:rPr>
                <w:color w:val="002060"/>
              </w:rPr>
            </w:pPr>
            <w:r w:rsidRPr="003A34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2C4D" w14:textId="77777777" w:rsidR="00E47757" w:rsidRPr="003A3417" w:rsidRDefault="00E47757" w:rsidP="001A3843">
            <w:pPr>
              <w:pStyle w:val="rowtabella0"/>
              <w:jc w:val="center"/>
              <w:rPr>
                <w:color w:val="002060"/>
              </w:rPr>
            </w:pPr>
            <w:r w:rsidRPr="003A3417">
              <w:rPr>
                <w:color w:val="002060"/>
              </w:rPr>
              <w:t>0</w:t>
            </w:r>
          </w:p>
        </w:tc>
      </w:tr>
      <w:tr w:rsidR="00E47757" w:rsidRPr="003A3417" w14:paraId="255BC197"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CFF8C" w14:textId="77777777" w:rsidR="00E47757" w:rsidRPr="003A3417" w:rsidRDefault="00E47757" w:rsidP="001A3843">
            <w:pPr>
              <w:pStyle w:val="rowtabella0"/>
              <w:rPr>
                <w:color w:val="002060"/>
              </w:rPr>
            </w:pPr>
            <w:r w:rsidRPr="003A341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7DC5"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B539"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A3090" w14:textId="77777777" w:rsidR="00E47757" w:rsidRPr="003A3417" w:rsidRDefault="00E47757" w:rsidP="001A3843">
            <w:pPr>
              <w:pStyle w:val="rowtabella0"/>
              <w:jc w:val="center"/>
              <w:rPr>
                <w:color w:val="002060"/>
              </w:rPr>
            </w:pPr>
            <w:r w:rsidRPr="003A34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CA86"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31BA" w14:textId="77777777" w:rsidR="00E47757" w:rsidRPr="003A3417" w:rsidRDefault="00E47757" w:rsidP="001A3843">
            <w:pPr>
              <w:pStyle w:val="rowtabella0"/>
              <w:jc w:val="center"/>
              <w:rPr>
                <w:color w:val="002060"/>
              </w:rPr>
            </w:pPr>
            <w:r w:rsidRPr="003A34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6523" w14:textId="77777777" w:rsidR="00E47757" w:rsidRPr="003A3417" w:rsidRDefault="00E47757" w:rsidP="001A3843">
            <w:pPr>
              <w:pStyle w:val="rowtabella0"/>
              <w:jc w:val="center"/>
              <w:rPr>
                <w:color w:val="002060"/>
              </w:rPr>
            </w:pPr>
            <w:r w:rsidRPr="003A34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F53D" w14:textId="77777777" w:rsidR="00E47757" w:rsidRPr="003A3417" w:rsidRDefault="00E47757" w:rsidP="001A3843">
            <w:pPr>
              <w:pStyle w:val="rowtabella0"/>
              <w:jc w:val="center"/>
              <w:rPr>
                <w:color w:val="002060"/>
              </w:rPr>
            </w:pPr>
            <w:r w:rsidRPr="003A34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F2DC" w14:textId="77777777" w:rsidR="00E47757" w:rsidRPr="003A3417" w:rsidRDefault="00E47757" w:rsidP="001A3843">
            <w:pPr>
              <w:pStyle w:val="rowtabella0"/>
              <w:jc w:val="center"/>
              <w:rPr>
                <w:color w:val="002060"/>
              </w:rPr>
            </w:pPr>
            <w:r w:rsidRPr="003A34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C9A0" w14:textId="77777777" w:rsidR="00E47757" w:rsidRPr="003A3417" w:rsidRDefault="00E47757" w:rsidP="001A3843">
            <w:pPr>
              <w:pStyle w:val="rowtabella0"/>
              <w:jc w:val="center"/>
              <w:rPr>
                <w:color w:val="002060"/>
              </w:rPr>
            </w:pPr>
            <w:r w:rsidRPr="003A3417">
              <w:rPr>
                <w:color w:val="002060"/>
              </w:rPr>
              <w:t>0</w:t>
            </w:r>
          </w:p>
        </w:tc>
      </w:tr>
      <w:tr w:rsidR="00E47757" w:rsidRPr="003A3417" w14:paraId="1100F911" w14:textId="77777777" w:rsidTr="001A38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E75C0" w14:textId="77777777" w:rsidR="00E47757" w:rsidRPr="003A3417" w:rsidRDefault="00E47757" w:rsidP="001A3843">
            <w:pPr>
              <w:pStyle w:val="rowtabella0"/>
              <w:rPr>
                <w:color w:val="002060"/>
              </w:rPr>
            </w:pPr>
            <w:proofErr w:type="spellStart"/>
            <w:proofErr w:type="gramStart"/>
            <w:r w:rsidRPr="003A3417">
              <w:rPr>
                <w:color w:val="002060"/>
              </w:rPr>
              <w:t>sq.B</w:t>
            </w:r>
            <w:proofErr w:type="spellEnd"/>
            <w:proofErr w:type="gramEnd"/>
            <w:r w:rsidRPr="003A3417">
              <w:rPr>
                <w:color w:val="002060"/>
              </w:rPr>
              <w:t xml:space="preserve"> SPORTING GROTTAMMARE </w:t>
            </w:r>
            <w:proofErr w:type="spellStart"/>
            <w:proofErr w:type="gramStart"/>
            <w:r w:rsidRPr="003A3417">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833E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B12A" w14:textId="77777777" w:rsidR="00E47757" w:rsidRPr="003A3417" w:rsidRDefault="00E47757" w:rsidP="001A3843">
            <w:pPr>
              <w:pStyle w:val="rowtabella0"/>
              <w:jc w:val="center"/>
              <w:rPr>
                <w:color w:val="002060"/>
              </w:rPr>
            </w:pPr>
            <w:r w:rsidRPr="003A34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563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AAD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B82C"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72A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8ED8"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B8F4"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5433A" w14:textId="77777777" w:rsidR="00E47757" w:rsidRPr="003A3417" w:rsidRDefault="00E47757" w:rsidP="001A3843">
            <w:pPr>
              <w:pStyle w:val="rowtabella0"/>
              <w:jc w:val="center"/>
              <w:rPr>
                <w:color w:val="002060"/>
              </w:rPr>
            </w:pPr>
            <w:r w:rsidRPr="003A3417">
              <w:rPr>
                <w:color w:val="002060"/>
              </w:rPr>
              <w:t>0</w:t>
            </w:r>
          </w:p>
        </w:tc>
      </w:tr>
      <w:tr w:rsidR="00E47757" w:rsidRPr="003A3417" w14:paraId="78B39C0F" w14:textId="77777777" w:rsidTr="001A38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FB15A" w14:textId="77777777" w:rsidR="00E47757" w:rsidRPr="003A3417" w:rsidRDefault="00E47757" w:rsidP="001A3843">
            <w:pPr>
              <w:pStyle w:val="rowtabella0"/>
              <w:rPr>
                <w:color w:val="002060"/>
              </w:rPr>
            </w:pPr>
            <w:r w:rsidRPr="003A3417">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C20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7BCE" w14:textId="77777777" w:rsidR="00E47757" w:rsidRPr="003A3417" w:rsidRDefault="00E47757" w:rsidP="001A3843">
            <w:pPr>
              <w:pStyle w:val="rowtabella0"/>
              <w:jc w:val="center"/>
              <w:rPr>
                <w:color w:val="002060"/>
              </w:rPr>
            </w:pPr>
            <w:r w:rsidRPr="003A34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71F0"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F7CD"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57BB"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55C2"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CF7E"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FCA59" w14:textId="77777777" w:rsidR="00E47757" w:rsidRPr="003A3417" w:rsidRDefault="00E47757" w:rsidP="001A3843">
            <w:pPr>
              <w:pStyle w:val="rowtabella0"/>
              <w:jc w:val="center"/>
              <w:rPr>
                <w:color w:val="002060"/>
              </w:rPr>
            </w:pPr>
            <w:r w:rsidRPr="003A34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8D4D" w14:textId="77777777" w:rsidR="00E47757" w:rsidRPr="003A3417" w:rsidRDefault="00E47757" w:rsidP="001A3843">
            <w:pPr>
              <w:pStyle w:val="rowtabella0"/>
              <w:jc w:val="center"/>
              <w:rPr>
                <w:color w:val="002060"/>
              </w:rPr>
            </w:pPr>
            <w:r w:rsidRPr="003A3417">
              <w:rPr>
                <w:color w:val="002060"/>
              </w:rPr>
              <w:t>0</w:t>
            </w:r>
          </w:p>
        </w:tc>
      </w:tr>
    </w:tbl>
    <w:p w14:paraId="1D76EA88" w14:textId="77777777" w:rsidR="00E47757" w:rsidRPr="003A3417" w:rsidRDefault="00E47757" w:rsidP="00E47757">
      <w:pPr>
        <w:pStyle w:val="breakline"/>
        <w:rPr>
          <w:rFonts w:eastAsiaTheme="minorEastAsia"/>
          <w:color w:val="002060"/>
        </w:rPr>
      </w:pPr>
    </w:p>
    <w:p w14:paraId="76101947" w14:textId="77777777" w:rsidR="00E47757" w:rsidRPr="003A3417" w:rsidRDefault="00E47757" w:rsidP="00E47757">
      <w:pPr>
        <w:pStyle w:val="breakline"/>
        <w:rPr>
          <w:color w:val="002060"/>
        </w:rPr>
      </w:pPr>
    </w:p>
    <w:p w14:paraId="62A6A9A2" w14:textId="77777777" w:rsidR="00E47757" w:rsidRPr="003A3417" w:rsidRDefault="00E47757" w:rsidP="00E47757">
      <w:pPr>
        <w:pStyle w:val="titoloprinc0"/>
        <w:rPr>
          <w:color w:val="002060"/>
        </w:rPr>
      </w:pPr>
      <w:r>
        <w:rPr>
          <w:color w:val="002060"/>
        </w:rPr>
        <w:t>PROGRAMMA GARE</w:t>
      </w:r>
    </w:p>
    <w:p w14:paraId="2EC69AD2" w14:textId="77777777" w:rsidR="00E47757" w:rsidRDefault="00E47757" w:rsidP="00E47757">
      <w:pPr>
        <w:rPr>
          <w:color w:val="002060"/>
        </w:rPr>
      </w:pPr>
    </w:p>
    <w:p w14:paraId="04BF4CE4" w14:textId="77777777" w:rsidR="000E6715" w:rsidRPr="007E1BC1" w:rsidRDefault="000E6715" w:rsidP="000E6715">
      <w:pPr>
        <w:pStyle w:val="sottotitolocampionato10"/>
        <w:rPr>
          <w:color w:val="002060"/>
        </w:rPr>
      </w:pPr>
      <w:r w:rsidRPr="007E1BC1">
        <w:rPr>
          <w:color w:val="002060"/>
        </w:rP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0E6715" w:rsidRPr="007E1BC1" w14:paraId="4BE3D49A"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57A61"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4B3E2"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59402"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BDF54"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361BE"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9BA20"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61A17"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19A513C9"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5FE618" w14:textId="77777777" w:rsidR="000E6715" w:rsidRPr="007E1BC1" w:rsidRDefault="000E6715" w:rsidP="001A3843">
            <w:pPr>
              <w:pStyle w:val="rowtabella0"/>
              <w:rPr>
                <w:color w:val="002060"/>
              </w:rPr>
            </w:pPr>
            <w:r w:rsidRPr="007E1BC1">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B11DE" w14:textId="77777777" w:rsidR="000E6715" w:rsidRPr="007E1BC1" w:rsidRDefault="000E6715" w:rsidP="001A3843">
            <w:pPr>
              <w:pStyle w:val="rowtabella0"/>
              <w:rPr>
                <w:color w:val="002060"/>
              </w:rPr>
            </w:pPr>
            <w:r w:rsidRPr="007E1BC1">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941C0"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C1CE4" w14:textId="77777777" w:rsidR="000E6715" w:rsidRPr="007E1BC1" w:rsidRDefault="000E6715" w:rsidP="001A3843">
            <w:pPr>
              <w:pStyle w:val="rowtabella0"/>
              <w:rPr>
                <w:color w:val="002060"/>
              </w:rPr>
            </w:pPr>
            <w:r w:rsidRPr="007E1BC1">
              <w:rPr>
                <w:color w:val="002060"/>
              </w:rPr>
              <w:t>28/02/2026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D553B" w14:textId="77777777" w:rsidR="000E6715" w:rsidRPr="007E1BC1" w:rsidRDefault="000E6715" w:rsidP="001A3843">
            <w:pPr>
              <w:pStyle w:val="rowtabella0"/>
              <w:rPr>
                <w:color w:val="002060"/>
              </w:rPr>
            </w:pPr>
            <w:r w:rsidRPr="007E1BC1">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BA2C3" w14:textId="77777777" w:rsidR="000E6715" w:rsidRPr="007E1BC1" w:rsidRDefault="000E6715" w:rsidP="001A3843">
            <w:pPr>
              <w:pStyle w:val="rowtabella0"/>
              <w:rPr>
                <w:color w:val="002060"/>
              </w:rPr>
            </w:pPr>
            <w:r w:rsidRPr="007E1BC1">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FBCA6" w14:textId="77777777" w:rsidR="000E6715" w:rsidRPr="007E1BC1" w:rsidRDefault="000E6715" w:rsidP="001A3843">
            <w:pPr>
              <w:pStyle w:val="rowtabella0"/>
              <w:rPr>
                <w:color w:val="002060"/>
              </w:rPr>
            </w:pPr>
            <w:r w:rsidRPr="007E1BC1">
              <w:rPr>
                <w:color w:val="002060"/>
              </w:rPr>
              <w:t xml:space="preserve">LOC.MONTEROCCO VIA </w:t>
            </w:r>
            <w:proofErr w:type="gramStart"/>
            <w:r w:rsidRPr="007E1BC1">
              <w:rPr>
                <w:color w:val="002060"/>
              </w:rPr>
              <w:t>A.MANCINI</w:t>
            </w:r>
            <w:proofErr w:type="gramEnd"/>
          </w:p>
        </w:tc>
      </w:tr>
      <w:tr w:rsidR="000E6715" w:rsidRPr="007E1BC1" w14:paraId="78D5AA0D"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F4B393" w14:textId="77777777" w:rsidR="000E6715" w:rsidRPr="007E1BC1" w:rsidRDefault="000E6715" w:rsidP="001A3843">
            <w:pPr>
              <w:pStyle w:val="rowtabella0"/>
              <w:rPr>
                <w:color w:val="002060"/>
              </w:rPr>
            </w:pPr>
            <w:r w:rsidRPr="007E1BC1">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99F908" w14:textId="77777777" w:rsidR="000E6715" w:rsidRPr="007E1BC1" w:rsidRDefault="000E6715" w:rsidP="001A3843">
            <w:pPr>
              <w:pStyle w:val="rowtabella0"/>
              <w:rPr>
                <w:color w:val="002060"/>
              </w:rPr>
            </w:pPr>
            <w:r w:rsidRPr="007E1BC1">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F3474D"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0332EF" w14:textId="77777777" w:rsidR="000E6715" w:rsidRPr="007E1BC1" w:rsidRDefault="000E6715" w:rsidP="001A3843">
            <w:pPr>
              <w:pStyle w:val="rowtabella0"/>
              <w:rPr>
                <w:color w:val="002060"/>
              </w:rPr>
            </w:pPr>
            <w:r w:rsidRPr="007E1BC1">
              <w:rPr>
                <w:color w:val="002060"/>
              </w:rPr>
              <w:t>01/03/2026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5E320" w14:textId="77777777" w:rsidR="000E6715" w:rsidRPr="007E1BC1" w:rsidRDefault="000E6715" w:rsidP="001A3843">
            <w:pPr>
              <w:pStyle w:val="rowtabella0"/>
              <w:rPr>
                <w:color w:val="002060"/>
              </w:rPr>
            </w:pPr>
            <w:r w:rsidRPr="007E1BC1">
              <w:rPr>
                <w:color w:val="002060"/>
              </w:rPr>
              <w:t xml:space="preserve">5429 PAL.COM. </w:t>
            </w:r>
            <w:proofErr w:type="gramStart"/>
            <w:r w:rsidRPr="007E1BC1">
              <w:rPr>
                <w:color w:val="002060"/>
              </w:rPr>
              <w:t>S.MICHELE</w:t>
            </w:r>
            <w:proofErr w:type="gramEnd"/>
            <w:r w:rsidRPr="007E1BC1">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71677" w14:textId="77777777" w:rsidR="000E6715" w:rsidRPr="007E1BC1" w:rsidRDefault="000E6715" w:rsidP="001A3843">
            <w:pPr>
              <w:pStyle w:val="rowtabella0"/>
              <w:rPr>
                <w:color w:val="002060"/>
              </w:rPr>
            </w:pPr>
            <w:r w:rsidRPr="007E1BC1">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5DD41" w14:textId="77777777" w:rsidR="000E6715" w:rsidRPr="007E1BC1" w:rsidRDefault="000E6715" w:rsidP="001A3843">
            <w:pPr>
              <w:pStyle w:val="rowtabella0"/>
              <w:rPr>
                <w:color w:val="002060"/>
              </w:rPr>
            </w:pPr>
            <w:r w:rsidRPr="007E1BC1">
              <w:rPr>
                <w:color w:val="002060"/>
              </w:rPr>
              <w:t>VIA LORETO</w:t>
            </w:r>
          </w:p>
        </w:tc>
      </w:tr>
      <w:tr w:rsidR="000E6715" w:rsidRPr="007E1BC1" w14:paraId="7F5497A1"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E9B1B5" w14:textId="77777777" w:rsidR="000E6715" w:rsidRPr="007E1BC1" w:rsidRDefault="000E6715" w:rsidP="001A3843">
            <w:pPr>
              <w:pStyle w:val="rowtabella0"/>
              <w:rPr>
                <w:color w:val="002060"/>
              </w:rPr>
            </w:pPr>
            <w:r w:rsidRPr="007E1BC1">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533643" w14:textId="77777777" w:rsidR="000E6715" w:rsidRPr="007E1BC1" w:rsidRDefault="000E6715" w:rsidP="001A3843">
            <w:pPr>
              <w:pStyle w:val="rowtabella0"/>
              <w:rPr>
                <w:color w:val="002060"/>
              </w:rPr>
            </w:pPr>
            <w:r w:rsidRPr="007E1BC1">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556315"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7060F" w14:textId="77777777" w:rsidR="000E6715" w:rsidRPr="007E1BC1" w:rsidRDefault="000E6715" w:rsidP="001A3843">
            <w:pPr>
              <w:pStyle w:val="rowtabella0"/>
              <w:rPr>
                <w:color w:val="002060"/>
              </w:rPr>
            </w:pPr>
            <w:r w:rsidRPr="007E1BC1">
              <w:rPr>
                <w:color w:val="002060"/>
              </w:rPr>
              <w:t>01/03/2026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40105D" w14:textId="77777777" w:rsidR="000E6715" w:rsidRPr="007E1BC1" w:rsidRDefault="000E6715" w:rsidP="001A3843">
            <w:pPr>
              <w:pStyle w:val="rowtabella0"/>
              <w:rPr>
                <w:color w:val="002060"/>
              </w:rPr>
            </w:pPr>
            <w:r w:rsidRPr="007E1BC1">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0B25A" w14:textId="77777777" w:rsidR="000E6715" w:rsidRPr="007E1BC1" w:rsidRDefault="000E6715" w:rsidP="001A3843">
            <w:pPr>
              <w:pStyle w:val="rowtabella0"/>
              <w:rPr>
                <w:color w:val="002060"/>
              </w:rPr>
            </w:pPr>
            <w:r w:rsidRPr="007E1BC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70195" w14:textId="77777777" w:rsidR="000E6715" w:rsidRPr="007E1BC1" w:rsidRDefault="000E6715" w:rsidP="001A3843">
            <w:pPr>
              <w:pStyle w:val="rowtabella0"/>
              <w:rPr>
                <w:color w:val="002060"/>
              </w:rPr>
            </w:pPr>
            <w:r w:rsidRPr="007E1BC1">
              <w:rPr>
                <w:color w:val="002060"/>
              </w:rPr>
              <w:t>VIA NAZARIO SAURO</w:t>
            </w:r>
          </w:p>
        </w:tc>
      </w:tr>
      <w:tr w:rsidR="000E6715" w:rsidRPr="007E1BC1" w14:paraId="0BEDB9B7"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49E7E8" w14:textId="77777777" w:rsidR="000E6715" w:rsidRPr="007E1BC1" w:rsidRDefault="000E6715" w:rsidP="001A3843">
            <w:pPr>
              <w:pStyle w:val="rowtabella0"/>
              <w:rPr>
                <w:color w:val="002060"/>
              </w:rPr>
            </w:pPr>
            <w:r w:rsidRPr="007E1BC1">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2A931" w14:textId="77777777" w:rsidR="000E6715" w:rsidRPr="007E1BC1" w:rsidRDefault="000E6715" w:rsidP="001A3843">
            <w:pPr>
              <w:pStyle w:val="rowtabella0"/>
              <w:rPr>
                <w:color w:val="002060"/>
              </w:rPr>
            </w:pPr>
            <w:r w:rsidRPr="007E1BC1">
              <w:rPr>
                <w:color w:val="002060"/>
              </w:rPr>
              <w:t>CERRETO D ESI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184A8"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B024B" w14:textId="77777777" w:rsidR="000E6715" w:rsidRPr="007E1BC1" w:rsidRDefault="000E6715" w:rsidP="001A3843">
            <w:pPr>
              <w:pStyle w:val="rowtabella0"/>
              <w:rPr>
                <w:color w:val="002060"/>
              </w:rPr>
            </w:pPr>
            <w:r w:rsidRPr="007E1BC1">
              <w:rPr>
                <w:color w:val="002060"/>
              </w:rPr>
              <w:t>01/03/2026 13:30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3A1E0" w14:textId="77777777" w:rsidR="000E6715" w:rsidRPr="007E1BC1" w:rsidRDefault="000E6715" w:rsidP="001A3843">
            <w:pPr>
              <w:pStyle w:val="rowtabella0"/>
              <w:rPr>
                <w:color w:val="002060"/>
              </w:rPr>
            </w:pPr>
            <w:r w:rsidRPr="007E1BC1">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61C24" w14:textId="77777777" w:rsidR="000E6715" w:rsidRPr="007E1BC1" w:rsidRDefault="000E6715" w:rsidP="001A3843">
            <w:pPr>
              <w:pStyle w:val="rowtabella0"/>
              <w:rPr>
                <w:color w:val="002060"/>
              </w:rPr>
            </w:pPr>
            <w:r w:rsidRPr="007E1BC1">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274F4" w14:textId="77777777" w:rsidR="000E6715" w:rsidRPr="007E1BC1" w:rsidRDefault="000E6715" w:rsidP="001A3843">
            <w:pPr>
              <w:pStyle w:val="rowtabella0"/>
              <w:rPr>
                <w:color w:val="002060"/>
              </w:rPr>
            </w:pPr>
            <w:r w:rsidRPr="007E1BC1">
              <w:rPr>
                <w:color w:val="002060"/>
              </w:rPr>
              <w:t>VIA BRAMANTE</w:t>
            </w:r>
          </w:p>
        </w:tc>
      </w:tr>
    </w:tbl>
    <w:p w14:paraId="39FA6BBC" w14:textId="77777777" w:rsidR="000E6715" w:rsidRPr="007E1BC1" w:rsidRDefault="000E6715" w:rsidP="000E6715">
      <w:pPr>
        <w:pStyle w:val="breakline"/>
        <w:rPr>
          <w:rFonts w:eastAsiaTheme="minorEastAsia"/>
          <w:color w:val="002060"/>
        </w:rPr>
      </w:pPr>
    </w:p>
    <w:p w14:paraId="5703E55C" w14:textId="77777777" w:rsidR="000E6715" w:rsidRPr="007E1BC1" w:rsidRDefault="000E6715" w:rsidP="000E6715">
      <w:pPr>
        <w:pStyle w:val="breakline"/>
        <w:rPr>
          <w:color w:val="002060"/>
        </w:rPr>
      </w:pPr>
    </w:p>
    <w:p w14:paraId="4B82E100" w14:textId="77777777" w:rsidR="000E6715" w:rsidRPr="007E1BC1" w:rsidRDefault="000E6715" w:rsidP="000E6715">
      <w:pPr>
        <w:pStyle w:val="breakline"/>
        <w:rPr>
          <w:color w:val="002060"/>
        </w:rPr>
      </w:pPr>
    </w:p>
    <w:p w14:paraId="76FE8A06" w14:textId="77777777" w:rsidR="000E6715" w:rsidRPr="007E1BC1" w:rsidRDefault="000E6715" w:rsidP="000E6715">
      <w:pPr>
        <w:pStyle w:val="sottotitolocampionato10"/>
        <w:rPr>
          <w:color w:val="002060"/>
        </w:rPr>
      </w:pPr>
      <w:r w:rsidRPr="007E1BC1">
        <w:rPr>
          <w:color w:val="002060"/>
        </w:rPr>
        <w:t>GIRONE SA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0E6715" w:rsidRPr="007E1BC1" w14:paraId="42334A5D"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1FDE5"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5FB74"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C72FF"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48305"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31D40"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5F033"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CA71A"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31D8CE76"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8BB49" w14:textId="77777777" w:rsidR="000E6715" w:rsidRPr="007E1BC1" w:rsidRDefault="000E6715" w:rsidP="001A3843">
            <w:pPr>
              <w:pStyle w:val="rowtabella0"/>
              <w:rPr>
                <w:color w:val="002060"/>
              </w:rPr>
            </w:pPr>
            <w:r w:rsidRPr="007E1BC1">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5AFC4" w14:textId="77777777" w:rsidR="000E6715" w:rsidRPr="007E1BC1" w:rsidRDefault="000E6715" w:rsidP="001A3843">
            <w:pPr>
              <w:pStyle w:val="rowtabella0"/>
              <w:rPr>
                <w:color w:val="002060"/>
              </w:rPr>
            </w:pPr>
            <w:r w:rsidRPr="007E1BC1">
              <w:rPr>
                <w:color w:val="002060"/>
              </w:rPr>
              <w:t xml:space="preserve">AUDAX 1970 </w:t>
            </w:r>
            <w:proofErr w:type="gramStart"/>
            <w:r w:rsidRPr="007E1BC1">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4E0A5"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B101B" w14:textId="77777777" w:rsidR="000E6715" w:rsidRPr="007E1BC1" w:rsidRDefault="000E6715" w:rsidP="001A3843">
            <w:pPr>
              <w:pStyle w:val="rowtabella0"/>
              <w:rPr>
                <w:color w:val="002060"/>
              </w:rPr>
            </w:pPr>
            <w:r w:rsidRPr="007E1BC1">
              <w:rPr>
                <w:color w:val="002060"/>
              </w:rPr>
              <w:t>28/02/2026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5A072" w14:textId="77777777" w:rsidR="000E6715" w:rsidRPr="007E1BC1" w:rsidRDefault="000E6715" w:rsidP="001A3843">
            <w:pPr>
              <w:pStyle w:val="rowtabella0"/>
              <w:rPr>
                <w:color w:val="002060"/>
              </w:rPr>
            </w:pPr>
            <w:r w:rsidRPr="007E1BC1">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8F793" w14:textId="77777777" w:rsidR="000E6715" w:rsidRPr="007E1BC1" w:rsidRDefault="000E6715" w:rsidP="001A3843">
            <w:pPr>
              <w:pStyle w:val="rowtabella0"/>
              <w:rPr>
                <w:color w:val="002060"/>
              </w:rPr>
            </w:pPr>
            <w:r w:rsidRPr="007E1BC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EAB28" w14:textId="77777777" w:rsidR="000E6715" w:rsidRPr="007E1BC1" w:rsidRDefault="000E6715" w:rsidP="001A3843">
            <w:pPr>
              <w:pStyle w:val="rowtabella0"/>
              <w:rPr>
                <w:color w:val="002060"/>
              </w:rPr>
            </w:pPr>
            <w:r w:rsidRPr="007E1BC1">
              <w:rPr>
                <w:color w:val="002060"/>
              </w:rPr>
              <w:t xml:space="preserve">VIA </w:t>
            </w:r>
            <w:proofErr w:type="gramStart"/>
            <w:r w:rsidRPr="007E1BC1">
              <w:rPr>
                <w:color w:val="002060"/>
              </w:rPr>
              <w:t>B.BUOZZI</w:t>
            </w:r>
            <w:proofErr w:type="gramEnd"/>
          </w:p>
        </w:tc>
      </w:tr>
      <w:tr w:rsidR="000E6715" w:rsidRPr="007E1BC1" w14:paraId="631B618E"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754FCB" w14:textId="77777777" w:rsidR="000E6715" w:rsidRPr="007E1BC1" w:rsidRDefault="000E6715" w:rsidP="001A3843">
            <w:pPr>
              <w:pStyle w:val="rowtabella0"/>
              <w:rPr>
                <w:color w:val="002060"/>
              </w:rPr>
            </w:pPr>
            <w:r w:rsidRPr="007E1BC1">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831129" w14:textId="77777777" w:rsidR="000E6715" w:rsidRPr="007E1BC1" w:rsidRDefault="000E6715" w:rsidP="001A3843">
            <w:pPr>
              <w:pStyle w:val="rowtabella0"/>
              <w:rPr>
                <w:color w:val="002060"/>
              </w:rPr>
            </w:pPr>
            <w:r w:rsidRPr="007E1BC1">
              <w:rPr>
                <w:color w:val="002060"/>
              </w:rPr>
              <w:t>ACSS MONDOLFO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639BF"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5224C8" w14:textId="77777777" w:rsidR="000E6715" w:rsidRPr="007E1BC1" w:rsidRDefault="000E6715" w:rsidP="001A3843">
            <w:pPr>
              <w:pStyle w:val="rowtabella0"/>
              <w:rPr>
                <w:color w:val="002060"/>
              </w:rPr>
            </w:pPr>
            <w:r w:rsidRPr="007E1BC1">
              <w:rPr>
                <w:color w:val="002060"/>
              </w:rPr>
              <w:t>28/02/2026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A090A" w14:textId="77777777" w:rsidR="000E6715" w:rsidRPr="007E1BC1" w:rsidRDefault="000E6715" w:rsidP="001A3843">
            <w:pPr>
              <w:pStyle w:val="rowtabella0"/>
              <w:rPr>
                <w:color w:val="002060"/>
              </w:rPr>
            </w:pPr>
            <w:r w:rsidRPr="007E1BC1">
              <w:rPr>
                <w:color w:val="002060"/>
              </w:rPr>
              <w:t xml:space="preserve">5454 </w:t>
            </w:r>
            <w:proofErr w:type="gramStart"/>
            <w:r w:rsidRPr="007E1BC1">
              <w:rPr>
                <w:color w:val="002060"/>
              </w:rPr>
              <w:t>C.COPERTO</w:t>
            </w:r>
            <w:proofErr w:type="gramEnd"/>
            <w:r w:rsidRPr="007E1BC1">
              <w:rPr>
                <w:color w:val="002060"/>
              </w:rPr>
              <w:t xml:space="preserve"> </w:t>
            </w:r>
            <w:proofErr w:type="gramStart"/>
            <w:r w:rsidRPr="007E1BC1">
              <w:rPr>
                <w:color w:val="002060"/>
              </w:rPr>
              <w:t>C.TENNIS</w:t>
            </w:r>
            <w:proofErr w:type="gramEnd"/>
            <w:r w:rsidRPr="007E1BC1">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98C31" w14:textId="77777777" w:rsidR="000E6715" w:rsidRPr="007E1BC1" w:rsidRDefault="000E6715" w:rsidP="001A3843">
            <w:pPr>
              <w:pStyle w:val="rowtabella0"/>
              <w:rPr>
                <w:color w:val="002060"/>
              </w:rPr>
            </w:pPr>
            <w:r w:rsidRPr="007E1BC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3F92F" w14:textId="77777777" w:rsidR="000E6715" w:rsidRPr="007E1BC1" w:rsidRDefault="000E6715" w:rsidP="001A3843">
            <w:pPr>
              <w:pStyle w:val="rowtabella0"/>
              <w:rPr>
                <w:color w:val="002060"/>
              </w:rPr>
            </w:pPr>
            <w:r w:rsidRPr="007E1BC1">
              <w:rPr>
                <w:color w:val="002060"/>
              </w:rPr>
              <w:t>VIA VILLA TOMBARI</w:t>
            </w:r>
          </w:p>
        </w:tc>
      </w:tr>
      <w:tr w:rsidR="000E6715" w:rsidRPr="007E1BC1" w14:paraId="23794FF8"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7A6A7D" w14:textId="77777777" w:rsidR="000E6715" w:rsidRPr="007E1BC1" w:rsidRDefault="000E6715" w:rsidP="001A3843">
            <w:pPr>
              <w:pStyle w:val="rowtabella0"/>
              <w:rPr>
                <w:color w:val="002060"/>
              </w:rPr>
            </w:pPr>
            <w:r w:rsidRPr="007E1BC1">
              <w:rPr>
                <w:color w:val="002060"/>
              </w:rPr>
              <w:t xml:space="preserve">ACSS MONDOLFO C5 </w:t>
            </w:r>
            <w:proofErr w:type="gramStart"/>
            <w:r w:rsidRPr="007E1BC1">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41872" w14:textId="77777777" w:rsidR="000E6715" w:rsidRPr="007E1BC1" w:rsidRDefault="000E6715" w:rsidP="001A3843">
            <w:pPr>
              <w:pStyle w:val="rowtabella0"/>
              <w:rPr>
                <w:color w:val="002060"/>
              </w:rPr>
            </w:pPr>
            <w:r w:rsidRPr="007E1BC1">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3AC1DB"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2BAC60" w14:textId="77777777" w:rsidR="000E6715" w:rsidRPr="007E1BC1" w:rsidRDefault="000E6715" w:rsidP="001A3843">
            <w:pPr>
              <w:pStyle w:val="rowtabella0"/>
              <w:rPr>
                <w:color w:val="002060"/>
              </w:rPr>
            </w:pPr>
            <w:r w:rsidRPr="007E1BC1">
              <w:rPr>
                <w:color w:val="002060"/>
              </w:rPr>
              <w:t>01/03/2026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80B319" w14:textId="77777777" w:rsidR="000E6715" w:rsidRPr="007E1BC1" w:rsidRDefault="000E6715" w:rsidP="001A3843">
            <w:pPr>
              <w:pStyle w:val="rowtabella0"/>
              <w:rPr>
                <w:color w:val="002060"/>
              </w:rPr>
            </w:pPr>
            <w:r w:rsidRPr="007E1BC1">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37FDA" w14:textId="77777777" w:rsidR="000E6715" w:rsidRPr="007E1BC1" w:rsidRDefault="000E6715" w:rsidP="001A3843">
            <w:pPr>
              <w:pStyle w:val="rowtabella0"/>
              <w:rPr>
                <w:color w:val="002060"/>
              </w:rPr>
            </w:pPr>
            <w:r w:rsidRPr="007E1BC1">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CA9C2" w14:textId="77777777" w:rsidR="000E6715" w:rsidRPr="007E1BC1" w:rsidRDefault="000E6715" w:rsidP="001A3843">
            <w:pPr>
              <w:pStyle w:val="rowtabella0"/>
              <w:rPr>
                <w:color w:val="002060"/>
              </w:rPr>
            </w:pPr>
            <w:r w:rsidRPr="007E1BC1">
              <w:rPr>
                <w:color w:val="002060"/>
              </w:rPr>
              <w:t>VIA AMATO</w:t>
            </w:r>
          </w:p>
        </w:tc>
      </w:tr>
      <w:tr w:rsidR="000E6715" w:rsidRPr="007E1BC1" w14:paraId="3FFA5AE9"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FDA46C" w14:textId="77777777" w:rsidR="000E6715" w:rsidRPr="007E1BC1" w:rsidRDefault="000E6715" w:rsidP="001A3843">
            <w:pPr>
              <w:pStyle w:val="rowtabella0"/>
              <w:rPr>
                <w:color w:val="002060"/>
              </w:rPr>
            </w:pPr>
            <w:r w:rsidRPr="007E1BC1">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9C071" w14:textId="77777777" w:rsidR="000E6715" w:rsidRPr="007E1BC1" w:rsidRDefault="000E6715" w:rsidP="001A3843">
            <w:pPr>
              <w:pStyle w:val="rowtabella0"/>
              <w:rPr>
                <w:color w:val="002060"/>
              </w:rPr>
            </w:pPr>
            <w:r w:rsidRPr="007E1BC1">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78769B"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6B040E" w14:textId="77777777" w:rsidR="000E6715" w:rsidRPr="007E1BC1" w:rsidRDefault="000E6715" w:rsidP="001A3843">
            <w:pPr>
              <w:pStyle w:val="rowtabella0"/>
              <w:rPr>
                <w:color w:val="002060"/>
              </w:rPr>
            </w:pPr>
            <w:r w:rsidRPr="007E1BC1">
              <w:rPr>
                <w:color w:val="002060"/>
              </w:rPr>
              <w:t>01/03/2026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876E91" w14:textId="77777777" w:rsidR="000E6715" w:rsidRPr="007E1BC1" w:rsidRDefault="000E6715" w:rsidP="001A3843">
            <w:pPr>
              <w:pStyle w:val="rowtabella0"/>
              <w:rPr>
                <w:color w:val="002060"/>
              </w:rPr>
            </w:pPr>
            <w:r w:rsidRPr="007E1BC1">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99694" w14:textId="77777777" w:rsidR="000E6715" w:rsidRPr="007E1BC1" w:rsidRDefault="000E6715" w:rsidP="001A3843">
            <w:pPr>
              <w:pStyle w:val="rowtabella0"/>
              <w:rPr>
                <w:color w:val="002060"/>
              </w:rPr>
            </w:pPr>
            <w:r w:rsidRPr="007E1BC1">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286CE" w14:textId="77777777" w:rsidR="000E6715" w:rsidRPr="007E1BC1" w:rsidRDefault="000E6715" w:rsidP="001A3843">
            <w:pPr>
              <w:pStyle w:val="rowtabella0"/>
              <w:rPr>
                <w:color w:val="002060"/>
              </w:rPr>
            </w:pPr>
            <w:r w:rsidRPr="007E1BC1">
              <w:rPr>
                <w:color w:val="002060"/>
              </w:rPr>
              <w:t>VIA ROSSINI</w:t>
            </w:r>
          </w:p>
        </w:tc>
      </w:tr>
      <w:tr w:rsidR="000E6715" w:rsidRPr="007E1BC1" w14:paraId="09C86158"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7E80D4" w14:textId="77777777" w:rsidR="000E6715" w:rsidRPr="007E1BC1" w:rsidRDefault="000E6715" w:rsidP="001A3843">
            <w:pPr>
              <w:pStyle w:val="rowtabella0"/>
              <w:rPr>
                <w:color w:val="002060"/>
              </w:rPr>
            </w:pPr>
            <w:r w:rsidRPr="007E1BC1">
              <w:rPr>
                <w:color w:val="002060"/>
              </w:rPr>
              <w:t xml:space="preserve">ITALSERVICE C5 </w:t>
            </w:r>
            <w:proofErr w:type="gramStart"/>
            <w:r w:rsidRPr="007E1BC1">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0F2DF" w14:textId="77777777" w:rsidR="000E6715" w:rsidRPr="007E1BC1" w:rsidRDefault="000E6715" w:rsidP="001A3843">
            <w:pPr>
              <w:pStyle w:val="rowtabella0"/>
              <w:rPr>
                <w:color w:val="002060"/>
              </w:rPr>
            </w:pPr>
            <w:proofErr w:type="gramStart"/>
            <w:r w:rsidRPr="007E1BC1">
              <w:rPr>
                <w:color w:val="002060"/>
              </w:rPr>
              <w:t>CITTA</w:t>
            </w:r>
            <w:proofErr w:type="gramEnd"/>
            <w:r w:rsidRPr="007E1BC1">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23525"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DBF01" w14:textId="77777777" w:rsidR="000E6715" w:rsidRPr="007E1BC1" w:rsidRDefault="000E6715" w:rsidP="001A3843">
            <w:pPr>
              <w:pStyle w:val="rowtabella0"/>
              <w:rPr>
                <w:color w:val="002060"/>
              </w:rPr>
            </w:pPr>
            <w:r w:rsidRPr="007E1BC1">
              <w:rPr>
                <w:color w:val="002060"/>
              </w:rPr>
              <w:t>01/03/2026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57F3A" w14:textId="77777777" w:rsidR="000E6715" w:rsidRPr="007E1BC1" w:rsidRDefault="000E6715" w:rsidP="001A3843">
            <w:pPr>
              <w:pStyle w:val="rowtabella0"/>
              <w:rPr>
                <w:color w:val="002060"/>
              </w:rPr>
            </w:pPr>
            <w:r w:rsidRPr="007E1BC1">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EA345" w14:textId="77777777" w:rsidR="000E6715" w:rsidRPr="007E1BC1" w:rsidRDefault="000E6715" w:rsidP="001A3843">
            <w:pPr>
              <w:pStyle w:val="rowtabella0"/>
              <w:rPr>
                <w:color w:val="002060"/>
              </w:rPr>
            </w:pPr>
            <w:r w:rsidRPr="007E1BC1">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A67AE" w14:textId="77777777" w:rsidR="000E6715" w:rsidRPr="007E1BC1" w:rsidRDefault="000E6715" w:rsidP="001A3843">
            <w:pPr>
              <w:pStyle w:val="rowtabella0"/>
              <w:rPr>
                <w:color w:val="002060"/>
              </w:rPr>
            </w:pPr>
            <w:r w:rsidRPr="007E1BC1">
              <w:rPr>
                <w:color w:val="002060"/>
              </w:rPr>
              <w:t>VIA DELLE ESPOSIZIONI, 33</w:t>
            </w:r>
          </w:p>
        </w:tc>
      </w:tr>
    </w:tbl>
    <w:p w14:paraId="674B2C5B" w14:textId="77777777" w:rsidR="000E6715" w:rsidRPr="007E1BC1" w:rsidRDefault="000E6715" w:rsidP="000E6715">
      <w:pPr>
        <w:pStyle w:val="breakline"/>
        <w:rPr>
          <w:rFonts w:eastAsiaTheme="minorEastAsia"/>
          <w:color w:val="002060"/>
        </w:rPr>
      </w:pPr>
    </w:p>
    <w:p w14:paraId="49F19286" w14:textId="77777777" w:rsidR="000E6715" w:rsidRPr="007E1BC1" w:rsidRDefault="000E6715" w:rsidP="000E6715">
      <w:pPr>
        <w:pStyle w:val="breakline"/>
        <w:rPr>
          <w:color w:val="002060"/>
        </w:rPr>
      </w:pPr>
    </w:p>
    <w:p w14:paraId="538EF4FF" w14:textId="77777777" w:rsidR="000E6715" w:rsidRPr="007E1BC1" w:rsidRDefault="000E6715" w:rsidP="000E6715">
      <w:pPr>
        <w:pStyle w:val="breakline"/>
        <w:rPr>
          <w:color w:val="002060"/>
        </w:rPr>
      </w:pPr>
    </w:p>
    <w:p w14:paraId="2E59BE11" w14:textId="77777777" w:rsidR="000E6715" w:rsidRPr="007E1BC1" w:rsidRDefault="000E6715" w:rsidP="000E6715">
      <w:pPr>
        <w:pStyle w:val="sottotitolocampionato10"/>
        <w:rPr>
          <w:color w:val="002060"/>
        </w:rPr>
      </w:pPr>
      <w:r w:rsidRPr="007E1BC1">
        <w:rPr>
          <w:color w:val="002060"/>
        </w:rPr>
        <w:t>GIRONE SA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E6715" w:rsidRPr="007E1BC1" w14:paraId="7AE56B79"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D6D70" w14:textId="77777777" w:rsidR="000E6715" w:rsidRPr="007E1BC1" w:rsidRDefault="000E6715" w:rsidP="001A3843">
            <w:pPr>
              <w:pStyle w:val="headertabella0"/>
              <w:rPr>
                <w:color w:val="002060"/>
              </w:rPr>
            </w:pPr>
            <w:r w:rsidRPr="007E1BC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C44AC"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32BEF"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96B89"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F160C"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DBBCE"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A8177"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5C1631B6" w14:textId="77777777" w:rsidTr="001A384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58F878" w14:textId="77777777" w:rsidR="000E6715" w:rsidRPr="007E1BC1" w:rsidRDefault="000E6715" w:rsidP="001A3843">
            <w:pPr>
              <w:pStyle w:val="rowtabella0"/>
              <w:rPr>
                <w:color w:val="002060"/>
              </w:rPr>
            </w:pPr>
            <w:r w:rsidRPr="007E1BC1">
              <w:rPr>
                <w:color w:val="002060"/>
              </w:rPr>
              <w:t xml:space="preserve">AUDAX 1970 </w:t>
            </w:r>
            <w:proofErr w:type="gramStart"/>
            <w:r w:rsidRPr="007E1BC1">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40E2A5" w14:textId="77777777" w:rsidR="000E6715" w:rsidRPr="007E1BC1" w:rsidRDefault="000E6715" w:rsidP="001A3843">
            <w:pPr>
              <w:pStyle w:val="rowtabella0"/>
              <w:rPr>
                <w:color w:val="002060"/>
              </w:rPr>
            </w:pPr>
            <w:r w:rsidRPr="007E1BC1">
              <w:rPr>
                <w:color w:val="002060"/>
              </w:rPr>
              <w:t>SPORTFLY ARL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39F9F"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4F5BC6" w14:textId="77777777" w:rsidR="000E6715" w:rsidRPr="007E1BC1" w:rsidRDefault="000E6715" w:rsidP="001A3843">
            <w:pPr>
              <w:pStyle w:val="rowtabella0"/>
              <w:rPr>
                <w:color w:val="002060"/>
              </w:rPr>
            </w:pPr>
            <w:r w:rsidRPr="007E1BC1">
              <w:rPr>
                <w:color w:val="002060"/>
              </w:rPr>
              <w:t>05/03/2026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807991" w14:textId="77777777" w:rsidR="000E6715" w:rsidRPr="007E1BC1" w:rsidRDefault="000E6715" w:rsidP="001A3843">
            <w:pPr>
              <w:pStyle w:val="rowtabella0"/>
              <w:rPr>
                <w:color w:val="002060"/>
              </w:rPr>
            </w:pPr>
            <w:r w:rsidRPr="007E1BC1">
              <w:rPr>
                <w:color w:val="002060"/>
              </w:rPr>
              <w:t>5109 CAMPO COPERTO N°3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C4AA2F" w14:textId="77777777" w:rsidR="000E6715" w:rsidRPr="007E1BC1" w:rsidRDefault="000E6715" w:rsidP="001A3843">
            <w:pPr>
              <w:pStyle w:val="rowtabella0"/>
              <w:rPr>
                <w:color w:val="002060"/>
              </w:rPr>
            </w:pPr>
            <w:r w:rsidRPr="007E1BC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1A650" w14:textId="77777777" w:rsidR="000E6715" w:rsidRPr="007E1BC1" w:rsidRDefault="000E6715" w:rsidP="001A3843">
            <w:pPr>
              <w:pStyle w:val="rowtabella0"/>
              <w:rPr>
                <w:color w:val="002060"/>
              </w:rPr>
            </w:pPr>
            <w:r w:rsidRPr="007E1BC1">
              <w:rPr>
                <w:color w:val="002060"/>
              </w:rPr>
              <w:t>VIA CELLINI</w:t>
            </w:r>
          </w:p>
        </w:tc>
      </w:tr>
    </w:tbl>
    <w:p w14:paraId="5A7E0D79" w14:textId="77777777" w:rsidR="000E6715" w:rsidRPr="007E1BC1" w:rsidRDefault="000E6715" w:rsidP="000E6715">
      <w:pPr>
        <w:pStyle w:val="breakline"/>
        <w:rPr>
          <w:rFonts w:eastAsiaTheme="minorEastAsia"/>
          <w:color w:val="002060"/>
        </w:rPr>
      </w:pPr>
    </w:p>
    <w:p w14:paraId="30D7CC8D" w14:textId="77777777" w:rsidR="000E6715" w:rsidRPr="007E1BC1" w:rsidRDefault="000E6715" w:rsidP="000E6715">
      <w:pPr>
        <w:pStyle w:val="breakline"/>
        <w:rPr>
          <w:color w:val="002060"/>
        </w:rPr>
      </w:pPr>
    </w:p>
    <w:p w14:paraId="61CEFEC8" w14:textId="77777777" w:rsidR="000E6715" w:rsidRPr="007E1BC1" w:rsidRDefault="000E6715" w:rsidP="000E6715">
      <w:pPr>
        <w:pStyle w:val="breakline"/>
        <w:rPr>
          <w:color w:val="002060"/>
        </w:rPr>
      </w:pPr>
    </w:p>
    <w:p w14:paraId="5D113C62" w14:textId="77777777" w:rsidR="000E6715" w:rsidRPr="007E1BC1" w:rsidRDefault="000E6715" w:rsidP="000E6715">
      <w:pPr>
        <w:pStyle w:val="sottotitolocampionato10"/>
        <w:rPr>
          <w:color w:val="002060"/>
        </w:rPr>
      </w:pPr>
      <w:r w:rsidRPr="007E1BC1">
        <w:rPr>
          <w:color w:val="002060"/>
        </w:rPr>
        <w:t>GIRONE SB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4"/>
        <w:gridCol w:w="385"/>
        <w:gridCol w:w="898"/>
        <w:gridCol w:w="1175"/>
        <w:gridCol w:w="1553"/>
        <w:gridCol w:w="1544"/>
      </w:tblGrid>
      <w:tr w:rsidR="000E6715" w:rsidRPr="007E1BC1" w14:paraId="5D6F4D74" w14:textId="77777777" w:rsidTr="001A38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673DC" w14:textId="77777777" w:rsidR="000E6715" w:rsidRPr="007E1BC1" w:rsidRDefault="000E6715" w:rsidP="001A3843">
            <w:pPr>
              <w:pStyle w:val="headertabella0"/>
              <w:rPr>
                <w:color w:val="002060"/>
              </w:rPr>
            </w:pPr>
            <w:r w:rsidRPr="007E1B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7AD38" w14:textId="77777777" w:rsidR="000E6715" w:rsidRPr="007E1BC1" w:rsidRDefault="000E6715" w:rsidP="001A3843">
            <w:pPr>
              <w:pStyle w:val="headertabella0"/>
              <w:rPr>
                <w:color w:val="002060"/>
              </w:rPr>
            </w:pPr>
            <w:r w:rsidRPr="007E1B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CFF34" w14:textId="77777777" w:rsidR="000E6715" w:rsidRPr="007E1BC1" w:rsidRDefault="000E6715" w:rsidP="001A3843">
            <w:pPr>
              <w:pStyle w:val="headertabella0"/>
              <w:rPr>
                <w:color w:val="002060"/>
              </w:rPr>
            </w:pPr>
            <w:r w:rsidRPr="007E1B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76122" w14:textId="77777777" w:rsidR="000E6715" w:rsidRPr="007E1BC1" w:rsidRDefault="000E6715" w:rsidP="001A3843">
            <w:pPr>
              <w:pStyle w:val="headertabella0"/>
              <w:rPr>
                <w:color w:val="002060"/>
              </w:rPr>
            </w:pPr>
            <w:r w:rsidRPr="007E1B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616C3" w14:textId="77777777" w:rsidR="000E6715" w:rsidRPr="007E1BC1" w:rsidRDefault="000E6715" w:rsidP="001A3843">
            <w:pPr>
              <w:pStyle w:val="headertabella0"/>
              <w:rPr>
                <w:color w:val="002060"/>
              </w:rPr>
            </w:pPr>
            <w:r w:rsidRPr="007E1B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426A2" w14:textId="77777777" w:rsidR="000E6715" w:rsidRPr="007E1BC1" w:rsidRDefault="000E6715" w:rsidP="001A3843">
            <w:pPr>
              <w:pStyle w:val="headertabella0"/>
              <w:rPr>
                <w:color w:val="002060"/>
              </w:rPr>
            </w:pPr>
            <w:proofErr w:type="spellStart"/>
            <w:r w:rsidRPr="007E1BC1">
              <w:rPr>
                <w:color w:val="002060"/>
              </w:rPr>
              <w:t>Localita'</w:t>
            </w:r>
            <w:proofErr w:type="spellEnd"/>
            <w:r w:rsidRPr="007E1B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AEEFD" w14:textId="77777777" w:rsidR="000E6715" w:rsidRPr="007E1BC1" w:rsidRDefault="000E6715" w:rsidP="001A3843">
            <w:pPr>
              <w:pStyle w:val="headertabella0"/>
              <w:rPr>
                <w:color w:val="002060"/>
              </w:rPr>
            </w:pPr>
            <w:r w:rsidRPr="007E1BC1">
              <w:rPr>
                <w:color w:val="002060"/>
              </w:rPr>
              <w:t>Indirizzo Impianto</w:t>
            </w:r>
          </w:p>
        </w:tc>
      </w:tr>
      <w:tr w:rsidR="000E6715" w:rsidRPr="007E1BC1" w14:paraId="6B8BE23E" w14:textId="77777777" w:rsidTr="001A384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FB4A6A" w14:textId="77777777" w:rsidR="000E6715" w:rsidRPr="007E1BC1" w:rsidRDefault="000E6715" w:rsidP="001A3843">
            <w:pPr>
              <w:pStyle w:val="rowtabella0"/>
              <w:rPr>
                <w:color w:val="002060"/>
              </w:rPr>
            </w:pPr>
            <w:r w:rsidRPr="007E1BC1">
              <w:rPr>
                <w:color w:val="002060"/>
              </w:rPr>
              <w:t>PASTADICAMERINO GAGLIOLE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26DDE" w14:textId="77777777" w:rsidR="000E6715" w:rsidRPr="007E1BC1" w:rsidRDefault="000E6715" w:rsidP="001A3843">
            <w:pPr>
              <w:pStyle w:val="rowtabella0"/>
              <w:rPr>
                <w:color w:val="002060"/>
              </w:rPr>
            </w:pPr>
            <w:r w:rsidRPr="007E1BC1">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DC1AE" w14:textId="77777777" w:rsidR="000E6715" w:rsidRPr="007E1BC1" w:rsidRDefault="000E6715" w:rsidP="001A3843">
            <w:pPr>
              <w:pStyle w:val="rowtabella0"/>
              <w:jc w:val="center"/>
              <w:rPr>
                <w:color w:val="002060"/>
              </w:rPr>
            </w:pPr>
            <w:r w:rsidRPr="007E1B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BF692" w14:textId="77777777" w:rsidR="000E6715" w:rsidRPr="007E1BC1" w:rsidRDefault="000E6715" w:rsidP="001A3843">
            <w:pPr>
              <w:pStyle w:val="rowtabella0"/>
              <w:rPr>
                <w:color w:val="002060"/>
              </w:rPr>
            </w:pPr>
            <w:r w:rsidRPr="007E1BC1">
              <w:rPr>
                <w:color w:val="002060"/>
              </w:rPr>
              <w:t>28/02/2026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F0804" w14:textId="77777777" w:rsidR="000E6715" w:rsidRPr="007E1BC1" w:rsidRDefault="000E6715" w:rsidP="001A3843">
            <w:pPr>
              <w:pStyle w:val="rowtabella0"/>
              <w:rPr>
                <w:color w:val="002060"/>
              </w:rPr>
            </w:pPr>
            <w:r w:rsidRPr="007E1BC1">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37E83" w14:textId="77777777" w:rsidR="000E6715" w:rsidRPr="007E1BC1" w:rsidRDefault="000E6715" w:rsidP="001A3843">
            <w:pPr>
              <w:pStyle w:val="rowtabella0"/>
              <w:rPr>
                <w:color w:val="002060"/>
              </w:rPr>
            </w:pPr>
            <w:r w:rsidRPr="007E1BC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92136" w14:textId="77777777" w:rsidR="000E6715" w:rsidRPr="007E1BC1" w:rsidRDefault="000E6715" w:rsidP="001A3843">
            <w:pPr>
              <w:pStyle w:val="rowtabella0"/>
              <w:rPr>
                <w:color w:val="002060"/>
              </w:rPr>
            </w:pPr>
            <w:r w:rsidRPr="007E1BC1">
              <w:rPr>
                <w:color w:val="002060"/>
              </w:rPr>
              <w:t>LOCALITA' LE CALVIE</w:t>
            </w:r>
          </w:p>
        </w:tc>
      </w:tr>
      <w:tr w:rsidR="000E6715" w:rsidRPr="007E1BC1" w14:paraId="62868FE9"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734541" w14:textId="77777777" w:rsidR="000E6715" w:rsidRPr="007E1BC1" w:rsidRDefault="000E6715" w:rsidP="001A3843">
            <w:pPr>
              <w:pStyle w:val="rowtabella0"/>
              <w:rPr>
                <w:color w:val="002060"/>
              </w:rPr>
            </w:pPr>
            <w:r w:rsidRPr="007E1BC1">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34BBA3" w14:textId="77777777" w:rsidR="000E6715" w:rsidRPr="007E1BC1" w:rsidRDefault="000E6715" w:rsidP="001A3843">
            <w:pPr>
              <w:pStyle w:val="rowtabella0"/>
              <w:rPr>
                <w:color w:val="002060"/>
              </w:rPr>
            </w:pPr>
            <w:r w:rsidRPr="007E1BC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0F1AC8"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8337D4" w14:textId="77777777" w:rsidR="000E6715" w:rsidRPr="007E1BC1" w:rsidRDefault="000E6715" w:rsidP="001A3843">
            <w:pPr>
              <w:pStyle w:val="rowtabella0"/>
              <w:rPr>
                <w:color w:val="002060"/>
              </w:rPr>
            </w:pPr>
            <w:r w:rsidRPr="007E1BC1">
              <w:rPr>
                <w:color w:val="002060"/>
              </w:rPr>
              <w:t>28/02/2026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01C3AA" w14:textId="77777777" w:rsidR="000E6715" w:rsidRPr="007E1BC1" w:rsidRDefault="000E6715" w:rsidP="001A3843">
            <w:pPr>
              <w:pStyle w:val="rowtabella0"/>
              <w:rPr>
                <w:color w:val="002060"/>
              </w:rPr>
            </w:pPr>
            <w:r w:rsidRPr="007E1BC1">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C3025" w14:textId="77777777" w:rsidR="000E6715" w:rsidRPr="007E1BC1" w:rsidRDefault="000E6715" w:rsidP="001A3843">
            <w:pPr>
              <w:pStyle w:val="rowtabella0"/>
              <w:rPr>
                <w:color w:val="002060"/>
              </w:rPr>
            </w:pPr>
            <w:r w:rsidRPr="007E1BC1">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FB7AF" w14:textId="77777777" w:rsidR="000E6715" w:rsidRPr="007E1BC1" w:rsidRDefault="000E6715" w:rsidP="001A3843">
            <w:pPr>
              <w:pStyle w:val="rowtabella0"/>
              <w:rPr>
                <w:color w:val="002060"/>
              </w:rPr>
            </w:pPr>
            <w:r w:rsidRPr="007E1BC1">
              <w:rPr>
                <w:color w:val="002060"/>
              </w:rPr>
              <w:t>VIA PERTINI</w:t>
            </w:r>
          </w:p>
        </w:tc>
      </w:tr>
      <w:tr w:rsidR="000E6715" w:rsidRPr="007E1BC1" w14:paraId="303C0940" w14:textId="77777777" w:rsidTr="001A384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4BC797" w14:textId="77777777" w:rsidR="000E6715" w:rsidRPr="007E1BC1" w:rsidRDefault="000E6715" w:rsidP="001A3843">
            <w:pPr>
              <w:pStyle w:val="rowtabella0"/>
              <w:rPr>
                <w:color w:val="002060"/>
              </w:rPr>
            </w:pPr>
            <w:r w:rsidRPr="007E1BC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34E5E9" w14:textId="77777777" w:rsidR="000E6715" w:rsidRPr="007E1BC1" w:rsidRDefault="000E6715" w:rsidP="001A3843">
            <w:pPr>
              <w:pStyle w:val="rowtabella0"/>
              <w:rPr>
                <w:color w:val="002060"/>
              </w:rPr>
            </w:pPr>
            <w:r w:rsidRPr="007E1BC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6517B9"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4C0C9E" w14:textId="77777777" w:rsidR="000E6715" w:rsidRPr="007E1BC1" w:rsidRDefault="000E6715" w:rsidP="001A3843">
            <w:pPr>
              <w:pStyle w:val="rowtabella0"/>
              <w:rPr>
                <w:color w:val="002060"/>
              </w:rPr>
            </w:pPr>
            <w:r w:rsidRPr="007E1BC1">
              <w:rPr>
                <w:color w:val="002060"/>
              </w:rPr>
              <w:t>01/03/2026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8CDF57" w14:textId="77777777" w:rsidR="000E6715" w:rsidRPr="007E1BC1" w:rsidRDefault="000E6715" w:rsidP="001A3843">
            <w:pPr>
              <w:pStyle w:val="rowtabella0"/>
              <w:rPr>
                <w:color w:val="002060"/>
              </w:rPr>
            </w:pPr>
            <w:r w:rsidRPr="007E1BC1">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60F38F" w14:textId="77777777" w:rsidR="000E6715" w:rsidRPr="007E1BC1" w:rsidRDefault="000E6715" w:rsidP="001A3843">
            <w:pPr>
              <w:pStyle w:val="rowtabella0"/>
              <w:rPr>
                <w:color w:val="002060"/>
              </w:rPr>
            </w:pPr>
            <w:r w:rsidRPr="007E1BC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C7E74" w14:textId="77777777" w:rsidR="000E6715" w:rsidRPr="007E1BC1" w:rsidRDefault="000E6715" w:rsidP="001A3843">
            <w:pPr>
              <w:pStyle w:val="rowtabella0"/>
              <w:rPr>
                <w:color w:val="002060"/>
              </w:rPr>
            </w:pPr>
            <w:r w:rsidRPr="007E1BC1">
              <w:rPr>
                <w:color w:val="002060"/>
              </w:rPr>
              <w:t>VIA FRATELLI CERVI</w:t>
            </w:r>
          </w:p>
        </w:tc>
      </w:tr>
      <w:tr w:rsidR="000E6715" w:rsidRPr="007E1BC1" w14:paraId="24304790" w14:textId="77777777" w:rsidTr="001A384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3B9F50" w14:textId="77777777" w:rsidR="000E6715" w:rsidRPr="007E1BC1" w:rsidRDefault="000E6715" w:rsidP="001A3843">
            <w:pPr>
              <w:pStyle w:val="rowtabella0"/>
              <w:rPr>
                <w:color w:val="002060"/>
              </w:rPr>
            </w:pPr>
            <w:r w:rsidRPr="007E1BC1">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B8958" w14:textId="77777777" w:rsidR="000E6715" w:rsidRPr="007E1BC1" w:rsidRDefault="000E6715" w:rsidP="001A3843">
            <w:pPr>
              <w:pStyle w:val="rowtabella0"/>
              <w:rPr>
                <w:color w:val="002060"/>
              </w:rPr>
            </w:pPr>
            <w:r w:rsidRPr="007E1BC1">
              <w:rPr>
                <w:color w:val="002060"/>
              </w:rPr>
              <w:t xml:space="preserve">SPORTING GROTTAMMARE </w:t>
            </w:r>
            <w:proofErr w:type="spellStart"/>
            <w:proofErr w:type="gramStart"/>
            <w:r w:rsidRPr="007E1BC1">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0C12C" w14:textId="77777777" w:rsidR="000E6715" w:rsidRPr="007E1BC1" w:rsidRDefault="000E6715" w:rsidP="001A3843">
            <w:pPr>
              <w:pStyle w:val="rowtabella0"/>
              <w:jc w:val="center"/>
              <w:rPr>
                <w:color w:val="002060"/>
              </w:rPr>
            </w:pPr>
            <w:r w:rsidRPr="007E1B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F8468" w14:textId="77777777" w:rsidR="000E6715" w:rsidRPr="007E1BC1" w:rsidRDefault="000E6715" w:rsidP="001A3843">
            <w:pPr>
              <w:pStyle w:val="rowtabella0"/>
              <w:rPr>
                <w:color w:val="002060"/>
              </w:rPr>
            </w:pPr>
            <w:r w:rsidRPr="007E1BC1">
              <w:rPr>
                <w:color w:val="002060"/>
              </w:rPr>
              <w:t>01/03/2026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7784E" w14:textId="77777777" w:rsidR="000E6715" w:rsidRPr="007E1BC1" w:rsidRDefault="000E6715" w:rsidP="001A3843">
            <w:pPr>
              <w:pStyle w:val="rowtabella0"/>
              <w:rPr>
                <w:color w:val="002060"/>
              </w:rPr>
            </w:pPr>
            <w:r w:rsidRPr="007E1BC1">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EF8D0" w14:textId="77777777" w:rsidR="000E6715" w:rsidRPr="007E1BC1" w:rsidRDefault="000E6715" w:rsidP="001A3843">
            <w:pPr>
              <w:pStyle w:val="rowtabella0"/>
              <w:rPr>
                <w:color w:val="002060"/>
              </w:rPr>
            </w:pPr>
            <w:r w:rsidRPr="007E1BC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C3168" w14:textId="77777777" w:rsidR="000E6715" w:rsidRPr="007E1BC1" w:rsidRDefault="000E6715" w:rsidP="001A3843">
            <w:pPr>
              <w:pStyle w:val="rowtabella0"/>
              <w:rPr>
                <w:color w:val="002060"/>
              </w:rPr>
            </w:pPr>
            <w:r w:rsidRPr="007E1BC1">
              <w:rPr>
                <w:color w:val="002060"/>
              </w:rPr>
              <w:t>VIA SAN SERGIO FZ. GROTTACCIA</w:t>
            </w:r>
          </w:p>
        </w:tc>
      </w:tr>
    </w:tbl>
    <w:p w14:paraId="52AAFD2B" w14:textId="77777777" w:rsidR="000E6715" w:rsidRPr="003A3417" w:rsidRDefault="000E6715" w:rsidP="00E47757">
      <w:pPr>
        <w:rPr>
          <w:color w:val="002060"/>
        </w:rPr>
      </w:pPr>
    </w:p>
    <w:p w14:paraId="47DCA05F" w14:textId="77777777" w:rsidR="00CA3D47" w:rsidRPr="00F648A8" w:rsidRDefault="00CA3D47" w:rsidP="00DC0676">
      <w:pPr>
        <w:pStyle w:val="breakline"/>
        <w:rPr>
          <w:rFonts w:ascii="Arial" w:hAnsi="Arial" w:cs="Arial"/>
          <w:color w:val="002060"/>
        </w:rPr>
      </w:pPr>
    </w:p>
    <w:p w14:paraId="5463C32C" w14:textId="77777777" w:rsidR="00E71501" w:rsidRPr="00E762DC" w:rsidRDefault="00E71501" w:rsidP="00E71501">
      <w:pPr>
        <w:pStyle w:val="TITOLOCAMPIONATO"/>
        <w:shd w:val="clear" w:color="auto" w:fill="CCCCCC"/>
        <w:spacing w:before="0" w:beforeAutospacing="0" w:after="0" w:afterAutospacing="0"/>
        <w:rPr>
          <w:color w:val="002060"/>
        </w:rPr>
      </w:pPr>
      <w:r>
        <w:rPr>
          <w:color w:val="002060"/>
        </w:rPr>
        <w:t>CALCIO A 5 UNDER 15 FEMMINILE REGIONALE</w:t>
      </w:r>
    </w:p>
    <w:p w14:paraId="12434109" w14:textId="77777777" w:rsidR="00E71501" w:rsidRPr="00E762DC" w:rsidRDefault="00E71501" w:rsidP="00E71501">
      <w:pPr>
        <w:pStyle w:val="TITOLOPRINC"/>
        <w:spacing w:before="0" w:beforeAutospacing="0" w:after="0" w:afterAutospacing="0"/>
        <w:rPr>
          <w:color w:val="002060"/>
        </w:rPr>
      </w:pPr>
      <w:r w:rsidRPr="00E762DC">
        <w:rPr>
          <w:color w:val="002060"/>
        </w:rPr>
        <w:t>ORGANICO E FORMAT</w:t>
      </w:r>
    </w:p>
    <w:p w14:paraId="3922A5C6" w14:textId="77777777" w:rsidR="00E71501" w:rsidRDefault="00E71501" w:rsidP="00E71501">
      <w:pPr>
        <w:pStyle w:val="LndNormale1"/>
        <w:jc w:val="left"/>
        <w:rPr>
          <w:b/>
          <w:color w:val="002060"/>
          <w:sz w:val="24"/>
          <w:szCs w:val="24"/>
          <w:u w:val="single"/>
        </w:rPr>
      </w:pPr>
    </w:p>
    <w:p w14:paraId="013E7CEB" w14:textId="77777777" w:rsidR="00E71501" w:rsidRPr="00E762DC" w:rsidRDefault="00E71501" w:rsidP="00E71501">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5 FEMMINILE</w:t>
      </w:r>
    </w:p>
    <w:p w14:paraId="554AEAA2" w14:textId="77777777" w:rsidR="00E71501" w:rsidRPr="00E762DC" w:rsidRDefault="00E71501" w:rsidP="00E71501">
      <w:pPr>
        <w:pStyle w:val="Corpodeltesto21"/>
        <w:rPr>
          <w:rFonts w:ascii="Arial" w:hAnsi="Arial" w:cs="Arial"/>
          <w:color w:val="002060"/>
          <w:sz w:val="22"/>
        </w:rPr>
      </w:pPr>
    </w:p>
    <w:p w14:paraId="36182996" w14:textId="77777777" w:rsidR="00E71501" w:rsidRPr="00A81B9F" w:rsidRDefault="00E71501" w:rsidP="00E71501">
      <w:pPr>
        <w:pStyle w:val="LndNormale1"/>
        <w:rPr>
          <w:b/>
          <w:bCs/>
          <w:color w:val="002060"/>
        </w:rPr>
      </w:pPr>
      <w:r w:rsidRPr="00A81B9F">
        <w:rPr>
          <w:b/>
          <w:bCs/>
          <w:color w:val="002060"/>
        </w:rPr>
        <w:t>GIRONE “A”</w:t>
      </w:r>
    </w:p>
    <w:p w14:paraId="1436572E" w14:textId="31850A16" w:rsidR="00776CD8" w:rsidRPr="00776CD8" w:rsidRDefault="00776CD8" w:rsidP="00776CD8">
      <w:pPr>
        <w:pStyle w:val="LndNormale1"/>
        <w:rPr>
          <w:rFonts w:cs="Arial"/>
          <w:noProof w:val="0"/>
          <w:color w:val="002060"/>
          <w:szCs w:val="22"/>
          <w:lang w:eastAsia="it-IT"/>
        </w:rPr>
      </w:pPr>
      <w:r w:rsidRPr="00776CD8">
        <w:rPr>
          <w:rFonts w:cs="Arial"/>
          <w:noProof w:val="0"/>
          <w:color w:val="002060"/>
          <w:szCs w:val="22"/>
          <w:lang w:eastAsia="it-IT"/>
        </w:rPr>
        <w:t xml:space="preserve">943510 </w:t>
      </w:r>
      <w:r>
        <w:rPr>
          <w:rFonts w:cs="Arial"/>
          <w:noProof w:val="0"/>
          <w:color w:val="002060"/>
          <w:szCs w:val="22"/>
          <w:lang w:eastAsia="it-IT"/>
        </w:rPr>
        <w:tab/>
      </w:r>
      <w:r w:rsidRPr="00776CD8">
        <w:rPr>
          <w:rFonts w:cs="Arial"/>
          <w:noProof w:val="0"/>
          <w:color w:val="002060"/>
          <w:szCs w:val="22"/>
          <w:lang w:eastAsia="it-IT"/>
        </w:rPr>
        <w:t xml:space="preserve">A.S.D. ACSS MONDOLFO C5        </w:t>
      </w:r>
    </w:p>
    <w:p w14:paraId="03BB2DDF" w14:textId="57E0BCF7" w:rsidR="00776CD8" w:rsidRPr="00776CD8" w:rsidRDefault="00776CD8" w:rsidP="00776CD8">
      <w:pPr>
        <w:pStyle w:val="LndNormale1"/>
        <w:rPr>
          <w:rFonts w:cs="Arial"/>
          <w:noProof w:val="0"/>
          <w:color w:val="002060"/>
          <w:szCs w:val="22"/>
          <w:lang w:eastAsia="it-IT"/>
        </w:rPr>
      </w:pPr>
      <w:r w:rsidRPr="00776CD8">
        <w:rPr>
          <w:rFonts w:cs="Arial"/>
          <w:noProof w:val="0"/>
          <w:color w:val="002060"/>
          <w:szCs w:val="22"/>
          <w:lang w:eastAsia="it-IT"/>
        </w:rPr>
        <w:t xml:space="preserve">964154 </w:t>
      </w:r>
      <w:r>
        <w:rPr>
          <w:rFonts w:cs="Arial"/>
          <w:noProof w:val="0"/>
          <w:color w:val="002060"/>
          <w:szCs w:val="22"/>
          <w:lang w:eastAsia="it-IT"/>
        </w:rPr>
        <w:tab/>
      </w:r>
      <w:r w:rsidRPr="00776CD8">
        <w:rPr>
          <w:rFonts w:cs="Arial"/>
          <w:noProof w:val="0"/>
          <w:color w:val="002060"/>
          <w:szCs w:val="22"/>
          <w:lang w:eastAsia="it-IT"/>
        </w:rPr>
        <w:t xml:space="preserve">A.S.D. FALCONARA 1995          </w:t>
      </w:r>
    </w:p>
    <w:p w14:paraId="3EDB734B" w14:textId="63BE3ACD" w:rsidR="00776CD8" w:rsidRPr="00776CD8" w:rsidRDefault="00776CD8" w:rsidP="00776CD8">
      <w:pPr>
        <w:pStyle w:val="LndNormale1"/>
        <w:rPr>
          <w:rFonts w:cs="Arial"/>
          <w:noProof w:val="0"/>
          <w:color w:val="002060"/>
          <w:szCs w:val="22"/>
          <w:lang w:eastAsia="it-IT"/>
        </w:rPr>
      </w:pPr>
      <w:r w:rsidRPr="00776CD8">
        <w:rPr>
          <w:rFonts w:cs="Arial"/>
          <w:noProof w:val="0"/>
          <w:color w:val="002060"/>
          <w:szCs w:val="22"/>
          <w:lang w:eastAsia="it-IT"/>
        </w:rPr>
        <w:t xml:space="preserve">955651 </w:t>
      </w:r>
      <w:r>
        <w:rPr>
          <w:rFonts w:cs="Arial"/>
          <w:noProof w:val="0"/>
          <w:color w:val="002060"/>
          <w:szCs w:val="22"/>
          <w:lang w:eastAsia="it-IT"/>
        </w:rPr>
        <w:tab/>
      </w:r>
      <w:r w:rsidRPr="00776CD8">
        <w:rPr>
          <w:rFonts w:cs="Arial"/>
          <w:noProof w:val="0"/>
          <w:color w:val="002060"/>
          <w:szCs w:val="22"/>
          <w:lang w:eastAsia="it-IT"/>
        </w:rPr>
        <w:t>A.S.D. POLISPORTIVA BOCA S.E.M.</w:t>
      </w:r>
    </w:p>
    <w:p w14:paraId="2B5CD1B8" w14:textId="13E2B9F8" w:rsidR="00E71501" w:rsidRDefault="00776CD8" w:rsidP="00776CD8">
      <w:pPr>
        <w:pStyle w:val="LndNormale1"/>
        <w:rPr>
          <w:rFonts w:cs="Arial"/>
          <w:noProof w:val="0"/>
          <w:color w:val="002060"/>
          <w:szCs w:val="22"/>
          <w:lang w:eastAsia="it-IT"/>
        </w:rPr>
      </w:pPr>
      <w:r w:rsidRPr="00776CD8">
        <w:rPr>
          <w:rFonts w:cs="Arial"/>
          <w:noProof w:val="0"/>
          <w:color w:val="002060"/>
          <w:szCs w:val="22"/>
          <w:lang w:eastAsia="it-IT"/>
        </w:rPr>
        <w:t xml:space="preserve"> 70301 </w:t>
      </w:r>
      <w:r>
        <w:rPr>
          <w:rFonts w:cs="Arial"/>
          <w:noProof w:val="0"/>
          <w:color w:val="002060"/>
          <w:szCs w:val="22"/>
          <w:lang w:eastAsia="it-IT"/>
        </w:rPr>
        <w:tab/>
      </w:r>
      <w:r w:rsidRPr="00776CD8">
        <w:rPr>
          <w:rFonts w:cs="Arial"/>
          <w:noProof w:val="0"/>
          <w:color w:val="002060"/>
          <w:szCs w:val="22"/>
          <w:lang w:eastAsia="it-IT"/>
        </w:rPr>
        <w:t xml:space="preserve">ASD    VILLA MUSONE CALCIO     </w:t>
      </w:r>
    </w:p>
    <w:p w14:paraId="2525ADB0" w14:textId="77777777" w:rsidR="00776CD8" w:rsidRPr="00E762DC" w:rsidRDefault="00776CD8" w:rsidP="00776CD8">
      <w:pPr>
        <w:pStyle w:val="LndNormale1"/>
      </w:pPr>
    </w:p>
    <w:p w14:paraId="22E6466E" w14:textId="77777777" w:rsidR="00E71501" w:rsidRPr="00E762DC" w:rsidRDefault="00E71501" w:rsidP="00E71501">
      <w:pPr>
        <w:pStyle w:val="LndNormale1"/>
        <w:rPr>
          <w:b/>
          <w:color w:val="002060"/>
          <w:sz w:val="24"/>
          <w:szCs w:val="24"/>
        </w:rPr>
      </w:pPr>
      <w:r w:rsidRPr="00E762DC">
        <w:rPr>
          <w:b/>
          <w:color w:val="002060"/>
          <w:sz w:val="24"/>
          <w:szCs w:val="24"/>
        </w:rPr>
        <w:t>CALENDARIO</w:t>
      </w:r>
    </w:p>
    <w:p w14:paraId="7728A17B" w14:textId="77777777" w:rsidR="00E71501" w:rsidRPr="00E762DC" w:rsidRDefault="00E71501" w:rsidP="00E71501">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Under 1</w:t>
      </w:r>
      <w:r>
        <w:rPr>
          <w:b/>
          <w:color w:val="002060"/>
        </w:rPr>
        <w:t>5 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w:t>
      </w:r>
      <w:r>
        <w:rPr>
          <w:b/>
          <w:color w:val="002060"/>
        </w:rPr>
        <w:t xml:space="preserve"> </w:t>
      </w:r>
      <w:r w:rsidRPr="00E762DC">
        <w:rPr>
          <w:b/>
          <w:color w:val="002060"/>
        </w:rPr>
        <w:t>corredat</w:t>
      </w:r>
      <w:r>
        <w:rPr>
          <w:b/>
          <w:color w:val="002060"/>
        </w:rPr>
        <w:t>o</w:t>
      </w:r>
      <w:r w:rsidRPr="00E762DC">
        <w:rPr>
          <w:b/>
          <w:color w:val="002060"/>
        </w:rPr>
        <w:t xml:space="preserve"> da relativ</w:t>
      </w:r>
      <w:r>
        <w:rPr>
          <w:b/>
          <w:color w:val="002060"/>
        </w:rPr>
        <w:t xml:space="preserve">o </w:t>
      </w:r>
      <w:r w:rsidRPr="00E762DC">
        <w:rPr>
          <w:b/>
          <w:color w:val="002060"/>
        </w:rPr>
        <w:t>indirizzario ed anagrafica.</w:t>
      </w:r>
    </w:p>
    <w:p w14:paraId="278C7C88" w14:textId="77777777" w:rsidR="00E71501" w:rsidRPr="00E762DC" w:rsidRDefault="00E71501" w:rsidP="00E71501">
      <w:pPr>
        <w:pStyle w:val="LndNormale1"/>
        <w:rPr>
          <w:color w:val="002060"/>
        </w:rPr>
      </w:pPr>
    </w:p>
    <w:p w14:paraId="539240BA" w14:textId="77777777" w:rsidR="00E71501" w:rsidRPr="00E762DC" w:rsidRDefault="00E71501" w:rsidP="00E71501">
      <w:pPr>
        <w:pStyle w:val="LndNormale1"/>
        <w:rPr>
          <w:b/>
          <w:color w:val="002060"/>
          <w:sz w:val="24"/>
          <w:szCs w:val="24"/>
        </w:rPr>
      </w:pPr>
      <w:r w:rsidRPr="00E762DC">
        <w:rPr>
          <w:b/>
          <w:color w:val="002060"/>
          <w:sz w:val="24"/>
          <w:szCs w:val="24"/>
        </w:rPr>
        <w:t>FORMAT CAMPIONATO</w:t>
      </w:r>
    </w:p>
    <w:p w14:paraId="2CC9F8D0" w14:textId="77777777" w:rsidR="00E71501" w:rsidRPr="00E762DC" w:rsidRDefault="00E71501" w:rsidP="00E71501">
      <w:pPr>
        <w:pStyle w:val="LndNormale1"/>
        <w:rPr>
          <w:color w:val="002060"/>
        </w:rPr>
      </w:pPr>
      <w:r w:rsidRPr="00E762DC">
        <w:rPr>
          <w:color w:val="002060"/>
        </w:rPr>
        <w:t>Il Campionato Regionale Calcio a Cinque Under 1</w:t>
      </w:r>
      <w:r>
        <w:rPr>
          <w:color w:val="002060"/>
        </w:rPr>
        <w:t>5</w:t>
      </w:r>
      <w:r w:rsidRPr="00E762DC">
        <w:rPr>
          <w:color w:val="002060"/>
        </w:rPr>
        <w:t xml:space="preserve"> avrà il seguente svolgimento:</w:t>
      </w:r>
    </w:p>
    <w:p w14:paraId="5B5B03DA" w14:textId="77777777" w:rsidR="00E71501" w:rsidRPr="00E762DC" w:rsidRDefault="00E71501" w:rsidP="00E71501">
      <w:pPr>
        <w:pStyle w:val="LndNormale1"/>
        <w:rPr>
          <w:color w:val="002060"/>
        </w:rPr>
      </w:pPr>
    </w:p>
    <w:p w14:paraId="4DAF9630" w14:textId="7CDC991C" w:rsidR="00E71501" w:rsidRPr="00E762DC" w:rsidRDefault="00E71501" w:rsidP="00E71501">
      <w:pPr>
        <w:pStyle w:val="LndNormale1"/>
        <w:rPr>
          <w:color w:val="002060"/>
        </w:rPr>
      </w:pPr>
      <w:r w:rsidRPr="00E762DC">
        <w:rPr>
          <w:color w:val="002060"/>
        </w:rPr>
        <w:t xml:space="preserve">- Girone </w:t>
      </w:r>
      <w:r>
        <w:rPr>
          <w:color w:val="002060"/>
        </w:rPr>
        <w:t>andata e ritorno</w:t>
      </w:r>
      <w:r w:rsidRPr="00E762DC">
        <w:rPr>
          <w:color w:val="002060"/>
        </w:rPr>
        <w:t xml:space="preserve"> dal </w:t>
      </w:r>
      <w:r w:rsidR="00776CD8">
        <w:rPr>
          <w:color w:val="002060"/>
        </w:rPr>
        <w:t>07</w:t>
      </w:r>
      <w:r>
        <w:rPr>
          <w:color w:val="002060"/>
        </w:rPr>
        <w:t>/0</w:t>
      </w:r>
      <w:r w:rsidR="00776CD8">
        <w:rPr>
          <w:color w:val="002060"/>
        </w:rPr>
        <w:t>3</w:t>
      </w:r>
      <w:r>
        <w:rPr>
          <w:color w:val="002060"/>
        </w:rPr>
        <w:t>/202</w:t>
      </w:r>
      <w:r w:rsidR="00776CD8">
        <w:rPr>
          <w:color w:val="002060"/>
        </w:rPr>
        <w:t>6</w:t>
      </w:r>
      <w:r>
        <w:rPr>
          <w:color w:val="002060"/>
        </w:rPr>
        <w:t xml:space="preserve"> al </w:t>
      </w:r>
      <w:r w:rsidR="00776CD8">
        <w:rPr>
          <w:color w:val="002060"/>
        </w:rPr>
        <w:t>02</w:t>
      </w:r>
      <w:r>
        <w:rPr>
          <w:color w:val="002060"/>
        </w:rPr>
        <w:t>/0</w:t>
      </w:r>
      <w:r w:rsidR="00776CD8">
        <w:rPr>
          <w:color w:val="002060"/>
        </w:rPr>
        <w:t>5</w:t>
      </w:r>
      <w:r>
        <w:rPr>
          <w:color w:val="002060"/>
        </w:rPr>
        <w:t>/202</w:t>
      </w:r>
      <w:r w:rsidR="00776CD8">
        <w:rPr>
          <w:color w:val="002060"/>
        </w:rPr>
        <w:t>6</w:t>
      </w:r>
    </w:p>
    <w:p w14:paraId="6421A107" w14:textId="77777777" w:rsidR="00E71501" w:rsidRPr="00E762DC" w:rsidRDefault="00E71501" w:rsidP="00E71501">
      <w:pPr>
        <w:pStyle w:val="LndNormale1"/>
        <w:rPr>
          <w:color w:val="002060"/>
        </w:rPr>
      </w:pPr>
    </w:p>
    <w:p w14:paraId="792B7177" w14:textId="35EAB28C" w:rsidR="00E71501" w:rsidRPr="00E762DC" w:rsidRDefault="00E71501" w:rsidP="00E71501">
      <w:pPr>
        <w:pStyle w:val="LndNormale1"/>
        <w:rPr>
          <w:color w:val="002060"/>
        </w:rPr>
      </w:pPr>
      <w:r w:rsidRPr="00E762DC">
        <w:rPr>
          <w:color w:val="002060"/>
        </w:rPr>
        <w:t xml:space="preserve">Al termine della prima fase le </w:t>
      </w:r>
      <w:r>
        <w:rPr>
          <w:color w:val="002060"/>
        </w:rPr>
        <w:t>le quattro squadre parteciperanno alle Semifinali.</w:t>
      </w:r>
    </w:p>
    <w:p w14:paraId="12ACDFF7" w14:textId="77777777" w:rsidR="00E71501" w:rsidRPr="00E762DC" w:rsidRDefault="00E71501" w:rsidP="00E71501">
      <w:pPr>
        <w:pStyle w:val="LndNormale1"/>
        <w:rPr>
          <w:color w:val="002060"/>
        </w:rPr>
      </w:pPr>
    </w:p>
    <w:p w14:paraId="0D18B26B" w14:textId="74BE66FD" w:rsidR="00E71501" w:rsidRPr="00E762DC" w:rsidRDefault="00E71501" w:rsidP="00E71501">
      <w:pPr>
        <w:pStyle w:val="LndNormale1"/>
        <w:rPr>
          <w:b/>
          <w:i/>
          <w:color w:val="002060"/>
        </w:rPr>
      </w:pPr>
      <w:r>
        <w:rPr>
          <w:b/>
          <w:i/>
          <w:color w:val="002060"/>
        </w:rPr>
        <w:t>Semifinal</w:t>
      </w:r>
      <w:r w:rsidR="00776CD8">
        <w:rPr>
          <w:b/>
          <w:i/>
          <w:color w:val="002060"/>
        </w:rPr>
        <w:t>e</w:t>
      </w:r>
      <w:r>
        <w:rPr>
          <w:b/>
          <w:i/>
          <w:color w:val="002060"/>
        </w:rPr>
        <w:t xml:space="preserve"> (gara </w:t>
      </w:r>
      <w:r w:rsidR="00776CD8">
        <w:rPr>
          <w:b/>
          <w:i/>
          <w:color w:val="002060"/>
        </w:rPr>
        <w:t>unica</w:t>
      </w:r>
      <w:r>
        <w:rPr>
          <w:b/>
          <w:i/>
          <w:color w:val="002060"/>
        </w:rPr>
        <w:t xml:space="preserve"> </w:t>
      </w:r>
      <w:r w:rsidR="00776CD8">
        <w:rPr>
          <w:b/>
          <w:i/>
          <w:color w:val="002060"/>
        </w:rPr>
        <w:t>09</w:t>
      </w:r>
      <w:r>
        <w:rPr>
          <w:b/>
          <w:i/>
          <w:color w:val="002060"/>
        </w:rPr>
        <w:t>/0</w:t>
      </w:r>
      <w:r w:rsidR="00776CD8">
        <w:rPr>
          <w:b/>
          <w:i/>
          <w:color w:val="002060"/>
        </w:rPr>
        <w:t>5</w:t>
      </w:r>
      <w:r>
        <w:rPr>
          <w:b/>
          <w:i/>
          <w:color w:val="002060"/>
        </w:rPr>
        <w:t>/202</w:t>
      </w:r>
      <w:r w:rsidR="00776CD8">
        <w:rPr>
          <w:b/>
          <w:i/>
          <w:color w:val="002060"/>
        </w:rPr>
        <w:t>6</w:t>
      </w:r>
      <w:r>
        <w:rPr>
          <w:b/>
          <w:i/>
          <w:color w:val="002060"/>
        </w:rPr>
        <w:t>)</w:t>
      </w:r>
    </w:p>
    <w:p w14:paraId="07816261" w14:textId="7FA44F30" w:rsidR="00E71501" w:rsidRPr="001E6A72" w:rsidRDefault="00E71501" w:rsidP="00E71501">
      <w:pPr>
        <w:pStyle w:val="Corpodeltesto21"/>
        <w:rPr>
          <w:rFonts w:ascii="Arial" w:hAnsi="Arial" w:cs="Arial"/>
          <w:color w:val="002060"/>
          <w:sz w:val="22"/>
        </w:rPr>
      </w:pPr>
      <w:r w:rsidRPr="00E762DC">
        <w:rPr>
          <w:rFonts w:ascii="Arial" w:hAnsi="Arial" w:cs="Arial"/>
          <w:color w:val="002060"/>
          <w:sz w:val="22"/>
        </w:rPr>
        <w:t xml:space="preserve">Le 4 squadre disputeranno </w:t>
      </w:r>
      <w:r>
        <w:rPr>
          <w:rFonts w:ascii="Arial" w:hAnsi="Arial" w:cs="Arial"/>
          <w:color w:val="002060"/>
          <w:sz w:val="22"/>
        </w:rPr>
        <w:t>le Semifinali</w:t>
      </w:r>
      <w:r w:rsidRPr="00E762DC">
        <w:rPr>
          <w:rFonts w:ascii="Arial" w:hAnsi="Arial" w:cs="Arial"/>
          <w:color w:val="002060"/>
          <w:sz w:val="22"/>
        </w:rPr>
        <w:t xml:space="preserve"> </w:t>
      </w:r>
      <w:r w:rsidR="008C7C8A">
        <w:rPr>
          <w:rFonts w:ascii="Arial" w:hAnsi="Arial" w:cs="Arial"/>
          <w:color w:val="002060"/>
          <w:sz w:val="22"/>
        </w:rPr>
        <w:t xml:space="preserve">in gara unica ad eliminazione </w:t>
      </w:r>
      <w:r w:rsidR="0032314D">
        <w:rPr>
          <w:rFonts w:ascii="Arial" w:hAnsi="Arial" w:cs="Arial"/>
          <w:color w:val="002060"/>
          <w:sz w:val="22"/>
        </w:rPr>
        <w:t>diretta</w:t>
      </w:r>
      <w:r w:rsidRPr="001E6A72">
        <w:rPr>
          <w:rFonts w:ascii="Arial" w:hAnsi="Arial" w:cs="Arial"/>
          <w:color w:val="002060"/>
          <w:sz w:val="22"/>
        </w:rPr>
        <w:t>.</w:t>
      </w:r>
    </w:p>
    <w:p w14:paraId="09A7DCDD" w14:textId="77777777" w:rsidR="00E71501" w:rsidRPr="00E762DC" w:rsidRDefault="00E71501" w:rsidP="00E71501">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07D0B18D" w14:textId="77777777" w:rsidR="00E71501" w:rsidRPr="00E762DC" w:rsidRDefault="00E71501" w:rsidP="00E7150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6C382897" w14:textId="77777777" w:rsidR="00E71501" w:rsidRPr="00E762DC" w:rsidRDefault="00E71501" w:rsidP="00E7150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417A15CD" w14:textId="77777777" w:rsidR="00E71501" w:rsidRDefault="00E71501" w:rsidP="00E71501">
      <w:pPr>
        <w:pStyle w:val="Corpodeltesto21"/>
        <w:rPr>
          <w:color w:val="002060"/>
          <w:szCs w:val="22"/>
        </w:rPr>
      </w:pPr>
    </w:p>
    <w:p w14:paraId="215388C2" w14:textId="77777777" w:rsidR="00776CD8" w:rsidRPr="00FF270F" w:rsidRDefault="00776CD8" w:rsidP="00776CD8">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1CB24868" w14:textId="77777777" w:rsidR="00776CD8" w:rsidRPr="00FF270F" w:rsidRDefault="00776CD8" w:rsidP="00776CD8">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2C154785" w14:textId="77777777" w:rsidR="00E71501" w:rsidRPr="00E762DC" w:rsidRDefault="00E71501" w:rsidP="00E71501">
      <w:pPr>
        <w:pStyle w:val="Corpodeltesto21"/>
        <w:rPr>
          <w:rFonts w:ascii="Arial" w:hAnsi="Arial" w:cs="Arial"/>
          <w:color w:val="002060"/>
          <w:sz w:val="22"/>
        </w:rPr>
      </w:pPr>
    </w:p>
    <w:p w14:paraId="47657FAD" w14:textId="0360CF9D" w:rsidR="00E71501" w:rsidRDefault="00E71501" w:rsidP="00E71501">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w:t>
      </w:r>
      <w:r w:rsidR="00776CD8">
        <w:rPr>
          <w:rFonts w:ascii="Arial" w:hAnsi="Arial" w:cs="Arial"/>
          <w:b/>
          <w:bCs/>
          <w:i/>
          <w:iCs/>
          <w:color w:val="002060"/>
          <w:sz w:val="22"/>
          <w:szCs w:val="22"/>
        </w:rPr>
        <w:t>6</w:t>
      </w:r>
      <w:r>
        <w:rPr>
          <w:rFonts w:ascii="Arial" w:hAnsi="Arial" w:cs="Arial"/>
          <w:b/>
          <w:bCs/>
          <w:i/>
          <w:iCs/>
          <w:color w:val="002060"/>
          <w:sz w:val="22"/>
          <w:szCs w:val="22"/>
        </w:rPr>
        <w:t>/05/2025)</w:t>
      </w:r>
    </w:p>
    <w:p w14:paraId="1BDFD8D5" w14:textId="77777777" w:rsidR="00E71501" w:rsidRPr="00E762DC" w:rsidRDefault="00E71501" w:rsidP="00E71501">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prima fase.</w:t>
      </w:r>
    </w:p>
    <w:p w14:paraId="758E13B4" w14:textId="77777777" w:rsidR="00E71501" w:rsidRPr="00E762DC" w:rsidRDefault="00E71501" w:rsidP="00E71501">
      <w:pPr>
        <w:pStyle w:val="Corpodeltesto21"/>
        <w:rPr>
          <w:rFonts w:ascii="Arial" w:hAnsi="Arial" w:cs="Arial"/>
          <w:b/>
          <w:bCs/>
          <w:i/>
          <w:iCs/>
          <w:color w:val="002060"/>
          <w:sz w:val="22"/>
          <w:szCs w:val="22"/>
        </w:rPr>
      </w:pPr>
    </w:p>
    <w:p w14:paraId="6696E6A9" w14:textId="77777777" w:rsidR="00E71501" w:rsidRDefault="00E71501" w:rsidP="00E71501">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C756C02" w14:textId="77777777" w:rsidR="003D0323" w:rsidRPr="00E762DC" w:rsidRDefault="003D0323" w:rsidP="00E71501">
      <w:pPr>
        <w:pStyle w:val="Corpodeltesto21"/>
        <w:rPr>
          <w:color w:val="002060"/>
          <w:szCs w:val="22"/>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3D2B709"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DE67E8">
        <w:rPr>
          <w:rFonts w:ascii="Arial" w:hAnsi="Arial" w:cs="Arial"/>
          <w:b/>
          <w:bCs/>
          <w:color w:val="002060"/>
        </w:rPr>
        <w:t>9</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3CDECE65" w14:textId="77777777" w:rsidR="00F64007" w:rsidRDefault="00F6400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Default="00983A9C" w:rsidP="00530523">
      <w:pPr>
        <w:pStyle w:val="breakline"/>
        <w:rPr>
          <w:color w:val="002060"/>
          <w:sz w:val="22"/>
          <w:szCs w:val="22"/>
        </w:rPr>
      </w:pPr>
    </w:p>
    <w:p w14:paraId="2B02DA19" w14:textId="77777777" w:rsidR="00354C9F" w:rsidRPr="00354C9F" w:rsidRDefault="00354C9F" w:rsidP="00354C9F">
      <w:pPr>
        <w:pStyle w:val="Standard"/>
        <w:jc w:val="center"/>
        <w:rPr>
          <w:color w:val="002060"/>
        </w:rPr>
      </w:pPr>
      <w:r w:rsidRPr="00354C9F">
        <w:rPr>
          <w:rFonts w:ascii="Arial" w:hAnsi="Arial"/>
          <w:color w:val="002060"/>
          <w:sz w:val="22"/>
          <w:szCs w:val="22"/>
        </w:rPr>
        <w:t>CORTE SPORTIVA D’APPELLO TERRITORIALE</w:t>
      </w:r>
    </w:p>
    <w:p w14:paraId="2775B63E" w14:textId="77777777" w:rsidR="00354C9F" w:rsidRPr="00354C9F" w:rsidRDefault="00354C9F" w:rsidP="00354C9F">
      <w:pPr>
        <w:pStyle w:val="Standard"/>
        <w:jc w:val="center"/>
        <w:rPr>
          <w:color w:val="002060"/>
        </w:rPr>
      </w:pPr>
      <w:r w:rsidRPr="00354C9F">
        <w:rPr>
          <w:rFonts w:ascii="Arial" w:hAnsi="Arial"/>
          <w:color w:val="002060"/>
          <w:sz w:val="22"/>
          <w:szCs w:val="22"/>
        </w:rPr>
        <w:t>PRESSO IL COMITATO REGIONALE MARCHE</w:t>
      </w:r>
    </w:p>
    <w:p w14:paraId="69DD3519" w14:textId="77777777" w:rsidR="00354C9F" w:rsidRPr="00354C9F" w:rsidRDefault="00354C9F" w:rsidP="00354C9F">
      <w:pPr>
        <w:pStyle w:val="Standard"/>
        <w:jc w:val="center"/>
        <w:rPr>
          <w:rFonts w:ascii="Arial" w:hAnsi="Arial"/>
          <w:color w:val="002060"/>
          <w:sz w:val="22"/>
          <w:szCs w:val="22"/>
        </w:rPr>
      </w:pPr>
    </w:p>
    <w:p w14:paraId="664AF258" w14:textId="77777777" w:rsidR="00354C9F" w:rsidRPr="00354C9F" w:rsidRDefault="00354C9F" w:rsidP="00354C9F">
      <w:pPr>
        <w:pStyle w:val="Standard"/>
        <w:jc w:val="center"/>
        <w:rPr>
          <w:color w:val="002060"/>
        </w:rPr>
      </w:pPr>
      <w:r w:rsidRPr="00354C9F">
        <w:rPr>
          <w:rFonts w:ascii="Arial" w:hAnsi="Arial"/>
          <w:color w:val="002060"/>
          <w:sz w:val="22"/>
          <w:szCs w:val="22"/>
        </w:rPr>
        <w:t>TESTO DELLE DECISIONI RELATIVE AL</w:t>
      </w:r>
    </w:p>
    <w:p w14:paraId="64401A3E" w14:textId="77777777" w:rsidR="00354C9F" w:rsidRPr="00354C9F" w:rsidRDefault="00354C9F" w:rsidP="00354C9F">
      <w:pPr>
        <w:pStyle w:val="Standard"/>
        <w:jc w:val="center"/>
        <w:rPr>
          <w:rFonts w:ascii="Arial" w:hAnsi="Arial"/>
          <w:color w:val="002060"/>
          <w:sz w:val="22"/>
          <w:szCs w:val="22"/>
        </w:rPr>
      </w:pPr>
      <w:r w:rsidRPr="00354C9F">
        <w:rPr>
          <w:rFonts w:ascii="Arial" w:hAnsi="Arial"/>
          <w:color w:val="002060"/>
          <w:sz w:val="22"/>
          <w:szCs w:val="22"/>
        </w:rPr>
        <w:t xml:space="preserve">COM. UFF. N.  163 </w:t>
      </w:r>
      <w:proofErr w:type="gramStart"/>
      <w:r w:rsidRPr="00354C9F">
        <w:rPr>
          <w:rFonts w:ascii="Arial" w:hAnsi="Arial"/>
          <w:color w:val="002060"/>
          <w:sz w:val="22"/>
          <w:szCs w:val="22"/>
        </w:rPr>
        <w:t>–  RIUNIONE</w:t>
      </w:r>
      <w:proofErr w:type="gramEnd"/>
      <w:r w:rsidRPr="00354C9F">
        <w:rPr>
          <w:rFonts w:ascii="Arial" w:hAnsi="Arial"/>
          <w:color w:val="002060"/>
          <w:sz w:val="22"/>
          <w:szCs w:val="22"/>
        </w:rPr>
        <w:t xml:space="preserve"> DEL 16 FEBBRAIO </w:t>
      </w:r>
      <w:r w:rsidRPr="00354C9F">
        <w:rPr>
          <w:rFonts w:ascii="Arial" w:eastAsia="Arial" w:hAnsi="Arial"/>
          <w:color w:val="002060"/>
          <w:sz w:val="22"/>
          <w:szCs w:val="22"/>
        </w:rPr>
        <w:t>2026</w:t>
      </w:r>
    </w:p>
    <w:p w14:paraId="544D0D44" w14:textId="77777777" w:rsidR="00354C9F" w:rsidRPr="00354C9F" w:rsidRDefault="00354C9F" w:rsidP="00530523">
      <w:pPr>
        <w:pStyle w:val="breakline"/>
        <w:rPr>
          <w:color w:val="002060"/>
          <w:sz w:val="22"/>
          <w:szCs w:val="22"/>
        </w:rPr>
      </w:pPr>
    </w:p>
    <w:p w14:paraId="16D68DCC" w14:textId="77777777" w:rsidR="00354C9F" w:rsidRPr="00354C9F" w:rsidRDefault="00354C9F" w:rsidP="00354C9F">
      <w:pPr>
        <w:pStyle w:val="LndNormale1"/>
        <w:jc w:val="center"/>
        <w:rPr>
          <w:color w:val="002060"/>
          <w:szCs w:val="22"/>
        </w:rPr>
      </w:pPr>
      <w:r w:rsidRPr="00354C9F">
        <w:rPr>
          <w:color w:val="002060"/>
          <w:szCs w:val="22"/>
        </w:rPr>
        <w:t>Reclamo   n. 57/CSAT 2025/2026</w:t>
      </w:r>
    </w:p>
    <w:p w14:paraId="400A7B97" w14:textId="77777777" w:rsidR="00354C9F" w:rsidRPr="00354C9F" w:rsidRDefault="00354C9F" w:rsidP="00354C9F">
      <w:pPr>
        <w:pStyle w:val="LndNormale1"/>
        <w:jc w:val="center"/>
        <w:rPr>
          <w:color w:val="002060"/>
          <w:szCs w:val="22"/>
        </w:rPr>
      </w:pPr>
      <w:r w:rsidRPr="00354C9F">
        <w:rPr>
          <w:color w:val="002060"/>
          <w:szCs w:val="22"/>
        </w:rPr>
        <w:t>Decisione n. 57/CSAT 2025/2026</w:t>
      </w:r>
    </w:p>
    <w:p w14:paraId="6D341756" w14:textId="77777777" w:rsidR="00354C9F" w:rsidRPr="00354C9F" w:rsidRDefault="00354C9F" w:rsidP="00354C9F">
      <w:pPr>
        <w:pStyle w:val="LndNormale1"/>
        <w:jc w:val="center"/>
        <w:rPr>
          <w:color w:val="002060"/>
          <w:szCs w:val="22"/>
        </w:rPr>
      </w:pPr>
    </w:p>
    <w:p w14:paraId="02702306" w14:textId="77777777" w:rsidR="00354C9F" w:rsidRPr="00354C9F" w:rsidRDefault="00354C9F" w:rsidP="00354C9F">
      <w:pPr>
        <w:pStyle w:val="LndNormale1"/>
        <w:rPr>
          <w:color w:val="002060"/>
          <w:szCs w:val="22"/>
        </w:rPr>
      </w:pPr>
      <w:r w:rsidRPr="00354C9F">
        <w:rPr>
          <w:color w:val="002060"/>
          <w:szCs w:val="22"/>
        </w:rPr>
        <w:t>La Corte Sportiva d’Appello Territoriale presso il Comitato Regionale Marche, composta da</w:t>
      </w:r>
    </w:p>
    <w:p w14:paraId="22FC5C7F" w14:textId="77777777" w:rsidR="00354C9F" w:rsidRPr="00354C9F" w:rsidRDefault="00354C9F" w:rsidP="00354C9F">
      <w:pPr>
        <w:pStyle w:val="LndNormale1"/>
        <w:rPr>
          <w:color w:val="002060"/>
          <w:szCs w:val="22"/>
        </w:rPr>
      </w:pPr>
      <w:r w:rsidRPr="00354C9F">
        <w:rPr>
          <w:color w:val="002060"/>
          <w:szCs w:val="22"/>
        </w:rPr>
        <w:t>Avv. Piero Paciaroni – Presidente</w:t>
      </w:r>
    </w:p>
    <w:p w14:paraId="46753A46" w14:textId="77777777" w:rsidR="00354C9F" w:rsidRPr="00354C9F" w:rsidRDefault="00354C9F" w:rsidP="00354C9F">
      <w:pPr>
        <w:pStyle w:val="LndNormale1"/>
        <w:rPr>
          <w:color w:val="002060"/>
          <w:szCs w:val="22"/>
        </w:rPr>
      </w:pPr>
      <w:r w:rsidRPr="00354C9F">
        <w:rPr>
          <w:color w:val="002060"/>
          <w:szCs w:val="22"/>
        </w:rPr>
        <w:t>Avv. Francesco Scaloni – Componente</w:t>
      </w:r>
    </w:p>
    <w:p w14:paraId="1A495A83" w14:textId="77777777" w:rsidR="00354C9F" w:rsidRPr="00354C9F" w:rsidRDefault="00354C9F" w:rsidP="00354C9F">
      <w:pPr>
        <w:pStyle w:val="LndNormale1"/>
        <w:rPr>
          <w:color w:val="002060"/>
          <w:szCs w:val="22"/>
        </w:rPr>
      </w:pPr>
      <w:r w:rsidRPr="00354C9F">
        <w:rPr>
          <w:color w:val="002060"/>
          <w:szCs w:val="22"/>
        </w:rPr>
        <w:t>Dott. Lorenzo Casagrande Albano – Componente</w:t>
      </w:r>
    </w:p>
    <w:p w14:paraId="0B220738" w14:textId="77777777" w:rsidR="00354C9F" w:rsidRPr="00354C9F" w:rsidRDefault="00354C9F" w:rsidP="00354C9F">
      <w:pPr>
        <w:pStyle w:val="LndNormale1"/>
        <w:rPr>
          <w:color w:val="002060"/>
          <w:szCs w:val="22"/>
        </w:rPr>
      </w:pPr>
      <w:r w:rsidRPr="00354C9F">
        <w:rPr>
          <w:color w:val="002060"/>
          <w:szCs w:val="22"/>
        </w:rPr>
        <w:t xml:space="preserve"> Sig. Marco Marconi – Componente</w:t>
      </w:r>
    </w:p>
    <w:p w14:paraId="337BA897" w14:textId="77777777" w:rsidR="00354C9F" w:rsidRPr="00354C9F" w:rsidRDefault="00354C9F" w:rsidP="00354C9F">
      <w:pPr>
        <w:pStyle w:val="LndNormale1"/>
        <w:rPr>
          <w:color w:val="002060"/>
          <w:szCs w:val="22"/>
        </w:rPr>
      </w:pPr>
      <w:r w:rsidRPr="00354C9F">
        <w:rPr>
          <w:color w:val="002060"/>
          <w:szCs w:val="22"/>
        </w:rPr>
        <w:t xml:space="preserve"> nella riunione del 16 febbraio 2026 tenutasi in modalità telematica, con l’assistenza del Segretario Alver Torresi, a seguito del reclamo n° 57 promosso dalla società A.S.D. POLVERIGI C/5 in data </w:t>
      </w:r>
      <w:r w:rsidRPr="00354C9F">
        <w:rPr>
          <w:color w:val="002060"/>
          <w:szCs w:val="22"/>
        </w:rPr>
        <w:lastRenderedPageBreak/>
        <w:t>06/02/2026 avverso la sanzione sportiva della perdita della gara POLVERIGI C/5 – CHIARAVALLE FUTSAL con il risultato di 0-6 applicata dal Giudice Sportivo Territoriale del Comitato Regionale Marche con delibera pubblicata sul C.U. n° 78 del 04/02/2026 Calcio a Cinque,</w:t>
      </w:r>
    </w:p>
    <w:p w14:paraId="29FF7A01" w14:textId="77777777" w:rsidR="00354C9F" w:rsidRPr="00354C9F" w:rsidRDefault="00354C9F" w:rsidP="00354C9F">
      <w:pPr>
        <w:pStyle w:val="LndNormale1"/>
        <w:tabs>
          <w:tab w:val="center" w:pos="4819"/>
          <w:tab w:val="right" w:pos="9638"/>
        </w:tabs>
        <w:rPr>
          <w:color w:val="002060"/>
          <w:szCs w:val="22"/>
        </w:rPr>
      </w:pPr>
      <w:bookmarkStart w:id="12" w:name="Copia_di_Copia_di__Hlk130203631_2_1"/>
      <w:bookmarkEnd w:id="12"/>
      <w:r w:rsidRPr="00354C9F">
        <w:rPr>
          <w:color w:val="002060"/>
          <w:szCs w:val="22"/>
        </w:rPr>
        <w:t>- esaminati tutti gli atti e le norme in materia;</w:t>
      </w:r>
    </w:p>
    <w:p w14:paraId="48F84756" w14:textId="77777777" w:rsidR="00354C9F" w:rsidRPr="00354C9F" w:rsidRDefault="00354C9F" w:rsidP="00354C9F">
      <w:pPr>
        <w:pStyle w:val="LndNormale1"/>
        <w:tabs>
          <w:tab w:val="center" w:pos="4819"/>
          <w:tab w:val="right" w:pos="9638"/>
        </w:tabs>
        <w:rPr>
          <w:color w:val="002060"/>
          <w:szCs w:val="22"/>
        </w:rPr>
      </w:pPr>
      <w:r w:rsidRPr="00354C9F">
        <w:rPr>
          <w:color w:val="002060"/>
          <w:szCs w:val="22"/>
        </w:rPr>
        <w:t>- letti il preannuncio ed il reclamo;</w:t>
      </w:r>
    </w:p>
    <w:p w14:paraId="77D59950" w14:textId="77777777" w:rsidR="00354C9F" w:rsidRPr="00354C9F" w:rsidRDefault="00354C9F" w:rsidP="00354C9F">
      <w:pPr>
        <w:pStyle w:val="LndNormale1"/>
        <w:tabs>
          <w:tab w:val="center" w:pos="4819"/>
          <w:tab w:val="right" w:pos="9638"/>
        </w:tabs>
        <w:rPr>
          <w:color w:val="002060"/>
          <w:szCs w:val="22"/>
        </w:rPr>
      </w:pPr>
      <w:r w:rsidRPr="00354C9F">
        <w:rPr>
          <w:color w:val="002060"/>
          <w:szCs w:val="22"/>
        </w:rPr>
        <w:t>- relatore Marco Marconi;</w:t>
      </w:r>
    </w:p>
    <w:p w14:paraId="5867818E" w14:textId="77777777" w:rsidR="00354C9F" w:rsidRPr="00354C9F" w:rsidRDefault="00354C9F" w:rsidP="00354C9F">
      <w:pPr>
        <w:pStyle w:val="Standard"/>
        <w:jc w:val="both"/>
        <w:rPr>
          <w:rFonts w:ascii="Arial" w:hAnsi="Arial"/>
          <w:color w:val="002060"/>
          <w:sz w:val="22"/>
          <w:szCs w:val="22"/>
        </w:rPr>
      </w:pPr>
      <w:r w:rsidRPr="00354C9F">
        <w:rPr>
          <w:rFonts w:ascii="Arial" w:hAnsi="Arial"/>
          <w:color w:val="002060"/>
          <w:sz w:val="22"/>
          <w:szCs w:val="22"/>
        </w:rPr>
        <w:t>- ritenuto e considerato in fatto e diritto quanto segue,</w:t>
      </w:r>
    </w:p>
    <w:p w14:paraId="15E20938" w14:textId="77777777" w:rsidR="00354C9F" w:rsidRPr="00354C9F" w:rsidRDefault="00354C9F" w:rsidP="00354C9F">
      <w:pPr>
        <w:pStyle w:val="Standard"/>
        <w:jc w:val="both"/>
        <w:rPr>
          <w:rFonts w:ascii="Arial" w:hAnsi="Arial"/>
          <w:color w:val="002060"/>
          <w:sz w:val="22"/>
          <w:szCs w:val="22"/>
        </w:rPr>
      </w:pPr>
      <w:r w:rsidRPr="00354C9F">
        <w:rPr>
          <w:rFonts w:ascii="Arial" w:hAnsi="Arial"/>
          <w:color w:val="002060"/>
          <w:sz w:val="22"/>
          <w:szCs w:val="22"/>
        </w:rPr>
        <w:t>ha pronunciato la seguente decisione.</w:t>
      </w:r>
    </w:p>
    <w:p w14:paraId="1B885AA6" w14:textId="77777777" w:rsidR="00354C9F" w:rsidRPr="00354C9F" w:rsidRDefault="00354C9F" w:rsidP="00354C9F">
      <w:pPr>
        <w:pStyle w:val="Standard"/>
        <w:jc w:val="center"/>
        <w:rPr>
          <w:rFonts w:ascii="Arial" w:hAnsi="Arial"/>
          <w:color w:val="002060"/>
          <w:sz w:val="22"/>
          <w:szCs w:val="22"/>
        </w:rPr>
      </w:pPr>
      <w:r w:rsidRPr="00354C9F">
        <w:rPr>
          <w:rFonts w:ascii="Arial" w:hAnsi="Arial"/>
          <w:color w:val="002060"/>
          <w:sz w:val="22"/>
          <w:szCs w:val="22"/>
        </w:rPr>
        <w:t>SVOLGIMENTO DEL PROCEDIMENTO</w:t>
      </w:r>
    </w:p>
    <w:p w14:paraId="590A59B6" w14:textId="77777777" w:rsidR="00354C9F" w:rsidRPr="00354C9F" w:rsidRDefault="00354C9F" w:rsidP="00354C9F">
      <w:pPr>
        <w:pStyle w:val="LndNormale1"/>
        <w:rPr>
          <w:color w:val="002060"/>
          <w:szCs w:val="22"/>
        </w:rPr>
      </w:pPr>
      <w:r w:rsidRPr="00354C9F">
        <w:rPr>
          <w:color w:val="002060"/>
          <w:szCs w:val="22"/>
        </w:rPr>
        <w:tab/>
        <w:t>In data 6 febbraio 2026 la società  POLVERIGI C/5 ha proposto reclamo avverso la sanzione sportiva della perdita della gara POLVERIGI C/5 – CHIARAVALLE FUTSAL con il risultato di 0-6 applicata dal Giudice Sportivo Territoriale del Comitato Regionale Marche con delibera pubblicata sul C.U. n° 78 del 04/02/2026 Calcio a Cinque, chiedendo che venisse annullata la decisione emessa dal Giudice Sportivo e disposto il recupero della gara in esame.</w:t>
      </w:r>
    </w:p>
    <w:p w14:paraId="7D2078ED" w14:textId="77777777" w:rsidR="00354C9F" w:rsidRPr="00354C9F" w:rsidRDefault="00354C9F" w:rsidP="00354C9F">
      <w:pPr>
        <w:pStyle w:val="LndNormale1"/>
        <w:jc w:val="center"/>
        <w:rPr>
          <w:color w:val="002060"/>
          <w:szCs w:val="22"/>
        </w:rPr>
      </w:pPr>
      <w:r w:rsidRPr="00354C9F">
        <w:rPr>
          <w:color w:val="002060"/>
          <w:szCs w:val="22"/>
        </w:rPr>
        <w:t>MOTIVI DELLA DECISIONE</w:t>
      </w:r>
    </w:p>
    <w:p w14:paraId="61CC05D2" w14:textId="77777777" w:rsidR="00354C9F" w:rsidRPr="00354C9F" w:rsidRDefault="00354C9F" w:rsidP="00354C9F">
      <w:pPr>
        <w:pStyle w:val="LndNormale1"/>
        <w:rPr>
          <w:color w:val="002060"/>
          <w:szCs w:val="22"/>
        </w:rPr>
      </w:pPr>
      <w:r w:rsidRPr="00354C9F">
        <w:rPr>
          <w:color w:val="002060"/>
          <w:szCs w:val="22"/>
        </w:rPr>
        <w:tab/>
        <w:t>Il reclamo è inammissibile in quanto non sono state depositate in atti le ricevute di accettazione e di consegna dell’ invio del preannuncio e del reclamo alla società contro-interessata tramite pec, come è necessario fare per certificare la corretta instaurazione del contraddittorio.</w:t>
      </w:r>
    </w:p>
    <w:p w14:paraId="6B082E84" w14:textId="77777777" w:rsidR="00354C9F" w:rsidRPr="00354C9F" w:rsidRDefault="00354C9F" w:rsidP="00354C9F">
      <w:pPr>
        <w:pStyle w:val="LndNormale1"/>
        <w:jc w:val="center"/>
        <w:rPr>
          <w:color w:val="002060"/>
          <w:szCs w:val="22"/>
        </w:rPr>
      </w:pPr>
      <w:r w:rsidRPr="00354C9F">
        <w:rPr>
          <w:color w:val="002060"/>
          <w:szCs w:val="22"/>
        </w:rPr>
        <w:t>P.Q.M.</w:t>
      </w:r>
    </w:p>
    <w:p w14:paraId="33ED6701" w14:textId="77777777" w:rsidR="00354C9F" w:rsidRPr="00354C9F" w:rsidRDefault="00354C9F" w:rsidP="00354C9F">
      <w:pPr>
        <w:pStyle w:val="LndNormale1"/>
        <w:rPr>
          <w:color w:val="002060"/>
          <w:szCs w:val="22"/>
        </w:rPr>
      </w:pPr>
      <w:r w:rsidRPr="00354C9F">
        <w:rPr>
          <w:color w:val="002060"/>
          <w:szCs w:val="22"/>
        </w:rPr>
        <w:t>la Corte Sportiva d’Appello Territoriale, definitivamente pronunciando, dichiara inammissibile il reclamo come sopra proposto dalla A.S.D. POLVERIGI C/5.</w:t>
      </w:r>
    </w:p>
    <w:p w14:paraId="35955E51" w14:textId="77777777" w:rsidR="00354C9F" w:rsidRPr="00354C9F" w:rsidRDefault="00354C9F" w:rsidP="00354C9F">
      <w:pPr>
        <w:pStyle w:val="LndNormale1"/>
        <w:rPr>
          <w:color w:val="002060"/>
          <w:szCs w:val="22"/>
        </w:rPr>
      </w:pPr>
      <w:r w:rsidRPr="00354C9F">
        <w:rPr>
          <w:color w:val="002060"/>
          <w:szCs w:val="22"/>
        </w:rPr>
        <w:tab/>
        <w:t xml:space="preserve"> Dichiara dovuto il contributo di cui all’art. 48 CGS e manda alla Segreteria del Comitato Regionale Marche per gli adempimenti conseguenti.  </w:t>
      </w:r>
    </w:p>
    <w:p w14:paraId="3E5011CF" w14:textId="77777777" w:rsidR="00354C9F" w:rsidRPr="00354C9F" w:rsidRDefault="00354C9F" w:rsidP="00354C9F">
      <w:pPr>
        <w:pStyle w:val="LndNormale1"/>
        <w:rPr>
          <w:color w:val="002060"/>
          <w:szCs w:val="22"/>
        </w:rPr>
      </w:pPr>
      <w:r w:rsidRPr="00354C9F">
        <w:rPr>
          <w:color w:val="002060"/>
          <w:szCs w:val="22"/>
        </w:rPr>
        <w:tab/>
        <w:t xml:space="preserve">Così deciso in Ancona, nella sede della FIGC - LND - Comitato Regionale Marche, in data 16 febbraio 2026.                         </w:t>
      </w:r>
    </w:p>
    <w:p w14:paraId="20C7F783" w14:textId="4FC7AD1E" w:rsidR="00354C9F" w:rsidRPr="00354C9F" w:rsidRDefault="00354C9F" w:rsidP="00354C9F">
      <w:pPr>
        <w:pStyle w:val="LndNormale1"/>
        <w:jc w:val="center"/>
        <w:rPr>
          <w:color w:val="002060"/>
          <w:szCs w:val="22"/>
        </w:rPr>
      </w:pPr>
      <w:r w:rsidRPr="00354C9F">
        <w:rPr>
          <w:color w:val="002060"/>
          <w:szCs w:val="22"/>
        </w:rPr>
        <w:t>Il Relatore                                                                          Il Presidente</w:t>
      </w:r>
    </w:p>
    <w:p w14:paraId="326F10BE" w14:textId="3A492EAB" w:rsidR="00354C9F" w:rsidRPr="00354C9F" w:rsidRDefault="00354C9F" w:rsidP="00354C9F">
      <w:pPr>
        <w:pStyle w:val="LndNormale1"/>
        <w:jc w:val="center"/>
        <w:rPr>
          <w:color w:val="002060"/>
          <w:szCs w:val="22"/>
        </w:rPr>
      </w:pPr>
      <w:r w:rsidRPr="00354C9F">
        <w:rPr>
          <w:color w:val="002060"/>
          <w:szCs w:val="22"/>
        </w:rPr>
        <w:t>Marco Marconi                                                                    Piero Paciaroni</w:t>
      </w:r>
    </w:p>
    <w:p w14:paraId="69E20CAE" w14:textId="77777777" w:rsidR="00354C9F" w:rsidRPr="00354C9F" w:rsidRDefault="00354C9F" w:rsidP="00354C9F">
      <w:pPr>
        <w:pStyle w:val="LndNormale1"/>
        <w:rPr>
          <w:color w:val="002060"/>
          <w:szCs w:val="22"/>
        </w:rPr>
      </w:pPr>
    </w:p>
    <w:p w14:paraId="200D703D" w14:textId="77777777" w:rsidR="00354C9F" w:rsidRPr="00354C9F" w:rsidRDefault="00354C9F" w:rsidP="00354C9F">
      <w:pPr>
        <w:pStyle w:val="LndNormale1"/>
        <w:rPr>
          <w:color w:val="002060"/>
          <w:szCs w:val="22"/>
        </w:rPr>
      </w:pPr>
      <w:r w:rsidRPr="00354C9F">
        <w:rPr>
          <w:color w:val="002060"/>
          <w:szCs w:val="22"/>
        </w:rPr>
        <w:t xml:space="preserve">                                                                                     </w:t>
      </w:r>
    </w:p>
    <w:p w14:paraId="3E97A5C2" w14:textId="77777777" w:rsidR="00354C9F" w:rsidRPr="00354C9F" w:rsidRDefault="00354C9F" w:rsidP="00354C9F">
      <w:pPr>
        <w:pStyle w:val="LndNormale1"/>
        <w:rPr>
          <w:color w:val="002060"/>
          <w:szCs w:val="22"/>
        </w:rPr>
      </w:pPr>
      <w:r w:rsidRPr="00354C9F">
        <w:rPr>
          <w:color w:val="002060"/>
          <w:szCs w:val="22"/>
        </w:rPr>
        <w:t xml:space="preserve"> Depositato in Ancona in data 21 febbraio 2026                          </w:t>
      </w:r>
    </w:p>
    <w:p w14:paraId="5ABED5E5" w14:textId="77777777" w:rsidR="00354C9F" w:rsidRPr="00354C9F" w:rsidRDefault="00354C9F" w:rsidP="00354C9F">
      <w:pPr>
        <w:pStyle w:val="LndNormale1"/>
        <w:rPr>
          <w:color w:val="002060"/>
          <w:szCs w:val="22"/>
        </w:rPr>
      </w:pPr>
      <w:r w:rsidRPr="00354C9F">
        <w:rPr>
          <w:color w:val="002060"/>
          <w:szCs w:val="22"/>
        </w:rPr>
        <w:tab/>
      </w:r>
      <w:r w:rsidRPr="00354C9F">
        <w:rPr>
          <w:color w:val="002060"/>
          <w:szCs w:val="22"/>
        </w:rPr>
        <w:tab/>
        <w:t xml:space="preserve">  Il Segretario    </w:t>
      </w:r>
    </w:p>
    <w:p w14:paraId="6620AAE6" w14:textId="77777777" w:rsidR="00354C9F" w:rsidRPr="00354C9F" w:rsidRDefault="00354C9F" w:rsidP="00354C9F">
      <w:pPr>
        <w:pStyle w:val="LndNormale1"/>
        <w:rPr>
          <w:color w:val="002060"/>
        </w:rPr>
      </w:pPr>
      <w:r w:rsidRPr="00354C9F">
        <w:rPr>
          <w:rFonts w:eastAsia="Arial" w:cs="Arial"/>
          <w:color w:val="002060"/>
          <w:szCs w:val="22"/>
        </w:rPr>
        <w:tab/>
      </w:r>
      <w:r w:rsidRPr="00354C9F">
        <w:rPr>
          <w:rFonts w:eastAsia="Arial" w:cs="Arial"/>
          <w:color w:val="002060"/>
          <w:szCs w:val="22"/>
        </w:rPr>
        <w:tab/>
        <w:t xml:space="preserve">  Alver Torresi</w:t>
      </w:r>
    </w:p>
    <w:p w14:paraId="0E492B4D" w14:textId="77777777" w:rsidR="00354C9F" w:rsidRPr="00354C9F" w:rsidRDefault="00354C9F" w:rsidP="00354C9F">
      <w:pPr>
        <w:pStyle w:val="LndNormale1"/>
        <w:rPr>
          <w:color w:val="002060"/>
        </w:rPr>
      </w:pPr>
    </w:p>
    <w:p w14:paraId="280ED21C" w14:textId="77777777" w:rsidR="00354C9F" w:rsidRPr="00354C9F" w:rsidRDefault="00354C9F" w:rsidP="00354C9F">
      <w:pPr>
        <w:pStyle w:val="LndNormale1"/>
        <w:rPr>
          <w:color w:val="002060"/>
        </w:rPr>
      </w:pPr>
    </w:p>
    <w:p w14:paraId="5B9F4B4B" w14:textId="77777777" w:rsidR="00354C9F" w:rsidRPr="00354C9F" w:rsidRDefault="00354C9F" w:rsidP="00354C9F">
      <w:pPr>
        <w:pStyle w:val="LndNormale1"/>
        <w:jc w:val="center"/>
        <w:rPr>
          <w:color w:val="002060"/>
          <w:szCs w:val="22"/>
        </w:rPr>
      </w:pPr>
      <w:r w:rsidRPr="00354C9F">
        <w:rPr>
          <w:color w:val="002060"/>
          <w:szCs w:val="22"/>
        </w:rPr>
        <w:t>Reclamo   n. 58/CSAT 2025/2026</w:t>
      </w:r>
    </w:p>
    <w:p w14:paraId="09187542" w14:textId="77777777" w:rsidR="00354C9F" w:rsidRPr="00354C9F" w:rsidRDefault="00354C9F" w:rsidP="00354C9F">
      <w:pPr>
        <w:pStyle w:val="LndNormale1"/>
        <w:jc w:val="center"/>
        <w:rPr>
          <w:color w:val="002060"/>
          <w:szCs w:val="22"/>
        </w:rPr>
      </w:pPr>
      <w:r w:rsidRPr="00354C9F">
        <w:rPr>
          <w:color w:val="002060"/>
          <w:szCs w:val="22"/>
        </w:rPr>
        <w:t>Decisione n. 58/CSAT 2025/2026</w:t>
      </w:r>
    </w:p>
    <w:p w14:paraId="0A5725DE" w14:textId="77777777" w:rsidR="00354C9F" w:rsidRPr="00354C9F" w:rsidRDefault="00354C9F" w:rsidP="00354C9F">
      <w:pPr>
        <w:pStyle w:val="LndNormale1"/>
        <w:jc w:val="center"/>
        <w:rPr>
          <w:color w:val="002060"/>
          <w:szCs w:val="22"/>
        </w:rPr>
      </w:pPr>
    </w:p>
    <w:p w14:paraId="4C5474AA" w14:textId="77777777" w:rsidR="00354C9F" w:rsidRPr="00354C9F" w:rsidRDefault="00354C9F" w:rsidP="00354C9F">
      <w:pPr>
        <w:pStyle w:val="LndNormale1"/>
        <w:rPr>
          <w:color w:val="002060"/>
          <w:szCs w:val="22"/>
        </w:rPr>
      </w:pPr>
      <w:r w:rsidRPr="00354C9F">
        <w:rPr>
          <w:color w:val="002060"/>
          <w:szCs w:val="22"/>
        </w:rPr>
        <w:t>La Corte Sportiva d’Appello Territoriale presso il Comitato Regionale Marche, composta da</w:t>
      </w:r>
    </w:p>
    <w:p w14:paraId="5F0C6E61" w14:textId="77777777" w:rsidR="00354C9F" w:rsidRPr="00354C9F" w:rsidRDefault="00354C9F" w:rsidP="00354C9F">
      <w:pPr>
        <w:pStyle w:val="LndNormale1"/>
        <w:rPr>
          <w:color w:val="002060"/>
          <w:szCs w:val="22"/>
        </w:rPr>
      </w:pPr>
      <w:r w:rsidRPr="00354C9F">
        <w:rPr>
          <w:color w:val="002060"/>
          <w:szCs w:val="22"/>
        </w:rPr>
        <w:t>Avv. Piero Paciaroni – Presidente</w:t>
      </w:r>
    </w:p>
    <w:p w14:paraId="7AF36A28" w14:textId="77777777" w:rsidR="00354C9F" w:rsidRPr="00354C9F" w:rsidRDefault="00354C9F" w:rsidP="00354C9F">
      <w:pPr>
        <w:pStyle w:val="LndNormale1"/>
        <w:rPr>
          <w:color w:val="002060"/>
          <w:szCs w:val="22"/>
        </w:rPr>
      </w:pPr>
      <w:r w:rsidRPr="00354C9F">
        <w:rPr>
          <w:color w:val="002060"/>
          <w:szCs w:val="22"/>
        </w:rPr>
        <w:t>Avv. Francesco Scaloni – Componente</w:t>
      </w:r>
    </w:p>
    <w:p w14:paraId="673C8873" w14:textId="77777777" w:rsidR="00354C9F" w:rsidRPr="00354C9F" w:rsidRDefault="00354C9F" w:rsidP="00354C9F">
      <w:pPr>
        <w:pStyle w:val="LndNormale1"/>
        <w:rPr>
          <w:color w:val="002060"/>
          <w:szCs w:val="22"/>
        </w:rPr>
      </w:pPr>
      <w:r w:rsidRPr="00354C9F">
        <w:rPr>
          <w:color w:val="002060"/>
          <w:szCs w:val="22"/>
        </w:rPr>
        <w:t>Dott. Lorenzo Casagrande Albano – Componente</w:t>
      </w:r>
    </w:p>
    <w:p w14:paraId="184B90CD" w14:textId="77777777" w:rsidR="00354C9F" w:rsidRPr="00354C9F" w:rsidRDefault="00354C9F" w:rsidP="00354C9F">
      <w:pPr>
        <w:pStyle w:val="LndNormale1"/>
        <w:rPr>
          <w:color w:val="002060"/>
          <w:szCs w:val="22"/>
        </w:rPr>
      </w:pPr>
      <w:r w:rsidRPr="00354C9F">
        <w:rPr>
          <w:color w:val="002060"/>
          <w:szCs w:val="22"/>
        </w:rPr>
        <w:t xml:space="preserve"> Sig. Marco Marconi – Componente</w:t>
      </w:r>
    </w:p>
    <w:p w14:paraId="25FEC6F7" w14:textId="77777777" w:rsidR="00354C9F" w:rsidRPr="00354C9F" w:rsidRDefault="00354C9F" w:rsidP="00354C9F">
      <w:pPr>
        <w:pStyle w:val="LndNormale1"/>
        <w:rPr>
          <w:color w:val="002060"/>
          <w:szCs w:val="22"/>
        </w:rPr>
      </w:pPr>
      <w:r w:rsidRPr="00354C9F">
        <w:rPr>
          <w:color w:val="002060"/>
          <w:szCs w:val="22"/>
        </w:rPr>
        <w:t xml:space="preserve"> nella riunione del 16 febbraio 2026 tenutasi in modalità telematica, con l’assistenza del Segretario Alver Torresi, a seguito del reclamo n° 58 promosso dalla società U.S. TRE TORRI A.S.D. in data 08/02/2026 avverso la sanzione dell’ammenda di Euro 400,00 (quattrocento/00) comminata alla società medesima applicata dal Giudice Sportivo Territoriale del Comitato Regionale Marche con delibera pubblicata sul C.U. n° 78 Calcio a Cinque del 04/02/2026,</w:t>
      </w:r>
    </w:p>
    <w:p w14:paraId="3A23B7F0" w14:textId="77777777" w:rsidR="00354C9F" w:rsidRPr="00354C9F" w:rsidRDefault="00354C9F" w:rsidP="00354C9F">
      <w:pPr>
        <w:pStyle w:val="LndNormale1"/>
        <w:rPr>
          <w:color w:val="002060"/>
          <w:szCs w:val="22"/>
        </w:rPr>
      </w:pPr>
      <w:r w:rsidRPr="00354C9F">
        <w:rPr>
          <w:color w:val="002060"/>
          <w:szCs w:val="22"/>
        </w:rPr>
        <w:t>. esaminati tutti gli atti e le norme in materia;</w:t>
      </w:r>
    </w:p>
    <w:p w14:paraId="07545399" w14:textId="77777777" w:rsidR="00354C9F" w:rsidRPr="00354C9F" w:rsidRDefault="00354C9F" w:rsidP="00354C9F">
      <w:pPr>
        <w:pStyle w:val="LndNormale1"/>
        <w:tabs>
          <w:tab w:val="center" w:pos="4819"/>
          <w:tab w:val="right" w:pos="9638"/>
        </w:tabs>
        <w:rPr>
          <w:color w:val="002060"/>
          <w:szCs w:val="22"/>
        </w:rPr>
      </w:pPr>
      <w:r w:rsidRPr="00354C9F">
        <w:rPr>
          <w:color w:val="002060"/>
          <w:szCs w:val="22"/>
        </w:rPr>
        <w:t>- letto il preannuncio ed il reclamo;</w:t>
      </w:r>
    </w:p>
    <w:p w14:paraId="4917CD27" w14:textId="77777777" w:rsidR="00354C9F" w:rsidRPr="00354C9F" w:rsidRDefault="00354C9F" w:rsidP="00354C9F">
      <w:pPr>
        <w:pStyle w:val="LndNormale1"/>
        <w:tabs>
          <w:tab w:val="center" w:pos="4819"/>
          <w:tab w:val="right" w:pos="9638"/>
        </w:tabs>
        <w:rPr>
          <w:color w:val="002060"/>
          <w:szCs w:val="22"/>
        </w:rPr>
      </w:pPr>
      <w:r w:rsidRPr="00354C9F">
        <w:rPr>
          <w:color w:val="002060"/>
          <w:szCs w:val="22"/>
        </w:rPr>
        <w:t>- relatore Francesco Scaloni;</w:t>
      </w:r>
    </w:p>
    <w:p w14:paraId="31263054" w14:textId="77777777" w:rsidR="00354C9F" w:rsidRPr="00354C9F" w:rsidRDefault="00354C9F" w:rsidP="00354C9F">
      <w:pPr>
        <w:pStyle w:val="Standard"/>
        <w:jc w:val="both"/>
        <w:rPr>
          <w:rFonts w:ascii="Arial" w:hAnsi="Arial"/>
          <w:color w:val="002060"/>
          <w:sz w:val="22"/>
          <w:szCs w:val="22"/>
        </w:rPr>
      </w:pPr>
      <w:r w:rsidRPr="00354C9F">
        <w:rPr>
          <w:rFonts w:ascii="Arial" w:hAnsi="Arial"/>
          <w:color w:val="002060"/>
          <w:sz w:val="22"/>
          <w:szCs w:val="22"/>
        </w:rPr>
        <w:t>- ritenuto e considerato in fatto e diritto quanto segue,</w:t>
      </w:r>
    </w:p>
    <w:p w14:paraId="2118D438" w14:textId="77777777" w:rsidR="00354C9F" w:rsidRPr="00354C9F" w:rsidRDefault="00354C9F" w:rsidP="00354C9F">
      <w:pPr>
        <w:pStyle w:val="Standard"/>
        <w:jc w:val="both"/>
        <w:rPr>
          <w:rFonts w:ascii="Arial" w:hAnsi="Arial"/>
          <w:color w:val="002060"/>
          <w:sz w:val="22"/>
          <w:szCs w:val="22"/>
        </w:rPr>
      </w:pPr>
      <w:r w:rsidRPr="00354C9F">
        <w:rPr>
          <w:rFonts w:ascii="Arial" w:hAnsi="Arial"/>
          <w:color w:val="002060"/>
          <w:sz w:val="22"/>
          <w:szCs w:val="22"/>
        </w:rPr>
        <w:t>ha pronunciato la seguente decisione.</w:t>
      </w:r>
    </w:p>
    <w:p w14:paraId="509229AE" w14:textId="77777777" w:rsidR="00354C9F" w:rsidRPr="00354C9F" w:rsidRDefault="00354C9F" w:rsidP="00354C9F">
      <w:pPr>
        <w:pStyle w:val="Standard"/>
        <w:jc w:val="center"/>
        <w:rPr>
          <w:rFonts w:ascii="Arial" w:hAnsi="Arial"/>
          <w:color w:val="002060"/>
          <w:sz w:val="22"/>
          <w:szCs w:val="22"/>
        </w:rPr>
      </w:pPr>
      <w:r w:rsidRPr="00354C9F">
        <w:rPr>
          <w:rFonts w:ascii="Arial" w:hAnsi="Arial"/>
          <w:color w:val="002060"/>
          <w:sz w:val="22"/>
          <w:szCs w:val="22"/>
        </w:rPr>
        <w:t>SVOLGIMENTO DEL PROCEDIMENTO</w:t>
      </w:r>
    </w:p>
    <w:p w14:paraId="1255E10A" w14:textId="77777777" w:rsidR="00354C9F" w:rsidRPr="00354C9F" w:rsidRDefault="00354C9F" w:rsidP="00354C9F">
      <w:pPr>
        <w:pStyle w:val="LndNormale1"/>
        <w:rPr>
          <w:color w:val="002060"/>
          <w:szCs w:val="22"/>
        </w:rPr>
      </w:pPr>
      <w:r w:rsidRPr="00354C9F">
        <w:rPr>
          <w:color w:val="002060"/>
          <w:szCs w:val="22"/>
        </w:rPr>
        <w:tab/>
        <w:t xml:space="preserve">In data 28 gennaio 2026 la società U.S. TRE TORRI A.S.D. ha proposto reclamo avverso la sanzione dell’ammenda di Euro 400,00 (quattrocento/00) comminata alla società medesima applicata </w:t>
      </w:r>
      <w:r w:rsidRPr="00354C9F">
        <w:rPr>
          <w:color w:val="002060"/>
          <w:szCs w:val="22"/>
        </w:rPr>
        <w:lastRenderedPageBreak/>
        <w:t>dal Giudice Sportivo Territoriale del Comitato Regionale Marche con delibera pubblicata sul C.U. n° 78 Calcio a Cinque del 04/02/2026, chiedendo alla Corte di revocare la sanzione o, in subordine di ridurla ad equità.</w:t>
      </w:r>
    </w:p>
    <w:p w14:paraId="03A6F489" w14:textId="77777777" w:rsidR="00354C9F" w:rsidRPr="00354C9F" w:rsidRDefault="00354C9F" w:rsidP="00354C9F">
      <w:pPr>
        <w:pStyle w:val="LndNormale1"/>
        <w:rPr>
          <w:color w:val="002060"/>
          <w:szCs w:val="22"/>
        </w:rPr>
      </w:pPr>
      <w:r w:rsidRPr="00354C9F">
        <w:rPr>
          <w:color w:val="002060"/>
          <w:szCs w:val="22"/>
        </w:rPr>
        <w:tab/>
        <w:t>La reclamante ha sostenuto che i fatti come refertati dal direttore di gara non corrispondano a quanto effettivamente accaduto in quanto nessun lancio di acqua sarebbe mai avvenuto e vi sarebbero state soltanto proteste in occasione di discutibili decisioni prese dall’arbitro.</w:t>
      </w:r>
    </w:p>
    <w:p w14:paraId="36FFCC37" w14:textId="77777777" w:rsidR="00354C9F" w:rsidRPr="00354C9F" w:rsidRDefault="00354C9F" w:rsidP="00354C9F">
      <w:pPr>
        <w:pStyle w:val="LndNormale1"/>
        <w:rPr>
          <w:color w:val="002060"/>
          <w:szCs w:val="22"/>
        </w:rPr>
      </w:pPr>
      <w:r w:rsidRPr="00354C9F">
        <w:rPr>
          <w:color w:val="002060"/>
          <w:szCs w:val="22"/>
        </w:rPr>
        <w:tab/>
        <w:t>La reclamante ha anche depositato dichiarazioni di alcuni tesserati in merito all’accaduto.</w:t>
      </w:r>
    </w:p>
    <w:p w14:paraId="0E4A2669" w14:textId="77777777" w:rsidR="00354C9F" w:rsidRPr="00354C9F" w:rsidRDefault="00354C9F" w:rsidP="00354C9F">
      <w:pPr>
        <w:pStyle w:val="LndNormale1"/>
        <w:jc w:val="center"/>
        <w:rPr>
          <w:color w:val="002060"/>
          <w:szCs w:val="22"/>
        </w:rPr>
      </w:pPr>
      <w:r w:rsidRPr="00354C9F">
        <w:rPr>
          <w:color w:val="002060"/>
          <w:szCs w:val="22"/>
        </w:rPr>
        <w:t>MOTIVI DELLA DECISIONE</w:t>
      </w:r>
    </w:p>
    <w:p w14:paraId="4DB0481C" w14:textId="77777777" w:rsidR="00354C9F" w:rsidRPr="00354C9F" w:rsidRDefault="00354C9F" w:rsidP="00354C9F">
      <w:pPr>
        <w:pStyle w:val="LndNormale1"/>
        <w:rPr>
          <w:color w:val="002060"/>
          <w:szCs w:val="22"/>
        </w:rPr>
      </w:pPr>
      <w:r w:rsidRPr="00354C9F">
        <w:rPr>
          <w:color w:val="002060"/>
          <w:szCs w:val="22"/>
        </w:rPr>
        <w:tab/>
        <w:t xml:space="preserve">Va premesso che le dichiarazioni prodotte in atti sono inammissibili e quindi che le stesse non possono trovare ingresso in questo procedimento, mentre va ricordato che </w:t>
      </w:r>
      <w:r w:rsidRPr="00354C9F">
        <w:rPr>
          <w:bCs/>
          <w:color w:val="002060"/>
        </w:rPr>
        <w:t>l’art. 61 del Codice di Giustizia Sportiva stabilisce:  “</w:t>
      </w:r>
      <w:r w:rsidRPr="00354C9F">
        <w:rPr>
          <w:bCs/>
          <w:i/>
          <w:iCs/>
          <w:color w:val="002060"/>
        </w:rPr>
        <w:t>I rapporti degli ufficiali di gara ...fanno piena prova circa i fatti accaduti e il comportamento di tesserati in occasione dello svolgimento delle gare. “.</w:t>
      </w:r>
    </w:p>
    <w:p w14:paraId="7ECB3C53" w14:textId="3591EDD4" w:rsidR="00354C9F" w:rsidRPr="00354C9F" w:rsidRDefault="00354C9F" w:rsidP="00354C9F">
      <w:pPr>
        <w:pStyle w:val="LndNormale1"/>
        <w:rPr>
          <w:color w:val="002060"/>
          <w:szCs w:val="22"/>
        </w:rPr>
      </w:pPr>
      <w:r w:rsidRPr="00354C9F">
        <w:rPr>
          <w:bCs/>
          <w:i/>
          <w:iCs/>
          <w:color w:val="002060"/>
        </w:rPr>
        <w:tab/>
      </w:r>
      <w:r w:rsidRPr="00354C9F">
        <w:rPr>
          <w:bCs/>
          <w:color w:val="002060"/>
        </w:rPr>
        <w:t>Nel referto è attestato che “</w:t>
      </w:r>
      <w:r w:rsidRPr="00354C9F">
        <w:rPr>
          <w:bCs/>
          <w:i/>
          <w:iCs/>
          <w:color w:val="002060"/>
        </w:rPr>
        <w:t xml:space="preserve"> Durante tutto il corso della gara la tifoseria ospite mi insultava apost</w:t>
      </w:r>
      <w:r w:rsidR="00BF0E20">
        <w:rPr>
          <w:bCs/>
          <w:i/>
          <w:iCs/>
          <w:color w:val="002060"/>
        </w:rPr>
        <w:t>r</w:t>
      </w:r>
      <w:r w:rsidRPr="00354C9F">
        <w:rPr>
          <w:bCs/>
          <w:i/>
          <w:iCs/>
          <w:color w:val="002060"/>
        </w:rPr>
        <w:t>ofandomi come coglione, figlio di puttana, pezzo di merda, stronzo, incapace; inoltre più di uan volta dagli spalti sempre sotto la parte riservata alla tifoseria ospite è stata gettata acqua pericolosa per l’incolumità dei calciatori e di noi direttori di gara. “ .</w:t>
      </w:r>
    </w:p>
    <w:p w14:paraId="55D63A68" w14:textId="77777777" w:rsidR="00354C9F" w:rsidRPr="00354C9F" w:rsidRDefault="00354C9F" w:rsidP="00354C9F">
      <w:pPr>
        <w:pStyle w:val="LndNormale1"/>
        <w:rPr>
          <w:color w:val="002060"/>
          <w:szCs w:val="22"/>
        </w:rPr>
      </w:pPr>
      <w:r w:rsidRPr="00354C9F">
        <w:rPr>
          <w:bCs/>
          <w:i/>
          <w:iCs/>
          <w:color w:val="002060"/>
        </w:rPr>
        <w:tab/>
      </w:r>
      <w:r w:rsidRPr="00354C9F">
        <w:rPr>
          <w:bCs/>
          <w:color w:val="002060"/>
        </w:rPr>
        <w:t>Alla luce di tali reiterati comportamenti, il reclamo deve esser respinto, risultando congrua la sanzione irrogata.</w:t>
      </w:r>
    </w:p>
    <w:p w14:paraId="168B842C" w14:textId="77777777" w:rsidR="00354C9F" w:rsidRPr="00354C9F" w:rsidRDefault="00354C9F" w:rsidP="00354C9F">
      <w:pPr>
        <w:pStyle w:val="LndNormale1"/>
        <w:jc w:val="center"/>
        <w:rPr>
          <w:color w:val="002060"/>
          <w:szCs w:val="22"/>
        </w:rPr>
      </w:pPr>
      <w:r w:rsidRPr="00354C9F">
        <w:rPr>
          <w:color w:val="002060"/>
          <w:szCs w:val="22"/>
        </w:rPr>
        <w:t>P.Q.M.</w:t>
      </w:r>
    </w:p>
    <w:p w14:paraId="015A3E0A" w14:textId="77777777" w:rsidR="00354C9F" w:rsidRPr="00354C9F" w:rsidRDefault="00354C9F" w:rsidP="00354C9F">
      <w:pPr>
        <w:pStyle w:val="LndNormale1"/>
        <w:rPr>
          <w:color w:val="002060"/>
          <w:szCs w:val="22"/>
        </w:rPr>
      </w:pPr>
      <w:r w:rsidRPr="00354C9F">
        <w:rPr>
          <w:color w:val="002060"/>
          <w:szCs w:val="22"/>
        </w:rPr>
        <w:t xml:space="preserve">a Corte Sportiva Appello Territoriale, definitivamente pronunciando, respinge il reclamo come sopra proposto dalla Società U.S. TRE TORRI A.S.D..  </w:t>
      </w:r>
    </w:p>
    <w:p w14:paraId="7E0AC5FE" w14:textId="77777777" w:rsidR="00354C9F" w:rsidRPr="00354C9F" w:rsidRDefault="00354C9F" w:rsidP="00354C9F">
      <w:pPr>
        <w:pStyle w:val="LndNormale1"/>
        <w:rPr>
          <w:color w:val="002060"/>
          <w:szCs w:val="22"/>
        </w:rPr>
      </w:pPr>
      <w:r w:rsidRPr="00354C9F">
        <w:rPr>
          <w:color w:val="002060"/>
          <w:szCs w:val="22"/>
        </w:rPr>
        <w:tab/>
        <w:t>Dichiara dovuto il contributo di cui all’art. 48 CGS e manda alla Segreteria del Comitato Regionale Marche per gli adempimenti conseguenti.</w:t>
      </w:r>
    </w:p>
    <w:p w14:paraId="7E5AA299" w14:textId="77777777" w:rsidR="00354C9F" w:rsidRPr="00354C9F" w:rsidRDefault="00354C9F" w:rsidP="00354C9F">
      <w:pPr>
        <w:pStyle w:val="LndNormale1"/>
        <w:rPr>
          <w:color w:val="002060"/>
          <w:szCs w:val="22"/>
        </w:rPr>
      </w:pPr>
      <w:r w:rsidRPr="00354C9F">
        <w:rPr>
          <w:color w:val="002060"/>
          <w:szCs w:val="22"/>
        </w:rPr>
        <w:t xml:space="preserve"> </w:t>
      </w:r>
      <w:r w:rsidRPr="00354C9F">
        <w:rPr>
          <w:color w:val="002060"/>
          <w:szCs w:val="22"/>
        </w:rPr>
        <w:tab/>
        <w:t xml:space="preserve"> Così deciso in Ancona, nella sede della FIGC - LND - Comitato Regionale Marche, in data 16 febbraio 2026.                             </w:t>
      </w:r>
    </w:p>
    <w:p w14:paraId="761CC097" w14:textId="46C12DC0" w:rsidR="00354C9F" w:rsidRPr="00354C9F" w:rsidRDefault="00354C9F" w:rsidP="00354C9F">
      <w:pPr>
        <w:pStyle w:val="LndNormale1"/>
        <w:jc w:val="center"/>
        <w:rPr>
          <w:color w:val="002060"/>
          <w:szCs w:val="22"/>
        </w:rPr>
      </w:pPr>
      <w:r w:rsidRPr="00354C9F">
        <w:rPr>
          <w:color w:val="002060"/>
          <w:szCs w:val="22"/>
        </w:rPr>
        <w:t xml:space="preserve">Il Relatore                                                         </w:t>
      </w:r>
      <w:r w:rsidRPr="00354C9F">
        <w:rPr>
          <w:color w:val="002060"/>
          <w:szCs w:val="22"/>
        </w:rPr>
        <w:tab/>
      </w:r>
      <w:r w:rsidRPr="00354C9F">
        <w:rPr>
          <w:color w:val="002060"/>
          <w:szCs w:val="22"/>
        </w:rPr>
        <w:tab/>
        <w:t xml:space="preserve">  Il Presidente</w:t>
      </w:r>
    </w:p>
    <w:p w14:paraId="4815482E" w14:textId="677676DE" w:rsidR="00354C9F" w:rsidRPr="00354C9F" w:rsidRDefault="00354C9F" w:rsidP="00354C9F">
      <w:pPr>
        <w:pStyle w:val="LndNormale1"/>
        <w:jc w:val="center"/>
        <w:rPr>
          <w:color w:val="002060"/>
          <w:szCs w:val="22"/>
        </w:rPr>
      </w:pPr>
      <w:r w:rsidRPr="00354C9F">
        <w:rPr>
          <w:color w:val="002060"/>
          <w:szCs w:val="22"/>
        </w:rPr>
        <w:t>Francesco Scaloni                                                                   Piero Paciaroni</w:t>
      </w:r>
    </w:p>
    <w:p w14:paraId="737EF921" w14:textId="77777777" w:rsidR="00354C9F" w:rsidRPr="00354C9F" w:rsidRDefault="00354C9F" w:rsidP="00354C9F">
      <w:pPr>
        <w:pStyle w:val="LndNormale1"/>
        <w:rPr>
          <w:color w:val="002060"/>
          <w:szCs w:val="22"/>
        </w:rPr>
      </w:pPr>
    </w:p>
    <w:p w14:paraId="692860D2" w14:textId="77777777" w:rsidR="00354C9F" w:rsidRPr="00354C9F" w:rsidRDefault="00354C9F" w:rsidP="00354C9F">
      <w:pPr>
        <w:pStyle w:val="LndNormale1"/>
        <w:rPr>
          <w:color w:val="002060"/>
          <w:szCs w:val="22"/>
        </w:rPr>
      </w:pPr>
      <w:r w:rsidRPr="00354C9F">
        <w:rPr>
          <w:color w:val="002060"/>
          <w:szCs w:val="22"/>
        </w:rPr>
        <w:t xml:space="preserve"> Depositato in Ancona in data 21 febbraio 2026                          </w:t>
      </w:r>
    </w:p>
    <w:p w14:paraId="4D173F9D" w14:textId="77777777" w:rsidR="00354C9F" w:rsidRPr="00354C9F" w:rsidRDefault="00354C9F" w:rsidP="00354C9F">
      <w:pPr>
        <w:pStyle w:val="LndNormale1"/>
        <w:rPr>
          <w:color w:val="002060"/>
          <w:szCs w:val="22"/>
        </w:rPr>
      </w:pPr>
      <w:r w:rsidRPr="00354C9F">
        <w:rPr>
          <w:color w:val="002060"/>
          <w:szCs w:val="22"/>
        </w:rPr>
        <w:tab/>
      </w:r>
      <w:r w:rsidRPr="00354C9F">
        <w:rPr>
          <w:color w:val="002060"/>
          <w:szCs w:val="22"/>
        </w:rPr>
        <w:tab/>
        <w:t xml:space="preserve">  Il Segretario    </w:t>
      </w:r>
    </w:p>
    <w:p w14:paraId="0FF05662" w14:textId="77777777" w:rsidR="00354C9F" w:rsidRPr="00354C9F" w:rsidRDefault="00354C9F" w:rsidP="00354C9F">
      <w:pPr>
        <w:pStyle w:val="LndNormale1"/>
        <w:rPr>
          <w:color w:val="002060"/>
        </w:rPr>
      </w:pPr>
      <w:r w:rsidRPr="00354C9F">
        <w:rPr>
          <w:rFonts w:eastAsia="Arial" w:cs="Arial"/>
          <w:color w:val="002060"/>
          <w:szCs w:val="22"/>
        </w:rPr>
        <w:tab/>
      </w:r>
      <w:r w:rsidRPr="00354C9F">
        <w:rPr>
          <w:rFonts w:eastAsia="Arial" w:cs="Arial"/>
          <w:color w:val="002060"/>
          <w:szCs w:val="22"/>
        </w:rPr>
        <w:tab/>
        <w:t xml:space="preserve">  Alver Torresi</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lastRenderedPageBreak/>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B89FCA5"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04064">
        <w:rPr>
          <w:b/>
          <w:color w:val="002060"/>
          <w:u w:val="single"/>
        </w:rPr>
        <w:t>25</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6"/>
      <w:footerReference w:type="even" r:id="rId17"/>
      <w:footerReference w:type="default" r:id="rId18"/>
      <w:headerReference w:type="first" r:id="rId19"/>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4FC27" w14:textId="77777777" w:rsidR="0070093F" w:rsidRDefault="0070093F">
      <w:r>
        <w:separator/>
      </w:r>
    </w:p>
  </w:endnote>
  <w:endnote w:type="continuationSeparator" w:id="0">
    <w:p w14:paraId="35ABF316" w14:textId="77777777" w:rsidR="0070093F" w:rsidRDefault="0070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16F32D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DE67E8">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7A268" w14:textId="77777777" w:rsidR="0070093F" w:rsidRDefault="0070093F">
      <w:r>
        <w:separator/>
      </w:r>
    </w:p>
  </w:footnote>
  <w:footnote w:type="continuationSeparator" w:id="0">
    <w:p w14:paraId="76EA467A" w14:textId="77777777" w:rsidR="0070093F" w:rsidRDefault="00700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5F26"/>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093F"/>
    <w:rsid w:val="00700F2E"/>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i.it/it/regitsro-societa-sportive/5-per-mille.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scrizioni.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sportellomarche@lnd.it" TargetMode="External"/><Relationship Id="rId10" Type="http://schemas.openxmlformats.org/officeDocument/2006/relationships/hyperlink" Target="https://docs.google.com/forms/d/e/1FAIpQLScR21jCXzdmxQD2CXWpvg79toxigMbRfQjvwzOg_bc7HKskkQ/viewfor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pi.organismisportivi@cert.con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1</Pages>
  <Words>11757</Words>
  <Characters>67019</Characters>
  <Application>Microsoft Office Word</Application>
  <DocSecurity>0</DocSecurity>
  <Lines>558</Lines>
  <Paragraphs>157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78619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7</cp:revision>
  <cp:lastPrinted>2026-02-25T17:34:00Z</cp:lastPrinted>
  <dcterms:created xsi:type="dcterms:W3CDTF">2026-02-25T15:42:00Z</dcterms:created>
  <dcterms:modified xsi:type="dcterms:W3CDTF">2026-02-25T17:35:00Z</dcterms:modified>
</cp:coreProperties>
</file>