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5FE5327"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60F61">
              <w:rPr>
                <w:rFonts w:ascii="Arial" w:hAnsi="Arial" w:cs="Arial"/>
                <w:color w:val="002060"/>
                <w:sz w:val="40"/>
                <w:szCs w:val="40"/>
              </w:rPr>
              <w:t>8</w:t>
            </w:r>
            <w:r w:rsidR="00720DA1">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0A5060">
              <w:rPr>
                <w:rFonts w:ascii="Arial" w:hAnsi="Arial" w:cs="Arial"/>
                <w:color w:val="002060"/>
                <w:sz w:val="40"/>
                <w:szCs w:val="40"/>
              </w:rPr>
              <w:t>2</w:t>
            </w:r>
            <w:r w:rsidR="00720DA1">
              <w:rPr>
                <w:rFonts w:ascii="Arial" w:hAnsi="Arial" w:cs="Arial"/>
                <w:color w:val="002060"/>
                <w:sz w:val="40"/>
                <w:szCs w:val="40"/>
              </w:rPr>
              <w:t>7</w:t>
            </w:r>
            <w:r w:rsidR="00580BE5">
              <w:rPr>
                <w:rFonts w:ascii="Arial" w:hAnsi="Arial" w:cs="Arial"/>
                <w:color w:val="002060"/>
                <w:sz w:val="40"/>
                <w:szCs w:val="40"/>
              </w:rPr>
              <w:t>/</w:t>
            </w:r>
            <w:r w:rsidR="00F3715D">
              <w:rPr>
                <w:rFonts w:ascii="Arial" w:hAnsi="Arial" w:cs="Arial"/>
                <w:color w:val="002060"/>
                <w:sz w:val="40"/>
                <w:szCs w:val="40"/>
              </w:rPr>
              <w:t>0</w:t>
            </w:r>
            <w:r w:rsidR="00C84A6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D516890" w:rsidR="001B5DD6" w:rsidRPr="00DE1EF7" w:rsidRDefault="00B35BB1" w:rsidP="00344E8A">
      <w:pPr>
        <w:tabs>
          <w:tab w:val="left" w:pos="2355"/>
        </w:tabs>
        <w:spacing w:after="120"/>
        <w:jc w:val="center"/>
        <w:rPr>
          <w:rFonts w:ascii="Arial" w:hAnsi="Arial" w:cs="Arial"/>
          <w:color w:val="002060"/>
        </w:rPr>
      </w:pPr>
      <w:r>
        <w:rPr>
          <w:rFonts w:ascii="Arial" w:hAnsi="Arial" w:cs="Arial"/>
          <w:noProof/>
          <w:color w:val="002060"/>
        </w:rPr>
        <w:drawing>
          <wp:inline distT="0" distB="0" distL="0" distR="0" wp14:anchorId="37255F4A" wp14:editId="37074E39">
            <wp:extent cx="3654108" cy="5168900"/>
            <wp:effectExtent l="38100" t="38100" r="41910" b="38100"/>
            <wp:docPr id="1272204699" name="Immagine 1" descr="Immagine che contiene Viso umano, testo, uom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4699" name="Immagine 1" descr="Immagine che contiene Viso umano, testo, uomo, vestiti&#10;&#10;Il contenuto generato dall'IA potrebbe non essere corretto."/>
                    <pic:cNvPicPr/>
                  </pic:nvPicPr>
                  <pic:blipFill>
                    <a:blip r:embed="rId9"/>
                    <a:stretch>
                      <a:fillRect/>
                    </a:stretch>
                  </pic:blipFill>
                  <pic:spPr>
                    <a:xfrm>
                      <a:off x="0" y="0"/>
                      <a:ext cx="3700099" cy="5233956"/>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7559BEA6"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161A46">
          <w:rPr>
            <w:noProof/>
            <w:webHidden/>
          </w:rPr>
          <w:t>2</w:t>
        </w:r>
        <w:r w:rsidR="00AC19D9" w:rsidRPr="00DE1EF7">
          <w:rPr>
            <w:noProof/>
            <w:webHidden/>
          </w:rPr>
          <w:fldChar w:fldCharType="end"/>
        </w:r>
      </w:hyperlink>
    </w:p>
    <w:p w14:paraId="112EDB38" w14:textId="750949EA"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161A46">
          <w:rPr>
            <w:noProof/>
            <w:webHidden/>
          </w:rPr>
          <w:t>2</w:t>
        </w:r>
        <w:r w:rsidRPr="00DE1EF7">
          <w:rPr>
            <w:noProof/>
            <w:webHidden/>
          </w:rPr>
          <w:fldChar w:fldCharType="end"/>
        </w:r>
      </w:hyperlink>
    </w:p>
    <w:p w14:paraId="4D9CAD43" w14:textId="4FE7F956"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161A46">
          <w:rPr>
            <w:noProof/>
            <w:webHidden/>
          </w:rPr>
          <w:t>2</w:t>
        </w:r>
        <w:r w:rsidRPr="00DE1EF7">
          <w:rPr>
            <w:noProof/>
            <w:webHidden/>
          </w:rPr>
          <w:fldChar w:fldCharType="end"/>
        </w:r>
      </w:hyperlink>
    </w:p>
    <w:p w14:paraId="0EAFCCD8" w14:textId="0FA82A93"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161A46">
          <w:rPr>
            <w:noProof/>
            <w:webHidden/>
          </w:rPr>
          <w:t>2</w:t>
        </w:r>
        <w:r w:rsidRPr="00DE1EF7">
          <w:rPr>
            <w:noProof/>
            <w:webHidden/>
          </w:rPr>
          <w:fldChar w:fldCharType="end"/>
        </w:r>
      </w:hyperlink>
    </w:p>
    <w:p w14:paraId="0952245B" w14:textId="66A3F336"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161A46">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28DF896" w14:textId="77777777" w:rsidR="001719C2" w:rsidRDefault="001719C2" w:rsidP="00433DED">
      <w:pPr>
        <w:tabs>
          <w:tab w:val="left" w:pos="2040"/>
        </w:tabs>
        <w:rPr>
          <w:rFonts w:ascii="Arial" w:hAnsi="Arial" w:cs="Arial"/>
          <w:color w:val="002060"/>
          <w:sz w:val="22"/>
          <w:szCs w:val="22"/>
        </w:rPr>
      </w:pPr>
    </w:p>
    <w:p w14:paraId="0B865DF3" w14:textId="77777777" w:rsidR="001719C2" w:rsidRPr="001719C2" w:rsidRDefault="001719C2" w:rsidP="001719C2">
      <w:pPr>
        <w:pStyle w:val="LndNormale1"/>
        <w:rPr>
          <w:b/>
          <w:color w:val="002060"/>
          <w:sz w:val="28"/>
          <w:szCs w:val="28"/>
        </w:rPr>
      </w:pPr>
      <w:r w:rsidRPr="001719C2">
        <w:rPr>
          <w:b/>
          <w:color w:val="002060"/>
          <w:sz w:val="28"/>
          <w:szCs w:val="28"/>
        </w:rPr>
        <w:t>CU n. 316 del 25.02.2026 LND</w:t>
      </w:r>
    </w:p>
    <w:p w14:paraId="31C90ADC" w14:textId="77777777" w:rsidR="001719C2" w:rsidRDefault="001719C2" w:rsidP="001719C2">
      <w:pPr>
        <w:pStyle w:val="LndNormale1"/>
        <w:rPr>
          <w:color w:val="002060"/>
        </w:rPr>
      </w:pPr>
    </w:p>
    <w:p w14:paraId="3CCEFA63" w14:textId="7DD00E7F" w:rsidR="001719C2" w:rsidRPr="001719C2" w:rsidRDefault="001719C2" w:rsidP="001719C2">
      <w:pPr>
        <w:pStyle w:val="LndNormale1"/>
        <w:rPr>
          <w:color w:val="002060"/>
        </w:rPr>
      </w:pPr>
      <w:r w:rsidRPr="001719C2">
        <w:rPr>
          <w:color w:val="002060"/>
        </w:rPr>
        <w:t>Si trasmette, in allegato, il CU n. 162/A della F.I.G.C., inerente la prescrizione al 30 giugno 2026 del diritto al “premio di formazione tecnica”, maturato nella stagione sportiva 2023/2024, riferito alle sole posizioni creditorie di società non più attive e non più affiliate</w:t>
      </w:r>
    </w:p>
    <w:p w14:paraId="3E8BEE7B" w14:textId="77777777" w:rsidR="001719C2" w:rsidRDefault="001719C2" w:rsidP="00433DED">
      <w:pPr>
        <w:tabs>
          <w:tab w:val="left" w:pos="2040"/>
        </w:tabs>
        <w:rPr>
          <w:rFonts w:ascii="Arial" w:hAnsi="Arial" w:cs="Arial"/>
          <w:color w:val="002060"/>
          <w:sz w:val="22"/>
          <w:szCs w:val="22"/>
        </w:rPr>
      </w:pPr>
    </w:p>
    <w:p w14:paraId="6C65BC3D" w14:textId="08B262FB" w:rsidR="00C352F8" w:rsidRPr="001719C2" w:rsidRDefault="00433DED" w:rsidP="00433DED">
      <w:pPr>
        <w:tabs>
          <w:tab w:val="left" w:pos="2040"/>
        </w:tabs>
        <w:rPr>
          <w:rFonts w:ascii="Arial" w:hAnsi="Arial" w:cs="Arial"/>
          <w:color w:val="002060"/>
          <w:sz w:val="22"/>
          <w:szCs w:val="22"/>
        </w:rPr>
      </w:pPr>
      <w:r w:rsidRPr="001719C2">
        <w:rPr>
          <w:rFonts w:ascii="Arial" w:hAnsi="Arial" w:cs="Arial"/>
          <w:color w:val="002060"/>
          <w:sz w:val="22"/>
          <w:szCs w:val="22"/>
        </w:rPr>
        <w:tab/>
      </w: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1907DD">
        <w:rPr>
          <w:color w:val="FFFFFF" w:themeColor="background1"/>
        </w:rPr>
        <w:t xml:space="preserve">COMUNICAZIONI </w:t>
      </w:r>
      <w:r w:rsidRPr="00DE1EF7">
        <w:rPr>
          <w:color w:val="FFFFFF" w:themeColor="background1"/>
        </w:rPr>
        <w:t>DELLA DIVISIONE CALCIO A CINQUE</w:t>
      </w:r>
      <w:bookmarkEnd w:id="3"/>
      <w:bookmarkEnd w:id="4"/>
    </w:p>
    <w:p w14:paraId="083E150B" w14:textId="77777777" w:rsidR="00972750" w:rsidRDefault="00972750" w:rsidP="002846DD">
      <w:pPr>
        <w:pStyle w:val="LndNormale1"/>
        <w:rPr>
          <w:color w:val="002060"/>
        </w:rPr>
      </w:pPr>
    </w:p>
    <w:p w14:paraId="1D09DCC2" w14:textId="63555F8D" w:rsidR="001907DD" w:rsidRPr="003D407E" w:rsidRDefault="002D37A9" w:rsidP="001907DD">
      <w:pPr>
        <w:pStyle w:val="LndNormale1"/>
        <w:rPr>
          <w:b/>
          <w:color w:val="002060"/>
          <w:sz w:val="28"/>
          <w:szCs w:val="28"/>
        </w:rPr>
      </w:pPr>
      <w:r>
        <w:rPr>
          <w:b/>
          <w:color w:val="002060"/>
          <w:sz w:val="28"/>
          <w:szCs w:val="28"/>
        </w:rPr>
        <w:t>UEFA FUTSAL CHAMPIONS LEAGUE</w:t>
      </w:r>
    </w:p>
    <w:p w14:paraId="1E66B5B3" w14:textId="77777777" w:rsidR="001907DD" w:rsidRDefault="001907DD" w:rsidP="001907DD">
      <w:pPr>
        <w:pStyle w:val="LndNormale1"/>
        <w:rPr>
          <w:rFonts w:cs="Arial"/>
          <w:color w:val="002060"/>
          <w:szCs w:val="22"/>
        </w:rPr>
      </w:pPr>
    </w:p>
    <w:p w14:paraId="655568D8" w14:textId="3BB08C3B" w:rsidR="001907DD" w:rsidRPr="001907DD" w:rsidRDefault="001907DD" w:rsidP="001907DD">
      <w:pPr>
        <w:pStyle w:val="LndNormale1"/>
        <w:rPr>
          <w:rFonts w:cs="Arial"/>
          <w:color w:val="002060"/>
          <w:szCs w:val="22"/>
        </w:rPr>
      </w:pPr>
      <w:r w:rsidRPr="001907DD">
        <w:rPr>
          <w:rFonts w:cs="Arial"/>
          <w:color w:val="002060"/>
          <w:szCs w:val="22"/>
        </w:rPr>
        <w:t xml:space="preserve">In occasione della UEFA Futsal Champions League in programma a Pesaro nelle giornate dell'8 e 10 maggio 2026 la Divisione </w:t>
      </w:r>
      <w:r w:rsidR="002D37A9">
        <w:rPr>
          <w:rFonts w:cs="Arial"/>
          <w:color w:val="002060"/>
          <w:szCs w:val="22"/>
        </w:rPr>
        <w:t>C</w:t>
      </w:r>
      <w:r w:rsidRPr="001907DD">
        <w:rPr>
          <w:rFonts w:cs="Arial"/>
          <w:color w:val="002060"/>
          <w:szCs w:val="22"/>
        </w:rPr>
        <w:t xml:space="preserve">alcio a </w:t>
      </w:r>
      <w:r w:rsidR="002D37A9">
        <w:rPr>
          <w:rFonts w:cs="Arial"/>
          <w:color w:val="002060"/>
          <w:szCs w:val="22"/>
        </w:rPr>
        <w:t>C</w:t>
      </w:r>
      <w:r w:rsidRPr="001907DD">
        <w:rPr>
          <w:rFonts w:cs="Arial"/>
          <w:color w:val="002060"/>
          <w:szCs w:val="22"/>
        </w:rPr>
        <w:t>inque e il Comitato Regionale Marche intendono mettere a disposizione dei club un quantitativo di biglietti a titolo gratuito o con prezzo calmierato in base alle disponibilità UEFA.</w:t>
      </w:r>
    </w:p>
    <w:p w14:paraId="40F5C0B2" w14:textId="77777777" w:rsidR="002D37A9" w:rsidRDefault="002D37A9" w:rsidP="001907DD">
      <w:pPr>
        <w:pStyle w:val="LndNormale1"/>
        <w:rPr>
          <w:rFonts w:cs="Arial"/>
          <w:color w:val="002060"/>
          <w:szCs w:val="22"/>
        </w:rPr>
      </w:pPr>
    </w:p>
    <w:p w14:paraId="18A417FD" w14:textId="3EAAFE97" w:rsidR="001907DD" w:rsidRPr="001907DD" w:rsidRDefault="001907DD" w:rsidP="001907DD">
      <w:pPr>
        <w:pStyle w:val="LndNormale1"/>
        <w:rPr>
          <w:rFonts w:cs="Arial"/>
          <w:color w:val="002060"/>
          <w:szCs w:val="22"/>
        </w:rPr>
      </w:pPr>
      <w:r w:rsidRPr="001907DD">
        <w:rPr>
          <w:rFonts w:cs="Arial"/>
          <w:color w:val="002060"/>
          <w:szCs w:val="22"/>
        </w:rPr>
        <w:t>Le società possono compilare il form al link qui sotto entro il 3 marzo p.v.:</w:t>
      </w:r>
    </w:p>
    <w:p w14:paraId="6A38FF80" w14:textId="7FE69AB6" w:rsidR="001907DD" w:rsidRPr="001907DD" w:rsidRDefault="001907DD" w:rsidP="001907DD">
      <w:pPr>
        <w:pStyle w:val="LndNormale1"/>
        <w:rPr>
          <w:rFonts w:cs="Arial"/>
          <w:color w:val="002060"/>
          <w:szCs w:val="22"/>
        </w:rPr>
      </w:pPr>
      <w:hyperlink r:id="rId10" w:history="1">
        <w:r w:rsidRPr="001907DD">
          <w:rPr>
            <w:rStyle w:val="Collegamentoipertestuale"/>
            <w:rFonts w:cs="Arial"/>
            <w:szCs w:val="22"/>
          </w:rPr>
          <w:t>https://docs.google.com/forms/d/e/1FAIpQLScR21jCXzdmxQD2CXWpvg79toxigMbRfQjvwzOg_bc7HKskkQ/viewform</w:t>
        </w:r>
      </w:hyperlink>
    </w:p>
    <w:p w14:paraId="04DA42A3" w14:textId="77777777" w:rsidR="002D37A9" w:rsidRDefault="002D37A9" w:rsidP="001907DD">
      <w:pPr>
        <w:pStyle w:val="LndNormale1"/>
        <w:rPr>
          <w:rFonts w:cs="Arial"/>
          <w:color w:val="002060"/>
          <w:szCs w:val="22"/>
        </w:rPr>
      </w:pPr>
    </w:p>
    <w:p w14:paraId="27AED35A" w14:textId="2EEE3E56" w:rsidR="001907DD" w:rsidRPr="001907DD" w:rsidRDefault="001907DD" w:rsidP="001907DD">
      <w:pPr>
        <w:pStyle w:val="LndNormale1"/>
        <w:rPr>
          <w:rFonts w:cs="Arial"/>
          <w:color w:val="002060"/>
          <w:szCs w:val="22"/>
        </w:rPr>
      </w:pPr>
      <w:r w:rsidRPr="001907DD">
        <w:rPr>
          <w:rFonts w:cs="Arial"/>
          <w:color w:val="002060"/>
          <w:szCs w:val="22"/>
        </w:rPr>
        <w:t>Per qualsiasi informazione o necessità, è possibile contattare il Direttore Operativo della Divisione, Simone De Stefanis al  +39 340 540 7944.</w:t>
      </w:r>
    </w:p>
    <w:p w14:paraId="09E71991" w14:textId="77777777" w:rsidR="00F2750D" w:rsidRDefault="00F2750D" w:rsidP="002846DD">
      <w:pPr>
        <w:pStyle w:val="LndNormale1"/>
        <w:rPr>
          <w:color w:val="002060"/>
        </w:rPr>
      </w:pPr>
    </w:p>
    <w:p w14:paraId="024230CD" w14:textId="77777777" w:rsidR="001907DD" w:rsidRDefault="001907DD"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1"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57AF3F00" w14:textId="77777777" w:rsidR="00FD482F" w:rsidRDefault="00FD482F"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lastRenderedPageBreak/>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2"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4D8B93D9" w14:textId="77777777" w:rsidR="00EB23B9" w:rsidRDefault="00EB23B9"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3"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1BDAF89" w14:textId="77777777" w:rsidR="00E47757" w:rsidRPr="003A3417" w:rsidRDefault="00E47757" w:rsidP="00E47757">
      <w:pPr>
        <w:pStyle w:val="breakline"/>
        <w:rPr>
          <w:color w:val="002060"/>
        </w:rPr>
      </w:pPr>
    </w:p>
    <w:p w14:paraId="336AD36D" w14:textId="77777777" w:rsidR="00A7377E" w:rsidRPr="00340602" w:rsidRDefault="00A7377E" w:rsidP="00A7377E">
      <w:pPr>
        <w:pStyle w:val="breakline"/>
        <w:rPr>
          <w:color w:val="002060"/>
        </w:rPr>
      </w:pPr>
    </w:p>
    <w:p w14:paraId="243DC787" w14:textId="77777777" w:rsidR="00A7377E" w:rsidRPr="00340602" w:rsidRDefault="00A7377E" w:rsidP="00A7377E">
      <w:pPr>
        <w:pStyle w:val="titolocampionato0"/>
        <w:shd w:val="clear" w:color="auto" w:fill="CCCCCC"/>
        <w:spacing w:before="80" w:after="40"/>
        <w:rPr>
          <w:color w:val="002060"/>
        </w:rPr>
      </w:pPr>
      <w:r w:rsidRPr="00340602">
        <w:rPr>
          <w:color w:val="002060"/>
        </w:rPr>
        <w:t>CALCIO A CINQUE SERIE C1</w:t>
      </w:r>
    </w:p>
    <w:p w14:paraId="711C5218" w14:textId="77777777" w:rsidR="00A7377E" w:rsidRPr="00340602" w:rsidRDefault="00A7377E" w:rsidP="00A7377E">
      <w:pPr>
        <w:pStyle w:val="titoloprinc0"/>
        <w:rPr>
          <w:color w:val="002060"/>
        </w:rPr>
      </w:pPr>
      <w:r w:rsidRPr="00340602">
        <w:rPr>
          <w:color w:val="002060"/>
        </w:rPr>
        <w:t>GIUDICE SPORTIVO</w:t>
      </w:r>
    </w:p>
    <w:p w14:paraId="66864A91" w14:textId="77777777" w:rsidR="00A7377E" w:rsidRPr="00340602" w:rsidRDefault="00A7377E" w:rsidP="00A7377E">
      <w:pPr>
        <w:pStyle w:val="diffida"/>
        <w:rPr>
          <w:color w:val="002060"/>
        </w:rPr>
      </w:pPr>
      <w:r w:rsidRPr="00340602">
        <w:rPr>
          <w:color w:val="002060"/>
        </w:rPr>
        <w:t>Il Giudice Sportivo Avv. Agnese Lazzaretti, con l'assistenza del Segretario Angelo Castellana, nella seduta del 27/02/2026, ha adottato le decisioni che di seguito integralmente si riportano:</w:t>
      </w:r>
    </w:p>
    <w:p w14:paraId="48E79396" w14:textId="77777777" w:rsidR="00A7377E" w:rsidRPr="00340602" w:rsidRDefault="00A7377E" w:rsidP="00A7377E">
      <w:pPr>
        <w:pStyle w:val="titolo10"/>
        <w:rPr>
          <w:color w:val="002060"/>
        </w:rPr>
      </w:pPr>
      <w:r w:rsidRPr="00340602">
        <w:rPr>
          <w:color w:val="002060"/>
        </w:rPr>
        <w:t xml:space="preserve">GARE DEL 20/ 2/2026 </w:t>
      </w:r>
    </w:p>
    <w:p w14:paraId="7715C572" w14:textId="77777777" w:rsidR="00A7377E" w:rsidRPr="00340602" w:rsidRDefault="00A7377E" w:rsidP="00A7377E">
      <w:pPr>
        <w:pStyle w:val="titolo7a"/>
        <w:rPr>
          <w:color w:val="002060"/>
        </w:rPr>
      </w:pPr>
      <w:r w:rsidRPr="00340602">
        <w:rPr>
          <w:color w:val="002060"/>
        </w:rPr>
        <w:t xml:space="preserve">PROVVEDIMENTI DISCIPLINARI </w:t>
      </w:r>
    </w:p>
    <w:p w14:paraId="19448C18" w14:textId="77777777" w:rsidR="00A7377E" w:rsidRPr="00340602" w:rsidRDefault="00A7377E" w:rsidP="00A7377E">
      <w:pPr>
        <w:pStyle w:val="titolo7b0"/>
        <w:rPr>
          <w:color w:val="002060"/>
        </w:rPr>
      </w:pPr>
      <w:r w:rsidRPr="00340602">
        <w:rPr>
          <w:color w:val="002060"/>
        </w:rPr>
        <w:t xml:space="preserve">In base alle risultanze degli atti ufficiali sono state deliberate le seguenti sanzioni disciplinari. </w:t>
      </w:r>
    </w:p>
    <w:p w14:paraId="75BF3AEC" w14:textId="77777777" w:rsidR="00A7377E" w:rsidRPr="00340602" w:rsidRDefault="00A7377E" w:rsidP="00A7377E">
      <w:pPr>
        <w:pStyle w:val="titolo30"/>
        <w:rPr>
          <w:color w:val="002060"/>
        </w:rPr>
      </w:pPr>
      <w:r w:rsidRPr="00340602">
        <w:rPr>
          <w:color w:val="002060"/>
        </w:rPr>
        <w:t xml:space="preserve">ALLENATORI </w:t>
      </w:r>
    </w:p>
    <w:p w14:paraId="44447781" w14:textId="77777777" w:rsidR="00A7377E" w:rsidRPr="00340602" w:rsidRDefault="00A7377E" w:rsidP="00A7377E">
      <w:pPr>
        <w:pStyle w:val="titolo20"/>
        <w:rPr>
          <w:color w:val="002060"/>
        </w:rPr>
      </w:pPr>
      <w:r w:rsidRPr="0034060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377E" w:rsidRPr="00340602" w14:paraId="6854C65B" w14:textId="77777777" w:rsidTr="008078CD">
        <w:tc>
          <w:tcPr>
            <w:tcW w:w="2200" w:type="dxa"/>
            <w:tcMar>
              <w:top w:w="20" w:type="dxa"/>
              <w:left w:w="20" w:type="dxa"/>
              <w:bottom w:w="20" w:type="dxa"/>
              <w:right w:w="20" w:type="dxa"/>
            </w:tcMar>
            <w:vAlign w:val="center"/>
            <w:hideMark/>
          </w:tcPr>
          <w:p w14:paraId="11A96ECD" w14:textId="77777777" w:rsidR="00A7377E" w:rsidRPr="00340602" w:rsidRDefault="00A7377E" w:rsidP="008078CD">
            <w:pPr>
              <w:pStyle w:val="movimento"/>
              <w:rPr>
                <w:color w:val="002060"/>
              </w:rPr>
            </w:pPr>
            <w:r w:rsidRPr="00340602">
              <w:rPr>
                <w:color w:val="002060"/>
              </w:rPr>
              <w:t>PACE ROBERTO</w:t>
            </w:r>
          </w:p>
        </w:tc>
        <w:tc>
          <w:tcPr>
            <w:tcW w:w="2200" w:type="dxa"/>
            <w:tcMar>
              <w:top w:w="20" w:type="dxa"/>
              <w:left w:w="20" w:type="dxa"/>
              <w:bottom w:w="20" w:type="dxa"/>
              <w:right w:w="20" w:type="dxa"/>
            </w:tcMar>
            <w:vAlign w:val="center"/>
            <w:hideMark/>
          </w:tcPr>
          <w:p w14:paraId="2C0C6745" w14:textId="77777777" w:rsidR="00A7377E" w:rsidRPr="00340602" w:rsidRDefault="00A7377E" w:rsidP="008078CD">
            <w:pPr>
              <w:pStyle w:val="movimento2"/>
              <w:rPr>
                <w:color w:val="002060"/>
              </w:rPr>
            </w:pPr>
            <w:r w:rsidRPr="00340602">
              <w:rPr>
                <w:color w:val="002060"/>
              </w:rPr>
              <w:t xml:space="preserve">(CASTELBELLINO CALCIO A 5) </w:t>
            </w:r>
          </w:p>
        </w:tc>
        <w:tc>
          <w:tcPr>
            <w:tcW w:w="800" w:type="dxa"/>
            <w:tcMar>
              <w:top w:w="20" w:type="dxa"/>
              <w:left w:w="20" w:type="dxa"/>
              <w:bottom w:w="20" w:type="dxa"/>
              <w:right w:w="20" w:type="dxa"/>
            </w:tcMar>
            <w:vAlign w:val="center"/>
            <w:hideMark/>
          </w:tcPr>
          <w:p w14:paraId="72E28FC4" w14:textId="77777777" w:rsidR="00A7377E" w:rsidRPr="00340602" w:rsidRDefault="00A7377E" w:rsidP="008078CD">
            <w:pPr>
              <w:pStyle w:val="movimento"/>
              <w:rPr>
                <w:color w:val="002060"/>
              </w:rPr>
            </w:pPr>
            <w:r w:rsidRPr="00340602">
              <w:rPr>
                <w:color w:val="002060"/>
              </w:rPr>
              <w:t> </w:t>
            </w:r>
          </w:p>
        </w:tc>
        <w:tc>
          <w:tcPr>
            <w:tcW w:w="2200" w:type="dxa"/>
            <w:tcMar>
              <w:top w:w="20" w:type="dxa"/>
              <w:left w:w="20" w:type="dxa"/>
              <w:bottom w:w="20" w:type="dxa"/>
              <w:right w:w="20" w:type="dxa"/>
            </w:tcMar>
            <w:vAlign w:val="center"/>
            <w:hideMark/>
          </w:tcPr>
          <w:p w14:paraId="78B239E7" w14:textId="77777777" w:rsidR="00A7377E" w:rsidRPr="00340602" w:rsidRDefault="00A7377E" w:rsidP="008078CD">
            <w:pPr>
              <w:pStyle w:val="movimento"/>
              <w:rPr>
                <w:color w:val="002060"/>
              </w:rPr>
            </w:pPr>
            <w:r w:rsidRPr="00340602">
              <w:rPr>
                <w:color w:val="002060"/>
              </w:rPr>
              <w:t> </w:t>
            </w:r>
          </w:p>
        </w:tc>
        <w:tc>
          <w:tcPr>
            <w:tcW w:w="2200" w:type="dxa"/>
            <w:tcMar>
              <w:top w:w="20" w:type="dxa"/>
              <w:left w:w="20" w:type="dxa"/>
              <w:bottom w:w="20" w:type="dxa"/>
              <w:right w:w="20" w:type="dxa"/>
            </w:tcMar>
            <w:vAlign w:val="center"/>
            <w:hideMark/>
          </w:tcPr>
          <w:p w14:paraId="68643BBE" w14:textId="77777777" w:rsidR="00A7377E" w:rsidRPr="00340602" w:rsidRDefault="00A7377E" w:rsidP="008078CD">
            <w:pPr>
              <w:pStyle w:val="movimento2"/>
              <w:rPr>
                <w:color w:val="002060"/>
              </w:rPr>
            </w:pPr>
            <w:r w:rsidRPr="00340602">
              <w:rPr>
                <w:color w:val="002060"/>
              </w:rPr>
              <w:t> </w:t>
            </w:r>
          </w:p>
        </w:tc>
      </w:tr>
    </w:tbl>
    <w:p w14:paraId="20E4BDD6" w14:textId="5079A54D" w:rsidR="00A7377E" w:rsidRPr="00A7377E" w:rsidRDefault="00A7377E" w:rsidP="00A7377E">
      <w:pPr>
        <w:pStyle w:val="sconosciuto"/>
        <w:rPr>
          <w:b w:val="0"/>
          <w:bCs w:val="0"/>
          <w:color w:val="002060"/>
          <w:sz w:val="16"/>
          <w:szCs w:val="16"/>
        </w:rPr>
      </w:pPr>
      <w:r>
        <w:rPr>
          <w:b w:val="0"/>
          <w:bCs w:val="0"/>
          <w:color w:val="002060"/>
          <w:sz w:val="16"/>
          <w:szCs w:val="16"/>
        </w:rPr>
        <w:lastRenderedPageBreak/>
        <w:t>errata corrige.</w:t>
      </w:r>
    </w:p>
    <w:p w14:paraId="02537916" w14:textId="77777777" w:rsidR="00A7377E" w:rsidRDefault="00A7377E" w:rsidP="00A7377E">
      <w:pPr>
        <w:pStyle w:val="breakline"/>
        <w:rPr>
          <w:color w:val="002060"/>
        </w:rPr>
      </w:pPr>
    </w:p>
    <w:p w14:paraId="38C2DAF8" w14:textId="77777777" w:rsidR="00A7377E" w:rsidRPr="00AC34E4" w:rsidRDefault="00A7377E" w:rsidP="00A7377E">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2657400D" w14:textId="77777777" w:rsidR="00A7377E" w:rsidRPr="00AC34E4" w:rsidRDefault="00A7377E" w:rsidP="00A7377E">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7C40F209" w14:textId="77777777" w:rsidR="00A7377E" w:rsidRPr="003A3417" w:rsidRDefault="00A7377E" w:rsidP="00A7377E">
      <w:pPr>
        <w:pStyle w:val="breakline"/>
        <w:rPr>
          <w:rFonts w:eastAsiaTheme="minorEastAsia"/>
          <w:color w:val="002060"/>
        </w:rPr>
      </w:pPr>
    </w:p>
    <w:p w14:paraId="4323355C" w14:textId="77777777" w:rsidR="00A7377E" w:rsidRPr="00340602" w:rsidRDefault="00A7377E" w:rsidP="00A7377E">
      <w:pPr>
        <w:pStyle w:val="breakline"/>
        <w:rPr>
          <w:color w:val="002060"/>
        </w:rPr>
      </w:pPr>
    </w:p>
    <w:p w14:paraId="5758F943" w14:textId="77777777" w:rsidR="00A7377E" w:rsidRPr="00340602" w:rsidRDefault="00A7377E" w:rsidP="00A7377E">
      <w:pPr>
        <w:pStyle w:val="titolocampionato0"/>
        <w:shd w:val="clear" w:color="auto" w:fill="CCCCCC"/>
        <w:spacing w:before="80" w:after="40"/>
        <w:rPr>
          <w:color w:val="002060"/>
        </w:rPr>
      </w:pPr>
      <w:r w:rsidRPr="00340602">
        <w:rPr>
          <w:color w:val="002060"/>
        </w:rPr>
        <w:t>CALCIO A CINQUE SERIE D</w:t>
      </w:r>
    </w:p>
    <w:p w14:paraId="0B5F68FF" w14:textId="77777777" w:rsidR="00A7377E" w:rsidRPr="00340602" w:rsidRDefault="00A7377E" w:rsidP="00A7377E">
      <w:pPr>
        <w:pStyle w:val="titoloprinc0"/>
        <w:rPr>
          <w:color w:val="002060"/>
        </w:rPr>
      </w:pPr>
      <w:r w:rsidRPr="00340602">
        <w:rPr>
          <w:color w:val="002060"/>
        </w:rPr>
        <w:t>VARIAZIONI AL PROGRAMMA GARE</w:t>
      </w:r>
    </w:p>
    <w:p w14:paraId="664BA719" w14:textId="77777777" w:rsidR="00A7377E" w:rsidRPr="00340602" w:rsidRDefault="00A7377E" w:rsidP="00A7377E">
      <w:pPr>
        <w:pStyle w:val="breakline"/>
        <w:rPr>
          <w:color w:val="002060"/>
        </w:rPr>
      </w:pPr>
    </w:p>
    <w:p w14:paraId="7F564737" w14:textId="77777777" w:rsidR="00A7377E" w:rsidRPr="00340602" w:rsidRDefault="00A7377E" w:rsidP="00A7377E">
      <w:pPr>
        <w:pStyle w:val="breakline"/>
        <w:rPr>
          <w:color w:val="002060"/>
        </w:rPr>
      </w:pPr>
    </w:p>
    <w:p w14:paraId="2BF700B8" w14:textId="77777777" w:rsidR="00A7377E" w:rsidRPr="00340602" w:rsidRDefault="00A7377E" w:rsidP="00A7377E">
      <w:pPr>
        <w:pStyle w:val="breakline"/>
        <w:rPr>
          <w:color w:val="002060"/>
        </w:rPr>
      </w:pPr>
    </w:p>
    <w:p w14:paraId="3DE35083" w14:textId="77777777" w:rsidR="00A7377E" w:rsidRPr="00340602" w:rsidRDefault="00A7377E" w:rsidP="00A7377E">
      <w:pPr>
        <w:pStyle w:val="sottotitolocampionato10"/>
        <w:rPr>
          <w:color w:val="002060"/>
        </w:rPr>
      </w:pPr>
      <w:r w:rsidRPr="00340602">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A7377E" w:rsidRPr="00340602" w14:paraId="69A2FB5E" w14:textId="77777777" w:rsidTr="008078C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477DF" w14:textId="77777777" w:rsidR="00A7377E" w:rsidRPr="00340602" w:rsidRDefault="00A7377E" w:rsidP="008078CD">
            <w:pPr>
              <w:pStyle w:val="headertabella0"/>
              <w:rPr>
                <w:color w:val="002060"/>
              </w:rPr>
            </w:pPr>
            <w:r w:rsidRPr="0034060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78E63" w14:textId="77777777" w:rsidR="00A7377E" w:rsidRPr="00340602" w:rsidRDefault="00A7377E" w:rsidP="008078CD">
            <w:pPr>
              <w:pStyle w:val="headertabella0"/>
              <w:rPr>
                <w:color w:val="002060"/>
              </w:rPr>
            </w:pPr>
            <w:r w:rsidRPr="00340602">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E46C8" w14:textId="77777777" w:rsidR="00A7377E" w:rsidRPr="00340602" w:rsidRDefault="00A7377E" w:rsidP="008078CD">
            <w:pPr>
              <w:pStyle w:val="headertabella0"/>
              <w:rPr>
                <w:color w:val="002060"/>
              </w:rPr>
            </w:pPr>
            <w:r w:rsidRPr="0034060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E1FD4" w14:textId="77777777" w:rsidR="00A7377E" w:rsidRPr="00340602" w:rsidRDefault="00A7377E" w:rsidP="008078CD">
            <w:pPr>
              <w:pStyle w:val="headertabella0"/>
              <w:rPr>
                <w:color w:val="002060"/>
              </w:rPr>
            </w:pPr>
            <w:r w:rsidRPr="0034060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7D232" w14:textId="77777777" w:rsidR="00A7377E" w:rsidRPr="00340602" w:rsidRDefault="00A7377E" w:rsidP="008078CD">
            <w:pPr>
              <w:pStyle w:val="headertabella0"/>
              <w:rPr>
                <w:color w:val="002060"/>
              </w:rPr>
            </w:pPr>
            <w:r w:rsidRPr="00340602">
              <w:rPr>
                <w:color w:val="002060"/>
              </w:rPr>
              <w:t xml:space="preserve">Data </w:t>
            </w:r>
            <w:proofErr w:type="spellStart"/>
            <w:r w:rsidRPr="00340602">
              <w:rPr>
                <w:color w:val="002060"/>
              </w:rPr>
              <w:t>Orig</w:t>
            </w:r>
            <w:proofErr w:type="spellEnd"/>
            <w:r w:rsidRPr="0034060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79B43" w14:textId="77777777" w:rsidR="00A7377E" w:rsidRPr="00340602" w:rsidRDefault="00A7377E" w:rsidP="008078CD">
            <w:pPr>
              <w:pStyle w:val="headertabella0"/>
              <w:rPr>
                <w:color w:val="002060"/>
              </w:rPr>
            </w:pPr>
            <w:r w:rsidRPr="0034060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C1DAD" w14:textId="77777777" w:rsidR="00A7377E" w:rsidRPr="00340602" w:rsidRDefault="00A7377E" w:rsidP="008078CD">
            <w:pPr>
              <w:pStyle w:val="headertabella0"/>
              <w:rPr>
                <w:color w:val="002060"/>
              </w:rPr>
            </w:pPr>
            <w:r w:rsidRPr="00340602">
              <w:rPr>
                <w:color w:val="002060"/>
              </w:rPr>
              <w:t xml:space="preserve">Ora </w:t>
            </w:r>
            <w:proofErr w:type="spellStart"/>
            <w:r w:rsidRPr="00340602">
              <w:rPr>
                <w:color w:val="002060"/>
              </w:rPr>
              <w:t>Orig</w:t>
            </w:r>
            <w:proofErr w:type="spellEnd"/>
            <w:r w:rsidRPr="0034060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B427F" w14:textId="77777777" w:rsidR="00A7377E" w:rsidRPr="00340602" w:rsidRDefault="00A7377E" w:rsidP="008078CD">
            <w:pPr>
              <w:pStyle w:val="headertabella0"/>
              <w:rPr>
                <w:color w:val="002060"/>
              </w:rPr>
            </w:pPr>
            <w:r w:rsidRPr="00340602">
              <w:rPr>
                <w:color w:val="002060"/>
              </w:rPr>
              <w:t>Impianto</w:t>
            </w:r>
          </w:p>
        </w:tc>
      </w:tr>
      <w:tr w:rsidR="00A7377E" w:rsidRPr="00340602" w14:paraId="697AC230" w14:textId="77777777" w:rsidTr="008078C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24175" w14:textId="77777777" w:rsidR="00A7377E" w:rsidRPr="00340602" w:rsidRDefault="00A7377E" w:rsidP="008078CD">
            <w:pPr>
              <w:pStyle w:val="rowtabella0"/>
              <w:rPr>
                <w:color w:val="002060"/>
                <w:highlight w:val="yellow"/>
              </w:rPr>
            </w:pPr>
            <w:r w:rsidRPr="00340602">
              <w:rPr>
                <w:color w:val="002060"/>
                <w:highlight w:val="yellow"/>
              </w:rPr>
              <w:t>17/04/2026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5E619" w14:textId="77777777" w:rsidR="00A7377E" w:rsidRPr="00340602" w:rsidRDefault="00A7377E" w:rsidP="008078CD">
            <w:pPr>
              <w:pStyle w:val="rowtabella0"/>
              <w:jc w:val="center"/>
              <w:rPr>
                <w:color w:val="002060"/>
                <w:highlight w:val="yellow"/>
              </w:rPr>
            </w:pPr>
            <w:r w:rsidRPr="00340602">
              <w:rPr>
                <w:color w:val="002060"/>
                <w:highlight w:val="yellow"/>
              </w:rPr>
              <w:t>11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8F039" w14:textId="77777777" w:rsidR="00A7377E" w:rsidRPr="00340602" w:rsidRDefault="00A7377E" w:rsidP="008078CD">
            <w:pPr>
              <w:pStyle w:val="rowtabella0"/>
              <w:rPr>
                <w:color w:val="002060"/>
                <w:highlight w:val="yellow"/>
              </w:rPr>
            </w:pPr>
            <w:r w:rsidRPr="00340602">
              <w:rPr>
                <w:color w:val="002060"/>
                <w:highlight w:val="yellow"/>
              </w:rPr>
              <w:t>TRIBALCIO PICENA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49BD1" w14:textId="77777777" w:rsidR="00A7377E" w:rsidRPr="00340602" w:rsidRDefault="00A7377E" w:rsidP="008078CD">
            <w:pPr>
              <w:pStyle w:val="rowtabella0"/>
              <w:rPr>
                <w:color w:val="002060"/>
                <w:highlight w:val="yellow"/>
              </w:rPr>
            </w:pPr>
            <w:r w:rsidRPr="00340602">
              <w:rPr>
                <w:color w:val="002060"/>
                <w:highlight w:val="yellow"/>
              </w:rPr>
              <w:t>SANTA MARIA APPARENTE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A7B10" w14:textId="77777777" w:rsidR="00A7377E" w:rsidRPr="00340602" w:rsidRDefault="00A7377E" w:rsidP="008078C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0025B" w14:textId="77777777" w:rsidR="00A7377E" w:rsidRPr="00340602" w:rsidRDefault="00A7377E" w:rsidP="008078CD">
            <w:pPr>
              <w:pStyle w:val="rowtabella0"/>
              <w:jc w:val="center"/>
              <w:rPr>
                <w:color w:val="002060"/>
              </w:rPr>
            </w:pPr>
            <w:r w:rsidRPr="00340602">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74C54" w14:textId="77777777" w:rsidR="00A7377E" w:rsidRPr="00340602" w:rsidRDefault="00A7377E" w:rsidP="008078CD">
            <w:pPr>
              <w:pStyle w:val="rowtabella0"/>
              <w:jc w:val="center"/>
              <w:rPr>
                <w:color w:val="002060"/>
              </w:rPr>
            </w:pPr>
            <w:r w:rsidRPr="00340602">
              <w:rPr>
                <w:color w:val="002060"/>
              </w:rPr>
              <w:t>20:15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8023D" w14:textId="77777777" w:rsidR="00A7377E" w:rsidRPr="00340602" w:rsidRDefault="00A7377E" w:rsidP="008078CD">
            <w:pPr>
              <w:pStyle w:val="rowtabella0"/>
              <w:rPr>
                <w:color w:val="002060"/>
              </w:rPr>
            </w:pPr>
            <w:r w:rsidRPr="00340602">
              <w:rPr>
                <w:color w:val="002060"/>
                <w:highlight w:val="yellow"/>
              </w:rPr>
              <w:t>CAMPO COPERTO IST.CAPRIOTTI SAN BENEDETTO DEL TRONTO VIA SGATTONI - CONTR.RAGNOLA</w:t>
            </w:r>
          </w:p>
        </w:tc>
      </w:tr>
    </w:tbl>
    <w:p w14:paraId="25789829" w14:textId="77777777" w:rsidR="00A7377E" w:rsidRPr="00340602" w:rsidRDefault="00A7377E" w:rsidP="00A7377E">
      <w:pPr>
        <w:pStyle w:val="breakline"/>
        <w:rPr>
          <w:rFonts w:eastAsiaTheme="minorEastAsia"/>
          <w:color w:val="002060"/>
        </w:rPr>
      </w:pPr>
    </w:p>
    <w:p w14:paraId="1E7225E1" w14:textId="77777777" w:rsidR="00A7377E" w:rsidRPr="00340602" w:rsidRDefault="00A7377E" w:rsidP="00A7377E">
      <w:pPr>
        <w:pStyle w:val="breakline"/>
        <w:rPr>
          <w:color w:val="002060"/>
        </w:rPr>
      </w:pPr>
    </w:p>
    <w:p w14:paraId="1C23D912" w14:textId="77777777" w:rsidR="00A7377E" w:rsidRPr="00340602" w:rsidRDefault="00A7377E" w:rsidP="00A7377E">
      <w:pPr>
        <w:pStyle w:val="titolocampionato0"/>
        <w:shd w:val="clear" w:color="auto" w:fill="CCCCCC"/>
        <w:spacing w:before="80" w:after="40"/>
        <w:rPr>
          <w:color w:val="002060"/>
        </w:rPr>
      </w:pPr>
      <w:r w:rsidRPr="00340602">
        <w:rPr>
          <w:color w:val="002060"/>
        </w:rPr>
        <w:t>UNDER 19 CALCIO A 5 REGIONALE</w:t>
      </w:r>
    </w:p>
    <w:p w14:paraId="264B4116" w14:textId="77777777" w:rsidR="00A7377E" w:rsidRPr="00340602" w:rsidRDefault="00A7377E" w:rsidP="00A7377E">
      <w:pPr>
        <w:pStyle w:val="titoloprinc0"/>
        <w:rPr>
          <w:color w:val="002060"/>
        </w:rPr>
      </w:pPr>
      <w:r w:rsidRPr="00340602">
        <w:rPr>
          <w:color w:val="002060"/>
        </w:rPr>
        <w:t>RISULTATI</w:t>
      </w:r>
    </w:p>
    <w:p w14:paraId="300CAFA7" w14:textId="77777777" w:rsidR="00A7377E" w:rsidRPr="00340602" w:rsidRDefault="00A7377E" w:rsidP="00A7377E">
      <w:pPr>
        <w:pStyle w:val="breakline"/>
        <w:rPr>
          <w:color w:val="002060"/>
        </w:rPr>
      </w:pPr>
    </w:p>
    <w:p w14:paraId="71BB5828" w14:textId="77777777" w:rsidR="00A7377E" w:rsidRPr="00340602" w:rsidRDefault="00A7377E" w:rsidP="00A7377E">
      <w:pPr>
        <w:pStyle w:val="sottotitolocampionato10"/>
        <w:rPr>
          <w:color w:val="002060"/>
        </w:rPr>
      </w:pPr>
      <w:r w:rsidRPr="00340602">
        <w:rPr>
          <w:color w:val="002060"/>
        </w:rPr>
        <w:t>RISULTATI UFFICIALI GARE DEL 26/02/2026</w:t>
      </w:r>
    </w:p>
    <w:p w14:paraId="3B31E31A" w14:textId="77777777" w:rsidR="00A7377E" w:rsidRPr="00D42289" w:rsidRDefault="00A7377E" w:rsidP="00D42289">
      <w:pPr>
        <w:pStyle w:val="sottotitolocampionato20"/>
        <w:spacing w:before="0" w:beforeAutospacing="0" w:after="0" w:afterAutospacing="0"/>
        <w:rPr>
          <w:rFonts w:ascii="Arial" w:hAnsi="Arial" w:cs="Arial"/>
          <w:color w:val="002060"/>
          <w:sz w:val="20"/>
          <w:szCs w:val="20"/>
        </w:rPr>
      </w:pPr>
      <w:r w:rsidRPr="00D42289">
        <w:rPr>
          <w:rFonts w:ascii="Arial" w:hAnsi="Arial" w:cs="Arial"/>
          <w:color w:val="002060"/>
          <w:sz w:val="20"/>
          <w:szCs w:val="20"/>
        </w:rPr>
        <w:t>Si trascrivono qui di seguito i risultati ufficiali delle gare disputate</w:t>
      </w:r>
    </w:p>
    <w:p w14:paraId="03E23DEE" w14:textId="77777777" w:rsidR="00A7377E" w:rsidRPr="00340602" w:rsidRDefault="00A7377E" w:rsidP="00A7377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7377E" w:rsidRPr="00340602" w14:paraId="7A44A6CF" w14:textId="77777777" w:rsidTr="008078C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7377E" w:rsidRPr="00340602" w14:paraId="420A420A" w14:textId="77777777" w:rsidTr="008078C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E9301" w14:textId="77777777" w:rsidR="00A7377E" w:rsidRPr="00340602" w:rsidRDefault="00A7377E" w:rsidP="008078CD">
                  <w:pPr>
                    <w:pStyle w:val="headertabella0"/>
                    <w:rPr>
                      <w:color w:val="002060"/>
                    </w:rPr>
                  </w:pPr>
                  <w:r w:rsidRPr="00340602">
                    <w:rPr>
                      <w:color w:val="002060"/>
                    </w:rPr>
                    <w:t>GIRONE SC - 2 Giornata - A</w:t>
                  </w:r>
                </w:p>
              </w:tc>
            </w:tr>
            <w:tr w:rsidR="00A7377E" w:rsidRPr="00340602" w14:paraId="37FE0E8D" w14:textId="77777777" w:rsidTr="008078C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9447B6" w14:textId="77777777" w:rsidR="00A7377E" w:rsidRPr="00340602" w:rsidRDefault="00A7377E" w:rsidP="008078CD">
                  <w:pPr>
                    <w:pStyle w:val="rowtabella0"/>
                    <w:rPr>
                      <w:color w:val="002060"/>
                    </w:rPr>
                  </w:pPr>
                  <w:r w:rsidRPr="00340602">
                    <w:rPr>
                      <w:color w:val="002060"/>
                    </w:rPr>
                    <w:t>TRE TORRI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8FCEEF" w14:textId="77777777" w:rsidR="00A7377E" w:rsidRPr="00340602" w:rsidRDefault="00A7377E" w:rsidP="008078CD">
                  <w:pPr>
                    <w:pStyle w:val="rowtabella0"/>
                    <w:rPr>
                      <w:color w:val="002060"/>
                    </w:rPr>
                  </w:pPr>
                  <w:r w:rsidRPr="00340602">
                    <w:rPr>
                      <w:color w:val="002060"/>
                    </w:rPr>
                    <w:t xml:space="preserve">- </w:t>
                  </w:r>
                  <w:proofErr w:type="gramStart"/>
                  <w:r w:rsidRPr="00340602">
                    <w:rPr>
                      <w:color w:val="002060"/>
                    </w:rPr>
                    <w:t>U.MANDOLESI</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027B0B" w14:textId="77777777" w:rsidR="00A7377E" w:rsidRPr="00340602" w:rsidRDefault="00A7377E" w:rsidP="008078CD">
                  <w:pPr>
                    <w:pStyle w:val="rowtabella0"/>
                    <w:jc w:val="center"/>
                    <w:rPr>
                      <w:color w:val="002060"/>
                    </w:rPr>
                  </w:pPr>
                  <w:r w:rsidRPr="00340602">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373521" w14:textId="77777777" w:rsidR="00A7377E" w:rsidRPr="00340602" w:rsidRDefault="00A7377E" w:rsidP="008078CD">
                  <w:pPr>
                    <w:pStyle w:val="rowtabella0"/>
                    <w:jc w:val="center"/>
                    <w:rPr>
                      <w:color w:val="002060"/>
                    </w:rPr>
                  </w:pPr>
                  <w:r w:rsidRPr="00340602">
                    <w:rPr>
                      <w:color w:val="002060"/>
                    </w:rPr>
                    <w:t> </w:t>
                  </w:r>
                </w:p>
              </w:tc>
            </w:tr>
          </w:tbl>
          <w:p w14:paraId="28810FB7" w14:textId="77777777" w:rsidR="00A7377E" w:rsidRPr="00340602" w:rsidRDefault="00A7377E" w:rsidP="008078CD">
            <w:pPr>
              <w:rPr>
                <w:color w:val="002060"/>
              </w:rPr>
            </w:pPr>
          </w:p>
        </w:tc>
      </w:tr>
    </w:tbl>
    <w:p w14:paraId="36C05068" w14:textId="77777777" w:rsidR="00A7377E" w:rsidRPr="00340602" w:rsidRDefault="00A7377E" w:rsidP="00A7377E">
      <w:pPr>
        <w:pStyle w:val="breakline"/>
        <w:rPr>
          <w:rFonts w:eastAsiaTheme="minorEastAsia"/>
          <w:color w:val="002060"/>
        </w:rPr>
      </w:pPr>
    </w:p>
    <w:p w14:paraId="0AD96D57" w14:textId="77777777" w:rsidR="00A7377E" w:rsidRPr="00340602" w:rsidRDefault="00A7377E" w:rsidP="00A7377E">
      <w:pPr>
        <w:pStyle w:val="breakline"/>
        <w:rPr>
          <w:color w:val="002060"/>
        </w:rPr>
      </w:pPr>
    </w:p>
    <w:p w14:paraId="524467FD" w14:textId="77777777" w:rsidR="00A7377E" w:rsidRPr="00340602" w:rsidRDefault="00A7377E" w:rsidP="00A7377E">
      <w:pPr>
        <w:pStyle w:val="titoloprinc0"/>
        <w:rPr>
          <w:color w:val="002060"/>
        </w:rPr>
      </w:pPr>
      <w:r w:rsidRPr="00340602">
        <w:rPr>
          <w:color w:val="002060"/>
        </w:rPr>
        <w:t>GIUDICE SPORTIVO</w:t>
      </w:r>
    </w:p>
    <w:p w14:paraId="25563665" w14:textId="77777777" w:rsidR="00A7377E" w:rsidRPr="00340602" w:rsidRDefault="00A7377E" w:rsidP="00A7377E">
      <w:pPr>
        <w:pStyle w:val="diffida"/>
        <w:rPr>
          <w:color w:val="002060"/>
        </w:rPr>
      </w:pPr>
      <w:r w:rsidRPr="00340602">
        <w:rPr>
          <w:color w:val="002060"/>
        </w:rPr>
        <w:t>Il Giudice Sportivo Avv. Agnese Lazzaretti, con l'assistenza del Segretario Angelo Castellana, nella seduta del 27/02/2026, ha adottato le decisioni che di seguito integralmente si riportano:</w:t>
      </w:r>
    </w:p>
    <w:p w14:paraId="7771803A" w14:textId="77777777" w:rsidR="00A7377E" w:rsidRPr="00340602" w:rsidRDefault="00A7377E" w:rsidP="00A7377E">
      <w:pPr>
        <w:pStyle w:val="titolo10"/>
        <w:rPr>
          <w:color w:val="002060"/>
        </w:rPr>
      </w:pPr>
      <w:r w:rsidRPr="00340602">
        <w:rPr>
          <w:color w:val="002060"/>
        </w:rPr>
        <w:t xml:space="preserve">GARE DEL 26/ 2/2026 </w:t>
      </w:r>
    </w:p>
    <w:p w14:paraId="58513278" w14:textId="77777777" w:rsidR="00A7377E" w:rsidRPr="00340602" w:rsidRDefault="00A7377E" w:rsidP="00A7377E">
      <w:pPr>
        <w:pStyle w:val="titolo7a"/>
        <w:rPr>
          <w:color w:val="002060"/>
        </w:rPr>
      </w:pPr>
      <w:r w:rsidRPr="00340602">
        <w:rPr>
          <w:color w:val="002060"/>
        </w:rPr>
        <w:t xml:space="preserve">PROVVEDIMENTI DISCIPLINARI </w:t>
      </w:r>
    </w:p>
    <w:p w14:paraId="3E0A1A1C" w14:textId="77777777" w:rsidR="00A7377E" w:rsidRPr="00340602" w:rsidRDefault="00A7377E" w:rsidP="00A7377E">
      <w:pPr>
        <w:pStyle w:val="titolo7b0"/>
        <w:rPr>
          <w:color w:val="002060"/>
        </w:rPr>
      </w:pPr>
      <w:r w:rsidRPr="00340602">
        <w:rPr>
          <w:color w:val="002060"/>
        </w:rPr>
        <w:t xml:space="preserve">In base alle risultanze degli atti ufficiali sono state deliberate le seguenti sanzioni disciplinari. </w:t>
      </w:r>
    </w:p>
    <w:p w14:paraId="249868F5" w14:textId="77777777" w:rsidR="00A7377E" w:rsidRPr="00340602" w:rsidRDefault="00A7377E" w:rsidP="00A7377E">
      <w:pPr>
        <w:pStyle w:val="titolo30"/>
        <w:rPr>
          <w:color w:val="002060"/>
        </w:rPr>
      </w:pPr>
      <w:r w:rsidRPr="00340602">
        <w:rPr>
          <w:color w:val="002060"/>
        </w:rPr>
        <w:t xml:space="preserve">CALCIATORI NON ESPULSI </w:t>
      </w:r>
    </w:p>
    <w:p w14:paraId="05FF4F1B" w14:textId="77777777" w:rsidR="00A7377E" w:rsidRPr="00340602" w:rsidRDefault="00A7377E" w:rsidP="00A7377E">
      <w:pPr>
        <w:pStyle w:val="titolo20"/>
        <w:rPr>
          <w:color w:val="002060"/>
        </w:rPr>
      </w:pPr>
      <w:r w:rsidRPr="0034060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377E" w:rsidRPr="00340602" w14:paraId="01A0A144" w14:textId="77777777" w:rsidTr="008078CD">
        <w:tc>
          <w:tcPr>
            <w:tcW w:w="2200" w:type="dxa"/>
            <w:tcMar>
              <w:top w:w="20" w:type="dxa"/>
              <w:left w:w="20" w:type="dxa"/>
              <w:bottom w:w="20" w:type="dxa"/>
              <w:right w:w="20" w:type="dxa"/>
            </w:tcMar>
            <w:vAlign w:val="center"/>
            <w:hideMark/>
          </w:tcPr>
          <w:p w14:paraId="2E8A78F4" w14:textId="77777777" w:rsidR="00A7377E" w:rsidRPr="00340602" w:rsidRDefault="00A7377E" w:rsidP="008078CD">
            <w:pPr>
              <w:pStyle w:val="movimento"/>
              <w:rPr>
                <w:color w:val="002060"/>
              </w:rPr>
            </w:pPr>
            <w:r w:rsidRPr="00340602">
              <w:rPr>
                <w:color w:val="002060"/>
              </w:rPr>
              <w:t>INNAMORATI MATTIA</w:t>
            </w:r>
          </w:p>
        </w:tc>
        <w:tc>
          <w:tcPr>
            <w:tcW w:w="2200" w:type="dxa"/>
            <w:tcMar>
              <w:top w:w="20" w:type="dxa"/>
              <w:left w:w="20" w:type="dxa"/>
              <w:bottom w:w="20" w:type="dxa"/>
              <w:right w:w="20" w:type="dxa"/>
            </w:tcMar>
            <w:vAlign w:val="center"/>
            <w:hideMark/>
          </w:tcPr>
          <w:p w14:paraId="114F00AF" w14:textId="77777777" w:rsidR="00A7377E" w:rsidRPr="00340602" w:rsidRDefault="00A7377E" w:rsidP="008078CD">
            <w:pPr>
              <w:pStyle w:val="movimento2"/>
              <w:rPr>
                <w:color w:val="002060"/>
              </w:rPr>
            </w:pPr>
            <w:r w:rsidRPr="00340602">
              <w:rPr>
                <w:color w:val="002060"/>
              </w:rPr>
              <w:t xml:space="preserve">(TRE TORRI A.S.D.) </w:t>
            </w:r>
          </w:p>
        </w:tc>
        <w:tc>
          <w:tcPr>
            <w:tcW w:w="800" w:type="dxa"/>
            <w:tcMar>
              <w:top w:w="20" w:type="dxa"/>
              <w:left w:w="20" w:type="dxa"/>
              <w:bottom w:w="20" w:type="dxa"/>
              <w:right w:w="20" w:type="dxa"/>
            </w:tcMar>
            <w:vAlign w:val="center"/>
            <w:hideMark/>
          </w:tcPr>
          <w:p w14:paraId="1ED9FD76" w14:textId="77777777" w:rsidR="00A7377E" w:rsidRPr="00340602" w:rsidRDefault="00A7377E" w:rsidP="008078CD">
            <w:pPr>
              <w:pStyle w:val="movimento"/>
              <w:rPr>
                <w:color w:val="002060"/>
              </w:rPr>
            </w:pPr>
            <w:r w:rsidRPr="00340602">
              <w:rPr>
                <w:color w:val="002060"/>
              </w:rPr>
              <w:t> </w:t>
            </w:r>
          </w:p>
        </w:tc>
        <w:tc>
          <w:tcPr>
            <w:tcW w:w="2200" w:type="dxa"/>
            <w:tcMar>
              <w:top w:w="20" w:type="dxa"/>
              <w:left w:w="20" w:type="dxa"/>
              <w:bottom w:w="20" w:type="dxa"/>
              <w:right w:w="20" w:type="dxa"/>
            </w:tcMar>
            <w:vAlign w:val="center"/>
            <w:hideMark/>
          </w:tcPr>
          <w:p w14:paraId="2BDD6113" w14:textId="77777777" w:rsidR="00A7377E" w:rsidRPr="00340602" w:rsidRDefault="00A7377E" w:rsidP="008078CD">
            <w:pPr>
              <w:pStyle w:val="movimento"/>
              <w:rPr>
                <w:color w:val="002060"/>
              </w:rPr>
            </w:pPr>
            <w:r w:rsidRPr="00340602">
              <w:rPr>
                <w:color w:val="002060"/>
              </w:rPr>
              <w:t>RAFAIANI ALEX</w:t>
            </w:r>
          </w:p>
        </w:tc>
        <w:tc>
          <w:tcPr>
            <w:tcW w:w="2200" w:type="dxa"/>
            <w:tcMar>
              <w:top w:w="20" w:type="dxa"/>
              <w:left w:w="20" w:type="dxa"/>
              <w:bottom w:w="20" w:type="dxa"/>
              <w:right w:w="20" w:type="dxa"/>
            </w:tcMar>
            <w:vAlign w:val="center"/>
            <w:hideMark/>
          </w:tcPr>
          <w:p w14:paraId="66E1DB22" w14:textId="77777777" w:rsidR="00A7377E" w:rsidRPr="00340602" w:rsidRDefault="00A7377E" w:rsidP="008078CD">
            <w:pPr>
              <w:pStyle w:val="movimento2"/>
              <w:rPr>
                <w:color w:val="002060"/>
              </w:rPr>
            </w:pPr>
            <w:r w:rsidRPr="00340602">
              <w:rPr>
                <w:color w:val="002060"/>
              </w:rPr>
              <w:t xml:space="preserve">(TRE TORRI A.S.D.) </w:t>
            </w:r>
          </w:p>
        </w:tc>
      </w:tr>
    </w:tbl>
    <w:p w14:paraId="0A574F20" w14:textId="77777777" w:rsidR="00A7377E" w:rsidRPr="00340602" w:rsidRDefault="00A7377E" w:rsidP="00A7377E">
      <w:pPr>
        <w:pStyle w:val="titolo20"/>
        <w:rPr>
          <w:rFonts w:eastAsiaTheme="minorEastAsia"/>
          <w:color w:val="002060"/>
        </w:rPr>
      </w:pPr>
      <w:r w:rsidRPr="0034060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377E" w:rsidRPr="00340602" w14:paraId="2B7BDB6D" w14:textId="77777777" w:rsidTr="008078CD">
        <w:tc>
          <w:tcPr>
            <w:tcW w:w="2200" w:type="dxa"/>
            <w:tcMar>
              <w:top w:w="20" w:type="dxa"/>
              <w:left w:w="20" w:type="dxa"/>
              <w:bottom w:w="20" w:type="dxa"/>
              <w:right w:w="20" w:type="dxa"/>
            </w:tcMar>
            <w:vAlign w:val="center"/>
            <w:hideMark/>
          </w:tcPr>
          <w:p w14:paraId="5283328D" w14:textId="77777777" w:rsidR="00A7377E" w:rsidRPr="00340602" w:rsidRDefault="00A7377E" w:rsidP="008078CD">
            <w:pPr>
              <w:pStyle w:val="movimento"/>
              <w:rPr>
                <w:color w:val="002060"/>
              </w:rPr>
            </w:pPr>
            <w:r w:rsidRPr="00340602">
              <w:rPr>
                <w:color w:val="002060"/>
              </w:rPr>
              <w:t>RAFANELLI LEONARDO</w:t>
            </w:r>
          </w:p>
        </w:tc>
        <w:tc>
          <w:tcPr>
            <w:tcW w:w="2200" w:type="dxa"/>
            <w:tcMar>
              <w:top w:w="20" w:type="dxa"/>
              <w:left w:w="20" w:type="dxa"/>
              <w:bottom w:w="20" w:type="dxa"/>
              <w:right w:w="20" w:type="dxa"/>
            </w:tcMar>
            <w:vAlign w:val="center"/>
            <w:hideMark/>
          </w:tcPr>
          <w:p w14:paraId="0E372BD9" w14:textId="77777777" w:rsidR="00A7377E" w:rsidRPr="00340602" w:rsidRDefault="00A7377E" w:rsidP="008078CD">
            <w:pPr>
              <w:pStyle w:val="movimento2"/>
              <w:rPr>
                <w:color w:val="002060"/>
              </w:rPr>
            </w:pPr>
            <w:r w:rsidRPr="00340602">
              <w:rPr>
                <w:color w:val="002060"/>
              </w:rPr>
              <w:t xml:space="preserve">(TRE TORRI A.S.D.) </w:t>
            </w:r>
          </w:p>
        </w:tc>
        <w:tc>
          <w:tcPr>
            <w:tcW w:w="800" w:type="dxa"/>
            <w:tcMar>
              <w:top w:w="20" w:type="dxa"/>
              <w:left w:w="20" w:type="dxa"/>
              <w:bottom w:w="20" w:type="dxa"/>
              <w:right w:w="20" w:type="dxa"/>
            </w:tcMar>
            <w:vAlign w:val="center"/>
            <w:hideMark/>
          </w:tcPr>
          <w:p w14:paraId="7599CCBD" w14:textId="77777777" w:rsidR="00A7377E" w:rsidRPr="00340602" w:rsidRDefault="00A7377E" w:rsidP="008078CD">
            <w:pPr>
              <w:pStyle w:val="movimento"/>
              <w:rPr>
                <w:color w:val="002060"/>
              </w:rPr>
            </w:pPr>
            <w:r w:rsidRPr="00340602">
              <w:rPr>
                <w:color w:val="002060"/>
              </w:rPr>
              <w:t> </w:t>
            </w:r>
          </w:p>
        </w:tc>
        <w:tc>
          <w:tcPr>
            <w:tcW w:w="2200" w:type="dxa"/>
            <w:tcMar>
              <w:top w:w="20" w:type="dxa"/>
              <w:left w:w="20" w:type="dxa"/>
              <w:bottom w:w="20" w:type="dxa"/>
              <w:right w:w="20" w:type="dxa"/>
            </w:tcMar>
            <w:vAlign w:val="center"/>
            <w:hideMark/>
          </w:tcPr>
          <w:p w14:paraId="2850759C" w14:textId="77777777" w:rsidR="00A7377E" w:rsidRPr="00340602" w:rsidRDefault="00A7377E" w:rsidP="008078CD">
            <w:pPr>
              <w:pStyle w:val="movimento"/>
              <w:rPr>
                <w:color w:val="002060"/>
              </w:rPr>
            </w:pPr>
            <w:r w:rsidRPr="00340602">
              <w:rPr>
                <w:color w:val="002060"/>
              </w:rPr>
              <w:t> </w:t>
            </w:r>
          </w:p>
        </w:tc>
        <w:tc>
          <w:tcPr>
            <w:tcW w:w="2200" w:type="dxa"/>
            <w:tcMar>
              <w:top w:w="20" w:type="dxa"/>
              <w:left w:w="20" w:type="dxa"/>
              <w:bottom w:w="20" w:type="dxa"/>
              <w:right w:w="20" w:type="dxa"/>
            </w:tcMar>
            <w:vAlign w:val="center"/>
            <w:hideMark/>
          </w:tcPr>
          <w:p w14:paraId="31BC9A65" w14:textId="77777777" w:rsidR="00A7377E" w:rsidRPr="00340602" w:rsidRDefault="00A7377E" w:rsidP="008078CD">
            <w:pPr>
              <w:pStyle w:val="movimento2"/>
              <w:rPr>
                <w:color w:val="002060"/>
              </w:rPr>
            </w:pPr>
            <w:r w:rsidRPr="00340602">
              <w:rPr>
                <w:color w:val="002060"/>
              </w:rPr>
              <w:t> </w:t>
            </w:r>
          </w:p>
        </w:tc>
      </w:tr>
    </w:tbl>
    <w:p w14:paraId="499DAA0E" w14:textId="77777777" w:rsidR="00A7377E" w:rsidRDefault="00A7377E" w:rsidP="00A7377E">
      <w:pPr>
        <w:pStyle w:val="breakline"/>
        <w:rPr>
          <w:rFonts w:eastAsiaTheme="minorEastAsia"/>
          <w:color w:val="002060"/>
        </w:rPr>
      </w:pPr>
    </w:p>
    <w:p w14:paraId="430C55C8" w14:textId="77777777" w:rsidR="00A7377E" w:rsidRPr="00AC34E4" w:rsidRDefault="00A7377E" w:rsidP="00A7377E">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4B43B957" w14:textId="77777777" w:rsidR="00A7377E" w:rsidRPr="00AC34E4" w:rsidRDefault="00A7377E" w:rsidP="00A7377E">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002A16BA" w14:textId="77777777" w:rsidR="00A7377E" w:rsidRPr="003A3417" w:rsidRDefault="00A7377E" w:rsidP="00A7377E">
      <w:pPr>
        <w:pStyle w:val="breakline"/>
        <w:rPr>
          <w:rFonts w:eastAsiaTheme="minorEastAsia"/>
          <w:color w:val="002060"/>
        </w:rPr>
      </w:pPr>
    </w:p>
    <w:p w14:paraId="73CAB846" w14:textId="77777777" w:rsidR="00A7377E" w:rsidRPr="00340602" w:rsidRDefault="00A7377E" w:rsidP="00A7377E">
      <w:pPr>
        <w:pStyle w:val="breakline"/>
        <w:rPr>
          <w:rFonts w:eastAsiaTheme="minorEastAsia"/>
          <w:color w:val="002060"/>
        </w:rPr>
      </w:pPr>
    </w:p>
    <w:p w14:paraId="4091C389" w14:textId="77777777" w:rsidR="00A7377E" w:rsidRPr="00340602" w:rsidRDefault="00A7377E" w:rsidP="00A7377E">
      <w:pPr>
        <w:pStyle w:val="titoloprinc0"/>
        <w:rPr>
          <w:color w:val="002060"/>
        </w:rPr>
      </w:pPr>
      <w:r w:rsidRPr="00340602">
        <w:rPr>
          <w:color w:val="002060"/>
        </w:rPr>
        <w:t>CLASSIFICA</w:t>
      </w:r>
    </w:p>
    <w:p w14:paraId="3307408D" w14:textId="77777777" w:rsidR="00A7377E" w:rsidRPr="00340602" w:rsidRDefault="00A7377E" w:rsidP="00A7377E">
      <w:pPr>
        <w:pStyle w:val="breakline"/>
        <w:rPr>
          <w:color w:val="002060"/>
        </w:rPr>
      </w:pPr>
    </w:p>
    <w:p w14:paraId="38443CA3" w14:textId="77777777" w:rsidR="00A7377E" w:rsidRPr="00340602" w:rsidRDefault="00A7377E" w:rsidP="00A7377E">
      <w:pPr>
        <w:pStyle w:val="breakline"/>
        <w:rPr>
          <w:color w:val="002060"/>
        </w:rPr>
      </w:pPr>
    </w:p>
    <w:p w14:paraId="2CD703C5" w14:textId="77777777" w:rsidR="00A7377E" w:rsidRPr="00340602" w:rsidRDefault="00A7377E" w:rsidP="00A7377E">
      <w:pPr>
        <w:pStyle w:val="sottotitolocampionato10"/>
        <w:rPr>
          <w:color w:val="002060"/>
        </w:rPr>
      </w:pPr>
      <w:r w:rsidRPr="00340602">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7377E" w:rsidRPr="00340602" w14:paraId="4E0AB1F5" w14:textId="77777777" w:rsidTr="008078C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86C24" w14:textId="77777777" w:rsidR="00A7377E" w:rsidRPr="00340602" w:rsidRDefault="00A7377E" w:rsidP="008078CD">
            <w:pPr>
              <w:pStyle w:val="headertabella0"/>
              <w:rPr>
                <w:color w:val="002060"/>
              </w:rPr>
            </w:pPr>
            <w:r w:rsidRPr="0034060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9772B" w14:textId="77777777" w:rsidR="00A7377E" w:rsidRPr="00340602" w:rsidRDefault="00A7377E" w:rsidP="008078CD">
            <w:pPr>
              <w:pStyle w:val="headertabella0"/>
              <w:rPr>
                <w:color w:val="002060"/>
              </w:rPr>
            </w:pPr>
            <w:r w:rsidRPr="0034060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DA182" w14:textId="77777777" w:rsidR="00A7377E" w:rsidRPr="00340602" w:rsidRDefault="00A7377E" w:rsidP="008078CD">
            <w:pPr>
              <w:pStyle w:val="headertabella0"/>
              <w:rPr>
                <w:color w:val="002060"/>
              </w:rPr>
            </w:pPr>
            <w:r w:rsidRPr="0034060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9DFDA" w14:textId="77777777" w:rsidR="00A7377E" w:rsidRPr="00340602" w:rsidRDefault="00A7377E" w:rsidP="008078CD">
            <w:pPr>
              <w:pStyle w:val="headertabella0"/>
              <w:rPr>
                <w:color w:val="002060"/>
              </w:rPr>
            </w:pPr>
            <w:r w:rsidRPr="0034060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D9021" w14:textId="77777777" w:rsidR="00A7377E" w:rsidRPr="00340602" w:rsidRDefault="00A7377E" w:rsidP="008078CD">
            <w:pPr>
              <w:pStyle w:val="headertabella0"/>
              <w:rPr>
                <w:color w:val="002060"/>
              </w:rPr>
            </w:pPr>
            <w:r w:rsidRPr="0034060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F04F9" w14:textId="77777777" w:rsidR="00A7377E" w:rsidRPr="00340602" w:rsidRDefault="00A7377E" w:rsidP="008078CD">
            <w:pPr>
              <w:pStyle w:val="headertabella0"/>
              <w:rPr>
                <w:color w:val="002060"/>
              </w:rPr>
            </w:pPr>
            <w:r w:rsidRPr="0034060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EAD22" w14:textId="77777777" w:rsidR="00A7377E" w:rsidRPr="00340602" w:rsidRDefault="00A7377E" w:rsidP="008078CD">
            <w:pPr>
              <w:pStyle w:val="headertabella0"/>
              <w:rPr>
                <w:color w:val="002060"/>
              </w:rPr>
            </w:pPr>
            <w:r w:rsidRPr="0034060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4C1AE" w14:textId="77777777" w:rsidR="00A7377E" w:rsidRPr="00340602" w:rsidRDefault="00A7377E" w:rsidP="008078CD">
            <w:pPr>
              <w:pStyle w:val="headertabella0"/>
              <w:rPr>
                <w:color w:val="002060"/>
              </w:rPr>
            </w:pPr>
            <w:r w:rsidRPr="0034060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6D8E5" w14:textId="77777777" w:rsidR="00A7377E" w:rsidRPr="00340602" w:rsidRDefault="00A7377E" w:rsidP="008078CD">
            <w:pPr>
              <w:pStyle w:val="headertabella0"/>
              <w:rPr>
                <w:color w:val="002060"/>
              </w:rPr>
            </w:pPr>
            <w:r w:rsidRPr="0034060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BBB3B" w14:textId="77777777" w:rsidR="00A7377E" w:rsidRPr="00340602" w:rsidRDefault="00A7377E" w:rsidP="008078CD">
            <w:pPr>
              <w:pStyle w:val="headertabella0"/>
              <w:rPr>
                <w:color w:val="002060"/>
              </w:rPr>
            </w:pPr>
            <w:r w:rsidRPr="00340602">
              <w:rPr>
                <w:color w:val="002060"/>
              </w:rPr>
              <w:t>PE</w:t>
            </w:r>
          </w:p>
        </w:tc>
      </w:tr>
      <w:tr w:rsidR="00A7377E" w:rsidRPr="00340602" w14:paraId="6F3DAC4D" w14:textId="77777777" w:rsidTr="008078C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59D096" w14:textId="77777777" w:rsidR="00A7377E" w:rsidRPr="00340602" w:rsidRDefault="00A7377E" w:rsidP="008078CD">
            <w:pPr>
              <w:pStyle w:val="rowtabella0"/>
              <w:rPr>
                <w:color w:val="002060"/>
              </w:rPr>
            </w:pPr>
            <w:r w:rsidRPr="00340602">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3B009" w14:textId="77777777" w:rsidR="00A7377E" w:rsidRPr="00340602" w:rsidRDefault="00A7377E" w:rsidP="008078CD">
            <w:pPr>
              <w:pStyle w:val="rowtabella0"/>
              <w:jc w:val="center"/>
              <w:rPr>
                <w:color w:val="002060"/>
              </w:rPr>
            </w:pPr>
            <w:r w:rsidRPr="003406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4FCD3"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3DCED"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F6BBA"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4B3AE"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E16BF" w14:textId="77777777" w:rsidR="00A7377E" w:rsidRPr="00340602" w:rsidRDefault="00A7377E" w:rsidP="008078CD">
            <w:pPr>
              <w:pStyle w:val="rowtabella0"/>
              <w:jc w:val="center"/>
              <w:rPr>
                <w:color w:val="002060"/>
              </w:rPr>
            </w:pPr>
            <w:r w:rsidRPr="003406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4CAA" w14:textId="77777777" w:rsidR="00A7377E" w:rsidRPr="00340602" w:rsidRDefault="00A7377E" w:rsidP="008078CD">
            <w:pPr>
              <w:pStyle w:val="rowtabella0"/>
              <w:jc w:val="center"/>
              <w:rPr>
                <w:color w:val="002060"/>
              </w:rPr>
            </w:pPr>
            <w:r w:rsidRPr="003406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90733"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609AB" w14:textId="77777777" w:rsidR="00A7377E" w:rsidRPr="00340602" w:rsidRDefault="00A7377E" w:rsidP="008078CD">
            <w:pPr>
              <w:pStyle w:val="rowtabella0"/>
              <w:jc w:val="center"/>
              <w:rPr>
                <w:color w:val="002060"/>
              </w:rPr>
            </w:pPr>
            <w:r w:rsidRPr="00340602">
              <w:rPr>
                <w:color w:val="002060"/>
              </w:rPr>
              <w:t>0</w:t>
            </w:r>
          </w:p>
        </w:tc>
      </w:tr>
      <w:tr w:rsidR="00A7377E" w:rsidRPr="00340602" w14:paraId="63216367" w14:textId="77777777" w:rsidTr="008078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7F53E" w14:textId="77777777" w:rsidR="00A7377E" w:rsidRPr="00340602" w:rsidRDefault="00A7377E" w:rsidP="008078CD">
            <w:pPr>
              <w:pStyle w:val="rowtabella0"/>
              <w:rPr>
                <w:color w:val="002060"/>
              </w:rPr>
            </w:pPr>
            <w:r w:rsidRPr="00340602">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81B52" w14:textId="77777777" w:rsidR="00A7377E" w:rsidRPr="00340602" w:rsidRDefault="00A7377E" w:rsidP="008078CD">
            <w:pPr>
              <w:pStyle w:val="rowtabella0"/>
              <w:jc w:val="center"/>
              <w:rPr>
                <w:color w:val="002060"/>
              </w:rPr>
            </w:pPr>
            <w:r w:rsidRPr="003406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D03C9"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71E8C"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BA353"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55F0D"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C3C88" w14:textId="77777777" w:rsidR="00A7377E" w:rsidRPr="00340602" w:rsidRDefault="00A7377E" w:rsidP="008078CD">
            <w:pPr>
              <w:pStyle w:val="rowtabella0"/>
              <w:jc w:val="center"/>
              <w:rPr>
                <w:color w:val="002060"/>
              </w:rPr>
            </w:pPr>
            <w:r w:rsidRPr="003406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AF9D5" w14:textId="77777777" w:rsidR="00A7377E" w:rsidRPr="00340602" w:rsidRDefault="00A7377E" w:rsidP="008078CD">
            <w:pPr>
              <w:pStyle w:val="rowtabella0"/>
              <w:jc w:val="center"/>
              <w:rPr>
                <w:color w:val="002060"/>
              </w:rPr>
            </w:pPr>
            <w:r w:rsidRPr="003406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44B5"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BB5FD" w14:textId="77777777" w:rsidR="00A7377E" w:rsidRPr="00340602" w:rsidRDefault="00A7377E" w:rsidP="008078CD">
            <w:pPr>
              <w:pStyle w:val="rowtabella0"/>
              <w:jc w:val="center"/>
              <w:rPr>
                <w:color w:val="002060"/>
              </w:rPr>
            </w:pPr>
            <w:r w:rsidRPr="00340602">
              <w:rPr>
                <w:color w:val="002060"/>
              </w:rPr>
              <w:t>0</w:t>
            </w:r>
          </w:p>
        </w:tc>
      </w:tr>
      <w:tr w:rsidR="00A7377E" w:rsidRPr="00340602" w14:paraId="4EE855B6" w14:textId="77777777" w:rsidTr="008078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F64FA" w14:textId="77777777" w:rsidR="00A7377E" w:rsidRPr="00340602" w:rsidRDefault="00A7377E" w:rsidP="008078CD">
            <w:pPr>
              <w:pStyle w:val="rowtabella0"/>
              <w:rPr>
                <w:color w:val="002060"/>
              </w:rPr>
            </w:pPr>
            <w:r w:rsidRPr="0034060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17648" w14:textId="77777777" w:rsidR="00A7377E" w:rsidRPr="00340602" w:rsidRDefault="00A7377E" w:rsidP="008078CD">
            <w:pPr>
              <w:pStyle w:val="rowtabella0"/>
              <w:jc w:val="center"/>
              <w:rPr>
                <w:color w:val="002060"/>
              </w:rPr>
            </w:pPr>
            <w:r w:rsidRPr="003406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3691F"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4903E"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E8D63"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2FA57"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A9A3E" w14:textId="77777777" w:rsidR="00A7377E" w:rsidRPr="00340602" w:rsidRDefault="00A7377E" w:rsidP="008078CD">
            <w:pPr>
              <w:pStyle w:val="rowtabella0"/>
              <w:jc w:val="center"/>
              <w:rPr>
                <w:color w:val="002060"/>
              </w:rPr>
            </w:pPr>
            <w:r w:rsidRPr="003406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C3709" w14:textId="77777777" w:rsidR="00A7377E" w:rsidRPr="00340602" w:rsidRDefault="00A7377E" w:rsidP="008078CD">
            <w:pPr>
              <w:pStyle w:val="rowtabella0"/>
              <w:jc w:val="center"/>
              <w:rPr>
                <w:color w:val="002060"/>
              </w:rPr>
            </w:pPr>
            <w:r w:rsidRPr="003406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80726"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6FD18" w14:textId="77777777" w:rsidR="00A7377E" w:rsidRPr="00340602" w:rsidRDefault="00A7377E" w:rsidP="008078CD">
            <w:pPr>
              <w:pStyle w:val="rowtabella0"/>
              <w:jc w:val="center"/>
              <w:rPr>
                <w:color w:val="002060"/>
              </w:rPr>
            </w:pPr>
            <w:r w:rsidRPr="00340602">
              <w:rPr>
                <w:color w:val="002060"/>
              </w:rPr>
              <w:t>0</w:t>
            </w:r>
          </w:p>
        </w:tc>
      </w:tr>
      <w:tr w:rsidR="00A7377E" w:rsidRPr="00340602" w14:paraId="780E7545" w14:textId="77777777" w:rsidTr="008078C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2D18B5" w14:textId="77777777" w:rsidR="00A7377E" w:rsidRPr="00340602" w:rsidRDefault="00A7377E" w:rsidP="008078CD">
            <w:pPr>
              <w:pStyle w:val="rowtabella0"/>
              <w:rPr>
                <w:color w:val="002060"/>
                <w:lang w:val="es-ES"/>
              </w:rPr>
            </w:pPr>
            <w:r w:rsidRPr="00340602">
              <w:rPr>
                <w:color w:val="002060"/>
                <w:lang w:val="es-ES"/>
              </w:rPr>
              <w:lastRenderedPageBreak/>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9BFAE"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B4D95"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BF8AA"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F59B1"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09D2A"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A2122" w14:textId="77777777" w:rsidR="00A7377E" w:rsidRPr="00340602" w:rsidRDefault="00A7377E" w:rsidP="008078CD">
            <w:pPr>
              <w:pStyle w:val="rowtabella0"/>
              <w:jc w:val="center"/>
              <w:rPr>
                <w:color w:val="002060"/>
              </w:rPr>
            </w:pPr>
            <w:r w:rsidRPr="003406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5FD20" w14:textId="77777777" w:rsidR="00A7377E" w:rsidRPr="00340602" w:rsidRDefault="00A7377E" w:rsidP="008078CD">
            <w:pPr>
              <w:pStyle w:val="rowtabella0"/>
              <w:jc w:val="center"/>
              <w:rPr>
                <w:color w:val="002060"/>
              </w:rPr>
            </w:pPr>
            <w:r w:rsidRPr="003406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CA46B" w14:textId="77777777" w:rsidR="00A7377E" w:rsidRPr="00340602" w:rsidRDefault="00A7377E" w:rsidP="008078CD">
            <w:pPr>
              <w:pStyle w:val="rowtabella0"/>
              <w:jc w:val="center"/>
              <w:rPr>
                <w:color w:val="002060"/>
              </w:rPr>
            </w:pPr>
            <w:r w:rsidRPr="003406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C7702" w14:textId="77777777" w:rsidR="00A7377E" w:rsidRPr="00340602" w:rsidRDefault="00A7377E" w:rsidP="008078CD">
            <w:pPr>
              <w:pStyle w:val="rowtabella0"/>
              <w:jc w:val="center"/>
              <w:rPr>
                <w:color w:val="002060"/>
              </w:rPr>
            </w:pPr>
            <w:r w:rsidRPr="00340602">
              <w:rPr>
                <w:color w:val="002060"/>
              </w:rPr>
              <w:t>0</w:t>
            </w:r>
          </w:p>
        </w:tc>
      </w:tr>
    </w:tbl>
    <w:p w14:paraId="5DB5C77C" w14:textId="77777777" w:rsidR="00A7377E" w:rsidRPr="00340602" w:rsidRDefault="00A7377E" w:rsidP="00A7377E">
      <w:pPr>
        <w:pStyle w:val="breakline"/>
        <w:rPr>
          <w:rFonts w:eastAsiaTheme="minorEastAsia"/>
          <w:color w:val="002060"/>
        </w:rPr>
      </w:pPr>
    </w:p>
    <w:p w14:paraId="21B2BDC9" w14:textId="77777777" w:rsidR="00A7377E" w:rsidRPr="00340602" w:rsidRDefault="00A7377E" w:rsidP="00A7377E">
      <w:pPr>
        <w:pStyle w:val="breakline"/>
        <w:rPr>
          <w:color w:val="002060"/>
        </w:rPr>
      </w:pPr>
    </w:p>
    <w:p w14:paraId="61278469" w14:textId="77777777" w:rsidR="00A7377E" w:rsidRPr="00340602" w:rsidRDefault="00A7377E" w:rsidP="00A7377E">
      <w:pPr>
        <w:pStyle w:val="sottotitolocampionato10"/>
        <w:rPr>
          <w:color w:val="002060"/>
        </w:rPr>
      </w:pPr>
      <w:r w:rsidRPr="00340602">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7377E" w:rsidRPr="00340602" w14:paraId="791FF0F5" w14:textId="77777777" w:rsidTr="008078C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F996B" w14:textId="77777777" w:rsidR="00A7377E" w:rsidRPr="00340602" w:rsidRDefault="00A7377E" w:rsidP="008078CD">
            <w:pPr>
              <w:pStyle w:val="headertabella0"/>
              <w:rPr>
                <w:color w:val="002060"/>
              </w:rPr>
            </w:pPr>
            <w:r w:rsidRPr="0034060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D7F94" w14:textId="77777777" w:rsidR="00A7377E" w:rsidRPr="00340602" w:rsidRDefault="00A7377E" w:rsidP="008078CD">
            <w:pPr>
              <w:pStyle w:val="headertabella0"/>
              <w:rPr>
                <w:color w:val="002060"/>
              </w:rPr>
            </w:pPr>
            <w:r w:rsidRPr="0034060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42535" w14:textId="77777777" w:rsidR="00A7377E" w:rsidRPr="00340602" w:rsidRDefault="00A7377E" w:rsidP="008078CD">
            <w:pPr>
              <w:pStyle w:val="headertabella0"/>
              <w:rPr>
                <w:color w:val="002060"/>
              </w:rPr>
            </w:pPr>
            <w:r w:rsidRPr="0034060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4574C" w14:textId="77777777" w:rsidR="00A7377E" w:rsidRPr="00340602" w:rsidRDefault="00A7377E" w:rsidP="008078CD">
            <w:pPr>
              <w:pStyle w:val="headertabella0"/>
              <w:rPr>
                <w:color w:val="002060"/>
              </w:rPr>
            </w:pPr>
            <w:r w:rsidRPr="0034060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5A773" w14:textId="77777777" w:rsidR="00A7377E" w:rsidRPr="00340602" w:rsidRDefault="00A7377E" w:rsidP="008078CD">
            <w:pPr>
              <w:pStyle w:val="headertabella0"/>
              <w:rPr>
                <w:color w:val="002060"/>
              </w:rPr>
            </w:pPr>
            <w:r w:rsidRPr="0034060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59A07" w14:textId="77777777" w:rsidR="00A7377E" w:rsidRPr="00340602" w:rsidRDefault="00A7377E" w:rsidP="008078CD">
            <w:pPr>
              <w:pStyle w:val="headertabella0"/>
              <w:rPr>
                <w:color w:val="002060"/>
              </w:rPr>
            </w:pPr>
            <w:r w:rsidRPr="0034060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2F00E" w14:textId="77777777" w:rsidR="00A7377E" w:rsidRPr="00340602" w:rsidRDefault="00A7377E" w:rsidP="008078CD">
            <w:pPr>
              <w:pStyle w:val="headertabella0"/>
              <w:rPr>
                <w:color w:val="002060"/>
              </w:rPr>
            </w:pPr>
            <w:r w:rsidRPr="0034060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05067" w14:textId="77777777" w:rsidR="00A7377E" w:rsidRPr="00340602" w:rsidRDefault="00A7377E" w:rsidP="008078CD">
            <w:pPr>
              <w:pStyle w:val="headertabella0"/>
              <w:rPr>
                <w:color w:val="002060"/>
              </w:rPr>
            </w:pPr>
            <w:r w:rsidRPr="0034060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9816C" w14:textId="77777777" w:rsidR="00A7377E" w:rsidRPr="00340602" w:rsidRDefault="00A7377E" w:rsidP="008078CD">
            <w:pPr>
              <w:pStyle w:val="headertabella0"/>
              <w:rPr>
                <w:color w:val="002060"/>
              </w:rPr>
            </w:pPr>
            <w:r w:rsidRPr="0034060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6C567" w14:textId="77777777" w:rsidR="00A7377E" w:rsidRPr="00340602" w:rsidRDefault="00A7377E" w:rsidP="008078CD">
            <w:pPr>
              <w:pStyle w:val="headertabella0"/>
              <w:rPr>
                <w:color w:val="002060"/>
              </w:rPr>
            </w:pPr>
            <w:r w:rsidRPr="00340602">
              <w:rPr>
                <w:color w:val="002060"/>
              </w:rPr>
              <w:t>PE</w:t>
            </w:r>
          </w:p>
        </w:tc>
      </w:tr>
      <w:tr w:rsidR="00A7377E" w:rsidRPr="00340602" w14:paraId="4B09A296" w14:textId="77777777" w:rsidTr="008078C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6BE09C" w14:textId="77777777" w:rsidR="00A7377E" w:rsidRPr="00340602" w:rsidRDefault="00A7377E" w:rsidP="008078CD">
            <w:pPr>
              <w:pStyle w:val="rowtabella0"/>
              <w:rPr>
                <w:color w:val="002060"/>
              </w:rPr>
            </w:pPr>
            <w:r w:rsidRPr="00340602">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4B962" w14:textId="77777777" w:rsidR="00A7377E" w:rsidRPr="00340602" w:rsidRDefault="00A7377E" w:rsidP="008078CD">
            <w:pPr>
              <w:pStyle w:val="rowtabella0"/>
              <w:jc w:val="center"/>
              <w:rPr>
                <w:color w:val="002060"/>
              </w:rPr>
            </w:pPr>
            <w:r w:rsidRPr="003406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8AFFA"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3FFAF"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4ABB3"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BC4AD"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4E1BC" w14:textId="77777777" w:rsidR="00A7377E" w:rsidRPr="00340602" w:rsidRDefault="00A7377E" w:rsidP="008078CD">
            <w:pPr>
              <w:pStyle w:val="rowtabella0"/>
              <w:jc w:val="center"/>
              <w:rPr>
                <w:color w:val="002060"/>
              </w:rPr>
            </w:pPr>
            <w:r w:rsidRPr="003406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4CEAD" w14:textId="77777777" w:rsidR="00A7377E" w:rsidRPr="00340602" w:rsidRDefault="00A7377E" w:rsidP="008078CD">
            <w:pPr>
              <w:pStyle w:val="rowtabella0"/>
              <w:jc w:val="center"/>
              <w:rPr>
                <w:color w:val="002060"/>
              </w:rPr>
            </w:pPr>
            <w:r w:rsidRPr="003406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99378" w14:textId="77777777" w:rsidR="00A7377E" w:rsidRPr="00340602" w:rsidRDefault="00A7377E" w:rsidP="008078CD">
            <w:pPr>
              <w:pStyle w:val="rowtabella0"/>
              <w:jc w:val="center"/>
              <w:rPr>
                <w:color w:val="002060"/>
              </w:rPr>
            </w:pPr>
            <w:r w:rsidRPr="003406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B4D84" w14:textId="77777777" w:rsidR="00A7377E" w:rsidRPr="00340602" w:rsidRDefault="00A7377E" w:rsidP="008078CD">
            <w:pPr>
              <w:pStyle w:val="rowtabella0"/>
              <w:jc w:val="center"/>
              <w:rPr>
                <w:color w:val="002060"/>
              </w:rPr>
            </w:pPr>
            <w:r w:rsidRPr="00340602">
              <w:rPr>
                <w:color w:val="002060"/>
              </w:rPr>
              <w:t>0</w:t>
            </w:r>
          </w:p>
        </w:tc>
      </w:tr>
      <w:tr w:rsidR="00A7377E" w:rsidRPr="00340602" w14:paraId="31D79CB0" w14:textId="77777777" w:rsidTr="008078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F21F8" w14:textId="77777777" w:rsidR="00A7377E" w:rsidRPr="00340602" w:rsidRDefault="00A7377E" w:rsidP="008078CD">
            <w:pPr>
              <w:pStyle w:val="rowtabella0"/>
              <w:rPr>
                <w:color w:val="002060"/>
                <w:lang w:val="es-ES"/>
              </w:rPr>
            </w:pPr>
            <w:r w:rsidRPr="00340602">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6F9E4"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D6EA7"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AD9CE"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28536"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D2621"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CC50F" w14:textId="77777777" w:rsidR="00A7377E" w:rsidRPr="00340602" w:rsidRDefault="00A7377E" w:rsidP="008078CD">
            <w:pPr>
              <w:pStyle w:val="rowtabella0"/>
              <w:jc w:val="center"/>
              <w:rPr>
                <w:color w:val="002060"/>
              </w:rPr>
            </w:pPr>
            <w:r w:rsidRPr="003406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C112" w14:textId="77777777" w:rsidR="00A7377E" w:rsidRPr="00340602" w:rsidRDefault="00A7377E" w:rsidP="008078CD">
            <w:pPr>
              <w:pStyle w:val="rowtabella0"/>
              <w:jc w:val="center"/>
              <w:rPr>
                <w:color w:val="002060"/>
              </w:rPr>
            </w:pPr>
            <w:r w:rsidRPr="003406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B833E"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A1BD" w14:textId="77777777" w:rsidR="00A7377E" w:rsidRPr="00340602" w:rsidRDefault="00A7377E" w:rsidP="008078CD">
            <w:pPr>
              <w:pStyle w:val="rowtabella0"/>
              <w:jc w:val="center"/>
              <w:rPr>
                <w:color w:val="002060"/>
              </w:rPr>
            </w:pPr>
            <w:r w:rsidRPr="00340602">
              <w:rPr>
                <w:color w:val="002060"/>
              </w:rPr>
              <w:t>0</w:t>
            </w:r>
          </w:p>
        </w:tc>
      </w:tr>
      <w:tr w:rsidR="00A7377E" w:rsidRPr="00340602" w14:paraId="58B26E85" w14:textId="77777777" w:rsidTr="008078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A2DB4A" w14:textId="77777777" w:rsidR="00A7377E" w:rsidRPr="00340602" w:rsidRDefault="00A7377E" w:rsidP="008078CD">
            <w:pPr>
              <w:pStyle w:val="rowtabella0"/>
              <w:rPr>
                <w:color w:val="002060"/>
              </w:rPr>
            </w:pPr>
            <w:r w:rsidRPr="0034060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36711"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5F86D"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542D"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20F60"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4A53A"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36343" w14:textId="77777777" w:rsidR="00A7377E" w:rsidRPr="00340602" w:rsidRDefault="00A7377E" w:rsidP="008078CD">
            <w:pPr>
              <w:pStyle w:val="rowtabella0"/>
              <w:jc w:val="center"/>
              <w:rPr>
                <w:color w:val="002060"/>
              </w:rPr>
            </w:pPr>
            <w:r w:rsidRPr="003406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3B5DD" w14:textId="77777777" w:rsidR="00A7377E" w:rsidRPr="00340602" w:rsidRDefault="00A7377E" w:rsidP="008078CD">
            <w:pPr>
              <w:pStyle w:val="rowtabella0"/>
              <w:jc w:val="center"/>
              <w:rPr>
                <w:color w:val="002060"/>
              </w:rPr>
            </w:pPr>
            <w:r w:rsidRPr="003406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4C5C9" w14:textId="77777777" w:rsidR="00A7377E" w:rsidRPr="00340602" w:rsidRDefault="00A7377E" w:rsidP="008078CD">
            <w:pPr>
              <w:pStyle w:val="rowtabella0"/>
              <w:jc w:val="center"/>
              <w:rPr>
                <w:color w:val="002060"/>
              </w:rPr>
            </w:pPr>
            <w:r w:rsidRPr="003406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49C70" w14:textId="77777777" w:rsidR="00A7377E" w:rsidRPr="00340602" w:rsidRDefault="00A7377E" w:rsidP="008078CD">
            <w:pPr>
              <w:pStyle w:val="rowtabella0"/>
              <w:jc w:val="center"/>
              <w:rPr>
                <w:color w:val="002060"/>
              </w:rPr>
            </w:pPr>
            <w:r w:rsidRPr="00340602">
              <w:rPr>
                <w:color w:val="002060"/>
              </w:rPr>
              <w:t>0</w:t>
            </w:r>
          </w:p>
        </w:tc>
      </w:tr>
      <w:tr w:rsidR="00A7377E" w:rsidRPr="00340602" w14:paraId="034E268E" w14:textId="77777777" w:rsidTr="008078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46CBA4" w14:textId="77777777" w:rsidR="00A7377E" w:rsidRPr="00340602" w:rsidRDefault="00A7377E" w:rsidP="008078CD">
            <w:pPr>
              <w:pStyle w:val="rowtabella0"/>
              <w:rPr>
                <w:color w:val="002060"/>
              </w:rPr>
            </w:pPr>
            <w:r w:rsidRPr="00340602">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3EED"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DD699"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E96E2"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F13C6"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66B31"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B35F5"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1B4ED" w14:textId="77777777" w:rsidR="00A7377E" w:rsidRPr="00340602" w:rsidRDefault="00A7377E" w:rsidP="008078CD">
            <w:pPr>
              <w:pStyle w:val="rowtabella0"/>
              <w:jc w:val="center"/>
              <w:rPr>
                <w:color w:val="002060"/>
              </w:rPr>
            </w:pPr>
            <w:r w:rsidRPr="003406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8F10" w14:textId="77777777" w:rsidR="00A7377E" w:rsidRPr="00340602" w:rsidRDefault="00A7377E" w:rsidP="008078CD">
            <w:pPr>
              <w:pStyle w:val="rowtabella0"/>
              <w:jc w:val="center"/>
              <w:rPr>
                <w:color w:val="002060"/>
              </w:rPr>
            </w:pPr>
            <w:r w:rsidRPr="003406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B1DAC" w14:textId="77777777" w:rsidR="00A7377E" w:rsidRPr="00340602" w:rsidRDefault="00A7377E" w:rsidP="008078CD">
            <w:pPr>
              <w:pStyle w:val="rowtabella0"/>
              <w:jc w:val="center"/>
              <w:rPr>
                <w:color w:val="002060"/>
              </w:rPr>
            </w:pPr>
            <w:r w:rsidRPr="00340602">
              <w:rPr>
                <w:color w:val="002060"/>
              </w:rPr>
              <w:t>0</w:t>
            </w:r>
          </w:p>
        </w:tc>
      </w:tr>
      <w:tr w:rsidR="00A7377E" w:rsidRPr="00340602" w14:paraId="40D55B9A" w14:textId="77777777" w:rsidTr="008078C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29CB9B" w14:textId="77777777" w:rsidR="00A7377E" w:rsidRPr="00340602" w:rsidRDefault="00A7377E" w:rsidP="008078CD">
            <w:pPr>
              <w:pStyle w:val="rowtabella0"/>
              <w:rPr>
                <w:color w:val="002060"/>
              </w:rPr>
            </w:pPr>
            <w:proofErr w:type="spellStart"/>
            <w:proofErr w:type="gramStart"/>
            <w:r w:rsidRPr="00340602">
              <w:rPr>
                <w:color w:val="002060"/>
              </w:rPr>
              <w:t>sq.B</w:t>
            </w:r>
            <w:proofErr w:type="spellEnd"/>
            <w:proofErr w:type="gramEnd"/>
            <w:r w:rsidRPr="00340602">
              <w:rPr>
                <w:color w:val="002060"/>
              </w:rPr>
              <w:t xml:space="preserve"> CSI GAUDIO </w:t>
            </w:r>
            <w:proofErr w:type="spellStart"/>
            <w:proofErr w:type="gramStart"/>
            <w:r w:rsidRPr="00340602">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4F817"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E61B8"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7C81A"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47BD1"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EC9D5"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1C01A"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3897A"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D39A"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BA351" w14:textId="77777777" w:rsidR="00A7377E" w:rsidRPr="00340602" w:rsidRDefault="00A7377E" w:rsidP="008078CD">
            <w:pPr>
              <w:pStyle w:val="rowtabella0"/>
              <w:jc w:val="center"/>
              <w:rPr>
                <w:color w:val="002060"/>
              </w:rPr>
            </w:pPr>
            <w:r w:rsidRPr="00340602">
              <w:rPr>
                <w:color w:val="002060"/>
              </w:rPr>
              <w:t>0</w:t>
            </w:r>
          </w:p>
        </w:tc>
      </w:tr>
    </w:tbl>
    <w:p w14:paraId="5428027A" w14:textId="77777777" w:rsidR="00A7377E" w:rsidRPr="00340602" w:rsidRDefault="00A7377E" w:rsidP="00A7377E">
      <w:pPr>
        <w:pStyle w:val="breakline"/>
        <w:rPr>
          <w:rFonts w:eastAsiaTheme="minorEastAsia"/>
          <w:color w:val="002060"/>
        </w:rPr>
      </w:pPr>
    </w:p>
    <w:p w14:paraId="1DF3F2DD" w14:textId="77777777" w:rsidR="00A7377E" w:rsidRPr="00340602" w:rsidRDefault="00A7377E" w:rsidP="00A7377E">
      <w:pPr>
        <w:pStyle w:val="breakline"/>
        <w:rPr>
          <w:color w:val="002060"/>
        </w:rPr>
      </w:pPr>
    </w:p>
    <w:p w14:paraId="32B8DB62" w14:textId="77777777" w:rsidR="00A7377E" w:rsidRPr="00340602" w:rsidRDefault="00A7377E" w:rsidP="00A7377E">
      <w:pPr>
        <w:pStyle w:val="sottotitolocampionato10"/>
        <w:rPr>
          <w:color w:val="002060"/>
        </w:rPr>
      </w:pPr>
      <w:r w:rsidRPr="00340602">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7377E" w:rsidRPr="00340602" w14:paraId="2A217470" w14:textId="77777777" w:rsidTr="008078C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502EF" w14:textId="77777777" w:rsidR="00A7377E" w:rsidRPr="00340602" w:rsidRDefault="00A7377E" w:rsidP="008078CD">
            <w:pPr>
              <w:pStyle w:val="headertabella0"/>
              <w:rPr>
                <w:color w:val="002060"/>
              </w:rPr>
            </w:pPr>
            <w:r w:rsidRPr="0034060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E7DD7" w14:textId="77777777" w:rsidR="00A7377E" w:rsidRPr="00340602" w:rsidRDefault="00A7377E" w:rsidP="008078CD">
            <w:pPr>
              <w:pStyle w:val="headertabella0"/>
              <w:rPr>
                <w:color w:val="002060"/>
              </w:rPr>
            </w:pPr>
            <w:r w:rsidRPr="0034060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E740C" w14:textId="77777777" w:rsidR="00A7377E" w:rsidRPr="00340602" w:rsidRDefault="00A7377E" w:rsidP="008078CD">
            <w:pPr>
              <w:pStyle w:val="headertabella0"/>
              <w:rPr>
                <w:color w:val="002060"/>
              </w:rPr>
            </w:pPr>
            <w:r w:rsidRPr="0034060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6F37B" w14:textId="77777777" w:rsidR="00A7377E" w:rsidRPr="00340602" w:rsidRDefault="00A7377E" w:rsidP="008078CD">
            <w:pPr>
              <w:pStyle w:val="headertabella0"/>
              <w:rPr>
                <w:color w:val="002060"/>
              </w:rPr>
            </w:pPr>
            <w:r w:rsidRPr="0034060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7B117" w14:textId="77777777" w:rsidR="00A7377E" w:rsidRPr="00340602" w:rsidRDefault="00A7377E" w:rsidP="008078CD">
            <w:pPr>
              <w:pStyle w:val="headertabella0"/>
              <w:rPr>
                <w:color w:val="002060"/>
              </w:rPr>
            </w:pPr>
            <w:r w:rsidRPr="0034060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19F7E" w14:textId="77777777" w:rsidR="00A7377E" w:rsidRPr="00340602" w:rsidRDefault="00A7377E" w:rsidP="008078CD">
            <w:pPr>
              <w:pStyle w:val="headertabella0"/>
              <w:rPr>
                <w:color w:val="002060"/>
              </w:rPr>
            </w:pPr>
            <w:r w:rsidRPr="0034060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059F9" w14:textId="77777777" w:rsidR="00A7377E" w:rsidRPr="00340602" w:rsidRDefault="00A7377E" w:rsidP="008078CD">
            <w:pPr>
              <w:pStyle w:val="headertabella0"/>
              <w:rPr>
                <w:color w:val="002060"/>
              </w:rPr>
            </w:pPr>
            <w:r w:rsidRPr="0034060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87DF2" w14:textId="77777777" w:rsidR="00A7377E" w:rsidRPr="00340602" w:rsidRDefault="00A7377E" w:rsidP="008078CD">
            <w:pPr>
              <w:pStyle w:val="headertabella0"/>
              <w:rPr>
                <w:color w:val="002060"/>
              </w:rPr>
            </w:pPr>
            <w:r w:rsidRPr="0034060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49A9D" w14:textId="77777777" w:rsidR="00A7377E" w:rsidRPr="00340602" w:rsidRDefault="00A7377E" w:rsidP="008078CD">
            <w:pPr>
              <w:pStyle w:val="headertabella0"/>
              <w:rPr>
                <w:color w:val="002060"/>
              </w:rPr>
            </w:pPr>
            <w:r w:rsidRPr="0034060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C2983" w14:textId="77777777" w:rsidR="00A7377E" w:rsidRPr="00340602" w:rsidRDefault="00A7377E" w:rsidP="008078CD">
            <w:pPr>
              <w:pStyle w:val="headertabella0"/>
              <w:rPr>
                <w:color w:val="002060"/>
              </w:rPr>
            </w:pPr>
            <w:r w:rsidRPr="00340602">
              <w:rPr>
                <w:color w:val="002060"/>
              </w:rPr>
              <w:t>PE</w:t>
            </w:r>
          </w:p>
        </w:tc>
      </w:tr>
      <w:tr w:rsidR="00A7377E" w:rsidRPr="00340602" w14:paraId="7E67DFF0" w14:textId="77777777" w:rsidTr="008078C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7CAB1A" w14:textId="77777777" w:rsidR="00A7377E" w:rsidRPr="00340602" w:rsidRDefault="00A7377E" w:rsidP="008078CD">
            <w:pPr>
              <w:pStyle w:val="rowtabella0"/>
              <w:rPr>
                <w:color w:val="002060"/>
              </w:rPr>
            </w:pPr>
            <w:r w:rsidRPr="0034060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CEA0D" w14:textId="77777777" w:rsidR="00A7377E" w:rsidRPr="00340602" w:rsidRDefault="00A7377E" w:rsidP="008078CD">
            <w:pPr>
              <w:pStyle w:val="rowtabella0"/>
              <w:jc w:val="center"/>
              <w:rPr>
                <w:color w:val="002060"/>
              </w:rPr>
            </w:pPr>
            <w:r w:rsidRPr="003406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BB3E3"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0EA06"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CADC"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93C4E"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B42C5" w14:textId="77777777" w:rsidR="00A7377E" w:rsidRPr="00340602" w:rsidRDefault="00A7377E" w:rsidP="008078CD">
            <w:pPr>
              <w:pStyle w:val="rowtabella0"/>
              <w:jc w:val="center"/>
              <w:rPr>
                <w:color w:val="002060"/>
              </w:rPr>
            </w:pPr>
            <w:r w:rsidRPr="003406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D4F84" w14:textId="77777777" w:rsidR="00A7377E" w:rsidRPr="00340602" w:rsidRDefault="00A7377E" w:rsidP="008078CD">
            <w:pPr>
              <w:pStyle w:val="rowtabella0"/>
              <w:jc w:val="center"/>
              <w:rPr>
                <w:color w:val="002060"/>
              </w:rPr>
            </w:pPr>
            <w:r w:rsidRPr="003406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04D85" w14:textId="77777777" w:rsidR="00A7377E" w:rsidRPr="00340602" w:rsidRDefault="00A7377E" w:rsidP="008078CD">
            <w:pPr>
              <w:pStyle w:val="rowtabella0"/>
              <w:jc w:val="center"/>
              <w:rPr>
                <w:color w:val="002060"/>
              </w:rPr>
            </w:pPr>
            <w:r w:rsidRPr="003406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AEDF7" w14:textId="77777777" w:rsidR="00A7377E" w:rsidRPr="00340602" w:rsidRDefault="00A7377E" w:rsidP="008078CD">
            <w:pPr>
              <w:pStyle w:val="rowtabella0"/>
              <w:jc w:val="center"/>
              <w:rPr>
                <w:color w:val="002060"/>
              </w:rPr>
            </w:pPr>
            <w:r w:rsidRPr="00340602">
              <w:rPr>
                <w:color w:val="002060"/>
              </w:rPr>
              <w:t>0</w:t>
            </w:r>
          </w:p>
        </w:tc>
      </w:tr>
      <w:tr w:rsidR="00A7377E" w:rsidRPr="00340602" w14:paraId="01717838" w14:textId="77777777" w:rsidTr="008078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06F7C4" w14:textId="77777777" w:rsidR="00A7377E" w:rsidRPr="00340602" w:rsidRDefault="00A7377E" w:rsidP="008078CD">
            <w:pPr>
              <w:pStyle w:val="rowtabella0"/>
              <w:rPr>
                <w:color w:val="002060"/>
              </w:rPr>
            </w:pPr>
            <w:r w:rsidRPr="0034060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C0488" w14:textId="77777777" w:rsidR="00A7377E" w:rsidRPr="00340602" w:rsidRDefault="00A7377E" w:rsidP="008078CD">
            <w:pPr>
              <w:pStyle w:val="rowtabella0"/>
              <w:jc w:val="center"/>
              <w:rPr>
                <w:color w:val="002060"/>
              </w:rPr>
            </w:pPr>
            <w:r w:rsidRPr="003406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67F4B"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E2854"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DEE50"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C5E0F"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4DF9" w14:textId="77777777" w:rsidR="00A7377E" w:rsidRPr="00340602" w:rsidRDefault="00A7377E" w:rsidP="008078CD">
            <w:pPr>
              <w:pStyle w:val="rowtabella0"/>
              <w:jc w:val="center"/>
              <w:rPr>
                <w:color w:val="002060"/>
              </w:rPr>
            </w:pPr>
            <w:r w:rsidRPr="003406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93236" w14:textId="77777777" w:rsidR="00A7377E" w:rsidRPr="00340602" w:rsidRDefault="00A7377E" w:rsidP="008078CD">
            <w:pPr>
              <w:pStyle w:val="rowtabella0"/>
              <w:jc w:val="center"/>
              <w:rPr>
                <w:color w:val="002060"/>
              </w:rPr>
            </w:pPr>
            <w:r w:rsidRPr="003406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F2B2" w14:textId="77777777" w:rsidR="00A7377E" w:rsidRPr="00340602" w:rsidRDefault="00A7377E" w:rsidP="008078CD">
            <w:pPr>
              <w:pStyle w:val="rowtabella0"/>
              <w:jc w:val="center"/>
              <w:rPr>
                <w:color w:val="002060"/>
              </w:rPr>
            </w:pPr>
            <w:r w:rsidRPr="003406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66F88" w14:textId="77777777" w:rsidR="00A7377E" w:rsidRPr="00340602" w:rsidRDefault="00A7377E" w:rsidP="008078CD">
            <w:pPr>
              <w:pStyle w:val="rowtabella0"/>
              <w:jc w:val="center"/>
              <w:rPr>
                <w:color w:val="002060"/>
              </w:rPr>
            </w:pPr>
            <w:r w:rsidRPr="00340602">
              <w:rPr>
                <w:color w:val="002060"/>
              </w:rPr>
              <w:t>0</w:t>
            </w:r>
          </w:p>
        </w:tc>
      </w:tr>
      <w:tr w:rsidR="00A7377E" w:rsidRPr="00340602" w14:paraId="25275EFF" w14:textId="77777777" w:rsidTr="008078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DBE94" w14:textId="77777777" w:rsidR="00A7377E" w:rsidRPr="00340602" w:rsidRDefault="00A7377E" w:rsidP="008078CD">
            <w:pPr>
              <w:pStyle w:val="rowtabella0"/>
              <w:rPr>
                <w:color w:val="002060"/>
              </w:rPr>
            </w:pPr>
            <w:r w:rsidRPr="0034060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5237D" w14:textId="77777777" w:rsidR="00A7377E" w:rsidRPr="00340602" w:rsidRDefault="00A7377E" w:rsidP="008078CD">
            <w:pPr>
              <w:pStyle w:val="rowtabella0"/>
              <w:jc w:val="center"/>
              <w:rPr>
                <w:color w:val="002060"/>
              </w:rPr>
            </w:pPr>
            <w:r w:rsidRPr="003406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F2AD4"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AFE9A"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62FE3"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FE6A"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81861" w14:textId="77777777" w:rsidR="00A7377E" w:rsidRPr="00340602" w:rsidRDefault="00A7377E" w:rsidP="008078CD">
            <w:pPr>
              <w:pStyle w:val="rowtabella0"/>
              <w:jc w:val="center"/>
              <w:rPr>
                <w:color w:val="002060"/>
              </w:rPr>
            </w:pPr>
            <w:r w:rsidRPr="003406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BFBFC" w14:textId="77777777" w:rsidR="00A7377E" w:rsidRPr="00340602" w:rsidRDefault="00A7377E" w:rsidP="008078CD">
            <w:pPr>
              <w:pStyle w:val="rowtabella0"/>
              <w:jc w:val="center"/>
              <w:rPr>
                <w:color w:val="002060"/>
              </w:rPr>
            </w:pPr>
            <w:r w:rsidRPr="003406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EB59B" w14:textId="77777777" w:rsidR="00A7377E" w:rsidRPr="00340602" w:rsidRDefault="00A7377E" w:rsidP="008078CD">
            <w:pPr>
              <w:pStyle w:val="rowtabella0"/>
              <w:jc w:val="center"/>
              <w:rPr>
                <w:color w:val="002060"/>
              </w:rPr>
            </w:pPr>
            <w:r w:rsidRPr="003406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9EAF4" w14:textId="77777777" w:rsidR="00A7377E" w:rsidRPr="00340602" w:rsidRDefault="00A7377E" w:rsidP="008078CD">
            <w:pPr>
              <w:pStyle w:val="rowtabella0"/>
              <w:jc w:val="center"/>
              <w:rPr>
                <w:color w:val="002060"/>
              </w:rPr>
            </w:pPr>
            <w:r w:rsidRPr="00340602">
              <w:rPr>
                <w:color w:val="002060"/>
              </w:rPr>
              <w:t>0</w:t>
            </w:r>
          </w:p>
        </w:tc>
      </w:tr>
      <w:tr w:rsidR="00A7377E" w:rsidRPr="00340602" w14:paraId="58F1EDCC" w14:textId="77777777" w:rsidTr="008078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413A2" w14:textId="77777777" w:rsidR="00A7377E" w:rsidRPr="00340602" w:rsidRDefault="00A7377E" w:rsidP="008078CD">
            <w:pPr>
              <w:pStyle w:val="rowtabella0"/>
              <w:rPr>
                <w:color w:val="002060"/>
              </w:rPr>
            </w:pPr>
            <w:r w:rsidRPr="0034060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21420"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B0D95"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4CD90"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F159C"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CC4BC"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42994" w14:textId="77777777" w:rsidR="00A7377E" w:rsidRPr="00340602" w:rsidRDefault="00A7377E" w:rsidP="008078CD">
            <w:pPr>
              <w:pStyle w:val="rowtabella0"/>
              <w:jc w:val="center"/>
              <w:rPr>
                <w:color w:val="002060"/>
              </w:rPr>
            </w:pPr>
            <w:r w:rsidRPr="003406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BDEF8" w14:textId="77777777" w:rsidR="00A7377E" w:rsidRPr="00340602" w:rsidRDefault="00A7377E" w:rsidP="008078CD">
            <w:pPr>
              <w:pStyle w:val="rowtabella0"/>
              <w:jc w:val="center"/>
              <w:rPr>
                <w:color w:val="002060"/>
              </w:rPr>
            </w:pPr>
            <w:r w:rsidRPr="003406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59F84"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5797A" w14:textId="77777777" w:rsidR="00A7377E" w:rsidRPr="00340602" w:rsidRDefault="00A7377E" w:rsidP="008078CD">
            <w:pPr>
              <w:pStyle w:val="rowtabella0"/>
              <w:jc w:val="center"/>
              <w:rPr>
                <w:color w:val="002060"/>
              </w:rPr>
            </w:pPr>
            <w:r w:rsidRPr="00340602">
              <w:rPr>
                <w:color w:val="002060"/>
              </w:rPr>
              <w:t>0</w:t>
            </w:r>
          </w:p>
        </w:tc>
      </w:tr>
      <w:tr w:rsidR="00A7377E" w:rsidRPr="00340602" w14:paraId="637E5024" w14:textId="77777777" w:rsidTr="008078C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3C98F4" w14:textId="77777777" w:rsidR="00A7377E" w:rsidRPr="00340602" w:rsidRDefault="00A7377E" w:rsidP="008078CD">
            <w:pPr>
              <w:pStyle w:val="rowtabella0"/>
              <w:rPr>
                <w:color w:val="002060"/>
              </w:rPr>
            </w:pPr>
            <w:r w:rsidRPr="0034060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AD6C"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DC77A"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A527D"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B3D9C"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745FD"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4DD38"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76CCF" w14:textId="77777777" w:rsidR="00A7377E" w:rsidRPr="00340602" w:rsidRDefault="00A7377E" w:rsidP="008078CD">
            <w:pPr>
              <w:pStyle w:val="rowtabella0"/>
              <w:jc w:val="center"/>
              <w:rPr>
                <w:color w:val="002060"/>
              </w:rPr>
            </w:pPr>
            <w:r w:rsidRPr="003406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61546" w14:textId="77777777" w:rsidR="00A7377E" w:rsidRPr="00340602" w:rsidRDefault="00A7377E" w:rsidP="008078CD">
            <w:pPr>
              <w:pStyle w:val="rowtabella0"/>
              <w:jc w:val="center"/>
              <w:rPr>
                <w:color w:val="002060"/>
              </w:rPr>
            </w:pPr>
            <w:r w:rsidRPr="003406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ACA44" w14:textId="77777777" w:rsidR="00A7377E" w:rsidRPr="00340602" w:rsidRDefault="00A7377E" w:rsidP="008078CD">
            <w:pPr>
              <w:pStyle w:val="rowtabella0"/>
              <w:jc w:val="center"/>
              <w:rPr>
                <w:color w:val="002060"/>
              </w:rPr>
            </w:pPr>
            <w:r w:rsidRPr="00340602">
              <w:rPr>
                <w:color w:val="002060"/>
              </w:rPr>
              <w:t>0</w:t>
            </w:r>
          </w:p>
        </w:tc>
      </w:tr>
    </w:tbl>
    <w:p w14:paraId="7FD5732E" w14:textId="77777777" w:rsidR="00A7377E" w:rsidRPr="00340602" w:rsidRDefault="00A7377E" w:rsidP="00A7377E">
      <w:pPr>
        <w:pStyle w:val="breakline"/>
        <w:rPr>
          <w:rFonts w:eastAsiaTheme="minorEastAsia"/>
          <w:color w:val="002060"/>
        </w:rPr>
      </w:pPr>
    </w:p>
    <w:p w14:paraId="3AB0A073" w14:textId="77777777" w:rsidR="00A7377E" w:rsidRPr="00340602" w:rsidRDefault="00A7377E" w:rsidP="00A7377E">
      <w:pPr>
        <w:pStyle w:val="breakline"/>
        <w:rPr>
          <w:color w:val="002060"/>
        </w:rPr>
      </w:pPr>
    </w:p>
    <w:p w14:paraId="2508359E" w14:textId="77777777" w:rsidR="00A7377E" w:rsidRPr="00340602" w:rsidRDefault="00A7377E" w:rsidP="00A7377E">
      <w:pPr>
        <w:pStyle w:val="sottotitolocampionato10"/>
        <w:rPr>
          <w:color w:val="002060"/>
        </w:rPr>
      </w:pPr>
      <w:r w:rsidRPr="00340602">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7377E" w:rsidRPr="00340602" w14:paraId="3EF3F300" w14:textId="77777777" w:rsidTr="008078C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DC012" w14:textId="77777777" w:rsidR="00A7377E" w:rsidRPr="00340602" w:rsidRDefault="00A7377E" w:rsidP="008078CD">
            <w:pPr>
              <w:pStyle w:val="headertabella0"/>
              <w:rPr>
                <w:color w:val="002060"/>
              </w:rPr>
            </w:pPr>
            <w:r w:rsidRPr="0034060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E4BEF" w14:textId="77777777" w:rsidR="00A7377E" w:rsidRPr="00340602" w:rsidRDefault="00A7377E" w:rsidP="008078CD">
            <w:pPr>
              <w:pStyle w:val="headertabella0"/>
              <w:rPr>
                <w:color w:val="002060"/>
              </w:rPr>
            </w:pPr>
            <w:r w:rsidRPr="0034060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3B7B0" w14:textId="77777777" w:rsidR="00A7377E" w:rsidRPr="00340602" w:rsidRDefault="00A7377E" w:rsidP="008078CD">
            <w:pPr>
              <w:pStyle w:val="headertabella0"/>
              <w:rPr>
                <w:color w:val="002060"/>
              </w:rPr>
            </w:pPr>
            <w:r w:rsidRPr="0034060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AA6B0" w14:textId="77777777" w:rsidR="00A7377E" w:rsidRPr="00340602" w:rsidRDefault="00A7377E" w:rsidP="008078CD">
            <w:pPr>
              <w:pStyle w:val="headertabella0"/>
              <w:rPr>
                <w:color w:val="002060"/>
              </w:rPr>
            </w:pPr>
            <w:r w:rsidRPr="0034060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9A047" w14:textId="77777777" w:rsidR="00A7377E" w:rsidRPr="00340602" w:rsidRDefault="00A7377E" w:rsidP="008078CD">
            <w:pPr>
              <w:pStyle w:val="headertabella0"/>
              <w:rPr>
                <w:color w:val="002060"/>
              </w:rPr>
            </w:pPr>
            <w:r w:rsidRPr="0034060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6A4D3" w14:textId="77777777" w:rsidR="00A7377E" w:rsidRPr="00340602" w:rsidRDefault="00A7377E" w:rsidP="008078CD">
            <w:pPr>
              <w:pStyle w:val="headertabella0"/>
              <w:rPr>
                <w:color w:val="002060"/>
              </w:rPr>
            </w:pPr>
            <w:r w:rsidRPr="0034060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E151D" w14:textId="77777777" w:rsidR="00A7377E" w:rsidRPr="00340602" w:rsidRDefault="00A7377E" w:rsidP="008078CD">
            <w:pPr>
              <w:pStyle w:val="headertabella0"/>
              <w:rPr>
                <w:color w:val="002060"/>
              </w:rPr>
            </w:pPr>
            <w:r w:rsidRPr="0034060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CA093" w14:textId="77777777" w:rsidR="00A7377E" w:rsidRPr="00340602" w:rsidRDefault="00A7377E" w:rsidP="008078CD">
            <w:pPr>
              <w:pStyle w:val="headertabella0"/>
              <w:rPr>
                <w:color w:val="002060"/>
              </w:rPr>
            </w:pPr>
            <w:r w:rsidRPr="0034060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8F33A" w14:textId="77777777" w:rsidR="00A7377E" w:rsidRPr="00340602" w:rsidRDefault="00A7377E" w:rsidP="008078CD">
            <w:pPr>
              <w:pStyle w:val="headertabella0"/>
              <w:rPr>
                <w:color w:val="002060"/>
              </w:rPr>
            </w:pPr>
            <w:r w:rsidRPr="0034060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7F161" w14:textId="77777777" w:rsidR="00A7377E" w:rsidRPr="00340602" w:rsidRDefault="00A7377E" w:rsidP="008078CD">
            <w:pPr>
              <w:pStyle w:val="headertabella0"/>
              <w:rPr>
                <w:color w:val="002060"/>
              </w:rPr>
            </w:pPr>
            <w:r w:rsidRPr="00340602">
              <w:rPr>
                <w:color w:val="002060"/>
              </w:rPr>
              <w:t>PE</w:t>
            </w:r>
          </w:p>
        </w:tc>
      </w:tr>
      <w:tr w:rsidR="00A7377E" w:rsidRPr="00340602" w14:paraId="79ABB620" w14:textId="77777777" w:rsidTr="008078C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BE1BE5" w14:textId="77777777" w:rsidR="00A7377E" w:rsidRPr="00340602" w:rsidRDefault="00A7377E" w:rsidP="008078CD">
            <w:pPr>
              <w:pStyle w:val="rowtabella0"/>
              <w:rPr>
                <w:color w:val="002060"/>
              </w:rPr>
            </w:pPr>
            <w:r w:rsidRPr="00340602">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0F250" w14:textId="77777777" w:rsidR="00A7377E" w:rsidRPr="00340602" w:rsidRDefault="00A7377E" w:rsidP="008078CD">
            <w:pPr>
              <w:pStyle w:val="rowtabella0"/>
              <w:jc w:val="center"/>
              <w:rPr>
                <w:color w:val="002060"/>
              </w:rPr>
            </w:pPr>
            <w:r w:rsidRPr="003406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CC3E5"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42A6B"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C1906"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8BFF6"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936D4" w14:textId="77777777" w:rsidR="00A7377E" w:rsidRPr="00340602" w:rsidRDefault="00A7377E" w:rsidP="008078CD">
            <w:pPr>
              <w:pStyle w:val="rowtabella0"/>
              <w:jc w:val="center"/>
              <w:rPr>
                <w:color w:val="002060"/>
              </w:rPr>
            </w:pPr>
            <w:r w:rsidRPr="0034060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94398"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32398" w14:textId="77777777" w:rsidR="00A7377E" w:rsidRPr="00340602" w:rsidRDefault="00A7377E" w:rsidP="008078CD">
            <w:pPr>
              <w:pStyle w:val="rowtabella0"/>
              <w:jc w:val="center"/>
              <w:rPr>
                <w:color w:val="002060"/>
              </w:rPr>
            </w:pPr>
            <w:r w:rsidRPr="003406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93DFC" w14:textId="77777777" w:rsidR="00A7377E" w:rsidRPr="00340602" w:rsidRDefault="00A7377E" w:rsidP="008078CD">
            <w:pPr>
              <w:pStyle w:val="rowtabella0"/>
              <w:jc w:val="center"/>
              <w:rPr>
                <w:color w:val="002060"/>
              </w:rPr>
            </w:pPr>
            <w:r w:rsidRPr="00340602">
              <w:rPr>
                <w:color w:val="002060"/>
              </w:rPr>
              <w:t>0</w:t>
            </w:r>
          </w:p>
        </w:tc>
      </w:tr>
      <w:tr w:rsidR="00A7377E" w:rsidRPr="00340602" w14:paraId="67834749" w14:textId="77777777" w:rsidTr="008078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76D1B3" w14:textId="77777777" w:rsidR="00A7377E" w:rsidRPr="00340602" w:rsidRDefault="00A7377E" w:rsidP="008078CD">
            <w:pPr>
              <w:pStyle w:val="rowtabella0"/>
              <w:rPr>
                <w:color w:val="002060"/>
              </w:rPr>
            </w:pPr>
            <w:r w:rsidRPr="00340602">
              <w:rPr>
                <w:color w:val="002060"/>
              </w:rPr>
              <w:t xml:space="preserve">A.S.D. </w:t>
            </w:r>
            <w:proofErr w:type="gramStart"/>
            <w:r w:rsidRPr="00340602">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7A568" w14:textId="77777777" w:rsidR="00A7377E" w:rsidRPr="00340602" w:rsidRDefault="00A7377E" w:rsidP="008078CD">
            <w:pPr>
              <w:pStyle w:val="rowtabella0"/>
              <w:jc w:val="center"/>
              <w:rPr>
                <w:color w:val="002060"/>
              </w:rPr>
            </w:pPr>
            <w:r w:rsidRPr="003406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15767"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2F558"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AEC29"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2CDC4"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CAF20" w14:textId="77777777" w:rsidR="00A7377E" w:rsidRPr="00340602" w:rsidRDefault="00A7377E" w:rsidP="008078CD">
            <w:pPr>
              <w:pStyle w:val="rowtabella0"/>
              <w:jc w:val="center"/>
              <w:rPr>
                <w:color w:val="002060"/>
              </w:rPr>
            </w:pPr>
            <w:r w:rsidRPr="003406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706B7"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954C6"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615E8" w14:textId="77777777" w:rsidR="00A7377E" w:rsidRPr="00340602" w:rsidRDefault="00A7377E" w:rsidP="008078CD">
            <w:pPr>
              <w:pStyle w:val="rowtabella0"/>
              <w:jc w:val="center"/>
              <w:rPr>
                <w:color w:val="002060"/>
              </w:rPr>
            </w:pPr>
            <w:r w:rsidRPr="00340602">
              <w:rPr>
                <w:color w:val="002060"/>
              </w:rPr>
              <w:t>0</w:t>
            </w:r>
          </w:p>
        </w:tc>
      </w:tr>
      <w:tr w:rsidR="00A7377E" w:rsidRPr="00340602" w14:paraId="47152F6A" w14:textId="77777777" w:rsidTr="008078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52ABD7" w14:textId="77777777" w:rsidR="00A7377E" w:rsidRPr="00340602" w:rsidRDefault="00A7377E" w:rsidP="008078CD">
            <w:pPr>
              <w:pStyle w:val="rowtabella0"/>
              <w:rPr>
                <w:color w:val="002060"/>
              </w:rPr>
            </w:pPr>
            <w:r w:rsidRPr="0034060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7154C" w14:textId="77777777" w:rsidR="00A7377E" w:rsidRPr="00340602" w:rsidRDefault="00A7377E" w:rsidP="008078CD">
            <w:pPr>
              <w:pStyle w:val="rowtabella0"/>
              <w:jc w:val="center"/>
              <w:rPr>
                <w:color w:val="002060"/>
              </w:rPr>
            </w:pPr>
            <w:r w:rsidRPr="003406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D54F"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C033B"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4A582"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E331C"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B8C91" w14:textId="77777777" w:rsidR="00A7377E" w:rsidRPr="00340602" w:rsidRDefault="00A7377E" w:rsidP="008078CD">
            <w:pPr>
              <w:pStyle w:val="rowtabella0"/>
              <w:jc w:val="center"/>
              <w:rPr>
                <w:color w:val="002060"/>
              </w:rPr>
            </w:pPr>
            <w:r w:rsidRPr="003406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C76E2" w14:textId="77777777" w:rsidR="00A7377E" w:rsidRPr="00340602" w:rsidRDefault="00A7377E" w:rsidP="008078CD">
            <w:pPr>
              <w:pStyle w:val="rowtabella0"/>
              <w:jc w:val="center"/>
              <w:rPr>
                <w:color w:val="002060"/>
              </w:rPr>
            </w:pPr>
            <w:r w:rsidRPr="003406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99EA1"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78139" w14:textId="77777777" w:rsidR="00A7377E" w:rsidRPr="00340602" w:rsidRDefault="00A7377E" w:rsidP="008078CD">
            <w:pPr>
              <w:pStyle w:val="rowtabella0"/>
              <w:jc w:val="center"/>
              <w:rPr>
                <w:color w:val="002060"/>
              </w:rPr>
            </w:pPr>
            <w:r w:rsidRPr="00340602">
              <w:rPr>
                <w:color w:val="002060"/>
              </w:rPr>
              <w:t>0</w:t>
            </w:r>
          </w:p>
        </w:tc>
      </w:tr>
      <w:tr w:rsidR="00A7377E" w:rsidRPr="00340602" w14:paraId="7A643CF4" w14:textId="77777777" w:rsidTr="008078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C8C8D5" w14:textId="77777777" w:rsidR="00A7377E" w:rsidRPr="00340602" w:rsidRDefault="00A7377E" w:rsidP="008078CD">
            <w:pPr>
              <w:pStyle w:val="rowtabella0"/>
              <w:rPr>
                <w:color w:val="002060"/>
              </w:rPr>
            </w:pPr>
            <w:r w:rsidRPr="0034060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D4641"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D1244"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28EB4"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93441"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6898A" w14:textId="77777777" w:rsidR="00A7377E" w:rsidRPr="00340602" w:rsidRDefault="00A7377E" w:rsidP="008078CD">
            <w:pPr>
              <w:pStyle w:val="rowtabella0"/>
              <w:jc w:val="center"/>
              <w:rPr>
                <w:color w:val="002060"/>
              </w:rPr>
            </w:pPr>
            <w:r w:rsidRPr="003406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74A92"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4C244" w14:textId="77777777" w:rsidR="00A7377E" w:rsidRPr="00340602" w:rsidRDefault="00A7377E" w:rsidP="008078CD">
            <w:pPr>
              <w:pStyle w:val="rowtabella0"/>
              <w:jc w:val="center"/>
              <w:rPr>
                <w:color w:val="002060"/>
              </w:rPr>
            </w:pPr>
            <w:r w:rsidRPr="003406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D9507" w14:textId="77777777" w:rsidR="00A7377E" w:rsidRPr="00340602" w:rsidRDefault="00A7377E" w:rsidP="008078CD">
            <w:pPr>
              <w:pStyle w:val="rowtabella0"/>
              <w:jc w:val="center"/>
              <w:rPr>
                <w:color w:val="002060"/>
              </w:rPr>
            </w:pPr>
            <w:r w:rsidRPr="003406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AFDB8" w14:textId="77777777" w:rsidR="00A7377E" w:rsidRPr="00340602" w:rsidRDefault="00A7377E" w:rsidP="008078CD">
            <w:pPr>
              <w:pStyle w:val="rowtabella0"/>
              <w:jc w:val="center"/>
              <w:rPr>
                <w:color w:val="002060"/>
              </w:rPr>
            </w:pPr>
            <w:r w:rsidRPr="00340602">
              <w:rPr>
                <w:color w:val="002060"/>
              </w:rPr>
              <w:t>0</w:t>
            </w:r>
          </w:p>
        </w:tc>
      </w:tr>
      <w:tr w:rsidR="00A7377E" w:rsidRPr="00340602" w14:paraId="7EFF6FB4" w14:textId="77777777" w:rsidTr="008078C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8356EC" w14:textId="77777777" w:rsidR="00A7377E" w:rsidRPr="00340602" w:rsidRDefault="00A7377E" w:rsidP="008078CD">
            <w:pPr>
              <w:pStyle w:val="rowtabella0"/>
              <w:rPr>
                <w:color w:val="002060"/>
              </w:rPr>
            </w:pPr>
            <w:r w:rsidRPr="00340602">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A865C"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13D2E"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4EBAC"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1F6C9" w14:textId="77777777" w:rsidR="00A7377E" w:rsidRPr="00340602" w:rsidRDefault="00A7377E" w:rsidP="008078CD">
            <w:pPr>
              <w:pStyle w:val="rowtabella0"/>
              <w:jc w:val="center"/>
              <w:rPr>
                <w:color w:val="002060"/>
              </w:rPr>
            </w:pPr>
            <w:r w:rsidRPr="003406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53390"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82481" w14:textId="77777777" w:rsidR="00A7377E" w:rsidRPr="00340602" w:rsidRDefault="00A7377E" w:rsidP="008078CD">
            <w:pPr>
              <w:pStyle w:val="rowtabella0"/>
              <w:jc w:val="center"/>
              <w:rPr>
                <w:color w:val="002060"/>
              </w:rPr>
            </w:pPr>
            <w:r w:rsidRPr="003406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D592E" w14:textId="77777777" w:rsidR="00A7377E" w:rsidRPr="00340602" w:rsidRDefault="00A7377E" w:rsidP="008078CD">
            <w:pPr>
              <w:pStyle w:val="rowtabella0"/>
              <w:jc w:val="center"/>
              <w:rPr>
                <w:color w:val="002060"/>
              </w:rPr>
            </w:pPr>
            <w:r w:rsidRPr="003406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31E57" w14:textId="77777777" w:rsidR="00A7377E" w:rsidRPr="00340602" w:rsidRDefault="00A7377E" w:rsidP="008078CD">
            <w:pPr>
              <w:pStyle w:val="rowtabella0"/>
              <w:jc w:val="center"/>
              <w:rPr>
                <w:color w:val="002060"/>
              </w:rPr>
            </w:pPr>
            <w:r w:rsidRPr="003406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FC758" w14:textId="77777777" w:rsidR="00A7377E" w:rsidRPr="00340602" w:rsidRDefault="00A7377E" w:rsidP="008078CD">
            <w:pPr>
              <w:pStyle w:val="rowtabella0"/>
              <w:jc w:val="center"/>
              <w:rPr>
                <w:color w:val="002060"/>
              </w:rPr>
            </w:pPr>
            <w:r w:rsidRPr="00340602">
              <w:rPr>
                <w:color w:val="002060"/>
              </w:rPr>
              <w:t>0</w:t>
            </w:r>
          </w:p>
        </w:tc>
      </w:tr>
    </w:tbl>
    <w:p w14:paraId="286D4C98" w14:textId="77777777" w:rsidR="00A7377E" w:rsidRPr="00340602" w:rsidRDefault="00A7377E" w:rsidP="00A7377E">
      <w:pPr>
        <w:pStyle w:val="breakline"/>
        <w:rPr>
          <w:rFonts w:eastAsiaTheme="minorEastAsia"/>
          <w:color w:val="002060"/>
        </w:rPr>
      </w:pPr>
    </w:p>
    <w:p w14:paraId="042034F8" w14:textId="77777777" w:rsidR="00A7377E" w:rsidRPr="00340602" w:rsidRDefault="00A7377E" w:rsidP="00A7377E">
      <w:pPr>
        <w:pStyle w:val="breakline"/>
        <w:rPr>
          <w:color w:val="002060"/>
        </w:rPr>
      </w:pPr>
    </w:p>
    <w:p w14:paraId="629CC816" w14:textId="77777777" w:rsidR="00A7377E" w:rsidRPr="00340602" w:rsidRDefault="00A7377E" w:rsidP="00A7377E">
      <w:pPr>
        <w:pStyle w:val="titolocampionato0"/>
        <w:shd w:val="clear" w:color="auto" w:fill="CCCCCC"/>
        <w:spacing w:before="80" w:after="40"/>
        <w:rPr>
          <w:color w:val="002060"/>
        </w:rPr>
      </w:pPr>
      <w:r w:rsidRPr="00340602">
        <w:rPr>
          <w:color w:val="002060"/>
        </w:rPr>
        <w:t>UNDER 17 C5 REGIONALI MASCHILI</w:t>
      </w:r>
    </w:p>
    <w:p w14:paraId="33B4E476" w14:textId="77777777" w:rsidR="00A7377E" w:rsidRPr="00340602" w:rsidRDefault="00A7377E" w:rsidP="00A7377E">
      <w:pPr>
        <w:pStyle w:val="titoloprinc0"/>
        <w:rPr>
          <w:color w:val="002060"/>
        </w:rPr>
      </w:pPr>
      <w:r w:rsidRPr="00340602">
        <w:rPr>
          <w:color w:val="002060"/>
        </w:rPr>
        <w:t>VARIAZIONI AL PROGRAMMA GARE</w:t>
      </w:r>
    </w:p>
    <w:p w14:paraId="3DAD4EFF" w14:textId="77777777" w:rsidR="00A7377E" w:rsidRPr="00340602" w:rsidRDefault="00A7377E" w:rsidP="00A7377E">
      <w:pPr>
        <w:pStyle w:val="breakline"/>
        <w:rPr>
          <w:color w:val="002060"/>
        </w:rPr>
      </w:pPr>
    </w:p>
    <w:p w14:paraId="3CBC5518" w14:textId="77777777" w:rsidR="00A7377E" w:rsidRPr="00340602" w:rsidRDefault="00A7377E" w:rsidP="00A7377E">
      <w:pPr>
        <w:pStyle w:val="breakline"/>
        <w:rPr>
          <w:color w:val="002060"/>
        </w:rPr>
      </w:pPr>
    </w:p>
    <w:p w14:paraId="201945FF" w14:textId="77777777" w:rsidR="00A7377E" w:rsidRPr="00340602" w:rsidRDefault="00A7377E" w:rsidP="00A7377E">
      <w:pPr>
        <w:pStyle w:val="sottotitolocampionato10"/>
        <w:rPr>
          <w:color w:val="002060"/>
        </w:rPr>
      </w:pPr>
      <w:r w:rsidRPr="00340602">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7377E" w:rsidRPr="00340602" w14:paraId="33A47664" w14:textId="77777777" w:rsidTr="008078C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F1E08" w14:textId="77777777" w:rsidR="00A7377E" w:rsidRPr="00340602" w:rsidRDefault="00A7377E" w:rsidP="008078CD">
            <w:pPr>
              <w:pStyle w:val="headertabella0"/>
              <w:rPr>
                <w:color w:val="002060"/>
              </w:rPr>
            </w:pPr>
            <w:r w:rsidRPr="0034060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FDCF0" w14:textId="77777777" w:rsidR="00A7377E" w:rsidRPr="00340602" w:rsidRDefault="00A7377E" w:rsidP="008078CD">
            <w:pPr>
              <w:pStyle w:val="headertabella0"/>
              <w:rPr>
                <w:color w:val="002060"/>
              </w:rPr>
            </w:pPr>
            <w:r w:rsidRPr="0034060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BE0B0" w14:textId="77777777" w:rsidR="00A7377E" w:rsidRPr="00340602" w:rsidRDefault="00A7377E" w:rsidP="008078CD">
            <w:pPr>
              <w:pStyle w:val="headertabella0"/>
              <w:rPr>
                <w:color w:val="002060"/>
              </w:rPr>
            </w:pPr>
            <w:r w:rsidRPr="0034060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7C9A7" w14:textId="77777777" w:rsidR="00A7377E" w:rsidRPr="00340602" w:rsidRDefault="00A7377E" w:rsidP="008078CD">
            <w:pPr>
              <w:pStyle w:val="headertabella0"/>
              <w:rPr>
                <w:color w:val="002060"/>
              </w:rPr>
            </w:pPr>
            <w:r w:rsidRPr="0034060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0067A" w14:textId="77777777" w:rsidR="00A7377E" w:rsidRPr="00340602" w:rsidRDefault="00A7377E" w:rsidP="008078CD">
            <w:pPr>
              <w:pStyle w:val="headertabella0"/>
              <w:rPr>
                <w:color w:val="002060"/>
              </w:rPr>
            </w:pPr>
            <w:r w:rsidRPr="00340602">
              <w:rPr>
                <w:color w:val="002060"/>
              </w:rPr>
              <w:t xml:space="preserve">Data </w:t>
            </w:r>
            <w:proofErr w:type="spellStart"/>
            <w:r w:rsidRPr="00340602">
              <w:rPr>
                <w:color w:val="002060"/>
              </w:rPr>
              <w:t>Orig</w:t>
            </w:r>
            <w:proofErr w:type="spellEnd"/>
            <w:r w:rsidRPr="0034060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54512" w14:textId="77777777" w:rsidR="00A7377E" w:rsidRPr="00340602" w:rsidRDefault="00A7377E" w:rsidP="008078CD">
            <w:pPr>
              <w:pStyle w:val="headertabella0"/>
              <w:rPr>
                <w:color w:val="002060"/>
              </w:rPr>
            </w:pPr>
            <w:r w:rsidRPr="0034060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799B5" w14:textId="77777777" w:rsidR="00A7377E" w:rsidRPr="00340602" w:rsidRDefault="00A7377E" w:rsidP="008078CD">
            <w:pPr>
              <w:pStyle w:val="headertabella0"/>
              <w:rPr>
                <w:color w:val="002060"/>
              </w:rPr>
            </w:pPr>
            <w:r w:rsidRPr="00340602">
              <w:rPr>
                <w:color w:val="002060"/>
              </w:rPr>
              <w:t xml:space="preserve">Ora </w:t>
            </w:r>
            <w:proofErr w:type="spellStart"/>
            <w:r w:rsidRPr="00340602">
              <w:rPr>
                <w:color w:val="002060"/>
              </w:rPr>
              <w:t>Orig</w:t>
            </w:r>
            <w:proofErr w:type="spellEnd"/>
            <w:r w:rsidRPr="0034060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08A40" w14:textId="77777777" w:rsidR="00A7377E" w:rsidRPr="00340602" w:rsidRDefault="00A7377E" w:rsidP="008078CD">
            <w:pPr>
              <w:pStyle w:val="headertabella0"/>
              <w:rPr>
                <w:color w:val="002060"/>
              </w:rPr>
            </w:pPr>
            <w:r w:rsidRPr="00340602">
              <w:rPr>
                <w:color w:val="002060"/>
              </w:rPr>
              <w:t>Impianto</w:t>
            </w:r>
          </w:p>
        </w:tc>
      </w:tr>
      <w:tr w:rsidR="00A7377E" w:rsidRPr="00340602" w14:paraId="3935E4D3" w14:textId="77777777" w:rsidTr="008078C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EBC8F" w14:textId="77777777" w:rsidR="00A7377E" w:rsidRPr="00340602" w:rsidRDefault="00A7377E" w:rsidP="008078CD">
            <w:pPr>
              <w:pStyle w:val="rowtabella0"/>
              <w:rPr>
                <w:color w:val="002060"/>
                <w:highlight w:val="yellow"/>
              </w:rPr>
            </w:pPr>
            <w:r w:rsidRPr="00340602">
              <w:rPr>
                <w:color w:val="002060"/>
                <w:highlight w:val="yellow"/>
              </w:rPr>
              <w:t>28/02/2026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498D0" w14:textId="77777777" w:rsidR="00A7377E" w:rsidRPr="00340602" w:rsidRDefault="00A7377E" w:rsidP="008078CD">
            <w:pPr>
              <w:pStyle w:val="rowtabella0"/>
              <w:jc w:val="center"/>
              <w:rPr>
                <w:color w:val="002060"/>
                <w:highlight w:val="yellow"/>
              </w:rPr>
            </w:pPr>
            <w:r w:rsidRPr="00340602">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71564" w14:textId="77777777" w:rsidR="00A7377E" w:rsidRPr="00340602" w:rsidRDefault="00A7377E" w:rsidP="008078CD">
            <w:pPr>
              <w:pStyle w:val="rowtabella0"/>
              <w:rPr>
                <w:color w:val="002060"/>
                <w:highlight w:val="yellow"/>
              </w:rPr>
            </w:pPr>
            <w:r w:rsidRPr="00340602">
              <w:rPr>
                <w:color w:val="002060"/>
                <w:highlight w:val="yellow"/>
              </w:rPr>
              <w:t xml:space="preserve">AUDAX 1970 </w:t>
            </w:r>
            <w:proofErr w:type="gramStart"/>
            <w:r w:rsidRPr="00340602">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C6F27" w14:textId="77777777" w:rsidR="00A7377E" w:rsidRPr="00340602" w:rsidRDefault="00A7377E" w:rsidP="008078CD">
            <w:pPr>
              <w:pStyle w:val="rowtabella0"/>
              <w:rPr>
                <w:color w:val="002060"/>
                <w:highlight w:val="yellow"/>
              </w:rPr>
            </w:pPr>
            <w:r w:rsidRPr="00340602">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EC22" w14:textId="77777777" w:rsidR="00A7377E" w:rsidRPr="00340602" w:rsidRDefault="00A7377E" w:rsidP="008078CD">
            <w:pPr>
              <w:pStyle w:val="rowtabella0"/>
              <w:rPr>
                <w:color w:val="002060"/>
              </w:rPr>
            </w:pPr>
            <w:r w:rsidRPr="00340602">
              <w:rPr>
                <w:color w:val="002060"/>
              </w:rPr>
              <w:t>27/02/2026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9A57" w14:textId="77777777" w:rsidR="00A7377E" w:rsidRPr="00340602" w:rsidRDefault="00A7377E" w:rsidP="008078CD">
            <w:pPr>
              <w:pStyle w:val="rowtabella0"/>
              <w:jc w:val="center"/>
              <w:rPr>
                <w:color w:val="002060"/>
              </w:rPr>
            </w:pPr>
            <w:r w:rsidRPr="00340602">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0A1BE" w14:textId="77777777" w:rsidR="00A7377E" w:rsidRPr="00340602" w:rsidRDefault="00A7377E" w:rsidP="008078CD">
            <w:pPr>
              <w:pStyle w:val="rowtabella0"/>
              <w:jc w:val="center"/>
              <w:rPr>
                <w:color w:val="002060"/>
              </w:rPr>
            </w:pPr>
            <w:r w:rsidRPr="00340602">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9E152" w14:textId="77777777" w:rsidR="00A7377E" w:rsidRPr="00340602" w:rsidRDefault="00A7377E" w:rsidP="008078CD">
            <w:pPr>
              <w:rPr>
                <w:color w:val="002060"/>
              </w:rPr>
            </w:pPr>
          </w:p>
        </w:tc>
      </w:tr>
    </w:tbl>
    <w:p w14:paraId="63984AEB" w14:textId="77777777" w:rsidR="00A7377E" w:rsidRPr="00340602" w:rsidRDefault="00A7377E" w:rsidP="00A7377E">
      <w:pPr>
        <w:pStyle w:val="breakline"/>
        <w:rPr>
          <w:rFonts w:eastAsiaTheme="minorEastAsia"/>
          <w:color w:val="002060"/>
        </w:rPr>
      </w:pPr>
    </w:p>
    <w:p w14:paraId="647EF229" w14:textId="77777777" w:rsidR="00A7377E" w:rsidRPr="00340602" w:rsidRDefault="00A7377E" w:rsidP="00A7377E">
      <w:pPr>
        <w:pStyle w:val="breakline"/>
        <w:rPr>
          <w:color w:val="002060"/>
        </w:rPr>
      </w:pPr>
    </w:p>
    <w:p w14:paraId="47DCA05F" w14:textId="77777777" w:rsidR="00CA3D47" w:rsidRPr="00F648A8" w:rsidRDefault="00CA3D47" w:rsidP="00DC0676">
      <w:pPr>
        <w:pStyle w:val="breakline"/>
        <w:rPr>
          <w:rFonts w:ascii="Arial" w:hAnsi="Arial" w:cs="Arial"/>
          <w:color w:val="002060"/>
        </w:rPr>
      </w:pPr>
    </w:p>
    <w:p w14:paraId="7E1F8C93" w14:textId="77777777" w:rsidR="002A0BC0" w:rsidRPr="00827682" w:rsidRDefault="002A0BC0" w:rsidP="002A0BC0">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63D2B709"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DE67E8">
        <w:rPr>
          <w:rFonts w:ascii="Arial" w:hAnsi="Arial" w:cs="Arial"/>
          <w:b/>
          <w:bCs/>
          <w:color w:val="002060"/>
        </w:rPr>
        <w:t>9</w:t>
      </w:r>
      <w:r w:rsidR="00DA487F">
        <w:rPr>
          <w:rFonts w:ascii="Arial" w:hAnsi="Arial" w:cs="Arial"/>
          <w:b/>
          <w:bCs/>
          <w:color w:val="002060"/>
        </w:rPr>
        <w:t xml:space="preserve"> marzo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lastRenderedPageBreak/>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3CDECE65" w14:textId="77777777" w:rsidR="00F64007" w:rsidRDefault="00F64007" w:rsidP="00F770E5">
      <w:pPr>
        <w:pStyle w:val="Nessunaspaziatura"/>
        <w:jc w:val="both"/>
        <w:rPr>
          <w:rFonts w:ascii="Arial" w:hAnsi="Arial" w:cs="Arial"/>
          <w:bCs/>
          <w:color w:val="002060"/>
        </w:rPr>
      </w:pPr>
    </w:p>
    <w:p w14:paraId="2561A6CA" w14:textId="77777777" w:rsidR="00791EF6" w:rsidRPr="00280984" w:rsidRDefault="00791EF6" w:rsidP="00791EF6">
      <w:pPr>
        <w:pStyle w:val="Nessunaspaziatura"/>
        <w:jc w:val="both"/>
        <w:rPr>
          <w:rFonts w:ascii="Arial" w:hAnsi="Arial" w:cs="Arial"/>
          <w:b/>
          <w:color w:val="002060"/>
          <w:sz w:val="28"/>
          <w:szCs w:val="28"/>
        </w:rPr>
      </w:pPr>
      <w:r w:rsidRPr="00280984">
        <w:rPr>
          <w:rFonts w:ascii="Arial" w:hAnsi="Arial" w:cs="Arial"/>
          <w:b/>
          <w:color w:val="002060"/>
          <w:sz w:val="28"/>
          <w:szCs w:val="28"/>
        </w:rPr>
        <w:t>CAMPIONATO REGIONALE CALCIO A CINQUE SERIE C1 GIRONE “A – UNICO”</w:t>
      </w:r>
    </w:p>
    <w:p w14:paraId="2E484C1B" w14:textId="77777777" w:rsidR="00791EF6" w:rsidRDefault="00791EF6" w:rsidP="00791EF6">
      <w:pPr>
        <w:pStyle w:val="Nessunaspaziatura"/>
        <w:jc w:val="both"/>
        <w:rPr>
          <w:rFonts w:ascii="Arial" w:hAnsi="Arial" w:cs="Arial"/>
          <w:bCs/>
          <w:color w:val="002060"/>
        </w:rPr>
      </w:pPr>
    </w:p>
    <w:p w14:paraId="269C6E8B" w14:textId="1B63504C" w:rsidR="00791EF6" w:rsidRDefault="00791EF6" w:rsidP="00791EF6">
      <w:pPr>
        <w:pStyle w:val="Nessunaspaziatura"/>
        <w:jc w:val="both"/>
        <w:rPr>
          <w:rFonts w:ascii="Arial" w:hAnsi="Arial" w:cs="Arial"/>
          <w:bCs/>
          <w:color w:val="002060"/>
        </w:rPr>
      </w:pPr>
      <w:r>
        <w:rPr>
          <w:rFonts w:ascii="Arial" w:hAnsi="Arial" w:cs="Arial"/>
          <w:bCs/>
          <w:color w:val="002060"/>
        </w:rPr>
        <w:t xml:space="preserve">Preso atto della segnalazione della Società interessata, ricontrollati gli atti in Ns. possesso, la sanzione dell’ammonizione comminata al Sig. </w:t>
      </w:r>
      <w:r w:rsidRPr="00C81B1D">
        <w:rPr>
          <w:rFonts w:ascii="Arial" w:hAnsi="Arial" w:cs="Arial"/>
          <w:b/>
          <w:color w:val="002060"/>
        </w:rPr>
        <w:t>PACE ROBERTO</w:t>
      </w:r>
      <w:r>
        <w:rPr>
          <w:rFonts w:ascii="Arial" w:hAnsi="Arial" w:cs="Arial"/>
          <w:bCs/>
          <w:color w:val="002060"/>
        </w:rPr>
        <w:t xml:space="preserve"> della Società </w:t>
      </w:r>
      <w:r w:rsidRPr="00C81B1D">
        <w:rPr>
          <w:rFonts w:ascii="Arial" w:hAnsi="Arial" w:cs="Arial"/>
          <w:b/>
          <w:color w:val="002060"/>
        </w:rPr>
        <w:t>CASTELBELLINO CALCIO A 5</w:t>
      </w:r>
      <w:r>
        <w:rPr>
          <w:rFonts w:ascii="Arial" w:hAnsi="Arial" w:cs="Arial"/>
          <w:bCs/>
          <w:color w:val="002060"/>
        </w:rPr>
        <w:t xml:space="preserve"> deve intendersi quale </w:t>
      </w:r>
      <w:r w:rsidRPr="00C81B1D">
        <w:rPr>
          <w:rFonts w:ascii="Arial" w:hAnsi="Arial" w:cs="Arial"/>
          <w:b/>
          <w:color w:val="002060"/>
        </w:rPr>
        <w:t>tecnico</w:t>
      </w:r>
      <w:r>
        <w:rPr>
          <w:rFonts w:ascii="Arial" w:hAnsi="Arial" w:cs="Arial"/>
          <w:b/>
          <w:color w:val="002060"/>
        </w:rPr>
        <w:t>,</w:t>
      </w:r>
      <w:r w:rsidRPr="00C81B1D">
        <w:rPr>
          <w:rFonts w:ascii="Arial" w:hAnsi="Arial" w:cs="Arial"/>
          <w:b/>
          <w:color w:val="002060"/>
        </w:rPr>
        <w:t xml:space="preserve"> </w:t>
      </w:r>
      <w:r>
        <w:rPr>
          <w:rFonts w:ascii="Arial" w:hAnsi="Arial" w:cs="Arial"/>
          <w:bCs/>
          <w:color w:val="002060"/>
        </w:rPr>
        <w:t>come da relativo paragrafo del presente Comunicato Ufficiale, e non quale dirigente come erroneamente pubblicato sul C.U. n° 85 del 25/02/2026.</w:t>
      </w:r>
    </w:p>
    <w:p w14:paraId="5A498FF4" w14:textId="77777777" w:rsidR="00791EF6" w:rsidRDefault="00791EF6" w:rsidP="00791EF6">
      <w:pPr>
        <w:pStyle w:val="Nessunaspaziatura"/>
        <w:jc w:val="both"/>
        <w:rPr>
          <w:rFonts w:ascii="Arial" w:hAnsi="Arial" w:cs="Arial"/>
          <w:bCs/>
          <w:color w:val="002060"/>
        </w:rPr>
      </w:pPr>
    </w:p>
    <w:p w14:paraId="451A84B3" w14:textId="77777777" w:rsidR="00791EF6" w:rsidRDefault="00791EF6"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lastRenderedPageBreak/>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6AD06446"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F04064">
        <w:rPr>
          <w:b/>
          <w:color w:val="002060"/>
          <w:u w:val="single"/>
        </w:rPr>
        <w:t>2</w:t>
      </w:r>
      <w:r w:rsidR="0023223B">
        <w:rPr>
          <w:b/>
          <w:color w:val="002060"/>
          <w:u w:val="single"/>
        </w:rPr>
        <w:t>7</w:t>
      </w:r>
      <w:r w:rsidR="003D6BA1">
        <w:rPr>
          <w:b/>
          <w:color w:val="002060"/>
          <w:u w:val="single"/>
        </w:rPr>
        <w:t>/</w:t>
      </w:r>
      <w:r w:rsidR="00F3715D">
        <w:rPr>
          <w:b/>
          <w:color w:val="002060"/>
          <w:u w:val="single"/>
        </w:rPr>
        <w:t>0</w:t>
      </w:r>
      <w:r w:rsidR="00C84A67">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4"/>
      <w:footerReference w:type="even" r:id="rId15"/>
      <w:footerReference w:type="default" r:id="rId16"/>
      <w:headerReference w:type="first" r:id="rId17"/>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9850D" w14:textId="77777777" w:rsidR="00101A9A" w:rsidRDefault="00101A9A">
      <w:r>
        <w:separator/>
      </w:r>
    </w:p>
  </w:endnote>
  <w:endnote w:type="continuationSeparator" w:id="0">
    <w:p w14:paraId="1020A022" w14:textId="77777777" w:rsidR="00101A9A" w:rsidRDefault="00101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D8D1D19"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60F61">
      <w:rPr>
        <w:rStyle w:val="Numeropagina"/>
        <w:rFonts w:ascii="Arial" w:hAnsi="Arial" w:cs="Arial"/>
        <w:color w:val="002060"/>
      </w:rPr>
      <w:t>8</w:t>
    </w:r>
    <w:r w:rsidR="0023223B">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D1DCE" w14:textId="77777777" w:rsidR="00101A9A" w:rsidRDefault="00101A9A">
      <w:r>
        <w:separator/>
      </w:r>
    </w:p>
  </w:footnote>
  <w:footnote w:type="continuationSeparator" w:id="0">
    <w:p w14:paraId="4DD57459" w14:textId="77777777" w:rsidR="00101A9A" w:rsidRDefault="00101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9"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1"/>
  </w:num>
  <w:num w:numId="3" w16cid:durableId="57946484">
    <w:abstractNumId w:val="2"/>
  </w:num>
  <w:num w:numId="4" w16cid:durableId="564266614">
    <w:abstractNumId w:val="17"/>
  </w:num>
  <w:num w:numId="5" w16cid:durableId="1249315646">
    <w:abstractNumId w:val="14"/>
  </w:num>
  <w:num w:numId="6" w16cid:durableId="934754267">
    <w:abstractNumId w:val="3"/>
  </w:num>
  <w:num w:numId="7" w16cid:durableId="2088965195">
    <w:abstractNumId w:val="9"/>
  </w:num>
  <w:num w:numId="8" w16cid:durableId="1258707900">
    <w:abstractNumId w:val="22"/>
  </w:num>
  <w:num w:numId="9" w16cid:durableId="1178347381">
    <w:abstractNumId w:val="8"/>
  </w:num>
  <w:num w:numId="10" w16cid:durableId="898786278">
    <w:abstractNumId w:val="16"/>
  </w:num>
  <w:num w:numId="11" w16cid:durableId="494956249">
    <w:abstractNumId w:val="1"/>
  </w:num>
  <w:num w:numId="12" w16cid:durableId="42485999">
    <w:abstractNumId w:val="18"/>
  </w:num>
  <w:num w:numId="13" w16cid:durableId="719942284">
    <w:abstractNumId w:val="20"/>
  </w:num>
  <w:num w:numId="14" w16cid:durableId="441070817">
    <w:abstractNumId w:val="15"/>
  </w:num>
  <w:num w:numId="15" w16cid:durableId="185873864">
    <w:abstractNumId w:val="10"/>
  </w:num>
  <w:num w:numId="16" w16cid:durableId="2025663332">
    <w:abstractNumId w:val="7"/>
  </w:num>
  <w:num w:numId="17" w16cid:durableId="835270767">
    <w:abstractNumId w:val="12"/>
  </w:num>
  <w:num w:numId="18" w16cid:durableId="1125348853">
    <w:abstractNumId w:val="5"/>
  </w:num>
  <w:num w:numId="19" w16cid:durableId="1200316192">
    <w:abstractNumId w:val="11"/>
  </w:num>
  <w:num w:numId="20" w16cid:durableId="1561752122">
    <w:abstractNumId w:val="13"/>
  </w:num>
  <w:num w:numId="21" w16cid:durableId="1582134860">
    <w:abstractNumId w:val="19"/>
  </w:num>
  <w:num w:numId="22" w16cid:durableId="2112506361">
    <w:abstractNumId w:val="4"/>
  </w:num>
  <w:num w:numId="23" w16cid:durableId="74746255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A9A"/>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9C2"/>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23B"/>
    <w:rsid w:val="0023251D"/>
    <w:rsid w:val="0023276D"/>
    <w:rsid w:val="00232835"/>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5F26"/>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D5A"/>
    <w:rsid w:val="00686FCA"/>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44F"/>
    <w:rsid w:val="006F66CC"/>
    <w:rsid w:val="006F69D2"/>
    <w:rsid w:val="006F6C4A"/>
    <w:rsid w:val="006F702A"/>
    <w:rsid w:val="006F7160"/>
    <w:rsid w:val="006F77DF"/>
    <w:rsid w:val="006F79F4"/>
    <w:rsid w:val="006F7A0F"/>
    <w:rsid w:val="006F7BD0"/>
    <w:rsid w:val="006F7F5C"/>
    <w:rsid w:val="00700398"/>
    <w:rsid w:val="007003BF"/>
    <w:rsid w:val="0070093F"/>
    <w:rsid w:val="00700F2E"/>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07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A33"/>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21C3"/>
    <w:rsid w:val="00BF21D1"/>
    <w:rsid w:val="00BF249F"/>
    <w:rsid w:val="00BF258A"/>
    <w:rsid w:val="00BF37AD"/>
    <w:rsid w:val="00BF43F9"/>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scrizioni.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cs.google.com/forms/d/e/1FAIpQLScR21jCXzdmxQD2CXWpvg79toxigMbRfQjvwzOg_bc7HKskkQ/viewfor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261</TotalTime>
  <Pages>1</Pages>
  <Words>2157</Words>
  <Characters>12296</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14425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10</cp:revision>
  <cp:lastPrinted>2026-02-27T14:26:00Z</cp:lastPrinted>
  <dcterms:created xsi:type="dcterms:W3CDTF">2026-02-26T14:41:00Z</dcterms:created>
  <dcterms:modified xsi:type="dcterms:W3CDTF">2026-02-27T14:26:00Z</dcterms:modified>
</cp:coreProperties>
</file>