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0B41F0E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60F61">
              <w:rPr>
                <w:rFonts w:ascii="Arial" w:hAnsi="Arial" w:cs="Arial"/>
                <w:color w:val="002060"/>
                <w:sz w:val="40"/>
                <w:szCs w:val="40"/>
              </w:rPr>
              <w:t>8</w:t>
            </w:r>
            <w:r w:rsidR="004549B8">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4549B8">
              <w:rPr>
                <w:rFonts w:ascii="Arial" w:hAnsi="Arial" w:cs="Arial"/>
                <w:color w:val="002060"/>
                <w:sz w:val="40"/>
                <w:szCs w:val="40"/>
              </w:rPr>
              <w:t>02</w:t>
            </w:r>
            <w:r w:rsidR="00580BE5">
              <w:rPr>
                <w:rFonts w:ascii="Arial" w:hAnsi="Arial" w:cs="Arial"/>
                <w:color w:val="002060"/>
                <w:sz w:val="40"/>
                <w:szCs w:val="40"/>
              </w:rPr>
              <w:t>/</w:t>
            </w:r>
            <w:r w:rsidR="00F3715D">
              <w:rPr>
                <w:rFonts w:ascii="Arial" w:hAnsi="Arial" w:cs="Arial"/>
                <w:color w:val="002060"/>
                <w:sz w:val="40"/>
                <w:szCs w:val="40"/>
              </w:rPr>
              <w:t>0</w:t>
            </w:r>
            <w:r w:rsidR="004549B8">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238CA423"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BD54D1">
          <w:rPr>
            <w:noProof/>
            <w:webHidden/>
          </w:rPr>
          <w:t>2</w:t>
        </w:r>
        <w:r w:rsidR="00AC19D9" w:rsidRPr="00DE1EF7">
          <w:rPr>
            <w:noProof/>
            <w:webHidden/>
          </w:rPr>
          <w:fldChar w:fldCharType="end"/>
        </w:r>
      </w:hyperlink>
    </w:p>
    <w:p w14:paraId="112EDB38" w14:textId="7EF47DAE"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BD54D1">
          <w:rPr>
            <w:noProof/>
            <w:webHidden/>
          </w:rPr>
          <w:t>2</w:t>
        </w:r>
        <w:r w:rsidRPr="00DE1EF7">
          <w:rPr>
            <w:noProof/>
            <w:webHidden/>
          </w:rPr>
          <w:fldChar w:fldCharType="end"/>
        </w:r>
      </w:hyperlink>
    </w:p>
    <w:p w14:paraId="4D9CAD43" w14:textId="34DE9196"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BD54D1">
          <w:rPr>
            <w:noProof/>
            <w:webHidden/>
          </w:rPr>
          <w:t>2</w:t>
        </w:r>
        <w:r w:rsidRPr="00DE1EF7">
          <w:rPr>
            <w:noProof/>
            <w:webHidden/>
          </w:rPr>
          <w:fldChar w:fldCharType="end"/>
        </w:r>
      </w:hyperlink>
    </w:p>
    <w:p w14:paraId="0EAFCCD8" w14:textId="35B2E864"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BD54D1">
          <w:rPr>
            <w:noProof/>
            <w:webHidden/>
          </w:rPr>
          <w:t>2</w:t>
        </w:r>
        <w:r w:rsidRPr="00DE1EF7">
          <w:rPr>
            <w:noProof/>
            <w:webHidden/>
          </w:rPr>
          <w:fldChar w:fldCharType="end"/>
        </w:r>
      </w:hyperlink>
    </w:p>
    <w:p w14:paraId="0952245B" w14:textId="6C60CD0A"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BD54D1">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C65BC3D" w14:textId="08B262FB" w:rsidR="00C352F8" w:rsidRDefault="00433DED" w:rsidP="00433DED">
      <w:pPr>
        <w:tabs>
          <w:tab w:val="left" w:pos="2040"/>
        </w:tabs>
        <w:rPr>
          <w:rFonts w:ascii="Arial" w:hAnsi="Arial" w:cs="Arial"/>
          <w:color w:val="002060"/>
          <w:sz w:val="22"/>
          <w:szCs w:val="22"/>
        </w:rPr>
      </w:pPr>
      <w:r w:rsidRPr="001719C2">
        <w:rPr>
          <w:rFonts w:ascii="Arial" w:hAnsi="Arial" w:cs="Arial"/>
          <w:color w:val="002060"/>
          <w:sz w:val="22"/>
          <w:szCs w:val="22"/>
        </w:rPr>
        <w:tab/>
      </w:r>
    </w:p>
    <w:p w14:paraId="61FCA5EE" w14:textId="77777777" w:rsidR="008738F9" w:rsidRPr="008738F9" w:rsidRDefault="008738F9" w:rsidP="008738F9">
      <w:pPr>
        <w:tabs>
          <w:tab w:val="left" w:pos="2040"/>
        </w:tabs>
        <w:rPr>
          <w:rFonts w:ascii="Arial" w:hAnsi="Arial" w:cs="Arial"/>
          <w:b/>
          <w:color w:val="002060"/>
          <w:sz w:val="28"/>
          <w:szCs w:val="28"/>
        </w:rPr>
      </w:pPr>
      <w:r w:rsidRPr="008738F9">
        <w:rPr>
          <w:rFonts w:ascii="Arial" w:hAnsi="Arial" w:cs="Arial"/>
          <w:b/>
          <w:color w:val="002060"/>
          <w:sz w:val="28"/>
          <w:szCs w:val="28"/>
        </w:rPr>
        <w:t>CIRCOLARE N. 34 DEL 27.02.2026</w:t>
      </w:r>
    </w:p>
    <w:p w14:paraId="6EA9DD96" w14:textId="77777777" w:rsidR="008738F9" w:rsidRDefault="008738F9" w:rsidP="008738F9">
      <w:pPr>
        <w:tabs>
          <w:tab w:val="left" w:pos="2040"/>
        </w:tabs>
        <w:rPr>
          <w:rFonts w:ascii="Arial" w:hAnsi="Arial" w:cs="Arial"/>
          <w:color w:val="002060"/>
          <w:sz w:val="22"/>
          <w:szCs w:val="22"/>
        </w:rPr>
      </w:pPr>
    </w:p>
    <w:p w14:paraId="34768A48" w14:textId="4A8BC24D" w:rsidR="008738F9" w:rsidRPr="008738F9" w:rsidRDefault="008738F9" w:rsidP="008738F9">
      <w:pPr>
        <w:tabs>
          <w:tab w:val="left" w:pos="2040"/>
        </w:tabs>
        <w:rPr>
          <w:rFonts w:ascii="Arial" w:hAnsi="Arial" w:cs="Arial"/>
          <w:color w:val="002060"/>
          <w:sz w:val="22"/>
          <w:szCs w:val="22"/>
        </w:rPr>
      </w:pPr>
      <w:r w:rsidRPr="008738F9">
        <w:rPr>
          <w:rFonts w:ascii="Arial" w:hAnsi="Arial" w:cs="Arial"/>
          <w:color w:val="002060"/>
          <w:sz w:val="22"/>
          <w:szCs w:val="22"/>
        </w:rPr>
        <w:t xml:space="preserve">Si pubblica, per opportuna conoscenza, </w:t>
      </w:r>
      <w:proofErr w:type="spellStart"/>
      <w:r w:rsidRPr="008738F9">
        <w:rPr>
          <w:rFonts w:ascii="Arial" w:hAnsi="Arial" w:cs="Arial"/>
          <w:color w:val="002060"/>
          <w:sz w:val="22"/>
          <w:szCs w:val="22"/>
        </w:rPr>
        <w:t>copa</w:t>
      </w:r>
      <w:proofErr w:type="spellEnd"/>
      <w:r w:rsidRPr="008738F9">
        <w:rPr>
          <w:rFonts w:ascii="Arial" w:hAnsi="Arial" w:cs="Arial"/>
          <w:color w:val="002060"/>
          <w:sz w:val="22"/>
          <w:szCs w:val="22"/>
        </w:rPr>
        <w:t xml:space="preserve"> della Circolare n. 7-2026 elaborata dal Centro Studi Tributari della L.N.D., avente per oggetto:</w:t>
      </w:r>
    </w:p>
    <w:p w14:paraId="42A3B86F" w14:textId="77777777" w:rsidR="008738F9" w:rsidRPr="008738F9" w:rsidRDefault="008738F9" w:rsidP="008738F9">
      <w:pPr>
        <w:tabs>
          <w:tab w:val="left" w:pos="2040"/>
        </w:tabs>
        <w:rPr>
          <w:rFonts w:ascii="Arial" w:hAnsi="Arial" w:cs="Arial"/>
          <w:b/>
          <w:i/>
          <w:color w:val="002060"/>
          <w:sz w:val="22"/>
          <w:szCs w:val="22"/>
        </w:rPr>
      </w:pPr>
      <w:r w:rsidRPr="008738F9">
        <w:rPr>
          <w:rFonts w:ascii="Arial" w:hAnsi="Arial" w:cs="Arial"/>
          <w:b/>
          <w:i/>
          <w:color w:val="002060"/>
          <w:sz w:val="22"/>
          <w:szCs w:val="22"/>
        </w:rPr>
        <w:t>“Dipartimento per lo Sport – Attivazione della piattaforma per l’invio delle domande per fruire del credito d’imposta per sponsorizzazioni agosto-novembre 2024”</w:t>
      </w:r>
    </w:p>
    <w:p w14:paraId="3E6006DE" w14:textId="77777777" w:rsidR="008738F9" w:rsidRDefault="008738F9" w:rsidP="00433DED">
      <w:pPr>
        <w:tabs>
          <w:tab w:val="left" w:pos="2040"/>
        </w:tabs>
        <w:rPr>
          <w:rFonts w:ascii="Arial" w:hAnsi="Arial" w:cs="Arial"/>
          <w:color w:val="002060"/>
          <w:sz w:val="22"/>
          <w:szCs w:val="22"/>
        </w:rPr>
      </w:pPr>
    </w:p>
    <w:p w14:paraId="65530796" w14:textId="77777777" w:rsidR="008738F9" w:rsidRPr="001719C2" w:rsidRDefault="008738F9" w:rsidP="00433DED">
      <w:pPr>
        <w:tabs>
          <w:tab w:val="left" w:pos="2040"/>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1907DD">
        <w:rPr>
          <w:color w:val="FFFFFF" w:themeColor="background1"/>
        </w:rPr>
        <w:t xml:space="preserve">COMUNICAZIONI </w:t>
      </w:r>
      <w:r w:rsidRPr="00DE1EF7">
        <w:rPr>
          <w:color w:val="FFFFFF" w:themeColor="background1"/>
        </w:rPr>
        <w:t>DELLA DIVISIONE CALCIO A CINQUE</w:t>
      </w:r>
      <w:bookmarkEnd w:id="3"/>
      <w:bookmarkEnd w:id="4"/>
    </w:p>
    <w:p w14:paraId="083E150B" w14:textId="77777777" w:rsidR="00972750" w:rsidRDefault="00972750" w:rsidP="002846DD">
      <w:pPr>
        <w:pStyle w:val="LndNormale1"/>
        <w:rPr>
          <w:color w:val="002060"/>
        </w:rPr>
      </w:pPr>
    </w:p>
    <w:p w14:paraId="1D09DCC2" w14:textId="63555F8D" w:rsidR="001907DD" w:rsidRPr="003D407E" w:rsidRDefault="002D37A9" w:rsidP="001907DD">
      <w:pPr>
        <w:pStyle w:val="LndNormale1"/>
        <w:rPr>
          <w:b/>
          <w:color w:val="002060"/>
          <w:sz w:val="28"/>
          <w:szCs w:val="28"/>
        </w:rPr>
      </w:pPr>
      <w:r>
        <w:rPr>
          <w:b/>
          <w:color w:val="002060"/>
          <w:sz w:val="28"/>
          <w:szCs w:val="28"/>
        </w:rPr>
        <w:t>UEFA FUTSAL CHAMPIONS LEAGUE</w:t>
      </w:r>
    </w:p>
    <w:p w14:paraId="1E66B5B3" w14:textId="77777777" w:rsidR="001907DD" w:rsidRDefault="001907DD" w:rsidP="001907DD">
      <w:pPr>
        <w:pStyle w:val="LndNormale1"/>
        <w:rPr>
          <w:rFonts w:cs="Arial"/>
          <w:color w:val="002060"/>
          <w:szCs w:val="22"/>
        </w:rPr>
      </w:pPr>
    </w:p>
    <w:p w14:paraId="655568D8" w14:textId="3BB08C3B" w:rsidR="001907DD" w:rsidRPr="001907DD" w:rsidRDefault="001907DD" w:rsidP="001907DD">
      <w:pPr>
        <w:pStyle w:val="LndNormale1"/>
        <w:rPr>
          <w:rFonts w:cs="Arial"/>
          <w:color w:val="002060"/>
          <w:szCs w:val="22"/>
        </w:rPr>
      </w:pPr>
      <w:r w:rsidRPr="001907DD">
        <w:rPr>
          <w:rFonts w:cs="Arial"/>
          <w:color w:val="002060"/>
          <w:szCs w:val="22"/>
        </w:rPr>
        <w:t xml:space="preserve">In occasione della UEFA Futsal Champions League in programma a Pesaro nelle giornate dell'8 e 10 maggio 2026 la Divisione </w:t>
      </w:r>
      <w:r w:rsidR="002D37A9">
        <w:rPr>
          <w:rFonts w:cs="Arial"/>
          <w:color w:val="002060"/>
          <w:szCs w:val="22"/>
        </w:rPr>
        <w:t>C</w:t>
      </w:r>
      <w:r w:rsidRPr="001907DD">
        <w:rPr>
          <w:rFonts w:cs="Arial"/>
          <w:color w:val="002060"/>
          <w:szCs w:val="22"/>
        </w:rPr>
        <w:t xml:space="preserve">alcio a </w:t>
      </w:r>
      <w:r w:rsidR="002D37A9">
        <w:rPr>
          <w:rFonts w:cs="Arial"/>
          <w:color w:val="002060"/>
          <w:szCs w:val="22"/>
        </w:rPr>
        <w:t>C</w:t>
      </w:r>
      <w:r w:rsidRPr="001907DD">
        <w:rPr>
          <w:rFonts w:cs="Arial"/>
          <w:color w:val="002060"/>
          <w:szCs w:val="22"/>
        </w:rPr>
        <w:t>inque e il Comitato Regionale Marche intendono mettere a disposizione dei club un quantitativo di biglietti a titolo gratuito o con prezzo calmierato in base alle disponibilità UEFA.</w:t>
      </w:r>
    </w:p>
    <w:p w14:paraId="40F5C0B2" w14:textId="77777777" w:rsidR="002D37A9" w:rsidRDefault="002D37A9" w:rsidP="001907DD">
      <w:pPr>
        <w:pStyle w:val="LndNormale1"/>
        <w:rPr>
          <w:rFonts w:cs="Arial"/>
          <w:color w:val="002060"/>
          <w:szCs w:val="22"/>
        </w:rPr>
      </w:pPr>
    </w:p>
    <w:p w14:paraId="18A417FD" w14:textId="3EAAFE97" w:rsidR="001907DD" w:rsidRPr="001907DD" w:rsidRDefault="001907DD" w:rsidP="001907DD">
      <w:pPr>
        <w:pStyle w:val="LndNormale1"/>
        <w:rPr>
          <w:rFonts w:cs="Arial"/>
          <w:color w:val="002060"/>
          <w:szCs w:val="22"/>
        </w:rPr>
      </w:pPr>
      <w:r w:rsidRPr="001907DD">
        <w:rPr>
          <w:rFonts w:cs="Arial"/>
          <w:color w:val="002060"/>
          <w:szCs w:val="22"/>
        </w:rPr>
        <w:t>Le società possono compilare il form al link qui sotto entro il 3 marzo p.v.:</w:t>
      </w:r>
    </w:p>
    <w:p w14:paraId="6A38FF80" w14:textId="7FE69AB6" w:rsidR="001907DD" w:rsidRPr="001907DD" w:rsidRDefault="001907DD" w:rsidP="001907DD">
      <w:pPr>
        <w:pStyle w:val="LndNormale1"/>
        <w:rPr>
          <w:rFonts w:cs="Arial"/>
          <w:color w:val="002060"/>
          <w:szCs w:val="22"/>
        </w:rPr>
      </w:pPr>
      <w:hyperlink r:id="rId10" w:history="1">
        <w:r w:rsidRPr="001907DD">
          <w:rPr>
            <w:rStyle w:val="Collegamentoipertestuale"/>
            <w:rFonts w:cs="Arial"/>
            <w:szCs w:val="22"/>
          </w:rPr>
          <w:t>https://docs.google.com/forms/d/e/1FAIpQLScR21jCXzdmxQD2CXWpvg79toxigMbRfQjvwzOg_bc7HKskkQ/viewform</w:t>
        </w:r>
      </w:hyperlink>
    </w:p>
    <w:p w14:paraId="04DA42A3" w14:textId="77777777" w:rsidR="002D37A9" w:rsidRDefault="002D37A9" w:rsidP="001907DD">
      <w:pPr>
        <w:pStyle w:val="LndNormale1"/>
        <w:rPr>
          <w:rFonts w:cs="Arial"/>
          <w:color w:val="002060"/>
          <w:szCs w:val="22"/>
        </w:rPr>
      </w:pPr>
    </w:p>
    <w:p w14:paraId="27AED35A" w14:textId="2EEE3E56" w:rsidR="001907DD" w:rsidRPr="001907DD" w:rsidRDefault="001907DD" w:rsidP="001907DD">
      <w:pPr>
        <w:pStyle w:val="LndNormale1"/>
        <w:rPr>
          <w:rFonts w:cs="Arial"/>
          <w:color w:val="002060"/>
          <w:szCs w:val="22"/>
        </w:rPr>
      </w:pPr>
      <w:r w:rsidRPr="001907DD">
        <w:rPr>
          <w:rFonts w:cs="Arial"/>
          <w:color w:val="002060"/>
          <w:szCs w:val="22"/>
        </w:rPr>
        <w:t>Per qualsiasi informazione o necessità, è possibile contattare il Direttore Operativo della Divisione, Simone De Stefanis al  +39 340 540 7944.</w:t>
      </w:r>
    </w:p>
    <w:p w14:paraId="09E71991" w14:textId="77777777" w:rsidR="00F2750D" w:rsidRDefault="00F2750D" w:rsidP="002846DD">
      <w:pPr>
        <w:pStyle w:val="LndNormale1"/>
        <w:rPr>
          <w:color w:val="002060"/>
        </w:rPr>
      </w:pPr>
    </w:p>
    <w:p w14:paraId="024230CD" w14:textId="77777777" w:rsidR="001907DD" w:rsidRDefault="001907DD"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1"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57AF3F00" w14:textId="77777777" w:rsidR="00FD482F" w:rsidRDefault="00FD482F"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2"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2DAF670C" w14:textId="77777777" w:rsidR="00486A57" w:rsidRDefault="00486A57" w:rsidP="0047674B">
      <w:pPr>
        <w:pStyle w:val="LndNormale1"/>
        <w:rPr>
          <w:rFonts w:cs="Arial"/>
          <w:color w:val="002060"/>
          <w:szCs w:val="22"/>
        </w:rPr>
      </w:pPr>
    </w:p>
    <w:p w14:paraId="3FF99DAA" w14:textId="77777777" w:rsidR="00486A57" w:rsidRPr="009C7DB6" w:rsidRDefault="00486A57" w:rsidP="00486A57">
      <w:pPr>
        <w:pStyle w:val="LndNormale1"/>
        <w:rPr>
          <w:b/>
          <w:color w:val="002060"/>
          <w:sz w:val="28"/>
          <w:szCs w:val="28"/>
        </w:rPr>
      </w:pPr>
      <w:bookmarkStart w:id="6" w:name="_Hlk113435821"/>
      <w:bookmarkStart w:id="7" w:name="_Hlk156378699"/>
      <w:r>
        <w:rPr>
          <w:b/>
          <w:bCs/>
          <w:color w:val="002060"/>
          <w:sz w:val="28"/>
          <w:szCs w:val="28"/>
        </w:rPr>
        <w:t>COPPE</w:t>
      </w:r>
      <w:r w:rsidRPr="009C7DB6">
        <w:rPr>
          <w:b/>
          <w:bCs/>
          <w:color w:val="002060"/>
          <w:sz w:val="28"/>
          <w:szCs w:val="28"/>
        </w:rPr>
        <w:t xml:space="preserve"> PRIMAVERILI UNDER 1</w:t>
      </w:r>
      <w:r>
        <w:rPr>
          <w:b/>
          <w:bCs/>
          <w:color w:val="002060"/>
          <w:sz w:val="28"/>
          <w:szCs w:val="28"/>
        </w:rPr>
        <w:t xml:space="preserve">8, UNDER 16, </w:t>
      </w:r>
      <w:r w:rsidRPr="009C7DB6">
        <w:rPr>
          <w:b/>
          <w:bCs/>
          <w:color w:val="002060"/>
          <w:sz w:val="28"/>
          <w:szCs w:val="28"/>
        </w:rPr>
        <w:t>UNDER 1</w:t>
      </w:r>
      <w:r>
        <w:rPr>
          <w:b/>
          <w:bCs/>
          <w:color w:val="002060"/>
          <w:sz w:val="28"/>
          <w:szCs w:val="28"/>
        </w:rPr>
        <w:t>4</w:t>
      </w:r>
    </w:p>
    <w:p w14:paraId="6622595F" w14:textId="77777777" w:rsidR="00486A57" w:rsidRPr="009C7DB6" w:rsidRDefault="00486A57" w:rsidP="00486A57">
      <w:pPr>
        <w:pStyle w:val="LndNormale1"/>
        <w:rPr>
          <w:color w:val="002060"/>
        </w:rPr>
      </w:pPr>
    </w:p>
    <w:p w14:paraId="4ECB90D0" w14:textId="77777777" w:rsidR="00486A57" w:rsidRPr="007576A6" w:rsidRDefault="00486A57" w:rsidP="00486A57">
      <w:pPr>
        <w:pStyle w:val="LndNormale1"/>
        <w:rPr>
          <w:color w:val="002060"/>
        </w:rPr>
      </w:pPr>
      <w:r w:rsidRPr="007576A6">
        <w:rPr>
          <w:color w:val="002060"/>
        </w:rPr>
        <w:t xml:space="preserve">Si comunica che </w:t>
      </w:r>
      <w:r w:rsidRPr="007576A6">
        <w:rPr>
          <w:b/>
          <w:bCs/>
          <w:color w:val="002060"/>
        </w:rPr>
        <w:t>dal giorno 2 marzo 2026</w:t>
      </w:r>
      <w:r w:rsidRPr="007576A6">
        <w:rPr>
          <w:b/>
          <w:color w:val="002060"/>
        </w:rPr>
        <w:t xml:space="preserve"> </w:t>
      </w:r>
      <w:r w:rsidRPr="007576A6">
        <w:rPr>
          <w:color w:val="002060"/>
        </w:rPr>
        <w:t xml:space="preserve">le domande di iscrizione ai tornei in epigrafe, </w:t>
      </w:r>
      <w:r w:rsidRPr="007576A6">
        <w:rPr>
          <w:color w:val="002060"/>
          <w:u w:val="single"/>
        </w:rPr>
        <w:t xml:space="preserve">DA EFFETTUARSI ESCLUSIVAMENTE CON MODALITÀ ON LINE </w:t>
      </w:r>
      <w:r w:rsidRPr="007576A6">
        <w:rPr>
          <w:color w:val="002060"/>
        </w:rPr>
        <w:t>attraverso l’</w:t>
      </w:r>
      <w:r w:rsidRPr="007576A6">
        <w:rPr>
          <w:b/>
          <w:i/>
          <w:color w:val="002060"/>
        </w:rPr>
        <w:t>”Area Società”</w:t>
      </w:r>
      <w:r w:rsidRPr="007576A6">
        <w:rPr>
          <w:color w:val="002060"/>
        </w:rPr>
        <w:t xml:space="preserve"> presente nel sito ufficiale della LND (</w:t>
      </w:r>
      <w:hyperlink r:id="rId13" w:history="1">
        <w:r w:rsidRPr="007576A6">
          <w:rPr>
            <w:rStyle w:val="Collegamentoipertestuale"/>
          </w:rPr>
          <w:t>www.lnd.it</w:t>
        </w:r>
      </w:hyperlink>
      <w:r w:rsidRPr="007576A6">
        <w:rPr>
          <w:color w:val="002060"/>
        </w:rPr>
        <w:t xml:space="preserve">), dovranno essere trasmesse online a mezzo </w:t>
      </w:r>
      <w:r w:rsidRPr="007576A6">
        <w:rPr>
          <w:b/>
          <w:color w:val="002060"/>
          <w:u w:val="single"/>
        </w:rPr>
        <w:t>firma elettronica</w:t>
      </w:r>
      <w:r w:rsidRPr="007576A6">
        <w:rPr>
          <w:color w:val="002060"/>
        </w:rPr>
        <w:t>, entro e non oltre il giorno:</w:t>
      </w:r>
    </w:p>
    <w:p w14:paraId="727F6CB4" w14:textId="77777777" w:rsidR="00486A57" w:rsidRPr="007576A6" w:rsidRDefault="00486A57" w:rsidP="00486A57">
      <w:pPr>
        <w:pStyle w:val="LndNormale1"/>
        <w:rPr>
          <w:color w:val="002060"/>
        </w:rPr>
      </w:pPr>
    </w:p>
    <w:p w14:paraId="1D7A19DF" w14:textId="77777777" w:rsidR="00486A57" w:rsidRPr="009C7DB6" w:rsidRDefault="00486A57" w:rsidP="00486A57">
      <w:pPr>
        <w:pStyle w:val="LndNormale1"/>
        <w:jc w:val="center"/>
        <w:rPr>
          <w:b/>
          <w:color w:val="002060"/>
        </w:rPr>
      </w:pPr>
      <w:r w:rsidRPr="007576A6">
        <w:rPr>
          <w:b/>
          <w:color w:val="002060"/>
        </w:rPr>
        <w:t>VENERDI’ 27 MARZO 2026, ORE 19:00</w:t>
      </w:r>
    </w:p>
    <w:p w14:paraId="703F49D0" w14:textId="77777777" w:rsidR="00486A57" w:rsidRPr="009C7DB6" w:rsidRDefault="00486A57" w:rsidP="00486A57">
      <w:pPr>
        <w:pStyle w:val="LndNormale1"/>
        <w:rPr>
          <w:color w:val="002060"/>
        </w:rPr>
      </w:pPr>
    </w:p>
    <w:p w14:paraId="46FFAD8B" w14:textId="77777777" w:rsidR="00486A57" w:rsidRPr="004F41FC" w:rsidRDefault="00486A57" w:rsidP="00486A57">
      <w:pPr>
        <w:pStyle w:val="LndNormale1"/>
        <w:rPr>
          <w:b/>
          <w:bCs/>
          <w:color w:val="002060"/>
        </w:rPr>
      </w:pPr>
      <w:r w:rsidRPr="004F41FC">
        <w:rPr>
          <w:b/>
          <w:bCs/>
          <w:color w:val="002060"/>
        </w:rPr>
        <w:t>IL</w:t>
      </w:r>
      <w:r w:rsidRPr="004F41FC">
        <w:rPr>
          <w:b/>
          <w:bCs/>
          <w:color w:val="002060"/>
        </w:rPr>
        <w:tab/>
        <w:t>COPPA PRIMAVERA C5 UNDER 18</w:t>
      </w:r>
    </w:p>
    <w:p w14:paraId="59B1866F" w14:textId="77777777" w:rsidR="00486A57" w:rsidRPr="004F41FC" w:rsidRDefault="00486A57" w:rsidP="00486A57">
      <w:pPr>
        <w:pStyle w:val="LndNormale1"/>
        <w:rPr>
          <w:b/>
          <w:bCs/>
          <w:color w:val="002060"/>
        </w:rPr>
      </w:pPr>
      <w:r w:rsidRPr="004F41FC">
        <w:rPr>
          <w:b/>
          <w:bCs/>
          <w:color w:val="002060"/>
        </w:rPr>
        <w:t>IM</w:t>
      </w:r>
      <w:r w:rsidRPr="004F41FC">
        <w:rPr>
          <w:b/>
          <w:bCs/>
          <w:color w:val="002060"/>
        </w:rPr>
        <w:tab/>
        <w:t>COPPA PRIMAVERA C5 UNDER 16</w:t>
      </w:r>
    </w:p>
    <w:p w14:paraId="0A7F4178" w14:textId="77777777" w:rsidR="00486A57" w:rsidRPr="009C7DB6" w:rsidRDefault="00486A57" w:rsidP="00486A57">
      <w:pPr>
        <w:pStyle w:val="LndNormale1"/>
        <w:rPr>
          <w:b/>
          <w:bCs/>
          <w:color w:val="002060"/>
        </w:rPr>
      </w:pPr>
      <w:r w:rsidRPr="004F41FC">
        <w:rPr>
          <w:b/>
          <w:bCs/>
          <w:color w:val="002060"/>
        </w:rPr>
        <w:t>IQ</w:t>
      </w:r>
      <w:r w:rsidRPr="004F41FC">
        <w:rPr>
          <w:b/>
          <w:bCs/>
          <w:color w:val="002060"/>
        </w:rPr>
        <w:tab/>
        <w:t>COPPA PRIMAVERA C5 UNDER 14</w:t>
      </w:r>
    </w:p>
    <w:p w14:paraId="4EFF56B5" w14:textId="77777777" w:rsidR="00486A57" w:rsidRPr="009C7DB6" w:rsidRDefault="00486A57" w:rsidP="00486A57">
      <w:pPr>
        <w:pStyle w:val="LndNormale1"/>
        <w:rPr>
          <w:color w:val="002060"/>
        </w:rPr>
      </w:pPr>
    </w:p>
    <w:p w14:paraId="34AE4DD9" w14:textId="77777777" w:rsidR="00486A57" w:rsidRPr="009C7DB6" w:rsidRDefault="00486A57" w:rsidP="00486A57">
      <w:pPr>
        <w:pStyle w:val="LndNormale1"/>
        <w:rPr>
          <w:b/>
          <w:color w:val="002060"/>
        </w:rPr>
      </w:pPr>
      <w:r w:rsidRPr="009C7DB6">
        <w:rPr>
          <w:b/>
          <w:color w:val="002060"/>
        </w:rPr>
        <w:t>MODALITA’ OPERATIVE DI ISCRIZIONE</w:t>
      </w:r>
    </w:p>
    <w:p w14:paraId="1DED4D7C" w14:textId="77777777" w:rsidR="00486A57" w:rsidRPr="009C7DB6" w:rsidRDefault="00486A57" w:rsidP="00486A57">
      <w:pPr>
        <w:pStyle w:val="LndNormale1"/>
        <w:rPr>
          <w:color w:val="002060"/>
        </w:rPr>
      </w:pPr>
      <w:r w:rsidRPr="009C7DB6">
        <w:rPr>
          <w:color w:val="002060"/>
        </w:rPr>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33C244BF" w14:textId="77777777" w:rsidR="00486A57" w:rsidRPr="009C7DB6" w:rsidRDefault="00486A57" w:rsidP="00486A57">
      <w:pPr>
        <w:pStyle w:val="LndNormale1"/>
        <w:rPr>
          <w:b/>
          <w:color w:val="002060"/>
          <w:u w:val="single"/>
        </w:rPr>
      </w:pPr>
    </w:p>
    <w:p w14:paraId="3ED41DCA" w14:textId="77777777" w:rsidR="00486A57" w:rsidRPr="00FE6B2C" w:rsidRDefault="00486A57" w:rsidP="00486A57">
      <w:pPr>
        <w:pStyle w:val="LndNormale1"/>
        <w:rPr>
          <w:b/>
          <w:color w:val="002060"/>
          <w:sz w:val="24"/>
        </w:rPr>
      </w:pPr>
      <w:r w:rsidRPr="00FE6B2C">
        <w:rPr>
          <w:b/>
          <w:color w:val="002060"/>
          <w:sz w:val="24"/>
        </w:rPr>
        <w:t>INIZIO TORNEI</w:t>
      </w:r>
    </w:p>
    <w:p w14:paraId="6A87B662" w14:textId="77777777" w:rsidR="00486A57" w:rsidRPr="009C7DB6" w:rsidRDefault="00486A57" w:rsidP="00486A57">
      <w:pPr>
        <w:pStyle w:val="LndNormale1"/>
        <w:rPr>
          <w:b/>
          <w:bCs/>
          <w:color w:val="002060"/>
          <w:u w:val="single"/>
        </w:rPr>
      </w:pPr>
      <w:r>
        <w:rPr>
          <w:color w:val="002060"/>
        </w:rPr>
        <w:t>Le Coppe</w:t>
      </w:r>
      <w:r w:rsidRPr="009C7DB6">
        <w:rPr>
          <w:color w:val="002060"/>
        </w:rPr>
        <w:t xml:space="preserve"> Primaverili Under 1</w:t>
      </w:r>
      <w:r>
        <w:rPr>
          <w:color w:val="002060"/>
        </w:rPr>
        <w:t>8, Under 16</w:t>
      </w:r>
      <w:r w:rsidRPr="009C7DB6">
        <w:rPr>
          <w:color w:val="002060"/>
        </w:rPr>
        <w:t xml:space="preserve"> e Under 1</w:t>
      </w:r>
      <w:r>
        <w:rPr>
          <w:color w:val="002060"/>
        </w:rPr>
        <w:t>4</w:t>
      </w:r>
      <w:r w:rsidRPr="009C7DB6">
        <w:rPr>
          <w:color w:val="002060"/>
        </w:rPr>
        <w:t xml:space="preserve"> Calcio a Cinque avranno inizio </w:t>
      </w:r>
      <w:r w:rsidRPr="009C7DB6">
        <w:rPr>
          <w:b/>
          <w:bCs/>
          <w:color w:val="002060"/>
        </w:rPr>
        <w:t xml:space="preserve">SABATO </w:t>
      </w:r>
      <w:r>
        <w:rPr>
          <w:b/>
          <w:bCs/>
          <w:color w:val="002060"/>
        </w:rPr>
        <w:t>11 APRILE 2026</w:t>
      </w:r>
      <w:r w:rsidRPr="009C7DB6">
        <w:rPr>
          <w:b/>
          <w:bCs/>
          <w:color w:val="002060"/>
        </w:rPr>
        <w:t>.</w:t>
      </w:r>
      <w:bookmarkEnd w:id="7"/>
    </w:p>
    <w:p w14:paraId="736CABEF" w14:textId="77777777" w:rsidR="00486A57" w:rsidRDefault="00486A57" w:rsidP="00486A57">
      <w:pPr>
        <w:pStyle w:val="LndNormale1"/>
        <w:rPr>
          <w:color w:val="002060"/>
        </w:rPr>
      </w:pPr>
    </w:p>
    <w:p w14:paraId="2B0CE3F7" w14:textId="77777777" w:rsidR="00486A57" w:rsidRPr="00E40179" w:rsidRDefault="00486A57" w:rsidP="00486A57">
      <w:pPr>
        <w:pStyle w:val="LndNormale1"/>
        <w:rPr>
          <w:b/>
          <w:color w:val="002060"/>
          <w:sz w:val="24"/>
        </w:rPr>
      </w:pPr>
      <w:r w:rsidRPr="00E40179">
        <w:rPr>
          <w:b/>
          <w:color w:val="002060"/>
          <w:sz w:val="24"/>
        </w:rPr>
        <w:t>LIMITE DI PARTECIPAZIONE DEI CALCIATORI</w:t>
      </w:r>
    </w:p>
    <w:p w14:paraId="28924330" w14:textId="77777777" w:rsidR="00486A57" w:rsidRDefault="00486A57" w:rsidP="00486A57">
      <w:pPr>
        <w:pStyle w:val="LndNormale1"/>
        <w:rPr>
          <w:color w:val="002060"/>
        </w:rPr>
      </w:pPr>
    </w:p>
    <w:p w14:paraId="0E2854B8"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8</w:t>
      </w:r>
    </w:p>
    <w:p w14:paraId="3C46C6E0" w14:textId="77777777" w:rsidR="00486A57" w:rsidRPr="00E40179" w:rsidRDefault="00486A57" w:rsidP="00486A57">
      <w:pPr>
        <w:pStyle w:val="LndNormale1"/>
        <w:rPr>
          <w:color w:val="002060"/>
        </w:rPr>
      </w:pPr>
      <w:r>
        <w:rPr>
          <w:color w:val="002060"/>
        </w:rPr>
        <w:lastRenderedPageBreak/>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Pr>
          <w:b/>
          <w:color w:val="002060"/>
        </w:rPr>
        <w:t>nel</w:t>
      </w:r>
      <w:r w:rsidRPr="00E40179">
        <w:rPr>
          <w:b/>
          <w:color w:val="002060"/>
        </w:rPr>
        <w:t xml:space="preserve"> </w:t>
      </w:r>
      <w:r>
        <w:rPr>
          <w:b/>
          <w:color w:val="002060"/>
        </w:rPr>
        <w:t>2008, nel 2009, nel 2010 e nel 2011</w:t>
      </w:r>
      <w:r w:rsidRPr="00E40179">
        <w:rPr>
          <w:b/>
          <w:color w:val="002060"/>
        </w:rPr>
        <w:t xml:space="preserve"> che comunque abbiano compiuto i 1</w:t>
      </w:r>
      <w:r>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01/07/2025 Lega Nazionale Dilettanti</w:t>
      </w:r>
      <w:r w:rsidRPr="00E40179">
        <w:rPr>
          <w:color w:val="002060"/>
        </w:rPr>
        <w:t>.</w:t>
      </w:r>
    </w:p>
    <w:p w14:paraId="0248436A" w14:textId="77777777" w:rsidR="00486A57" w:rsidRDefault="00486A57" w:rsidP="00486A57">
      <w:pPr>
        <w:pStyle w:val="LndNormale1"/>
        <w:rPr>
          <w:color w:val="002060"/>
        </w:rPr>
      </w:pPr>
    </w:p>
    <w:p w14:paraId="294EEA4A"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6</w:t>
      </w:r>
    </w:p>
    <w:p w14:paraId="537ED5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010, nel 2011</w:t>
      </w:r>
      <w:r w:rsidRPr="00E40179">
        <w:rPr>
          <w:b/>
          <w:color w:val="002060"/>
        </w:rPr>
        <w:t xml:space="preserve"> e nel 201</w:t>
      </w:r>
      <w:r>
        <w:rPr>
          <w:b/>
          <w:color w:val="002060"/>
        </w:rPr>
        <w:t>2</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43DFDDAC" w14:textId="77777777" w:rsidR="00486A57" w:rsidRDefault="00486A57" w:rsidP="00486A57">
      <w:pPr>
        <w:pStyle w:val="LndNormale1"/>
        <w:rPr>
          <w:color w:val="002060"/>
        </w:rPr>
      </w:pPr>
    </w:p>
    <w:p w14:paraId="7E47ED84" w14:textId="77777777" w:rsidR="00486A57" w:rsidRPr="00FE6B2C" w:rsidRDefault="00486A57" w:rsidP="00486A57">
      <w:pPr>
        <w:pStyle w:val="LndNormale1"/>
        <w:rPr>
          <w:b/>
          <w:bCs/>
          <w:color w:val="002060"/>
        </w:rPr>
      </w:pPr>
      <w:r w:rsidRPr="00FE6B2C">
        <w:rPr>
          <w:b/>
          <w:bCs/>
          <w:color w:val="002060"/>
        </w:rPr>
        <w:t>COPPA PRIMAVERA C5 UNDER 14</w:t>
      </w:r>
    </w:p>
    <w:p w14:paraId="286FDF95" w14:textId="6C60143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2</w:t>
      </w:r>
      <w:r w:rsidRPr="00E40179">
        <w:rPr>
          <w:b/>
          <w:color w:val="002060"/>
        </w:rPr>
        <w:t xml:space="preserve"> e nel 201</w:t>
      </w:r>
      <w:r>
        <w:rPr>
          <w:b/>
          <w:color w:val="002060"/>
        </w:rPr>
        <w:t>3</w:t>
      </w:r>
      <w:r w:rsidRPr="00E40179">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51E7AD8B" w14:textId="77777777" w:rsidR="00486A57" w:rsidRDefault="00486A57" w:rsidP="0047674B">
      <w:pPr>
        <w:pStyle w:val="LndNormale1"/>
        <w:rPr>
          <w:rFonts w:cs="Arial"/>
          <w:color w:val="002060"/>
          <w:szCs w:val="22"/>
        </w:rPr>
      </w:pPr>
    </w:p>
    <w:p w14:paraId="11CAD4D5" w14:textId="77777777" w:rsidR="008738F9" w:rsidRDefault="008738F9" w:rsidP="0047674B">
      <w:pPr>
        <w:pStyle w:val="LndNormale1"/>
        <w:rPr>
          <w:rFonts w:cs="Arial"/>
          <w:color w:val="002060"/>
          <w:szCs w:val="22"/>
        </w:rPr>
      </w:pPr>
    </w:p>
    <w:p w14:paraId="2BE41426" w14:textId="77777777" w:rsidR="008738F9" w:rsidRPr="008738F9" w:rsidRDefault="008738F9" w:rsidP="008738F9">
      <w:pPr>
        <w:pStyle w:val="LndNormale1"/>
        <w:rPr>
          <w:b/>
          <w:color w:val="002060"/>
          <w:sz w:val="28"/>
          <w:szCs w:val="28"/>
        </w:rPr>
      </w:pPr>
      <w:r w:rsidRPr="008738F9">
        <w:rPr>
          <w:b/>
          <w:color w:val="002060"/>
          <w:sz w:val="28"/>
          <w:szCs w:val="28"/>
        </w:rPr>
        <w:t>SVINCOLI PER INATTIVITA’ (ART. 109 NOIF)</w:t>
      </w:r>
    </w:p>
    <w:p w14:paraId="67E5CB4C" w14:textId="77777777" w:rsidR="008738F9" w:rsidRPr="008738F9" w:rsidRDefault="008738F9" w:rsidP="008738F9">
      <w:pPr>
        <w:pStyle w:val="LndNormale1"/>
        <w:rPr>
          <w:color w:val="002060"/>
        </w:rPr>
      </w:pPr>
    </w:p>
    <w:p w14:paraId="75B5061C" w14:textId="77777777" w:rsidR="008738F9" w:rsidRPr="008738F9" w:rsidRDefault="008738F9" w:rsidP="008738F9">
      <w:pPr>
        <w:pStyle w:val="LndNormale1"/>
        <w:rPr>
          <w:color w:val="002060"/>
        </w:rPr>
      </w:pPr>
      <w:r w:rsidRPr="008738F9">
        <w:rPr>
          <w:color w:val="002060"/>
        </w:rPr>
        <w:t>Vista la richiesta di svincolo per inattività ai sensi dell’art. 109 delle NOIF, si procede allo svincolo dei seguenti calciatori:</w:t>
      </w:r>
    </w:p>
    <w:p w14:paraId="3CB868C4" w14:textId="77777777" w:rsidR="008738F9" w:rsidRPr="008738F9" w:rsidRDefault="008738F9" w:rsidP="008738F9">
      <w:pPr>
        <w:pStyle w:val="LndNormale1"/>
        <w:rPr>
          <w:b/>
          <w:color w:val="002060"/>
          <w:lang w:val="es-ES"/>
        </w:rPr>
      </w:pPr>
      <w:r w:rsidRPr="008738F9">
        <w:rPr>
          <w:b/>
          <w:color w:val="002060"/>
          <w:lang w:val="es-ES"/>
        </w:rPr>
        <w:t xml:space="preserve">CARTA NICHOLAS </w:t>
      </w:r>
      <w:r w:rsidRPr="008738F9">
        <w:rPr>
          <w:b/>
          <w:color w:val="002060"/>
          <w:lang w:val="es-ES"/>
        </w:rPr>
        <w:tab/>
      </w:r>
      <w:r w:rsidRPr="008738F9">
        <w:rPr>
          <w:b/>
          <w:color w:val="002060"/>
          <w:lang w:val="es-ES"/>
        </w:rPr>
        <w:tab/>
        <w:t>nato 26.05.2005</w:t>
      </w:r>
      <w:r w:rsidRPr="008738F9">
        <w:rPr>
          <w:b/>
          <w:color w:val="002060"/>
          <w:lang w:val="es-ES"/>
        </w:rPr>
        <w:tab/>
        <w:t xml:space="preserve">  78.082 A.S.D. PIANDIROSE</w:t>
      </w:r>
    </w:p>
    <w:p w14:paraId="09980624" w14:textId="77777777" w:rsidR="008738F9" w:rsidRPr="008738F9" w:rsidRDefault="008738F9" w:rsidP="008738F9">
      <w:pPr>
        <w:pStyle w:val="LndNormale1"/>
        <w:rPr>
          <w:b/>
          <w:color w:val="002060"/>
        </w:rPr>
      </w:pPr>
      <w:r w:rsidRPr="008738F9">
        <w:rPr>
          <w:b/>
          <w:color w:val="002060"/>
        </w:rPr>
        <w:t>COMPARONE MAKSIM</w:t>
      </w:r>
      <w:r w:rsidRPr="008738F9">
        <w:rPr>
          <w:b/>
          <w:color w:val="002060"/>
        </w:rPr>
        <w:tab/>
        <w:t>nato 29.12.2008</w:t>
      </w:r>
      <w:r w:rsidRPr="008738F9">
        <w:rPr>
          <w:b/>
          <w:color w:val="002060"/>
        </w:rPr>
        <w:tab/>
        <w:t>945.406 S.S.   SETTEMPEDA A.S.D.</w:t>
      </w:r>
    </w:p>
    <w:p w14:paraId="28304BE0" w14:textId="77777777" w:rsidR="008738F9" w:rsidRPr="008738F9" w:rsidRDefault="008738F9" w:rsidP="008738F9">
      <w:pPr>
        <w:pStyle w:val="LndNormale1"/>
        <w:rPr>
          <w:b/>
          <w:color w:val="002060"/>
        </w:rPr>
      </w:pPr>
      <w:r w:rsidRPr="008738F9">
        <w:rPr>
          <w:b/>
          <w:color w:val="002060"/>
        </w:rPr>
        <w:t>MORETTI JUAN CAMILLO</w:t>
      </w:r>
      <w:r w:rsidRPr="008738F9">
        <w:rPr>
          <w:b/>
          <w:color w:val="002060"/>
        </w:rPr>
        <w:tab/>
        <w:t>nato 09.09.2001</w:t>
      </w:r>
      <w:r w:rsidRPr="008738F9">
        <w:rPr>
          <w:b/>
          <w:color w:val="002060"/>
        </w:rPr>
        <w:tab/>
        <w:t>915.976 SERRANA 1933 A.S.D.</w:t>
      </w:r>
    </w:p>
    <w:p w14:paraId="5FDB9E13" w14:textId="77777777" w:rsidR="008738F9" w:rsidRPr="008738F9" w:rsidRDefault="008738F9" w:rsidP="008738F9">
      <w:pPr>
        <w:pStyle w:val="LndNormale1"/>
        <w:rPr>
          <w:b/>
          <w:color w:val="002060"/>
        </w:rPr>
      </w:pPr>
      <w:r w:rsidRPr="008738F9">
        <w:rPr>
          <w:b/>
          <w:color w:val="002060"/>
          <w:lang w:val="es-ES"/>
        </w:rPr>
        <w:t>DE LUCA ERIK</w:t>
      </w:r>
      <w:r w:rsidRPr="008738F9">
        <w:rPr>
          <w:b/>
          <w:color w:val="002060"/>
          <w:lang w:val="es-ES"/>
        </w:rPr>
        <w:tab/>
      </w:r>
      <w:r w:rsidRPr="008738F9">
        <w:rPr>
          <w:b/>
          <w:color w:val="002060"/>
          <w:lang w:val="es-ES"/>
        </w:rPr>
        <w:tab/>
        <w:t>nato 07.02.2007</w:t>
      </w:r>
      <w:r w:rsidRPr="008738F9">
        <w:rPr>
          <w:b/>
          <w:color w:val="002060"/>
          <w:lang w:val="es-ES"/>
        </w:rPr>
        <w:tab/>
        <w:t xml:space="preserve">943.111 SSDARL ATL. </w:t>
      </w:r>
      <w:r w:rsidRPr="008738F9">
        <w:rPr>
          <w:b/>
          <w:color w:val="002060"/>
        </w:rPr>
        <w:t>CALCIO P.S. ELPIDIO</w:t>
      </w:r>
    </w:p>
    <w:p w14:paraId="491B0037" w14:textId="77777777" w:rsidR="008738F9" w:rsidRPr="008738F9" w:rsidRDefault="008738F9" w:rsidP="0047674B">
      <w:pPr>
        <w:pStyle w:val="LndNormale1"/>
        <w:rPr>
          <w:rFonts w:cs="Arial"/>
          <w:color w:val="002060"/>
          <w:szCs w:val="22"/>
        </w:rPr>
      </w:pPr>
    </w:p>
    <w:p w14:paraId="4D8B93D9" w14:textId="77777777" w:rsidR="00EB23B9" w:rsidRPr="008738F9" w:rsidRDefault="00EB23B9"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4"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11BE4C41" w14:textId="77777777" w:rsidR="00D22E70" w:rsidRDefault="00D22E70" w:rsidP="005E6F7F">
      <w:pPr>
        <w:pStyle w:val="TITOLOPRINC"/>
        <w:spacing w:before="0" w:beforeAutospacing="0" w:after="0" w:afterAutospacing="0"/>
        <w:rPr>
          <w:color w:val="002060"/>
          <w:sz w:val="12"/>
          <w:szCs w:val="12"/>
        </w:rPr>
      </w:pPr>
    </w:p>
    <w:p w14:paraId="21BB3DC4" w14:textId="77777777" w:rsidR="00486A57" w:rsidRPr="007846E3" w:rsidRDefault="00486A57" w:rsidP="00486A57">
      <w:pPr>
        <w:pStyle w:val="titolocampionato0"/>
        <w:shd w:val="clear" w:color="auto" w:fill="CCCCCC"/>
        <w:spacing w:before="80" w:after="40"/>
        <w:rPr>
          <w:color w:val="002060"/>
        </w:rPr>
      </w:pPr>
      <w:r w:rsidRPr="007846E3">
        <w:rPr>
          <w:color w:val="002060"/>
        </w:rPr>
        <w:t>CALCIO A CINQUE SERIE C2</w:t>
      </w:r>
    </w:p>
    <w:p w14:paraId="273D5DEC" w14:textId="77777777" w:rsidR="00486A57" w:rsidRPr="007846E3" w:rsidRDefault="00486A57" w:rsidP="00486A57">
      <w:pPr>
        <w:pStyle w:val="titoloprinc0"/>
        <w:rPr>
          <w:color w:val="002060"/>
        </w:rPr>
      </w:pPr>
      <w:r w:rsidRPr="007846E3">
        <w:rPr>
          <w:color w:val="002060"/>
        </w:rPr>
        <w:t>VARIAZIONI AL PROGRAMMA GARE</w:t>
      </w:r>
    </w:p>
    <w:p w14:paraId="7848F8C7" w14:textId="77777777" w:rsidR="00486A57" w:rsidRPr="007846E3" w:rsidRDefault="00486A57" w:rsidP="00486A57">
      <w:pPr>
        <w:pStyle w:val="breakline"/>
        <w:rPr>
          <w:color w:val="002060"/>
        </w:rPr>
      </w:pPr>
    </w:p>
    <w:p w14:paraId="227CE687" w14:textId="77777777" w:rsidR="00486A57" w:rsidRPr="007846E3" w:rsidRDefault="00486A57" w:rsidP="00486A57">
      <w:pPr>
        <w:pStyle w:val="breakline"/>
        <w:rPr>
          <w:color w:val="002060"/>
        </w:rPr>
      </w:pPr>
    </w:p>
    <w:p w14:paraId="2CA482D0" w14:textId="77777777" w:rsidR="00486A57" w:rsidRPr="007846E3" w:rsidRDefault="00486A57" w:rsidP="00486A57">
      <w:pPr>
        <w:pStyle w:val="sottotitolocampionato10"/>
        <w:rPr>
          <w:color w:val="002060"/>
        </w:rPr>
      </w:pPr>
      <w:r w:rsidRPr="007846E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86A57" w:rsidRPr="007846E3" w14:paraId="35D677D6" w14:textId="77777777" w:rsidTr="00B87B6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B4120" w14:textId="77777777" w:rsidR="00486A57" w:rsidRPr="007846E3" w:rsidRDefault="00486A57" w:rsidP="00B87B69">
            <w:pPr>
              <w:pStyle w:val="headertabella0"/>
              <w:rPr>
                <w:color w:val="002060"/>
              </w:rPr>
            </w:pPr>
            <w:r w:rsidRPr="007846E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E411F" w14:textId="77777777" w:rsidR="00486A57" w:rsidRPr="007846E3" w:rsidRDefault="00486A57" w:rsidP="00B87B69">
            <w:pPr>
              <w:pStyle w:val="headertabella0"/>
              <w:rPr>
                <w:color w:val="002060"/>
              </w:rPr>
            </w:pPr>
            <w:r w:rsidRPr="007846E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4E33B" w14:textId="77777777" w:rsidR="00486A57" w:rsidRPr="007846E3" w:rsidRDefault="00486A57" w:rsidP="00B87B69">
            <w:pPr>
              <w:pStyle w:val="headertabella0"/>
              <w:rPr>
                <w:color w:val="002060"/>
              </w:rPr>
            </w:pPr>
            <w:r w:rsidRPr="007846E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E2547" w14:textId="77777777" w:rsidR="00486A57" w:rsidRPr="007846E3" w:rsidRDefault="00486A57" w:rsidP="00B87B69">
            <w:pPr>
              <w:pStyle w:val="headertabella0"/>
              <w:rPr>
                <w:color w:val="002060"/>
              </w:rPr>
            </w:pPr>
            <w:r w:rsidRPr="007846E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8F348" w14:textId="77777777" w:rsidR="00486A57" w:rsidRPr="007846E3" w:rsidRDefault="00486A57" w:rsidP="00B87B69">
            <w:pPr>
              <w:pStyle w:val="headertabella0"/>
              <w:rPr>
                <w:color w:val="002060"/>
              </w:rPr>
            </w:pPr>
            <w:r w:rsidRPr="007846E3">
              <w:rPr>
                <w:color w:val="002060"/>
              </w:rPr>
              <w:t xml:space="preserve">Data </w:t>
            </w:r>
            <w:proofErr w:type="spellStart"/>
            <w:r w:rsidRPr="007846E3">
              <w:rPr>
                <w:color w:val="002060"/>
              </w:rPr>
              <w:t>Orig</w:t>
            </w:r>
            <w:proofErr w:type="spellEnd"/>
            <w:r w:rsidRPr="007846E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9C681" w14:textId="77777777" w:rsidR="00486A57" w:rsidRPr="007846E3" w:rsidRDefault="00486A57" w:rsidP="00B87B69">
            <w:pPr>
              <w:pStyle w:val="headertabella0"/>
              <w:rPr>
                <w:color w:val="002060"/>
              </w:rPr>
            </w:pPr>
            <w:r w:rsidRPr="007846E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1294B" w14:textId="77777777" w:rsidR="00486A57" w:rsidRPr="007846E3" w:rsidRDefault="00486A57" w:rsidP="00B87B69">
            <w:pPr>
              <w:pStyle w:val="headertabella0"/>
              <w:rPr>
                <w:color w:val="002060"/>
              </w:rPr>
            </w:pPr>
            <w:r w:rsidRPr="007846E3">
              <w:rPr>
                <w:color w:val="002060"/>
              </w:rPr>
              <w:t xml:space="preserve">Ora </w:t>
            </w:r>
            <w:proofErr w:type="spellStart"/>
            <w:r w:rsidRPr="007846E3">
              <w:rPr>
                <w:color w:val="002060"/>
              </w:rPr>
              <w:t>Orig</w:t>
            </w:r>
            <w:proofErr w:type="spellEnd"/>
            <w:r w:rsidRPr="007846E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9E156" w14:textId="77777777" w:rsidR="00486A57" w:rsidRPr="007846E3" w:rsidRDefault="00486A57" w:rsidP="00B87B69">
            <w:pPr>
              <w:pStyle w:val="headertabella0"/>
              <w:rPr>
                <w:color w:val="002060"/>
              </w:rPr>
            </w:pPr>
            <w:r w:rsidRPr="007846E3">
              <w:rPr>
                <w:color w:val="002060"/>
              </w:rPr>
              <w:t>Impianto</w:t>
            </w:r>
          </w:p>
        </w:tc>
      </w:tr>
      <w:tr w:rsidR="00486A57" w:rsidRPr="007846E3" w14:paraId="135112B2" w14:textId="77777777" w:rsidTr="00B87B6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0D2D" w14:textId="77777777" w:rsidR="00486A57" w:rsidRPr="007846E3" w:rsidRDefault="00486A57" w:rsidP="00B87B69">
            <w:pPr>
              <w:pStyle w:val="rowtabella0"/>
              <w:rPr>
                <w:color w:val="002060"/>
                <w:highlight w:val="yellow"/>
              </w:rPr>
            </w:pPr>
            <w:r w:rsidRPr="007846E3">
              <w:rPr>
                <w:color w:val="002060"/>
                <w:highlight w:val="yellow"/>
              </w:rPr>
              <w:t>06/03/2026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67FA5" w14:textId="77777777" w:rsidR="00486A57" w:rsidRPr="007846E3" w:rsidRDefault="00486A57" w:rsidP="00B87B69">
            <w:pPr>
              <w:pStyle w:val="rowtabella0"/>
              <w:jc w:val="center"/>
              <w:rPr>
                <w:color w:val="002060"/>
                <w:highlight w:val="yellow"/>
              </w:rPr>
            </w:pPr>
            <w:r w:rsidRPr="007846E3">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BA001" w14:textId="77777777" w:rsidR="00486A57" w:rsidRPr="007846E3" w:rsidRDefault="00486A57" w:rsidP="00B87B69">
            <w:pPr>
              <w:pStyle w:val="rowtabella0"/>
              <w:rPr>
                <w:color w:val="002060"/>
                <w:highlight w:val="yellow"/>
              </w:rPr>
            </w:pPr>
            <w:r w:rsidRPr="007846E3">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0FA4" w14:textId="77777777" w:rsidR="00486A57" w:rsidRPr="007846E3" w:rsidRDefault="00486A57" w:rsidP="00B87B69">
            <w:pPr>
              <w:pStyle w:val="rowtabella0"/>
              <w:rPr>
                <w:color w:val="002060"/>
                <w:highlight w:val="yellow"/>
              </w:rPr>
            </w:pPr>
            <w:r w:rsidRPr="007846E3">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2F924" w14:textId="77777777" w:rsidR="00486A57" w:rsidRPr="007846E3" w:rsidRDefault="00486A57" w:rsidP="00B87B6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CCFDD" w14:textId="77777777" w:rsidR="00486A57" w:rsidRPr="007846E3" w:rsidRDefault="00486A57" w:rsidP="00B87B69">
            <w:pPr>
              <w:pStyle w:val="rowtabella0"/>
              <w:jc w:val="center"/>
              <w:rPr>
                <w:color w:val="002060"/>
                <w:highlight w:val="yellow"/>
              </w:rPr>
            </w:pPr>
            <w:r w:rsidRPr="007846E3">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F3FCF" w14:textId="77777777" w:rsidR="00486A57" w:rsidRPr="007846E3" w:rsidRDefault="00486A57" w:rsidP="00B87B69">
            <w:pPr>
              <w:pStyle w:val="rowtabella0"/>
              <w:jc w:val="center"/>
              <w:rPr>
                <w:color w:val="002060"/>
              </w:rPr>
            </w:pPr>
            <w:r w:rsidRPr="007846E3">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F98AE" w14:textId="77777777" w:rsidR="00486A57" w:rsidRPr="007846E3" w:rsidRDefault="00486A57" w:rsidP="00B87B69">
            <w:pPr>
              <w:rPr>
                <w:color w:val="002060"/>
              </w:rPr>
            </w:pPr>
          </w:p>
        </w:tc>
      </w:tr>
      <w:tr w:rsidR="00486A57" w:rsidRPr="007846E3" w14:paraId="3FB1738C" w14:textId="77777777" w:rsidTr="00B87B6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6F515" w14:textId="77777777" w:rsidR="00486A57" w:rsidRPr="007846E3" w:rsidRDefault="00486A57" w:rsidP="00B87B69">
            <w:pPr>
              <w:pStyle w:val="rowtabella0"/>
              <w:rPr>
                <w:color w:val="002060"/>
                <w:highlight w:val="yellow"/>
              </w:rPr>
            </w:pPr>
            <w:r w:rsidRPr="007846E3">
              <w:rPr>
                <w:color w:val="002060"/>
                <w:highlight w:val="yellow"/>
              </w:rPr>
              <w:t>20/03/2026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4E5DE" w14:textId="77777777" w:rsidR="00486A57" w:rsidRPr="007846E3" w:rsidRDefault="00486A57" w:rsidP="00B87B69">
            <w:pPr>
              <w:pStyle w:val="rowtabella0"/>
              <w:jc w:val="center"/>
              <w:rPr>
                <w:color w:val="002060"/>
                <w:highlight w:val="yellow"/>
              </w:rPr>
            </w:pPr>
            <w:r w:rsidRPr="007846E3">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5B2E" w14:textId="77777777" w:rsidR="00486A57" w:rsidRPr="007846E3" w:rsidRDefault="00486A57" w:rsidP="00B87B69">
            <w:pPr>
              <w:pStyle w:val="rowtabella0"/>
              <w:rPr>
                <w:color w:val="002060"/>
                <w:highlight w:val="yellow"/>
              </w:rPr>
            </w:pPr>
            <w:r w:rsidRPr="007846E3">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DABE9" w14:textId="77777777" w:rsidR="00486A57" w:rsidRPr="007846E3" w:rsidRDefault="00486A57" w:rsidP="00B87B69">
            <w:pPr>
              <w:pStyle w:val="rowtabella0"/>
              <w:rPr>
                <w:color w:val="002060"/>
                <w:highlight w:val="yellow"/>
              </w:rPr>
            </w:pPr>
            <w:r w:rsidRPr="007846E3">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8C5F7" w14:textId="77777777" w:rsidR="00486A57" w:rsidRPr="007846E3" w:rsidRDefault="00486A57" w:rsidP="00B87B6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F50AC" w14:textId="77777777" w:rsidR="00486A57" w:rsidRPr="007846E3" w:rsidRDefault="00486A57" w:rsidP="00B87B69">
            <w:pPr>
              <w:pStyle w:val="rowtabella0"/>
              <w:jc w:val="center"/>
              <w:rPr>
                <w:color w:val="002060"/>
                <w:highlight w:val="yellow"/>
              </w:rPr>
            </w:pPr>
            <w:r w:rsidRPr="007846E3">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6BC50" w14:textId="77777777" w:rsidR="00486A57" w:rsidRPr="007846E3" w:rsidRDefault="00486A57" w:rsidP="00B87B69">
            <w:pPr>
              <w:pStyle w:val="rowtabella0"/>
              <w:jc w:val="center"/>
              <w:rPr>
                <w:color w:val="002060"/>
              </w:rPr>
            </w:pPr>
            <w:r w:rsidRPr="007846E3">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1D22" w14:textId="77777777" w:rsidR="00486A57" w:rsidRPr="007846E3" w:rsidRDefault="00486A57" w:rsidP="00B87B69">
            <w:pPr>
              <w:rPr>
                <w:color w:val="002060"/>
              </w:rPr>
            </w:pPr>
          </w:p>
        </w:tc>
      </w:tr>
    </w:tbl>
    <w:p w14:paraId="064F0D3B" w14:textId="77777777" w:rsidR="00486A57" w:rsidRDefault="00486A57" w:rsidP="005E6F7F">
      <w:pPr>
        <w:pStyle w:val="TITOLOPRINC"/>
        <w:spacing w:before="0" w:beforeAutospacing="0" w:after="0" w:afterAutospacing="0"/>
        <w:rPr>
          <w:color w:val="002060"/>
          <w:sz w:val="12"/>
          <w:szCs w:val="12"/>
        </w:rPr>
      </w:pPr>
    </w:p>
    <w:p w14:paraId="0AA83009" w14:textId="77777777" w:rsidR="00486A57" w:rsidRPr="00D22E70" w:rsidRDefault="00486A57" w:rsidP="005E6F7F">
      <w:pPr>
        <w:pStyle w:val="TITOLOPRINC"/>
        <w:spacing w:before="0" w:beforeAutospacing="0" w:after="0" w:afterAutospacing="0"/>
        <w:rPr>
          <w:color w:val="002060"/>
          <w:sz w:val="12"/>
          <w:szCs w:val="12"/>
        </w:rPr>
      </w:pPr>
    </w:p>
    <w:p w14:paraId="68D62DC4" w14:textId="3F378FDC" w:rsidR="00D22E70" w:rsidRPr="00D22E70" w:rsidRDefault="00D22E70" w:rsidP="00D22E70">
      <w:pPr>
        <w:pStyle w:val="titolocampionato0"/>
        <w:shd w:val="clear" w:color="auto" w:fill="CCCCCC"/>
        <w:spacing w:before="80" w:after="40"/>
        <w:rPr>
          <w:color w:val="002060"/>
        </w:rPr>
      </w:pPr>
      <w:r w:rsidRPr="00D22E70">
        <w:rPr>
          <w:color w:val="002060"/>
        </w:rPr>
        <w:t>UNDER 19 CALCIO A 5 REGIONALE</w:t>
      </w:r>
    </w:p>
    <w:p w14:paraId="6B56AF52" w14:textId="6BE6D676" w:rsidR="005E6F7F" w:rsidRPr="00E762DC" w:rsidRDefault="005E6F7F" w:rsidP="005E6F7F">
      <w:pPr>
        <w:pStyle w:val="TITOLOPRINC"/>
        <w:spacing w:before="0" w:beforeAutospacing="0" w:after="0" w:afterAutospacing="0"/>
        <w:rPr>
          <w:color w:val="002060"/>
        </w:rPr>
      </w:pPr>
      <w:r>
        <w:rPr>
          <w:color w:val="002060"/>
        </w:rPr>
        <w:t>GIRONE GOLD</w:t>
      </w:r>
    </w:p>
    <w:p w14:paraId="7790DC8A" w14:textId="77777777" w:rsidR="005E6F7F" w:rsidRDefault="005E6F7F" w:rsidP="005E6F7F">
      <w:pPr>
        <w:pStyle w:val="LndNormale1"/>
        <w:jc w:val="left"/>
        <w:rPr>
          <w:b/>
          <w:color w:val="002060"/>
          <w:sz w:val="24"/>
          <w:u w:val="single"/>
        </w:rPr>
      </w:pPr>
    </w:p>
    <w:p w14:paraId="0B698ECD" w14:textId="2FB3B45B" w:rsidR="005E6F7F" w:rsidRPr="005E6F7F" w:rsidRDefault="005E6F7F" w:rsidP="005E6F7F">
      <w:pPr>
        <w:pStyle w:val="LndNormale1"/>
        <w:rPr>
          <w:bCs/>
          <w:color w:val="002060"/>
          <w:szCs w:val="22"/>
        </w:rPr>
      </w:pPr>
      <w:r w:rsidRPr="005E6F7F">
        <w:rPr>
          <w:bCs/>
          <w:color w:val="002060"/>
          <w:szCs w:val="22"/>
        </w:rPr>
        <w:t>Nel Comunicato Ufficiale n° 8</w:t>
      </w:r>
      <w:r>
        <w:rPr>
          <w:bCs/>
          <w:color w:val="002060"/>
          <w:szCs w:val="22"/>
        </w:rPr>
        <w:t>5</w:t>
      </w:r>
      <w:r w:rsidRPr="005E6F7F">
        <w:rPr>
          <w:bCs/>
          <w:color w:val="002060"/>
          <w:szCs w:val="22"/>
        </w:rPr>
        <w:t xml:space="preserve"> del </w:t>
      </w:r>
      <w:r>
        <w:rPr>
          <w:bCs/>
          <w:color w:val="002060"/>
          <w:szCs w:val="22"/>
        </w:rPr>
        <w:t>25</w:t>
      </w:r>
      <w:r w:rsidRPr="005E6F7F">
        <w:rPr>
          <w:bCs/>
          <w:color w:val="002060"/>
          <w:szCs w:val="22"/>
        </w:rPr>
        <w:t xml:space="preserve">/02/2026, per un mero errore materiale </w:t>
      </w:r>
      <w:r w:rsidR="00970441">
        <w:rPr>
          <w:bCs/>
          <w:color w:val="002060"/>
          <w:szCs w:val="22"/>
        </w:rPr>
        <w:t>è stata</w:t>
      </w:r>
      <w:r w:rsidRPr="005E6F7F">
        <w:rPr>
          <w:bCs/>
          <w:color w:val="002060"/>
          <w:szCs w:val="22"/>
        </w:rPr>
        <w:t xml:space="preserve"> riportat</w:t>
      </w:r>
      <w:r w:rsidR="00970441">
        <w:rPr>
          <w:bCs/>
          <w:color w:val="002060"/>
          <w:szCs w:val="22"/>
        </w:rPr>
        <w:t>a in maniera non corretta la rettifica de</w:t>
      </w:r>
      <w:r w:rsidRPr="005E6F7F">
        <w:rPr>
          <w:bCs/>
          <w:color w:val="002060"/>
          <w:szCs w:val="22"/>
        </w:rPr>
        <w:t>gli abbinamenti delle Semifinali di girone “Gold”</w:t>
      </w:r>
      <w:r w:rsidR="00970441">
        <w:rPr>
          <w:bCs/>
          <w:color w:val="002060"/>
          <w:szCs w:val="22"/>
        </w:rPr>
        <w:t xml:space="preserve"> a </w:t>
      </w:r>
      <w:r w:rsidR="0068700C">
        <w:rPr>
          <w:bCs/>
          <w:color w:val="002060"/>
          <w:szCs w:val="22"/>
        </w:rPr>
        <w:t>modifica</w:t>
      </w:r>
      <w:r w:rsidR="00970441">
        <w:rPr>
          <w:bCs/>
          <w:color w:val="002060"/>
          <w:szCs w:val="22"/>
        </w:rPr>
        <w:t xml:space="preserve"> di quanto erroneamente riportato C.U. n° 17 del 15/09/2025</w:t>
      </w:r>
      <w:r w:rsidRPr="005E6F7F">
        <w:rPr>
          <w:bCs/>
          <w:color w:val="002060"/>
          <w:szCs w:val="22"/>
        </w:rPr>
        <w:t>.</w:t>
      </w:r>
    </w:p>
    <w:p w14:paraId="41BDAF89" w14:textId="06D5B060" w:rsidR="00E47757" w:rsidRDefault="005E6F7F" w:rsidP="003F778E">
      <w:pPr>
        <w:pStyle w:val="LndNormale1"/>
        <w:rPr>
          <w:bCs/>
          <w:color w:val="002060"/>
          <w:szCs w:val="22"/>
        </w:rPr>
      </w:pPr>
      <w:r w:rsidRPr="005E6F7F">
        <w:rPr>
          <w:bCs/>
          <w:color w:val="002060"/>
          <w:szCs w:val="22"/>
        </w:rPr>
        <w:lastRenderedPageBreak/>
        <w:t>Di seguito si pubblicano gli esatti abbinamenti che annullano e sostituiscono quelli pubblicati nel C.U. sopra menzionato.</w:t>
      </w:r>
    </w:p>
    <w:p w14:paraId="69542338" w14:textId="77777777" w:rsidR="003F778E" w:rsidRPr="003F778E" w:rsidRDefault="003F778E" w:rsidP="003F778E">
      <w:pPr>
        <w:pStyle w:val="LndNormale1"/>
        <w:rPr>
          <w:bCs/>
          <w:color w:val="002060"/>
          <w:szCs w:val="22"/>
        </w:rPr>
      </w:pPr>
    </w:p>
    <w:p w14:paraId="18C842C2" w14:textId="77777777" w:rsidR="005E6F7F" w:rsidRPr="00D913D7" w:rsidRDefault="005E6F7F" w:rsidP="005E6F7F">
      <w:pPr>
        <w:pStyle w:val="LndNormale1"/>
        <w:rPr>
          <w:b/>
          <w:bCs/>
          <w:color w:val="002060"/>
        </w:rPr>
      </w:pPr>
      <w:r w:rsidRPr="00D913D7">
        <w:rPr>
          <w:b/>
          <w:bCs/>
          <w:color w:val="002060"/>
        </w:rPr>
        <w:t>Semifinali girone “Gold”</w:t>
      </w:r>
    </w:p>
    <w:p w14:paraId="55B5CBA4" w14:textId="77777777" w:rsidR="005E6F7F" w:rsidRDefault="005E6F7F" w:rsidP="005E6F7F">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w:t>
      </w:r>
      <w:r>
        <w:rPr>
          <w:rFonts w:ascii="Arial" w:hAnsi="Arial" w:cs="Arial"/>
          <w:color w:val="002060"/>
          <w:sz w:val="22"/>
        </w:rPr>
        <w:t xml:space="preserve">e del Girone “Gold” </w:t>
      </w:r>
      <w:r w:rsidRPr="00E762DC">
        <w:rPr>
          <w:rFonts w:ascii="Arial" w:hAnsi="Arial" w:cs="Arial"/>
          <w:color w:val="002060"/>
          <w:sz w:val="22"/>
        </w:rPr>
        <w:t xml:space="preserve">disputeranno </w:t>
      </w:r>
      <w:r>
        <w:rPr>
          <w:rFonts w:ascii="Arial" w:hAnsi="Arial" w:cs="Arial"/>
          <w:color w:val="002060"/>
          <w:sz w:val="22"/>
        </w:rPr>
        <w:t>le semifinali</w:t>
      </w:r>
      <w:r w:rsidRPr="00E762DC">
        <w:rPr>
          <w:rFonts w:ascii="Arial" w:hAnsi="Arial" w:cs="Arial"/>
          <w:color w:val="002060"/>
          <w:sz w:val="22"/>
        </w:rPr>
        <w:t xml:space="preserve"> in gar</w:t>
      </w:r>
      <w:r>
        <w:rPr>
          <w:rFonts w:ascii="Arial" w:hAnsi="Arial" w:cs="Arial"/>
          <w:color w:val="002060"/>
          <w:sz w:val="22"/>
        </w:rPr>
        <w:t>e di andata e ritorno.</w:t>
      </w:r>
    </w:p>
    <w:p w14:paraId="3A523123" w14:textId="77777777" w:rsidR="005E6F7F" w:rsidRPr="004F0082" w:rsidRDefault="005E6F7F" w:rsidP="005E6F7F">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6FDEA2E0" w14:textId="77777777" w:rsidR="003F778E" w:rsidRDefault="003F778E" w:rsidP="005E6F7F">
      <w:pPr>
        <w:pStyle w:val="Corpodeltesto21"/>
        <w:rPr>
          <w:rFonts w:ascii="Arial" w:hAnsi="Arial" w:cs="Arial"/>
          <w:color w:val="002060"/>
          <w:sz w:val="22"/>
        </w:rPr>
      </w:pPr>
    </w:p>
    <w:p w14:paraId="0057B37C" w14:textId="440ADD75" w:rsidR="003F778E" w:rsidRPr="003F778E" w:rsidRDefault="003F778E" w:rsidP="005E6F7F">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1°</w:t>
      </w:r>
      <w:proofErr w:type="gramEnd"/>
      <w:r w:rsidRPr="003F778E">
        <w:rPr>
          <w:rFonts w:ascii="Arial" w:hAnsi="Arial" w:cs="Arial"/>
          <w:i/>
          <w:iCs/>
          <w:color w:val="002060"/>
          <w:sz w:val="22"/>
        </w:rPr>
        <w:t xml:space="preserve"> posto</w:t>
      </w:r>
    </w:p>
    <w:p w14:paraId="7E33EE64" w14:textId="47180A80" w:rsidR="005E6F7F" w:rsidRPr="004F0082" w:rsidRDefault="005E6F7F" w:rsidP="005E6F7F">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2^ classificata girone “Gold”</w:t>
      </w:r>
      <w:r w:rsidRPr="004F0082">
        <w:rPr>
          <w:rFonts w:ascii="Arial" w:hAnsi="Arial" w:cs="Arial"/>
          <w:color w:val="002060"/>
          <w:sz w:val="22"/>
        </w:rPr>
        <w:t xml:space="preserve"> </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1^ classificata girone “Gold”</w:t>
      </w:r>
      <w:r w:rsidRPr="004F0082">
        <w:rPr>
          <w:rFonts w:ascii="Arial" w:hAnsi="Arial" w:cs="Arial"/>
          <w:color w:val="002060"/>
          <w:sz w:val="22"/>
        </w:rPr>
        <w:tab/>
      </w:r>
      <w:r w:rsidRPr="004F0082">
        <w:rPr>
          <w:rFonts w:ascii="Arial" w:hAnsi="Arial" w:cs="Arial"/>
          <w:color w:val="002060"/>
          <w:sz w:val="22"/>
        </w:rPr>
        <w:tab/>
      </w:r>
    </w:p>
    <w:p w14:paraId="603ECD46" w14:textId="38F3FC41" w:rsidR="003F778E" w:rsidRPr="00B264CD" w:rsidRDefault="00B264CD" w:rsidP="005E6F7F">
      <w:pPr>
        <w:pStyle w:val="Corpodeltesto21"/>
        <w:rPr>
          <w:rFonts w:ascii="Arial" w:hAnsi="Arial" w:cs="Arial"/>
          <w:b/>
          <w:bCs/>
          <w:color w:val="002060"/>
          <w:sz w:val="22"/>
        </w:rPr>
      </w:pPr>
      <w:r w:rsidRPr="00B264CD">
        <w:rPr>
          <w:rFonts w:ascii="Arial" w:hAnsi="Arial" w:cs="Arial"/>
          <w:b/>
          <w:bCs/>
          <w:color w:val="002060"/>
          <w:sz w:val="22"/>
        </w:rPr>
        <w:t>ACLI AUDAX MONTECOSARO – FUTSAL VIRE GEOSISTEM ASD</w:t>
      </w:r>
    </w:p>
    <w:p w14:paraId="2665ECD4" w14:textId="77777777" w:rsidR="00B264CD" w:rsidRDefault="00B264CD" w:rsidP="005E6F7F">
      <w:pPr>
        <w:pStyle w:val="Corpodeltesto21"/>
        <w:rPr>
          <w:rFonts w:ascii="Arial" w:hAnsi="Arial" w:cs="Arial"/>
          <w:color w:val="002060"/>
          <w:sz w:val="22"/>
        </w:rPr>
      </w:pPr>
    </w:p>
    <w:p w14:paraId="504DFD3F" w14:textId="7166A9D8" w:rsidR="003F778E" w:rsidRPr="003F778E" w:rsidRDefault="003F778E" w:rsidP="005E6F7F">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3</w:t>
      </w:r>
      <w:r w:rsidRPr="003F778E">
        <w:rPr>
          <w:rFonts w:ascii="Arial" w:hAnsi="Arial" w:cs="Arial"/>
          <w:i/>
          <w:iCs/>
          <w:color w:val="002060"/>
          <w:sz w:val="22"/>
        </w:rPr>
        <w:t>°</w:t>
      </w:r>
      <w:proofErr w:type="gramEnd"/>
      <w:r w:rsidRPr="003F778E">
        <w:rPr>
          <w:rFonts w:ascii="Arial" w:hAnsi="Arial" w:cs="Arial"/>
          <w:i/>
          <w:iCs/>
          <w:color w:val="002060"/>
          <w:sz w:val="22"/>
        </w:rPr>
        <w:t xml:space="preserve"> posto</w:t>
      </w:r>
    </w:p>
    <w:p w14:paraId="294D7B00" w14:textId="71BC4F65" w:rsidR="005E6F7F" w:rsidRPr="004F0082" w:rsidRDefault="005E6F7F" w:rsidP="005E6F7F">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 classificata girone “Gold”</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3^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21239A8F" w14:textId="3770E90A" w:rsidR="003F778E" w:rsidRPr="00B264CD" w:rsidRDefault="00B264CD" w:rsidP="005E6F7F">
      <w:pPr>
        <w:pStyle w:val="Corpodeltesto21"/>
        <w:rPr>
          <w:rFonts w:ascii="Arial" w:hAnsi="Arial" w:cs="Arial"/>
          <w:b/>
          <w:bCs/>
          <w:color w:val="002060"/>
          <w:sz w:val="22"/>
        </w:rPr>
      </w:pPr>
      <w:r w:rsidRPr="00B264CD">
        <w:rPr>
          <w:rFonts w:ascii="Arial" w:hAnsi="Arial" w:cs="Arial"/>
          <w:b/>
          <w:bCs/>
          <w:color w:val="002060"/>
          <w:sz w:val="22"/>
        </w:rPr>
        <w:t>REAL FABRIANO – ACSS MONDOLFO C5</w:t>
      </w:r>
    </w:p>
    <w:p w14:paraId="48741971" w14:textId="77777777" w:rsidR="00B264CD" w:rsidRDefault="00B264CD" w:rsidP="005E6F7F">
      <w:pPr>
        <w:pStyle w:val="Corpodeltesto21"/>
        <w:rPr>
          <w:rFonts w:ascii="Arial" w:hAnsi="Arial" w:cs="Arial"/>
          <w:color w:val="002060"/>
          <w:sz w:val="22"/>
        </w:rPr>
      </w:pPr>
    </w:p>
    <w:p w14:paraId="1C746E77" w14:textId="3338B279" w:rsidR="005E6F7F" w:rsidRPr="004F0082" w:rsidRDefault="005E6F7F" w:rsidP="005E6F7F">
      <w:pPr>
        <w:pStyle w:val="Corpodeltesto21"/>
        <w:rPr>
          <w:rFonts w:ascii="Arial" w:hAnsi="Arial" w:cs="Arial"/>
          <w:color w:val="002060"/>
          <w:sz w:val="22"/>
        </w:rPr>
      </w:pPr>
      <w:r>
        <w:rPr>
          <w:rFonts w:ascii="Arial" w:hAnsi="Arial" w:cs="Arial"/>
          <w:color w:val="002060"/>
          <w:sz w:val="22"/>
        </w:rPr>
        <w:t xml:space="preserve">Giocherà in casa la gara di ritorno la squadra </w:t>
      </w:r>
      <w:r w:rsidRPr="00740FA2">
        <w:rPr>
          <w:rFonts w:ascii="Arial" w:hAnsi="Arial" w:cs="Arial"/>
          <w:color w:val="002060"/>
          <w:sz w:val="22"/>
          <w:u w:val="single"/>
        </w:rPr>
        <w:t>meglio classificata</w:t>
      </w:r>
      <w:r>
        <w:rPr>
          <w:rFonts w:ascii="Arial" w:hAnsi="Arial" w:cs="Arial"/>
          <w:color w:val="002060"/>
          <w:sz w:val="22"/>
        </w:rPr>
        <w:t xml:space="preserve"> al termine del girone “Gold”.</w:t>
      </w:r>
    </w:p>
    <w:p w14:paraId="39BE9F4D" w14:textId="77777777" w:rsidR="005E6F7F" w:rsidRPr="004F0082" w:rsidRDefault="005E6F7F" w:rsidP="005E6F7F">
      <w:pPr>
        <w:pStyle w:val="Corpodeltesto21"/>
        <w:rPr>
          <w:color w:val="002060"/>
          <w:szCs w:val="22"/>
        </w:rPr>
      </w:pPr>
    </w:p>
    <w:p w14:paraId="60F21F2B" w14:textId="77777777" w:rsidR="005E6F7F" w:rsidRPr="001E6A72" w:rsidRDefault="005E6F7F" w:rsidP="005E6F7F">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3A2986D" w14:textId="77777777" w:rsidR="005E6F7F" w:rsidRPr="004F0082" w:rsidRDefault="005E6F7F" w:rsidP="005E6F7F">
      <w:pPr>
        <w:pStyle w:val="Corpodeltesto21"/>
        <w:rPr>
          <w:rFonts w:ascii="Arial" w:hAnsi="Arial" w:cs="Arial"/>
          <w:color w:val="002060"/>
          <w:sz w:val="22"/>
        </w:rPr>
      </w:pPr>
      <w:r w:rsidRPr="001E6A72">
        <w:rPr>
          <w:rFonts w:ascii="Arial" w:hAnsi="Arial" w:cs="Arial"/>
          <w:color w:val="002060"/>
          <w:sz w:val="22"/>
        </w:rPr>
        <w:t>Persistendo ancora la parità</w:t>
      </w:r>
      <w:r>
        <w:rPr>
          <w:rFonts w:ascii="Arial" w:hAnsi="Arial" w:cs="Arial"/>
          <w:color w:val="002060"/>
          <w:sz w:val="22"/>
        </w:rPr>
        <w:t>,</w:t>
      </w:r>
      <w:r w:rsidRPr="004F0082">
        <w:rPr>
          <w:rFonts w:ascii="Arial" w:hAnsi="Arial" w:cs="Arial"/>
          <w:color w:val="002060"/>
          <w:sz w:val="22"/>
        </w:rPr>
        <w:t xml:space="preserve"> </w:t>
      </w:r>
      <w:r>
        <w:rPr>
          <w:rFonts w:ascii="Arial" w:hAnsi="Arial" w:cs="Arial"/>
          <w:color w:val="002060"/>
          <w:sz w:val="22"/>
        </w:rPr>
        <w:t>si aggiudicherà la miglior posizione in classifica</w:t>
      </w:r>
      <w:r w:rsidRPr="004F0082">
        <w:rPr>
          <w:rFonts w:ascii="Arial" w:hAnsi="Arial" w:cs="Arial"/>
          <w:color w:val="002060"/>
          <w:sz w:val="22"/>
        </w:rPr>
        <w:t xml:space="preserve"> la squadra </w:t>
      </w:r>
      <w:r>
        <w:rPr>
          <w:rFonts w:ascii="Arial" w:hAnsi="Arial" w:cs="Arial"/>
          <w:color w:val="002060"/>
          <w:sz w:val="22"/>
        </w:rPr>
        <w:t>che gioca in casa</w:t>
      </w:r>
      <w:r w:rsidRPr="004F0082">
        <w:rPr>
          <w:rFonts w:ascii="Arial" w:hAnsi="Arial" w:cs="Arial"/>
          <w:color w:val="002060"/>
          <w:sz w:val="22"/>
        </w:rPr>
        <w:t>.</w:t>
      </w:r>
    </w:p>
    <w:p w14:paraId="4FBE6557" w14:textId="77777777" w:rsidR="005E6F7F" w:rsidRDefault="005E6F7F" w:rsidP="005E6F7F">
      <w:pPr>
        <w:pStyle w:val="LndNormale1"/>
        <w:rPr>
          <w:color w:val="002060"/>
          <w:highlight w:val="yellow"/>
        </w:rPr>
      </w:pPr>
    </w:p>
    <w:p w14:paraId="564288FB" w14:textId="77777777" w:rsidR="005E6F7F" w:rsidRDefault="005E6F7F" w:rsidP="005E6F7F">
      <w:pPr>
        <w:pStyle w:val="LndNormale1"/>
        <w:rPr>
          <w:color w:val="002060"/>
        </w:rPr>
      </w:pPr>
      <w:r w:rsidRPr="006105A3">
        <w:rPr>
          <w:color w:val="002060"/>
        </w:rPr>
        <w:t xml:space="preserve">Al termine </w:t>
      </w:r>
      <w:r>
        <w:rPr>
          <w:color w:val="002060"/>
        </w:rPr>
        <w:t>delle</w:t>
      </w:r>
      <w:r w:rsidRPr="006105A3">
        <w:rPr>
          <w:color w:val="002060"/>
        </w:rPr>
        <w:t xml:space="preserve"> "</w:t>
      </w:r>
      <w:r>
        <w:rPr>
          <w:color w:val="002060"/>
        </w:rPr>
        <w:t xml:space="preserve">Semifinali di girone </w:t>
      </w:r>
      <w:r w:rsidRPr="006105A3">
        <w:rPr>
          <w:color w:val="002060"/>
        </w:rPr>
        <w:t>Gold"</w:t>
      </w:r>
      <w:r>
        <w:rPr>
          <w:color w:val="002060"/>
        </w:rPr>
        <w:t xml:space="preserve">, la prima squadra classificata accederà direttamente alle Semifinali, le altre </w:t>
      </w:r>
      <w:r w:rsidRPr="006105A3">
        <w:rPr>
          <w:color w:val="002060"/>
        </w:rPr>
        <w:t xml:space="preserve"> </w:t>
      </w:r>
      <w:r>
        <w:rPr>
          <w:color w:val="002060"/>
        </w:rPr>
        <w:t xml:space="preserve">tre </w:t>
      </w:r>
      <w:r w:rsidRPr="006105A3">
        <w:rPr>
          <w:color w:val="002060"/>
        </w:rPr>
        <w:t>squadre accederanno Quarti di Finale</w:t>
      </w:r>
      <w:r>
        <w:rPr>
          <w:color w:val="002060"/>
        </w:rPr>
        <w:t xml:space="preserve"> in base alla posizione conseguita dopo la disputa delle stesse</w:t>
      </w:r>
      <w:r w:rsidRPr="006105A3">
        <w:rPr>
          <w:color w:val="002060"/>
        </w:rPr>
        <w:t>.</w:t>
      </w:r>
    </w:p>
    <w:p w14:paraId="511D794D" w14:textId="77777777" w:rsidR="00B264CD" w:rsidRDefault="00B264CD" w:rsidP="005E6F7F">
      <w:pPr>
        <w:pStyle w:val="LndNormale1"/>
        <w:rPr>
          <w:color w:val="002060"/>
        </w:rPr>
      </w:pPr>
    </w:p>
    <w:p w14:paraId="7C668E56" w14:textId="7A8B15CD" w:rsidR="00B264CD" w:rsidRPr="009519B5" w:rsidRDefault="00B264CD" w:rsidP="00B264CD">
      <w:pPr>
        <w:pStyle w:val="titoloprinc0"/>
        <w:rPr>
          <w:color w:val="002060"/>
        </w:rPr>
      </w:pPr>
      <w:r>
        <w:rPr>
          <w:color w:val="002060"/>
        </w:rPr>
        <w:t>PROGRAMMA GARE SEMIFINALI GIRONE GOLD</w:t>
      </w:r>
    </w:p>
    <w:p w14:paraId="3651D509" w14:textId="77777777" w:rsidR="00B264CD" w:rsidRDefault="00B264CD" w:rsidP="005E6F7F">
      <w:pPr>
        <w:pStyle w:val="LndNormale1"/>
        <w:rPr>
          <w:color w:val="002060"/>
        </w:rPr>
      </w:pPr>
    </w:p>
    <w:p w14:paraId="1BD08653" w14:textId="77777777" w:rsidR="00B264CD" w:rsidRPr="00B264CD" w:rsidRDefault="00B264CD" w:rsidP="00B264CD">
      <w:pPr>
        <w:pStyle w:val="sottotitolocampionato10"/>
        <w:rPr>
          <w:color w:val="002060"/>
        </w:rPr>
      </w:pPr>
      <w:r w:rsidRPr="00B264CD">
        <w:rPr>
          <w:color w:val="002060"/>
        </w:rPr>
        <w:t>GIRONE SG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3"/>
        <w:gridCol w:w="385"/>
        <w:gridCol w:w="898"/>
        <w:gridCol w:w="1198"/>
        <w:gridCol w:w="1547"/>
        <w:gridCol w:w="1565"/>
      </w:tblGrid>
      <w:tr w:rsidR="00B264CD" w:rsidRPr="00B264CD" w14:paraId="7E0F3E33" w14:textId="77777777" w:rsidTr="00B87B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DD90C" w14:textId="77777777" w:rsidR="00B264CD" w:rsidRPr="00B264CD" w:rsidRDefault="00B264CD" w:rsidP="00B87B69">
            <w:pPr>
              <w:pStyle w:val="headertabella0"/>
              <w:rPr>
                <w:color w:val="002060"/>
              </w:rPr>
            </w:pPr>
            <w:r w:rsidRPr="00B264C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C725B" w14:textId="77777777" w:rsidR="00B264CD" w:rsidRPr="00B264CD" w:rsidRDefault="00B264CD" w:rsidP="00B87B69">
            <w:pPr>
              <w:pStyle w:val="headertabella0"/>
              <w:rPr>
                <w:color w:val="002060"/>
              </w:rPr>
            </w:pPr>
            <w:r w:rsidRPr="00B264C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BF475" w14:textId="77777777" w:rsidR="00B264CD" w:rsidRPr="00B264CD" w:rsidRDefault="00B264CD" w:rsidP="00B87B69">
            <w:pPr>
              <w:pStyle w:val="headertabella0"/>
              <w:rPr>
                <w:color w:val="002060"/>
              </w:rPr>
            </w:pPr>
            <w:r w:rsidRPr="00B264C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E1FD2" w14:textId="77777777" w:rsidR="00B264CD" w:rsidRPr="00B264CD" w:rsidRDefault="00B264CD" w:rsidP="00B87B69">
            <w:pPr>
              <w:pStyle w:val="headertabella0"/>
              <w:rPr>
                <w:color w:val="002060"/>
              </w:rPr>
            </w:pPr>
            <w:r w:rsidRPr="00B264C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783BF" w14:textId="77777777" w:rsidR="00B264CD" w:rsidRPr="00B264CD" w:rsidRDefault="00B264CD" w:rsidP="00B87B69">
            <w:pPr>
              <w:pStyle w:val="headertabella0"/>
              <w:rPr>
                <w:color w:val="002060"/>
              </w:rPr>
            </w:pPr>
            <w:r w:rsidRPr="00B264C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602AA" w14:textId="77777777" w:rsidR="00B264CD" w:rsidRPr="00B264CD" w:rsidRDefault="00B264CD" w:rsidP="00B87B69">
            <w:pPr>
              <w:pStyle w:val="headertabella0"/>
              <w:rPr>
                <w:color w:val="002060"/>
              </w:rPr>
            </w:pPr>
            <w:proofErr w:type="spellStart"/>
            <w:r w:rsidRPr="00B264CD">
              <w:rPr>
                <w:color w:val="002060"/>
              </w:rPr>
              <w:t>Localita'</w:t>
            </w:r>
            <w:proofErr w:type="spellEnd"/>
            <w:r w:rsidRPr="00B264C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10A27" w14:textId="77777777" w:rsidR="00B264CD" w:rsidRPr="00B264CD" w:rsidRDefault="00B264CD" w:rsidP="00B87B69">
            <w:pPr>
              <w:pStyle w:val="headertabella0"/>
              <w:rPr>
                <w:color w:val="002060"/>
              </w:rPr>
            </w:pPr>
            <w:r w:rsidRPr="00B264CD">
              <w:rPr>
                <w:color w:val="002060"/>
              </w:rPr>
              <w:t>Indirizzo Impianto</w:t>
            </w:r>
          </w:p>
        </w:tc>
      </w:tr>
      <w:tr w:rsidR="00B264CD" w:rsidRPr="00B264CD" w14:paraId="6DFF8167" w14:textId="77777777" w:rsidTr="00B87B6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D22809" w14:textId="77777777" w:rsidR="00B264CD" w:rsidRPr="00B264CD" w:rsidRDefault="00B264CD" w:rsidP="00B87B69">
            <w:pPr>
              <w:pStyle w:val="rowtabella0"/>
              <w:rPr>
                <w:color w:val="002060"/>
              </w:rPr>
            </w:pPr>
            <w:r w:rsidRPr="00B264CD">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69E55" w14:textId="77777777" w:rsidR="00B264CD" w:rsidRPr="00B264CD" w:rsidRDefault="00B264CD" w:rsidP="00B87B69">
            <w:pPr>
              <w:pStyle w:val="rowtabella0"/>
              <w:rPr>
                <w:color w:val="002060"/>
              </w:rPr>
            </w:pPr>
            <w:r w:rsidRPr="00B264CD">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52481" w14:textId="77777777" w:rsidR="00B264CD" w:rsidRPr="00B264CD" w:rsidRDefault="00B264CD" w:rsidP="00B87B69">
            <w:pPr>
              <w:pStyle w:val="rowtabella0"/>
              <w:jc w:val="center"/>
              <w:rPr>
                <w:color w:val="002060"/>
              </w:rPr>
            </w:pPr>
            <w:r w:rsidRPr="00B264C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64BFE" w14:textId="77777777" w:rsidR="00B264CD" w:rsidRPr="00B264CD" w:rsidRDefault="00B264CD" w:rsidP="00B87B69">
            <w:pPr>
              <w:pStyle w:val="rowtabella0"/>
              <w:rPr>
                <w:color w:val="002060"/>
              </w:rPr>
            </w:pPr>
            <w:r w:rsidRPr="00B264CD">
              <w:rPr>
                <w:color w:val="002060"/>
              </w:rPr>
              <w:t>07/03/2026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E3507" w14:textId="77777777" w:rsidR="00B264CD" w:rsidRPr="00B264CD" w:rsidRDefault="00B264CD" w:rsidP="00B87B69">
            <w:pPr>
              <w:pStyle w:val="rowtabella0"/>
              <w:rPr>
                <w:color w:val="002060"/>
              </w:rPr>
            </w:pPr>
            <w:r w:rsidRPr="00B264CD">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51AA5" w14:textId="77777777" w:rsidR="00B264CD" w:rsidRPr="00B264CD" w:rsidRDefault="00B264CD" w:rsidP="00B87B69">
            <w:pPr>
              <w:pStyle w:val="rowtabella0"/>
              <w:rPr>
                <w:color w:val="002060"/>
              </w:rPr>
            </w:pPr>
            <w:r w:rsidRPr="00B264CD">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C0242" w14:textId="77777777" w:rsidR="00B264CD" w:rsidRPr="00B264CD" w:rsidRDefault="00B264CD" w:rsidP="00B87B69">
            <w:pPr>
              <w:pStyle w:val="rowtabella0"/>
              <w:rPr>
                <w:color w:val="002060"/>
              </w:rPr>
            </w:pPr>
            <w:r w:rsidRPr="00B264CD">
              <w:rPr>
                <w:color w:val="002060"/>
              </w:rPr>
              <w:t>VIA ROSSINI</w:t>
            </w:r>
          </w:p>
        </w:tc>
      </w:tr>
      <w:tr w:rsidR="00B264CD" w:rsidRPr="00B264CD" w14:paraId="131CD772" w14:textId="77777777" w:rsidTr="00B87B6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144E0A" w14:textId="77777777" w:rsidR="00B264CD" w:rsidRPr="00B264CD" w:rsidRDefault="00B264CD" w:rsidP="00B87B69">
            <w:pPr>
              <w:pStyle w:val="rowtabella0"/>
              <w:rPr>
                <w:color w:val="002060"/>
              </w:rPr>
            </w:pPr>
            <w:r w:rsidRPr="00B264C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02DF20" w14:textId="77777777" w:rsidR="00B264CD" w:rsidRPr="00B264CD" w:rsidRDefault="00B264CD" w:rsidP="00B87B69">
            <w:pPr>
              <w:pStyle w:val="rowtabella0"/>
              <w:rPr>
                <w:color w:val="002060"/>
              </w:rPr>
            </w:pPr>
            <w:r w:rsidRPr="00B264CD">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36B474" w14:textId="77777777" w:rsidR="00B264CD" w:rsidRPr="00B264CD" w:rsidRDefault="00B264CD" w:rsidP="00B87B69">
            <w:pPr>
              <w:pStyle w:val="rowtabella0"/>
              <w:jc w:val="center"/>
              <w:rPr>
                <w:color w:val="002060"/>
              </w:rPr>
            </w:pPr>
            <w:r w:rsidRPr="00B264C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B59A49" w14:textId="77777777" w:rsidR="00B264CD" w:rsidRPr="00B264CD" w:rsidRDefault="00B264CD" w:rsidP="00B87B69">
            <w:pPr>
              <w:pStyle w:val="rowtabella0"/>
              <w:rPr>
                <w:color w:val="002060"/>
              </w:rPr>
            </w:pPr>
            <w:r w:rsidRPr="00B264CD">
              <w:rPr>
                <w:color w:val="002060"/>
              </w:rPr>
              <w:t>07/03/2026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ECBBAE" w14:textId="77777777" w:rsidR="00B264CD" w:rsidRPr="00B264CD" w:rsidRDefault="00B264CD" w:rsidP="00B87B69">
            <w:pPr>
              <w:pStyle w:val="rowtabella0"/>
              <w:rPr>
                <w:color w:val="002060"/>
              </w:rPr>
            </w:pPr>
            <w:r w:rsidRPr="00B264C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E90842" w14:textId="77777777" w:rsidR="00B264CD" w:rsidRPr="00B264CD" w:rsidRDefault="00B264CD" w:rsidP="00B87B69">
            <w:pPr>
              <w:pStyle w:val="rowtabella0"/>
              <w:rPr>
                <w:color w:val="002060"/>
              </w:rPr>
            </w:pPr>
            <w:r w:rsidRPr="00B264C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EEA42B" w14:textId="77777777" w:rsidR="00B264CD" w:rsidRPr="00B264CD" w:rsidRDefault="00B264CD" w:rsidP="00B87B69">
            <w:pPr>
              <w:pStyle w:val="rowtabella0"/>
              <w:rPr>
                <w:color w:val="002060"/>
              </w:rPr>
            </w:pPr>
            <w:r w:rsidRPr="00B264CD">
              <w:rPr>
                <w:color w:val="002060"/>
              </w:rPr>
              <w:t xml:space="preserve">VIA </w:t>
            </w:r>
            <w:proofErr w:type="gramStart"/>
            <w:r w:rsidRPr="00B264CD">
              <w:rPr>
                <w:color w:val="002060"/>
              </w:rPr>
              <w:t>B.BUOZZI</w:t>
            </w:r>
            <w:proofErr w:type="gramEnd"/>
          </w:p>
        </w:tc>
      </w:tr>
      <w:tr w:rsidR="00B264CD" w:rsidRPr="00B264CD" w14:paraId="1AF0D145" w14:textId="77777777" w:rsidTr="00B87B6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81F160" w14:textId="77777777" w:rsidR="00B264CD" w:rsidRPr="00B264CD" w:rsidRDefault="00B264CD" w:rsidP="00B87B69">
            <w:pPr>
              <w:pStyle w:val="rowtabella0"/>
              <w:rPr>
                <w:color w:val="002060"/>
              </w:rPr>
            </w:pPr>
            <w:r w:rsidRPr="00B264CD">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15DC39" w14:textId="77777777" w:rsidR="00B264CD" w:rsidRPr="00B264CD" w:rsidRDefault="00B264CD" w:rsidP="00B87B69">
            <w:pPr>
              <w:pStyle w:val="rowtabella0"/>
              <w:rPr>
                <w:color w:val="002060"/>
              </w:rPr>
            </w:pPr>
            <w:r w:rsidRPr="00B264CD">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AE4336" w14:textId="77777777" w:rsidR="00B264CD" w:rsidRPr="00B264CD" w:rsidRDefault="00B264CD" w:rsidP="00B87B69">
            <w:pPr>
              <w:pStyle w:val="rowtabella0"/>
              <w:jc w:val="center"/>
              <w:rPr>
                <w:color w:val="002060"/>
              </w:rPr>
            </w:pPr>
            <w:r w:rsidRPr="00B264C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55338D" w14:textId="77777777" w:rsidR="00B264CD" w:rsidRPr="00B264CD" w:rsidRDefault="00B264CD" w:rsidP="00B87B69">
            <w:pPr>
              <w:pStyle w:val="rowtabella0"/>
              <w:rPr>
                <w:color w:val="002060"/>
              </w:rPr>
            </w:pPr>
            <w:r w:rsidRPr="00B264CD">
              <w:rPr>
                <w:color w:val="002060"/>
              </w:rPr>
              <w:t>14/03/2026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A78642" w14:textId="77777777" w:rsidR="00B264CD" w:rsidRPr="00B264CD" w:rsidRDefault="00B264CD" w:rsidP="00B87B69">
            <w:pPr>
              <w:pStyle w:val="rowtabella0"/>
              <w:rPr>
                <w:color w:val="002060"/>
              </w:rPr>
            </w:pPr>
            <w:r w:rsidRPr="00B264CD">
              <w:rPr>
                <w:color w:val="002060"/>
              </w:rPr>
              <w:t xml:space="preserve">5429 PAL.COM. </w:t>
            </w:r>
            <w:proofErr w:type="gramStart"/>
            <w:r w:rsidRPr="00B264CD">
              <w:rPr>
                <w:color w:val="002060"/>
              </w:rPr>
              <w:t>S.MICHELE</w:t>
            </w:r>
            <w:proofErr w:type="gramEnd"/>
            <w:r w:rsidRPr="00B264CD">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D66A3E" w14:textId="77777777" w:rsidR="00B264CD" w:rsidRPr="00B264CD" w:rsidRDefault="00B264CD" w:rsidP="00B87B69">
            <w:pPr>
              <w:pStyle w:val="rowtabella0"/>
              <w:rPr>
                <w:color w:val="002060"/>
              </w:rPr>
            </w:pPr>
            <w:r w:rsidRPr="00B264C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B6A551" w14:textId="77777777" w:rsidR="00B264CD" w:rsidRPr="00B264CD" w:rsidRDefault="00B264CD" w:rsidP="00B87B69">
            <w:pPr>
              <w:pStyle w:val="rowtabella0"/>
              <w:rPr>
                <w:color w:val="002060"/>
              </w:rPr>
            </w:pPr>
            <w:r w:rsidRPr="00B264CD">
              <w:rPr>
                <w:color w:val="002060"/>
              </w:rPr>
              <w:t>VIA LORETO</w:t>
            </w:r>
          </w:p>
        </w:tc>
      </w:tr>
      <w:tr w:rsidR="00B264CD" w:rsidRPr="00B264CD" w14:paraId="65CEA50B" w14:textId="77777777" w:rsidTr="00B87B6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990A6D" w14:textId="77777777" w:rsidR="00B264CD" w:rsidRPr="00B264CD" w:rsidRDefault="00B264CD" w:rsidP="00B87B69">
            <w:pPr>
              <w:pStyle w:val="rowtabella0"/>
              <w:rPr>
                <w:color w:val="002060"/>
              </w:rPr>
            </w:pPr>
            <w:r w:rsidRPr="00B264CD">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1C094" w14:textId="77777777" w:rsidR="00B264CD" w:rsidRPr="00B264CD" w:rsidRDefault="00B264CD" w:rsidP="00B87B69">
            <w:pPr>
              <w:pStyle w:val="rowtabella0"/>
              <w:rPr>
                <w:color w:val="002060"/>
              </w:rPr>
            </w:pPr>
            <w:r w:rsidRPr="00B264CD">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5C476" w14:textId="77777777" w:rsidR="00B264CD" w:rsidRPr="00B264CD" w:rsidRDefault="00B264CD" w:rsidP="00B87B69">
            <w:pPr>
              <w:pStyle w:val="rowtabella0"/>
              <w:jc w:val="center"/>
              <w:rPr>
                <w:color w:val="002060"/>
              </w:rPr>
            </w:pPr>
            <w:r w:rsidRPr="00B264C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E9C69" w14:textId="77777777" w:rsidR="00B264CD" w:rsidRPr="00B264CD" w:rsidRDefault="00B264CD" w:rsidP="00B87B69">
            <w:pPr>
              <w:pStyle w:val="rowtabella0"/>
              <w:rPr>
                <w:color w:val="002060"/>
              </w:rPr>
            </w:pPr>
            <w:r w:rsidRPr="00B264CD">
              <w:rPr>
                <w:color w:val="002060"/>
              </w:rPr>
              <w:t>15/03/2026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3552B" w14:textId="77777777" w:rsidR="00B264CD" w:rsidRPr="00B264CD" w:rsidRDefault="00B264CD" w:rsidP="00B87B69">
            <w:pPr>
              <w:pStyle w:val="rowtabella0"/>
              <w:rPr>
                <w:color w:val="002060"/>
              </w:rPr>
            </w:pPr>
            <w:r w:rsidRPr="00B264CD">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7111C" w14:textId="77777777" w:rsidR="00B264CD" w:rsidRPr="00B264CD" w:rsidRDefault="00B264CD" w:rsidP="00B87B69">
            <w:pPr>
              <w:pStyle w:val="rowtabella0"/>
              <w:rPr>
                <w:color w:val="002060"/>
              </w:rPr>
            </w:pPr>
            <w:r w:rsidRPr="00B264CD">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84BBE" w14:textId="77777777" w:rsidR="00B264CD" w:rsidRPr="00B264CD" w:rsidRDefault="00B264CD" w:rsidP="00B87B69">
            <w:pPr>
              <w:pStyle w:val="rowtabella0"/>
              <w:rPr>
                <w:color w:val="002060"/>
              </w:rPr>
            </w:pPr>
            <w:r w:rsidRPr="00B264CD">
              <w:rPr>
                <w:color w:val="002060"/>
              </w:rPr>
              <w:t xml:space="preserve">LOC.MONTEROCCO VIA </w:t>
            </w:r>
            <w:proofErr w:type="gramStart"/>
            <w:r w:rsidRPr="00B264CD">
              <w:rPr>
                <w:color w:val="002060"/>
              </w:rPr>
              <w:t>A.MANCINI</w:t>
            </w:r>
            <w:proofErr w:type="gramEnd"/>
          </w:p>
        </w:tc>
      </w:tr>
    </w:tbl>
    <w:p w14:paraId="325902E3" w14:textId="77777777" w:rsidR="00B264CD" w:rsidRPr="00B264CD" w:rsidRDefault="00B264CD" w:rsidP="005E6F7F">
      <w:pPr>
        <w:pStyle w:val="LndNormale1"/>
        <w:rPr>
          <w:color w:val="002060"/>
        </w:rPr>
      </w:pPr>
    </w:p>
    <w:p w14:paraId="7A937FD7" w14:textId="77777777" w:rsidR="00B264CD" w:rsidRPr="009519B5" w:rsidRDefault="00B264CD" w:rsidP="00B264CD">
      <w:pPr>
        <w:pStyle w:val="titoloprinc0"/>
        <w:rPr>
          <w:color w:val="002060"/>
        </w:rPr>
      </w:pPr>
      <w:r w:rsidRPr="009519B5">
        <w:rPr>
          <w:color w:val="002060"/>
        </w:rPr>
        <w:t>RISULTATI</w:t>
      </w:r>
    </w:p>
    <w:p w14:paraId="079C64D4" w14:textId="77777777" w:rsidR="00B264CD" w:rsidRPr="009519B5" w:rsidRDefault="00B264CD" w:rsidP="00B264CD">
      <w:pPr>
        <w:pStyle w:val="breakline"/>
        <w:rPr>
          <w:color w:val="002060"/>
        </w:rPr>
      </w:pPr>
    </w:p>
    <w:p w14:paraId="15D4C719" w14:textId="77777777" w:rsidR="00B264CD" w:rsidRPr="009519B5" w:rsidRDefault="00B264CD" w:rsidP="00B264CD">
      <w:pPr>
        <w:pStyle w:val="sottotitolocampionato10"/>
        <w:rPr>
          <w:color w:val="002060"/>
        </w:rPr>
      </w:pPr>
      <w:r w:rsidRPr="009519B5">
        <w:rPr>
          <w:color w:val="002060"/>
        </w:rPr>
        <w:t>RISULTATI UFFICIALI GARE DEL 28/02/2026</w:t>
      </w:r>
    </w:p>
    <w:p w14:paraId="1EE6D8C2" w14:textId="77777777" w:rsidR="00B264CD" w:rsidRPr="00B264CD" w:rsidRDefault="00B264CD" w:rsidP="00B264CD">
      <w:pPr>
        <w:pStyle w:val="sottotitolocampionato20"/>
        <w:spacing w:before="0" w:beforeAutospacing="0" w:after="0" w:afterAutospacing="0"/>
        <w:rPr>
          <w:rFonts w:ascii="Arial" w:hAnsi="Arial" w:cs="Arial"/>
          <w:color w:val="002060"/>
          <w:sz w:val="20"/>
          <w:szCs w:val="20"/>
        </w:rPr>
      </w:pPr>
      <w:r w:rsidRPr="00B264CD">
        <w:rPr>
          <w:rFonts w:ascii="Arial" w:hAnsi="Arial" w:cs="Arial"/>
          <w:color w:val="002060"/>
          <w:sz w:val="20"/>
          <w:szCs w:val="20"/>
        </w:rPr>
        <w:t>Si trascrivono qui di seguito i risultati ufficiali delle gare disputate</w:t>
      </w:r>
    </w:p>
    <w:p w14:paraId="191659AE" w14:textId="77777777" w:rsidR="00B264CD" w:rsidRPr="009519B5" w:rsidRDefault="00B264CD" w:rsidP="00B264C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264CD" w:rsidRPr="009519B5" w14:paraId="4A0E10E7" w14:textId="77777777" w:rsidTr="00B87B6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264CD" w:rsidRPr="009519B5" w14:paraId="52D960FF" w14:textId="77777777" w:rsidTr="00B87B6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B1B77" w14:textId="77777777" w:rsidR="00B264CD" w:rsidRPr="009519B5" w:rsidRDefault="00B264CD" w:rsidP="00B87B69">
                  <w:pPr>
                    <w:pStyle w:val="headertabella0"/>
                    <w:rPr>
                      <w:color w:val="002060"/>
                    </w:rPr>
                  </w:pPr>
                  <w:r w:rsidRPr="009519B5">
                    <w:rPr>
                      <w:color w:val="002060"/>
                    </w:rPr>
                    <w:t>GIRONE G - 3 Giornata - A</w:t>
                  </w:r>
                </w:p>
              </w:tc>
            </w:tr>
            <w:tr w:rsidR="00B264CD" w:rsidRPr="009519B5" w14:paraId="3ECFE5DC" w14:textId="77777777" w:rsidTr="00B87B6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6AFC63" w14:textId="77777777" w:rsidR="00B264CD" w:rsidRPr="009519B5" w:rsidRDefault="00B264CD" w:rsidP="00B87B69">
                  <w:pPr>
                    <w:pStyle w:val="rowtabella0"/>
                    <w:rPr>
                      <w:color w:val="002060"/>
                    </w:rPr>
                  </w:pPr>
                  <w:r w:rsidRPr="009519B5">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1556E" w14:textId="77777777" w:rsidR="00B264CD" w:rsidRPr="009519B5" w:rsidRDefault="00B264CD" w:rsidP="00B87B69">
                  <w:pPr>
                    <w:pStyle w:val="rowtabella0"/>
                    <w:rPr>
                      <w:color w:val="002060"/>
                    </w:rPr>
                  </w:pPr>
                  <w:r w:rsidRPr="009519B5">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7335B" w14:textId="77777777" w:rsidR="00B264CD" w:rsidRPr="009519B5" w:rsidRDefault="00B264CD" w:rsidP="00B87B69">
                  <w:pPr>
                    <w:pStyle w:val="rowtabella0"/>
                    <w:jc w:val="center"/>
                    <w:rPr>
                      <w:color w:val="002060"/>
                    </w:rPr>
                  </w:pPr>
                  <w:r w:rsidRPr="009519B5">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9EE18" w14:textId="77777777" w:rsidR="00B264CD" w:rsidRPr="009519B5" w:rsidRDefault="00B264CD" w:rsidP="00B87B69">
                  <w:pPr>
                    <w:pStyle w:val="rowtabella0"/>
                    <w:jc w:val="center"/>
                    <w:rPr>
                      <w:color w:val="002060"/>
                    </w:rPr>
                  </w:pPr>
                  <w:r w:rsidRPr="009519B5">
                    <w:rPr>
                      <w:color w:val="002060"/>
                    </w:rPr>
                    <w:t> </w:t>
                  </w:r>
                </w:p>
              </w:tc>
            </w:tr>
            <w:tr w:rsidR="00B264CD" w:rsidRPr="009519B5" w14:paraId="646FDCC2" w14:textId="77777777" w:rsidTr="00B87B6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B20C47" w14:textId="77777777" w:rsidR="00B264CD" w:rsidRPr="009519B5" w:rsidRDefault="00B264CD" w:rsidP="00B87B69">
                  <w:pPr>
                    <w:pStyle w:val="rowtabella0"/>
                    <w:rPr>
                      <w:color w:val="002060"/>
                    </w:rPr>
                  </w:pPr>
                  <w:r w:rsidRPr="009519B5">
                    <w:rPr>
                      <w:color w:val="002060"/>
                    </w:rPr>
                    <w:t>ACSS MONDOLFO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8DD416" w14:textId="77777777" w:rsidR="00B264CD" w:rsidRPr="009519B5" w:rsidRDefault="00B264CD" w:rsidP="00B87B69">
                  <w:pPr>
                    <w:pStyle w:val="rowtabella0"/>
                    <w:rPr>
                      <w:color w:val="002060"/>
                    </w:rPr>
                  </w:pPr>
                  <w:r w:rsidRPr="009519B5">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E3717" w14:textId="77777777" w:rsidR="00B264CD" w:rsidRPr="009519B5" w:rsidRDefault="00B264CD" w:rsidP="00B87B69">
                  <w:pPr>
                    <w:pStyle w:val="rowtabella0"/>
                    <w:jc w:val="center"/>
                    <w:rPr>
                      <w:color w:val="002060"/>
                    </w:rPr>
                  </w:pPr>
                  <w:r w:rsidRPr="009519B5">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46B29" w14:textId="77777777" w:rsidR="00B264CD" w:rsidRPr="009519B5" w:rsidRDefault="00B264CD" w:rsidP="00B87B69">
                  <w:pPr>
                    <w:pStyle w:val="rowtabella0"/>
                    <w:jc w:val="center"/>
                    <w:rPr>
                      <w:color w:val="002060"/>
                    </w:rPr>
                  </w:pPr>
                  <w:r w:rsidRPr="009519B5">
                    <w:rPr>
                      <w:color w:val="002060"/>
                    </w:rPr>
                    <w:t> </w:t>
                  </w:r>
                </w:p>
              </w:tc>
            </w:tr>
          </w:tbl>
          <w:p w14:paraId="3274E8A7" w14:textId="77777777" w:rsidR="00B264CD" w:rsidRPr="009519B5" w:rsidRDefault="00B264CD" w:rsidP="00B87B69">
            <w:pPr>
              <w:rPr>
                <w:color w:val="002060"/>
              </w:rPr>
            </w:pPr>
          </w:p>
        </w:tc>
      </w:tr>
    </w:tbl>
    <w:p w14:paraId="18AB5DA4" w14:textId="77777777" w:rsidR="00B264CD" w:rsidRPr="009519B5" w:rsidRDefault="00B264CD" w:rsidP="00B264CD">
      <w:pPr>
        <w:pStyle w:val="breakline"/>
        <w:rPr>
          <w:rFonts w:eastAsiaTheme="minorEastAsia"/>
          <w:color w:val="002060"/>
        </w:rPr>
      </w:pPr>
    </w:p>
    <w:p w14:paraId="01340964" w14:textId="77777777" w:rsidR="00B264CD" w:rsidRPr="009519B5" w:rsidRDefault="00B264CD" w:rsidP="00B264CD">
      <w:pPr>
        <w:pStyle w:val="breakline"/>
        <w:rPr>
          <w:color w:val="002060"/>
        </w:rPr>
      </w:pPr>
    </w:p>
    <w:p w14:paraId="4458E645" w14:textId="77777777" w:rsidR="00B264CD" w:rsidRPr="009519B5" w:rsidRDefault="00B264CD" w:rsidP="00B264CD">
      <w:pPr>
        <w:pStyle w:val="titoloprinc0"/>
        <w:rPr>
          <w:color w:val="002060"/>
        </w:rPr>
      </w:pPr>
      <w:r w:rsidRPr="009519B5">
        <w:rPr>
          <w:color w:val="002060"/>
        </w:rPr>
        <w:t>GIUDICE SPORTIVO</w:t>
      </w:r>
    </w:p>
    <w:p w14:paraId="2186AD9A" w14:textId="77777777" w:rsidR="00B264CD" w:rsidRPr="009519B5" w:rsidRDefault="00B264CD" w:rsidP="00B264CD">
      <w:pPr>
        <w:pStyle w:val="diffida"/>
        <w:rPr>
          <w:color w:val="002060"/>
        </w:rPr>
      </w:pPr>
      <w:r w:rsidRPr="009519B5">
        <w:rPr>
          <w:color w:val="002060"/>
        </w:rPr>
        <w:t>Il Giudice Sportivo Avv. Agnese Lazzaretti, con l'assistenza del Segretario Angelo Castellana, nella seduta del 02/03/2026, ha adottato le decisioni che di seguito integralmente si riportano:</w:t>
      </w:r>
    </w:p>
    <w:p w14:paraId="46BEA54B" w14:textId="77777777" w:rsidR="00B264CD" w:rsidRPr="009519B5" w:rsidRDefault="00B264CD" w:rsidP="00B264CD">
      <w:pPr>
        <w:pStyle w:val="titolo10"/>
        <w:rPr>
          <w:color w:val="002060"/>
        </w:rPr>
      </w:pPr>
      <w:r w:rsidRPr="009519B5">
        <w:rPr>
          <w:color w:val="002060"/>
        </w:rPr>
        <w:t xml:space="preserve">GARE DEL 28/ 2/2026 </w:t>
      </w:r>
    </w:p>
    <w:p w14:paraId="1AD7F881" w14:textId="77777777" w:rsidR="00B264CD" w:rsidRPr="009519B5" w:rsidRDefault="00B264CD" w:rsidP="00B264CD">
      <w:pPr>
        <w:pStyle w:val="titolo7a"/>
        <w:rPr>
          <w:color w:val="002060"/>
        </w:rPr>
      </w:pPr>
      <w:r w:rsidRPr="009519B5">
        <w:rPr>
          <w:color w:val="002060"/>
        </w:rPr>
        <w:lastRenderedPageBreak/>
        <w:t xml:space="preserve">PROVVEDIMENTI DISCIPLINARI </w:t>
      </w:r>
    </w:p>
    <w:p w14:paraId="6A652090" w14:textId="77777777" w:rsidR="00B264CD" w:rsidRPr="009519B5" w:rsidRDefault="00B264CD" w:rsidP="00B264CD">
      <w:pPr>
        <w:pStyle w:val="titolo7b0"/>
        <w:rPr>
          <w:color w:val="002060"/>
        </w:rPr>
      </w:pPr>
      <w:r w:rsidRPr="009519B5">
        <w:rPr>
          <w:color w:val="002060"/>
        </w:rPr>
        <w:t xml:space="preserve">In base alle risultanze degli atti ufficiali sono state deliberate le seguenti sanzioni disciplinari. </w:t>
      </w:r>
    </w:p>
    <w:p w14:paraId="449F1AE4" w14:textId="77777777" w:rsidR="00B264CD" w:rsidRPr="009519B5" w:rsidRDefault="00B264CD" w:rsidP="00B264CD">
      <w:pPr>
        <w:pStyle w:val="titolo30"/>
        <w:rPr>
          <w:color w:val="002060"/>
        </w:rPr>
      </w:pPr>
      <w:r w:rsidRPr="009519B5">
        <w:rPr>
          <w:color w:val="002060"/>
        </w:rPr>
        <w:t xml:space="preserve">CALCIATORI NON ESPULSI </w:t>
      </w:r>
    </w:p>
    <w:p w14:paraId="26D769DB" w14:textId="77777777" w:rsidR="00B264CD" w:rsidRPr="009519B5" w:rsidRDefault="00B264CD" w:rsidP="00B264CD">
      <w:pPr>
        <w:pStyle w:val="titolo20"/>
        <w:rPr>
          <w:color w:val="002060"/>
        </w:rPr>
      </w:pPr>
      <w:r w:rsidRPr="009519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264CD" w:rsidRPr="009519B5" w14:paraId="3B433489" w14:textId="77777777" w:rsidTr="00B87B69">
        <w:tc>
          <w:tcPr>
            <w:tcW w:w="2200" w:type="dxa"/>
            <w:tcMar>
              <w:top w:w="20" w:type="dxa"/>
              <w:left w:w="20" w:type="dxa"/>
              <w:bottom w:w="20" w:type="dxa"/>
              <w:right w:w="20" w:type="dxa"/>
            </w:tcMar>
            <w:vAlign w:val="center"/>
            <w:hideMark/>
          </w:tcPr>
          <w:p w14:paraId="3104C5E9" w14:textId="77777777" w:rsidR="00B264CD" w:rsidRPr="009519B5" w:rsidRDefault="00B264CD" w:rsidP="00B87B69">
            <w:pPr>
              <w:pStyle w:val="movimento"/>
              <w:rPr>
                <w:color w:val="002060"/>
              </w:rPr>
            </w:pPr>
            <w:r w:rsidRPr="009519B5">
              <w:rPr>
                <w:color w:val="002060"/>
              </w:rPr>
              <w:t>DE PAOLA MATTIA</w:t>
            </w:r>
          </w:p>
        </w:tc>
        <w:tc>
          <w:tcPr>
            <w:tcW w:w="2200" w:type="dxa"/>
            <w:tcMar>
              <w:top w:w="20" w:type="dxa"/>
              <w:left w:w="20" w:type="dxa"/>
              <w:bottom w:w="20" w:type="dxa"/>
              <w:right w:w="20" w:type="dxa"/>
            </w:tcMar>
            <w:vAlign w:val="center"/>
            <w:hideMark/>
          </w:tcPr>
          <w:p w14:paraId="1F293CD6" w14:textId="77777777" w:rsidR="00B264CD" w:rsidRPr="009519B5" w:rsidRDefault="00B264CD" w:rsidP="00B87B69">
            <w:pPr>
              <w:pStyle w:val="movimento2"/>
              <w:rPr>
                <w:color w:val="002060"/>
              </w:rPr>
            </w:pPr>
            <w:r w:rsidRPr="009519B5">
              <w:rPr>
                <w:color w:val="002060"/>
              </w:rPr>
              <w:t xml:space="preserve">(ACSS MONDOLFO C5) </w:t>
            </w:r>
          </w:p>
        </w:tc>
        <w:tc>
          <w:tcPr>
            <w:tcW w:w="800" w:type="dxa"/>
            <w:tcMar>
              <w:top w:w="20" w:type="dxa"/>
              <w:left w:w="20" w:type="dxa"/>
              <w:bottom w:w="20" w:type="dxa"/>
              <w:right w:w="20" w:type="dxa"/>
            </w:tcMar>
            <w:vAlign w:val="center"/>
            <w:hideMark/>
          </w:tcPr>
          <w:p w14:paraId="0C0F9245" w14:textId="77777777" w:rsidR="00B264CD" w:rsidRPr="009519B5" w:rsidRDefault="00B264CD" w:rsidP="00B87B69">
            <w:pPr>
              <w:pStyle w:val="movimento"/>
              <w:rPr>
                <w:color w:val="002060"/>
              </w:rPr>
            </w:pPr>
            <w:r w:rsidRPr="009519B5">
              <w:rPr>
                <w:color w:val="002060"/>
              </w:rPr>
              <w:t> </w:t>
            </w:r>
          </w:p>
        </w:tc>
        <w:tc>
          <w:tcPr>
            <w:tcW w:w="2200" w:type="dxa"/>
            <w:tcMar>
              <w:top w:w="20" w:type="dxa"/>
              <w:left w:w="20" w:type="dxa"/>
              <w:bottom w:w="20" w:type="dxa"/>
              <w:right w:w="20" w:type="dxa"/>
            </w:tcMar>
            <w:vAlign w:val="center"/>
            <w:hideMark/>
          </w:tcPr>
          <w:p w14:paraId="4C6B2134" w14:textId="77777777" w:rsidR="00B264CD" w:rsidRPr="009519B5" w:rsidRDefault="00B264CD" w:rsidP="00B87B69">
            <w:pPr>
              <w:pStyle w:val="movimento"/>
              <w:rPr>
                <w:color w:val="002060"/>
              </w:rPr>
            </w:pPr>
            <w:r w:rsidRPr="009519B5">
              <w:rPr>
                <w:color w:val="002060"/>
              </w:rPr>
              <w:t>SISTI RICCARDO</w:t>
            </w:r>
          </w:p>
        </w:tc>
        <w:tc>
          <w:tcPr>
            <w:tcW w:w="2200" w:type="dxa"/>
            <w:tcMar>
              <w:top w:w="20" w:type="dxa"/>
              <w:left w:w="20" w:type="dxa"/>
              <w:bottom w:w="20" w:type="dxa"/>
              <w:right w:w="20" w:type="dxa"/>
            </w:tcMar>
            <w:vAlign w:val="center"/>
            <w:hideMark/>
          </w:tcPr>
          <w:p w14:paraId="44E5B450" w14:textId="77777777" w:rsidR="00B264CD" w:rsidRPr="009519B5" w:rsidRDefault="00B264CD" w:rsidP="00B87B69">
            <w:pPr>
              <w:pStyle w:val="movimento2"/>
              <w:rPr>
                <w:color w:val="002060"/>
              </w:rPr>
            </w:pPr>
            <w:r w:rsidRPr="009519B5">
              <w:rPr>
                <w:color w:val="002060"/>
              </w:rPr>
              <w:t xml:space="preserve">(FUTSAL VIRE GEOSISTEM ASD) </w:t>
            </w:r>
          </w:p>
        </w:tc>
      </w:tr>
    </w:tbl>
    <w:p w14:paraId="1C432C96" w14:textId="77777777" w:rsidR="00B264CD" w:rsidRPr="009519B5" w:rsidRDefault="00B264CD" w:rsidP="00B264CD">
      <w:pPr>
        <w:pStyle w:val="breakline"/>
        <w:rPr>
          <w:color w:val="002060"/>
        </w:rPr>
      </w:pPr>
    </w:p>
    <w:p w14:paraId="58122E8A" w14:textId="77777777" w:rsidR="00B264CD" w:rsidRPr="009519B5" w:rsidRDefault="00B264CD" w:rsidP="00B264CD">
      <w:pPr>
        <w:jc w:val="center"/>
        <w:rPr>
          <w:rFonts w:ascii="Arial" w:hAnsi="Arial" w:cs="Arial"/>
          <w:noProof/>
          <w:color w:val="002060"/>
          <w:sz w:val="22"/>
          <w:szCs w:val="22"/>
        </w:rPr>
      </w:pPr>
      <w:r w:rsidRPr="009519B5">
        <w:rPr>
          <w:rFonts w:ascii="Arial" w:hAnsi="Arial" w:cs="Arial"/>
          <w:noProof/>
          <w:color w:val="002060"/>
          <w:sz w:val="22"/>
          <w:szCs w:val="22"/>
        </w:rPr>
        <w:t>F.to IL SEGRETARIO                                   F.to IL GIUDICE SPORTIVO</w:t>
      </w:r>
    </w:p>
    <w:p w14:paraId="4C9038E0" w14:textId="77777777" w:rsidR="00B264CD" w:rsidRPr="009519B5" w:rsidRDefault="00B264CD" w:rsidP="00B264CD">
      <w:pPr>
        <w:pStyle w:val="Corpodeltesto2"/>
        <w:spacing w:after="0" w:line="240" w:lineRule="auto"/>
        <w:jc w:val="both"/>
        <w:rPr>
          <w:rFonts w:ascii="Arial" w:hAnsi="Arial" w:cs="Arial"/>
          <w:noProof/>
          <w:color w:val="002060"/>
          <w:sz w:val="22"/>
          <w:szCs w:val="22"/>
        </w:rPr>
      </w:pPr>
      <w:r w:rsidRPr="009519B5">
        <w:rPr>
          <w:rFonts w:ascii="Arial" w:hAnsi="Arial" w:cs="Arial"/>
          <w:noProof/>
          <w:color w:val="002060"/>
          <w:sz w:val="22"/>
          <w:szCs w:val="22"/>
        </w:rPr>
        <w:t xml:space="preserve">                         Angelo Castellana        </w:t>
      </w:r>
      <w:r w:rsidRPr="009519B5">
        <w:rPr>
          <w:rFonts w:ascii="Arial" w:hAnsi="Arial" w:cs="Arial"/>
          <w:noProof/>
          <w:color w:val="002060"/>
          <w:sz w:val="22"/>
          <w:szCs w:val="22"/>
        </w:rPr>
        <w:tab/>
        <w:t xml:space="preserve">                                Agnese Lazzaretti</w:t>
      </w:r>
    </w:p>
    <w:p w14:paraId="53E2D3EC" w14:textId="77777777" w:rsidR="00B264CD" w:rsidRPr="009519B5" w:rsidRDefault="00B264CD" w:rsidP="00B264CD">
      <w:pPr>
        <w:pStyle w:val="breakline"/>
        <w:rPr>
          <w:rFonts w:eastAsiaTheme="minorEastAsia"/>
          <w:color w:val="002060"/>
        </w:rPr>
      </w:pPr>
    </w:p>
    <w:p w14:paraId="3FE8E9D0" w14:textId="77777777" w:rsidR="00B264CD" w:rsidRPr="009519B5" w:rsidRDefault="00B264CD" w:rsidP="00B264CD">
      <w:pPr>
        <w:pStyle w:val="titoloprinc0"/>
        <w:rPr>
          <w:color w:val="002060"/>
        </w:rPr>
      </w:pPr>
      <w:r w:rsidRPr="009519B5">
        <w:rPr>
          <w:color w:val="002060"/>
        </w:rPr>
        <w:t>CLASSIFICA</w:t>
      </w:r>
    </w:p>
    <w:p w14:paraId="655EABAC" w14:textId="77777777" w:rsidR="00B264CD" w:rsidRPr="009519B5" w:rsidRDefault="00B264CD" w:rsidP="00B264CD">
      <w:pPr>
        <w:pStyle w:val="breakline"/>
        <w:rPr>
          <w:color w:val="002060"/>
        </w:rPr>
      </w:pPr>
    </w:p>
    <w:p w14:paraId="7BECE0E3" w14:textId="77777777" w:rsidR="00B264CD" w:rsidRPr="009519B5" w:rsidRDefault="00B264CD" w:rsidP="00B264CD">
      <w:pPr>
        <w:pStyle w:val="breakline"/>
        <w:rPr>
          <w:color w:val="002060"/>
        </w:rPr>
      </w:pPr>
    </w:p>
    <w:p w14:paraId="497C6AE3" w14:textId="77777777" w:rsidR="00B264CD" w:rsidRPr="009519B5" w:rsidRDefault="00B264CD" w:rsidP="00B264CD">
      <w:pPr>
        <w:pStyle w:val="sottotitolocampionato10"/>
        <w:rPr>
          <w:color w:val="002060"/>
        </w:rPr>
      </w:pPr>
      <w:r w:rsidRPr="009519B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264CD" w:rsidRPr="009519B5" w14:paraId="2212809E" w14:textId="77777777" w:rsidTr="00B87B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D5B35" w14:textId="77777777" w:rsidR="00B264CD" w:rsidRPr="009519B5" w:rsidRDefault="00B264CD" w:rsidP="00B87B69">
            <w:pPr>
              <w:pStyle w:val="headertabella0"/>
              <w:rPr>
                <w:color w:val="002060"/>
              </w:rPr>
            </w:pPr>
            <w:r w:rsidRPr="009519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0EACE" w14:textId="77777777" w:rsidR="00B264CD" w:rsidRPr="009519B5" w:rsidRDefault="00B264CD" w:rsidP="00B87B69">
            <w:pPr>
              <w:pStyle w:val="headertabella0"/>
              <w:rPr>
                <w:color w:val="002060"/>
              </w:rPr>
            </w:pPr>
            <w:r w:rsidRPr="009519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C9F8D" w14:textId="77777777" w:rsidR="00B264CD" w:rsidRPr="009519B5" w:rsidRDefault="00B264CD" w:rsidP="00B87B69">
            <w:pPr>
              <w:pStyle w:val="headertabella0"/>
              <w:rPr>
                <w:color w:val="002060"/>
              </w:rPr>
            </w:pPr>
            <w:r w:rsidRPr="009519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1BF56" w14:textId="77777777" w:rsidR="00B264CD" w:rsidRPr="009519B5" w:rsidRDefault="00B264CD" w:rsidP="00B87B69">
            <w:pPr>
              <w:pStyle w:val="headertabella0"/>
              <w:rPr>
                <w:color w:val="002060"/>
              </w:rPr>
            </w:pPr>
            <w:r w:rsidRPr="009519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61B4A" w14:textId="77777777" w:rsidR="00B264CD" w:rsidRPr="009519B5" w:rsidRDefault="00B264CD" w:rsidP="00B87B69">
            <w:pPr>
              <w:pStyle w:val="headertabella0"/>
              <w:rPr>
                <w:color w:val="002060"/>
              </w:rPr>
            </w:pPr>
            <w:r w:rsidRPr="009519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19F93" w14:textId="77777777" w:rsidR="00B264CD" w:rsidRPr="009519B5" w:rsidRDefault="00B264CD" w:rsidP="00B87B69">
            <w:pPr>
              <w:pStyle w:val="headertabella0"/>
              <w:rPr>
                <w:color w:val="002060"/>
              </w:rPr>
            </w:pPr>
            <w:r w:rsidRPr="009519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3C55C" w14:textId="77777777" w:rsidR="00B264CD" w:rsidRPr="009519B5" w:rsidRDefault="00B264CD" w:rsidP="00B87B69">
            <w:pPr>
              <w:pStyle w:val="headertabella0"/>
              <w:rPr>
                <w:color w:val="002060"/>
              </w:rPr>
            </w:pPr>
            <w:r w:rsidRPr="009519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7371C" w14:textId="77777777" w:rsidR="00B264CD" w:rsidRPr="009519B5" w:rsidRDefault="00B264CD" w:rsidP="00B87B69">
            <w:pPr>
              <w:pStyle w:val="headertabella0"/>
              <w:rPr>
                <w:color w:val="002060"/>
              </w:rPr>
            </w:pPr>
            <w:r w:rsidRPr="009519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9FB19" w14:textId="77777777" w:rsidR="00B264CD" w:rsidRPr="009519B5" w:rsidRDefault="00B264CD" w:rsidP="00B87B69">
            <w:pPr>
              <w:pStyle w:val="headertabella0"/>
              <w:rPr>
                <w:color w:val="002060"/>
              </w:rPr>
            </w:pPr>
            <w:r w:rsidRPr="009519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2C454" w14:textId="77777777" w:rsidR="00B264CD" w:rsidRPr="009519B5" w:rsidRDefault="00B264CD" w:rsidP="00B87B69">
            <w:pPr>
              <w:pStyle w:val="headertabella0"/>
              <w:rPr>
                <w:color w:val="002060"/>
              </w:rPr>
            </w:pPr>
            <w:r w:rsidRPr="009519B5">
              <w:rPr>
                <w:color w:val="002060"/>
              </w:rPr>
              <w:t>PE</w:t>
            </w:r>
          </w:p>
        </w:tc>
      </w:tr>
      <w:tr w:rsidR="00B264CD" w:rsidRPr="009519B5" w14:paraId="2BC1CE5C" w14:textId="77777777" w:rsidTr="00B87B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DCE66C" w14:textId="77777777" w:rsidR="00B264CD" w:rsidRPr="009519B5" w:rsidRDefault="00B264CD" w:rsidP="00B87B69">
            <w:pPr>
              <w:pStyle w:val="rowtabella0"/>
              <w:rPr>
                <w:color w:val="002060"/>
              </w:rPr>
            </w:pPr>
            <w:r w:rsidRPr="009519B5">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907B" w14:textId="77777777" w:rsidR="00B264CD" w:rsidRPr="009519B5" w:rsidRDefault="00B264CD" w:rsidP="00B87B69">
            <w:pPr>
              <w:pStyle w:val="rowtabella0"/>
              <w:jc w:val="center"/>
              <w:rPr>
                <w:color w:val="002060"/>
              </w:rPr>
            </w:pPr>
            <w:r w:rsidRPr="009519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390F5"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CCB6B"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47520"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E41BD"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CC5E8" w14:textId="77777777" w:rsidR="00B264CD" w:rsidRPr="009519B5" w:rsidRDefault="00B264CD" w:rsidP="00B87B69">
            <w:pPr>
              <w:pStyle w:val="rowtabella0"/>
              <w:jc w:val="center"/>
              <w:rPr>
                <w:color w:val="002060"/>
              </w:rPr>
            </w:pPr>
            <w:r w:rsidRPr="009519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10B60" w14:textId="77777777" w:rsidR="00B264CD" w:rsidRPr="009519B5" w:rsidRDefault="00B264CD" w:rsidP="00B87B69">
            <w:pPr>
              <w:pStyle w:val="rowtabella0"/>
              <w:jc w:val="center"/>
              <w:rPr>
                <w:color w:val="002060"/>
              </w:rPr>
            </w:pPr>
            <w:r w:rsidRPr="009519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E67A0"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2171" w14:textId="77777777" w:rsidR="00B264CD" w:rsidRPr="009519B5" w:rsidRDefault="00B264CD" w:rsidP="00B87B69">
            <w:pPr>
              <w:pStyle w:val="rowtabella0"/>
              <w:jc w:val="center"/>
              <w:rPr>
                <w:color w:val="002060"/>
              </w:rPr>
            </w:pPr>
            <w:r w:rsidRPr="009519B5">
              <w:rPr>
                <w:color w:val="002060"/>
              </w:rPr>
              <w:t>0</w:t>
            </w:r>
          </w:p>
        </w:tc>
      </w:tr>
      <w:tr w:rsidR="00B264CD" w:rsidRPr="009519B5" w14:paraId="06233E29" w14:textId="77777777" w:rsidTr="00B87B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65EE3" w14:textId="77777777" w:rsidR="00B264CD" w:rsidRPr="009519B5" w:rsidRDefault="00B264CD" w:rsidP="00B87B69">
            <w:pPr>
              <w:pStyle w:val="rowtabella0"/>
              <w:rPr>
                <w:color w:val="002060"/>
              </w:rPr>
            </w:pPr>
            <w:r w:rsidRPr="009519B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2FE8A" w14:textId="77777777" w:rsidR="00B264CD" w:rsidRPr="009519B5" w:rsidRDefault="00B264CD" w:rsidP="00B87B69">
            <w:pPr>
              <w:pStyle w:val="rowtabella0"/>
              <w:jc w:val="center"/>
              <w:rPr>
                <w:color w:val="002060"/>
              </w:rPr>
            </w:pPr>
            <w:r w:rsidRPr="009519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B9FF7"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4AA89"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F2184"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56CF7"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2196B" w14:textId="77777777" w:rsidR="00B264CD" w:rsidRPr="009519B5" w:rsidRDefault="00B264CD" w:rsidP="00B87B69">
            <w:pPr>
              <w:pStyle w:val="rowtabella0"/>
              <w:jc w:val="center"/>
              <w:rPr>
                <w:color w:val="002060"/>
              </w:rPr>
            </w:pPr>
            <w:r w:rsidRPr="009519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607F9" w14:textId="77777777" w:rsidR="00B264CD" w:rsidRPr="009519B5" w:rsidRDefault="00B264CD" w:rsidP="00B87B69">
            <w:pPr>
              <w:pStyle w:val="rowtabella0"/>
              <w:jc w:val="center"/>
              <w:rPr>
                <w:color w:val="002060"/>
              </w:rPr>
            </w:pPr>
            <w:r w:rsidRPr="009519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C96BA" w14:textId="77777777" w:rsidR="00B264CD" w:rsidRPr="009519B5" w:rsidRDefault="00B264CD" w:rsidP="00B87B69">
            <w:pPr>
              <w:pStyle w:val="rowtabella0"/>
              <w:jc w:val="center"/>
              <w:rPr>
                <w:color w:val="002060"/>
              </w:rPr>
            </w:pPr>
            <w:r w:rsidRPr="009519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F2B0D" w14:textId="77777777" w:rsidR="00B264CD" w:rsidRPr="009519B5" w:rsidRDefault="00B264CD" w:rsidP="00B87B69">
            <w:pPr>
              <w:pStyle w:val="rowtabella0"/>
              <w:jc w:val="center"/>
              <w:rPr>
                <w:color w:val="002060"/>
              </w:rPr>
            </w:pPr>
            <w:r w:rsidRPr="009519B5">
              <w:rPr>
                <w:color w:val="002060"/>
              </w:rPr>
              <w:t>0</w:t>
            </w:r>
          </w:p>
        </w:tc>
      </w:tr>
      <w:tr w:rsidR="00B264CD" w:rsidRPr="009519B5" w14:paraId="10C47ACB" w14:textId="77777777" w:rsidTr="00B87B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14535C" w14:textId="77777777" w:rsidR="00B264CD" w:rsidRPr="009519B5" w:rsidRDefault="00B264CD" w:rsidP="00B87B69">
            <w:pPr>
              <w:pStyle w:val="rowtabella0"/>
              <w:rPr>
                <w:color w:val="002060"/>
              </w:rPr>
            </w:pPr>
            <w:r w:rsidRPr="009519B5">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EA732" w14:textId="77777777" w:rsidR="00B264CD" w:rsidRPr="009519B5" w:rsidRDefault="00B264CD" w:rsidP="00B87B69">
            <w:pPr>
              <w:pStyle w:val="rowtabella0"/>
              <w:jc w:val="center"/>
              <w:rPr>
                <w:color w:val="002060"/>
              </w:rPr>
            </w:pPr>
            <w:r w:rsidRPr="009519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FA89"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83DA6"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1E803"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EABB5"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E18D1" w14:textId="77777777" w:rsidR="00B264CD" w:rsidRPr="009519B5" w:rsidRDefault="00B264CD" w:rsidP="00B87B69">
            <w:pPr>
              <w:pStyle w:val="rowtabella0"/>
              <w:jc w:val="center"/>
              <w:rPr>
                <w:color w:val="002060"/>
              </w:rPr>
            </w:pPr>
            <w:r w:rsidRPr="009519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AF080" w14:textId="77777777" w:rsidR="00B264CD" w:rsidRPr="009519B5" w:rsidRDefault="00B264CD" w:rsidP="00B87B69">
            <w:pPr>
              <w:pStyle w:val="rowtabella0"/>
              <w:jc w:val="center"/>
              <w:rPr>
                <w:color w:val="002060"/>
              </w:rPr>
            </w:pPr>
            <w:r w:rsidRPr="009519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951F7"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A470D" w14:textId="77777777" w:rsidR="00B264CD" w:rsidRPr="009519B5" w:rsidRDefault="00B264CD" w:rsidP="00B87B69">
            <w:pPr>
              <w:pStyle w:val="rowtabella0"/>
              <w:jc w:val="center"/>
              <w:rPr>
                <w:color w:val="002060"/>
              </w:rPr>
            </w:pPr>
            <w:r w:rsidRPr="009519B5">
              <w:rPr>
                <w:color w:val="002060"/>
              </w:rPr>
              <w:t>0</w:t>
            </w:r>
          </w:p>
        </w:tc>
      </w:tr>
      <w:tr w:rsidR="00B264CD" w:rsidRPr="009519B5" w14:paraId="6E976A7F" w14:textId="77777777" w:rsidTr="00B87B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A772A5" w14:textId="77777777" w:rsidR="00B264CD" w:rsidRPr="009519B5" w:rsidRDefault="00B264CD" w:rsidP="00B87B69">
            <w:pPr>
              <w:pStyle w:val="rowtabella0"/>
              <w:rPr>
                <w:color w:val="002060"/>
                <w:lang w:val="es-ES"/>
              </w:rPr>
            </w:pPr>
            <w:r w:rsidRPr="009519B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1DED"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6DBD8"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CE9FF"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D7A5"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A018"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499AD"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85D55" w14:textId="77777777" w:rsidR="00B264CD" w:rsidRPr="009519B5" w:rsidRDefault="00B264CD" w:rsidP="00B87B69">
            <w:pPr>
              <w:pStyle w:val="rowtabella0"/>
              <w:jc w:val="center"/>
              <w:rPr>
                <w:color w:val="002060"/>
              </w:rPr>
            </w:pPr>
            <w:r w:rsidRPr="009519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17DC4" w14:textId="77777777" w:rsidR="00B264CD" w:rsidRPr="009519B5" w:rsidRDefault="00B264CD" w:rsidP="00B87B69">
            <w:pPr>
              <w:pStyle w:val="rowtabella0"/>
              <w:jc w:val="center"/>
              <w:rPr>
                <w:color w:val="002060"/>
              </w:rPr>
            </w:pPr>
            <w:r w:rsidRPr="009519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293A8" w14:textId="77777777" w:rsidR="00B264CD" w:rsidRPr="009519B5" w:rsidRDefault="00B264CD" w:rsidP="00B87B69">
            <w:pPr>
              <w:pStyle w:val="rowtabella0"/>
              <w:jc w:val="center"/>
              <w:rPr>
                <w:color w:val="002060"/>
              </w:rPr>
            </w:pPr>
            <w:r w:rsidRPr="009519B5">
              <w:rPr>
                <w:color w:val="002060"/>
              </w:rPr>
              <w:t>0</w:t>
            </w:r>
          </w:p>
        </w:tc>
      </w:tr>
    </w:tbl>
    <w:p w14:paraId="41DD7B81" w14:textId="77777777" w:rsidR="00B264CD" w:rsidRPr="009519B5" w:rsidRDefault="00B264CD" w:rsidP="00B264CD">
      <w:pPr>
        <w:pStyle w:val="breakline"/>
        <w:rPr>
          <w:rFonts w:eastAsiaTheme="minorEastAsia"/>
          <w:color w:val="002060"/>
        </w:rPr>
      </w:pPr>
    </w:p>
    <w:p w14:paraId="68D7D6F5" w14:textId="77777777" w:rsidR="00B264CD" w:rsidRPr="009519B5" w:rsidRDefault="00B264CD" w:rsidP="00B264CD">
      <w:pPr>
        <w:pStyle w:val="breakline"/>
        <w:rPr>
          <w:color w:val="002060"/>
        </w:rPr>
      </w:pPr>
    </w:p>
    <w:p w14:paraId="3B5E5FB4" w14:textId="77777777" w:rsidR="00B264CD" w:rsidRPr="009519B5" w:rsidRDefault="00B264CD" w:rsidP="00B264CD">
      <w:pPr>
        <w:pStyle w:val="sottotitolocampionato10"/>
        <w:rPr>
          <w:color w:val="002060"/>
        </w:rPr>
      </w:pPr>
      <w:r w:rsidRPr="009519B5">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264CD" w:rsidRPr="009519B5" w14:paraId="2FF578F5" w14:textId="77777777" w:rsidTr="00B87B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A490B" w14:textId="77777777" w:rsidR="00B264CD" w:rsidRPr="009519B5" w:rsidRDefault="00B264CD" w:rsidP="00B87B69">
            <w:pPr>
              <w:pStyle w:val="headertabella0"/>
              <w:rPr>
                <w:color w:val="002060"/>
              </w:rPr>
            </w:pPr>
            <w:r w:rsidRPr="009519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0FDDF" w14:textId="77777777" w:rsidR="00B264CD" w:rsidRPr="009519B5" w:rsidRDefault="00B264CD" w:rsidP="00B87B69">
            <w:pPr>
              <w:pStyle w:val="headertabella0"/>
              <w:rPr>
                <w:color w:val="002060"/>
              </w:rPr>
            </w:pPr>
            <w:r w:rsidRPr="009519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80371" w14:textId="77777777" w:rsidR="00B264CD" w:rsidRPr="009519B5" w:rsidRDefault="00B264CD" w:rsidP="00B87B69">
            <w:pPr>
              <w:pStyle w:val="headertabella0"/>
              <w:rPr>
                <w:color w:val="002060"/>
              </w:rPr>
            </w:pPr>
            <w:r w:rsidRPr="009519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8DF10" w14:textId="77777777" w:rsidR="00B264CD" w:rsidRPr="009519B5" w:rsidRDefault="00B264CD" w:rsidP="00B87B69">
            <w:pPr>
              <w:pStyle w:val="headertabella0"/>
              <w:rPr>
                <w:color w:val="002060"/>
              </w:rPr>
            </w:pPr>
            <w:r w:rsidRPr="009519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260ED" w14:textId="77777777" w:rsidR="00B264CD" w:rsidRPr="009519B5" w:rsidRDefault="00B264CD" w:rsidP="00B87B69">
            <w:pPr>
              <w:pStyle w:val="headertabella0"/>
              <w:rPr>
                <w:color w:val="002060"/>
              </w:rPr>
            </w:pPr>
            <w:r w:rsidRPr="009519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D1E17" w14:textId="77777777" w:rsidR="00B264CD" w:rsidRPr="009519B5" w:rsidRDefault="00B264CD" w:rsidP="00B87B69">
            <w:pPr>
              <w:pStyle w:val="headertabella0"/>
              <w:rPr>
                <w:color w:val="002060"/>
              </w:rPr>
            </w:pPr>
            <w:r w:rsidRPr="009519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848D2" w14:textId="77777777" w:rsidR="00B264CD" w:rsidRPr="009519B5" w:rsidRDefault="00B264CD" w:rsidP="00B87B69">
            <w:pPr>
              <w:pStyle w:val="headertabella0"/>
              <w:rPr>
                <w:color w:val="002060"/>
              </w:rPr>
            </w:pPr>
            <w:r w:rsidRPr="009519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E92C7" w14:textId="77777777" w:rsidR="00B264CD" w:rsidRPr="009519B5" w:rsidRDefault="00B264CD" w:rsidP="00B87B69">
            <w:pPr>
              <w:pStyle w:val="headertabella0"/>
              <w:rPr>
                <w:color w:val="002060"/>
              </w:rPr>
            </w:pPr>
            <w:r w:rsidRPr="009519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1CB1D" w14:textId="77777777" w:rsidR="00B264CD" w:rsidRPr="009519B5" w:rsidRDefault="00B264CD" w:rsidP="00B87B69">
            <w:pPr>
              <w:pStyle w:val="headertabella0"/>
              <w:rPr>
                <w:color w:val="002060"/>
              </w:rPr>
            </w:pPr>
            <w:r w:rsidRPr="009519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9E3CF" w14:textId="77777777" w:rsidR="00B264CD" w:rsidRPr="009519B5" w:rsidRDefault="00B264CD" w:rsidP="00B87B69">
            <w:pPr>
              <w:pStyle w:val="headertabella0"/>
              <w:rPr>
                <w:color w:val="002060"/>
              </w:rPr>
            </w:pPr>
            <w:r w:rsidRPr="009519B5">
              <w:rPr>
                <w:color w:val="002060"/>
              </w:rPr>
              <w:t>PE</w:t>
            </w:r>
          </w:p>
        </w:tc>
      </w:tr>
      <w:tr w:rsidR="00B264CD" w:rsidRPr="009519B5" w14:paraId="43E21CB8" w14:textId="77777777" w:rsidTr="00B87B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2E1309" w14:textId="77777777" w:rsidR="00B264CD" w:rsidRPr="009519B5" w:rsidRDefault="00B264CD" w:rsidP="00B87B69">
            <w:pPr>
              <w:pStyle w:val="rowtabella0"/>
              <w:rPr>
                <w:color w:val="002060"/>
              </w:rPr>
            </w:pPr>
            <w:r w:rsidRPr="009519B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3DC6" w14:textId="77777777" w:rsidR="00B264CD" w:rsidRPr="009519B5" w:rsidRDefault="00B264CD" w:rsidP="00B87B69">
            <w:pPr>
              <w:pStyle w:val="rowtabella0"/>
              <w:jc w:val="center"/>
              <w:rPr>
                <w:color w:val="002060"/>
              </w:rPr>
            </w:pPr>
            <w:r w:rsidRPr="009519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7B85C"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87CAF"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4288E"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4A766"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6EFC3" w14:textId="77777777" w:rsidR="00B264CD" w:rsidRPr="009519B5" w:rsidRDefault="00B264CD" w:rsidP="00B87B69">
            <w:pPr>
              <w:pStyle w:val="rowtabella0"/>
              <w:jc w:val="center"/>
              <w:rPr>
                <w:color w:val="002060"/>
              </w:rPr>
            </w:pPr>
            <w:r w:rsidRPr="009519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E17B"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F1D1F" w14:textId="77777777" w:rsidR="00B264CD" w:rsidRPr="009519B5" w:rsidRDefault="00B264CD" w:rsidP="00B87B69">
            <w:pPr>
              <w:pStyle w:val="rowtabella0"/>
              <w:jc w:val="center"/>
              <w:rPr>
                <w:color w:val="002060"/>
              </w:rPr>
            </w:pPr>
            <w:r w:rsidRPr="009519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2E9D" w14:textId="77777777" w:rsidR="00B264CD" w:rsidRPr="009519B5" w:rsidRDefault="00B264CD" w:rsidP="00B87B69">
            <w:pPr>
              <w:pStyle w:val="rowtabella0"/>
              <w:jc w:val="center"/>
              <w:rPr>
                <w:color w:val="002060"/>
              </w:rPr>
            </w:pPr>
            <w:r w:rsidRPr="009519B5">
              <w:rPr>
                <w:color w:val="002060"/>
              </w:rPr>
              <w:t>0</w:t>
            </w:r>
          </w:p>
        </w:tc>
      </w:tr>
      <w:tr w:rsidR="00B264CD" w:rsidRPr="009519B5" w14:paraId="68AF0879" w14:textId="77777777" w:rsidTr="00B87B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496F5" w14:textId="77777777" w:rsidR="00B264CD" w:rsidRPr="009519B5" w:rsidRDefault="00B264CD" w:rsidP="00B87B69">
            <w:pPr>
              <w:pStyle w:val="rowtabella0"/>
              <w:rPr>
                <w:color w:val="002060"/>
                <w:lang w:val="es-ES"/>
              </w:rPr>
            </w:pPr>
            <w:r w:rsidRPr="009519B5">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02639"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71DCB"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EBA5B"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00515"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FD02B"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1DDC8" w14:textId="77777777" w:rsidR="00B264CD" w:rsidRPr="009519B5" w:rsidRDefault="00B264CD" w:rsidP="00B87B69">
            <w:pPr>
              <w:pStyle w:val="rowtabella0"/>
              <w:jc w:val="center"/>
              <w:rPr>
                <w:color w:val="002060"/>
              </w:rPr>
            </w:pPr>
            <w:r w:rsidRPr="009519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62B87" w14:textId="77777777" w:rsidR="00B264CD" w:rsidRPr="009519B5" w:rsidRDefault="00B264CD" w:rsidP="00B87B69">
            <w:pPr>
              <w:pStyle w:val="rowtabella0"/>
              <w:jc w:val="center"/>
              <w:rPr>
                <w:color w:val="002060"/>
              </w:rPr>
            </w:pPr>
            <w:r w:rsidRPr="009519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CD23"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A6B30" w14:textId="77777777" w:rsidR="00B264CD" w:rsidRPr="009519B5" w:rsidRDefault="00B264CD" w:rsidP="00B87B69">
            <w:pPr>
              <w:pStyle w:val="rowtabella0"/>
              <w:jc w:val="center"/>
              <w:rPr>
                <w:color w:val="002060"/>
              </w:rPr>
            </w:pPr>
            <w:r w:rsidRPr="009519B5">
              <w:rPr>
                <w:color w:val="002060"/>
              </w:rPr>
              <w:t>0</w:t>
            </w:r>
          </w:p>
        </w:tc>
      </w:tr>
      <w:tr w:rsidR="00B264CD" w:rsidRPr="009519B5" w14:paraId="19F24757" w14:textId="77777777" w:rsidTr="00B87B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4FA6D" w14:textId="77777777" w:rsidR="00B264CD" w:rsidRPr="009519B5" w:rsidRDefault="00B264CD" w:rsidP="00B87B69">
            <w:pPr>
              <w:pStyle w:val="rowtabella0"/>
              <w:rPr>
                <w:color w:val="002060"/>
              </w:rPr>
            </w:pPr>
            <w:r w:rsidRPr="009519B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7F3B9"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DEF06"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7ABE4"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A4D8D"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00A7"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BC5D5" w14:textId="77777777" w:rsidR="00B264CD" w:rsidRPr="009519B5" w:rsidRDefault="00B264CD" w:rsidP="00B87B69">
            <w:pPr>
              <w:pStyle w:val="rowtabella0"/>
              <w:jc w:val="center"/>
              <w:rPr>
                <w:color w:val="002060"/>
              </w:rPr>
            </w:pPr>
            <w:r w:rsidRPr="009519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15AF0" w14:textId="77777777" w:rsidR="00B264CD" w:rsidRPr="009519B5" w:rsidRDefault="00B264CD" w:rsidP="00B87B69">
            <w:pPr>
              <w:pStyle w:val="rowtabella0"/>
              <w:jc w:val="center"/>
              <w:rPr>
                <w:color w:val="002060"/>
              </w:rPr>
            </w:pPr>
            <w:r w:rsidRPr="009519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8BDE"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4A608" w14:textId="77777777" w:rsidR="00B264CD" w:rsidRPr="009519B5" w:rsidRDefault="00B264CD" w:rsidP="00B87B69">
            <w:pPr>
              <w:pStyle w:val="rowtabella0"/>
              <w:jc w:val="center"/>
              <w:rPr>
                <w:color w:val="002060"/>
              </w:rPr>
            </w:pPr>
            <w:r w:rsidRPr="009519B5">
              <w:rPr>
                <w:color w:val="002060"/>
              </w:rPr>
              <w:t>0</w:t>
            </w:r>
          </w:p>
        </w:tc>
      </w:tr>
      <w:tr w:rsidR="00B264CD" w:rsidRPr="009519B5" w14:paraId="771ADC9C" w14:textId="77777777" w:rsidTr="00B87B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7A48D" w14:textId="77777777" w:rsidR="00B264CD" w:rsidRPr="009519B5" w:rsidRDefault="00B264CD" w:rsidP="00B87B69">
            <w:pPr>
              <w:pStyle w:val="rowtabella0"/>
              <w:rPr>
                <w:color w:val="002060"/>
              </w:rPr>
            </w:pPr>
            <w:r w:rsidRPr="009519B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0AE29"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614F7"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F18CE"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76D36"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7C84"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6D43A"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B413" w14:textId="77777777" w:rsidR="00B264CD" w:rsidRPr="009519B5" w:rsidRDefault="00B264CD" w:rsidP="00B87B69">
            <w:pPr>
              <w:pStyle w:val="rowtabella0"/>
              <w:jc w:val="center"/>
              <w:rPr>
                <w:color w:val="002060"/>
              </w:rPr>
            </w:pPr>
            <w:r w:rsidRPr="009519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123F" w14:textId="77777777" w:rsidR="00B264CD" w:rsidRPr="009519B5" w:rsidRDefault="00B264CD" w:rsidP="00B87B69">
            <w:pPr>
              <w:pStyle w:val="rowtabella0"/>
              <w:jc w:val="center"/>
              <w:rPr>
                <w:color w:val="002060"/>
              </w:rPr>
            </w:pPr>
            <w:r w:rsidRPr="009519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D075" w14:textId="77777777" w:rsidR="00B264CD" w:rsidRPr="009519B5" w:rsidRDefault="00B264CD" w:rsidP="00B87B69">
            <w:pPr>
              <w:pStyle w:val="rowtabella0"/>
              <w:jc w:val="center"/>
              <w:rPr>
                <w:color w:val="002060"/>
              </w:rPr>
            </w:pPr>
            <w:r w:rsidRPr="009519B5">
              <w:rPr>
                <w:color w:val="002060"/>
              </w:rPr>
              <w:t>0</w:t>
            </w:r>
          </w:p>
        </w:tc>
      </w:tr>
      <w:tr w:rsidR="00B264CD" w:rsidRPr="009519B5" w14:paraId="6C091B6E" w14:textId="77777777" w:rsidTr="00B87B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8E5125" w14:textId="77777777" w:rsidR="00B264CD" w:rsidRPr="009519B5" w:rsidRDefault="00B264CD" w:rsidP="00B87B69">
            <w:pPr>
              <w:pStyle w:val="rowtabella0"/>
              <w:rPr>
                <w:color w:val="002060"/>
              </w:rPr>
            </w:pPr>
            <w:proofErr w:type="spellStart"/>
            <w:proofErr w:type="gramStart"/>
            <w:r w:rsidRPr="009519B5">
              <w:rPr>
                <w:color w:val="002060"/>
              </w:rPr>
              <w:t>sq.B</w:t>
            </w:r>
            <w:proofErr w:type="spellEnd"/>
            <w:proofErr w:type="gramEnd"/>
            <w:r w:rsidRPr="009519B5">
              <w:rPr>
                <w:color w:val="002060"/>
              </w:rPr>
              <w:t xml:space="preserve"> CSI GAUDIO </w:t>
            </w:r>
            <w:proofErr w:type="spellStart"/>
            <w:proofErr w:type="gramStart"/>
            <w:r w:rsidRPr="009519B5">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BD7AD"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DDC84"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19788"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F259A"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2860C"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D5300"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5FC44"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BB1AA"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B55A" w14:textId="77777777" w:rsidR="00B264CD" w:rsidRPr="009519B5" w:rsidRDefault="00B264CD" w:rsidP="00B87B69">
            <w:pPr>
              <w:pStyle w:val="rowtabella0"/>
              <w:jc w:val="center"/>
              <w:rPr>
                <w:color w:val="002060"/>
              </w:rPr>
            </w:pPr>
            <w:r w:rsidRPr="009519B5">
              <w:rPr>
                <w:color w:val="002060"/>
              </w:rPr>
              <w:t>0</w:t>
            </w:r>
          </w:p>
        </w:tc>
      </w:tr>
    </w:tbl>
    <w:p w14:paraId="346E2DB8" w14:textId="77777777" w:rsidR="00B264CD" w:rsidRPr="009519B5" w:rsidRDefault="00B264CD" w:rsidP="00B264CD">
      <w:pPr>
        <w:pStyle w:val="breakline"/>
        <w:rPr>
          <w:rFonts w:eastAsiaTheme="minorEastAsia"/>
          <w:color w:val="002060"/>
        </w:rPr>
      </w:pPr>
    </w:p>
    <w:p w14:paraId="01DCAEE9" w14:textId="77777777" w:rsidR="00B264CD" w:rsidRPr="009519B5" w:rsidRDefault="00B264CD" w:rsidP="00B264CD">
      <w:pPr>
        <w:pStyle w:val="breakline"/>
        <w:rPr>
          <w:color w:val="002060"/>
        </w:rPr>
      </w:pPr>
    </w:p>
    <w:p w14:paraId="0A2EC391" w14:textId="77777777" w:rsidR="00B264CD" w:rsidRPr="009519B5" w:rsidRDefault="00B264CD" w:rsidP="00B264CD">
      <w:pPr>
        <w:pStyle w:val="sottotitolocampionato10"/>
        <w:rPr>
          <w:color w:val="002060"/>
        </w:rPr>
      </w:pPr>
      <w:r w:rsidRPr="009519B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264CD" w:rsidRPr="009519B5" w14:paraId="5A93EC56" w14:textId="77777777" w:rsidTr="00B87B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13784" w14:textId="77777777" w:rsidR="00B264CD" w:rsidRPr="009519B5" w:rsidRDefault="00B264CD" w:rsidP="00B87B69">
            <w:pPr>
              <w:pStyle w:val="headertabella0"/>
              <w:rPr>
                <w:color w:val="002060"/>
              </w:rPr>
            </w:pPr>
            <w:r w:rsidRPr="009519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BA960" w14:textId="77777777" w:rsidR="00B264CD" w:rsidRPr="009519B5" w:rsidRDefault="00B264CD" w:rsidP="00B87B69">
            <w:pPr>
              <w:pStyle w:val="headertabella0"/>
              <w:rPr>
                <w:color w:val="002060"/>
              </w:rPr>
            </w:pPr>
            <w:r w:rsidRPr="009519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D77AF" w14:textId="77777777" w:rsidR="00B264CD" w:rsidRPr="009519B5" w:rsidRDefault="00B264CD" w:rsidP="00B87B69">
            <w:pPr>
              <w:pStyle w:val="headertabella0"/>
              <w:rPr>
                <w:color w:val="002060"/>
              </w:rPr>
            </w:pPr>
            <w:r w:rsidRPr="009519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523B4" w14:textId="77777777" w:rsidR="00B264CD" w:rsidRPr="009519B5" w:rsidRDefault="00B264CD" w:rsidP="00B87B69">
            <w:pPr>
              <w:pStyle w:val="headertabella0"/>
              <w:rPr>
                <w:color w:val="002060"/>
              </w:rPr>
            </w:pPr>
            <w:r w:rsidRPr="009519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793E5" w14:textId="77777777" w:rsidR="00B264CD" w:rsidRPr="009519B5" w:rsidRDefault="00B264CD" w:rsidP="00B87B69">
            <w:pPr>
              <w:pStyle w:val="headertabella0"/>
              <w:rPr>
                <w:color w:val="002060"/>
              </w:rPr>
            </w:pPr>
            <w:r w:rsidRPr="009519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19A6B" w14:textId="77777777" w:rsidR="00B264CD" w:rsidRPr="009519B5" w:rsidRDefault="00B264CD" w:rsidP="00B87B69">
            <w:pPr>
              <w:pStyle w:val="headertabella0"/>
              <w:rPr>
                <w:color w:val="002060"/>
              </w:rPr>
            </w:pPr>
            <w:r w:rsidRPr="009519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E0017" w14:textId="77777777" w:rsidR="00B264CD" w:rsidRPr="009519B5" w:rsidRDefault="00B264CD" w:rsidP="00B87B69">
            <w:pPr>
              <w:pStyle w:val="headertabella0"/>
              <w:rPr>
                <w:color w:val="002060"/>
              </w:rPr>
            </w:pPr>
            <w:r w:rsidRPr="009519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67110" w14:textId="77777777" w:rsidR="00B264CD" w:rsidRPr="009519B5" w:rsidRDefault="00B264CD" w:rsidP="00B87B69">
            <w:pPr>
              <w:pStyle w:val="headertabella0"/>
              <w:rPr>
                <w:color w:val="002060"/>
              </w:rPr>
            </w:pPr>
            <w:r w:rsidRPr="009519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C2C35" w14:textId="77777777" w:rsidR="00B264CD" w:rsidRPr="009519B5" w:rsidRDefault="00B264CD" w:rsidP="00B87B69">
            <w:pPr>
              <w:pStyle w:val="headertabella0"/>
              <w:rPr>
                <w:color w:val="002060"/>
              </w:rPr>
            </w:pPr>
            <w:r w:rsidRPr="009519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8CC56" w14:textId="77777777" w:rsidR="00B264CD" w:rsidRPr="009519B5" w:rsidRDefault="00B264CD" w:rsidP="00B87B69">
            <w:pPr>
              <w:pStyle w:val="headertabella0"/>
              <w:rPr>
                <w:color w:val="002060"/>
              </w:rPr>
            </w:pPr>
            <w:r w:rsidRPr="009519B5">
              <w:rPr>
                <w:color w:val="002060"/>
              </w:rPr>
              <w:t>PE</w:t>
            </w:r>
          </w:p>
        </w:tc>
      </w:tr>
      <w:tr w:rsidR="00B264CD" w:rsidRPr="009519B5" w14:paraId="0C272086" w14:textId="77777777" w:rsidTr="00B87B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DE8B10" w14:textId="77777777" w:rsidR="00B264CD" w:rsidRPr="009519B5" w:rsidRDefault="00B264CD" w:rsidP="00B87B69">
            <w:pPr>
              <w:pStyle w:val="rowtabella0"/>
              <w:rPr>
                <w:color w:val="002060"/>
              </w:rPr>
            </w:pPr>
            <w:r w:rsidRPr="009519B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9CD44" w14:textId="77777777" w:rsidR="00B264CD" w:rsidRPr="009519B5" w:rsidRDefault="00B264CD" w:rsidP="00B87B69">
            <w:pPr>
              <w:pStyle w:val="rowtabella0"/>
              <w:jc w:val="center"/>
              <w:rPr>
                <w:color w:val="002060"/>
              </w:rPr>
            </w:pPr>
            <w:r w:rsidRPr="009519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46545"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DF16A"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3582F"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AD366"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CBF1B" w14:textId="77777777" w:rsidR="00B264CD" w:rsidRPr="009519B5" w:rsidRDefault="00B264CD" w:rsidP="00B87B69">
            <w:pPr>
              <w:pStyle w:val="rowtabella0"/>
              <w:jc w:val="center"/>
              <w:rPr>
                <w:color w:val="002060"/>
              </w:rPr>
            </w:pPr>
            <w:r w:rsidRPr="009519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C3A7D"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C926B" w14:textId="77777777" w:rsidR="00B264CD" w:rsidRPr="009519B5" w:rsidRDefault="00B264CD" w:rsidP="00B87B69">
            <w:pPr>
              <w:pStyle w:val="rowtabella0"/>
              <w:jc w:val="center"/>
              <w:rPr>
                <w:color w:val="002060"/>
              </w:rPr>
            </w:pPr>
            <w:r w:rsidRPr="009519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F7E0" w14:textId="77777777" w:rsidR="00B264CD" w:rsidRPr="009519B5" w:rsidRDefault="00B264CD" w:rsidP="00B87B69">
            <w:pPr>
              <w:pStyle w:val="rowtabella0"/>
              <w:jc w:val="center"/>
              <w:rPr>
                <w:color w:val="002060"/>
              </w:rPr>
            </w:pPr>
            <w:r w:rsidRPr="009519B5">
              <w:rPr>
                <w:color w:val="002060"/>
              </w:rPr>
              <w:t>0</w:t>
            </w:r>
          </w:p>
        </w:tc>
      </w:tr>
      <w:tr w:rsidR="00B264CD" w:rsidRPr="009519B5" w14:paraId="210CDA31" w14:textId="77777777" w:rsidTr="00B87B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7677B" w14:textId="77777777" w:rsidR="00B264CD" w:rsidRPr="009519B5" w:rsidRDefault="00B264CD" w:rsidP="00B87B69">
            <w:pPr>
              <w:pStyle w:val="rowtabella0"/>
              <w:rPr>
                <w:color w:val="002060"/>
              </w:rPr>
            </w:pPr>
            <w:r w:rsidRPr="009519B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9B95F"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2344"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B28E"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0DD08"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C67E1"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9F2C4" w14:textId="77777777" w:rsidR="00B264CD" w:rsidRPr="009519B5" w:rsidRDefault="00B264CD" w:rsidP="00B87B69">
            <w:pPr>
              <w:pStyle w:val="rowtabella0"/>
              <w:jc w:val="center"/>
              <w:rPr>
                <w:color w:val="002060"/>
              </w:rPr>
            </w:pPr>
            <w:r w:rsidRPr="009519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2FC61"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F166"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1BFED" w14:textId="77777777" w:rsidR="00B264CD" w:rsidRPr="009519B5" w:rsidRDefault="00B264CD" w:rsidP="00B87B69">
            <w:pPr>
              <w:pStyle w:val="rowtabella0"/>
              <w:jc w:val="center"/>
              <w:rPr>
                <w:color w:val="002060"/>
              </w:rPr>
            </w:pPr>
            <w:r w:rsidRPr="009519B5">
              <w:rPr>
                <w:color w:val="002060"/>
              </w:rPr>
              <w:t>0</w:t>
            </w:r>
          </w:p>
        </w:tc>
      </w:tr>
      <w:tr w:rsidR="00B264CD" w:rsidRPr="009519B5" w14:paraId="3CC29DFC" w14:textId="77777777" w:rsidTr="00B87B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B3D48" w14:textId="77777777" w:rsidR="00B264CD" w:rsidRPr="009519B5" w:rsidRDefault="00B264CD" w:rsidP="00B87B69">
            <w:pPr>
              <w:pStyle w:val="rowtabella0"/>
              <w:rPr>
                <w:color w:val="002060"/>
              </w:rPr>
            </w:pPr>
            <w:r w:rsidRPr="009519B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A9E78"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14A0"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9E5FE"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8F22A"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F0FE2"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325C" w14:textId="77777777" w:rsidR="00B264CD" w:rsidRPr="009519B5" w:rsidRDefault="00B264CD" w:rsidP="00B87B69">
            <w:pPr>
              <w:pStyle w:val="rowtabella0"/>
              <w:jc w:val="center"/>
              <w:rPr>
                <w:color w:val="002060"/>
              </w:rPr>
            </w:pPr>
            <w:r w:rsidRPr="009519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C46B" w14:textId="77777777" w:rsidR="00B264CD" w:rsidRPr="009519B5" w:rsidRDefault="00B264CD" w:rsidP="00B87B69">
            <w:pPr>
              <w:pStyle w:val="rowtabella0"/>
              <w:jc w:val="center"/>
              <w:rPr>
                <w:color w:val="002060"/>
              </w:rPr>
            </w:pPr>
            <w:r w:rsidRPr="009519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D2446" w14:textId="77777777" w:rsidR="00B264CD" w:rsidRPr="009519B5" w:rsidRDefault="00B264CD" w:rsidP="00B87B69">
            <w:pPr>
              <w:pStyle w:val="rowtabella0"/>
              <w:jc w:val="center"/>
              <w:rPr>
                <w:color w:val="002060"/>
              </w:rPr>
            </w:pPr>
            <w:r w:rsidRPr="009519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55E61" w14:textId="77777777" w:rsidR="00B264CD" w:rsidRPr="009519B5" w:rsidRDefault="00B264CD" w:rsidP="00B87B69">
            <w:pPr>
              <w:pStyle w:val="rowtabella0"/>
              <w:jc w:val="center"/>
              <w:rPr>
                <w:color w:val="002060"/>
              </w:rPr>
            </w:pPr>
            <w:r w:rsidRPr="009519B5">
              <w:rPr>
                <w:color w:val="002060"/>
              </w:rPr>
              <w:t>0</w:t>
            </w:r>
          </w:p>
        </w:tc>
      </w:tr>
      <w:tr w:rsidR="00B264CD" w:rsidRPr="009519B5" w14:paraId="62875D79" w14:textId="77777777" w:rsidTr="00B87B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3391DC" w14:textId="77777777" w:rsidR="00B264CD" w:rsidRPr="009519B5" w:rsidRDefault="00B264CD" w:rsidP="00B87B69">
            <w:pPr>
              <w:pStyle w:val="rowtabella0"/>
              <w:rPr>
                <w:color w:val="002060"/>
              </w:rPr>
            </w:pPr>
            <w:r w:rsidRPr="009519B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F5913"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8F191"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7FBFA"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A8E6A"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63293"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F28D7" w14:textId="77777777" w:rsidR="00B264CD" w:rsidRPr="009519B5" w:rsidRDefault="00B264CD" w:rsidP="00B87B69">
            <w:pPr>
              <w:pStyle w:val="rowtabella0"/>
              <w:jc w:val="center"/>
              <w:rPr>
                <w:color w:val="002060"/>
              </w:rPr>
            </w:pPr>
            <w:r w:rsidRPr="009519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E8842" w14:textId="77777777" w:rsidR="00B264CD" w:rsidRPr="009519B5" w:rsidRDefault="00B264CD" w:rsidP="00B87B69">
            <w:pPr>
              <w:pStyle w:val="rowtabella0"/>
              <w:jc w:val="center"/>
              <w:rPr>
                <w:color w:val="002060"/>
              </w:rPr>
            </w:pPr>
            <w:r w:rsidRPr="009519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E491C"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777B0" w14:textId="77777777" w:rsidR="00B264CD" w:rsidRPr="009519B5" w:rsidRDefault="00B264CD" w:rsidP="00B87B69">
            <w:pPr>
              <w:pStyle w:val="rowtabella0"/>
              <w:jc w:val="center"/>
              <w:rPr>
                <w:color w:val="002060"/>
              </w:rPr>
            </w:pPr>
            <w:r w:rsidRPr="009519B5">
              <w:rPr>
                <w:color w:val="002060"/>
              </w:rPr>
              <w:t>0</w:t>
            </w:r>
          </w:p>
        </w:tc>
      </w:tr>
      <w:tr w:rsidR="00B264CD" w:rsidRPr="009519B5" w14:paraId="2F594B0A" w14:textId="77777777" w:rsidTr="00B87B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19D02F" w14:textId="77777777" w:rsidR="00B264CD" w:rsidRPr="009519B5" w:rsidRDefault="00B264CD" w:rsidP="00B87B69">
            <w:pPr>
              <w:pStyle w:val="rowtabella0"/>
              <w:rPr>
                <w:color w:val="002060"/>
              </w:rPr>
            </w:pPr>
            <w:r w:rsidRPr="009519B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48420"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D8C94"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6D226"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8C11D"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5500D"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CC662"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37843" w14:textId="77777777" w:rsidR="00B264CD" w:rsidRPr="009519B5" w:rsidRDefault="00B264CD" w:rsidP="00B87B69">
            <w:pPr>
              <w:pStyle w:val="rowtabella0"/>
              <w:jc w:val="center"/>
              <w:rPr>
                <w:color w:val="002060"/>
              </w:rPr>
            </w:pPr>
            <w:r w:rsidRPr="009519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99A4E"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14E64" w14:textId="77777777" w:rsidR="00B264CD" w:rsidRPr="009519B5" w:rsidRDefault="00B264CD" w:rsidP="00B87B69">
            <w:pPr>
              <w:pStyle w:val="rowtabella0"/>
              <w:jc w:val="center"/>
              <w:rPr>
                <w:color w:val="002060"/>
              </w:rPr>
            </w:pPr>
            <w:r w:rsidRPr="009519B5">
              <w:rPr>
                <w:color w:val="002060"/>
              </w:rPr>
              <w:t>0</w:t>
            </w:r>
          </w:p>
        </w:tc>
      </w:tr>
    </w:tbl>
    <w:p w14:paraId="0FA08A04" w14:textId="77777777" w:rsidR="00B264CD" w:rsidRPr="009519B5" w:rsidRDefault="00B264CD" w:rsidP="00B264CD">
      <w:pPr>
        <w:pStyle w:val="breakline"/>
        <w:rPr>
          <w:rFonts w:eastAsiaTheme="minorEastAsia"/>
          <w:color w:val="002060"/>
        </w:rPr>
      </w:pPr>
    </w:p>
    <w:p w14:paraId="1CDB6497" w14:textId="77777777" w:rsidR="00B264CD" w:rsidRPr="009519B5" w:rsidRDefault="00B264CD" w:rsidP="00B264CD">
      <w:pPr>
        <w:pStyle w:val="breakline"/>
        <w:rPr>
          <w:color w:val="002060"/>
        </w:rPr>
      </w:pPr>
    </w:p>
    <w:p w14:paraId="27AEC3FB" w14:textId="77777777" w:rsidR="00B264CD" w:rsidRPr="009519B5" w:rsidRDefault="00B264CD" w:rsidP="00B264CD">
      <w:pPr>
        <w:pStyle w:val="sottotitolocampionato10"/>
        <w:rPr>
          <w:color w:val="002060"/>
        </w:rPr>
      </w:pPr>
      <w:r w:rsidRPr="009519B5">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264CD" w:rsidRPr="009519B5" w14:paraId="3CE4684E" w14:textId="77777777" w:rsidTr="00B87B6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146D4" w14:textId="77777777" w:rsidR="00B264CD" w:rsidRPr="009519B5" w:rsidRDefault="00B264CD" w:rsidP="00B87B69">
            <w:pPr>
              <w:pStyle w:val="headertabella0"/>
              <w:rPr>
                <w:color w:val="002060"/>
              </w:rPr>
            </w:pPr>
            <w:r w:rsidRPr="009519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71A45" w14:textId="77777777" w:rsidR="00B264CD" w:rsidRPr="009519B5" w:rsidRDefault="00B264CD" w:rsidP="00B87B69">
            <w:pPr>
              <w:pStyle w:val="headertabella0"/>
              <w:rPr>
                <w:color w:val="002060"/>
              </w:rPr>
            </w:pPr>
            <w:r w:rsidRPr="009519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7883C" w14:textId="77777777" w:rsidR="00B264CD" w:rsidRPr="009519B5" w:rsidRDefault="00B264CD" w:rsidP="00B87B69">
            <w:pPr>
              <w:pStyle w:val="headertabella0"/>
              <w:rPr>
                <w:color w:val="002060"/>
              </w:rPr>
            </w:pPr>
            <w:r w:rsidRPr="009519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21DFF" w14:textId="77777777" w:rsidR="00B264CD" w:rsidRPr="009519B5" w:rsidRDefault="00B264CD" w:rsidP="00B87B69">
            <w:pPr>
              <w:pStyle w:val="headertabella0"/>
              <w:rPr>
                <w:color w:val="002060"/>
              </w:rPr>
            </w:pPr>
            <w:r w:rsidRPr="009519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57BF5" w14:textId="77777777" w:rsidR="00B264CD" w:rsidRPr="009519B5" w:rsidRDefault="00B264CD" w:rsidP="00B87B69">
            <w:pPr>
              <w:pStyle w:val="headertabella0"/>
              <w:rPr>
                <w:color w:val="002060"/>
              </w:rPr>
            </w:pPr>
            <w:r w:rsidRPr="009519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121F3" w14:textId="77777777" w:rsidR="00B264CD" w:rsidRPr="009519B5" w:rsidRDefault="00B264CD" w:rsidP="00B87B69">
            <w:pPr>
              <w:pStyle w:val="headertabella0"/>
              <w:rPr>
                <w:color w:val="002060"/>
              </w:rPr>
            </w:pPr>
            <w:r w:rsidRPr="009519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026BF" w14:textId="77777777" w:rsidR="00B264CD" w:rsidRPr="009519B5" w:rsidRDefault="00B264CD" w:rsidP="00B87B69">
            <w:pPr>
              <w:pStyle w:val="headertabella0"/>
              <w:rPr>
                <w:color w:val="002060"/>
              </w:rPr>
            </w:pPr>
            <w:r w:rsidRPr="009519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B1B18" w14:textId="77777777" w:rsidR="00B264CD" w:rsidRPr="009519B5" w:rsidRDefault="00B264CD" w:rsidP="00B87B69">
            <w:pPr>
              <w:pStyle w:val="headertabella0"/>
              <w:rPr>
                <w:color w:val="002060"/>
              </w:rPr>
            </w:pPr>
            <w:r w:rsidRPr="009519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B39EA" w14:textId="77777777" w:rsidR="00B264CD" w:rsidRPr="009519B5" w:rsidRDefault="00B264CD" w:rsidP="00B87B69">
            <w:pPr>
              <w:pStyle w:val="headertabella0"/>
              <w:rPr>
                <w:color w:val="002060"/>
              </w:rPr>
            </w:pPr>
            <w:r w:rsidRPr="009519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9A9D0" w14:textId="77777777" w:rsidR="00B264CD" w:rsidRPr="009519B5" w:rsidRDefault="00B264CD" w:rsidP="00B87B69">
            <w:pPr>
              <w:pStyle w:val="headertabella0"/>
              <w:rPr>
                <w:color w:val="002060"/>
              </w:rPr>
            </w:pPr>
            <w:r w:rsidRPr="009519B5">
              <w:rPr>
                <w:color w:val="002060"/>
              </w:rPr>
              <w:t>PE</w:t>
            </w:r>
          </w:p>
        </w:tc>
      </w:tr>
      <w:tr w:rsidR="00B264CD" w:rsidRPr="009519B5" w14:paraId="571F846E" w14:textId="77777777" w:rsidTr="00B87B6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8246B7" w14:textId="77777777" w:rsidR="00B264CD" w:rsidRPr="009519B5" w:rsidRDefault="00B264CD" w:rsidP="00B87B69">
            <w:pPr>
              <w:pStyle w:val="rowtabella0"/>
              <w:rPr>
                <w:color w:val="002060"/>
              </w:rPr>
            </w:pPr>
            <w:r w:rsidRPr="009519B5">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F8DCF" w14:textId="77777777" w:rsidR="00B264CD" w:rsidRPr="009519B5" w:rsidRDefault="00B264CD" w:rsidP="00B87B69">
            <w:pPr>
              <w:pStyle w:val="rowtabella0"/>
              <w:jc w:val="center"/>
              <w:rPr>
                <w:color w:val="002060"/>
              </w:rPr>
            </w:pPr>
            <w:r w:rsidRPr="009519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001F0"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70F75"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8C8FC"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17FB"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BC702" w14:textId="77777777" w:rsidR="00B264CD" w:rsidRPr="009519B5" w:rsidRDefault="00B264CD" w:rsidP="00B87B69">
            <w:pPr>
              <w:pStyle w:val="rowtabella0"/>
              <w:jc w:val="center"/>
              <w:rPr>
                <w:color w:val="002060"/>
              </w:rPr>
            </w:pPr>
            <w:r w:rsidRPr="009519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E74DD"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613A8" w14:textId="77777777" w:rsidR="00B264CD" w:rsidRPr="009519B5" w:rsidRDefault="00B264CD" w:rsidP="00B87B69">
            <w:pPr>
              <w:pStyle w:val="rowtabella0"/>
              <w:jc w:val="center"/>
              <w:rPr>
                <w:color w:val="002060"/>
              </w:rPr>
            </w:pPr>
            <w:r w:rsidRPr="009519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CF7EA" w14:textId="77777777" w:rsidR="00B264CD" w:rsidRPr="009519B5" w:rsidRDefault="00B264CD" w:rsidP="00B87B69">
            <w:pPr>
              <w:pStyle w:val="rowtabella0"/>
              <w:jc w:val="center"/>
              <w:rPr>
                <w:color w:val="002060"/>
              </w:rPr>
            </w:pPr>
            <w:r w:rsidRPr="009519B5">
              <w:rPr>
                <w:color w:val="002060"/>
              </w:rPr>
              <w:t>0</w:t>
            </w:r>
          </w:p>
        </w:tc>
      </w:tr>
      <w:tr w:rsidR="00B264CD" w:rsidRPr="009519B5" w14:paraId="6DAFE426" w14:textId="77777777" w:rsidTr="00B87B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28412E" w14:textId="77777777" w:rsidR="00B264CD" w:rsidRPr="009519B5" w:rsidRDefault="00B264CD" w:rsidP="00B87B69">
            <w:pPr>
              <w:pStyle w:val="rowtabella0"/>
              <w:rPr>
                <w:color w:val="002060"/>
              </w:rPr>
            </w:pPr>
            <w:r w:rsidRPr="009519B5">
              <w:rPr>
                <w:color w:val="002060"/>
              </w:rPr>
              <w:t xml:space="preserve">A.S.D. </w:t>
            </w:r>
            <w:proofErr w:type="gramStart"/>
            <w:r w:rsidRPr="009519B5">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97E04"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467A"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AD3B"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29463"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37FCA"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A62D1"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DBE46"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4ECF"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12AB3" w14:textId="77777777" w:rsidR="00B264CD" w:rsidRPr="009519B5" w:rsidRDefault="00B264CD" w:rsidP="00B87B69">
            <w:pPr>
              <w:pStyle w:val="rowtabella0"/>
              <w:jc w:val="center"/>
              <w:rPr>
                <w:color w:val="002060"/>
              </w:rPr>
            </w:pPr>
            <w:r w:rsidRPr="009519B5">
              <w:rPr>
                <w:color w:val="002060"/>
              </w:rPr>
              <w:t>0</w:t>
            </w:r>
          </w:p>
        </w:tc>
      </w:tr>
      <w:tr w:rsidR="00B264CD" w:rsidRPr="009519B5" w14:paraId="266EFD6F" w14:textId="77777777" w:rsidTr="00B87B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07ED1" w14:textId="77777777" w:rsidR="00B264CD" w:rsidRPr="009519B5" w:rsidRDefault="00B264CD" w:rsidP="00B87B69">
            <w:pPr>
              <w:pStyle w:val="rowtabella0"/>
              <w:rPr>
                <w:color w:val="002060"/>
              </w:rPr>
            </w:pPr>
            <w:r w:rsidRPr="009519B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DD8E3"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668CF"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FC010"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8111C"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53D36"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9F284" w14:textId="77777777" w:rsidR="00B264CD" w:rsidRPr="009519B5" w:rsidRDefault="00B264CD" w:rsidP="00B87B69">
            <w:pPr>
              <w:pStyle w:val="rowtabella0"/>
              <w:jc w:val="center"/>
              <w:rPr>
                <w:color w:val="002060"/>
              </w:rPr>
            </w:pPr>
            <w:r w:rsidRPr="009519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9B11C" w14:textId="77777777" w:rsidR="00B264CD" w:rsidRPr="009519B5" w:rsidRDefault="00B264CD" w:rsidP="00B87B69">
            <w:pPr>
              <w:pStyle w:val="rowtabella0"/>
              <w:jc w:val="center"/>
              <w:rPr>
                <w:color w:val="002060"/>
              </w:rPr>
            </w:pPr>
            <w:r w:rsidRPr="009519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C3C17"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A0BAF" w14:textId="77777777" w:rsidR="00B264CD" w:rsidRPr="009519B5" w:rsidRDefault="00B264CD" w:rsidP="00B87B69">
            <w:pPr>
              <w:pStyle w:val="rowtabella0"/>
              <w:jc w:val="center"/>
              <w:rPr>
                <w:color w:val="002060"/>
              </w:rPr>
            </w:pPr>
            <w:r w:rsidRPr="009519B5">
              <w:rPr>
                <w:color w:val="002060"/>
              </w:rPr>
              <w:t>0</w:t>
            </w:r>
          </w:p>
        </w:tc>
      </w:tr>
      <w:tr w:rsidR="00B264CD" w:rsidRPr="009519B5" w14:paraId="521CC9D6" w14:textId="77777777" w:rsidTr="00B87B6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D6265" w14:textId="77777777" w:rsidR="00B264CD" w:rsidRPr="009519B5" w:rsidRDefault="00B264CD" w:rsidP="00B87B69">
            <w:pPr>
              <w:pStyle w:val="rowtabella0"/>
              <w:rPr>
                <w:color w:val="002060"/>
              </w:rPr>
            </w:pPr>
            <w:r w:rsidRPr="009519B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472B7"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1AEE5"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F6DEB"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8AB56"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1C95A" w14:textId="77777777" w:rsidR="00B264CD" w:rsidRPr="009519B5" w:rsidRDefault="00B264CD" w:rsidP="00B87B69">
            <w:pPr>
              <w:pStyle w:val="rowtabella0"/>
              <w:jc w:val="center"/>
              <w:rPr>
                <w:color w:val="002060"/>
              </w:rPr>
            </w:pPr>
            <w:r w:rsidRPr="009519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643A1"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71B2" w14:textId="77777777" w:rsidR="00B264CD" w:rsidRPr="009519B5" w:rsidRDefault="00B264CD" w:rsidP="00B87B69">
            <w:pPr>
              <w:pStyle w:val="rowtabella0"/>
              <w:jc w:val="center"/>
              <w:rPr>
                <w:color w:val="002060"/>
              </w:rPr>
            </w:pPr>
            <w:r w:rsidRPr="009519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F9D51" w14:textId="77777777" w:rsidR="00B264CD" w:rsidRPr="009519B5" w:rsidRDefault="00B264CD" w:rsidP="00B87B69">
            <w:pPr>
              <w:pStyle w:val="rowtabella0"/>
              <w:jc w:val="center"/>
              <w:rPr>
                <w:color w:val="002060"/>
              </w:rPr>
            </w:pPr>
            <w:r w:rsidRPr="009519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31C97" w14:textId="77777777" w:rsidR="00B264CD" w:rsidRPr="009519B5" w:rsidRDefault="00B264CD" w:rsidP="00B87B69">
            <w:pPr>
              <w:pStyle w:val="rowtabella0"/>
              <w:jc w:val="center"/>
              <w:rPr>
                <w:color w:val="002060"/>
              </w:rPr>
            </w:pPr>
            <w:r w:rsidRPr="009519B5">
              <w:rPr>
                <w:color w:val="002060"/>
              </w:rPr>
              <w:t>0</w:t>
            </w:r>
          </w:p>
        </w:tc>
      </w:tr>
      <w:tr w:rsidR="00B264CD" w:rsidRPr="009519B5" w14:paraId="29423AE1" w14:textId="77777777" w:rsidTr="00B87B6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77EFAF" w14:textId="77777777" w:rsidR="00B264CD" w:rsidRPr="009519B5" w:rsidRDefault="00B264CD" w:rsidP="00B87B69">
            <w:pPr>
              <w:pStyle w:val="rowtabella0"/>
              <w:rPr>
                <w:color w:val="002060"/>
              </w:rPr>
            </w:pPr>
            <w:r w:rsidRPr="009519B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2D75A"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C7C2D"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49414"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192EB" w14:textId="77777777" w:rsidR="00B264CD" w:rsidRPr="009519B5" w:rsidRDefault="00B264CD" w:rsidP="00B87B69">
            <w:pPr>
              <w:pStyle w:val="rowtabella0"/>
              <w:jc w:val="center"/>
              <w:rPr>
                <w:color w:val="002060"/>
              </w:rPr>
            </w:pPr>
            <w:r w:rsidRPr="009519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DF811"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294F1" w14:textId="77777777" w:rsidR="00B264CD" w:rsidRPr="009519B5" w:rsidRDefault="00B264CD" w:rsidP="00B87B69">
            <w:pPr>
              <w:pStyle w:val="rowtabella0"/>
              <w:jc w:val="center"/>
              <w:rPr>
                <w:color w:val="002060"/>
              </w:rPr>
            </w:pPr>
            <w:r w:rsidRPr="009519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8C98D" w14:textId="77777777" w:rsidR="00B264CD" w:rsidRPr="009519B5" w:rsidRDefault="00B264CD" w:rsidP="00B87B69">
            <w:pPr>
              <w:pStyle w:val="rowtabella0"/>
              <w:jc w:val="center"/>
              <w:rPr>
                <w:color w:val="002060"/>
              </w:rPr>
            </w:pPr>
            <w:r w:rsidRPr="009519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048F" w14:textId="77777777" w:rsidR="00B264CD" w:rsidRPr="009519B5" w:rsidRDefault="00B264CD" w:rsidP="00B87B69">
            <w:pPr>
              <w:pStyle w:val="rowtabella0"/>
              <w:jc w:val="center"/>
              <w:rPr>
                <w:color w:val="002060"/>
              </w:rPr>
            </w:pPr>
            <w:r w:rsidRPr="009519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0AFBA" w14:textId="77777777" w:rsidR="00B264CD" w:rsidRPr="009519B5" w:rsidRDefault="00B264CD" w:rsidP="00B87B69">
            <w:pPr>
              <w:pStyle w:val="rowtabella0"/>
              <w:jc w:val="center"/>
              <w:rPr>
                <w:color w:val="002060"/>
              </w:rPr>
            </w:pPr>
            <w:r w:rsidRPr="009519B5">
              <w:rPr>
                <w:color w:val="002060"/>
              </w:rPr>
              <w:t>0</w:t>
            </w:r>
          </w:p>
        </w:tc>
      </w:tr>
    </w:tbl>
    <w:p w14:paraId="6CD98814" w14:textId="77777777" w:rsidR="00B264CD" w:rsidRDefault="00B264CD" w:rsidP="00B264CD">
      <w:pPr>
        <w:pStyle w:val="breakline"/>
        <w:rPr>
          <w:rFonts w:eastAsiaTheme="minorEastAsia"/>
          <w:color w:val="002060"/>
        </w:rPr>
      </w:pPr>
    </w:p>
    <w:p w14:paraId="639C3864" w14:textId="77777777" w:rsidR="00486A57" w:rsidRDefault="00486A57" w:rsidP="00B264CD">
      <w:pPr>
        <w:pStyle w:val="breakline"/>
        <w:rPr>
          <w:rFonts w:eastAsiaTheme="minorEastAsia"/>
          <w:color w:val="002060"/>
        </w:rPr>
      </w:pPr>
    </w:p>
    <w:p w14:paraId="05763A10" w14:textId="77777777" w:rsidR="00486A57" w:rsidRPr="007846E3" w:rsidRDefault="00486A57" w:rsidP="00486A57">
      <w:pPr>
        <w:pStyle w:val="titolocampionato0"/>
        <w:shd w:val="clear" w:color="auto" w:fill="CCCCCC"/>
        <w:spacing w:before="80" w:after="40"/>
        <w:rPr>
          <w:color w:val="002060"/>
        </w:rPr>
      </w:pPr>
      <w:r w:rsidRPr="007846E3">
        <w:rPr>
          <w:color w:val="002060"/>
        </w:rPr>
        <w:t>UNDER 17 C5 REGIONALI MASCHILI</w:t>
      </w:r>
    </w:p>
    <w:p w14:paraId="239E3DDF" w14:textId="77777777" w:rsidR="00486A57" w:rsidRPr="007846E3" w:rsidRDefault="00486A57" w:rsidP="00486A57">
      <w:pPr>
        <w:pStyle w:val="titoloprinc0"/>
        <w:rPr>
          <w:color w:val="002060"/>
        </w:rPr>
      </w:pPr>
      <w:r w:rsidRPr="007846E3">
        <w:rPr>
          <w:color w:val="002060"/>
        </w:rPr>
        <w:t>VARIAZIONI AL PROGRAMMA GARE</w:t>
      </w:r>
    </w:p>
    <w:p w14:paraId="08B8677C" w14:textId="77777777" w:rsidR="00486A57" w:rsidRPr="007846E3" w:rsidRDefault="00486A57" w:rsidP="00486A57">
      <w:pPr>
        <w:pStyle w:val="breakline"/>
        <w:rPr>
          <w:color w:val="002060"/>
        </w:rPr>
      </w:pPr>
    </w:p>
    <w:p w14:paraId="2566C0DD" w14:textId="77777777" w:rsidR="00486A57" w:rsidRPr="007846E3" w:rsidRDefault="00486A57" w:rsidP="00486A57">
      <w:pPr>
        <w:pStyle w:val="breakline"/>
        <w:rPr>
          <w:color w:val="002060"/>
        </w:rPr>
      </w:pPr>
    </w:p>
    <w:p w14:paraId="72019654" w14:textId="77777777" w:rsidR="00486A57" w:rsidRPr="007846E3" w:rsidRDefault="00486A57" w:rsidP="00486A57">
      <w:pPr>
        <w:pStyle w:val="sottotitolocampionato10"/>
        <w:rPr>
          <w:color w:val="002060"/>
        </w:rPr>
      </w:pPr>
      <w:r w:rsidRPr="007846E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86A57" w:rsidRPr="007846E3" w14:paraId="1E7EAEE4" w14:textId="77777777" w:rsidTr="00B87B6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10F9F" w14:textId="77777777" w:rsidR="00486A57" w:rsidRPr="007846E3" w:rsidRDefault="00486A57" w:rsidP="00B87B69">
            <w:pPr>
              <w:pStyle w:val="headertabella0"/>
              <w:rPr>
                <w:color w:val="002060"/>
              </w:rPr>
            </w:pPr>
            <w:r w:rsidRPr="007846E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13162" w14:textId="77777777" w:rsidR="00486A57" w:rsidRPr="007846E3" w:rsidRDefault="00486A57" w:rsidP="00B87B69">
            <w:pPr>
              <w:pStyle w:val="headertabella0"/>
              <w:rPr>
                <w:color w:val="002060"/>
              </w:rPr>
            </w:pPr>
            <w:r w:rsidRPr="007846E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068A6" w14:textId="77777777" w:rsidR="00486A57" w:rsidRPr="007846E3" w:rsidRDefault="00486A57" w:rsidP="00B87B69">
            <w:pPr>
              <w:pStyle w:val="headertabella0"/>
              <w:rPr>
                <w:color w:val="002060"/>
              </w:rPr>
            </w:pPr>
            <w:r w:rsidRPr="007846E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B7F4C" w14:textId="77777777" w:rsidR="00486A57" w:rsidRPr="007846E3" w:rsidRDefault="00486A57" w:rsidP="00B87B69">
            <w:pPr>
              <w:pStyle w:val="headertabella0"/>
              <w:rPr>
                <w:color w:val="002060"/>
              </w:rPr>
            </w:pPr>
            <w:r w:rsidRPr="007846E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F5C07" w14:textId="77777777" w:rsidR="00486A57" w:rsidRPr="007846E3" w:rsidRDefault="00486A57" w:rsidP="00B87B69">
            <w:pPr>
              <w:pStyle w:val="headertabella0"/>
              <w:rPr>
                <w:color w:val="002060"/>
              </w:rPr>
            </w:pPr>
            <w:r w:rsidRPr="007846E3">
              <w:rPr>
                <w:color w:val="002060"/>
              </w:rPr>
              <w:t xml:space="preserve">Data </w:t>
            </w:r>
            <w:proofErr w:type="spellStart"/>
            <w:r w:rsidRPr="007846E3">
              <w:rPr>
                <w:color w:val="002060"/>
              </w:rPr>
              <w:t>Orig</w:t>
            </w:r>
            <w:proofErr w:type="spellEnd"/>
            <w:r w:rsidRPr="007846E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A5515" w14:textId="77777777" w:rsidR="00486A57" w:rsidRPr="007846E3" w:rsidRDefault="00486A57" w:rsidP="00B87B69">
            <w:pPr>
              <w:pStyle w:val="headertabella0"/>
              <w:rPr>
                <w:color w:val="002060"/>
              </w:rPr>
            </w:pPr>
            <w:r w:rsidRPr="007846E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EC69D" w14:textId="77777777" w:rsidR="00486A57" w:rsidRPr="007846E3" w:rsidRDefault="00486A57" w:rsidP="00B87B69">
            <w:pPr>
              <w:pStyle w:val="headertabella0"/>
              <w:rPr>
                <w:color w:val="002060"/>
              </w:rPr>
            </w:pPr>
            <w:r w:rsidRPr="007846E3">
              <w:rPr>
                <w:color w:val="002060"/>
              </w:rPr>
              <w:t xml:space="preserve">Ora </w:t>
            </w:r>
            <w:proofErr w:type="spellStart"/>
            <w:r w:rsidRPr="007846E3">
              <w:rPr>
                <w:color w:val="002060"/>
              </w:rPr>
              <w:t>Orig</w:t>
            </w:r>
            <w:proofErr w:type="spellEnd"/>
            <w:r w:rsidRPr="007846E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679E3" w14:textId="77777777" w:rsidR="00486A57" w:rsidRPr="007846E3" w:rsidRDefault="00486A57" w:rsidP="00B87B69">
            <w:pPr>
              <w:pStyle w:val="headertabella0"/>
              <w:rPr>
                <w:color w:val="002060"/>
              </w:rPr>
            </w:pPr>
            <w:r w:rsidRPr="007846E3">
              <w:rPr>
                <w:color w:val="002060"/>
              </w:rPr>
              <w:t>Impianto</w:t>
            </w:r>
          </w:p>
        </w:tc>
      </w:tr>
      <w:tr w:rsidR="00486A57" w:rsidRPr="007846E3" w14:paraId="342D42BD" w14:textId="77777777" w:rsidTr="00B87B6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827DB" w14:textId="77777777" w:rsidR="00486A57" w:rsidRPr="007846E3" w:rsidRDefault="00486A57" w:rsidP="00B87B69">
            <w:pPr>
              <w:pStyle w:val="rowtabella0"/>
              <w:rPr>
                <w:color w:val="002060"/>
                <w:highlight w:val="yellow"/>
              </w:rPr>
            </w:pPr>
            <w:r w:rsidRPr="007846E3">
              <w:rPr>
                <w:color w:val="002060"/>
                <w:highlight w:val="yellow"/>
              </w:rPr>
              <w:t>07/03/2026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E0441" w14:textId="77777777" w:rsidR="00486A57" w:rsidRPr="007846E3" w:rsidRDefault="00486A57" w:rsidP="00B87B69">
            <w:pPr>
              <w:pStyle w:val="rowtabella0"/>
              <w:jc w:val="center"/>
              <w:rPr>
                <w:color w:val="002060"/>
                <w:highlight w:val="yellow"/>
              </w:rPr>
            </w:pPr>
            <w:r w:rsidRPr="007846E3">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09A8" w14:textId="77777777" w:rsidR="00486A57" w:rsidRPr="007846E3" w:rsidRDefault="00486A57" w:rsidP="00B87B69">
            <w:pPr>
              <w:pStyle w:val="rowtabella0"/>
              <w:rPr>
                <w:color w:val="002060"/>
                <w:highlight w:val="yellow"/>
              </w:rPr>
            </w:pPr>
            <w:r w:rsidRPr="007846E3">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D35EA" w14:textId="77777777" w:rsidR="00486A57" w:rsidRPr="007846E3" w:rsidRDefault="00486A57" w:rsidP="00B87B69">
            <w:pPr>
              <w:pStyle w:val="rowtabella0"/>
              <w:rPr>
                <w:color w:val="002060"/>
                <w:highlight w:val="yellow"/>
              </w:rPr>
            </w:pPr>
            <w:r w:rsidRPr="007846E3">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A4194" w14:textId="77777777" w:rsidR="00486A57" w:rsidRPr="007846E3" w:rsidRDefault="00486A57" w:rsidP="00B87B6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8FFF" w14:textId="77777777" w:rsidR="00486A57" w:rsidRPr="007846E3" w:rsidRDefault="00486A57" w:rsidP="00B87B69">
            <w:pPr>
              <w:pStyle w:val="rowtabella0"/>
              <w:jc w:val="center"/>
              <w:rPr>
                <w:color w:val="002060"/>
              </w:rPr>
            </w:pPr>
            <w:r w:rsidRPr="007846E3">
              <w:rPr>
                <w:color w:val="002060"/>
                <w:highlight w:val="yellow"/>
              </w:rPr>
              <w:t>17:45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B238C" w14:textId="77777777" w:rsidR="00486A57" w:rsidRPr="007846E3" w:rsidRDefault="00486A57" w:rsidP="00B87B69">
            <w:pPr>
              <w:pStyle w:val="rowtabella0"/>
              <w:jc w:val="center"/>
              <w:rPr>
                <w:color w:val="002060"/>
              </w:rPr>
            </w:pPr>
            <w:r w:rsidRPr="007846E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F79B8" w14:textId="77777777" w:rsidR="00486A57" w:rsidRPr="007846E3" w:rsidRDefault="00486A57" w:rsidP="00B87B69">
            <w:pPr>
              <w:rPr>
                <w:color w:val="002060"/>
              </w:rPr>
            </w:pPr>
          </w:p>
        </w:tc>
      </w:tr>
    </w:tbl>
    <w:p w14:paraId="47661DA8" w14:textId="77777777" w:rsidR="00486A57" w:rsidRPr="007846E3" w:rsidRDefault="00486A57" w:rsidP="00486A57">
      <w:pPr>
        <w:pStyle w:val="breakline"/>
        <w:rPr>
          <w:rFonts w:eastAsiaTheme="minorEastAsia"/>
          <w:color w:val="002060"/>
        </w:rPr>
      </w:pPr>
    </w:p>
    <w:p w14:paraId="338C9D6F" w14:textId="77777777" w:rsidR="00486A57" w:rsidRPr="007846E3" w:rsidRDefault="00486A57" w:rsidP="00486A57">
      <w:pPr>
        <w:pStyle w:val="breakline"/>
        <w:rPr>
          <w:color w:val="002060"/>
        </w:rPr>
      </w:pPr>
    </w:p>
    <w:p w14:paraId="34807847" w14:textId="77777777" w:rsidR="00486A57" w:rsidRPr="007846E3" w:rsidRDefault="00486A57" w:rsidP="00486A57">
      <w:pPr>
        <w:pStyle w:val="sottotitolocampionato10"/>
        <w:rPr>
          <w:color w:val="002060"/>
        </w:rPr>
      </w:pPr>
      <w:r w:rsidRPr="007846E3">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86A57" w:rsidRPr="007846E3" w14:paraId="7A90E869" w14:textId="77777777" w:rsidTr="00B87B6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3042D" w14:textId="77777777" w:rsidR="00486A57" w:rsidRPr="007846E3" w:rsidRDefault="00486A57" w:rsidP="00B87B69">
            <w:pPr>
              <w:pStyle w:val="headertabella0"/>
              <w:rPr>
                <w:color w:val="002060"/>
              </w:rPr>
            </w:pPr>
            <w:r w:rsidRPr="007846E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3F7A9" w14:textId="77777777" w:rsidR="00486A57" w:rsidRPr="007846E3" w:rsidRDefault="00486A57" w:rsidP="00B87B69">
            <w:pPr>
              <w:pStyle w:val="headertabella0"/>
              <w:rPr>
                <w:color w:val="002060"/>
              </w:rPr>
            </w:pPr>
            <w:r w:rsidRPr="007846E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0C28B" w14:textId="77777777" w:rsidR="00486A57" w:rsidRPr="007846E3" w:rsidRDefault="00486A57" w:rsidP="00B87B69">
            <w:pPr>
              <w:pStyle w:val="headertabella0"/>
              <w:rPr>
                <w:color w:val="002060"/>
              </w:rPr>
            </w:pPr>
            <w:r w:rsidRPr="007846E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43884" w14:textId="77777777" w:rsidR="00486A57" w:rsidRPr="007846E3" w:rsidRDefault="00486A57" w:rsidP="00B87B69">
            <w:pPr>
              <w:pStyle w:val="headertabella0"/>
              <w:rPr>
                <w:color w:val="002060"/>
              </w:rPr>
            </w:pPr>
            <w:r w:rsidRPr="007846E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920FA" w14:textId="77777777" w:rsidR="00486A57" w:rsidRPr="007846E3" w:rsidRDefault="00486A57" w:rsidP="00B87B69">
            <w:pPr>
              <w:pStyle w:val="headertabella0"/>
              <w:rPr>
                <w:color w:val="002060"/>
              </w:rPr>
            </w:pPr>
            <w:r w:rsidRPr="007846E3">
              <w:rPr>
                <w:color w:val="002060"/>
              </w:rPr>
              <w:t xml:space="preserve">Data </w:t>
            </w:r>
            <w:proofErr w:type="spellStart"/>
            <w:r w:rsidRPr="007846E3">
              <w:rPr>
                <w:color w:val="002060"/>
              </w:rPr>
              <w:t>Orig</w:t>
            </w:r>
            <w:proofErr w:type="spellEnd"/>
            <w:r w:rsidRPr="007846E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30EC8" w14:textId="77777777" w:rsidR="00486A57" w:rsidRPr="007846E3" w:rsidRDefault="00486A57" w:rsidP="00B87B69">
            <w:pPr>
              <w:pStyle w:val="headertabella0"/>
              <w:rPr>
                <w:color w:val="002060"/>
              </w:rPr>
            </w:pPr>
            <w:r w:rsidRPr="007846E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AE114" w14:textId="77777777" w:rsidR="00486A57" w:rsidRPr="007846E3" w:rsidRDefault="00486A57" w:rsidP="00B87B69">
            <w:pPr>
              <w:pStyle w:val="headertabella0"/>
              <w:rPr>
                <w:color w:val="002060"/>
              </w:rPr>
            </w:pPr>
            <w:r w:rsidRPr="007846E3">
              <w:rPr>
                <w:color w:val="002060"/>
              </w:rPr>
              <w:t xml:space="preserve">Ora </w:t>
            </w:r>
            <w:proofErr w:type="spellStart"/>
            <w:r w:rsidRPr="007846E3">
              <w:rPr>
                <w:color w:val="002060"/>
              </w:rPr>
              <w:t>Orig</w:t>
            </w:r>
            <w:proofErr w:type="spellEnd"/>
            <w:r w:rsidRPr="007846E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98E9C" w14:textId="77777777" w:rsidR="00486A57" w:rsidRPr="007846E3" w:rsidRDefault="00486A57" w:rsidP="00B87B69">
            <w:pPr>
              <w:pStyle w:val="headertabella0"/>
              <w:rPr>
                <w:color w:val="002060"/>
              </w:rPr>
            </w:pPr>
            <w:r w:rsidRPr="007846E3">
              <w:rPr>
                <w:color w:val="002060"/>
              </w:rPr>
              <w:t>Impianto</w:t>
            </w:r>
          </w:p>
        </w:tc>
      </w:tr>
      <w:tr w:rsidR="00486A57" w:rsidRPr="007846E3" w14:paraId="061A1C77" w14:textId="77777777" w:rsidTr="00B87B6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0FA02" w14:textId="77777777" w:rsidR="00486A57" w:rsidRPr="007846E3" w:rsidRDefault="00486A57" w:rsidP="00B87B69">
            <w:pPr>
              <w:pStyle w:val="rowtabella0"/>
              <w:rPr>
                <w:color w:val="002060"/>
                <w:highlight w:val="yellow"/>
              </w:rPr>
            </w:pPr>
            <w:r w:rsidRPr="007846E3">
              <w:rPr>
                <w:color w:val="002060"/>
                <w:highlight w:val="yellow"/>
              </w:rPr>
              <w:lastRenderedPageBreak/>
              <w:t>05/03/2026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3EDEE" w14:textId="77777777" w:rsidR="00486A57" w:rsidRPr="007846E3" w:rsidRDefault="00486A57" w:rsidP="00B87B69">
            <w:pPr>
              <w:pStyle w:val="rowtabella0"/>
              <w:jc w:val="center"/>
              <w:rPr>
                <w:color w:val="002060"/>
                <w:highlight w:val="yellow"/>
              </w:rPr>
            </w:pPr>
            <w:r w:rsidRPr="007846E3">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76B5" w14:textId="77777777" w:rsidR="00486A57" w:rsidRPr="007846E3" w:rsidRDefault="00486A57" w:rsidP="00B87B69">
            <w:pPr>
              <w:pStyle w:val="rowtabella0"/>
              <w:rPr>
                <w:color w:val="002060"/>
                <w:highlight w:val="yellow"/>
              </w:rPr>
            </w:pPr>
            <w:proofErr w:type="gramStart"/>
            <w:r w:rsidRPr="007846E3">
              <w:rPr>
                <w:color w:val="002060"/>
                <w:highlight w:val="yellow"/>
              </w:rPr>
              <w:t>U.MANDOLESI</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6073F" w14:textId="77777777" w:rsidR="00486A57" w:rsidRPr="007846E3" w:rsidRDefault="00486A57" w:rsidP="00B87B69">
            <w:pPr>
              <w:pStyle w:val="rowtabella0"/>
              <w:rPr>
                <w:color w:val="002060"/>
                <w:highlight w:val="yellow"/>
              </w:rPr>
            </w:pPr>
            <w:r w:rsidRPr="007846E3">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0E1B6" w14:textId="77777777" w:rsidR="00486A57" w:rsidRPr="007846E3" w:rsidRDefault="00486A57" w:rsidP="00B87B69">
            <w:pPr>
              <w:pStyle w:val="rowtabella0"/>
              <w:rPr>
                <w:color w:val="002060"/>
              </w:rPr>
            </w:pPr>
            <w:r w:rsidRPr="007846E3">
              <w:rPr>
                <w:color w:val="002060"/>
              </w:rPr>
              <w:t>0</w:t>
            </w:r>
            <w:r>
              <w:rPr>
                <w:color w:val="002060"/>
              </w:rPr>
              <w:t>7</w:t>
            </w:r>
            <w:r w:rsidRPr="007846E3">
              <w:rPr>
                <w:color w:val="002060"/>
              </w:rPr>
              <w:t>/03/2026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FD8C" w14:textId="77777777" w:rsidR="00486A57" w:rsidRPr="007846E3" w:rsidRDefault="00486A57" w:rsidP="00B87B69">
            <w:pPr>
              <w:pStyle w:val="rowtabella0"/>
              <w:jc w:val="center"/>
              <w:rPr>
                <w:color w:val="002060"/>
              </w:rPr>
            </w:pPr>
            <w:r w:rsidRPr="007846E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EDC6C" w14:textId="77777777" w:rsidR="00486A57" w:rsidRPr="007846E3" w:rsidRDefault="00486A57" w:rsidP="00B87B69">
            <w:pPr>
              <w:pStyle w:val="rowtabella0"/>
              <w:jc w:val="center"/>
              <w:rPr>
                <w:color w:val="002060"/>
              </w:rPr>
            </w:pPr>
            <w:r w:rsidRPr="007846E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AD8C0" w14:textId="77777777" w:rsidR="00486A57" w:rsidRPr="007846E3" w:rsidRDefault="00486A57" w:rsidP="00B87B69">
            <w:pPr>
              <w:rPr>
                <w:color w:val="002060"/>
              </w:rPr>
            </w:pPr>
          </w:p>
        </w:tc>
      </w:tr>
    </w:tbl>
    <w:p w14:paraId="32C2A51F" w14:textId="77777777" w:rsidR="00486A57" w:rsidRPr="007846E3" w:rsidRDefault="00486A57" w:rsidP="00486A57">
      <w:pPr>
        <w:pStyle w:val="breakline"/>
        <w:rPr>
          <w:rFonts w:eastAsiaTheme="minorEastAsia"/>
          <w:color w:val="002060"/>
        </w:rPr>
      </w:pPr>
    </w:p>
    <w:p w14:paraId="6E7479EC" w14:textId="77777777" w:rsidR="00486A57" w:rsidRPr="009519B5" w:rsidRDefault="00486A57" w:rsidP="00B264CD">
      <w:pPr>
        <w:pStyle w:val="breakline"/>
        <w:rPr>
          <w:rFonts w:eastAsiaTheme="minorEastAsia"/>
          <w:color w:val="002060"/>
        </w:rPr>
      </w:pPr>
    </w:p>
    <w:p w14:paraId="4DB6D844" w14:textId="77777777" w:rsidR="00B264CD" w:rsidRDefault="00B264CD" w:rsidP="005E6F7F">
      <w:pPr>
        <w:pStyle w:val="LndNormale1"/>
        <w:rPr>
          <w:color w:val="002060"/>
        </w:rPr>
      </w:pPr>
    </w:p>
    <w:p w14:paraId="4FD5680E" w14:textId="77777777" w:rsidR="006A7F54" w:rsidRPr="00E762DC" w:rsidRDefault="006A7F54" w:rsidP="006A7F54">
      <w:pPr>
        <w:pStyle w:val="TITOLOCAMPIONATO"/>
        <w:shd w:val="clear" w:color="auto" w:fill="CCCCCC"/>
        <w:spacing w:before="0" w:beforeAutospacing="0" w:after="0" w:afterAutospacing="0"/>
        <w:rPr>
          <w:color w:val="002060"/>
        </w:rPr>
      </w:pPr>
      <w:r>
        <w:rPr>
          <w:color w:val="002060"/>
        </w:rPr>
        <w:t>CALCIO A 5 UNDER 15 FEMMINILE REGIONALE</w:t>
      </w:r>
    </w:p>
    <w:p w14:paraId="4905B442" w14:textId="77777777" w:rsidR="006A7F54" w:rsidRPr="00E762DC" w:rsidRDefault="006A7F54" w:rsidP="006A7F54">
      <w:pPr>
        <w:pStyle w:val="TITOLOPRINC"/>
        <w:spacing w:before="0" w:beforeAutospacing="0" w:after="0" w:afterAutospacing="0"/>
        <w:rPr>
          <w:color w:val="002060"/>
        </w:rPr>
      </w:pPr>
      <w:r w:rsidRPr="00E762DC">
        <w:rPr>
          <w:color w:val="002060"/>
        </w:rPr>
        <w:t>ORGANICO E FORMAT</w:t>
      </w:r>
    </w:p>
    <w:p w14:paraId="52980E8B" w14:textId="4A5E18D6" w:rsidR="00D22E70" w:rsidRDefault="00D22E70" w:rsidP="006A7F54">
      <w:pPr>
        <w:pStyle w:val="LndNormale1"/>
        <w:jc w:val="left"/>
        <w:rPr>
          <w:b/>
          <w:color w:val="002060"/>
          <w:sz w:val="24"/>
          <w:u w:val="single"/>
        </w:rPr>
      </w:pPr>
    </w:p>
    <w:p w14:paraId="663FD3BA" w14:textId="5CB0C69D" w:rsidR="00D22E70" w:rsidRDefault="00D22E70" w:rsidP="00D22E70">
      <w:pPr>
        <w:pStyle w:val="LndNormale1"/>
        <w:rPr>
          <w:bCs/>
          <w:color w:val="002060"/>
          <w:szCs w:val="22"/>
        </w:rPr>
      </w:pPr>
      <w:r>
        <w:rPr>
          <w:bCs/>
          <w:color w:val="002060"/>
          <w:szCs w:val="22"/>
        </w:rPr>
        <w:t>A seguito del ritiro del VILLA MUSONE pervenuto con nota trasmessa a mezzo e-mail in data 27/02/2026, si aggiorna come segue l’organico ed il format del Campionato Regionale Calcio a Cinque Under 15 Femminile.</w:t>
      </w:r>
    </w:p>
    <w:p w14:paraId="1C5D3099" w14:textId="77777777" w:rsidR="00D22E70" w:rsidRPr="00D22E70" w:rsidRDefault="00D22E70" w:rsidP="006A7F54">
      <w:pPr>
        <w:pStyle w:val="LndNormale1"/>
        <w:jc w:val="left"/>
        <w:rPr>
          <w:bCs/>
          <w:color w:val="002060"/>
          <w:szCs w:val="22"/>
        </w:rPr>
      </w:pPr>
    </w:p>
    <w:p w14:paraId="27AD79B0" w14:textId="77777777" w:rsidR="006A7F54" w:rsidRPr="00E762DC" w:rsidRDefault="006A7F54" w:rsidP="006A7F54">
      <w:pPr>
        <w:pStyle w:val="LndNormale1"/>
        <w:jc w:val="left"/>
        <w:rPr>
          <w:b/>
          <w:color w:val="002060"/>
          <w:sz w:val="24"/>
          <w:u w:val="single"/>
        </w:rPr>
      </w:pPr>
      <w:r w:rsidRPr="00E762DC">
        <w:rPr>
          <w:b/>
          <w:color w:val="002060"/>
          <w:sz w:val="24"/>
          <w:u w:val="single"/>
        </w:rPr>
        <w:t>CAMPIONATO REGIONALE CALCIO A CINQUE UNDER 1</w:t>
      </w:r>
      <w:r>
        <w:rPr>
          <w:b/>
          <w:color w:val="002060"/>
          <w:sz w:val="24"/>
          <w:u w:val="single"/>
        </w:rPr>
        <w:t>5 FEMMINILE</w:t>
      </w:r>
    </w:p>
    <w:p w14:paraId="4522282F" w14:textId="77777777" w:rsidR="006A7F54" w:rsidRPr="00E762DC" w:rsidRDefault="006A7F54" w:rsidP="006A7F54">
      <w:pPr>
        <w:pStyle w:val="Corpodeltesto21"/>
        <w:rPr>
          <w:rFonts w:ascii="Arial" w:hAnsi="Arial" w:cs="Arial"/>
          <w:color w:val="002060"/>
          <w:sz w:val="22"/>
        </w:rPr>
      </w:pPr>
    </w:p>
    <w:p w14:paraId="4A6C6558" w14:textId="77777777" w:rsidR="006A7F54" w:rsidRPr="00A81B9F" w:rsidRDefault="006A7F54" w:rsidP="006A7F54">
      <w:pPr>
        <w:pStyle w:val="LndNormale1"/>
        <w:rPr>
          <w:b/>
          <w:bCs/>
          <w:color w:val="002060"/>
        </w:rPr>
      </w:pPr>
      <w:r w:rsidRPr="00A81B9F">
        <w:rPr>
          <w:b/>
          <w:bCs/>
          <w:color w:val="002060"/>
        </w:rPr>
        <w:t>GIRONE “A”</w:t>
      </w:r>
    </w:p>
    <w:p w14:paraId="3B78CBBE" w14:textId="77777777" w:rsidR="006A7F54" w:rsidRPr="00776CD8" w:rsidRDefault="006A7F54" w:rsidP="006A7F54">
      <w:pPr>
        <w:pStyle w:val="LndNormale1"/>
        <w:rPr>
          <w:noProof w:val="0"/>
          <w:color w:val="002060"/>
          <w:szCs w:val="22"/>
          <w:lang w:eastAsia="it-IT"/>
        </w:rPr>
      </w:pPr>
      <w:r w:rsidRPr="00776CD8">
        <w:rPr>
          <w:noProof w:val="0"/>
          <w:color w:val="002060"/>
          <w:szCs w:val="22"/>
          <w:lang w:eastAsia="it-IT"/>
        </w:rPr>
        <w:t xml:space="preserve">943510 </w:t>
      </w:r>
      <w:r>
        <w:rPr>
          <w:noProof w:val="0"/>
          <w:color w:val="002060"/>
          <w:szCs w:val="22"/>
          <w:lang w:eastAsia="it-IT"/>
        </w:rPr>
        <w:tab/>
      </w:r>
      <w:r w:rsidRPr="00776CD8">
        <w:rPr>
          <w:noProof w:val="0"/>
          <w:color w:val="002060"/>
          <w:szCs w:val="22"/>
          <w:lang w:eastAsia="it-IT"/>
        </w:rPr>
        <w:t xml:space="preserve">A.S.D. ACSS MONDOLFO C5        </w:t>
      </w:r>
    </w:p>
    <w:p w14:paraId="242D0BA5" w14:textId="77777777" w:rsidR="006A7F54" w:rsidRPr="00776CD8" w:rsidRDefault="006A7F54" w:rsidP="006A7F54">
      <w:pPr>
        <w:pStyle w:val="LndNormale1"/>
        <w:rPr>
          <w:noProof w:val="0"/>
          <w:color w:val="002060"/>
          <w:szCs w:val="22"/>
          <w:lang w:eastAsia="it-IT"/>
        </w:rPr>
      </w:pPr>
      <w:r w:rsidRPr="00776CD8">
        <w:rPr>
          <w:noProof w:val="0"/>
          <w:color w:val="002060"/>
          <w:szCs w:val="22"/>
          <w:lang w:eastAsia="it-IT"/>
        </w:rPr>
        <w:t xml:space="preserve">964154 </w:t>
      </w:r>
      <w:r>
        <w:rPr>
          <w:noProof w:val="0"/>
          <w:color w:val="002060"/>
          <w:szCs w:val="22"/>
          <w:lang w:eastAsia="it-IT"/>
        </w:rPr>
        <w:tab/>
      </w:r>
      <w:r w:rsidRPr="00776CD8">
        <w:rPr>
          <w:noProof w:val="0"/>
          <w:color w:val="002060"/>
          <w:szCs w:val="22"/>
          <w:lang w:eastAsia="it-IT"/>
        </w:rPr>
        <w:t xml:space="preserve">A.S.D. FALCONARA 1995          </w:t>
      </w:r>
    </w:p>
    <w:p w14:paraId="6F2487B0" w14:textId="77777777" w:rsidR="006A7F54" w:rsidRPr="00776CD8" w:rsidRDefault="006A7F54" w:rsidP="006A7F54">
      <w:pPr>
        <w:pStyle w:val="LndNormale1"/>
        <w:rPr>
          <w:noProof w:val="0"/>
          <w:color w:val="002060"/>
          <w:szCs w:val="22"/>
          <w:lang w:eastAsia="it-IT"/>
        </w:rPr>
      </w:pPr>
      <w:r w:rsidRPr="00776CD8">
        <w:rPr>
          <w:noProof w:val="0"/>
          <w:color w:val="002060"/>
          <w:szCs w:val="22"/>
          <w:lang w:eastAsia="it-IT"/>
        </w:rPr>
        <w:t xml:space="preserve">955651 </w:t>
      </w:r>
      <w:r>
        <w:rPr>
          <w:noProof w:val="0"/>
          <w:color w:val="002060"/>
          <w:szCs w:val="22"/>
          <w:lang w:eastAsia="it-IT"/>
        </w:rPr>
        <w:tab/>
      </w:r>
      <w:r w:rsidRPr="00776CD8">
        <w:rPr>
          <w:noProof w:val="0"/>
          <w:color w:val="002060"/>
          <w:szCs w:val="22"/>
          <w:lang w:eastAsia="it-IT"/>
        </w:rPr>
        <w:t>A.S.D. POLISPORTIVA BOCA S.E.M.</w:t>
      </w:r>
    </w:p>
    <w:p w14:paraId="446C3C3D" w14:textId="77777777" w:rsidR="006A7F54" w:rsidRPr="00E762DC" w:rsidRDefault="006A7F54" w:rsidP="006A7F54">
      <w:pPr>
        <w:pStyle w:val="LndNormale1"/>
      </w:pPr>
    </w:p>
    <w:p w14:paraId="074FBB3E" w14:textId="77777777" w:rsidR="006A7F54" w:rsidRPr="00E762DC" w:rsidRDefault="006A7F54" w:rsidP="006A7F54">
      <w:pPr>
        <w:pStyle w:val="LndNormale1"/>
        <w:rPr>
          <w:b/>
          <w:color w:val="002060"/>
          <w:sz w:val="24"/>
        </w:rPr>
      </w:pPr>
      <w:r w:rsidRPr="00E762DC">
        <w:rPr>
          <w:b/>
          <w:color w:val="002060"/>
          <w:sz w:val="24"/>
        </w:rPr>
        <w:t>CALENDARIO</w:t>
      </w:r>
    </w:p>
    <w:p w14:paraId="18CEED27" w14:textId="068AA2AF" w:rsidR="006A7F54" w:rsidRPr="00E762DC" w:rsidRDefault="006A7F54" w:rsidP="006A7F54">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calendari</w:t>
      </w:r>
      <w:r>
        <w:rPr>
          <w:b/>
          <w:color w:val="002060"/>
        </w:rPr>
        <w:t>o</w:t>
      </w:r>
      <w:r w:rsidRPr="00E762DC">
        <w:rPr>
          <w:b/>
          <w:color w:val="002060"/>
        </w:rPr>
        <w:t xml:space="preserve"> del Campionato Regionale Calcio a Cinque Under 1</w:t>
      </w:r>
      <w:r>
        <w:rPr>
          <w:b/>
          <w:color w:val="002060"/>
        </w:rPr>
        <w:t>5 Femminile</w:t>
      </w:r>
      <w:r w:rsidRPr="00E762DC">
        <w:rPr>
          <w:b/>
          <w:color w:val="002060"/>
        </w:rPr>
        <w:t xml:space="preserve"> giron</w:t>
      </w:r>
      <w:r>
        <w:rPr>
          <w:b/>
          <w:color w:val="002060"/>
        </w:rPr>
        <w:t>e</w:t>
      </w:r>
      <w:r w:rsidRPr="00E762DC">
        <w:rPr>
          <w:b/>
          <w:color w:val="002060"/>
        </w:rPr>
        <w:t xml:space="preserve"> "A</w:t>
      </w:r>
      <w:r>
        <w:rPr>
          <w:b/>
          <w:color w:val="002060"/>
        </w:rPr>
        <w:t xml:space="preserve"> – unico</w:t>
      </w:r>
      <w:r w:rsidRPr="00E762DC">
        <w:rPr>
          <w:b/>
          <w:color w:val="002060"/>
        </w:rPr>
        <w:t>"</w:t>
      </w:r>
      <w:r>
        <w:rPr>
          <w:b/>
          <w:color w:val="002060"/>
        </w:rPr>
        <w:t xml:space="preserve"> </w:t>
      </w:r>
      <w:r w:rsidRPr="00E762DC">
        <w:rPr>
          <w:b/>
          <w:color w:val="002060"/>
        </w:rPr>
        <w:t>corredat</w:t>
      </w:r>
      <w:r>
        <w:rPr>
          <w:b/>
          <w:color w:val="002060"/>
        </w:rPr>
        <w:t>o</w:t>
      </w:r>
      <w:r w:rsidRPr="00E762DC">
        <w:rPr>
          <w:b/>
          <w:color w:val="002060"/>
        </w:rPr>
        <w:t xml:space="preserve"> da relativ</w:t>
      </w:r>
      <w:r>
        <w:rPr>
          <w:b/>
          <w:color w:val="002060"/>
        </w:rPr>
        <w:t xml:space="preserve">o </w:t>
      </w:r>
      <w:r w:rsidRPr="00E762DC">
        <w:rPr>
          <w:b/>
          <w:color w:val="002060"/>
        </w:rPr>
        <w:t>indirizzario ed anagrafica</w:t>
      </w:r>
      <w:r w:rsidR="00D22E70">
        <w:rPr>
          <w:b/>
          <w:color w:val="002060"/>
        </w:rPr>
        <w:t xml:space="preserve"> che annulla e sostituisce quello pubblicato in allegato al C.U. n° 85 del 25/02/2026</w:t>
      </w:r>
      <w:r w:rsidRPr="00E762DC">
        <w:rPr>
          <w:b/>
          <w:color w:val="002060"/>
        </w:rPr>
        <w:t>.</w:t>
      </w:r>
    </w:p>
    <w:p w14:paraId="556CAA6A" w14:textId="77777777" w:rsidR="006A7F54" w:rsidRPr="00E762DC" w:rsidRDefault="006A7F54" w:rsidP="006A7F54">
      <w:pPr>
        <w:pStyle w:val="LndNormale1"/>
        <w:rPr>
          <w:color w:val="002060"/>
        </w:rPr>
      </w:pPr>
    </w:p>
    <w:p w14:paraId="44D275A8" w14:textId="77777777" w:rsidR="006A7F54" w:rsidRPr="00E762DC" w:rsidRDefault="006A7F54" w:rsidP="006A7F54">
      <w:pPr>
        <w:pStyle w:val="LndNormale1"/>
        <w:rPr>
          <w:b/>
          <w:color w:val="002060"/>
          <w:sz w:val="24"/>
        </w:rPr>
      </w:pPr>
      <w:r w:rsidRPr="00E762DC">
        <w:rPr>
          <w:b/>
          <w:color w:val="002060"/>
          <w:sz w:val="24"/>
        </w:rPr>
        <w:t>FORMAT CAMPIONATO</w:t>
      </w:r>
    </w:p>
    <w:p w14:paraId="58F87D01" w14:textId="77777777" w:rsidR="006A7F54" w:rsidRPr="00E762DC" w:rsidRDefault="006A7F54" w:rsidP="006A7F54">
      <w:pPr>
        <w:pStyle w:val="LndNormale1"/>
        <w:rPr>
          <w:color w:val="002060"/>
        </w:rPr>
      </w:pPr>
      <w:r w:rsidRPr="00E762DC">
        <w:rPr>
          <w:color w:val="002060"/>
        </w:rPr>
        <w:t>Il Campionato Regionale Calcio a Cinque Under 1</w:t>
      </w:r>
      <w:r>
        <w:rPr>
          <w:color w:val="002060"/>
        </w:rPr>
        <w:t>5</w:t>
      </w:r>
      <w:r w:rsidRPr="00E762DC">
        <w:rPr>
          <w:color w:val="002060"/>
        </w:rPr>
        <w:t xml:space="preserve"> avrà il seguente svolgimento:</w:t>
      </w:r>
    </w:p>
    <w:p w14:paraId="4FE07A6F" w14:textId="77777777" w:rsidR="006A7F54" w:rsidRPr="00E762DC" w:rsidRDefault="006A7F54" w:rsidP="006A7F54">
      <w:pPr>
        <w:pStyle w:val="LndNormale1"/>
        <w:rPr>
          <w:color w:val="002060"/>
        </w:rPr>
      </w:pPr>
    </w:p>
    <w:p w14:paraId="71C5E3D1" w14:textId="423320E0" w:rsidR="006A7F54" w:rsidRDefault="006A7F54" w:rsidP="006A7F54">
      <w:pPr>
        <w:pStyle w:val="LndNormale1"/>
        <w:rPr>
          <w:color w:val="002060"/>
        </w:rPr>
      </w:pPr>
      <w:r w:rsidRPr="00E762DC">
        <w:rPr>
          <w:color w:val="002060"/>
        </w:rPr>
        <w:t xml:space="preserve">- </w:t>
      </w:r>
      <w:r w:rsidR="00C91E6C">
        <w:rPr>
          <w:color w:val="002060"/>
        </w:rPr>
        <w:t xml:space="preserve">girone unico </w:t>
      </w:r>
      <w:r w:rsidR="00D22E70">
        <w:rPr>
          <w:color w:val="002060"/>
        </w:rPr>
        <w:t>andata/ritorno</w:t>
      </w:r>
      <w:r w:rsidR="00C91E6C">
        <w:rPr>
          <w:color w:val="002060"/>
        </w:rPr>
        <w:t>/andata/ritorno</w:t>
      </w:r>
      <w:r w:rsidRPr="00E762DC">
        <w:rPr>
          <w:color w:val="002060"/>
        </w:rPr>
        <w:t xml:space="preserve"> </w:t>
      </w:r>
      <w:r w:rsidR="00C91E6C">
        <w:rPr>
          <w:color w:val="002060"/>
        </w:rPr>
        <w:t xml:space="preserve">dal </w:t>
      </w:r>
      <w:r>
        <w:rPr>
          <w:color w:val="002060"/>
        </w:rPr>
        <w:t xml:space="preserve">07/03/2026 al </w:t>
      </w:r>
      <w:r w:rsidR="00D22E70">
        <w:rPr>
          <w:color w:val="002060"/>
        </w:rPr>
        <w:t>30</w:t>
      </w:r>
      <w:r>
        <w:rPr>
          <w:color w:val="002060"/>
        </w:rPr>
        <w:t>/05/2026</w:t>
      </w:r>
    </w:p>
    <w:p w14:paraId="08725C36" w14:textId="77777777" w:rsidR="00486A57" w:rsidRPr="00E762DC" w:rsidRDefault="00486A57" w:rsidP="006A7F54">
      <w:pPr>
        <w:pStyle w:val="LndNormale1"/>
        <w:rPr>
          <w:color w:val="002060"/>
        </w:rPr>
      </w:pPr>
    </w:p>
    <w:p w14:paraId="7C40F209" w14:textId="77777777" w:rsidR="00A7377E" w:rsidRPr="003A3417" w:rsidRDefault="00A7377E" w:rsidP="00A7377E">
      <w:pPr>
        <w:pStyle w:val="breakline"/>
        <w:rPr>
          <w:rFonts w:eastAsiaTheme="minorEastAsia"/>
          <w:color w:val="002060"/>
        </w:rPr>
      </w:pPr>
    </w:p>
    <w:p w14:paraId="4323355C" w14:textId="77777777" w:rsidR="00A7377E" w:rsidRPr="00340602" w:rsidRDefault="00A7377E" w:rsidP="00A7377E">
      <w:pPr>
        <w:pStyle w:val="breakline"/>
        <w:rPr>
          <w:color w:val="002060"/>
        </w:rPr>
      </w:pPr>
    </w:p>
    <w:p w14:paraId="47DCA05F" w14:textId="77777777" w:rsidR="00CA3D47" w:rsidRPr="00F648A8" w:rsidRDefault="00CA3D47" w:rsidP="00DC0676">
      <w:pPr>
        <w:pStyle w:val="breakline"/>
        <w:rPr>
          <w:rFonts w:ascii="Arial" w:hAnsi="Arial" w:cs="Arial"/>
          <w:color w:val="002060"/>
        </w:rPr>
      </w:pPr>
    </w:p>
    <w:p w14:paraId="7E1F8C93" w14:textId="77777777" w:rsidR="002A0BC0" w:rsidRPr="00827682" w:rsidRDefault="002A0BC0" w:rsidP="002A0BC0">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387E1B76"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4549B8">
        <w:rPr>
          <w:rFonts w:ascii="Arial" w:hAnsi="Arial" w:cs="Arial"/>
          <w:b/>
          <w:bCs/>
          <w:color w:val="002060"/>
        </w:rPr>
        <w:t>16</w:t>
      </w:r>
      <w:r w:rsidR="00DA487F">
        <w:rPr>
          <w:rFonts w:ascii="Arial" w:hAnsi="Arial" w:cs="Arial"/>
          <w:b/>
          <w:bCs/>
          <w:color w:val="002060"/>
        </w:rPr>
        <w:t xml:space="preserve"> marzo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451A84B3" w14:textId="77777777" w:rsidR="00791EF6" w:rsidRDefault="00791EF6"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70B66C8C"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4549B8">
        <w:rPr>
          <w:b/>
          <w:color w:val="002060"/>
          <w:u w:val="single"/>
        </w:rPr>
        <w:t>02</w:t>
      </w:r>
      <w:r w:rsidR="003D6BA1">
        <w:rPr>
          <w:b/>
          <w:color w:val="002060"/>
          <w:u w:val="single"/>
        </w:rPr>
        <w:t>/</w:t>
      </w:r>
      <w:r w:rsidR="00F3715D">
        <w:rPr>
          <w:b/>
          <w:color w:val="002060"/>
          <w:u w:val="single"/>
        </w:rPr>
        <w:t>0</w:t>
      </w:r>
      <w:r w:rsidR="004549B8">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5"/>
      <w:footerReference w:type="even" r:id="rId16"/>
      <w:footerReference w:type="default" r:id="rId17"/>
      <w:headerReference w:type="first" r:id="rId18"/>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34FC5" w14:textId="77777777" w:rsidR="00377AF7" w:rsidRDefault="00377AF7">
      <w:r>
        <w:separator/>
      </w:r>
    </w:p>
  </w:endnote>
  <w:endnote w:type="continuationSeparator" w:id="0">
    <w:p w14:paraId="55289840" w14:textId="77777777" w:rsidR="00377AF7" w:rsidRDefault="00377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C55F887"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60F61">
      <w:rPr>
        <w:rStyle w:val="Numeropagina"/>
        <w:rFonts w:ascii="Arial" w:hAnsi="Arial" w:cs="Arial"/>
        <w:color w:val="002060"/>
      </w:rPr>
      <w:t>8</w:t>
    </w:r>
    <w:r w:rsidR="004549B8">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1A7B6" w14:textId="77777777" w:rsidR="00377AF7" w:rsidRDefault="00377AF7">
      <w:r>
        <w:separator/>
      </w:r>
    </w:p>
  </w:footnote>
  <w:footnote w:type="continuationSeparator" w:id="0">
    <w:p w14:paraId="39A41A45" w14:textId="77777777" w:rsidR="00377AF7" w:rsidRDefault="00377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9"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1"/>
  </w:num>
  <w:num w:numId="3" w16cid:durableId="57946484">
    <w:abstractNumId w:val="2"/>
  </w:num>
  <w:num w:numId="4" w16cid:durableId="564266614">
    <w:abstractNumId w:val="17"/>
  </w:num>
  <w:num w:numId="5" w16cid:durableId="1249315646">
    <w:abstractNumId w:val="14"/>
  </w:num>
  <w:num w:numId="6" w16cid:durableId="934754267">
    <w:abstractNumId w:val="3"/>
  </w:num>
  <w:num w:numId="7" w16cid:durableId="2088965195">
    <w:abstractNumId w:val="9"/>
  </w:num>
  <w:num w:numId="8" w16cid:durableId="1258707900">
    <w:abstractNumId w:val="22"/>
  </w:num>
  <w:num w:numId="9" w16cid:durableId="1178347381">
    <w:abstractNumId w:val="8"/>
  </w:num>
  <w:num w:numId="10" w16cid:durableId="898786278">
    <w:abstractNumId w:val="16"/>
  </w:num>
  <w:num w:numId="11" w16cid:durableId="494956249">
    <w:abstractNumId w:val="1"/>
  </w:num>
  <w:num w:numId="12" w16cid:durableId="42485999">
    <w:abstractNumId w:val="18"/>
  </w:num>
  <w:num w:numId="13" w16cid:durableId="719942284">
    <w:abstractNumId w:val="20"/>
  </w:num>
  <w:num w:numId="14" w16cid:durableId="441070817">
    <w:abstractNumId w:val="15"/>
  </w:num>
  <w:num w:numId="15" w16cid:durableId="185873864">
    <w:abstractNumId w:val="10"/>
  </w:num>
  <w:num w:numId="16" w16cid:durableId="2025663332">
    <w:abstractNumId w:val="7"/>
  </w:num>
  <w:num w:numId="17" w16cid:durableId="835270767">
    <w:abstractNumId w:val="12"/>
  </w:num>
  <w:num w:numId="18" w16cid:durableId="1125348853">
    <w:abstractNumId w:val="5"/>
  </w:num>
  <w:num w:numId="19" w16cid:durableId="1200316192">
    <w:abstractNumId w:val="11"/>
  </w:num>
  <w:num w:numId="20" w16cid:durableId="1561752122">
    <w:abstractNumId w:val="13"/>
  </w:num>
  <w:num w:numId="21" w16cid:durableId="1582134860">
    <w:abstractNumId w:val="19"/>
  </w:num>
  <w:num w:numId="22" w16cid:durableId="2112506361">
    <w:abstractNumId w:val="4"/>
  </w:num>
  <w:num w:numId="23" w16cid:durableId="74746255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A9A"/>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9C2"/>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23B"/>
    <w:rsid w:val="0023251D"/>
    <w:rsid w:val="0023276D"/>
    <w:rsid w:val="00232835"/>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702A"/>
    <w:rsid w:val="006F7160"/>
    <w:rsid w:val="006F77DF"/>
    <w:rsid w:val="006F79F4"/>
    <w:rsid w:val="006F7A0F"/>
    <w:rsid w:val="006F7BD0"/>
    <w:rsid w:val="006F7F5C"/>
    <w:rsid w:val="00700398"/>
    <w:rsid w:val="007003BF"/>
    <w:rsid w:val="0070093F"/>
    <w:rsid w:val="00700F2E"/>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07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A33"/>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37AD"/>
    <w:rsid w:val="00BF43F9"/>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scrizioni.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cs.google.com/forms/d/e/1FAIpQLScR21jCXzdmxQD2CXWpvg79toxigMbRfQjvwzOg_bc7HKskkQ/viewfor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portell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258</TotalTime>
  <Pages>1</Pages>
  <Words>2777</Words>
  <Characters>15832</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18572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15</cp:revision>
  <cp:lastPrinted>2026-03-02T15:22:00Z</cp:lastPrinted>
  <dcterms:created xsi:type="dcterms:W3CDTF">2026-03-02T09:58:00Z</dcterms:created>
  <dcterms:modified xsi:type="dcterms:W3CDTF">2026-03-02T15:23:00Z</dcterms:modified>
</cp:coreProperties>
</file>