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364C9D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w:t>
            </w:r>
            <w:r w:rsidR="006C62F3">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4549B8">
              <w:rPr>
                <w:rFonts w:ascii="Arial" w:hAnsi="Arial" w:cs="Arial"/>
                <w:color w:val="002060"/>
                <w:sz w:val="40"/>
                <w:szCs w:val="40"/>
              </w:rPr>
              <w:t>0</w:t>
            </w:r>
            <w:r w:rsidR="006C62F3">
              <w:rPr>
                <w:rFonts w:ascii="Arial" w:hAnsi="Arial" w:cs="Arial"/>
                <w:color w:val="002060"/>
                <w:sz w:val="40"/>
                <w:szCs w:val="40"/>
              </w:rPr>
              <w:t>4</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0D45F85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961B9F">
          <w:rPr>
            <w:noProof/>
            <w:webHidden/>
          </w:rPr>
          <w:t>2</w:t>
        </w:r>
        <w:r w:rsidR="00AC19D9" w:rsidRPr="00DE1EF7">
          <w:rPr>
            <w:noProof/>
            <w:webHidden/>
          </w:rPr>
          <w:fldChar w:fldCharType="end"/>
        </w:r>
      </w:hyperlink>
    </w:p>
    <w:p w14:paraId="112EDB38" w14:textId="20BB9FC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961B9F">
          <w:rPr>
            <w:noProof/>
            <w:webHidden/>
          </w:rPr>
          <w:t>2</w:t>
        </w:r>
        <w:r w:rsidRPr="00DE1EF7">
          <w:rPr>
            <w:noProof/>
            <w:webHidden/>
          </w:rPr>
          <w:fldChar w:fldCharType="end"/>
        </w:r>
      </w:hyperlink>
    </w:p>
    <w:p w14:paraId="4D9CAD43" w14:textId="36889359"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961B9F">
          <w:rPr>
            <w:noProof/>
            <w:webHidden/>
          </w:rPr>
          <w:t>2</w:t>
        </w:r>
        <w:r w:rsidRPr="00DE1EF7">
          <w:rPr>
            <w:noProof/>
            <w:webHidden/>
          </w:rPr>
          <w:fldChar w:fldCharType="end"/>
        </w:r>
      </w:hyperlink>
    </w:p>
    <w:p w14:paraId="0EAFCCD8" w14:textId="29C4014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961B9F">
          <w:rPr>
            <w:noProof/>
            <w:webHidden/>
          </w:rPr>
          <w:t>2</w:t>
        </w:r>
        <w:r w:rsidRPr="00DE1EF7">
          <w:rPr>
            <w:noProof/>
            <w:webHidden/>
          </w:rPr>
          <w:fldChar w:fldCharType="end"/>
        </w:r>
      </w:hyperlink>
    </w:p>
    <w:p w14:paraId="0952245B" w14:textId="45FBB4BB"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961B9F">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65BC3D" w14:textId="08B262FB" w:rsidR="00C352F8" w:rsidRDefault="00433DED" w:rsidP="00433DED">
      <w:pPr>
        <w:tabs>
          <w:tab w:val="left" w:pos="2040"/>
        </w:tabs>
        <w:rPr>
          <w:rFonts w:ascii="Arial" w:hAnsi="Arial" w:cs="Arial"/>
          <w:color w:val="002060"/>
          <w:sz w:val="22"/>
          <w:szCs w:val="22"/>
        </w:rPr>
      </w:pPr>
      <w:r w:rsidRPr="001719C2">
        <w:rPr>
          <w:rFonts w:ascii="Arial" w:hAnsi="Arial" w:cs="Arial"/>
          <w:color w:val="002060"/>
          <w:sz w:val="22"/>
          <w:szCs w:val="22"/>
        </w:rPr>
        <w:tab/>
      </w:r>
    </w:p>
    <w:p w14:paraId="61FCA5EE" w14:textId="0D1157A0" w:rsidR="008738F9" w:rsidRPr="00B8678F" w:rsidRDefault="00B8678F" w:rsidP="008738F9">
      <w:pPr>
        <w:tabs>
          <w:tab w:val="left" w:pos="2040"/>
        </w:tabs>
        <w:rPr>
          <w:rFonts w:ascii="Arial" w:hAnsi="Arial" w:cs="Arial"/>
          <w:b/>
          <w:color w:val="002060"/>
          <w:sz w:val="28"/>
          <w:szCs w:val="28"/>
        </w:rPr>
      </w:pPr>
      <w:r w:rsidRPr="00B8678F">
        <w:rPr>
          <w:rFonts w:ascii="Arial" w:hAnsi="Arial" w:cs="Arial"/>
          <w:b/>
          <w:color w:val="002060"/>
          <w:sz w:val="28"/>
          <w:szCs w:val="28"/>
        </w:rPr>
        <w:t>COMUNICATO UFFICIALE N. 326</w:t>
      </w:r>
      <w:r w:rsidR="008738F9" w:rsidRPr="00B8678F">
        <w:rPr>
          <w:rFonts w:ascii="Arial" w:hAnsi="Arial" w:cs="Arial"/>
          <w:b/>
          <w:color w:val="002060"/>
          <w:sz w:val="28"/>
          <w:szCs w:val="28"/>
        </w:rPr>
        <w:t xml:space="preserve"> </w:t>
      </w:r>
      <w:r w:rsidR="001C0B5F">
        <w:rPr>
          <w:rFonts w:ascii="Arial" w:hAnsi="Arial" w:cs="Arial"/>
          <w:b/>
          <w:color w:val="002060"/>
          <w:sz w:val="28"/>
          <w:szCs w:val="28"/>
        </w:rPr>
        <w:t xml:space="preserve">L.N.D. </w:t>
      </w:r>
      <w:r w:rsidR="008738F9" w:rsidRPr="00B8678F">
        <w:rPr>
          <w:rFonts w:ascii="Arial" w:hAnsi="Arial" w:cs="Arial"/>
          <w:b/>
          <w:color w:val="002060"/>
          <w:sz w:val="28"/>
          <w:szCs w:val="28"/>
        </w:rPr>
        <w:t xml:space="preserve">DEL </w:t>
      </w:r>
      <w:r w:rsidRPr="00B8678F">
        <w:rPr>
          <w:rFonts w:ascii="Arial" w:hAnsi="Arial" w:cs="Arial"/>
          <w:b/>
          <w:color w:val="002060"/>
          <w:sz w:val="28"/>
          <w:szCs w:val="28"/>
        </w:rPr>
        <w:t>03</w:t>
      </w:r>
      <w:r w:rsidR="008738F9" w:rsidRPr="00B8678F">
        <w:rPr>
          <w:rFonts w:ascii="Arial" w:hAnsi="Arial" w:cs="Arial"/>
          <w:b/>
          <w:color w:val="002060"/>
          <w:sz w:val="28"/>
          <w:szCs w:val="28"/>
        </w:rPr>
        <w:t>.0</w:t>
      </w:r>
      <w:r w:rsidRPr="00B8678F">
        <w:rPr>
          <w:rFonts w:ascii="Arial" w:hAnsi="Arial" w:cs="Arial"/>
          <w:b/>
          <w:color w:val="002060"/>
          <w:sz w:val="28"/>
          <w:szCs w:val="28"/>
        </w:rPr>
        <w:t>3</w:t>
      </w:r>
      <w:r w:rsidR="008738F9" w:rsidRPr="00B8678F">
        <w:rPr>
          <w:rFonts w:ascii="Arial" w:hAnsi="Arial" w:cs="Arial"/>
          <w:b/>
          <w:color w:val="002060"/>
          <w:sz w:val="28"/>
          <w:szCs w:val="28"/>
        </w:rPr>
        <w:t>.2026</w:t>
      </w:r>
    </w:p>
    <w:p w14:paraId="6EA9DD96" w14:textId="77777777" w:rsidR="008738F9" w:rsidRPr="00B8678F" w:rsidRDefault="008738F9" w:rsidP="008738F9">
      <w:pPr>
        <w:tabs>
          <w:tab w:val="left" w:pos="2040"/>
        </w:tabs>
        <w:rPr>
          <w:rFonts w:ascii="Arial" w:hAnsi="Arial" w:cs="Arial"/>
          <w:color w:val="002060"/>
          <w:sz w:val="22"/>
          <w:szCs w:val="22"/>
        </w:rPr>
      </w:pPr>
    </w:p>
    <w:p w14:paraId="42A3B86F" w14:textId="718BADD8" w:rsidR="008738F9" w:rsidRPr="008738F9" w:rsidRDefault="008738F9" w:rsidP="00B8678F">
      <w:pPr>
        <w:tabs>
          <w:tab w:val="left" w:pos="2040"/>
        </w:tabs>
        <w:rPr>
          <w:rFonts w:ascii="Arial" w:hAnsi="Arial" w:cs="Arial"/>
          <w:b/>
          <w:i/>
          <w:color w:val="002060"/>
          <w:sz w:val="22"/>
          <w:szCs w:val="22"/>
        </w:rPr>
      </w:pPr>
      <w:r w:rsidRPr="00B8678F">
        <w:rPr>
          <w:rFonts w:ascii="Arial" w:hAnsi="Arial" w:cs="Arial"/>
          <w:color w:val="002060"/>
          <w:sz w:val="22"/>
          <w:szCs w:val="22"/>
        </w:rPr>
        <w:t xml:space="preserve">Si </w:t>
      </w:r>
      <w:r w:rsidR="00B8678F" w:rsidRPr="00B8678F">
        <w:rPr>
          <w:rFonts w:ascii="Arial" w:hAnsi="Arial" w:cs="Arial"/>
          <w:color w:val="002060"/>
          <w:sz w:val="22"/>
          <w:szCs w:val="22"/>
        </w:rPr>
        <w:t>trasmettono, in allegato, i C.U. della F.I.G.C. n° 376/AA e n° 377/AA, inerenti provvedimenti della Procura Federale.</w:t>
      </w:r>
    </w:p>
    <w:p w14:paraId="3E6006DE" w14:textId="77777777" w:rsidR="008738F9" w:rsidRDefault="008738F9" w:rsidP="00433DED">
      <w:pPr>
        <w:tabs>
          <w:tab w:val="left" w:pos="2040"/>
        </w:tabs>
        <w:rPr>
          <w:rFonts w:ascii="Arial" w:hAnsi="Arial" w:cs="Arial"/>
          <w:color w:val="002060"/>
          <w:sz w:val="22"/>
          <w:szCs w:val="22"/>
        </w:rPr>
      </w:pPr>
    </w:p>
    <w:p w14:paraId="65530796" w14:textId="77777777" w:rsidR="008738F9" w:rsidRPr="001719C2" w:rsidRDefault="008738F9" w:rsidP="00433DED">
      <w:pPr>
        <w:tabs>
          <w:tab w:val="left" w:pos="2040"/>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1907DD">
        <w:rPr>
          <w:color w:val="FFFFFF" w:themeColor="background1"/>
        </w:rPr>
        <w:t xml:space="preserve">COMUNICAZIONI </w:t>
      </w:r>
      <w:r w:rsidRPr="00DE1EF7">
        <w:rPr>
          <w:color w:val="FFFFFF" w:themeColor="background1"/>
        </w:rPr>
        <w:t>DELLA DIVISIONE CALCIO A CINQUE</w:t>
      </w:r>
      <w:bookmarkEnd w:id="3"/>
      <w:bookmarkEnd w:id="4"/>
    </w:p>
    <w:p w14:paraId="024230CD" w14:textId="77777777" w:rsidR="001907DD" w:rsidRDefault="001907DD"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xml:space="preserve"> presente nel menù in alto a destra, si passerà </w:t>
      </w:r>
      <w:r w:rsidRPr="00E31DFE">
        <w:rPr>
          <w:color w:val="002060"/>
        </w:rPr>
        <w:lastRenderedPageBreak/>
        <w:t>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2DAF670C" w14:textId="77777777" w:rsidR="00486A57" w:rsidRDefault="00486A57"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nel sito ufficiale della LND (</w:t>
      </w:r>
      <w:hyperlink r:id="rId12"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51E7AD8B" w14:textId="77777777" w:rsidR="00486A57" w:rsidRDefault="00486A57" w:rsidP="0047674B">
      <w:pPr>
        <w:pStyle w:val="LndNormale1"/>
        <w:rPr>
          <w:rFonts w:cs="Arial"/>
          <w:color w:val="002060"/>
          <w:szCs w:val="22"/>
        </w:rPr>
      </w:pPr>
    </w:p>
    <w:p w14:paraId="114D78F3" w14:textId="77777777" w:rsidR="004A4161" w:rsidRDefault="004A4161" w:rsidP="0047674B">
      <w:pPr>
        <w:pStyle w:val="LndNormale1"/>
        <w:rPr>
          <w:rFonts w:cs="Arial"/>
          <w:color w:val="002060"/>
          <w:szCs w:val="22"/>
        </w:rPr>
      </w:pPr>
    </w:p>
    <w:p w14:paraId="08C839B4" w14:textId="77777777" w:rsidR="004A4161" w:rsidRPr="004A4161" w:rsidRDefault="004A4161" w:rsidP="004A4161">
      <w:pPr>
        <w:rPr>
          <w:rFonts w:ascii="Arial" w:hAnsi="Arial" w:cs="Arial"/>
          <w:b/>
          <w:bCs/>
          <w:color w:val="002060"/>
          <w:sz w:val="28"/>
          <w:szCs w:val="28"/>
          <w:lang w:val="x-none"/>
        </w:rPr>
      </w:pPr>
      <w:r w:rsidRPr="004A4161">
        <w:rPr>
          <w:rFonts w:ascii="Arial" w:hAnsi="Arial" w:cs="Arial"/>
          <w:b/>
          <w:color w:val="002060"/>
          <w:sz w:val="28"/>
          <w:szCs w:val="28"/>
        </w:rPr>
        <w:t xml:space="preserve">SETTORE GIOVANILE E SCOLASTICO FIGC </w:t>
      </w:r>
      <w:proofErr w:type="gramStart"/>
      <w:r w:rsidRPr="004A4161">
        <w:rPr>
          <w:rFonts w:ascii="Arial" w:hAnsi="Arial" w:cs="Arial"/>
          <w:b/>
          <w:color w:val="002060"/>
          <w:sz w:val="28"/>
          <w:szCs w:val="28"/>
        </w:rPr>
        <w:t xml:space="preserve">- </w:t>
      </w:r>
      <w:r w:rsidRPr="004A4161">
        <w:rPr>
          <w:rFonts w:ascii="Arial" w:hAnsi="Arial" w:cs="Arial"/>
          <w:b/>
          <w:bCs/>
          <w:color w:val="002060"/>
          <w:sz w:val="28"/>
          <w:szCs w:val="28"/>
          <w:lang w:val="x-none"/>
        </w:rPr>
        <w:t xml:space="preserve"> CORSO</w:t>
      </w:r>
      <w:proofErr w:type="gramEnd"/>
      <w:r w:rsidRPr="004A4161">
        <w:rPr>
          <w:rFonts w:ascii="Arial" w:hAnsi="Arial" w:cs="Arial"/>
          <w:b/>
          <w:bCs/>
          <w:color w:val="002060"/>
          <w:sz w:val="28"/>
          <w:szCs w:val="28"/>
          <w:lang w:val="x-none"/>
        </w:rPr>
        <w:t xml:space="preserve"> GRASSROOTS LIV.E per Istruttori Attività di Base + MODULO INTEGRATIVO CORSO CALCIO A 5_2025-2026</w:t>
      </w:r>
    </w:p>
    <w:p w14:paraId="474210FF" w14:textId="77777777" w:rsidR="004A4161" w:rsidRPr="004A4161" w:rsidRDefault="004A4161" w:rsidP="004A4161">
      <w:pPr>
        <w:rPr>
          <w:rFonts w:ascii="Arial" w:hAnsi="Arial" w:cs="Arial"/>
          <w:color w:val="002060"/>
          <w:sz w:val="22"/>
          <w:szCs w:val="22"/>
        </w:rPr>
      </w:pPr>
    </w:p>
    <w:p w14:paraId="045A5E33" w14:textId="74F3C7BA" w:rsidR="004A4161" w:rsidRPr="004A4161" w:rsidRDefault="004A4161" w:rsidP="004A4161">
      <w:pPr>
        <w:rPr>
          <w:rFonts w:ascii="Arial" w:hAnsi="Arial" w:cs="Arial"/>
          <w:color w:val="002060"/>
          <w:sz w:val="22"/>
          <w:szCs w:val="22"/>
          <w:u w:val="single"/>
        </w:rPr>
      </w:pPr>
      <w:r w:rsidRPr="004A4161">
        <w:rPr>
          <w:rFonts w:ascii="Arial" w:hAnsi="Arial" w:cs="Arial"/>
          <w:color w:val="002060"/>
          <w:sz w:val="22"/>
          <w:szCs w:val="22"/>
        </w:rPr>
        <w:t xml:space="preserve">Il Settore Giovanile e Scolastico della F.I.G.C. indice ed organizza un corso informativo rivolto a Istruttori che operano nell’attività di base e giovanile delle Società affiliate alla FIGC, riconosciute come Club di 4°/3°/2°/1° Livello operanti nel territorio della Regione Marche. </w:t>
      </w:r>
      <w:r w:rsidRPr="004A4161">
        <w:rPr>
          <w:rFonts w:ascii="Arial" w:hAnsi="Arial" w:cs="Arial"/>
          <w:color w:val="002060"/>
          <w:sz w:val="22"/>
          <w:szCs w:val="22"/>
          <w:u w:val="thick"/>
        </w:rPr>
        <w:t xml:space="preserve"> </w:t>
      </w:r>
    </w:p>
    <w:p w14:paraId="19DC79A9" w14:textId="77777777" w:rsidR="004A4161" w:rsidRPr="004A4161" w:rsidRDefault="004A4161" w:rsidP="004A4161">
      <w:pPr>
        <w:pStyle w:val="Corpodeltesto3"/>
        <w:spacing w:after="0"/>
        <w:ind w:right="-79"/>
        <w:rPr>
          <w:rFonts w:ascii="Arial" w:hAnsi="Arial" w:cs="Arial"/>
          <w:bCs/>
          <w:color w:val="002060"/>
          <w:sz w:val="22"/>
          <w:szCs w:val="22"/>
        </w:rPr>
      </w:pPr>
      <w:r w:rsidRPr="004A4161">
        <w:rPr>
          <w:rFonts w:ascii="Arial" w:hAnsi="Arial" w:cs="Arial"/>
          <w:bCs/>
          <w:color w:val="002060"/>
          <w:sz w:val="22"/>
          <w:szCs w:val="22"/>
        </w:rPr>
        <w:lastRenderedPageBreak/>
        <w:t xml:space="preserve">Il corso, la cui partecipazione è a titolo gratuito, avrà la durata complessiva di n° 21 ore a cui si aggiunge il Modulo Integrativo del Corso Calcio a 5 di ulteriori 9 ore </w:t>
      </w:r>
      <w:r w:rsidRPr="004A4161">
        <w:rPr>
          <w:rFonts w:ascii="Arial" w:hAnsi="Arial" w:cs="Arial"/>
          <w:b/>
          <w:color w:val="002060"/>
          <w:sz w:val="22"/>
          <w:szCs w:val="22"/>
        </w:rPr>
        <w:t>OBBLIGATORIO</w:t>
      </w:r>
      <w:r w:rsidRPr="004A4161">
        <w:rPr>
          <w:rFonts w:ascii="Arial" w:hAnsi="Arial" w:cs="Arial"/>
          <w:bCs/>
          <w:color w:val="002060"/>
          <w:sz w:val="22"/>
          <w:szCs w:val="22"/>
        </w:rPr>
        <w:t xml:space="preserve"> per gli iscritti al Corso principale.</w:t>
      </w:r>
    </w:p>
    <w:p w14:paraId="3A340589" w14:textId="77777777" w:rsidR="004A4161" w:rsidRPr="004A4161" w:rsidRDefault="004A4161" w:rsidP="004A4161">
      <w:pPr>
        <w:ind w:right="-79"/>
        <w:rPr>
          <w:rFonts w:ascii="Arial" w:hAnsi="Arial" w:cs="Arial"/>
          <w:bCs/>
          <w:color w:val="002060"/>
          <w:sz w:val="22"/>
          <w:szCs w:val="22"/>
        </w:rPr>
      </w:pPr>
      <w:r w:rsidRPr="004A4161">
        <w:rPr>
          <w:rFonts w:ascii="Arial" w:hAnsi="Arial" w:cs="Arial"/>
          <w:bCs/>
          <w:color w:val="002060"/>
          <w:sz w:val="22"/>
          <w:szCs w:val="22"/>
        </w:rPr>
        <w:t xml:space="preserve">Il Corso avrà luogo a Porto Recanati presso il Campo Sportivo “Monaldi”, via Madonna del Potenza.  </w:t>
      </w:r>
    </w:p>
    <w:p w14:paraId="78C53AFF" w14:textId="77777777" w:rsidR="004A4161" w:rsidRPr="004A4161" w:rsidRDefault="004A4161" w:rsidP="004A4161">
      <w:pPr>
        <w:ind w:right="-82"/>
        <w:rPr>
          <w:rFonts w:ascii="Arial" w:hAnsi="Arial" w:cs="Arial"/>
          <w:b/>
          <w:color w:val="002060"/>
          <w:sz w:val="22"/>
          <w:szCs w:val="22"/>
        </w:rPr>
      </w:pPr>
      <w:r w:rsidRPr="004A4161">
        <w:rPr>
          <w:rFonts w:ascii="Arial" w:hAnsi="Arial" w:cs="Arial"/>
          <w:b/>
          <w:color w:val="002060"/>
          <w:sz w:val="22"/>
          <w:szCs w:val="22"/>
        </w:rPr>
        <w:t>Il Corso avrà inizio il giorno 11/04/2026 alle ore 9.00</w:t>
      </w:r>
    </w:p>
    <w:p w14:paraId="41754DDC" w14:textId="77777777" w:rsidR="004A4161" w:rsidRPr="004A4161" w:rsidRDefault="004A4161" w:rsidP="004A4161">
      <w:pPr>
        <w:ind w:right="-82"/>
        <w:rPr>
          <w:rFonts w:ascii="Arial" w:hAnsi="Arial" w:cs="Arial"/>
          <w:b/>
          <w:color w:val="002060"/>
          <w:sz w:val="22"/>
          <w:szCs w:val="22"/>
        </w:rPr>
      </w:pPr>
      <w:r w:rsidRPr="004A4161">
        <w:rPr>
          <w:rFonts w:ascii="Arial" w:hAnsi="Arial" w:cs="Arial"/>
          <w:b/>
          <w:color w:val="002060"/>
          <w:sz w:val="22"/>
          <w:szCs w:val="22"/>
        </w:rPr>
        <w:t>Il termine del corso è previsto il giorno 27/06/2026</w:t>
      </w:r>
    </w:p>
    <w:p w14:paraId="4C38C943" w14:textId="77777777" w:rsidR="004A4161" w:rsidRPr="004A4161" w:rsidRDefault="004A4161" w:rsidP="004A4161">
      <w:pPr>
        <w:rPr>
          <w:rFonts w:ascii="Arial" w:hAnsi="Arial" w:cs="Arial"/>
          <w:b/>
          <w:bCs/>
          <w:color w:val="002060"/>
          <w:sz w:val="22"/>
          <w:szCs w:val="22"/>
        </w:rPr>
      </w:pPr>
      <w:r w:rsidRPr="004A4161">
        <w:rPr>
          <w:rFonts w:ascii="Arial" w:hAnsi="Arial" w:cs="Arial"/>
          <w:b/>
          <w:bCs/>
          <w:color w:val="002060"/>
          <w:sz w:val="22"/>
          <w:szCs w:val="22"/>
        </w:rPr>
        <w:t>Le date potranno subire variazioni che verranno comunicate tempestivamente.</w:t>
      </w:r>
    </w:p>
    <w:p w14:paraId="398DEF19" w14:textId="77777777" w:rsidR="004A4161" w:rsidRPr="004A4161" w:rsidRDefault="004A4161" w:rsidP="004A4161">
      <w:pPr>
        <w:ind w:right="-82"/>
        <w:rPr>
          <w:rFonts w:ascii="Arial" w:hAnsi="Arial" w:cs="Arial"/>
          <w:b/>
          <w:color w:val="002060"/>
          <w:sz w:val="22"/>
          <w:szCs w:val="22"/>
        </w:rPr>
      </w:pPr>
      <w:r w:rsidRPr="004A4161">
        <w:rPr>
          <w:rFonts w:ascii="Arial" w:hAnsi="Arial" w:cs="Arial"/>
          <w:b/>
          <w:color w:val="002060"/>
          <w:sz w:val="22"/>
          <w:szCs w:val="22"/>
        </w:rPr>
        <w:t xml:space="preserve">Per accedere al Corso, è necessario svolgere la propria attività presso una Società affiliata alla FIGC, riconosciuta come Club 4°/3°/2°/1° Livello nella stagione sportiva in corso, come da dichiarazione a firma del Presidente della Società di appartenenza.  </w:t>
      </w:r>
    </w:p>
    <w:p w14:paraId="151A712B"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 xml:space="preserve">Al Corso verranno ammessi a partecipare i primi 40 aspiranti corsisti che consegneranno a mezzo mail </w:t>
      </w:r>
      <w:hyperlink r:id="rId13" w:history="1">
        <w:r w:rsidRPr="004A4161">
          <w:rPr>
            <w:rStyle w:val="Collegamentoipertestuale"/>
            <w:rFonts w:ascii="Arial" w:hAnsi="Arial" w:cs="Arial"/>
            <w:b/>
            <w:bCs/>
            <w:color w:val="002060"/>
            <w:sz w:val="22"/>
            <w:szCs w:val="22"/>
          </w:rPr>
          <w:t>marche.sgs@figc.it</w:t>
        </w:r>
      </w:hyperlink>
      <w:r w:rsidRPr="004A4161">
        <w:rPr>
          <w:rFonts w:ascii="Arial" w:hAnsi="Arial" w:cs="Arial"/>
          <w:b/>
          <w:bCs/>
          <w:color w:val="002060"/>
          <w:sz w:val="22"/>
          <w:szCs w:val="22"/>
        </w:rPr>
        <w:t xml:space="preserve"> </w:t>
      </w:r>
      <w:r w:rsidRPr="004A4161">
        <w:rPr>
          <w:rFonts w:ascii="Arial" w:hAnsi="Arial" w:cs="Arial"/>
          <w:color w:val="002060"/>
          <w:sz w:val="22"/>
          <w:szCs w:val="22"/>
        </w:rPr>
        <w:t xml:space="preserve">presso l’Ufficio del Coordinamento Federale Regionale Marche del Settore Giovanile e Scolastico la domanda di iscrizione al corso utilizzando il modulo allegato </w:t>
      </w:r>
      <w:r w:rsidRPr="004A4161">
        <w:rPr>
          <w:rFonts w:ascii="Arial" w:hAnsi="Arial" w:cs="Arial"/>
          <w:b/>
          <w:bCs/>
          <w:color w:val="002060"/>
          <w:sz w:val="22"/>
          <w:szCs w:val="22"/>
        </w:rPr>
        <w:t>entro e non oltre venerdì 27/03/2026</w:t>
      </w:r>
      <w:r w:rsidRPr="004A4161">
        <w:rPr>
          <w:rFonts w:ascii="Arial" w:hAnsi="Arial" w:cs="Arial"/>
          <w:color w:val="002060"/>
          <w:sz w:val="22"/>
          <w:szCs w:val="22"/>
        </w:rPr>
        <w:t>.</w:t>
      </w:r>
    </w:p>
    <w:p w14:paraId="3274455B" w14:textId="77777777" w:rsidR="004A4161" w:rsidRPr="004A4161" w:rsidRDefault="004A4161" w:rsidP="004A4161">
      <w:pPr>
        <w:rPr>
          <w:rFonts w:ascii="Arial" w:hAnsi="Arial" w:cs="Arial"/>
          <w:b/>
          <w:bCs/>
          <w:color w:val="002060"/>
          <w:sz w:val="22"/>
          <w:szCs w:val="22"/>
        </w:rPr>
      </w:pPr>
      <w:r w:rsidRPr="004A4161">
        <w:rPr>
          <w:rFonts w:ascii="Arial" w:hAnsi="Arial" w:cs="Arial"/>
          <w:b/>
          <w:bCs/>
          <w:color w:val="002060"/>
          <w:sz w:val="22"/>
          <w:szCs w:val="22"/>
        </w:rPr>
        <w:t>L’elenco degli ammessi al corso sarà pubblicato con apposito C.U.</w:t>
      </w:r>
    </w:p>
    <w:p w14:paraId="31957985" w14:textId="77777777" w:rsidR="004A4161" w:rsidRPr="004A4161" w:rsidRDefault="004A4161" w:rsidP="004A4161">
      <w:pPr>
        <w:rPr>
          <w:rFonts w:ascii="Arial" w:hAnsi="Arial" w:cs="Arial"/>
          <w:b/>
          <w:bCs/>
          <w:color w:val="002060"/>
          <w:sz w:val="22"/>
          <w:szCs w:val="22"/>
        </w:rPr>
      </w:pPr>
      <w:r w:rsidRPr="004A4161">
        <w:rPr>
          <w:rFonts w:ascii="Arial" w:hAnsi="Arial" w:cs="Arial"/>
          <w:b/>
          <w:bCs/>
          <w:color w:val="002060"/>
          <w:sz w:val="22"/>
          <w:szCs w:val="22"/>
        </w:rPr>
        <w:t>Gli aventi diritto alla partecipazione dovranno presentare il Certificato Medico di Idoneità all’Attività Sportiva Non Agonistica prima dell’inizio del Corso.</w:t>
      </w:r>
    </w:p>
    <w:p w14:paraId="4E63A567"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 xml:space="preserve"> Non potranno essere ammessi al corso le seguenti persone:</w:t>
      </w:r>
    </w:p>
    <w:p w14:paraId="5FCD4233"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-persone che all’atto di iscrizione non hanno ancora compiuto il diciottesimo anno di età;</w:t>
      </w:r>
    </w:p>
    <w:p w14:paraId="607179F0"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-persone che sono incorse in provvedimenti DASPO;</w:t>
      </w:r>
    </w:p>
    <w:p w14:paraId="7C5FDD1A"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-persone che hanno in essere provvedimenti disciplinari significativi che ostano alla partecipazione al corso.</w:t>
      </w:r>
    </w:p>
    <w:p w14:paraId="04B22463"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-persone che non avranno consegnato il Certificato Medico di Idoneità all’Attività Sportiva Non Agonistica prima dell’inizio del corso.</w:t>
      </w:r>
    </w:p>
    <w:p w14:paraId="412A99D8" w14:textId="77777777" w:rsidR="004A4161" w:rsidRPr="004A4161" w:rsidRDefault="004A4161" w:rsidP="004A4161">
      <w:pPr>
        <w:rPr>
          <w:rFonts w:ascii="Arial" w:hAnsi="Arial" w:cs="Arial"/>
          <w:b/>
          <w:bCs/>
          <w:color w:val="002060"/>
          <w:sz w:val="22"/>
          <w:szCs w:val="22"/>
        </w:rPr>
      </w:pPr>
      <w:r w:rsidRPr="004A4161">
        <w:rPr>
          <w:rFonts w:ascii="Arial" w:hAnsi="Arial" w:cs="Arial"/>
          <w:b/>
          <w:bCs/>
          <w:color w:val="002060"/>
          <w:sz w:val="22"/>
          <w:szCs w:val="22"/>
        </w:rPr>
        <w:t xml:space="preserve">Si allega al presente C.U.  il Bando del Corso completo del: </w:t>
      </w:r>
    </w:p>
    <w:p w14:paraId="1A5CCFEF"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 xml:space="preserve">-  Modello per la richiesta di iscrizione, </w:t>
      </w:r>
    </w:p>
    <w:p w14:paraId="75A1BCD7"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 xml:space="preserve">-  Modello per la dichiarazione DASPO, </w:t>
      </w:r>
    </w:p>
    <w:p w14:paraId="58D68D13"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 xml:space="preserve">-  Modello per la dichiarazione dei Procedimenti Disciplinari  </w:t>
      </w:r>
    </w:p>
    <w:p w14:paraId="39EEED3E" w14:textId="77777777" w:rsidR="004A4161" w:rsidRPr="004A4161" w:rsidRDefault="004A4161" w:rsidP="004A4161">
      <w:pPr>
        <w:rPr>
          <w:rFonts w:ascii="Arial" w:hAnsi="Arial" w:cs="Arial"/>
          <w:color w:val="002060"/>
          <w:sz w:val="22"/>
          <w:szCs w:val="22"/>
        </w:rPr>
      </w:pPr>
      <w:r w:rsidRPr="004A4161">
        <w:rPr>
          <w:rFonts w:ascii="Arial" w:hAnsi="Arial" w:cs="Arial"/>
          <w:color w:val="002060"/>
          <w:sz w:val="22"/>
          <w:szCs w:val="22"/>
        </w:rPr>
        <w:t>-  Informativa sul trattamento dei dati.</w:t>
      </w:r>
    </w:p>
    <w:p w14:paraId="1844218F" w14:textId="77777777" w:rsidR="004A4161" w:rsidRPr="004A4161" w:rsidRDefault="004A4161" w:rsidP="0047674B">
      <w:pPr>
        <w:pStyle w:val="LndNormale1"/>
        <w:rPr>
          <w:rFonts w:cs="Arial"/>
          <w:color w:val="002060"/>
          <w:szCs w:val="22"/>
        </w:rPr>
      </w:pPr>
    </w:p>
    <w:p w14:paraId="11CAD4D5" w14:textId="77777777" w:rsidR="008738F9" w:rsidRPr="004A4161" w:rsidRDefault="008738F9"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2CEAC8D2" w14:textId="77777777" w:rsidR="00A34004" w:rsidRPr="009C4E1D" w:rsidRDefault="00A34004" w:rsidP="00A34004">
      <w:pPr>
        <w:pStyle w:val="breakline"/>
        <w:rPr>
          <w:color w:val="002060"/>
        </w:rPr>
      </w:pPr>
    </w:p>
    <w:p w14:paraId="4626E23A" w14:textId="77777777" w:rsidR="00A34004" w:rsidRPr="009C4E1D" w:rsidRDefault="00A34004" w:rsidP="00A34004">
      <w:pPr>
        <w:pStyle w:val="titolocampionato0"/>
        <w:shd w:val="clear" w:color="auto" w:fill="CCCCCC"/>
        <w:spacing w:before="80" w:after="40"/>
        <w:rPr>
          <w:color w:val="002060"/>
        </w:rPr>
      </w:pPr>
      <w:r w:rsidRPr="009C4E1D">
        <w:rPr>
          <w:color w:val="002060"/>
        </w:rPr>
        <w:t>CALCIO A CINQUE SERIE C1</w:t>
      </w:r>
    </w:p>
    <w:p w14:paraId="50CA10CE" w14:textId="77777777" w:rsidR="00A34004" w:rsidRPr="009C4E1D" w:rsidRDefault="00A34004" w:rsidP="00A34004">
      <w:pPr>
        <w:pStyle w:val="titoloprinc0"/>
        <w:rPr>
          <w:color w:val="002060"/>
        </w:rPr>
      </w:pPr>
      <w:r w:rsidRPr="009C4E1D">
        <w:rPr>
          <w:color w:val="002060"/>
        </w:rPr>
        <w:t>RISULTATI</w:t>
      </w:r>
    </w:p>
    <w:p w14:paraId="72F39988" w14:textId="77777777" w:rsidR="00A34004" w:rsidRPr="009C4E1D" w:rsidRDefault="00A34004" w:rsidP="00A34004">
      <w:pPr>
        <w:pStyle w:val="breakline"/>
        <w:rPr>
          <w:color w:val="002060"/>
        </w:rPr>
      </w:pPr>
    </w:p>
    <w:p w14:paraId="0655E96D" w14:textId="77777777" w:rsidR="00A34004" w:rsidRPr="009C4E1D" w:rsidRDefault="00A34004" w:rsidP="00A34004">
      <w:pPr>
        <w:pStyle w:val="sottotitolocampionato10"/>
        <w:rPr>
          <w:color w:val="002060"/>
        </w:rPr>
      </w:pPr>
      <w:r w:rsidRPr="009C4E1D">
        <w:rPr>
          <w:color w:val="002060"/>
        </w:rPr>
        <w:t>RISULTATI UFFICIALI GARE DEL 27/02/2026</w:t>
      </w:r>
    </w:p>
    <w:p w14:paraId="28E8A72F" w14:textId="77777777" w:rsidR="00A34004" w:rsidRPr="004A4161" w:rsidRDefault="00A34004" w:rsidP="004A4161">
      <w:pPr>
        <w:pStyle w:val="sottotitolocampionato20"/>
        <w:spacing w:before="0" w:beforeAutospacing="0" w:after="0" w:afterAutospacing="0"/>
        <w:rPr>
          <w:rFonts w:ascii="Arial" w:hAnsi="Arial" w:cs="Arial"/>
          <w:color w:val="002060"/>
          <w:sz w:val="20"/>
          <w:szCs w:val="20"/>
        </w:rPr>
      </w:pPr>
      <w:r w:rsidRPr="004A4161">
        <w:rPr>
          <w:rFonts w:ascii="Arial" w:hAnsi="Arial" w:cs="Arial"/>
          <w:color w:val="002060"/>
          <w:sz w:val="20"/>
          <w:szCs w:val="20"/>
        </w:rPr>
        <w:t>Si trascrivono qui di seguito i risultati ufficiali delle gare disputate</w:t>
      </w:r>
    </w:p>
    <w:p w14:paraId="00626C7A" w14:textId="77777777" w:rsidR="00A34004" w:rsidRPr="009C4E1D" w:rsidRDefault="00A34004" w:rsidP="00A340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4004" w:rsidRPr="009C4E1D" w14:paraId="43736659"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18F3A752"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832D9" w14:textId="77777777" w:rsidR="00A34004" w:rsidRPr="009C4E1D" w:rsidRDefault="00A34004" w:rsidP="006E58E4">
                  <w:pPr>
                    <w:pStyle w:val="headertabella0"/>
                    <w:rPr>
                      <w:color w:val="002060"/>
                    </w:rPr>
                  </w:pPr>
                  <w:r w:rsidRPr="009C4E1D">
                    <w:rPr>
                      <w:color w:val="002060"/>
                    </w:rPr>
                    <w:t>GIRONE A - 8 Giornata - R</w:t>
                  </w:r>
                </w:p>
              </w:tc>
            </w:tr>
            <w:tr w:rsidR="00A34004" w:rsidRPr="009C4E1D" w14:paraId="041A37D3"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66B9A6" w14:textId="77777777" w:rsidR="00A34004" w:rsidRPr="009C4E1D" w:rsidRDefault="00A34004" w:rsidP="006E58E4">
                  <w:pPr>
                    <w:pStyle w:val="rowtabella0"/>
                    <w:rPr>
                      <w:color w:val="002060"/>
                    </w:rPr>
                  </w:pPr>
                  <w:r w:rsidRPr="009C4E1D">
                    <w:rPr>
                      <w:color w:val="002060"/>
                    </w:rPr>
                    <w:t>(1) CERRETO D ESI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CEC5F" w14:textId="77777777" w:rsidR="00A34004" w:rsidRPr="009C4E1D" w:rsidRDefault="00A34004" w:rsidP="006E58E4">
                  <w:pPr>
                    <w:pStyle w:val="rowtabella0"/>
                    <w:rPr>
                      <w:color w:val="002060"/>
                    </w:rPr>
                  </w:pPr>
                  <w:r w:rsidRPr="009C4E1D">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4D4E6" w14:textId="77777777" w:rsidR="00A34004" w:rsidRPr="009C4E1D" w:rsidRDefault="00A34004" w:rsidP="006E58E4">
                  <w:pPr>
                    <w:pStyle w:val="rowtabella0"/>
                    <w:jc w:val="center"/>
                    <w:rPr>
                      <w:color w:val="002060"/>
                    </w:rPr>
                  </w:pPr>
                  <w:r w:rsidRPr="009C4E1D">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853F9" w14:textId="77777777" w:rsidR="00A34004" w:rsidRPr="009C4E1D" w:rsidRDefault="00A34004" w:rsidP="006E58E4">
                  <w:pPr>
                    <w:pStyle w:val="rowtabella0"/>
                    <w:jc w:val="center"/>
                    <w:rPr>
                      <w:color w:val="002060"/>
                    </w:rPr>
                  </w:pPr>
                  <w:r w:rsidRPr="009C4E1D">
                    <w:rPr>
                      <w:color w:val="002060"/>
                    </w:rPr>
                    <w:t> </w:t>
                  </w:r>
                </w:p>
              </w:tc>
            </w:tr>
            <w:tr w:rsidR="00A34004" w:rsidRPr="009C4E1D" w14:paraId="518A9610"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DC4E40" w14:textId="77777777" w:rsidR="00A34004" w:rsidRPr="009C4E1D" w:rsidRDefault="00A34004" w:rsidP="006E58E4">
                  <w:pPr>
                    <w:pStyle w:val="rowtabella0"/>
                    <w:rPr>
                      <w:color w:val="002060"/>
                    </w:rPr>
                  </w:pPr>
                  <w:r w:rsidRPr="009C4E1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B2DAB9" w14:textId="77777777" w:rsidR="00A34004" w:rsidRPr="009C4E1D" w:rsidRDefault="00A34004" w:rsidP="006E58E4">
                  <w:pPr>
                    <w:pStyle w:val="rowtabella0"/>
                    <w:rPr>
                      <w:color w:val="002060"/>
                    </w:rPr>
                  </w:pPr>
                  <w:r w:rsidRPr="009C4E1D">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7DAD38" w14:textId="77777777" w:rsidR="00A34004" w:rsidRPr="009C4E1D" w:rsidRDefault="00A34004" w:rsidP="006E58E4">
                  <w:pPr>
                    <w:pStyle w:val="rowtabella0"/>
                    <w:jc w:val="center"/>
                    <w:rPr>
                      <w:color w:val="002060"/>
                    </w:rPr>
                  </w:pPr>
                  <w:r w:rsidRPr="009C4E1D">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6B1828" w14:textId="77777777" w:rsidR="00A34004" w:rsidRPr="009C4E1D" w:rsidRDefault="00A34004" w:rsidP="006E58E4">
                  <w:pPr>
                    <w:pStyle w:val="rowtabella0"/>
                    <w:jc w:val="center"/>
                    <w:rPr>
                      <w:color w:val="002060"/>
                    </w:rPr>
                  </w:pPr>
                  <w:r w:rsidRPr="009C4E1D">
                    <w:rPr>
                      <w:color w:val="002060"/>
                    </w:rPr>
                    <w:t> </w:t>
                  </w:r>
                </w:p>
              </w:tc>
            </w:tr>
            <w:tr w:rsidR="00A34004" w:rsidRPr="009C4E1D" w14:paraId="5A973DD8"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ABD45B" w14:textId="77777777" w:rsidR="00A34004" w:rsidRPr="009C4E1D" w:rsidRDefault="00A34004" w:rsidP="006E58E4">
                  <w:pPr>
                    <w:pStyle w:val="rowtabella0"/>
                    <w:rPr>
                      <w:color w:val="002060"/>
                    </w:rPr>
                  </w:pPr>
                  <w:r w:rsidRPr="009C4E1D">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FE7A27" w14:textId="77777777" w:rsidR="00A34004" w:rsidRPr="009C4E1D" w:rsidRDefault="00A34004" w:rsidP="006E58E4">
                  <w:pPr>
                    <w:pStyle w:val="rowtabella0"/>
                    <w:rPr>
                      <w:color w:val="002060"/>
                    </w:rPr>
                  </w:pPr>
                  <w:r w:rsidRPr="009C4E1D">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A114DE" w14:textId="77777777" w:rsidR="00A34004" w:rsidRPr="009C4E1D" w:rsidRDefault="00A34004" w:rsidP="006E58E4">
                  <w:pPr>
                    <w:pStyle w:val="rowtabella0"/>
                    <w:jc w:val="center"/>
                    <w:rPr>
                      <w:color w:val="002060"/>
                    </w:rPr>
                  </w:pPr>
                  <w:r w:rsidRPr="009C4E1D">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AA554E" w14:textId="77777777" w:rsidR="00A34004" w:rsidRPr="009C4E1D" w:rsidRDefault="00A34004" w:rsidP="006E58E4">
                  <w:pPr>
                    <w:pStyle w:val="rowtabella0"/>
                    <w:jc w:val="center"/>
                    <w:rPr>
                      <w:color w:val="002060"/>
                    </w:rPr>
                  </w:pPr>
                  <w:r w:rsidRPr="009C4E1D">
                    <w:rPr>
                      <w:color w:val="002060"/>
                    </w:rPr>
                    <w:t> </w:t>
                  </w:r>
                </w:p>
              </w:tc>
            </w:tr>
            <w:tr w:rsidR="00A34004" w:rsidRPr="009C4E1D" w14:paraId="1A2BFB24"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2C5D42" w14:textId="77777777" w:rsidR="00A34004" w:rsidRPr="009C4E1D" w:rsidRDefault="00A34004" w:rsidP="006E58E4">
                  <w:pPr>
                    <w:pStyle w:val="rowtabella0"/>
                    <w:rPr>
                      <w:color w:val="002060"/>
                    </w:rPr>
                  </w:pPr>
                  <w:r w:rsidRPr="009C4E1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02AC5A" w14:textId="77777777" w:rsidR="00A34004" w:rsidRPr="009C4E1D" w:rsidRDefault="00A34004" w:rsidP="006E58E4">
                  <w:pPr>
                    <w:pStyle w:val="rowtabella0"/>
                    <w:rPr>
                      <w:color w:val="002060"/>
                    </w:rPr>
                  </w:pPr>
                  <w:r w:rsidRPr="009C4E1D">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9AF0CF" w14:textId="77777777" w:rsidR="00A34004" w:rsidRPr="009C4E1D" w:rsidRDefault="00A34004" w:rsidP="006E58E4">
                  <w:pPr>
                    <w:pStyle w:val="rowtabella0"/>
                    <w:jc w:val="center"/>
                    <w:rPr>
                      <w:color w:val="002060"/>
                    </w:rPr>
                  </w:pPr>
                  <w:r w:rsidRPr="009C4E1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14EF46" w14:textId="77777777" w:rsidR="00A34004" w:rsidRPr="009C4E1D" w:rsidRDefault="00A34004" w:rsidP="006E58E4">
                  <w:pPr>
                    <w:pStyle w:val="rowtabella0"/>
                    <w:jc w:val="center"/>
                    <w:rPr>
                      <w:color w:val="002060"/>
                    </w:rPr>
                  </w:pPr>
                  <w:r w:rsidRPr="009C4E1D">
                    <w:rPr>
                      <w:color w:val="002060"/>
                    </w:rPr>
                    <w:t> </w:t>
                  </w:r>
                </w:p>
              </w:tc>
            </w:tr>
            <w:tr w:rsidR="00A34004" w:rsidRPr="009C4E1D" w14:paraId="63F03E9A"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4E5C16" w14:textId="77777777" w:rsidR="00A34004" w:rsidRPr="009C4E1D" w:rsidRDefault="00A34004" w:rsidP="006E58E4">
                  <w:pPr>
                    <w:pStyle w:val="rowtabella0"/>
                    <w:rPr>
                      <w:color w:val="002060"/>
                    </w:rPr>
                  </w:pPr>
                  <w:r w:rsidRPr="009C4E1D">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2F80D2" w14:textId="77777777" w:rsidR="00A34004" w:rsidRPr="009C4E1D" w:rsidRDefault="00A34004" w:rsidP="006E58E4">
                  <w:pPr>
                    <w:pStyle w:val="rowtabella0"/>
                    <w:rPr>
                      <w:color w:val="002060"/>
                    </w:rPr>
                  </w:pPr>
                  <w:r w:rsidRPr="009C4E1D">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6DE768" w14:textId="77777777" w:rsidR="00A34004" w:rsidRPr="009C4E1D" w:rsidRDefault="00A34004" w:rsidP="006E58E4">
                  <w:pPr>
                    <w:pStyle w:val="rowtabella0"/>
                    <w:jc w:val="center"/>
                    <w:rPr>
                      <w:color w:val="002060"/>
                    </w:rPr>
                  </w:pPr>
                  <w:r w:rsidRPr="009C4E1D">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536901" w14:textId="77777777" w:rsidR="00A34004" w:rsidRPr="009C4E1D" w:rsidRDefault="00A34004" w:rsidP="006E58E4">
                  <w:pPr>
                    <w:pStyle w:val="rowtabella0"/>
                    <w:jc w:val="center"/>
                    <w:rPr>
                      <w:color w:val="002060"/>
                    </w:rPr>
                  </w:pPr>
                  <w:r w:rsidRPr="009C4E1D">
                    <w:rPr>
                      <w:color w:val="002060"/>
                    </w:rPr>
                    <w:t> </w:t>
                  </w:r>
                </w:p>
              </w:tc>
            </w:tr>
            <w:tr w:rsidR="00A34004" w:rsidRPr="009C4E1D" w14:paraId="1AC32F6E"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9E81B9" w14:textId="77777777" w:rsidR="00A34004" w:rsidRPr="009C4E1D" w:rsidRDefault="00A34004" w:rsidP="006E58E4">
                  <w:pPr>
                    <w:pStyle w:val="rowtabella0"/>
                    <w:rPr>
                      <w:color w:val="002060"/>
                    </w:rPr>
                  </w:pPr>
                  <w:r w:rsidRPr="009C4E1D">
                    <w:rPr>
                      <w:color w:val="002060"/>
                    </w:rPr>
                    <w:lastRenderedPageBreak/>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E35FA3" w14:textId="77777777" w:rsidR="00A34004" w:rsidRPr="009C4E1D" w:rsidRDefault="00A34004" w:rsidP="006E58E4">
                  <w:pPr>
                    <w:pStyle w:val="rowtabella0"/>
                    <w:rPr>
                      <w:color w:val="002060"/>
                    </w:rPr>
                  </w:pPr>
                  <w:r w:rsidRPr="009C4E1D">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D8CA5A" w14:textId="77777777" w:rsidR="00A34004" w:rsidRPr="009C4E1D" w:rsidRDefault="00A34004" w:rsidP="006E58E4">
                  <w:pPr>
                    <w:pStyle w:val="rowtabella0"/>
                    <w:jc w:val="center"/>
                    <w:rPr>
                      <w:color w:val="002060"/>
                    </w:rPr>
                  </w:pPr>
                  <w:r w:rsidRPr="009C4E1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D7CC3E" w14:textId="77777777" w:rsidR="00A34004" w:rsidRPr="009C4E1D" w:rsidRDefault="00A34004" w:rsidP="006E58E4">
                  <w:pPr>
                    <w:pStyle w:val="rowtabella0"/>
                    <w:jc w:val="center"/>
                    <w:rPr>
                      <w:color w:val="002060"/>
                    </w:rPr>
                  </w:pPr>
                  <w:r w:rsidRPr="009C4E1D">
                    <w:rPr>
                      <w:color w:val="002060"/>
                    </w:rPr>
                    <w:t> </w:t>
                  </w:r>
                </w:p>
              </w:tc>
            </w:tr>
            <w:tr w:rsidR="00A34004" w:rsidRPr="009C4E1D" w14:paraId="795785FC"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FF5EAF" w14:textId="77777777" w:rsidR="00A34004" w:rsidRPr="009C4E1D" w:rsidRDefault="00A34004" w:rsidP="006E58E4">
                  <w:pPr>
                    <w:pStyle w:val="rowtabella0"/>
                    <w:rPr>
                      <w:color w:val="002060"/>
                    </w:rPr>
                  </w:pPr>
                  <w:r w:rsidRPr="009C4E1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0439A" w14:textId="77777777" w:rsidR="00A34004" w:rsidRPr="009C4E1D" w:rsidRDefault="00A34004" w:rsidP="006E58E4">
                  <w:pPr>
                    <w:pStyle w:val="rowtabella0"/>
                    <w:rPr>
                      <w:color w:val="002060"/>
                    </w:rPr>
                  </w:pPr>
                  <w:r w:rsidRPr="009C4E1D">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E5797" w14:textId="77777777" w:rsidR="00A34004" w:rsidRPr="009C4E1D" w:rsidRDefault="00A34004" w:rsidP="006E58E4">
                  <w:pPr>
                    <w:pStyle w:val="rowtabella0"/>
                    <w:jc w:val="center"/>
                    <w:rPr>
                      <w:color w:val="002060"/>
                    </w:rPr>
                  </w:pPr>
                  <w:r w:rsidRPr="009C4E1D">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32462" w14:textId="77777777" w:rsidR="00A34004" w:rsidRPr="009C4E1D" w:rsidRDefault="00A34004" w:rsidP="006E58E4">
                  <w:pPr>
                    <w:pStyle w:val="rowtabella0"/>
                    <w:jc w:val="center"/>
                    <w:rPr>
                      <w:color w:val="002060"/>
                    </w:rPr>
                  </w:pPr>
                  <w:r w:rsidRPr="009C4E1D">
                    <w:rPr>
                      <w:color w:val="002060"/>
                    </w:rPr>
                    <w:t> </w:t>
                  </w:r>
                </w:p>
              </w:tc>
            </w:tr>
            <w:tr w:rsidR="00A34004" w:rsidRPr="009C4E1D" w14:paraId="23131FE5"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2DBC1234" w14:textId="77777777" w:rsidR="00A34004" w:rsidRPr="009C4E1D" w:rsidRDefault="00A34004" w:rsidP="006E58E4">
                  <w:pPr>
                    <w:pStyle w:val="rowtabella0"/>
                    <w:rPr>
                      <w:color w:val="002060"/>
                    </w:rPr>
                  </w:pPr>
                  <w:r w:rsidRPr="009C4E1D">
                    <w:rPr>
                      <w:color w:val="002060"/>
                    </w:rPr>
                    <w:t>(1) - disputata il 28/02/2026</w:t>
                  </w:r>
                </w:p>
              </w:tc>
            </w:tr>
          </w:tbl>
          <w:p w14:paraId="2FBB6737" w14:textId="77777777" w:rsidR="00A34004" w:rsidRPr="009C4E1D" w:rsidRDefault="00A34004" w:rsidP="006E58E4">
            <w:pPr>
              <w:rPr>
                <w:color w:val="002060"/>
              </w:rPr>
            </w:pPr>
          </w:p>
        </w:tc>
      </w:tr>
    </w:tbl>
    <w:p w14:paraId="3D2A351B" w14:textId="77777777" w:rsidR="00A34004" w:rsidRPr="009C4E1D" w:rsidRDefault="00A34004" w:rsidP="00A34004">
      <w:pPr>
        <w:pStyle w:val="breakline"/>
        <w:rPr>
          <w:rFonts w:eastAsiaTheme="minorEastAsia"/>
          <w:color w:val="002060"/>
        </w:rPr>
      </w:pPr>
    </w:p>
    <w:p w14:paraId="17441F4F" w14:textId="77777777" w:rsidR="00A34004" w:rsidRPr="009C4E1D" w:rsidRDefault="00A34004" w:rsidP="00A34004">
      <w:pPr>
        <w:pStyle w:val="breakline"/>
        <w:rPr>
          <w:color w:val="002060"/>
        </w:rPr>
      </w:pPr>
    </w:p>
    <w:p w14:paraId="2B71CCA7" w14:textId="77777777" w:rsidR="00A34004" w:rsidRPr="009C4E1D" w:rsidRDefault="00A34004" w:rsidP="00A34004">
      <w:pPr>
        <w:pStyle w:val="titoloprinc0"/>
        <w:rPr>
          <w:color w:val="002060"/>
        </w:rPr>
      </w:pPr>
      <w:r w:rsidRPr="009C4E1D">
        <w:rPr>
          <w:color w:val="002060"/>
        </w:rPr>
        <w:t>GIUDICE SPORTIVO</w:t>
      </w:r>
    </w:p>
    <w:p w14:paraId="47C4E9ED" w14:textId="77777777" w:rsidR="00A34004" w:rsidRPr="009C4E1D" w:rsidRDefault="00A34004" w:rsidP="00A34004">
      <w:pPr>
        <w:pStyle w:val="diffida"/>
        <w:rPr>
          <w:color w:val="002060"/>
        </w:rPr>
      </w:pPr>
      <w:r w:rsidRPr="009C4E1D">
        <w:rPr>
          <w:color w:val="002060"/>
        </w:rPr>
        <w:t>Il Giudice Sportivo Avv. Agnese Lazzaretti, con l'assistenza del Segretario Angelo Castellana, nella seduta del 04/03/2026, ha adottato le decisioni che di seguito integralmente si riportano:</w:t>
      </w:r>
    </w:p>
    <w:p w14:paraId="684EF8F8" w14:textId="77777777" w:rsidR="00A34004" w:rsidRPr="009C4E1D" w:rsidRDefault="00A34004" w:rsidP="00A34004">
      <w:pPr>
        <w:pStyle w:val="titolo10"/>
        <w:rPr>
          <w:color w:val="002060"/>
        </w:rPr>
      </w:pPr>
      <w:r w:rsidRPr="009C4E1D">
        <w:rPr>
          <w:color w:val="002060"/>
        </w:rPr>
        <w:t xml:space="preserve">GARE DEL 27/ 2/2026 </w:t>
      </w:r>
    </w:p>
    <w:p w14:paraId="38B2340F" w14:textId="77777777" w:rsidR="00A34004" w:rsidRPr="009C4E1D" w:rsidRDefault="00A34004" w:rsidP="00A34004">
      <w:pPr>
        <w:pStyle w:val="titolo7a"/>
        <w:rPr>
          <w:color w:val="002060"/>
        </w:rPr>
      </w:pPr>
      <w:r w:rsidRPr="009C4E1D">
        <w:rPr>
          <w:color w:val="002060"/>
        </w:rPr>
        <w:t xml:space="preserve">PROVVEDIMENTI DISCIPLINARI </w:t>
      </w:r>
    </w:p>
    <w:p w14:paraId="278407DB"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0F2E1F53" w14:textId="77777777" w:rsidR="00A34004" w:rsidRPr="009C4E1D" w:rsidRDefault="00A34004" w:rsidP="00A34004">
      <w:pPr>
        <w:pStyle w:val="titolo30"/>
        <w:rPr>
          <w:color w:val="002060"/>
        </w:rPr>
      </w:pPr>
      <w:r w:rsidRPr="009C4E1D">
        <w:rPr>
          <w:color w:val="002060"/>
        </w:rPr>
        <w:t xml:space="preserve">DIRIGENTI </w:t>
      </w:r>
    </w:p>
    <w:p w14:paraId="7774608E" w14:textId="77777777" w:rsidR="00A34004" w:rsidRPr="009C4E1D" w:rsidRDefault="00A34004" w:rsidP="00A34004">
      <w:pPr>
        <w:pStyle w:val="titolo20"/>
        <w:rPr>
          <w:color w:val="002060"/>
        </w:rPr>
      </w:pPr>
      <w:r w:rsidRPr="009C4E1D">
        <w:rPr>
          <w:color w:val="002060"/>
        </w:rPr>
        <w:t xml:space="preserve">INIBIZIONE A TEMPO OPPURE SQUALIFICA A GARE: FINO AL 18/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C48E8D4" w14:textId="77777777" w:rsidTr="006E58E4">
        <w:tc>
          <w:tcPr>
            <w:tcW w:w="2200" w:type="dxa"/>
            <w:tcMar>
              <w:top w:w="20" w:type="dxa"/>
              <w:left w:w="20" w:type="dxa"/>
              <w:bottom w:w="20" w:type="dxa"/>
              <w:right w:w="20" w:type="dxa"/>
            </w:tcMar>
            <w:vAlign w:val="center"/>
            <w:hideMark/>
          </w:tcPr>
          <w:p w14:paraId="46A92AA3" w14:textId="77777777" w:rsidR="00A34004" w:rsidRPr="009C4E1D" w:rsidRDefault="00A34004" w:rsidP="006E58E4">
            <w:pPr>
              <w:pStyle w:val="movimento"/>
              <w:rPr>
                <w:color w:val="002060"/>
              </w:rPr>
            </w:pPr>
            <w:r w:rsidRPr="009C4E1D">
              <w:rPr>
                <w:color w:val="002060"/>
              </w:rPr>
              <w:t>OSIMANI DANIELE</w:t>
            </w:r>
          </w:p>
        </w:tc>
        <w:tc>
          <w:tcPr>
            <w:tcW w:w="2200" w:type="dxa"/>
            <w:tcMar>
              <w:top w:w="20" w:type="dxa"/>
              <w:left w:w="20" w:type="dxa"/>
              <w:bottom w:w="20" w:type="dxa"/>
              <w:right w:w="20" w:type="dxa"/>
            </w:tcMar>
            <w:vAlign w:val="center"/>
            <w:hideMark/>
          </w:tcPr>
          <w:p w14:paraId="62D57D37" w14:textId="77777777" w:rsidR="00A34004" w:rsidRPr="009C4E1D" w:rsidRDefault="00A34004" w:rsidP="006E58E4">
            <w:pPr>
              <w:pStyle w:val="movimento2"/>
              <w:rPr>
                <w:color w:val="002060"/>
              </w:rPr>
            </w:pPr>
            <w:r w:rsidRPr="009C4E1D">
              <w:rPr>
                <w:color w:val="002060"/>
              </w:rPr>
              <w:t xml:space="preserve">(CHIARAVALLE FUTSAL) </w:t>
            </w:r>
          </w:p>
        </w:tc>
        <w:tc>
          <w:tcPr>
            <w:tcW w:w="800" w:type="dxa"/>
            <w:tcMar>
              <w:top w:w="20" w:type="dxa"/>
              <w:left w:w="20" w:type="dxa"/>
              <w:bottom w:w="20" w:type="dxa"/>
              <w:right w:w="20" w:type="dxa"/>
            </w:tcMar>
            <w:vAlign w:val="center"/>
            <w:hideMark/>
          </w:tcPr>
          <w:p w14:paraId="3331843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DA9242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CDC58D7" w14:textId="77777777" w:rsidR="00A34004" w:rsidRPr="009C4E1D" w:rsidRDefault="00A34004" w:rsidP="006E58E4">
            <w:pPr>
              <w:pStyle w:val="movimento2"/>
              <w:rPr>
                <w:color w:val="002060"/>
              </w:rPr>
            </w:pPr>
            <w:r w:rsidRPr="009C4E1D">
              <w:rPr>
                <w:color w:val="002060"/>
              </w:rPr>
              <w:t> </w:t>
            </w:r>
          </w:p>
        </w:tc>
      </w:tr>
    </w:tbl>
    <w:p w14:paraId="3418D3C0" w14:textId="3F040600" w:rsidR="00A34004" w:rsidRPr="009C4E1D" w:rsidRDefault="00A34004" w:rsidP="00A34004">
      <w:pPr>
        <w:pStyle w:val="diffida"/>
        <w:spacing w:before="80" w:beforeAutospacing="0" w:after="40" w:afterAutospacing="0"/>
        <w:rPr>
          <w:rFonts w:eastAsiaTheme="minorEastAsia"/>
          <w:color w:val="002060"/>
        </w:rPr>
      </w:pPr>
      <w:r w:rsidRPr="009C4E1D">
        <w:rPr>
          <w:color w:val="002060"/>
        </w:rPr>
        <w:t xml:space="preserve">Per comportamento irriguardoso verso un dirigente avversario.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57EF1C3F" w14:textId="77777777" w:rsidTr="006E58E4">
        <w:tc>
          <w:tcPr>
            <w:tcW w:w="2200" w:type="dxa"/>
            <w:tcMar>
              <w:top w:w="20" w:type="dxa"/>
              <w:left w:w="20" w:type="dxa"/>
              <w:bottom w:w="20" w:type="dxa"/>
              <w:right w:w="20" w:type="dxa"/>
            </w:tcMar>
            <w:vAlign w:val="center"/>
            <w:hideMark/>
          </w:tcPr>
          <w:p w14:paraId="37803236" w14:textId="77777777" w:rsidR="00A34004" w:rsidRPr="009C4E1D" w:rsidRDefault="00A34004" w:rsidP="006E58E4">
            <w:pPr>
              <w:pStyle w:val="movimento"/>
              <w:rPr>
                <w:color w:val="002060"/>
              </w:rPr>
            </w:pPr>
            <w:r w:rsidRPr="009C4E1D">
              <w:rPr>
                <w:color w:val="002060"/>
              </w:rPr>
              <w:t>MARTUCCI ZECCA GAETANO</w:t>
            </w:r>
          </w:p>
        </w:tc>
        <w:tc>
          <w:tcPr>
            <w:tcW w:w="2200" w:type="dxa"/>
            <w:tcMar>
              <w:top w:w="20" w:type="dxa"/>
              <w:left w:w="20" w:type="dxa"/>
              <w:bottom w:w="20" w:type="dxa"/>
              <w:right w:w="20" w:type="dxa"/>
            </w:tcMar>
            <w:vAlign w:val="center"/>
            <w:hideMark/>
          </w:tcPr>
          <w:p w14:paraId="4C1303B4" w14:textId="77777777" w:rsidR="00A34004" w:rsidRPr="009C4E1D" w:rsidRDefault="00A34004" w:rsidP="006E58E4">
            <w:pPr>
              <w:pStyle w:val="movimento2"/>
              <w:rPr>
                <w:color w:val="002060"/>
              </w:rPr>
            </w:pPr>
            <w:r w:rsidRPr="009C4E1D">
              <w:rPr>
                <w:color w:val="002060"/>
              </w:rPr>
              <w:t xml:space="preserve">(FUTSAL MONTURANO) </w:t>
            </w:r>
          </w:p>
        </w:tc>
        <w:tc>
          <w:tcPr>
            <w:tcW w:w="800" w:type="dxa"/>
            <w:tcMar>
              <w:top w:w="20" w:type="dxa"/>
              <w:left w:w="20" w:type="dxa"/>
              <w:bottom w:w="20" w:type="dxa"/>
              <w:right w:w="20" w:type="dxa"/>
            </w:tcMar>
            <w:vAlign w:val="center"/>
            <w:hideMark/>
          </w:tcPr>
          <w:p w14:paraId="1081F22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4345D6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7EFDC9C" w14:textId="77777777" w:rsidR="00A34004" w:rsidRPr="009C4E1D" w:rsidRDefault="00A34004" w:rsidP="006E58E4">
            <w:pPr>
              <w:pStyle w:val="movimento2"/>
              <w:rPr>
                <w:color w:val="002060"/>
              </w:rPr>
            </w:pPr>
            <w:r w:rsidRPr="009C4E1D">
              <w:rPr>
                <w:color w:val="002060"/>
              </w:rPr>
              <w:t> </w:t>
            </w:r>
          </w:p>
        </w:tc>
      </w:tr>
    </w:tbl>
    <w:p w14:paraId="0B1B72FC" w14:textId="1867000D" w:rsidR="00A34004" w:rsidRPr="009C4E1D" w:rsidRDefault="00A34004" w:rsidP="00A34004">
      <w:pPr>
        <w:pStyle w:val="diffida"/>
        <w:spacing w:before="80" w:beforeAutospacing="0" w:after="40" w:afterAutospacing="0"/>
        <w:rPr>
          <w:rFonts w:eastAsiaTheme="minorEastAsia"/>
          <w:color w:val="002060"/>
        </w:rPr>
      </w:pPr>
      <w:r w:rsidRPr="009C4E1D">
        <w:rPr>
          <w:color w:val="002060"/>
        </w:rPr>
        <w:t xml:space="preserve">Per comportamento irriguardoso verso un dirigente avversario. Allontanato. </w:t>
      </w:r>
    </w:p>
    <w:p w14:paraId="3716D5B6" w14:textId="77777777" w:rsidR="00A34004" w:rsidRPr="009C4E1D" w:rsidRDefault="00A34004" w:rsidP="00A34004">
      <w:pPr>
        <w:pStyle w:val="titolo20"/>
        <w:rPr>
          <w:color w:val="002060"/>
        </w:rPr>
      </w:pPr>
      <w:r w:rsidRPr="009C4E1D">
        <w:rPr>
          <w:color w:val="002060"/>
        </w:rPr>
        <w:t xml:space="preserve">INIBIZIONE A TEMPO OPPURE SQUALIFICA A GARE: FINO AL 11/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93586F0" w14:textId="77777777" w:rsidTr="006E58E4">
        <w:tc>
          <w:tcPr>
            <w:tcW w:w="2200" w:type="dxa"/>
            <w:tcMar>
              <w:top w:w="20" w:type="dxa"/>
              <w:left w:w="20" w:type="dxa"/>
              <w:bottom w:w="20" w:type="dxa"/>
              <w:right w:w="20" w:type="dxa"/>
            </w:tcMar>
            <w:vAlign w:val="center"/>
            <w:hideMark/>
          </w:tcPr>
          <w:p w14:paraId="02116862" w14:textId="77777777" w:rsidR="00A34004" w:rsidRPr="009C4E1D" w:rsidRDefault="00A34004" w:rsidP="006E58E4">
            <w:pPr>
              <w:pStyle w:val="movimento"/>
              <w:rPr>
                <w:color w:val="002060"/>
              </w:rPr>
            </w:pPr>
            <w:r w:rsidRPr="009C4E1D">
              <w:rPr>
                <w:color w:val="002060"/>
              </w:rPr>
              <w:t>IESARI MAURO</w:t>
            </w:r>
          </w:p>
        </w:tc>
        <w:tc>
          <w:tcPr>
            <w:tcW w:w="2200" w:type="dxa"/>
            <w:tcMar>
              <w:top w:w="20" w:type="dxa"/>
              <w:left w:w="20" w:type="dxa"/>
              <w:bottom w:w="20" w:type="dxa"/>
              <w:right w:w="20" w:type="dxa"/>
            </w:tcMar>
            <w:vAlign w:val="center"/>
            <w:hideMark/>
          </w:tcPr>
          <w:p w14:paraId="70DE3318" w14:textId="77777777" w:rsidR="00A34004" w:rsidRPr="009C4E1D" w:rsidRDefault="00A34004" w:rsidP="006E58E4">
            <w:pPr>
              <w:pStyle w:val="movimento2"/>
              <w:rPr>
                <w:color w:val="002060"/>
              </w:rPr>
            </w:pPr>
            <w:r w:rsidRPr="009C4E1D">
              <w:rPr>
                <w:color w:val="002060"/>
              </w:rPr>
              <w:t xml:space="preserve">(BAYER CAPPUCCINI) </w:t>
            </w:r>
          </w:p>
        </w:tc>
        <w:tc>
          <w:tcPr>
            <w:tcW w:w="800" w:type="dxa"/>
            <w:tcMar>
              <w:top w:w="20" w:type="dxa"/>
              <w:left w:w="20" w:type="dxa"/>
              <w:bottom w:w="20" w:type="dxa"/>
              <w:right w:w="20" w:type="dxa"/>
            </w:tcMar>
            <w:vAlign w:val="center"/>
            <w:hideMark/>
          </w:tcPr>
          <w:p w14:paraId="175B021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96C7CE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1FFB0FB" w14:textId="77777777" w:rsidR="00A34004" w:rsidRPr="009C4E1D" w:rsidRDefault="00A34004" w:rsidP="006E58E4">
            <w:pPr>
              <w:pStyle w:val="movimento2"/>
              <w:rPr>
                <w:color w:val="002060"/>
              </w:rPr>
            </w:pPr>
            <w:r w:rsidRPr="009C4E1D">
              <w:rPr>
                <w:color w:val="002060"/>
              </w:rPr>
              <w:t> </w:t>
            </w:r>
          </w:p>
        </w:tc>
      </w:tr>
    </w:tbl>
    <w:p w14:paraId="1586ABD6" w14:textId="77777777" w:rsidR="00A34004" w:rsidRPr="009C4E1D" w:rsidRDefault="00A34004" w:rsidP="00A34004">
      <w:pPr>
        <w:pStyle w:val="diffida"/>
        <w:spacing w:before="80" w:beforeAutospacing="0" w:after="40" w:afterAutospacing="0"/>
        <w:rPr>
          <w:rFonts w:eastAsiaTheme="minorEastAsia"/>
          <w:color w:val="002060"/>
        </w:rPr>
      </w:pPr>
      <w:r w:rsidRPr="009C4E1D">
        <w:rPr>
          <w:color w:val="002060"/>
        </w:rPr>
        <w:t xml:space="preserve">Per proteste nei confronti dell'arbitro. Allontanato. </w:t>
      </w:r>
    </w:p>
    <w:p w14:paraId="6A7AF3F3" w14:textId="77777777" w:rsidR="00A34004" w:rsidRPr="009C4E1D" w:rsidRDefault="00A34004" w:rsidP="00A34004">
      <w:pPr>
        <w:pStyle w:val="titolo20"/>
        <w:rPr>
          <w:color w:val="002060"/>
        </w:rPr>
      </w:pPr>
      <w:r w:rsidRPr="009C4E1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FEB45EE" w14:textId="77777777" w:rsidTr="006E58E4">
        <w:tc>
          <w:tcPr>
            <w:tcW w:w="2200" w:type="dxa"/>
            <w:tcMar>
              <w:top w:w="20" w:type="dxa"/>
              <w:left w:w="20" w:type="dxa"/>
              <w:bottom w:w="20" w:type="dxa"/>
              <w:right w:w="20" w:type="dxa"/>
            </w:tcMar>
            <w:vAlign w:val="center"/>
            <w:hideMark/>
          </w:tcPr>
          <w:p w14:paraId="09EDAEDC" w14:textId="77777777" w:rsidR="00A34004" w:rsidRPr="009C4E1D" w:rsidRDefault="00A34004" w:rsidP="006E58E4">
            <w:pPr>
              <w:pStyle w:val="movimento"/>
              <w:rPr>
                <w:color w:val="002060"/>
              </w:rPr>
            </w:pPr>
            <w:r w:rsidRPr="009C4E1D">
              <w:rPr>
                <w:color w:val="002060"/>
              </w:rPr>
              <w:t>OSIMANI DANIELE</w:t>
            </w:r>
          </w:p>
        </w:tc>
        <w:tc>
          <w:tcPr>
            <w:tcW w:w="2200" w:type="dxa"/>
            <w:tcMar>
              <w:top w:w="20" w:type="dxa"/>
              <w:left w:w="20" w:type="dxa"/>
              <w:bottom w:w="20" w:type="dxa"/>
              <w:right w:w="20" w:type="dxa"/>
            </w:tcMar>
            <w:vAlign w:val="center"/>
            <w:hideMark/>
          </w:tcPr>
          <w:p w14:paraId="7E59F1E1" w14:textId="77777777" w:rsidR="00A34004" w:rsidRPr="009C4E1D" w:rsidRDefault="00A34004" w:rsidP="006E58E4">
            <w:pPr>
              <w:pStyle w:val="movimento2"/>
              <w:rPr>
                <w:color w:val="002060"/>
              </w:rPr>
            </w:pPr>
            <w:r w:rsidRPr="009C4E1D">
              <w:rPr>
                <w:color w:val="002060"/>
              </w:rPr>
              <w:t xml:space="preserve">(CHIARAVALLE FUTSAL) </w:t>
            </w:r>
          </w:p>
        </w:tc>
        <w:tc>
          <w:tcPr>
            <w:tcW w:w="800" w:type="dxa"/>
            <w:tcMar>
              <w:top w:w="20" w:type="dxa"/>
              <w:left w:w="20" w:type="dxa"/>
              <w:bottom w:w="20" w:type="dxa"/>
              <w:right w:w="20" w:type="dxa"/>
            </w:tcMar>
            <w:vAlign w:val="center"/>
            <w:hideMark/>
          </w:tcPr>
          <w:p w14:paraId="5BA13B4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36BD40E"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AB2FEF1" w14:textId="77777777" w:rsidR="00A34004" w:rsidRPr="009C4E1D" w:rsidRDefault="00A34004" w:rsidP="006E58E4">
            <w:pPr>
              <w:pStyle w:val="movimento2"/>
              <w:rPr>
                <w:color w:val="002060"/>
              </w:rPr>
            </w:pPr>
            <w:r w:rsidRPr="009C4E1D">
              <w:rPr>
                <w:color w:val="002060"/>
              </w:rPr>
              <w:t> </w:t>
            </w:r>
          </w:p>
        </w:tc>
      </w:tr>
    </w:tbl>
    <w:p w14:paraId="2FE6A842" w14:textId="77777777" w:rsidR="00A34004" w:rsidRPr="009C4E1D" w:rsidRDefault="00A34004" w:rsidP="00A34004">
      <w:pPr>
        <w:pStyle w:val="titolo20"/>
        <w:rPr>
          <w:rFonts w:eastAsiaTheme="minorEastAsia"/>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32913D8" w14:textId="77777777" w:rsidTr="006E58E4">
        <w:tc>
          <w:tcPr>
            <w:tcW w:w="2200" w:type="dxa"/>
            <w:tcMar>
              <w:top w:w="20" w:type="dxa"/>
              <w:left w:w="20" w:type="dxa"/>
              <w:bottom w:w="20" w:type="dxa"/>
              <w:right w:w="20" w:type="dxa"/>
            </w:tcMar>
            <w:vAlign w:val="center"/>
            <w:hideMark/>
          </w:tcPr>
          <w:p w14:paraId="3ED1BBED" w14:textId="77777777" w:rsidR="00A34004" w:rsidRPr="009C4E1D" w:rsidRDefault="00A34004" w:rsidP="006E58E4">
            <w:pPr>
              <w:pStyle w:val="movimento"/>
              <w:rPr>
                <w:color w:val="002060"/>
              </w:rPr>
            </w:pPr>
            <w:r w:rsidRPr="009C4E1D">
              <w:rPr>
                <w:color w:val="002060"/>
              </w:rPr>
              <w:t>MARTUCCI ZECCA GAETANO</w:t>
            </w:r>
          </w:p>
        </w:tc>
        <w:tc>
          <w:tcPr>
            <w:tcW w:w="2200" w:type="dxa"/>
            <w:tcMar>
              <w:top w:w="20" w:type="dxa"/>
              <w:left w:w="20" w:type="dxa"/>
              <w:bottom w:w="20" w:type="dxa"/>
              <w:right w:w="20" w:type="dxa"/>
            </w:tcMar>
            <w:vAlign w:val="center"/>
            <w:hideMark/>
          </w:tcPr>
          <w:p w14:paraId="0F2345AC" w14:textId="77777777" w:rsidR="00A34004" w:rsidRPr="009C4E1D" w:rsidRDefault="00A34004" w:rsidP="006E58E4">
            <w:pPr>
              <w:pStyle w:val="movimento2"/>
              <w:rPr>
                <w:color w:val="002060"/>
              </w:rPr>
            </w:pPr>
            <w:r w:rsidRPr="009C4E1D">
              <w:rPr>
                <w:color w:val="002060"/>
              </w:rPr>
              <w:t xml:space="preserve">(FUTSAL MONTURANO) </w:t>
            </w:r>
          </w:p>
        </w:tc>
        <w:tc>
          <w:tcPr>
            <w:tcW w:w="800" w:type="dxa"/>
            <w:tcMar>
              <w:top w:w="20" w:type="dxa"/>
              <w:left w:w="20" w:type="dxa"/>
              <w:bottom w:w="20" w:type="dxa"/>
              <w:right w:w="20" w:type="dxa"/>
            </w:tcMar>
            <w:vAlign w:val="center"/>
            <w:hideMark/>
          </w:tcPr>
          <w:p w14:paraId="57349167"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6BB05E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FDED89F" w14:textId="77777777" w:rsidR="00A34004" w:rsidRPr="009C4E1D" w:rsidRDefault="00A34004" w:rsidP="006E58E4">
            <w:pPr>
              <w:pStyle w:val="movimento2"/>
              <w:rPr>
                <w:color w:val="002060"/>
              </w:rPr>
            </w:pPr>
            <w:r w:rsidRPr="009C4E1D">
              <w:rPr>
                <w:color w:val="002060"/>
              </w:rPr>
              <w:t> </w:t>
            </w:r>
          </w:p>
        </w:tc>
      </w:tr>
    </w:tbl>
    <w:p w14:paraId="19EB1545" w14:textId="77777777" w:rsidR="00A34004" w:rsidRPr="009C4E1D" w:rsidRDefault="00A34004" w:rsidP="00A34004">
      <w:pPr>
        <w:pStyle w:val="titolo30"/>
        <w:rPr>
          <w:rFonts w:eastAsiaTheme="minorEastAsia"/>
          <w:color w:val="002060"/>
        </w:rPr>
      </w:pPr>
      <w:r w:rsidRPr="009C4E1D">
        <w:rPr>
          <w:color w:val="002060"/>
        </w:rPr>
        <w:t xml:space="preserve">ALLENATORI </w:t>
      </w:r>
    </w:p>
    <w:p w14:paraId="6A9BBCB3" w14:textId="77777777" w:rsidR="00A34004" w:rsidRPr="009C4E1D" w:rsidRDefault="00A34004" w:rsidP="00A34004">
      <w:pPr>
        <w:pStyle w:val="titolo20"/>
        <w:rPr>
          <w:color w:val="002060"/>
        </w:rPr>
      </w:pPr>
      <w:r w:rsidRPr="009C4E1D">
        <w:rPr>
          <w:color w:val="002060"/>
        </w:rPr>
        <w:t xml:space="preserve">SQUALIFICA FINO AL 11/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3C73CAD" w14:textId="77777777" w:rsidTr="006E58E4">
        <w:tc>
          <w:tcPr>
            <w:tcW w:w="2200" w:type="dxa"/>
            <w:tcMar>
              <w:top w:w="20" w:type="dxa"/>
              <w:left w:w="20" w:type="dxa"/>
              <w:bottom w:w="20" w:type="dxa"/>
              <w:right w:w="20" w:type="dxa"/>
            </w:tcMar>
            <w:vAlign w:val="center"/>
            <w:hideMark/>
          </w:tcPr>
          <w:p w14:paraId="73A3078D" w14:textId="77777777" w:rsidR="00A34004" w:rsidRPr="009C4E1D" w:rsidRDefault="00A34004" w:rsidP="006E58E4">
            <w:pPr>
              <w:pStyle w:val="movimento"/>
              <w:rPr>
                <w:color w:val="002060"/>
              </w:rPr>
            </w:pPr>
            <w:r w:rsidRPr="009C4E1D">
              <w:rPr>
                <w:color w:val="002060"/>
              </w:rPr>
              <w:t>GIORGI FABRIZIO</w:t>
            </w:r>
          </w:p>
        </w:tc>
        <w:tc>
          <w:tcPr>
            <w:tcW w:w="2200" w:type="dxa"/>
            <w:tcMar>
              <w:top w:w="20" w:type="dxa"/>
              <w:left w:w="20" w:type="dxa"/>
              <w:bottom w:w="20" w:type="dxa"/>
              <w:right w:w="20" w:type="dxa"/>
            </w:tcMar>
            <w:vAlign w:val="center"/>
            <w:hideMark/>
          </w:tcPr>
          <w:p w14:paraId="506594F9" w14:textId="77777777" w:rsidR="00A34004" w:rsidRPr="009C4E1D" w:rsidRDefault="00A34004" w:rsidP="006E58E4">
            <w:pPr>
              <w:pStyle w:val="movimento2"/>
              <w:rPr>
                <w:color w:val="002060"/>
              </w:rPr>
            </w:pPr>
            <w:r w:rsidRPr="009C4E1D">
              <w:rPr>
                <w:color w:val="002060"/>
              </w:rPr>
              <w:t xml:space="preserve">(PIETRALACROCE 73) </w:t>
            </w:r>
          </w:p>
        </w:tc>
        <w:tc>
          <w:tcPr>
            <w:tcW w:w="800" w:type="dxa"/>
            <w:tcMar>
              <w:top w:w="20" w:type="dxa"/>
              <w:left w:w="20" w:type="dxa"/>
              <w:bottom w:w="20" w:type="dxa"/>
              <w:right w:w="20" w:type="dxa"/>
            </w:tcMar>
            <w:vAlign w:val="center"/>
            <w:hideMark/>
          </w:tcPr>
          <w:p w14:paraId="6410EBE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836AF6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4F4860B" w14:textId="77777777" w:rsidR="00A34004" w:rsidRPr="009C4E1D" w:rsidRDefault="00A34004" w:rsidP="006E58E4">
            <w:pPr>
              <w:pStyle w:val="movimento2"/>
              <w:rPr>
                <w:color w:val="002060"/>
              </w:rPr>
            </w:pPr>
            <w:r w:rsidRPr="009C4E1D">
              <w:rPr>
                <w:color w:val="002060"/>
              </w:rPr>
              <w:t> </w:t>
            </w:r>
          </w:p>
        </w:tc>
      </w:tr>
    </w:tbl>
    <w:p w14:paraId="5D6F62CE" w14:textId="77777777" w:rsidR="00A34004" w:rsidRPr="009C4E1D" w:rsidRDefault="00A34004" w:rsidP="00A34004">
      <w:pPr>
        <w:pStyle w:val="diffida"/>
        <w:spacing w:before="80" w:beforeAutospacing="0" w:after="40" w:afterAutospacing="0"/>
        <w:rPr>
          <w:rFonts w:eastAsiaTheme="minorEastAsia"/>
          <w:color w:val="002060"/>
        </w:rPr>
      </w:pPr>
      <w:r w:rsidRPr="009C4E1D">
        <w:rPr>
          <w:color w:val="002060"/>
        </w:rPr>
        <w:t xml:space="preserve">Espulso per somma di ammonizioni. Allontanato. </w:t>
      </w:r>
    </w:p>
    <w:p w14:paraId="152E6E40" w14:textId="77777777" w:rsidR="00A34004" w:rsidRPr="009C4E1D" w:rsidRDefault="00A34004" w:rsidP="00A34004">
      <w:pPr>
        <w:pStyle w:val="titolo20"/>
        <w:rPr>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E3DC3EE" w14:textId="77777777" w:rsidTr="006E58E4">
        <w:tc>
          <w:tcPr>
            <w:tcW w:w="2200" w:type="dxa"/>
            <w:tcMar>
              <w:top w:w="20" w:type="dxa"/>
              <w:left w:w="20" w:type="dxa"/>
              <w:bottom w:w="20" w:type="dxa"/>
              <w:right w:w="20" w:type="dxa"/>
            </w:tcMar>
            <w:vAlign w:val="center"/>
            <w:hideMark/>
          </w:tcPr>
          <w:p w14:paraId="314858EE" w14:textId="77777777" w:rsidR="00A34004" w:rsidRPr="009C4E1D" w:rsidRDefault="00A34004" w:rsidP="006E58E4">
            <w:pPr>
              <w:pStyle w:val="movimento"/>
              <w:rPr>
                <w:color w:val="002060"/>
              </w:rPr>
            </w:pPr>
            <w:r w:rsidRPr="009C4E1D">
              <w:rPr>
                <w:color w:val="002060"/>
              </w:rPr>
              <w:t>CAMPIFIORITI LEONARDO</w:t>
            </w:r>
          </w:p>
        </w:tc>
        <w:tc>
          <w:tcPr>
            <w:tcW w:w="2200" w:type="dxa"/>
            <w:tcMar>
              <w:top w:w="20" w:type="dxa"/>
              <w:left w:w="20" w:type="dxa"/>
              <w:bottom w:w="20" w:type="dxa"/>
              <w:right w:w="20" w:type="dxa"/>
            </w:tcMar>
            <w:vAlign w:val="center"/>
            <w:hideMark/>
          </w:tcPr>
          <w:p w14:paraId="3F886778" w14:textId="77777777" w:rsidR="00A34004" w:rsidRPr="009C4E1D" w:rsidRDefault="00A34004" w:rsidP="006E58E4">
            <w:pPr>
              <w:pStyle w:val="movimento2"/>
              <w:rPr>
                <w:color w:val="002060"/>
              </w:rPr>
            </w:pPr>
            <w:r w:rsidRPr="009C4E1D">
              <w:rPr>
                <w:color w:val="002060"/>
              </w:rPr>
              <w:t xml:space="preserve">(FUTSAL MONTURANO) </w:t>
            </w:r>
          </w:p>
        </w:tc>
        <w:tc>
          <w:tcPr>
            <w:tcW w:w="800" w:type="dxa"/>
            <w:tcMar>
              <w:top w:w="20" w:type="dxa"/>
              <w:left w:w="20" w:type="dxa"/>
              <w:bottom w:w="20" w:type="dxa"/>
              <w:right w:w="20" w:type="dxa"/>
            </w:tcMar>
            <w:vAlign w:val="center"/>
            <w:hideMark/>
          </w:tcPr>
          <w:p w14:paraId="6EF64B9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9BF00B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F8BB8D0" w14:textId="77777777" w:rsidR="00A34004" w:rsidRPr="009C4E1D" w:rsidRDefault="00A34004" w:rsidP="006E58E4">
            <w:pPr>
              <w:pStyle w:val="movimento2"/>
              <w:rPr>
                <w:color w:val="002060"/>
              </w:rPr>
            </w:pPr>
            <w:r w:rsidRPr="009C4E1D">
              <w:rPr>
                <w:color w:val="002060"/>
              </w:rPr>
              <w:t> </w:t>
            </w:r>
          </w:p>
        </w:tc>
      </w:tr>
    </w:tbl>
    <w:p w14:paraId="42923610"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E0A35BD" w14:textId="77777777" w:rsidTr="006E58E4">
        <w:tc>
          <w:tcPr>
            <w:tcW w:w="2200" w:type="dxa"/>
            <w:tcMar>
              <w:top w:w="20" w:type="dxa"/>
              <w:left w:w="20" w:type="dxa"/>
              <w:bottom w:w="20" w:type="dxa"/>
              <w:right w:w="20" w:type="dxa"/>
            </w:tcMar>
            <w:vAlign w:val="center"/>
            <w:hideMark/>
          </w:tcPr>
          <w:p w14:paraId="7E30CAEA" w14:textId="77777777" w:rsidR="00A34004" w:rsidRPr="009C4E1D" w:rsidRDefault="00A34004" w:rsidP="006E58E4">
            <w:pPr>
              <w:pStyle w:val="movimento"/>
              <w:rPr>
                <w:color w:val="002060"/>
              </w:rPr>
            </w:pPr>
            <w:r w:rsidRPr="009C4E1D">
              <w:rPr>
                <w:color w:val="002060"/>
              </w:rPr>
              <w:t>SEGHETTI FRANCESCO</w:t>
            </w:r>
          </w:p>
        </w:tc>
        <w:tc>
          <w:tcPr>
            <w:tcW w:w="2200" w:type="dxa"/>
            <w:tcMar>
              <w:top w:w="20" w:type="dxa"/>
              <w:left w:w="20" w:type="dxa"/>
              <w:bottom w:w="20" w:type="dxa"/>
              <w:right w:w="20" w:type="dxa"/>
            </w:tcMar>
            <w:vAlign w:val="center"/>
            <w:hideMark/>
          </w:tcPr>
          <w:p w14:paraId="30E581AC" w14:textId="77777777" w:rsidR="00A34004" w:rsidRPr="009C4E1D" w:rsidRDefault="00A34004" w:rsidP="006E58E4">
            <w:pPr>
              <w:pStyle w:val="movimento2"/>
              <w:rPr>
                <w:color w:val="002060"/>
              </w:rPr>
            </w:pPr>
            <w:r w:rsidRPr="009C4E1D">
              <w:rPr>
                <w:color w:val="002060"/>
              </w:rPr>
              <w:t xml:space="preserve">(SAMBENEDETTESE C5 SSDARL) </w:t>
            </w:r>
          </w:p>
        </w:tc>
        <w:tc>
          <w:tcPr>
            <w:tcW w:w="800" w:type="dxa"/>
            <w:tcMar>
              <w:top w:w="20" w:type="dxa"/>
              <w:left w:w="20" w:type="dxa"/>
              <w:bottom w:w="20" w:type="dxa"/>
              <w:right w:w="20" w:type="dxa"/>
            </w:tcMar>
            <w:vAlign w:val="center"/>
            <w:hideMark/>
          </w:tcPr>
          <w:p w14:paraId="6FAC775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66AB52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6B522F1" w14:textId="77777777" w:rsidR="00A34004" w:rsidRPr="009C4E1D" w:rsidRDefault="00A34004" w:rsidP="006E58E4">
            <w:pPr>
              <w:pStyle w:val="movimento2"/>
              <w:rPr>
                <w:color w:val="002060"/>
              </w:rPr>
            </w:pPr>
            <w:r w:rsidRPr="009C4E1D">
              <w:rPr>
                <w:color w:val="002060"/>
              </w:rPr>
              <w:t> </w:t>
            </w:r>
          </w:p>
        </w:tc>
      </w:tr>
    </w:tbl>
    <w:p w14:paraId="18BC8AB9" w14:textId="77777777" w:rsidR="00A34004" w:rsidRPr="009C4E1D" w:rsidRDefault="00A34004" w:rsidP="00A34004">
      <w:pPr>
        <w:pStyle w:val="titolo30"/>
        <w:rPr>
          <w:rFonts w:eastAsiaTheme="minorEastAsia"/>
          <w:color w:val="002060"/>
        </w:rPr>
      </w:pPr>
      <w:r w:rsidRPr="009C4E1D">
        <w:rPr>
          <w:color w:val="002060"/>
        </w:rPr>
        <w:t xml:space="preserve">CALCIATORI ESPULSI </w:t>
      </w:r>
    </w:p>
    <w:p w14:paraId="1422A6D0" w14:textId="77777777" w:rsidR="00A34004" w:rsidRPr="009C4E1D" w:rsidRDefault="00A34004" w:rsidP="00A34004">
      <w:pPr>
        <w:pStyle w:val="titolo20"/>
        <w:rPr>
          <w:color w:val="002060"/>
        </w:rPr>
      </w:pPr>
      <w:r w:rsidRPr="009C4E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C25D913" w14:textId="77777777" w:rsidTr="006E58E4">
        <w:tc>
          <w:tcPr>
            <w:tcW w:w="2200" w:type="dxa"/>
            <w:tcMar>
              <w:top w:w="20" w:type="dxa"/>
              <w:left w:w="20" w:type="dxa"/>
              <w:bottom w:w="20" w:type="dxa"/>
              <w:right w:w="20" w:type="dxa"/>
            </w:tcMar>
            <w:vAlign w:val="center"/>
            <w:hideMark/>
          </w:tcPr>
          <w:p w14:paraId="1066379B" w14:textId="77777777" w:rsidR="00A34004" w:rsidRPr="009C4E1D" w:rsidRDefault="00A34004" w:rsidP="006E58E4">
            <w:pPr>
              <w:pStyle w:val="movimento"/>
              <w:rPr>
                <w:color w:val="002060"/>
              </w:rPr>
            </w:pPr>
            <w:r w:rsidRPr="009C4E1D">
              <w:rPr>
                <w:color w:val="002060"/>
              </w:rPr>
              <w:t>GASPARRONI DANILO</w:t>
            </w:r>
          </w:p>
        </w:tc>
        <w:tc>
          <w:tcPr>
            <w:tcW w:w="2200" w:type="dxa"/>
            <w:tcMar>
              <w:top w:w="20" w:type="dxa"/>
              <w:left w:w="20" w:type="dxa"/>
              <w:bottom w:w="20" w:type="dxa"/>
              <w:right w:w="20" w:type="dxa"/>
            </w:tcMar>
            <w:vAlign w:val="center"/>
            <w:hideMark/>
          </w:tcPr>
          <w:p w14:paraId="3C6FF812" w14:textId="77777777" w:rsidR="00A34004" w:rsidRPr="009C4E1D" w:rsidRDefault="00A34004" w:rsidP="006E58E4">
            <w:pPr>
              <w:pStyle w:val="movimento2"/>
              <w:rPr>
                <w:color w:val="002060"/>
              </w:rPr>
            </w:pPr>
            <w:r w:rsidRPr="009C4E1D">
              <w:rPr>
                <w:color w:val="002060"/>
              </w:rPr>
              <w:t xml:space="preserve">(PIETRALACROCE 73) </w:t>
            </w:r>
          </w:p>
        </w:tc>
        <w:tc>
          <w:tcPr>
            <w:tcW w:w="800" w:type="dxa"/>
            <w:tcMar>
              <w:top w:w="20" w:type="dxa"/>
              <w:left w:w="20" w:type="dxa"/>
              <w:bottom w:w="20" w:type="dxa"/>
              <w:right w:w="20" w:type="dxa"/>
            </w:tcMar>
            <w:vAlign w:val="center"/>
            <w:hideMark/>
          </w:tcPr>
          <w:p w14:paraId="2E8C9E4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3A21962" w14:textId="77777777" w:rsidR="00A34004" w:rsidRPr="009C4E1D" w:rsidRDefault="00A34004" w:rsidP="006E58E4">
            <w:pPr>
              <w:pStyle w:val="movimento"/>
              <w:rPr>
                <w:color w:val="002060"/>
              </w:rPr>
            </w:pPr>
            <w:r w:rsidRPr="009C4E1D">
              <w:rPr>
                <w:color w:val="002060"/>
              </w:rPr>
              <w:t>REGAI BOULBEBA</w:t>
            </w:r>
          </w:p>
        </w:tc>
        <w:tc>
          <w:tcPr>
            <w:tcW w:w="2200" w:type="dxa"/>
            <w:tcMar>
              <w:top w:w="20" w:type="dxa"/>
              <w:left w:w="20" w:type="dxa"/>
              <w:bottom w:w="20" w:type="dxa"/>
              <w:right w:w="20" w:type="dxa"/>
            </w:tcMar>
            <w:vAlign w:val="center"/>
            <w:hideMark/>
          </w:tcPr>
          <w:p w14:paraId="5CB4B8E4" w14:textId="77777777" w:rsidR="00A34004" w:rsidRPr="009C4E1D" w:rsidRDefault="00A34004" w:rsidP="006E58E4">
            <w:pPr>
              <w:pStyle w:val="movimento2"/>
              <w:rPr>
                <w:color w:val="002060"/>
              </w:rPr>
            </w:pPr>
            <w:r w:rsidRPr="009C4E1D">
              <w:rPr>
                <w:color w:val="002060"/>
              </w:rPr>
              <w:t xml:space="preserve">(PIETRALACROCE 73) </w:t>
            </w:r>
          </w:p>
        </w:tc>
      </w:tr>
    </w:tbl>
    <w:p w14:paraId="730563FF" w14:textId="77777777" w:rsidR="00A34004" w:rsidRPr="009C4E1D" w:rsidRDefault="00A34004" w:rsidP="00A34004">
      <w:pPr>
        <w:pStyle w:val="titolo30"/>
        <w:rPr>
          <w:rFonts w:eastAsiaTheme="minorEastAsia"/>
          <w:color w:val="002060"/>
        </w:rPr>
      </w:pPr>
      <w:r w:rsidRPr="009C4E1D">
        <w:rPr>
          <w:color w:val="002060"/>
        </w:rPr>
        <w:t xml:space="preserve">CALCIATORI NON ESPULSI </w:t>
      </w:r>
    </w:p>
    <w:p w14:paraId="30DA3363" w14:textId="77777777" w:rsidR="00A34004" w:rsidRPr="009C4E1D" w:rsidRDefault="00A34004" w:rsidP="00A34004">
      <w:pPr>
        <w:pStyle w:val="titolo20"/>
        <w:rPr>
          <w:color w:val="002060"/>
        </w:rPr>
      </w:pPr>
      <w:r w:rsidRPr="009C4E1D">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77EC052" w14:textId="77777777" w:rsidTr="006E58E4">
        <w:tc>
          <w:tcPr>
            <w:tcW w:w="2200" w:type="dxa"/>
            <w:tcMar>
              <w:top w:w="20" w:type="dxa"/>
              <w:left w:w="20" w:type="dxa"/>
              <w:bottom w:w="20" w:type="dxa"/>
              <w:right w:w="20" w:type="dxa"/>
            </w:tcMar>
            <w:vAlign w:val="center"/>
            <w:hideMark/>
          </w:tcPr>
          <w:p w14:paraId="3DF21948" w14:textId="77777777" w:rsidR="00A34004" w:rsidRPr="009C4E1D" w:rsidRDefault="00A34004" w:rsidP="006E58E4">
            <w:pPr>
              <w:pStyle w:val="movimento"/>
              <w:rPr>
                <w:color w:val="002060"/>
              </w:rPr>
            </w:pPr>
            <w:r w:rsidRPr="009C4E1D">
              <w:rPr>
                <w:color w:val="002060"/>
              </w:rPr>
              <w:t>LIGNITE STEFANO</w:t>
            </w:r>
          </w:p>
        </w:tc>
        <w:tc>
          <w:tcPr>
            <w:tcW w:w="2200" w:type="dxa"/>
            <w:tcMar>
              <w:top w:w="20" w:type="dxa"/>
              <w:left w:w="20" w:type="dxa"/>
              <w:bottom w:w="20" w:type="dxa"/>
              <w:right w:w="20" w:type="dxa"/>
            </w:tcMar>
            <w:vAlign w:val="center"/>
            <w:hideMark/>
          </w:tcPr>
          <w:p w14:paraId="0BC0C177" w14:textId="77777777" w:rsidR="00A34004" w:rsidRPr="009C4E1D" w:rsidRDefault="00A34004" w:rsidP="006E58E4">
            <w:pPr>
              <w:pStyle w:val="movimento2"/>
              <w:rPr>
                <w:color w:val="002060"/>
              </w:rPr>
            </w:pPr>
            <w:r w:rsidRPr="009C4E1D">
              <w:rPr>
                <w:color w:val="002060"/>
              </w:rPr>
              <w:t xml:space="preserve">(FUTSAL MONTURANO) </w:t>
            </w:r>
          </w:p>
        </w:tc>
        <w:tc>
          <w:tcPr>
            <w:tcW w:w="800" w:type="dxa"/>
            <w:tcMar>
              <w:top w:w="20" w:type="dxa"/>
              <w:left w:w="20" w:type="dxa"/>
              <w:bottom w:w="20" w:type="dxa"/>
              <w:right w:w="20" w:type="dxa"/>
            </w:tcMar>
            <w:vAlign w:val="center"/>
            <w:hideMark/>
          </w:tcPr>
          <w:p w14:paraId="7CCAB1B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70FCDBD" w14:textId="77777777" w:rsidR="00A34004" w:rsidRPr="009C4E1D" w:rsidRDefault="00A34004" w:rsidP="006E58E4">
            <w:pPr>
              <w:pStyle w:val="movimento"/>
              <w:rPr>
                <w:color w:val="002060"/>
              </w:rPr>
            </w:pPr>
            <w:r w:rsidRPr="009C4E1D">
              <w:rPr>
                <w:color w:val="002060"/>
              </w:rPr>
              <w:t>BRESCINI ALESSANDRO</w:t>
            </w:r>
          </w:p>
        </w:tc>
        <w:tc>
          <w:tcPr>
            <w:tcW w:w="2200" w:type="dxa"/>
            <w:tcMar>
              <w:top w:w="20" w:type="dxa"/>
              <w:left w:w="20" w:type="dxa"/>
              <w:bottom w:w="20" w:type="dxa"/>
              <w:right w:w="20" w:type="dxa"/>
            </w:tcMar>
            <w:vAlign w:val="center"/>
            <w:hideMark/>
          </w:tcPr>
          <w:p w14:paraId="045477A6" w14:textId="77777777" w:rsidR="00A34004" w:rsidRPr="009C4E1D" w:rsidRDefault="00A34004" w:rsidP="006E58E4">
            <w:pPr>
              <w:pStyle w:val="movimento2"/>
              <w:rPr>
                <w:color w:val="002060"/>
              </w:rPr>
            </w:pPr>
            <w:r w:rsidRPr="009C4E1D">
              <w:rPr>
                <w:color w:val="002060"/>
              </w:rPr>
              <w:t xml:space="preserve">(U.S. FORTUNA FANO) </w:t>
            </w:r>
          </w:p>
        </w:tc>
      </w:tr>
    </w:tbl>
    <w:p w14:paraId="14A4D94A" w14:textId="77777777" w:rsidR="00A34004" w:rsidRPr="009C4E1D" w:rsidRDefault="00A34004" w:rsidP="00A34004">
      <w:pPr>
        <w:pStyle w:val="titolo20"/>
        <w:rPr>
          <w:rFonts w:eastAsiaTheme="minorEastAsia"/>
          <w:color w:val="002060"/>
        </w:rPr>
      </w:pPr>
      <w:r w:rsidRPr="009C4E1D">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5E585D86" w14:textId="77777777" w:rsidTr="006E58E4">
        <w:tc>
          <w:tcPr>
            <w:tcW w:w="2200" w:type="dxa"/>
            <w:tcMar>
              <w:top w:w="20" w:type="dxa"/>
              <w:left w:w="20" w:type="dxa"/>
              <w:bottom w:w="20" w:type="dxa"/>
              <w:right w:w="20" w:type="dxa"/>
            </w:tcMar>
            <w:vAlign w:val="center"/>
            <w:hideMark/>
          </w:tcPr>
          <w:p w14:paraId="1330BB03" w14:textId="77777777" w:rsidR="00A34004" w:rsidRPr="009C4E1D" w:rsidRDefault="00A34004" w:rsidP="006E58E4">
            <w:pPr>
              <w:pStyle w:val="movimento"/>
              <w:rPr>
                <w:color w:val="002060"/>
              </w:rPr>
            </w:pPr>
            <w:r w:rsidRPr="009C4E1D">
              <w:rPr>
                <w:color w:val="002060"/>
              </w:rPr>
              <w:t>TORQUATI LUCA</w:t>
            </w:r>
          </w:p>
        </w:tc>
        <w:tc>
          <w:tcPr>
            <w:tcW w:w="2200" w:type="dxa"/>
            <w:tcMar>
              <w:top w:w="20" w:type="dxa"/>
              <w:left w:w="20" w:type="dxa"/>
              <w:bottom w:w="20" w:type="dxa"/>
              <w:right w:w="20" w:type="dxa"/>
            </w:tcMar>
            <w:vAlign w:val="center"/>
            <w:hideMark/>
          </w:tcPr>
          <w:p w14:paraId="4F830E5F" w14:textId="77777777" w:rsidR="00A34004" w:rsidRPr="009C4E1D" w:rsidRDefault="00A34004" w:rsidP="006E58E4">
            <w:pPr>
              <w:pStyle w:val="movimento2"/>
              <w:rPr>
                <w:color w:val="002060"/>
              </w:rPr>
            </w:pPr>
            <w:r w:rsidRPr="009C4E1D">
              <w:rPr>
                <w:color w:val="002060"/>
              </w:rPr>
              <w:t xml:space="preserve">(TRE TORRI A.S.D.) </w:t>
            </w:r>
          </w:p>
        </w:tc>
        <w:tc>
          <w:tcPr>
            <w:tcW w:w="800" w:type="dxa"/>
            <w:tcMar>
              <w:top w:w="20" w:type="dxa"/>
              <w:left w:w="20" w:type="dxa"/>
              <w:bottom w:w="20" w:type="dxa"/>
              <w:right w:w="20" w:type="dxa"/>
            </w:tcMar>
            <w:vAlign w:val="center"/>
            <w:hideMark/>
          </w:tcPr>
          <w:p w14:paraId="71CB39C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C73D33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27ADC0B" w14:textId="77777777" w:rsidR="00A34004" w:rsidRPr="009C4E1D" w:rsidRDefault="00A34004" w:rsidP="006E58E4">
            <w:pPr>
              <w:pStyle w:val="movimento2"/>
              <w:rPr>
                <w:color w:val="002060"/>
              </w:rPr>
            </w:pPr>
            <w:r w:rsidRPr="009C4E1D">
              <w:rPr>
                <w:color w:val="002060"/>
              </w:rPr>
              <w:t> </w:t>
            </w:r>
          </w:p>
        </w:tc>
      </w:tr>
    </w:tbl>
    <w:p w14:paraId="7F08BB1D" w14:textId="77777777" w:rsidR="00A34004" w:rsidRPr="009C4E1D" w:rsidRDefault="00A34004" w:rsidP="00A34004">
      <w:pPr>
        <w:pStyle w:val="titolo20"/>
        <w:rPr>
          <w:rFonts w:eastAsiaTheme="minorEastAsia"/>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E07BA63" w14:textId="77777777" w:rsidTr="006E58E4">
        <w:tc>
          <w:tcPr>
            <w:tcW w:w="2200" w:type="dxa"/>
            <w:tcMar>
              <w:top w:w="20" w:type="dxa"/>
              <w:left w:w="20" w:type="dxa"/>
              <w:bottom w:w="20" w:type="dxa"/>
              <w:right w:w="20" w:type="dxa"/>
            </w:tcMar>
            <w:vAlign w:val="center"/>
            <w:hideMark/>
          </w:tcPr>
          <w:p w14:paraId="0CFF34C9" w14:textId="77777777" w:rsidR="00A34004" w:rsidRPr="009C4E1D" w:rsidRDefault="00A34004" w:rsidP="006E58E4">
            <w:pPr>
              <w:pStyle w:val="movimento"/>
              <w:rPr>
                <w:color w:val="002060"/>
              </w:rPr>
            </w:pPr>
            <w:r w:rsidRPr="009C4E1D">
              <w:rPr>
                <w:color w:val="002060"/>
              </w:rPr>
              <w:t>CAMPOFREDANO GUIDO</w:t>
            </w:r>
          </w:p>
        </w:tc>
        <w:tc>
          <w:tcPr>
            <w:tcW w:w="2200" w:type="dxa"/>
            <w:tcMar>
              <w:top w:w="20" w:type="dxa"/>
              <w:left w:w="20" w:type="dxa"/>
              <w:bottom w:w="20" w:type="dxa"/>
              <w:right w:w="20" w:type="dxa"/>
            </w:tcMar>
            <w:vAlign w:val="center"/>
            <w:hideMark/>
          </w:tcPr>
          <w:p w14:paraId="3598B034" w14:textId="77777777" w:rsidR="00A34004" w:rsidRPr="009C4E1D" w:rsidRDefault="00A34004" w:rsidP="006E58E4">
            <w:pPr>
              <w:pStyle w:val="movimento2"/>
              <w:rPr>
                <w:color w:val="002060"/>
              </w:rPr>
            </w:pPr>
            <w:r w:rsidRPr="009C4E1D">
              <w:rPr>
                <w:color w:val="002060"/>
              </w:rPr>
              <w:t xml:space="preserve">(PIETRALACROCE 73) </w:t>
            </w:r>
          </w:p>
        </w:tc>
        <w:tc>
          <w:tcPr>
            <w:tcW w:w="800" w:type="dxa"/>
            <w:tcMar>
              <w:top w:w="20" w:type="dxa"/>
              <w:left w:w="20" w:type="dxa"/>
              <w:bottom w:w="20" w:type="dxa"/>
              <w:right w:w="20" w:type="dxa"/>
            </w:tcMar>
            <w:vAlign w:val="center"/>
            <w:hideMark/>
          </w:tcPr>
          <w:p w14:paraId="3DAC82A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E1DDAC6" w14:textId="77777777" w:rsidR="00A34004" w:rsidRPr="009C4E1D" w:rsidRDefault="00A34004" w:rsidP="006E58E4">
            <w:pPr>
              <w:pStyle w:val="movimento"/>
              <w:rPr>
                <w:color w:val="002060"/>
              </w:rPr>
            </w:pPr>
            <w:r w:rsidRPr="009C4E1D">
              <w:rPr>
                <w:color w:val="002060"/>
              </w:rPr>
              <w:t>FABBRONI MARCO</w:t>
            </w:r>
          </w:p>
        </w:tc>
        <w:tc>
          <w:tcPr>
            <w:tcW w:w="2200" w:type="dxa"/>
            <w:tcMar>
              <w:top w:w="20" w:type="dxa"/>
              <w:left w:w="20" w:type="dxa"/>
              <w:bottom w:w="20" w:type="dxa"/>
              <w:right w:w="20" w:type="dxa"/>
            </w:tcMar>
            <w:vAlign w:val="center"/>
            <w:hideMark/>
          </w:tcPr>
          <w:p w14:paraId="7A5EB30C" w14:textId="77777777" w:rsidR="00A34004" w:rsidRPr="009C4E1D" w:rsidRDefault="00A34004" w:rsidP="006E58E4">
            <w:pPr>
              <w:pStyle w:val="movimento2"/>
              <w:rPr>
                <w:color w:val="002060"/>
              </w:rPr>
            </w:pPr>
            <w:r w:rsidRPr="009C4E1D">
              <w:rPr>
                <w:color w:val="002060"/>
              </w:rPr>
              <w:t xml:space="preserve">(U.S. FORTUNA FANO) </w:t>
            </w:r>
          </w:p>
        </w:tc>
      </w:tr>
    </w:tbl>
    <w:p w14:paraId="29863884" w14:textId="77777777" w:rsidR="00A34004" w:rsidRPr="009C4E1D" w:rsidRDefault="00A34004" w:rsidP="00A34004">
      <w:pPr>
        <w:pStyle w:val="titolo20"/>
        <w:rPr>
          <w:rFonts w:eastAsiaTheme="minorEastAsia"/>
          <w:color w:val="002060"/>
        </w:rPr>
      </w:pPr>
      <w:r w:rsidRPr="009C4E1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95FC237" w14:textId="77777777" w:rsidTr="006E58E4">
        <w:tc>
          <w:tcPr>
            <w:tcW w:w="2200" w:type="dxa"/>
            <w:tcMar>
              <w:top w:w="20" w:type="dxa"/>
              <w:left w:w="20" w:type="dxa"/>
              <w:bottom w:w="20" w:type="dxa"/>
              <w:right w:w="20" w:type="dxa"/>
            </w:tcMar>
            <w:vAlign w:val="center"/>
            <w:hideMark/>
          </w:tcPr>
          <w:p w14:paraId="1D32DD8C" w14:textId="77777777" w:rsidR="00A34004" w:rsidRPr="009C4E1D" w:rsidRDefault="00A34004" w:rsidP="006E58E4">
            <w:pPr>
              <w:pStyle w:val="movimento"/>
              <w:rPr>
                <w:color w:val="002060"/>
              </w:rPr>
            </w:pPr>
            <w:r w:rsidRPr="009C4E1D">
              <w:rPr>
                <w:color w:val="002060"/>
              </w:rPr>
              <w:t>PAOLUCCI DANIELE</w:t>
            </w:r>
          </w:p>
        </w:tc>
        <w:tc>
          <w:tcPr>
            <w:tcW w:w="2200" w:type="dxa"/>
            <w:tcMar>
              <w:top w:w="20" w:type="dxa"/>
              <w:left w:w="20" w:type="dxa"/>
              <w:bottom w:w="20" w:type="dxa"/>
              <w:right w:w="20" w:type="dxa"/>
            </w:tcMar>
            <w:vAlign w:val="center"/>
            <w:hideMark/>
          </w:tcPr>
          <w:p w14:paraId="436A032D" w14:textId="77777777" w:rsidR="00A34004" w:rsidRPr="009C4E1D" w:rsidRDefault="00A34004" w:rsidP="006E58E4">
            <w:pPr>
              <w:pStyle w:val="movimento2"/>
              <w:rPr>
                <w:color w:val="002060"/>
              </w:rPr>
            </w:pPr>
            <w:r w:rsidRPr="009C4E1D">
              <w:rPr>
                <w:color w:val="002060"/>
              </w:rPr>
              <w:t xml:space="preserve">(SAMBENEDETTESE C5 SSDARL) </w:t>
            </w:r>
          </w:p>
        </w:tc>
        <w:tc>
          <w:tcPr>
            <w:tcW w:w="800" w:type="dxa"/>
            <w:tcMar>
              <w:top w:w="20" w:type="dxa"/>
              <w:left w:w="20" w:type="dxa"/>
              <w:bottom w:w="20" w:type="dxa"/>
              <w:right w:w="20" w:type="dxa"/>
            </w:tcMar>
            <w:vAlign w:val="center"/>
            <w:hideMark/>
          </w:tcPr>
          <w:p w14:paraId="55089B7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641981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D75C051" w14:textId="77777777" w:rsidR="00A34004" w:rsidRPr="009C4E1D" w:rsidRDefault="00A34004" w:rsidP="006E58E4">
            <w:pPr>
              <w:pStyle w:val="movimento2"/>
              <w:rPr>
                <w:color w:val="002060"/>
              </w:rPr>
            </w:pPr>
            <w:r w:rsidRPr="009C4E1D">
              <w:rPr>
                <w:color w:val="002060"/>
              </w:rPr>
              <w:t> </w:t>
            </w:r>
          </w:p>
        </w:tc>
      </w:tr>
    </w:tbl>
    <w:p w14:paraId="39AA62D7" w14:textId="77777777" w:rsidR="00A34004" w:rsidRPr="009C4E1D" w:rsidRDefault="00A34004" w:rsidP="00A34004">
      <w:pPr>
        <w:pStyle w:val="titolo20"/>
        <w:rPr>
          <w:rFonts w:eastAsiaTheme="minorEastAsia"/>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A3D44FD" w14:textId="77777777" w:rsidTr="006E58E4">
        <w:tc>
          <w:tcPr>
            <w:tcW w:w="2200" w:type="dxa"/>
            <w:tcMar>
              <w:top w:w="20" w:type="dxa"/>
              <w:left w:w="20" w:type="dxa"/>
              <w:bottom w:w="20" w:type="dxa"/>
              <w:right w:w="20" w:type="dxa"/>
            </w:tcMar>
            <w:vAlign w:val="center"/>
            <w:hideMark/>
          </w:tcPr>
          <w:p w14:paraId="589EA80C" w14:textId="77777777" w:rsidR="00A34004" w:rsidRPr="009C4E1D" w:rsidRDefault="00A34004" w:rsidP="006E58E4">
            <w:pPr>
              <w:pStyle w:val="movimento"/>
              <w:rPr>
                <w:color w:val="002060"/>
              </w:rPr>
            </w:pPr>
            <w:r w:rsidRPr="009C4E1D">
              <w:rPr>
                <w:color w:val="002060"/>
              </w:rPr>
              <w:t>SILMI HAMZA</w:t>
            </w:r>
          </w:p>
        </w:tc>
        <w:tc>
          <w:tcPr>
            <w:tcW w:w="2200" w:type="dxa"/>
            <w:tcMar>
              <w:top w:w="20" w:type="dxa"/>
              <w:left w:w="20" w:type="dxa"/>
              <w:bottom w:w="20" w:type="dxa"/>
              <w:right w:w="20" w:type="dxa"/>
            </w:tcMar>
            <w:vAlign w:val="center"/>
            <w:hideMark/>
          </w:tcPr>
          <w:p w14:paraId="59A1BB4F" w14:textId="77777777" w:rsidR="00A34004" w:rsidRPr="009C4E1D" w:rsidRDefault="00A34004" w:rsidP="006E58E4">
            <w:pPr>
              <w:pStyle w:val="movimento2"/>
              <w:rPr>
                <w:color w:val="002060"/>
              </w:rPr>
            </w:pPr>
            <w:r w:rsidRPr="009C4E1D">
              <w:rPr>
                <w:color w:val="002060"/>
              </w:rPr>
              <w:t xml:space="preserve">(BAYER CAPPUCCINI) </w:t>
            </w:r>
          </w:p>
        </w:tc>
        <w:tc>
          <w:tcPr>
            <w:tcW w:w="800" w:type="dxa"/>
            <w:tcMar>
              <w:top w:w="20" w:type="dxa"/>
              <w:left w:w="20" w:type="dxa"/>
              <w:bottom w:w="20" w:type="dxa"/>
              <w:right w:w="20" w:type="dxa"/>
            </w:tcMar>
            <w:vAlign w:val="center"/>
            <w:hideMark/>
          </w:tcPr>
          <w:p w14:paraId="2C9BB59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C915CC8" w14:textId="77777777" w:rsidR="00A34004" w:rsidRPr="009C4E1D" w:rsidRDefault="00A34004" w:rsidP="006E58E4">
            <w:pPr>
              <w:pStyle w:val="movimento"/>
              <w:rPr>
                <w:color w:val="002060"/>
              </w:rPr>
            </w:pPr>
            <w:r w:rsidRPr="009C4E1D">
              <w:rPr>
                <w:color w:val="002060"/>
              </w:rPr>
              <w:t>PINTO TOMMASO</w:t>
            </w:r>
          </w:p>
        </w:tc>
        <w:tc>
          <w:tcPr>
            <w:tcW w:w="2200" w:type="dxa"/>
            <w:tcMar>
              <w:top w:w="20" w:type="dxa"/>
              <w:left w:w="20" w:type="dxa"/>
              <w:bottom w:w="20" w:type="dxa"/>
              <w:right w:w="20" w:type="dxa"/>
            </w:tcMar>
            <w:vAlign w:val="center"/>
            <w:hideMark/>
          </w:tcPr>
          <w:p w14:paraId="1FA14E15" w14:textId="77777777" w:rsidR="00A34004" w:rsidRPr="009C4E1D" w:rsidRDefault="00A34004" w:rsidP="006E58E4">
            <w:pPr>
              <w:pStyle w:val="movimento2"/>
              <w:rPr>
                <w:color w:val="002060"/>
              </w:rPr>
            </w:pPr>
            <w:r w:rsidRPr="009C4E1D">
              <w:rPr>
                <w:color w:val="002060"/>
              </w:rPr>
              <w:t xml:space="preserve">(PIETRALACROCE 73) </w:t>
            </w:r>
          </w:p>
        </w:tc>
      </w:tr>
      <w:tr w:rsidR="00A34004" w:rsidRPr="009C4E1D" w14:paraId="4838F65B" w14:textId="77777777" w:rsidTr="006E58E4">
        <w:tc>
          <w:tcPr>
            <w:tcW w:w="2200" w:type="dxa"/>
            <w:tcMar>
              <w:top w:w="20" w:type="dxa"/>
              <w:left w:w="20" w:type="dxa"/>
              <w:bottom w:w="20" w:type="dxa"/>
              <w:right w:w="20" w:type="dxa"/>
            </w:tcMar>
            <w:vAlign w:val="center"/>
            <w:hideMark/>
          </w:tcPr>
          <w:p w14:paraId="6B8C4AB7" w14:textId="77777777" w:rsidR="00A34004" w:rsidRPr="009C4E1D" w:rsidRDefault="00A34004" w:rsidP="006E58E4">
            <w:pPr>
              <w:pStyle w:val="movimento"/>
              <w:rPr>
                <w:color w:val="002060"/>
              </w:rPr>
            </w:pPr>
            <w:r w:rsidRPr="009C4E1D">
              <w:rPr>
                <w:color w:val="002060"/>
              </w:rPr>
              <w:t>CORRADETTI DAVIDE</w:t>
            </w:r>
          </w:p>
        </w:tc>
        <w:tc>
          <w:tcPr>
            <w:tcW w:w="2200" w:type="dxa"/>
            <w:tcMar>
              <w:top w:w="20" w:type="dxa"/>
              <w:left w:w="20" w:type="dxa"/>
              <w:bottom w:w="20" w:type="dxa"/>
              <w:right w:w="20" w:type="dxa"/>
            </w:tcMar>
            <w:vAlign w:val="center"/>
            <w:hideMark/>
          </w:tcPr>
          <w:p w14:paraId="001B4027" w14:textId="77777777" w:rsidR="00A34004" w:rsidRPr="009C4E1D" w:rsidRDefault="00A34004" w:rsidP="006E58E4">
            <w:pPr>
              <w:pStyle w:val="movimento2"/>
              <w:rPr>
                <w:color w:val="002060"/>
              </w:rPr>
            </w:pPr>
            <w:r w:rsidRPr="009C4E1D">
              <w:rPr>
                <w:color w:val="002060"/>
              </w:rPr>
              <w:t xml:space="preserve">(SAMBENEDETTESE C5 SSDARL) </w:t>
            </w:r>
          </w:p>
        </w:tc>
        <w:tc>
          <w:tcPr>
            <w:tcW w:w="800" w:type="dxa"/>
            <w:tcMar>
              <w:top w:w="20" w:type="dxa"/>
              <w:left w:w="20" w:type="dxa"/>
              <w:bottom w:w="20" w:type="dxa"/>
              <w:right w:w="20" w:type="dxa"/>
            </w:tcMar>
            <w:vAlign w:val="center"/>
            <w:hideMark/>
          </w:tcPr>
          <w:p w14:paraId="3078BA6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294285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8DD2DF6" w14:textId="77777777" w:rsidR="00A34004" w:rsidRPr="009C4E1D" w:rsidRDefault="00A34004" w:rsidP="006E58E4">
            <w:pPr>
              <w:pStyle w:val="movimento2"/>
              <w:rPr>
                <w:color w:val="002060"/>
              </w:rPr>
            </w:pPr>
            <w:r w:rsidRPr="009C4E1D">
              <w:rPr>
                <w:color w:val="002060"/>
              </w:rPr>
              <w:t> </w:t>
            </w:r>
          </w:p>
        </w:tc>
      </w:tr>
    </w:tbl>
    <w:p w14:paraId="4C4FDF8B"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51FED248" w14:textId="77777777" w:rsidTr="006E58E4">
        <w:tc>
          <w:tcPr>
            <w:tcW w:w="2200" w:type="dxa"/>
            <w:tcMar>
              <w:top w:w="20" w:type="dxa"/>
              <w:left w:w="20" w:type="dxa"/>
              <w:bottom w:w="20" w:type="dxa"/>
              <w:right w:w="20" w:type="dxa"/>
            </w:tcMar>
            <w:vAlign w:val="center"/>
            <w:hideMark/>
          </w:tcPr>
          <w:p w14:paraId="2F3FB336" w14:textId="77777777" w:rsidR="00A34004" w:rsidRPr="009C4E1D" w:rsidRDefault="00A34004" w:rsidP="006E58E4">
            <w:pPr>
              <w:pStyle w:val="movimento"/>
              <w:rPr>
                <w:color w:val="002060"/>
              </w:rPr>
            </w:pPr>
            <w:r w:rsidRPr="009C4E1D">
              <w:rPr>
                <w:color w:val="002060"/>
              </w:rPr>
              <w:t>NAZAROLF CARLOS AUGUSTIN</w:t>
            </w:r>
          </w:p>
        </w:tc>
        <w:tc>
          <w:tcPr>
            <w:tcW w:w="2200" w:type="dxa"/>
            <w:tcMar>
              <w:top w:w="20" w:type="dxa"/>
              <w:left w:w="20" w:type="dxa"/>
              <w:bottom w:w="20" w:type="dxa"/>
              <w:right w:w="20" w:type="dxa"/>
            </w:tcMar>
            <w:vAlign w:val="center"/>
            <w:hideMark/>
          </w:tcPr>
          <w:p w14:paraId="39CADEAE" w14:textId="77777777" w:rsidR="00A34004" w:rsidRPr="009C4E1D" w:rsidRDefault="00A34004" w:rsidP="006E58E4">
            <w:pPr>
              <w:pStyle w:val="movimento2"/>
              <w:rPr>
                <w:color w:val="002060"/>
              </w:rPr>
            </w:pPr>
            <w:r w:rsidRPr="009C4E1D">
              <w:rPr>
                <w:color w:val="002060"/>
              </w:rPr>
              <w:t xml:space="preserve">(BAYER CAPPUCCINI) </w:t>
            </w:r>
          </w:p>
        </w:tc>
        <w:tc>
          <w:tcPr>
            <w:tcW w:w="800" w:type="dxa"/>
            <w:tcMar>
              <w:top w:w="20" w:type="dxa"/>
              <w:left w:w="20" w:type="dxa"/>
              <w:bottom w:w="20" w:type="dxa"/>
              <w:right w:w="20" w:type="dxa"/>
            </w:tcMar>
            <w:vAlign w:val="center"/>
            <w:hideMark/>
          </w:tcPr>
          <w:p w14:paraId="36CD9EA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94CB75A" w14:textId="77777777" w:rsidR="00A34004" w:rsidRPr="009C4E1D" w:rsidRDefault="00A34004" w:rsidP="006E58E4">
            <w:pPr>
              <w:pStyle w:val="movimento"/>
              <w:rPr>
                <w:color w:val="002060"/>
              </w:rPr>
            </w:pPr>
            <w:r w:rsidRPr="009C4E1D">
              <w:rPr>
                <w:color w:val="002060"/>
              </w:rPr>
              <w:t>DOUMI YOUNESSE</w:t>
            </w:r>
          </w:p>
        </w:tc>
        <w:tc>
          <w:tcPr>
            <w:tcW w:w="2200" w:type="dxa"/>
            <w:tcMar>
              <w:top w:w="20" w:type="dxa"/>
              <w:left w:w="20" w:type="dxa"/>
              <w:bottom w:w="20" w:type="dxa"/>
              <w:right w:w="20" w:type="dxa"/>
            </w:tcMar>
            <w:vAlign w:val="center"/>
            <w:hideMark/>
          </w:tcPr>
          <w:p w14:paraId="5F22B822" w14:textId="77777777" w:rsidR="00A34004" w:rsidRPr="009C4E1D" w:rsidRDefault="00A34004" w:rsidP="006E58E4">
            <w:pPr>
              <w:pStyle w:val="movimento2"/>
              <w:rPr>
                <w:color w:val="002060"/>
              </w:rPr>
            </w:pPr>
            <w:r w:rsidRPr="009C4E1D">
              <w:rPr>
                <w:color w:val="002060"/>
              </w:rPr>
              <w:t xml:space="preserve">(MONTELUPONE CALCIO A 5) </w:t>
            </w:r>
          </w:p>
        </w:tc>
      </w:tr>
      <w:tr w:rsidR="00A34004" w:rsidRPr="009C4E1D" w14:paraId="3632A7B7" w14:textId="77777777" w:rsidTr="006E58E4">
        <w:tc>
          <w:tcPr>
            <w:tcW w:w="2200" w:type="dxa"/>
            <w:tcMar>
              <w:top w:w="20" w:type="dxa"/>
              <w:left w:w="20" w:type="dxa"/>
              <w:bottom w:w="20" w:type="dxa"/>
              <w:right w:w="20" w:type="dxa"/>
            </w:tcMar>
            <w:vAlign w:val="center"/>
            <w:hideMark/>
          </w:tcPr>
          <w:p w14:paraId="37D5FD82" w14:textId="77777777" w:rsidR="00A34004" w:rsidRPr="009C4E1D" w:rsidRDefault="00A34004" w:rsidP="006E58E4">
            <w:pPr>
              <w:pStyle w:val="movimento"/>
              <w:rPr>
                <w:color w:val="002060"/>
              </w:rPr>
            </w:pPr>
            <w:r w:rsidRPr="009C4E1D">
              <w:rPr>
                <w:color w:val="002060"/>
              </w:rPr>
              <w:t>SAVORETTI MATTEO</w:t>
            </w:r>
          </w:p>
        </w:tc>
        <w:tc>
          <w:tcPr>
            <w:tcW w:w="2200" w:type="dxa"/>
            <w:tcMar>
              <w:top w:w="20" w:type="dxa"/>
              <w:left w:w="20" w:type="dxa"/>
              <w:bottom w:w="20" w:type="dxa"/>
              <w:right w:w="20" w:type="dxa"/>
            </w:tcMar>
            <w:vAlign w:val="center"/>
            <w:hideMark/>
          </w:tcPr>
          <w:p w14:paraId="276B268A" w14:textId="77777777" w:rsidR="00A34004" w:rsidRPr="009C4E1D" w:rsidRDefault="00A34004" w:rsidP="006E58E4">
            <w:pPr>
              <w:pStyle w:val="movimento2"/>
              <w:rPr>
                <w:color w:val="002060"/>
              </w:rPr>
            </w:pPr>
            <w:r w:rsidRPr="009C4E1D">
              <w:rPr>
                <w:color w:val="002060"/>
              </w:rPr>
              <w:t xml:space="preserve">(MONTELUPONE CALCIO A 5) </w:t>
            </w:r>
          </w:p>
        </w:tc>
        <w:tc>
          <w:tcPr>
            <w:tcW w:w="800" w:type="dxa"/>
            <w:tcMar>
              <w:top w:w="20" w:type="dxa"/>
              <w:left w:w="20" w:type="dxa"/>
              <w:bottom w:w="20" w:type="dxa"/>
              <w:right w:w="20" w:type="dxa"/>
            </w:tcMar>
            <w:vAlign w:val="center"/>
            <w:hideMark/>
          </w:tcPr>
          <w:p w14:paraId="54B24C7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72BF38D" w14:textId="77777777" w:rsidR="00A34004" w:rsidRPr="009C4E1D" w:rsidRDefault="00A34004" w:rsidP="006E58E4">
            <w:pPr>
              <w:pStyle w:val="movimento"/>
              <w:rPr>
                <w:color w:val="002060"/>
              </w:rPr>
            </w:pPr>
            <w:r w:rsidRPr="009C4E1D">
              <w:rPr>
                <w:color w:val="002060"/>
              </w:rPr>
              <w:t>DIONISI JACOPO</w:t>
            </w:r>
          </w:p>
        </w:tc>
        <w:tc>
          <w:tcPr>
            <w:tcW w:w="2200" w:type="dxa"/>
            <w:tcMar>
              <w:top w:w="20" w:type="dxa"/>
              <w:left w:w="20" w:type="dxa"/>
              <w:bottom w:w="20" w:type="dxa"/>
              <w:right w:w="20" w:type="dxa"/>
            </w:tcMar>
            <w:vAlign w:val="center"/>
            <w:hideMark/>
          </w:tcPr>
          <w:p w14:paraId="4C2B5A43" w14:textId="77777777" w:rsidR="00A34004" w:rsidRPr="009C4E1D" w:rsidRDefault="00A34004" w:rsidP="006E58E4">
            <w:pPr>
              <w:pStyle w:val="movimento2"/>
              <w:rPr>
                <w:color w:val="002060"/>
              </w:rPr>
            </w:pPr>
            <w:r w:rsidRPr="009C4E1D">
              <w:rPr>
                <w:color w:val="002060"/>
              </w:rPr>
              <w:t xml:space="preserve">(U.S. FORTUNA FANO) </w:t>
            </w:r>
          </w:p>
        </w:tc>
      </w:tr>
    </w:tbl>
    <w:p w14:paraId="5058D61F"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0612156" w14:textId="77777777" w:rsidTr="006E58E4">
        <w:tc>
          <w:tcPr>
            <w:tcW w:w="2200" w:type="dxa"/>
            <w:tcMar>
              <w:top w:w="20" w:type="dxa"/>
              <w:left w:w="20" w:type="dxa"/>
              <w:bottom w:w="20" w:type="dxa"/>
              <w:right w:w="20" w:type="dxa"/>
            </w:tcMar>
            <w:vAlign w:val="center"/>
            <w:hideMark/>
          </w:tcPr>
          <w:p w14:paraId="7B1B3767" w14:textId="77777777" w:rsidR="00A34004" w:rsidRPr="009C4E1D" w:rsidRDefault="00A34004" w:rsidP="006E58E4">
            <w:pPr>
              <w:pStyle w:val="movimento"/>
              <w:rPr>
                <w:color w:val="002060"/>
              </w:rPr>
            </w:pPr>
            <w:r w:rsidRPr="009C4E1D">
              <w:rPr>
                <w:color w:val="002060"/>
              </w:rPr>
              <w:t>BALDUCCI ELIA</w:t>
            </w:r>
          </w:p>
        </w:tc>
        <w:tc>
          <w:tcPr>
            <w:tcW w:w="2200" w:type="dxa"/>
            <w:tcMar>
              <w:top w:w="20" w:type="dxa"/>
              <w:left w:w="20" w:type="dxa"/>
              <w:bottom w:w="20" w:type="dxa"/>
              <w:right w:w="20" w:type="dxa"/>
            </w:tcMar>
            <w:vAlign w:val="center"/>
            <w:hideMark/>
          </w:tcPr>
          <w:p w14:paraId="5E2969F2" w14:textId="77777777" w:rsidR="00A34004" w:rsidRPr="009C4E1D" w:rsidRDefault="00A34004" w:rsidP="006E58E4">
            <w:pPr>
              <w:pStyle w:val="movimento2"/>
              <w:rPr>
                <w:color w:val="002060"/>
              </w:rPr>
            </w:pPr>
            <w:r w:rsidRPr="009C4E1D">
              <w:rPr>
                <w:color w:val="002060"/>
              </w:rPr>
              <w:t xml:space="preserve">(ACSS MONDOLFO C5) </w:t>
            </w:r>
          </w:p>
        </w:tc>
        <w:tc>
          <w:tcPr>
            <w:tcW w:w="800" w:type="dxa"/>
            <w:tcMar>
              <w:top w:w="20" w:type="dxa"/>
              <w:left w:w="20" w:type="dxa"/>
              <w:bottom w:w="20" w:type="dxa"/>
              <w:right w:w="20" w:type="dxa"/>
            </w:tcMar>
            <w:vAlign w:val="center"/>
            <w:hideMark/>
          </w:tcPr>
          <w:p w14:paraId="75D248B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F3DAD71" w14:textId="77777777" w:rsidR="00A34004" w:rsidRPr="009C4E1D" w:rsidRDefault="00A34004" w:rsidP="006E58E4">
            <w:pPr>
              <w:pStyle w:val="movimento"/>
              <w:rPr>
                <w:color w:val="002060"/>
              </w:rPr>
            </w:pPr>
            <w:r w:rsidRPr="009C4E1D">
              <w:rPr>
                <w:color w:val="002060"/>
              </w:rPr>
              <w:t>LONGARINI MATTEO</w:t>
            </w:r>
          </w:p>
        </w:tc>
        <w:tc>
          <w:tcPr>
            <w:tcW w:w="2200" w:type="dxa"/>
            <w:tcMar>
              <w:top w:w="20" w:type="dxa"/>
              <w:left w:w="20" w:type="dxa"/>
              <w:bottom w:w="20" w:type="dxa"/>
              <w:right w:w="20" w:type="dxa"/>
            </w:tcMar>
            <w:vAlign w:val="center"/>
            <w:hideMark/>
          </w:tcPr>
          <w:p w14:paraId="1C338AD0" w14:textId="77777777" w:rsidR="00A34004" w:rsidRPr="009C4E1D" w:rsidRDefault="00A34004" w:rsidP="006E58E4">
            <w:pPr>
              <w:pStyle w:val="movimento2"/>
              <w:rPr>
                <w:color w:val="002060"/>
              </w:rPr>
            </w:pPr>
            <w:r w:rsidRPr="009C4E1D">
              <w:rPr>
                <w:color w:val="002060"/>
              </w:rPr>
              <w:t xml:space="preserve">(ACSS MONDOLFO C5) </w:t>
            </w:r>
          </w:p>
        </w:tc>
      </w:tr>
      <w:tr w:rsidR="00A34004" w:rsidRPr="009C4E1D" w14:paraId="3981F730" w14:textId="77777777" w:rsidTr="006E58E4">
        <w:tc>
          <w:tcPr>
            <w:tcW w:w="2200" w:type="dxa"/>
            <w:tcMar>
              <w:top w:w="20" w:type="dxa"/>
              <w:left w:w="20" w:type="dxa"/>
              <w:bottom w:w="20" w:type="dxa"/>
              <w:right w:w="20" w:type="dxa"/>
            </w:tcMar>
            <w:vAlign w:val="center"/>
            <w:hideMark/>
          </w:tcPr>
          <w:p w14:paraId="29489691" w14:textId="77777777" w:rsidR="00A34004" w:rsidRPr="009C4E1D" w:rsidRDefault="00A34004" w:rsidP="006E58E4">
            <w:pPr>
              <w:pStyle w:val="movimento"/>
              <w:rPr>
                <w:color w:val="002060"/>
              </w:rPr>
            </w:pPr>
            <w:r w:rsidRPr="009C4E1D">
              <w:rPr>
                <w:color w:val="002060"/>
              </w:rPr>
              <w:t>MENTILI ALESSANDRO</w:t>
            </w:r>
          </w:p>
        </w:tc>
        <w:tc>
          <w:tcPr>
            <w:tcW w:w="2200" w:type="dxa"/>
            <w:tcMar>
              <w:top w:w="20" w:type="dxa"/>
              <w:left w:w="20" w:type="dxa"/>
              <w:bottom w:w="20" w:type="dxa"/>
              <w:right w:w="20" w:type="dxa"/>
            </w:tcMar>
            <w:vAlign w:val="center"/>
            <w:hideMark/>
          </w:tcPr>
          <w:p w14:paraId="60C5069A" w14:textId="77777777" w:rsidR="00A34004" w:rsidRPr="009C4E1D" w:rsidRDefault="00A34004" w:rsidP="006E58E4">
            <w:pPr>
              <w:pStyle w:val="movimento2"/>
              <w:rPr>
                <w:color w:val="002060"/>
              </w:rPr>
            </w:pPr>
            <w:r w:rsidRPr="009C4E1D">
              <w:rPr>
                <w:color w:val="002060"/>
              </w:rPr>
              <w:t xml:space="preserve">(FUTSAL MONTURANO) </w:t>
            </w:r>
          </w:p>
        </w:tc>
        <w:tc>
          <w:tcPr>
            <w:tcW w:w="800" w:type="dxa"/>
            <w:tcMar>
              <w:top w:w="20" w:type="dxa"/>
              <w:left w:w="20" w:type="dxa"/>
              <w:bottom w:w="20" w:type="dxa"/>
              <w:right w:w="20" w:type="dxa"/>
            </w:tcMar>
            <w:vAlign w:val="center"/>
            <w:hideMark/>
          </w:tcPr>
          <w:p w14:paraId="019B269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823AD1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BB352F2" w14:textId="77777777" w:rsidR="00A34004" w:rsidRPr="009C4E1D" w:rsidRDefault="00A34004" w:rsidP="006E58E4">
            <w:pPr>
              <w:pStyle w:val="movimento2"/>
              <w:rPr>
                <w:color w:val="002060"/>
              </w:rPr>
            </w:pPr>
            <w:r w:rsidRPr="009C4E1D">
              <w:rPr>
                <w:color w:val="002060"/>
              </w:rPr>
              <w:t> </w:t>
            </w:r>
          </w:p>
        </w:tc>
      </w:tr>
    </w:tbl>
    <w:p w14:paraId="49F4CE25" w14:textId="77777777" w:rsidR="00A34004" w:rsidRPr="009C4E1D" w:rsidRDefault="00A34004" w:rsidP="00A34004">
      <w:pPr>
        <w:pStyle w:val="titolo10"/>
        <w:rPr>
          <w:rFonts w:eastAsiaTheme="minorEastAsia"/>
          <w:color w:val="002060"/>
        </w:rPr>
      </w:pPr>
      <w:r w:rsidRPr="009C4E1D">
        <w:rPr>
          <w:color w:val="002060"/>
        </w:rPr>
        <w:t xml:space="preserve">GARE DEL 28/ 2/2026 </w:t>
      </w:r>
    </w:p>
    <w:p w14:paraId="4F9535E3" w14:textId="77777777" w:rsidR="00A34004" w:rsidRPr="009C4E1D" w:rsidRDefault="00A34004" w:rsidP="00A34004">
      <w:pPr>
        <w:pStyle w:val="titolo7a"/>
        <w:rPr>
          <w:color w:val="002060"/>
        </w:rPr>
      </w:pPr>
      <w:r w:rsidRPr="009C4E1D">
        <w:rPr>
          <w:color w:val="002060"/>
        </w:rPr>
        <w:t xml:space="preserve">PROVVEDIMENTI DISCIPLINARI </w:t>
      </w:r>
    </w:p>
    <w:p w14:paraId="2A411424"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1DAE7848" w14:textId="77777777" w:rsidR="00A34004" w:rsidRPr="009C4E1D" w:rsidRDefault="00A34004" w:rsidP="00A34004">
      <w:pPr>
        <w:pStyle w:val="titolo30"/>
        <w:rPr>
          <w:color w:val="002060"/>
        </w:rPr>
      </w:pPr>
      <w:r w:rsidRPr="009C4E1D">
        <w:rPr>
          <w:color w:val="002060"/>
        </w:rPr>
        <w:t xml:space="preserve">CALCIATORI ESPULSI </w:t>
      </w:r>
    </w:p>
    <w:p w14:paraId="49491568" w14:textId="77777777" w:rsidR="00A34004" w:rsidRPr="009C4E1D" w:rsidRDefault="00A34004" w:rsidP="00A34004">
      <w:pPr>
        <w:pStyle w:val="titolo20"/>
        <w:rPr>
          <w:color w:val="002060"/>
        </w:rPr>
      </w:pPr>
      <w:r w:rsidRPr="009C4E1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97584AE" w14:textId="77777777" w:rsidTr="006E58E4">
        <w:tc>
          <w:tcPr>
            <w:tcW w:w="2200" w:type="dxa"/>
            <w:tcMar>
              <w:top w:w="20" w:type="dxa"/>
              <w:left w:w="20" w:type="dxa"/>
              <w:bottom w:w="20" w:type="dxa"/>
              <w:right w:w="20" w:type="dxa"/>
            </w:tcMar>
            <w:vAlign w:val="center"/>
            <w:hideMark/>
          </w:tcPr>
          <w:p w14:paraId="13C719EA" w14:textId="77777777" w:rsidR="00A34004" w:rsidRPr="009C4E1D" w:rsidRDefault="00A34004" w:rsidP="006E58E4">
            <w:pPr>
              <w:pStyle w:val="movimento"/>
              <w:rPr>
                <w:color w:val="002060"/>
              </w:rPr>
            </w:pPr>
            <w:r w:rsidRPr="009C4E1D">
              <w:rPr>
                <w:color w:val="002060"/>
              </w:rPr>
              <w:t>BALDASCINO UMBERTO</w:t>
            </w:r>
          </w:p>
        </w:tc>
        <w:tc>
          <w:tcPr>
            <w:tcW w:w="2200" w:type="dxa"/>
            <w:tcMar>
              <w:top w:w="20" w:type="dxa"/>
              <w:left w:w="20" w:type="dxa"/>
              <w:bottom w:w="20" w:type="dxa"/>
              <w:right w:w="20" w:type="dxa"/>
            </w:tcMar>
            <w:vAlign w:val="center"/>
            <w:hideMark/>
          </w:tcPr>
          <w:p w14:paraId="5839E565" w14:textId="77777777" w:rsidR="00A34004" w:rsidRPr="009C4E1D" w:rsidRDefault="00A34004" w:rsidP="006E58E4">
            <w:pPr>
              <w:pStyle w:val="movimento2"/>
              <w:rPr>
                <w:color w:val="002060"/>
              </w:rPr>
            </w:pPr>
            <w:r w:rsidRPr="009C4E1D">
              <w:rPr>
                <w:color w:val="002060"/>
              </w:rPr>
              <w:t xml:space="preserve">(LUCREZIA CALCIO A 5) </w:t>
            </w:r>
          </w:p>
        </w:tc>
        <w:tc>
          <w:tcPr>
            <w:tcW w:w="800" w:type="dxa"/>
            <w:tcMar>
              <w:top w:w="20" w:type="dxa"/>
              <w:left w:w="20" w:type="dxa"/>
              <w:bottom w:w="20" w:type="dxa"/>
              <w:right w:w="20" w:type="dxa"/>
            </w:tcMar>
            <w:vAlign w:val="center"/>
            <w:hideMark/>
          </w:tcPr>
          <w:p w14:paraId="4022472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E109FD8" w14:textId="77777777" w:rsidR="00A34004" w:rsidRPr="009C4E1D" w:rsidRDefault="00A34004" w:rsidP="006E58E4">
            <w:pPr>
              <w:pStyle w:val="movimento"/>
              <w:rPr>
                <w:color w:val="002060"/>
              </w:rPr>
            </w:pPr>
            <w:r w:rsidRPr="009C4E1D">
              <w:rPr>
                <w:color w:val="002060"/>
              </w:rPr>
              <w:t>MONTANARI FEDERICO</w:t>
            </w:r>
          </w:p>
        </w:tc>
        <w:tc>
          <w:tcPr>
            <w:tcW w:w="2200" w:type="dxa"/>
            <w:tcMar>
              <w:top w:w="20" w:type="dxa"/>
              <w:left w:w="20" w:type="dxa"/>
              <w:bottom w:w="20" w:type="dxa"/>
              <w:right w:w="20" w:type="dxa"/>
            </w:tcMar>
            <w:vAlign w:val="center"/>
            <w:hideMark/>
          </w:tcPr>
          <w:p w14:paraId="5ED12B43" w14:textId="77777777" w:rsidR="00A34004" w:rsidRPr="009C4E1D" w:rsidRDefault="00A34004" w:rsidP="006E58E4">
            <w:pPr>
              <w:pStyle w:val="movimento2"/>
              <w:rPr>
                <w:color w:val="002060"/>
              </w:rPr>
            </w:pPr>
            <w:r w:rsidRPr="009C4E1D">
              <w:rPr>
                <w:color w:val="002060"/>
              </w:rPr>
              <w:t xml:space="preserve">(LUCREZIA CALCIO A 5) </w:t>
            </w:r>
          </w:p>
        </w:tc>
      </w:tr>
    </w:tbl>
    <w:p w14:paraId="4C6FCACC" w14:textId="77777777" w:rsidR="00A34004" w:rsidRPr="009C4E1D" w:rsidRDefault="00A34004" w:rsidP="00A34004">
      <w:pPr>
        <w:pStyle w:val="titolo30"/>
        <w:rPr>
          <w:rFonts w:eastAsiaTheme="minorEastAsia"/>
          <w:color w:val="002060"/>
        </w:rPr>
      </w:pPr>
      <w:r w:rsidRPr="009C4E1D">
        <w:rPr>
          <w:color w:val="002060"/>
        </w:rPr>
        <w:t xml:space="preserve">CALCIATORI NON ESPULSI </w:t>
      </w:r>
    </w:p>
    <w:p w14:paraId="77C3C7CD" w14:textId="77777777" w:rsidR="00A34004" w:rsidRPr="009C4E1D" w:rsidRDefault="00A34004" w:rsidP="00A34004">
      <w:pPr>
        <w:pStyle w:val="titolo20"/>
        <w:rPr>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F53809C" w14:textId="77777777" w:rsidTr="006E58E4">
        <w:tc>
          <w:tcPr>
            <w:tcW w:w="2200" w:type="dxa"/>
            <w:tcMar>
              <w:top w:w="20" w:type="dxa"/>
              <w:left w:w="20" w:type="dxa"/>
              <w:bottom w:w="20" w:type="dxa"/>
              <w:right w:w="20" w:type="dxa"/>
            </w:tcMar>
            <w:vAlign w:val="center"/>
            <w:hideMark/>
          </w:tcPr>
          <w:p w14:paraId="2CD4FF8E" w14:textId="77777777" w:rsidR="00A34004" w:rsidRPr="009C4E1D" w:rsidRDefault="00A34004" w:rsidP="006E58E4">
            <w:pPr>
              <w:pStyle w:val="movimento"/>
              <w:rPr>
                <w:color w:val="002060"/>
              </w:rPr>
            </w:pPr>
            <w:r w:rsidRPr="009C4E1D">
              <w:rPr>
                <w:color w:val="002060"/>
              </w:rPr>
              <w:t>DA SILVA RODRIGO</w:t>
            </w:r>
          </w:p>
        </w:tc>
        <w:tc>
          <w:tcPr>
            <w:tcW w:w="2200" w:type="dxa"/>
            <w:tcMar>
              <w:top w:w="20" w:type="dxa"/>
              <w:left w:w="20" w:type="dxa"/>
              <w:bottom w:w="20" w:type="dxa"/>
              <w:right w:w="20" w:type="dxa"/>
            </w:tcMar>
            <w:vAlign w:val="center"/>
            <w:hideMark/>
          </w:tcPr>
          <w:p w14:paraId="025CBCA3" w14:textId="77777777" w:rsidR="00A34004" w:rsidRPr="009C4E1D" w:rsidRDefault="00A34004" w:rsidP="006E58E4">
            <w:pPr>
              <w:pStyle w:val="movimento2"/>
              <w:rPr>
                <w:color w:val="002060"/>
              </w:rPr>
            </w:pPr>
            <w:r w:rsidRPr="009C4E1D">
              <w:rPr>
                <w:color w:val="002060"/>
              </w:rPr>
              <w:t xml:space="preserve">(CERRETO D ESI ASD) </w:t>
            </w:r>
          </w:p>
        </w:tc>
        <w:tc>
          <w:tcPr>
            <w:tcW w:w="800" w:type="dxa"/>
            <w:tcMar>
              <w:top w:w="20" w:type="dxa"/>
              <w:left w:w="20" w:type="dxa"/>
              <w:bottom w:w="20" w:type="dxa"/>
              <w:right w:w="20" w:type="dxa"/>
            </w:tcMar>
            <w:vAlign w:val="center"/>
            <w:hideMark/>
          </w:tcPr>
          <w:p w14:paraId="3ABD68B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F673AD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648BBA6" w14:textId="77777777" w:rsidR="00A34004" w:rsidRPr="009C4E1D" w:rsidRDefault="00A34004" w:rsidP="006E58E4">
            <w:pPr>
              <w:pStyle w:val="movimento2"/>
              <w:rPr>
                <w:color w:val="002060"/>
              </w:rPr>
            </w:pPr>
            <w:r w:rsidRPr="009C4E1D">
              <w:rPr>
                <w:color w:val="002060"/>
              </w:rPr>
              <w:t> </w:t>
            </w:r>
          </w:p>
        </w:tc>
      </w:tr>
    </w:tbl>
    <w:p w14:paraId="3179A814" w14:textId="77777777" w:rsidR="00A34004" w:rsidRPr="009C4E1D" w:rsidRDefault="00A34004" w:rsidP="00A34004">
      <w:pPr>
        <w:pStyle w:val="titolo20"/>
        <w:rPr>
          <w:rFonts w:eastAsiaTheme="minorEastAsia"/>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C5F090A" w14:textId="77777777" w:rsidTr="006E58E4">
        <w:tc>
          <w:tcPr>
            <w:tcW w:w="2200" w:type="dxa"/>
            <w:tcMar>
              <w:top w:w="20" w:type="dxa"/>
              <w:left w:w="20" w:type="dxa"/>
              <w:bottom w:w="20" w:type="dxa"/>
              <w:right w:w="20" w:type="dxa"/>
            </w:tcMar>
            <w:vAlign w:val="center"/>
            <w:hideMark/>
          </w:tcPr>
          <w:p w14:paraId="2331E514" w14:textId="77777777" w:rsidR="00A34004" w:rsidRPr="009C4E1D" w:rsidRDefault="00A34004" w:rsidP="006E58E4">
            <w:pPr>
              <w:pStyle w:val="movimento"/>
              <w:rPr>
                <w:color w:val="002060"/>
              </w:rPr>
            </w:pPr>
            <w:r w:rsidRPr="009C4E1D">
              <w:rPr>
                <w:color w:val="002060"/>
              </w:rPr>
              <w:t>ARGALIA ALAN</w:t>
            </w:r>
          </w:p>
        </w:tc>
        <w:tc>
          <w:tcPr>
            <w:tcW w:w="2200" w:type="dxa"/>
            <w:tcMar>
              <w:top w:w="20" w:type="dxa"/>
              <w:left w:w="20" w:type="dxa"/>
              <w:bottom w:w="20" w:type="dxa"/>
              <w:right w:w="20" w:type="dxa"/>
            </w:tcMar>
            <w:vAlign w:val="center"/>
            <w:hideMark/>
          </w:tcPr>
          <w:p w14:paraId="4C2DF3A0" w14:textId="77777777" w:rsidR="00A34004" w:rsidRPr="009C4E1D" w:rsidRDefault="00A34004" w:rsidP="006E58E4">
            <w:pPr>
              <w:pStyle w:val="movimento2"/>
              <w:rPr>
                <w:color w:val="002060"/>
              </w:rPr>
            </w:pPr>
            <w:r w:rsidRPr="009C4E1D">
              <w:rPr>
                <w:color w:val="002060"/>
              </w:rPr>
              <w:t xml:space="preserve">(CERRETO D ESI ASD) </w:t>
            </w:r>
          </w:p>
        </w:tc>
        <w:tc>
          <w:tcPr>
            <w:tcW w:w="800" w:type="dxa"/>
            <w:tcMar>
              <w:top w:w="20" w:type="dxa"/>
              <w:left w:w="20" w:type="dxa"/>
              <w:bottom w:w="20" w:type="dxa"/>
              <w:right w:w="20" w:type="dxa"/>
            </w:tcMar>
            <w:vAlign w:val="center"/>
            <w:hideMark/>
          </w:tcPr>
          <w:p w14:paraId="19E8264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A1153D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5CB894D" w14:textId="77777777" w:rsidR="00A34004" w:rsidRPr="009C4E1D" w:rsidRDefault="00A34004" w:rsidP="006E58E4">
            <w:pPr>
              <w:pStyle w:val="movimento2"/>
              <w:rPr>
                <w:color w:val="002060"/>
              </w:rPr>
            </w:pPr>
            <w:r w:rsidRPr="009C4E1D">
              <w:rPr>
                <w:color w:val="002060"/>
              </w:rPr>
              <w:t> </w:t>
            </w:r>
          </w:p>
        </w:tc>
      </w:tr>
    </w:tbl>
    <w:p w14:paraId="14EABC12"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22CD4E3" w14:textId="77777777" w:rsidTr="006E58E4">
        <w:tc>
          <w:tcPr>
            <w:tcW w:w="2200" w:type="dxa"/>
            <w:tcMar>
              <w:top w:w="20" w:type="dxa"/>
              <w:left w:w="20" w:type="dxa"/>
              <w:bottom w:w="20" w:type="dxa"/>
              <w:right w:w="20" w:type="dxa"/>
            </w:tcMar>
            <w:vAlign w:val="center"/>
            <w:hideMark/>
          </w:tcPr>
          <w:p w14:paraId="0C3DC6B3" w14:textId="77777777" w:rsidR="00A34004" w:rsidRPr="009C4E1D" w:rsidRDefault="00A34004" w:rsidP="006E58E4">
            <w:pPr>
              <w:pStyle w:val="movimento"/>
              <w:rPr>
                <w:color w:val="002060"/>
              </w:rPr>
            </w:pPr>
            <w:r w:rsidRPr="009C4E1D">
              <w:rPr>
                <w:color w:val="002060"/>
              </w:rPr>
              <w:t>MARINELLI ALBERTO</w:t>
            </w:r>
          </w:p>
        </w:tc>
        <w:tc>
          <w:tcPr>
            <w:tcW w:w="2200" w:type="dxa"/>
            <w:tcMar>
              <w:top w:w="20" w:type="dxa"/>
              <w:left w:w="20" w:type="dxa"/>
              <w:bottom w:w="20" w:type="dxa"/>
              <w:right w:w="20" w:type="dxa"/>
            </w:tcMar>
            <w:vAlign w:val="center"/>
            <w:hideMark/>
          </w:tcPr>
          <w:p w14:paraId="38FC716F" w14:textId="77777777" w:rsidR="00A34004" w:rsidRPr="009C4E1D" w:rsidRDefault="00A34004" w:rsidP="006E58E4">
            <w:pPr>
              <w:pStyle w:val="movimento2"/>
              <w:rPr>
                <w:color w:val="002060"/>
              </w:rPr>
            </w:pPr>
            <w:r w:rsidRPr="009C4E1D">
              <w:rPr>
                <w:color w:val="002060"/>
              </w:rPr>
              <w:t xml:space="preserve">(LUCREZIA CALCIO A 5) </w:t>
            </w:r>
          </w:p>
        </w:tc>
        <w:tc>
          <w:tcPr>
            <w:tcW w:w="800" w:type="dxa"/>
            <w:tcMar>
              <w:top w:w="20" w:type="dxa"/>
              <w:left w:w="20" w:type="dxa"/>
              <w:bottom w:w="20" w:type="dxa"/>
              <w:right w:w="20" w:type="dxa"/>
            </w:tcMar>
            <w:vAlign w:val="center"/>
            <w:hideMark/>
          </w:tcPr>
          <w:p w14:paraId="47986FD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E074DA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93A71CF" w14:textId="77777777" w:rsidR="00A34004" w:rsidRPr="009C4E1D" w:rsidRDefault="00A34004" w:rsidP="006E58E4">
            <w:pPr>
              <w:pStyle w:val="movimento2"/>
              <w:rPr>
                <w:color w:val="002060"/>
              </w:rPr>
            </w:pPr>
            <w:r w:rsidRPr="009C4E1D">
              <w:rPr>
                <w:color w:val="002060"/>
              </w:rPr>
              <w:t> </w:t>
            </w:r>
          </w:p>
        </w:tc>
      </w:tr>
    </w:tbl>
    <w:p w14:paraId="5CEFD544"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CD744D4" w14:textId="77777777" w:rsidTr="006E58E4">
        <w:tc>
          <w:tcPr>
            <w:tcW w:w="2200" w:type="dxa"/>
            <w:tcMar>
              <w:top w:w="20" w:type="dxa"/>
              <w:left w:w="20" w:type="dxa"/>
              <w:bottom w:w="20" w:type="dxa"/>
              <w:right w:w="20" w:type="dxa"/>
            </w:tcMar>
            <w:vAlign w:val="center"/>
            <w:hideMark/>
          </w:tcPr>
          <w:p w14:paraId="77D57282" w14:textId="77777777" w:rsidR="00A34004" w:rsidRPr="009C4E1D" w:rsidRDefault="00A34004" w:rsidP="006E58E4">
            <w:pPr>
              <w:pStyle w:val="movimento"/>
              <w:rPr>
                <w:color w:val="002060"/>
              </w:rPr>
            </w:pPr>
            <w:r w:rsidRPr="009C4E1D">
              <w:rPr>
                <w:color w:val="002060"/>
              </w:rPr>
              <w:t>CECCARELLI LORENZO</w:t>
            </w:r>
          </w:p>
        </w:tc>
        <w:tc>
          <w:tcPr>
            <w:tcW w:w="2200" w:type="dxa"/>
            <w:tcMar>
              <w:top w:w="20" w:type="dxa"/>
              <w:left w:w="20" w:type="dxa"/>
              <w:bottom w:w="20" w:type="dxa"/>
              <w:right w:w="20" w:type="dxa"/>
            </w:tcMar>
            <w:vAlign w:val="center"/>
            <w:hideMark/>
          </w:tcPr>
          <w:p w14:paraId="5296D924" w14:textId="77777777" w:rsidR="00A34004" w:rsidRPr="009C4E1D" w:rsidRDefault="00A34004" w:rsidP="006E58E4">
            <w:pPr>
              <w:pStyle w:val="movimento2"/>
              <w:rPr>
                <w:color w:val="002060"/>
              </w:rPr>
            </w:pPr>
            <w:r w:rsidRPr="009C4E1D">
              <w:rPr>
                <w:color w:val="002060"/>
              </w:rPr>
              <w:t xml:space="preserve">(LUCREZIA CALCIO A 5) </w:t>
            </w:r>
          </w:p>
        </w:tc>
        <w:tc>
          <w:tcPr>
            <w:tcW w:w="800" w:type="dxa"/>
            <w:tcMar>
              <w:top w:w="20" w:type="dxa"/>
              <w:left w:w="20" w:type="dxa"/>
              <w:bottom w:w="20" w:type="dxa"/>
              <w:right w:w="20" w:type="dxa"/>
            </w:tcMar>
            <w:vAlign w:val="center"/>
            <w:hideMark/>
          </w:tcPr>
          <w:p w14:paraId="001513E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3A9F00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96AAF62" w14:textId="77777777" w:rsidR="00A34004" w:rsidRPr="009C4E1D" w:rsidRDefault="00A34004" w:rsidP="006E58E4">
            <w:pPr>
              <w:pStyle w:val="movimento2"/>
              <w:rPr>
                <w:color w:val="002060"/>
              </w:rPr>
            </w:pPr>
            <w:r w:rsidRPr="009C4E1D">
              <w:rPr>
                <w:color w:val="002060"/>
              </w:rPr>
              <w:t> </w:t>
            </w:r>
          </w:p>
        </w:tc>
      </w:tr>
    </w:tbl>
    <w:p w14:paraId="29784705" w14:textId="77777777" w:rsidR="00A34004" w:rsidRDefault="00A34004" w:rsidP="00A34004">
      <w:pPr>
        <w:pStyle w:val="breakline"/>
        <w:rPr>
          <w:color w:val="002060"/>
        </w:rPr>
      </w:pPr>
    </w:p>
    <w:p w14:paraId="064941AB" w14:textId="77777777" w:rsidR="00A34004" w:rsidRPr="009519B5" w:rsidRDefault="00A34004" w:rsidP="00A34004">
      <w:pPr>
        <w:jc w:val="center"/>
        <w:rPr>
          <w:rFonts w:ascii="Arial" w:hAnsi="Arial" w:cs="Arial"/>
          <w:noProof/>
          <w:color w:val="002060"/>
          <w:sz w:val="22"/>
          <w:szCs w:val="22"/>
        </w:rPr>
      </w:pPr>
      <w:r w:rsidRPr="009519B5">
        <w:rPr>
          <w:rFonts w:ascii="Arial" w:hAnsi="Arial" w:cs="Arial"/>
          <w:noProof/>
          <w:color w:val="002060"/>
          <w:sz w:val="22"/>
          <w:szCs w:val="22"/>
        </w:rPr>
        <w:t>F.to IL SEGRETARIO                                   F.to IL GIUDICE SPORTIVO</w:t>
      </w:r>
    </w:p>
    <w:p w14:paraId="4368EF19" w14:textId="77777777" w:rsidR="00A34004" w:rsidRPr="009519B5" w:rsidRDefault="00A34004" w:rsidP="00A34004">
      <w:pPr>
        <w:pStyle w:val="Corpodeltesto2"/>
        <w:spacing w:after="0" w:line="240" w:lineRule="auto"/>
        <w:jc w:val="both"/>
        <w:rPr>
          <w:rFonts w:ascii="Arial" w:hAnsi="Arial" w:cs="Arial"/>
          <w:noProof/>
          <w:color w:val="002060"/>
          <w:sz w:val="22"/>
          <w:szCs w:val="22"/>
        </w:rPr>
      </w:pPr>
      <w:r w:rsidRPr="009519B5">
        <w:rPr>
          <w:rFonts w:ascii="Arial" w:hAnsi="Arial" w:cs="Arial"/>
          <w:noProof/>
          <w:color w:val="002060"/>
          <w:sz w:val="22"/>
          <w:szCs w:val="22"/>
        </w:rPr>
        <w:t xml:space="preserve">                         Angelo Castellana        </w:t>
      </w:r>
      <w:r w:rsidRPr="009519B5">
        <w:rPr>
          <w:rFonts w:ascii="Arial" w:hAnsi="Arial" w:cs="Arial"/>
          <w:noProof/>
          <w:color w:val="002060"/>
          <w:sz w:val="22"/>
          <w:szCs w:val="22"/>
        </w:rPr>
        <w:tab/>
        <w:t xml:space="preserve">                                Agnese Lazzaretti</w:t>
      </w:r>
    </w:p>
    <w:p w14:paraId="2BA971D8" w14:textId="77777777" w:rsidR="00A34004" w:rsidRPr="009C4E1D" w:rsidRDefault="00A34004" w:rsidP="00A34004">
      <w:pPr>
        <w:pStyle w:val="breakline"/>
        <w:rPr>
          <w:rFonts w:eastAsiaTheme="minorEastAsia"/>
          <w:color w:val="002060"/>
        </w:rPr>
      </w:pPr>
    </w:p>
    <w:p w14:paraId="1E812431" w14:textId="77777777" w:rsidR="00A34004" w:rsidRPr="009C4E1D" w:rsidRDefault="00A34004" w:rsidP="00A34004">
      <w:pPr>
        <w:pStyle w:val="titoloprinc0"/>
        <w:rPr>
          <w:color w:val="002060"/>
        </w:rPr>
      </w:pPr>
      <w:r w:rsidRPr="009C4E1D">
        <w:rPr>
          <w:color w:val="002060"/>
        </w:rPr>
        <w:t>CLASSIFICA</w:t>
      </w:r>
    </w:p>
    <w:p w14:paraId="5B563288" w14:textId="77777777" w:rsidR="00A34004" w:rsidRPr="009C4E1D" w:rsidRDefault="00A34004" w:rsidP="00A34004">
      <w:pPr>
        <w:pStyle w:val="breakline"/>
        <w:rPr>
          <w:color w:val="002060"/>
        </w:rPr>
      </w:pPr>
    </w:p>
    <w:p w14:paraId="14DD773B" w14:textId="77777777" w:rsidR="00A34004" w:rsidRPr="009C4E1D" w:rsidRDefault="00A34004" w:rsidP="00A34004">
      <w:pPr>
        <w:pStyle w:val="breakline"/>
        <w:rPr>
          <w:color w:val="002060"/>
        </w:rPr>
      </w:pPr>
    </w:p>
    <w:p w14:paraId="0F33D486" w14:textId="77777777" w:rsidR="00A34004" w:rsidRPr="009C4E1D" w:rsidRDefault="00A34004" w:rsidP="00A34004">
      <w:pPr>
        <w:pStyle w:val="sottotitolocampionato10"/>
        <w:rPr>
          <w:color w:val="002060"/>
        </w:rPr>
      </w:pPr>
      <w:r w:rsidRPr="009C4E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44761CE0"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CD419"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19E7F"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A38B1"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DADDF"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44078"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A0A31"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5E866"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1486E"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4605A"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145F9" w14:textId="77777777" w:rsidR="00A34004" w:rsidRPr="009C4E1D" w:rsidRDefault="00A34004" w:rsidP="006E58E4">
            <w:pPr>
              <w:pStyle w:val="headertabella0"/>
              <w:rPr>
                <w:color w:val="002060"/>
              </w:rPr>
            </w:pPr>
            <w:r w:rsidRPr="009C4E1D">
              <w:rPr>
                <w:color w:val="002060"/>
              </w:rPr>
              <w:t>PE</w:t>
            </w:r>
          </w:p>
        </w:tc>
      </w:tr>
      <w:tr w:rsidR="00A34004" w:rsidRPr="009C4E1D" w14:paraId="068331EC"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3E98CB" w14:textId="77777777" w:rsidR="00A34004" w:rsidRPr="009C4E1D" w:rsidRDefault="00A34004" w:rsidP="006E58E4">
            <w:pPr>
              <w:pStyle w:val="rowtabella0"/>
              <w:rPr>
                <w:color w:val="002060"/>
              </w:rPr>
            </w:pPr>
            <w:r w:rsidRPr="009C4E1D">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47F0" w14:textId="77777777" w:rsidR="00A34004" w:rsidRPr="009C4E1D" w:rsidRDefault="00A34004" w:rsidP="006E58E4">
            <w:pPr>
              <w:pStyle w:val="rowtabella0"/>
              <w:jc w:val="center"/>
              <w:rPr>
                <w:color w:val="002060"/>
              </w:rPr>
            </w:pPr>
            <w:r w:rsidRPr="009C4E1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91C4"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D2F0"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06A5"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D06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6E1C" w14:textId="77777777" w:rsidR="00A34004" w:rsidRPr="009C4E1D" w:rsidRDefault="00A34004" w:rsidP="006E58E4">
            <w:pPr>
              <w:pStyle w:val="rowtabella0"/>
              <w:jc w:val="center"/>
              <w:rPr>
                <w:color w:val="002060"/>
              </w:rPr>
            </w:pPr>
            <w:r w:rsidRPr="009C4E1D">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0395" w14:textId="77777777" w:rsidR="00A34004" w:rsidRPr="009C4E1D" w:rsidRDefault="00A34004" w:rsidP="006E58E4">
            <w:pPr>
              <w:pStyle w:val="rowtabella0"/>
              <w:jc w:val="center"/>
              <w:rPr>
                <w:color w:val="002060"/>
              </w:rPr>
            </w:pPr>
            <w:r w:rsidRPr="009C4E1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5C0C" w14:textId="77777777" w:rsidR="00A34004" w:rsidRPr="009C4E1D" w:rsidRDefault="00A34004" w:rsidP="006E58E4">
            <w:pPr>
              <w:pStyle w:val="rowtabella0"/>
              <w:jc w:val="center"/>
              <w:rPr>
                <w:color w:val="002060"/>
              </w:rPr>
            </w:pPr>
            <w:r w:rsidRPr="009C4E1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07EF" w14:textId="77777777" w:rsidR="00A34004" w:rsidRPr="009C4E1D" w:rsidRDefault="00A34004" w:rsidP="006E58E4">
            <w:pPr>
              <w:pStyle w:val="rowtabella0"/>
              <w:jc w:val="center"/>
              <w:rPr>
                <w:color w:val="002060"/>
              </w:rPr>
            </w:pPr>
            <w:r w:rsidRPr="009C4E1D">
              <w:rPr>
                <w:color w:val="002060"/>
              </w:rPr>
              <w:t>0</w:t>
            </w:r>
          </w:p>
        </w:tc>
      </w:tr>
      <w:tr w:rsidR="00A34004" w:rsidRPr="009C4E1D" w14:paraId="43C91981"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ED2E5" w14:textId="77777777" w:rsidR="00A34004" w:rsidRPr="009C4E1D" w:rsidRDefault="00A34004" w:rsidP="006E58E4">
            <w:pPr>
              <w:pStyle w:val="rowtabella0"/>
              <w:rPr>
                <w:color w:val="002060"/>
              </w:rPr>
            </w:pPr>
            <w:r w:rsidRPr="009C4E1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82D2" w14:textId="77777777" w:rsidR="00A34004" w:rsidRPr="009C4E1D" w:rsidRDefault="00A34004" w:rsidP="006E58E4">
            <w:pPr>
              <w:pStyle w:val="rowtabella0"/>
              <w:jc w:val="center"/>
              <w:rPr>
                <w:color w:val="002060"/>
              </w:rPr>
            </w:pPr>
            <w:r w:rsidRPr="009C4E1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6DDC"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53E8" w14:textId="77777777" w:rsidR="00A34004" w:rsidRPr="009C4E1D" w:rsidRDefault="00A34004" w:rsidP="006E58E4">
            <w:pPr>
              <w:pStyle w:val="rowtabella0"/>
              <w:jc w:val="center"/>
              <w:rPr>
                <w:color w:val="002060"/>
              </w:rPr>
            </w:pPr>
            <w:r w:rsidRPr="009C4E1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D3F5"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2E67"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6FB6F" w14:textId="77777777" w:rsidR="00A34004" w:rsidRPr="009C4E1D" w:rsidRDefault="00A34004" w:rsidP="006E58E4">
            <w:pPr>
              <w:pStyle w:val="rowtabella0"/>
              <w:jc w:val="center"/>
              <w:rPr>
                <w:color w:val="002060"/>
              </w:rPr>
            </w:pPr>
            <w:r w:rsidRPr="009C4E1D">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BF3E" w14:textId="77777777" w:rsidR="00A34004" w:rsidRPr="009C4E1D" w:rsidRDefault="00A34004" w:rsidP="006E58E4">
            <w:pPr>
              <w:pStyle w:val="rowtabella0"/>
              <w:jc w:val="center"/>
              <w:rPr>
                <w:color w:val="002060"/>
              </w:rPr>
            </w:pPr>
            <w:r w:rsidRPr="009C4E1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9946" w14:textId="77777777" w:rsidR="00A34004" w:rsidRPr="009C4E1D" w:rsidRDefault="00A34004" w:rsidP="006E58E4">
            <w:pPr>
              <w:pStyle w:val="rowtabella0"/>
              <w:jc w:val="center"/>
              <w:rPr>
                <w:color w:val="002060"/>
              </w:rPr>
            </w:pPr>
            <w:r w:rsidRPr="009C4E1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CDB3" w14:textId="77777777" w:rsidR="00A34004" w:rsidRPr="009C4E1D" w:rsidRDefault="00A34004" w:rsidP="006E58E4">
            <w:pPr>
              <w:pStyle w:val="rowtabella0"/>
              <w:jc w:val="center"/>
              <w:rPr>
                <w:color w:val="002060"/>
              </w:rPr>
            </w:pPr>
            <w:r w:rsidRPr="009C4E1D">
              <w:rPr>
                <w:color w:val="002060"/>
              </w:rPr>
              <w:t>0</w:t>
            </w:r>
          </w:p>
        </w:tc>
      </w:tr>
      <w:tr w:rsidR="00A34004" w:rsidRPr="009C4E1D" w14:paraId="17D88D4B"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43CA9" w14:textId="77777777" w:rsidR="00A34004" w:rsidRPr="009C4E1D" w:rsidRDefault="00A34004" w:rsidP="006E58E4">
            <w:pPr>
              <w:pStyle w:val="rowtabella0"/>
              <w:rPr>
                <w:color w:val="002060"/>
              </w:rPr>
            </w:pPr>
            <w:r w:rsidRPr="009C4E1D">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7EE39" w14:textId="77777777" w:rsidR="00A34004" w:rsidRPr="009C4E1D" w:rsidRDefault="00A34004" w:rsidP="006E58E4">
            <w:pPr>
              <w:pStyle w:val="rowtabella0"/>
              <w:jc w:val="center"/>
              <w:rPr>
                <w:color w:val="002060"/>
              </w:rPr>
            </w:pPr>
            <w:r w:rsidRPr="009C4E1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B77B"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BB0F"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EBF7"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24170"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564F" w14:textId="77777777" w:rsidR="00A34004" w:rsidRPr="009C4E1D" w:rsidRDefault="00A34004" w:rsidP="006E58E4">
            <w:pPr>
              <w:pStyle w:val="rowtabella0"/>
              <w:jc w:val="center"/>
              <w:rPr>
                <w:color w:val="002060"/>
              </w:rPr>
            </w:pPr>
            <w:r w:rsidRPr="009C4E1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C87A" w14:textId="77777777" w:rsidR="00A34004" w:rsidRPr="009C4E1D" w:rsidRDefault="00A34004" w:rsidP="006E58E4">
            <w:pPr>
              <w:pStyle w:val="rowtabella0"/>
              <w:jc w:val="center"/>
              <w:rPr>
                <w:color w:val="002060"/>
              </w:rPr>
            </w:pPr>
            <w:r w:rsidRPr="009C4E1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B781"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98C4" w14:textId="77777777" w:rsidR="00A34004" w:rsidRPr="009C4E1D" w:rsidRDefault="00A34004" w:rsidP="006E58E4">
            <w:pPr>
              <w:pStyle w:val="rowtabella0"/>
              <w:jc w:val="center"/>
              <w:rPr>
                <w:color w:val="002060"/>
              </w:rPr>
            </w:pPr>
            <w:r w:rsidRPr="009C4E1D">
              <w:rPr>
                <w:color w:val="002060"/>
              </w:rPr>
              <w:t>0</w:t>
            </w:r>
          </w:p>
        </w:tc>
      </w:tr>
      <w:tr w:rsidR="00A34004" w:rsidRPr="009C4E1D" w14:paraId="39074B8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133E9" w14:textId="77777777" w:rsidR="00A34004" w:rsidRPr="009C4E1D" w:rsidRDefault="00A34004" w:rsidP="006E58E4">
            <w:pPr>
              <w:pStyle w:val="rowtabella0"/>
              <w:rPr>
                <w:color w:val="002060"/>
              </w:rPr>
            </w:pPr>
            <w:r w:rsidRPr="009C4E1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5E4A" w14:textId="77777777" w:rsidR="00A34004" w:rsidRPr="009C4E1D" w:rsidRDefault="00A34004" w:rsidP="006E58E4">
            <w:pPr>
              <w:pStyle w:val="rowtabella0"/>
              <w:jc w:val="center"/>
              <w:rPr>
                <w:color w:val="002060"/>
              </w:rPr>
            </w:pPr>
            <w:r w:rsidRPr="009C4E1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2541"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2FCB"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37EB"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FC8D"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8051" w14:textId="77777777" w:rsidR="00A34004" w:rsidRPr="009C4E1D" w:rsidRDefault="00A34004" w:rsidP="006E58E4">
            <w:pPr>
              <w:pStyle w:val="rowtabella0"/>
              <w:jc w:val="center"/>
              <w:rPr>
                <w:color w:val="002060"/>
              </w:rPr>
            </w:pPr>
            <w:r w:rsidRPr="009C4E1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8E21" w14:textId="77777777" w:rsidR="00A34004" w:rsidRPr="009C4E1D" w:rsidRDefault="00A34004" w:rsidP="006E58E4">
            <w:pPr>
              <w:pStyle w:val="rowtabella0"/>
              <w:jc w:val="center"/>
              <w:rPr>
                <w:color w:val="002060"/>
              </w:rPr>
            </w:pPr>
            <w:r w:rsidRPr="009C4E1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2E47"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2CAA" w14:textId="77777777" w:rsidR="00A34004" w:rsidRPr="009C4E1D" w:rsidRDefault="00A34004" w:rsidP="006E58E4">
            <w:pPr>
              <w:pStyle w:val="rowtabella0"/>
              <w:jc w:val="center"/>
              <w:rPr>
                <w:color w:val="002060"/>
              </w:rPr>
            </w:pPr>
            <w:r w:rsidRPr="009C4E1D">
              <w:rPr>
                <w:color w:val="002060"/>
              </w:rPr>
              <w:t>0</w:t>
            </w:r>
          </w:p>
        </w:tc>
      </w:tr>
      <w:tr w:rsidR="00A34004" w:rsidRPr="009C4E1D" w14:paraId="11B618D1"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A393C" w14:textId="77777777" w:rsidR="00A34004" w:rsidRPr="009C4E1D" w:rsidRDefault="00A34004" w:rsidP="006E58E4">
            <w:pPr>
              <w:pStyle w:val="rowtabella0"/>
              <w:rPr>
                <w:color w:val="002060"/>
              </w:rPr>
            </w:pPr>
            <w:r w:rsidRPr="009C4E1D">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2AAE9" w14:textId="77777777" w:rsidR="00A34004" w:rsidRPr="009C4E1D" w:rsidRDefault="00A34004" w:rsidP="006E58E4">
            <w:pPr>
              <w:pStyle w:val="rowtabella0"/>
              <w:jc w:val="center"/>
              <w:rPr>
                <w:color w:val="002060"/>
              </w:rPr>
            </w:pPr>
            <w:r w:rsidRPr="009C4E1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66A4"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6BAE"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E4B4"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95D8"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721C" w14:textId="77777777" w:rsidR="00A34004" w:rsidRPr="009C4E1D" w:rsidRDefault="00A34004" w:rsidP="006E58E4">
            <w:pPr>
              <w:pStyle w:val="rowtabella0"/>
              <w:jc w:val="center"/>
              <w:rPr>
                <w:color w:val="002060"/>
              </w:rPr>
            </w:pPr>
            <w:r w:rsidRPr="009C4E1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72B8" w14:textId="77777777" w:rsidR="00A34004" w:rsidRPr="009C4E1D" w:rsidRDefault="00A34004" w:rsidP="006E58E4">
            <w:pPr>
              <w:pStyle w:val="rowtabella0"/>
              <w:jc w:val="center"/>
              <w:rPr>
                <w:color w:val="002060"/>
              </w:rPr>
            </w:pPr>
            <w:r w:rsidRPr="009C4E1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EA873"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390A" w14:textId="77777777" w:rsidR="00A34004" w:rsidRPr="009C4E1D" w:rsidRDefault="00A34004" w:rsidP="006E58E4">
            <w:pPr>
              <w:pStyle w:val="rowtabella0"/>
              <w:jc w:val="center"/>
              <w:rPr>
                <w:color w:val="002060"/>
              </w:rPr>
            </w:pPr>
            <w:r w:rsidRPr="009C4E1D">
              <w:rPr>
                <w:color w:val="002060"/>
              </w:rPr>
              <w:t>0</w:t>
            </w:r>
          </w:p>
        </w:tc>
      </w:tr>
      <w:tr w:rsidR="00A34004" w:rsidRPr="009C4E1D" w14:paraId="0688ABA0"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2B7C9" w14:textId="77777777" w:rsidR="00A34004" w:rsidRPr="009C4E1D" w:rsidRDefault="00A34004" w:rsidP="006E58E4">
            <w:pPr>
              <w:pStyle w:val="rowtabella0"/>
              <w:rPr>
                <w:color w:val="002060"/>
              </w:rPr>
            </w:pPr>
            <w:r w:rsidRPr="009C4E1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53CA" w14:textId="77777777" w:rsidR="00A34004" w:rsidRPr="009C4E1D" w:rsidRDefault="00A34004" w:rsidP="006E58E4">
            <w:pPr>
              <w:pStyle w:val="rowtabella0"/>
              <w:jc w:val="center"/>
              <w:rPr>
                <w:color w:val="002060"/>
              </w:rPr>
            </w:pPr>
            <w:r w:rsidRPr="009C4E1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47F2"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E767"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6481E"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5761"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EBB9" w14:textId="77777777" w:rsidR="00A34004" w:rsidRPr="009C4E1D" w:rsidRDefault="00A34004" w:rsidP="006E58E4">
            <w:pPr>
              <w:pStyle w:val="rowtabella0"/>
              <w:jc w:val="center"/>
              <w:rPr>
                <w:color w:val="002060"/>
              </w:rPr>
            </w:pPr>
            <w:r w:rsidRPr="009C4E1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4D69E" w14:textId="77777777" w:rsidR="00A34004" w:rsidRPr="009C4E1D" w:rsidRDefault="00A34004" w:rsidP="006E58E4">
            <w:pPr>
              <w:pStyle w:val="rowtabella0"/>
              <w:jc w:val="center"/>
              <w:rPr>
                <w:color w:val="002060"/>
              </w:rPr>
            </w:pPr>
            <w:r w:rsidRPr="009C4E1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775E"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1051" w14:textId="77777777" w:rsidR="00A34004" w:rsidRPr="009C4E1D" w:rsidRDefault="00A34004" w:rsidP="006E58E4">
            <w:pPr>
              <w:pStyle w:val="rowtabella0"/>
              <w:jc w:val="center"/>
              <w:rPr>
                <w:color w:val="002060"/>
              </w:rPr>
            </w:pPr>
            <w:r w:rsidRPr="009C4E1D">
              <w:rPr>
                <w:color w:val="002060"/>
              </w:rPr>
              <w:t>0</w:t>
            </w:r>
          </w:p>
        </w:tc>
      </w:tr>
      <w:tr w:rsidR="00A34004" w:rsidRPr="009C4E1D" w14:paraId="75CA3B3C"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CD571" w14:textId="77777777" w:rsidR="00A34004" w:rsidRPr="009C4E1D" w:rsidRDefault="00A34004" w:rsidP="006E58E4">
            <w:pPr>
              <w:pStyle w:val="rowtabella0"/>
              <w:rPr>
                <w:color w:val="002060"/>
              </w:rPr>
            </w:pPr>
            <w:r w:rsidRPr="009C4E1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325C" w14:textId="77777777" w:rsidR="00A34004" w:rsidRPr="009C4E1D" w:rsidRDefault="00A34004" w:rsidP="006E58E4">
            <w:pPr>
              <w:pStyle w:val="rowtabella0"/>
              <w:jc w:val="center"/>
              <w:rPr>
                <w:color w:val="002060"/>
              </w:rPr>
            </w:pPr>
            <w:r w:rsidRPr="009C4E1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B2E2"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828A"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941E"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0E46"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894A" w14:textId="77777777" w:rsidR="00A34004" w:rsidRPr="009C4E1D" w:rsidRDefault="00A34004" w:rsidP="006E58E4">
            <w:pPr>
              <w:pStyle w:val="rowtabella0"/>
              <w:jc w:val="center"/>
              <w:rPr>
                <w:color w:val="002060"/>
              </w:rPr>
            </w:pPr>
            <w:r w:rsidRPr="009C4E1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D172" w14:textId="77777777" w:rsidR="00A34004" w:rsidRPr="009C4E1D" w:rsidRDefault="00A34004" w:rsidP="006E58E4">
            <w:pPr>
              <w:pStyle w:val="rowtabella0"/>
              <w:jc w:val="center"/>
              <w:rPr>
                <w:color w:val="002060"/>
              </w:rPr>
            </w:pPr>
            <w:r w:rsidRPr="009C4E1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DC08"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DBAD" w14:textId="77777777" w:rsidR="00A34004" w:rsidRPr="009C4E1D" w:rsidRDefault="00A34004" w:rsidP="006E58E4">
            <w:pPr>
              <w:pStyle w:val="rowtabella0"/>
              <w:jc w:val="center"/>
              <w:rPr>
                <w:color w:val="002060"/>
              </w:rPr>
            </w:pPr>
            <w:r w:rsidRPr="009C4E1D">
              <w:rPr>
                <w:color w:val="002060"/>
              </w:rPr>
              <w:t>0</w:t>
            </w:r>
          </w:p>
        </w:tc>
      </w:tr>
      <w:tr w:rsidR="00A34004" w:rsidRPr="009C4E1D" w14:paraId="490B0D7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F6042" w14:textId="77777777" w:rsidR="00A34004" w:rsidRPr="009C4E1D" w:rsidRDefault="00A34004" w:rsidP="006E58E4">
            <w:pPr>
              <w:pStyle w:val="rowtabella0"/>
              <w:rPr>
                <w:color w:val="002060"/>
                <w:lang w:val="es-ES"/>
              </w:rPr>
            </w:pPr>
            <w:r w:rsidRPr="009C4E1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C0BC" w14:textId="77777777" w:rsidR="00A34004" w:rsidRPr="009C4E1D" w:rsidRDefault="00A34004" w:rsidP="006E58E4">
            <w:pPr>
              <w:pStyle w:val="rowtabella0"/>
              <w:jc w:val="center"/>
              <w:rPr>
                <w:color w:val="002060"/>
              </w:rPr>
            </w:pPr>
            <w:r w:rsidRPr="009C4E1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B056"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8407"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AE2B"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6398"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B8519" w14:textId="77777777" w:rsidR="00A34004" w:rsidRPr="009C4E1D" w:rsidRDefault="00A34004" w:rsidP="006E58E4">
            <w:pPr>
              <w:pStyle w:val="rowtabella0"/>
              <w:jc w:val="center"/>
              <w:rPr>
                <w:color w:val="002060"/>
              </w:rPr>
            </w:pPr>
            <w:r w:rsidRPr="009C4E1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09D7" w14:textId="77777777" w:rsidR="00A34004" w:rsidRPr="009C4E1D" w:rsidRDefault="00A34004" w:rsidP="006E58E4">
            <w:pPr>
              <w:pStyle w:val="rowtabella0"/>
              <w:jc w:val="center"/>
              <w:rPr>
                <w:color w:val="002060"/>
              </w:rPr>
            </w:pPr>
            <w:r w:rsidRPr="009C4E1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5D63"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8876" w14:textId="77777777" w:rsidR="00A34004" w:rsidRPr="009C4E1D" w:rsidRDefault="00A34004" w:rsidP="006E58E4">
            <w:pPr>
              <w:pStyle w:val="rowtabella0"/>
              <w:jc w:val="center"/>
              <w:rPr>
                <w:color w:val="002060"/>
              </w:rPr>
            </w:pPr>
            <w:r w:rsidRPr="009C4E1D">
              <w:rPr>
                <w:color w:val="002060"/>
              </w:rPr>
              <w:t>0</w:t>
            </w:r>
          </w:p>
        </w:tc>
      </w:tr>
      <w:tr w:rsidR="00A34004" w:rsidRPr="009C4E1D" w14:paraId="1E490F5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0EFD7" w14:textId="77777777" w:rsidR="00A34004" w:rsidRPr="009C4E1D" w:rsidRDefault="00A34004" w:rsidP="006E58E4">
            <w:pPr>
              <w:pStyle w:val="rowtabella0"/>
              <w:rPr>
                <w:color w:val="002060"/>
              </w:rPr>
            </w:pPr>
            <w:r w:rsidRPr="009C4E1D">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E1DF" w14:textId="77777777" w:rsidR="00A34004" w:rsidRPr="009C4E1D" w:rsidRDefault="00A34004" w:rsidP="006E58E4">
            <w:pPr>
              <w:pStyle w:val="rowtabella0"/>
              <w:jc w:val="center"/>
              <w:rPr>
                <w:color w:val="002060"/>
              </w:rPr>
            </w:pPr>
            <w:r w:rsidRPr="009C4E1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0EE4"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035E"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EC0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1823"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E9E2" w14:textId="77777777" w:rsidR="00A34004" w:rsidRPr="009C4E1D" w:rsidRDefault="00A34004" w:rsidP="006E58E4">
            <w:pPr>
              <w:pStyle w:val="rowtabella0"/>
              <w:jc w:val="center"/>
              <w:rPr>
                <w:color w:val="002060"/>
              </w:rPr>
            </w:pPr>
            <w:r w:rsidRPr="009C4E1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A3D8D" w14:textId="77777777" w:rsidR="00A34004" w:rsidRPr="009C4E1D" w:rsidRDefault="00A34004" w:rsidP="006E58E4">
            <w:pPr>
              <w:pStyle w:val="rowtabella0"/>
              <w:jc w:val="center"/>
              <w:rPr>
                <w:color w:val="002060"/>
              </w:rPr>
            </w:pPr>
            <w:r w:rsidRPr="009C4E1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F168"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522E8" w14:textId="77777777" w:rsidR="00A34004" w:rsidRPr="009C4E1D" w:rsidRDefault="00A34004" w:rsidP="006E58E4">
            <w:pPr>
              <w:pStyle w:val="rowtabella0"/>
              <w:jc w:val="center"/>
              <w:rPr>
                <w:color w:val="002060"/>
              </w:rPr>
            </w:pPr>
            <w:r w:rsidRPr="009C4E1D">
              <w:rPr>
                <w:color w:val="002060"/>
              </w:rPr>
              <w:t>0</w:t>
            </w:r>
          </w:p>
        </w:tc>
      </w:tr>
      <w:tr w:rsidR="00A34004" w:rsidRPr="009C4E1D" w14:paraId="35FE5E31"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EA6EA" w14:textId="77777777" w:rsidR="00A34004" w:rsidRPr="009C4E1D" w:rsidRDefault="00A34004" w:rsidP="006E58E4">
            <w:pPr>
              <w:pStyle w:val="rowtabella0"/>
              <w:rPr>
                <w:color w:val="002060"/>
              </w:rPr>
            </w:pPr>
            <w:r w:rsidRPr="009C4E1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5A31" w14:textId="77777777" w:rsidR="00A34004" w:rsidRPr="009C4E1D" w:rsidRDefault="00A34004" w:rsidP="006E58E4">
            <w:pPr>
              <w:pStyle w:val="rowtabella0"/>
              <w:jc w:val="center"/>
              <w:rPr>
                <w:color w:val="002060"/>
              </w:rPr>
            </w:pPr>
            <w:r w:rsidRPr="009C4E1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D4F4"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7599"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4A12"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660F"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3F44" w14:textId="77777777" w:rsidR="00A34004" w:rsidRPr="009C4E1D" w:rsidRDefault="00A34004" w:rsidP="006E58E4">
            <w:pPr>
              <w:pStyle w:val="rowtabella0"/>
              <w:jc w:val="center"/>
              <w:rPr>
                <w:color w:val="002060"/>
              </w:rPr>
            </w:pPr>
            <w:r w:rsidRPr="009C4E1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EA2B" w14:textId="77777777" w:rsidR="00A34004" w:rsidRPr="009C4E1D" w:rsidRDefault="00A34004" w:rsidP="006E58E4">
            <w:pPr>
              <w:pStyle w:val="rowtabella0"/>
              <w:jc w:val="center"/>
              <w:rPr>
                <w:color w:val="002060"/>
              </w:rPr>
            </w:pPr>
            <w:r w:rsidRPr="009C4E1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64FC"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10EF" w14:textId="77777777" w:rsidR="00A34004" w:rsidRPr="009C4E1D" w:rsidRDefault="00A34004" w:rsidP="006E58E4">
            <w:pPr>
              <w:pStyle w:val="rowtabella0"/>
              <w:jc w:val="center"/>
              <w:rPr>
                <w:color w:val="002060"/>
              </w:rPr>
            </w:pPr>
            <w:r w:rsidRPr="009C4E1D">
              <w:rPr>
                <w:color w:val="002060"/>
              </w:rPr>
              <w:t>0</w:t>
            </w:r>
          </w:p>
        </w:tc>
      </w:tr>
      <w:tr w:rsidR="00A34004" w:rsidRPr="009C4E1D" w14:paraId="0E629D0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04E92" w14:textId="77777777" w:rsidR="00A34004" w:rsidRPr="009C4E1D" w:rsidRDefault="00A34004" w:rsidP="006E58E4">
            <w:pPr>
              <w:pStyle w:val="rowtabella0"/>
              <w:rPr>
                <w:color w:val="002060"/>
              </w:rPr>
            </w:pPr>
            <w:r w:rsidRPr="009C4E1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2FE6" w14:textId="77777777" w:rsidR="00A34004" w:rsidRPr="009C4E1D" w:rsidRDefault="00A34004" w:rsidP="006E58E4">
            <w:pPr>
              <w:pStyle w:val="rowtabella0"/>
              <w:jc w:val="center"/>
              <w:rPr>
                <w:color w:val="002060"/>
              </w:rPr>
            </w:pPr>
            <w:r w:rsidRPr="009C4E1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63F1"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40923"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75D5"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385B"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DBF0" w14:textId="77777777" w:rsidR="00A34004" w:rsidRPr="009C4E1D" w:rsidRDefault="00A34004" w:rsidP="006E58E4">
            <w:pPr>
              <w:pStyle w:val="rowtabella0"/>
              <w:jc w:val="center"/>
              <w:rPr>
                <w:color w:val="002060"/>
              </w:rPr>
            </w:pPr>
            <w:r w:rsidRPr="009C4E1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8111" w14:textId="77777777" w:rsidR="00A34004" w:rsidRPr="009C4E1D" w:rsidRDefault="00A34004" w:rsidP="006E58E4">
            <w:pPr>
              <w:pStyle w:val="rowtabella0"/>
              <w:jc w:val="center"/>
              <w:rPr>
                <w:color w:val="002060"/>
              </w:rPr>
            </w:pPr>
            <w:r w:rsidRPr="009C4E1D">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6530"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873B" w14:textId="77777777" w:rsidR="00A34004" w:rsidRPr="009C4E1D" w:rsidRDefault="00A34004" w:rsidP="006E58E4">
            <w:pPr>
              <w:pStyle w:val="rowtabella0"/>
              <w:jc w:val="center"/>
              <w:rPr>
                <w:color w:val="002060"/>
              </w:rPr>
            </w:pPr>
            <w:r w:rsidRPr="009C4E1D">
              <w:rPr>
                <w:color w:val="002060"/>
              </w:rPr>
              <w:t>0</w:t>
            </w:r>
          </w:p>
        </w:tc>
      </w:tr>
      <w:tr w:rsidR="00A34004" w:rsidRPr="009C4E1D" w14:paraId="1BF82B13"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EF107" w14:textId="77777777" w:rsidR="00A34004" w:rsidRPr="009C4E1D" w:rsidRDefault="00A34004" w:rsidP="006E58E4">
            <w:pPr>
              <w:pStyle w:val="rowtabella0"/>
              <w:rPr>
                <w:color w:val="002060"/>
              </w:rPr>
            </w:pPr>
            <w:r w:rsidRPr="009C4E1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916E" w14:textId="77777777" w:rsidR="00A34004" w:rsidRPr="009C4E1D" w:rsidRDefault="00A34004" w:rsidP="006E58E4">
            <w:pPr>
              <w:pStyle w:val="rowtabella0"/>
              <w:jc w:val="center"/>
              <w:rPr>
                <w:color w:val="002060"/>
              </w:rPr>
            </w:pPr>
            <w:r w:rsidRPr="009C4E1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F46A"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5CFB"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ADD4"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14AAC"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8C38" w14:textId="77777777" w:rsidR="00A34004" w:rsidRPr="009C4E1D" w:rsidRDefault="00A34004" w:rsidP="006E58E4">
            <w:pPr>
              <w:pStyle w:val="rowtabella0"/>
              <w:jc w:val="center"/>
              <w:rPr>
                <w:color w:val="002060"/>
              </w:rPr>
            </w:pPr>
            <w:r w:rsidRPr="009C4E1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F865" w14:textId="77777777" w:rsidR="00A34004" w:rsidRPr="009C4E1D" w:rsidRDefault="00A34004" w:rsidP="006E58E4">
            <w:pPr>
              <w:pStyle w:val="rowtabella0"/>
              <w:jc w:val="center"/>
              <w:rPr>
                <w:color w:val="002060"/>
              </w:rPr>
            </w:pPr>
            <w:r w:rsidRPr="009C4E1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E912"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4216" w14:textId="77777777" w:rsidR="00A34004" w:rsidRPr="009C4E1D" w:rsidRDefault="00A34004" w:rsidP="006E58E4">
            <w:pPr>
              <w:pStyle w:val="rowtabella0"/>
              <w:jc w:val="center"/>
              <w:rPr>
                <w:color w:val="002060"/>
              </w:rPr>
            </w:pPr>
            <w:r w:rsidRPr="009C4E1D">
              <w:rPr>
                <w:color w:val="002060"/>
              </w:rPr>
              <w:t>0</w:t>
            </w:r>
          </w:p>
        </w:tc>
      </w:tr>
      <w:tr w:rsidR="00A34004" w:rsidRPr="009C4E1D" w14:paraId="6C0DC93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92CA8" w14:textId="77777777" w:rsidR="00A34004" w:rsidRPr="009C4E1D" w:rsidRDefault="00A34004" w:rsidP="006E58E4">
            <w:pPr>
              <w:pStyle w:val="rowtabella0"/>
              <w:rPr>
                <w:color w:val="002060"/>
              </w:rPr>
            </w:pPr>
            <w:r w:rsidRPr="009C4E1D">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2D7B7"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412C"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2FF2"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18A1"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976D"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2209E" w14:textId="77777777" w:rsidR="00A34004" w:rsidRPr="009C4E1D" w:rsidRDefault="00A34004" w:rsidP="006E58E4">
            <w:pPr>
              <w:pStyle w:val="rowtabella0"/>
              <w:jc w:val="center"/>
              <w:rPr>
                <w:color w:val="002060"/>
              </w:rPr>
            </w:pPr>
            <w:r w:rsidRPr="009C4E1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1613" w14:textId="77777777" w:rsidR="00A34004" w:rsidRPr="009C4E1D" w:rsidRDefault="00A34004" w:rsidP="006E58E4">
            <w:pPr>
              <w:pStyle w:val="rowtabella0"/>
              <w:jc w:val="center"/>
              <w:rPr>
                <w:color w:val="002060"/>
              </w:rPr>
            </w:pPr>
            <w:r w:rsidRPr="009C4E1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DE72" w14:textId="77777777" w:rsidR="00A34004" w:rsidRPr="009C4E1D" w:rsidRDefault="00A34004" w:rsidP="006E58E4">
            <w:pPr>
              <w:pStyle w:val="rowtabella0"/>
              <w:jc w:val="center"/>
              <w:rPr>
                <w:color w:val="002060"/>
              </w:rPr>
            </w:pPr>
            <w:r w:rsidRPr="009C4E1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ABE2" w14:textId="77777777" w:rsidR="00A34004" w:rsidRPr="009C4E1D" w:rsidRDefault="00A34004" w:rsidP="006E58E4">
            <w:pPr>
              <w:pStyle w:val="rowtabella0"/>
              <w:jc w:val="center"/>
              <w:rPr>
                <w:color w:val="002060"/>
              </w:rPr>
            </w:pPr>
            <w:r w:rsidRPr="009C4E1D">
              <w:rPr>
                <w:color w:val="002060"/>
              </w:rPr>
              <w:t>0</w:t>
            </w:r>
          </w:p>
        </w:tc>
      </w:tr>
      <w:tr w:rsidR="00A34004" w:rsidRPr="009C4E1D" w14:paraId="020AA2AD"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EDA4E3" w14:textId="77777777" w:rsidR="00A34004" w:rsidRPr="009C4E1D" w:rsidRDefault="00A34004" w:rsidP="006E58E4">
            <w:pPr>
              <w:pStyle w:val="rowtabella0"/>
              <w:rPr>
                <w:color w:val="002060"/>
              </w:rPr>
            </w:pPr>
            <w:r w:rsidRPr="009C4E1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8B2F"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4112"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35D2"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56A72"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150E3" w14:textId="77777777" w:rsidR="00A34004" w:rsidRPr="009C4E1D" w:rsidRDefault="00A34004" w:rsidP="006E58E4">
            <w:pPr>
              <w:pStyle w:val="rowtabella0"/>
              <w:jc w:val="center"/>
              <w:rPr>
                <w:color w:val="002060"/>
              </w:rPr>
            </w:pPr>
            <w:r w:rsidRPr="009C4E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D428" w14:textId="77777777" w:rsidR="00A34004" w:rsidRPr="009C4E1D" w:rsidRDefault="00A34004" w:rsidP="006E58E4">
            <w:pPr>
              <w:pStyle w:val="rowtabella0"/>
              <w:jc w:val="center"/>
              <w:rPr>
                <w:color w:val="002060"/>
              </w:rPr>
            </w:pPr>
            <w:r w:rsidRPr="009C4E1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C525" w14:textId="77777777" w:rsidR="00A34004" w:rsidRPr="009C4E1D" w:rsidRDefault="00A34004" w:rsidP="006E58E4">
            <w:pPr>
              <w:pStyle w:val="rowtabella0"/>
              <w:jc w:val="center"/>
              <w:rPr>
                <w:color w:val="002060"/>
              </w:rPr>
            </w:pPr>
            <w:r w:rsidRPr="009C4E1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AE246" w14:textId="77777777" w:rsidR="00A34004" w:rsidRPr="009C4E1D" w:rsidRDefault="00A34004" w:rsidP="006E58E4">
            <w:pPr>
              <w:pStyle w:val="rowtabella0"/>
              <w:jc w:val="center"/>
              <w:rPr>
                <w:color w:val="002060"/>
              </w:rPr>
            </w:pPr>
            <w:r w:rsidRPr="009C4E1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7C5C" w14:textId="77777777" w:rsidR="00A34004" w:rsidRPr="009C4E1D" w:rsidRDefault="00A34004" w:rsidP="006E58E4">
            <w:pPr>
              <w:pStyle w:val="rowtabella0"/>
              <w:jc w:val="center"/>
              <w:rPr>
                <w:color w:val="002060"/>
              </w:rPr>
            </w:pPr>
            <w:r w:rsidRPr="009C4E1D">
              <w:rPr>
                <w:color w:val="002060"/>
              </w:rPr>
              <w:t>0</w:t>
            </w:r>
          </w:p>
        </w:tc>
      </w:tr>
    </w:tbl>
    <w:p w14:paraId="6D0F84BC" w14:textId="77777777" w:rsidR="00A34004" w:rsidRDefault="00A34004" w:rsidP="00A34004">
      <w:pPr>
        <w:pStyle w:val="breakline"/>
        <w:rPr>
          <w:color w:val="002060"/>
        </w:rPr>
      </w:pPr>
    </w:p>
    <w:p w14:paraId="076421DB" w14:textId="77777777" w:rsidR="00A34004" w:rsidRPr="009C4E1D" w:rsidRDefault="00A34004" w:rsidP="00A34004">
      <w:pPr>
        <w:pStyle w:val="titoloprinc0"/>
        <w:rPr>
          <w:color w:val="002060"/>
        </w:rPr>
      </w:pPr>
      <w:r>
        <w:rPr>
          <w:color w:val="002060"/>
        </w:rPr>
        <w:t>PROGRAMMA GARE</w:t>
      </w:r>
    </w:p>
    <w:p w14:paraId="277374D9" w14:textId="77777777" w:rsidR="00A34004" w:rsidRDefault="00A34004" w:rsidP="00A34004">
      <w:pPr>
        <w:pStyle w:val="breakline"/>
        <w:rPr>
          <w:color w:val="002060"/>
        </w:rPr>
      </w:pPr>
    </w:p>
    <w:p w14:paraId="13567BB5" w14:textId="77777777" w:rsidR="00A34004" w:rsidRPr="00BE43D5" w:rsidRDefault="00A34004" w:rsidP="00A34004">
      <w:pPr>
        <w:pStyle w:val="sottotitolocampionato10"/>
        <w:rPr>
          <w:color w:val="002060"/>
        </w:rPr>
      </w:pPr>
      <w:r w:rsidRPr="00BE43D5">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4"/>
        <w:gridCol w:w="385"/>
        <w:gridCol w:w="898"/>
        <w:gridCol w:w="1191"/>
        <w:gridCol w:w="1540"/>
        <w:gridCol w:w="1548"/>
      </w:tblGrid>
      <w:tr w:rsidR="00A34004" w:rsidRPr="00BE43D5" w14:paraId="7DC09765"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47E2E"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9AA17"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F061A"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9F3CE"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AEFF0"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3BCAE"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A27AB"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779AAA15"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CFA72" w14:textId="77777777" w:rsidR="00A34004" w:rsidRPr="00BE43D5" w:rsidRDefault="00A34004" w:rsidP="006E58E4">
            <w:pPr>
              <w:pStyle w:val="rowtabella0"/>
              <w:rPr>
                <w:color w:val="002060"/>
              </w:rPr>
            </w:pPr>
            <w:r w:rsidRPr="00BE43D5">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0D1E3" w14:textId="77777777" w:rsidR="00A34004" w:rsidRPr="00BE43D5" w:rsidRDefault="00A34004" w:rsidP="006E58E4">
            <w:pPr>
              <w:pStyle w:val="rowtabella0"/>
              <w:rPr>
                <w:color w:val="002060"/>
              </w:rPr>
            </w:pPr>
            <w:r w:rsidRPr="00BE43D5">
              <w:rPr>
                <w:color w:val="002060"/>
              </w:rPr>
              <w:t>SAMBENEDETTESE C5 SSDARL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0CF92"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819A3" w14:textId="77777777" w:rsidR="00A34004" w:rsidRPr="00BE43D5" w:rsidRDefault="00A34004" w:rsidP="006E58E4">
            <w:pPr>
              <w:pStyle w:val="rowtabella0"/>
              <w:rPr>
                <w:color w:val="002060"/>
              </w:rPr>
            </w:pPr>
            <w:r w:rsidRPr="00BE43D5">
              <w:rPr>
                <w:color w:val="002060"/>
              </w:rPr>
              <w:t>06/03/2026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C56F6" w14:textId="77777777" w:rsidR="00A34004" w:rsidRPr="00BE43D5" w:rsidRDefault="00A34004" w:rsidP="006E58E4">
            <w:pPr>
              <w:pStyle w:val="rowtabella0"/>
              <w:rPr>
                <w:color w:val="002060"/>
              </w:rPr>
            </w:pPr>
            <w:r w:rsidRPr="00BE43D5">
              <w:rPr>
                <w:color w:val="002060"/>
              </w:rPr>
              <w:t xml:space="preserve">5429 PAL.COM. </w:t>
            </w:r>
            <w:proofErr w:type="gramStart"/>
            <w:r w:rsidRPr="00BE43D5">
              <w:rPr>
                <w:color w:val="002060"/>
              </w:rPr>
              <w:t>S.MICHELE</w:t>
            </w:r>
            <w:proofErr w:type="gramEnd"/>
            <w:r w:rsidRPr="00BE43D5">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0DF8E" w14:textId="77777777" w:rsidR="00A34004" w:rsidRPr="00BE43D5" w:rsidRDefault="00A34004" w:rsidP="006E58E4">
            <w:pPr>
              <w:pStyle w:val="rowtabella0"/>
              <w:rPr>
                <w:color w:val="002060"/>
              </w:rPr>
            </w:pPr>
            <w:r w:rsidRPr="00BE43D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D094E" w14:textId="77777777" w:rsidR="00A34004" w:rsidRPr="00BE43D5" w:rsidRDefault="00A34004" w:rsidP="006E58E4">
            <w:pPr>
              <w:pStyle w:val="rowtabella0"/>
              <w:rPr>
                <w:color w:val="002060"/>
              </w:rPr>
            </w:pPr>
            <w:r w:rsidRPr="00BE43D5">
              <w:rPr>
                <w:color w:val="002060"/>
              </w:rPr>
              <w:t>VIA LORETO</w:t>
            </w:r>
          </w:p>
        </w:tc>
      </w:tr>
      <w:tr w:rsidR="00A34004" w:rsidRPr="00BE43D5" w14:paraId="1E4E71F5"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7BE30A" w14:textId="77777777" w:rsidR="00A34004" w:rsidRPr="00BE43D5" w:rsidRDefault="00A34004" w:rsidP="006E58E4">
            <w:pPr>
              <w:pStyle w:val="rowtabella0"/>
              <w:rPr>
                <w:color w:val="002060"/>
              </w:rPr>
            </w:pPr>
            <w:r w:rsidRPr="00BE43D5">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C1B067" w14:textId="77777777" w:rsidR="00A34004" w:rsidRPr="00BE43D5" w:rsidRDefault="00A34004" w:rsidP="006E58E4">
            <w:pPr>
              <w:pStyle w:val="rowtabella0"/>
              <w:rPr>
                <w:color w:val="002060"/>
              </w:rPr>
            </w:pPr>
            <w:r w:rsidRPr="00BE43D5">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993AFC"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7887AC" w14:textId="77777777" w:rsidR="00A34004" w:rsidRPr="00BE43D5" w:rsidRDefault="00A34004" w:rsidP="006E58E4">
            <w:pPr>
              <w:pStyle w:val="rowtabella0"/>
              <w:rPr>
                <w:color w:val="002060"/>
              </w:rPr>
            </w:pPr>
            <w:r w:rsidRPr="00BE43D5">
              <w:rPr>
                <w:color w:val="002060"/>
              </w:rPr>
              <w:t>06/03/2026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F9BF2F" w14:textId="77777777" w:rsidR="00A34004" w:rsidRPr="00BE43D5" w:rsidRDefault="00A34004" w:rsidP="006E58E4">
            <w:pPr>
              <w:pStyle w:val="rowtabella0"/>
              <w:rPr>
                <w:color w:val="002060"/>
              </w:rPr>
            </w:pPr>
            <w:r w:rsidRPr="00BE43D5">
              <w:rPr>
                <w:color w:val="002060"/>
              </w:rPr>
              <w:t xml:space="preserve">5286 PALESTRA </w:t>
            </w:r>
            <w:proofErr w:type="gramStart"/>
            <w:r w:rsidRPr="00BE43D5">
              <w:rPr>
                <w:color w:val="002060"/>
              </w:rPr>
              <w:t>C.SPORTIVO</w:t>
            </w:r>
            <w:proofErr w:type="gramEnd"/>
            <w:r w:rsidRPr="00BE43D5">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81E8E" w14:textId="77777777" w:rsidR="00A34004" w:rsidRPr="00BE43D5" w:rsidRDefault="00A34004" w:rsidP="006E58E4">
            <w:pPr>
              <w:pStyle w:val="rowtabella0"/>
              <w:rPr>
                <w:color w:val="002060"/>
              </w:rPr>
            </w:pPr>
            <w:r w:rsidRPr="00BE43D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8F511" w14:textId="77777777" w:rsidR="00A34004" w:rsidRPr="00BE43D5" w:rsidRDefault="00A34004" w:rsidP="006E58E4">
            <w:pPr>
              <w:pStyle w:val="rowtabella0"/>
              <w:rPr>
                <w:color w:val="002060"/>
              </w:rPr>
            </w:pPr>
            <w:r w:rsidRPr="00BE43D5">
              <w:rPr>
                <w:color w:val="002060"/>
              </w:rPr>
              <w:t>VIA ALFIERI SNC</w:t>
            </w:r>
          </w:p>
        </w:tc>
      </w:tr>
      <w:tr w:rsidR="00A34004" w:rsidRPr="00BE43D5" w14:paraId="55A3FC6C"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76833E" w14:textId="77777777" w:rsidR="00A34004" w:rsidRPr="00BE43D5" w:rsidRDefault="00A34004" w:rsidP="006E58E4">
            <w:pPr>
              <w:pStyle w:val="rowtabella0"/>
              <w:rPr>
                <w:color w:val="002060"/>
              </w:rPr>
            </w:pPr>
            <w:r w:rsidRPr="00BE43D5">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95C70D" w14:textId="77777777" w:rsidR="00A34004" w:rsidRPr="00BE43D5" w:rsidRDefault="00A34004" w:rsidP="006E58E4">
            <w:pPr>
              <w:pStyle w:val="rowtabella0"/>
              <w:rPr>
                <w:color w:val="002060"/>
              </w:rPr>
            </w:pPr>
            <w:r w:rsidRPr="00BE43D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21C49"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03D8D5"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26C0C" w14:textId="77777777" w:rsidR="00A34004" w:rsidRPr="00BE43D5" w:rsidRDefault="00A34004" w:rsidP="006E58E4">
            <w:pPr>
              <w:pStyle w:val="rowtabella0"/>
              <w:rPr>
                <w:color w:val="002060"/>
              </w:rPr>
            </w:pPr>
            <w:r w:rsidRPr="00BE43D5">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17EE30" w14:textId="77777777" w:rsidR="00A34004" w:rsidRPr="00BE43D5" w:rsidRDefault="00A34004" w:rsidP="006E58E4">
            <w:pPr>
              <w:pStyle w:val="rowtabella0"/>
              <w:rPr>
                <w:color w:val="002060"/>
              </w:rPr>
            </w:pPr>
            <w:r w:rsidRPr="00BE43D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197B81" w14:textId="77777777" w:rsidR="00A34004" w:rsidRPr="00BE43D5" w:rsidRDefault="00A34004" w:rsidP="006E58E4">
            <w:pPr>
              <w:pStyle w:val="rowtabella0"/>
              <w:rPr>
                <w:color w:val="002060"/>
              </w:rPr>
            </w:pPr>
            <w:r w:rsidRPr="00BE43D5">
              <w:rPr>
                <w:color w:val="002060"/>
              </w:rPr>
              <w:t>VIA NAZARIO SAURO</w:t>
            </w:r>
          </w:p>
        </w:tc>
      </w:tr>
      <w:tr w:rsidR="00A34004" w:rsidRPr="00BE43D5" w14:paraId="3C94C8A9"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179F1E" w14:textId="77777777" w:rsidR="00A34004" w:rsidRPr="00BE43D5" w:rsidRDefault="00A34004" w:rsidP="006E58E4">
            <w:pPr>
              <w:pStyle w:val="rowtabella0"/>
              <w:rPr>
                <w:color w:val="002060"/>
              </w:rPr>
            </w:pPr>
            <w:r w:rsidRPr="00BE43D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3FFA3F" w14:textId="77777777" w:rsidR="00A34004" w:rsidRPr="00BE43D5" w:rsidRDefault="00A34004" w:rsidP="006E58E4">
            <w:pPr>
              <w:pStyle w:val="rowtabella0"/>
              <w:rPr>
                <w:color w:val="002060"/>
              </w:rPr>
            </w:pPr>
            <w:r w:rsidRPr="00BE43D5">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700D23"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B4F825"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A063A7" w14:textId="77777777" w:rsidR="00A34004" w:rsidRPr="00BE43D5" w:rsidRDefault="00A34004" w:rsidP="006E58E4">
            <w:pPr>
              <w:pStyle w:val="rowtabella0"/>
              <w:rPr>
                <w:color w:val="002060"/>
              </w:rPr>
            </w:pPr>
            <w:r w:rsidRPr="00BE43D5">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BF10F" w14:textId="77777777" w:rsidR="00A34004" w:rsidRPr="00BE43D5" w:rsidRDefault="00A34004" w:rsidP="006E58E4">
            <w:pPr>
              <w:pStyle w:val="rowtabella0"/>
              <w:rPr>
                <w:color w:val="002060"/>
              </w:rPr>
            </w:pPr>
            <w:r w:rsidRPr="00BE43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B9BCC" w14:textId="77777777" w:rsidR="00A34004" w:rsidRPr="00BE43D5" w:rsidRDefault="00A34004" w:rsidP="006E58E4">
            <w:pPr>
              <w:pStyle w:val="rowtabella0"/>
              <w:rPr>
                <w:color w:val="002060"/>
              </w:rPr>
            </w:pPr>
            <w:r w:rsidRPr="00BE43D5">
              <w:rPr>
                <w:color w:val="002060"/>
              </w:rPr>
              <w:t>VIA MONTEPELAGO</w:t>
            </w:r>
          </w:p>
        </w:tc>
      </w:tr>
      <w:tr w:rsidR="00A34004" w:rsidRPr="00BE43D5" w14:paraId="5B34A44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E2D649" w14:textId="77777777" w:rsidR="00A34004" w:rsidRPr="00BE43D5" w:rsidRDefault="00A34004" w:rsidP="006E58E4">
            <w:pPr>
              <w:pStyle w:val="rowtabella0"/>
              <w:rPr>
                <w:color w:val="002060"/>
              </w:rPr>
            </w:pPr>
            <w:r w:rsidRPr="00BE43D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436EA9" w14:textId="77777777" w:rsidR="00A34004" w:rsidRPr="00BE43D5" w:rsidRDefault="00A34004" w:rsidP="006E58E4">
            <w:pPr>
              <w:pStyle w:val="rowtabella0"/>
              <w:rPr>
                <w:color w:val="002060"/>
              </w:rPr>
            </w:pPr>
            <w:r w:rsidRPr="00BE43D5">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F90F75"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D2A89C"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9B4FD9" w14:textId="77777777" w:rsidR="00A34004" w:rsidRPr="00BE43D5" w:rsidRDefault="00A34004" w:rsidP="006E58E4">
            <w:pPr>
              <w:pStyle w:val="rowtabella0"/>
              <w:rPr>
                <w:color w:val="002060"/>
              </w:rPr>
            </w:pPr>
            <w:r w:rsidRPr="00BE43D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3163E" w14:textId="77777777" w:rsidR="00A34004" w:rsidRPr="00BE43D5" w:rsidRDefault="00A34004" w:rsidP="006E58E4">
            <w:pPr>
              <w:pStyle w:val="rowtabella0"/>
              <w:rPr>
                <w:color w:val="002060"/>
              </w:rPr>
            </w:pPr>
            <w:r w:rsidRPr="00BE43D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91D44" w14:textId="77777777" w:rsidR="00A34004" w:rsidRPr="00BE43D5" w:rsidRDefault="00A34004" w:rsidP="006E58E4">
            <w:pPr>
              <w:pStyle w:val="rowtabella0"/>
              <w:rPr>
                <w:color w:val="002060"/>
              </w:rPr>
            </w:pPr>
            <w:r w:rsidRPr="00BE43D5">
              <w:rPr>
                <w:color w:val="002060"/>
              </w:rPr>
              <w:t xml:space="preserve">VIA </w:t>
            </w:r>
            <w:proofErr w:type="gramStart"/>
            <w:r w:rsidRPr="00BE43D5">
              <w:rPr>
                <w:color w:val="002060"/>
              </w:rPr>
              <w:t>B.BUOZZI</w:t>
            </w:r>
            <w:proofErr w:type="gramEnd"/>
          </w:p>
        </w:tc>
      </w:tr>
      <w:tr w:rsidR="00A34004" w:rsidRPr="00BE43D5" w14:paraId="7FD803D4"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E1055" w14:textId="77777777" w:rsidR="00A34004" w:rsidRPr="00BE43D5" w:rsidRDefault="00A34004" w:rsidP="006E58E4">
            <w:pPr>
              <w:pStyle w:val="rowtabella0"/>
              <w:rPr>
                <w:color w:val="002060"/>
              </w:rPr>
            </w:pPr>
            <w:r w:rsidRPr="00BE43D5">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1541A1" w14:textId="77777777" w:rsidR="00A34004" w:rsidRPr="00BE43D5" w:rsidRDefault="00A34004" w:rsidP="006E58E4">
            <w:pPr>
              <w:pStyle w:val="rowtabella0"/>
              <w:rPr>
                <w:color w:val="002060"/>
              </w:rPr>
            </w:pPr>
            <w:r w:rsidRPr="00BE43D5">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839288"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994B77"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F0E8D4" w14:textId="77777777" w:rsidR="00A34004" w:rsidRPr="00BE43D5" w:rsidRDefault="00A34004" w:rsidP="006E58E4">
            <w:pPr>
              <w:pStyle w:val="rowtabella0"/>
              <w:rPr>
                <w:color w:val="002060"/>
              </w:rPr>
            </w:pPr>
            <w:r w:rsidRPr="00BE43D5">
              <w:rPr>
                <w:color w:val="002060"/>
              </w:rPr>
              <w:t xml:space="preserve">5454 </w:t>
            </w:r>
            <w:proofErr w:type="gramStart"/>
            <w:r w:rsidRPr="00BE43D5">
              <w:rPr>
                <w:color w:val="002060"/>
              </w:rPr>
              <w:t>C.COPERTO</w:t>
            </w:r>
            <w:proofErr w:type="gramEnd"/>
            <w:r w:rsidRPr="00BE43D5">
              <w:rPr>
                <w:color w:val="002060"/>
              </w:rPr>
              <w:t xml:space="preserve"> </w:t>
            </w:r>
            <w:proofErr w:type="gramStart"/>
            <w:r w:rsidRPr="00BE43D5">
              <w:rPr>
                <w:color w:val="002060"/>
              </w:rPr>
              <w:t>C.TENNIS</w:t>
            </w:r>
            <w:proofErr w:type="gramEnd"/>
            <w:r w:rsidRPr="00BE43D5">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0C343" w14:textId="77777777" w:rsidR="00A34004" w:rsidRPr="00BE43D5" w:rsidRDefault="00A34004" w:rsidP="006E58E4">
            <w:pPr>
              <w:pStyle w:val="rowtabella0"/>
              <w:rPr>
                <w:color w:val="002060"/>
              </w:rPr>
            </w:pPr>
            <w:r w:rsidRPr="00BE43D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FCEA8" w14:textId="77777777" w:rsidR="00A34004" w:rsidRPr="00BE43D5" w:rsidRDefault="00A34004" w:rsidP="006E58E4">
            <w:pPr>
              <w:pStyle w:val="rowtabella0"/>
              <w:rPr>
                <w:color w:val="002060"/>
              </w:rPr>
            </w:pPr>
            <w:r w:rsidRPr="00BE43D5">
              <w:rPr>
                <w:color w:val="002060"/>
              </w:rPr>
              <w:t>VIA VILLA TOMBARI</w:t>
            </w:r>
          </w:p>
        </w:tc>
      </w:tr>
      <w:tr w:rsidR="00A34004" w:rsidRPr="00BE43D5" w14:paraId="0487089F"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17E583" w14:textId="77777777" w:rsidR="00A34004" w:rsidRPr="00BE43D5" w:rsidRDefault="00A34004" w:rsidP="006E58E4">
            <w:pPr>
              <w:pStyle w:val="rowtabella0"/>
              <w:rPr>
                <w:color w:val="002060"/>
              </w:rPr>
            </w:pPr>
            <w:r w:rsidRPr="00BE43D5">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C920E" w14:textId="77777777" w:rsidR="00A34004" w:rsidRPr="00BE43D5" w:rsidRDefault="00A34004" w:rsidP="006E58E4">
            <w:pPr>
              <w:pStyle w:val="rowtabella0"/>
              <w:rPr>
                <w:color w:val="002060"/>
              </w:rPr>
            </w:pPr>
            <w:r w:rsidRPr="00BE43D5">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BF728"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58BBB" w14:textId="77777777" w:rsidR="00A34004" w:rsidRPr="00BE43D5" w:rsidRDefault="00A34004" w:rsidP="006E58E4">
            <w:pPr>
              <w:pStyle w:val="rowtabella0"/>
              <w:rPr>
                <w:color w:val="002060"/>
              </w:rPr>
            </w:pPr>
            <w:r w:rsidRPr="00BE43D5">
              <w:rPr>
                <w:color w:val="002060"/>
              </w:rPr>
              <w:t>07/03/2026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E4261" w14:textId="77777777" w:rsidR="00A34004" w:rsidRPr="00BE43D5" w:rsidRDefault="00A34004" w:rsidP="006E58E4">
            <w:pPr>
              <w:pStyle w:val="rowtabella0"/>
              <w:rPr>
                <w:color w:val="002060"/>
              </w:rPr>
            </w:pPr>
            <w:r w:rsidRPr="00BE43D5">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5349E" w14:textId="77777777" w:rsidR="00A34004" w:rsidRPr="00BE43D5" w:rsidRDefault="00A34004" w:rsidP="006E58E4">
            <w:pPr>
              <w:pStyle w:val="rowtabella0"/>
              <w:rPr>
                <w:color w:val="002060"/>
              </w:rPr>
            </w:pPr>
            <w:r w:rsidRPr="00BE43D5">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05FC6" w14:textId="77777777" w:rsidR="00A34004" w:rsidRPr="00BE43D5" w:rsidRDefault="00A34004" w:rsidP="006E58E4">
            <w:pPr>
              <w:pStyle w:val="rowtabella0"/>
              <w:rPr>
                <w:color w:val="002060"/>
              </w:rPr>
            </w:pPr>
            <w:r w:rsidRPr="00BE43D5">
              <w:rPr>
                <w:color w:val="002060"/>
              </w:rPr>
              <w:t>VIA FALCONARA</w:t>
            </w:r>
          </w:p>
        </w:tc>
      </w:tr>
    </w:tbl>
    <w:p w14:paraId="4B627F7F" w14:textId="77777777" w:rsidR="00A34004" w:rsidRDefault="00A34004" w:rsidP="00A34004">
      <w:pPr>
        <w:pStyle w:val="breakline"/>
        <w:rPr>
          <w:color w:val="002060"/>
        </w:rPr>
      </w:pPr>
    </w:p>
    <w:p w14:paraId="1CC20CC5" w14:textId="77777777" w:rsidR="00A34004" w:rsidRPr="009C4E1D" w:rsidRDefault="00A34004" w:rsidP="00A34004">
      <w:pPr>
        <w:pStyle w:val="breakline"/>
        <w:rPr>
          <w:color w:val="002060"/>
        </w:rPr>
      </w:pPr>
    </w:p>
    <w:p w14:paraId="5B70AF0A" w14:textId="77777777" w:rsidR="00A34004" w:rsidRPr="009C4E1D" w:rsidRDefault="00A34004" w:rsidP="00A34004">
      <w:pPr>
        <w:pStyle w:val="titolocampionato0"/>
        <w:shd w:val="clear" w:color="auto" w:fill="CCCCCC"/>
        <w:spacing w:before="80" w:after="40"/>
        <w:rPr>
          <w:color w:val="002060"/>
        </w:rPr>
      </w:pPr>
      <w:r w:rsidRPr="009C4E1D">
        <w:rPr>
          <w:color w:val="002060"/>
        </w:rPr>
        <w:t>CALCIO A CINQUE SERIE C2</w:t>
      </w:r>
    </w:p>
    <w:p w14:paraId="0CF80BCC" w14:textId="77777777" w:rsidR="00A34004" w:rsidRPr="009C4E1D" w:rsidRDefault="00A34004" w:rsidP="00A34004">
      <w:pPr>
        <w:pStyle w:val="titoloprinc0"/>
        <w:rPr>
          <w:color w:val="002060"/>
        </w:rPr>
      </w:pPr>
      <w:r w:rsidRPr="009C4E1D">
        <w:rPr>
          <w:color w:val="002060"/>
        </w:rPr>
        <w:t>VARIAZIONI AL PROGRAMMA GARE</w:t>
      </w:r>
    </w:p>
    <w:p w14:paraId="22E93993" w14:textId="77777777" w:rsidR="00A34004" w:rsidRPr="009C4E1D" w:rsidRDefault="00A34004" w:rsidP="00A34004">
      <w:pPr>
        <w:pStyle w:val="breakline"/>
        <w:rPr>
          <w:color w:val="002060"/>
        </w:rPr>
      </w:pPr>
    </w:p>
    <w:p w14:paraId="6852732C" w14:textId="77777777" w:rsidR="00A34004" w:rsidRPr="009C4E1D" w:rsidRDefault="00A34004" w:rsidP="00A34004">
      <w:pPr>
        <w:pStyle w:val="breakline"/>
        <w:rPr>
          <w:color w:val="002060"/>
        </w:rPr>
      </w:pPr>
    </w:p>
    <w:p w14:paraId="1EEA30A1" w14:textId="77777777" w:rsidR="00A34004" w:rsidRPr="009C4E1D" w:rsidRDefault="00A34004" w:rsidP="00A34004">
      <w:pPr>
        <w:pStyle w:val="sottotitolocampionato10"/>
        <w:rPr>
          <w:color w:val="002060"/>
        </w:rPr>
      </w:pPr>
      <w:r w:rsidRPr="009C4E1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2E1787" w:rsidRPr="009C4E1D" w14:paraId="31743CA4" w14:textId="77777777" w:rsidTr="002E1787">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84431" w14:textId="77777777" w:rsidR="00A34004" w:rsidRPr="009C4E1D" w:rsidRDefault="00A34004" w:rsidP="006E58E4">
            <w:pPr>
              <w:pStyle w:val="headertabella0"/>
              <w:rPr>
                <w:color w:val="002060"/>
              </w:rPr>
            </w:pPr>
            <w:r w:rsidRPr="009C4E1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CCC03" w14:textId="77777777" w:rsidR="00A34004" w:rsidRPr="009C4E1D" w:rsidRDefault="00A34004" w:rsidP="006E58E4">
            <w:pPr>
              <w:pStyle w:val="headertabella0"/>
              <w:rPr>
                <w:color w:val="002060"/>
              </w:rPr>
            </w:pPr>
            <w:r w:rsidRPr="009C4E1D">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B827B" w14:textId="77777777" w:rsidR="00A34004" w:rsidRPr="009C4E1D" w:rsidRDefault="00A34004" w:rsidP="006E58E4">
            <w:pPr>
              <w:pStyle w:val="headertabella0"/>
              <w:rPr>
                <w:color w:val="002060"/>
              </w:rPr>
            </w:pPr>
            <w:r w:rsidRPr="009C4E1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97808" w14:textId="77777777" w:rsidR="00A34004" w:rsidRPr="009C4E1D" w:rsidRDefault="00A34004" w:rsidP="006E58E4">
            <w:pPr>
              <w:pStyle w:val="headertabella0"/>
              <w:rPr>
                <w:color w:val="002060"/>
              </w:rPr>
            </w:pPr>
            <w:r w:rsidRPr="009C4E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EB276" w14:textId="77777777" w:rsidR="00A34004" w:rsidRPr="009C4E1D" w:rsidRDefault="00A34004" w:rsidP="006E58E4">
            <w:pPr>
              <w:pStyle w:val="headertabella0"/>
              <w:rPr>
                <w:color w:val="002060"/>
              </w:rPr>
            </w:pPr>
            <w:r w:rsidRPr="009C4E1D">
              <w:rPr>
                <w:color w:val="002060"/>
              </w:rPr>
              <w:t xml:space="preserve">Data </w:t>
            </w:r>
            <w:proofErr w:type="spellStart"/>
            <w:r w:rsidRPr="009C4E1D">
              <w:rPr>
                <w:color w:val="002060"/>
              </w:rPr>
              <w:t>Orig</w:t>
            </w:r>
            <w:proofErr w:type="spellEnd"/>
            <w:r w:rsidRPr="009C4E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10D8A" w14:textId="77777777" w:rsidR="00A34004" w:rsidRPr="009C4E1D" w:rsidRDefault="00A34004" w:rsidP="006E58E4">
            <w:pPr>
              <w:pStyle w:val="headertabella0"/>
              <w:rPr>
                <w:color w:val="002060"/>
              </w:rPr>
            </w:pPr>
            <w:r w:rsidRPr="009C4E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15B92" w14:textId="77777777" w:rsidR="00A34004" w:rsidRPr="009C4E1D" w:rsidRDefault="00A34004" w:rsidP="006E58E4">
            <w:pPr>
              <w:pStyle w:val="headertabella0"/>
              <w:rPr>
                <w:color w:val="002060"/>
              </w:rPr>
            </w:pPr>
            <w:r w:rsidRPr="009C4E1D">
              <w:rPr>
                <w:color w:val="002060"/>
              </w:rPr>
              <w:t xml:space="preserve">Ora </w:t>
            </w:r>
            <w:proofErr w:type="spellStart"/>
            <w:r w:rsidRPr="009C4E1D">
              <w:rPr>
                <w:color w:val="002060"/>
              </w:rPr>
              <w:t>Orig</w:t>
            </w:r>
            <w:proofErr w:type="spellEnd"/>
            <w:r w:rsidRPr="009C4E1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2D437" w14:textId="77777777" w:rsidR="00A34004" w:rsidRPr="009C4E1D" w:rsidRDefault="00A34004" w:rsidP="006E58E4">
            <w:pPr>
              <w:pStyle w:val="headertabella0"/>
              <w:rPr>
                <w:color w:val="002060"/>
              </w:rPr>
            </w:pPr>
            <w:r w:rsidRPr="009C4E1D">
              <w:rPr>
                <w:color w:val="002060"/>
              </w:rPr>
              <w:t>Impianto</w:t>
            </w:r>
          </w:p>
        </w:tc>
      </w:tr>
      <w:tr w:rsidR="002E1787" w:rsidRPr="009C4E1D" w14:paraId="084763BF" w14:textId="77777777" w:rsidTr="002E178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2064" w14:textId="77777777" w:rsidR="00A34004" w:rsidRPr="002E1787" w:rsidRDefault="00A34004" w:rsidP="006E58E4">
            <w:pPr>
              <w:pStyle w:val="rowtabella0"/>
              <w:rPr>
                <w:color w:val="002060"/>
                <w:highlight w:val="yellow"/>
              </w:rPr>
            </w:pPr>
            <w:r w:rsidRPr="002E1787">
              <w:rPr>
                <w:color w:val="002060"/>
                <w:highlight w:val="yellow"/>
              </w:rPr>
              <w:t>06/03/2026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7ABC" w14:textId="77777777" w:rsidR="00A34004" w:rsidRPr="002E1787" w:rsidRDefault="00A34004" w:rsidP="006E58E4">
            <w:pPr>
              <w:pStyle w:val="rowtabella0"/>
              <w:jc w:val="center"/>
              <w:rPr>
                <w:color w:val="002060"/>
                <w:highlight w:val="yellow"/>
              </w:rPr>
            </w:pPr>
            <w:r w:rsidRPr="002E1787">
              <w:rPr>
                <w:color w:val="002060"/>
                <w:highlight w:val="yellow"/>
              </w:rPr>
              <w:t>9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B7967" w14:textId="77777777" w:rsidR="00A34004" w:rsidRPr="002E1787" w:rsidRDefault="00A34004" w:rsidP="006E58E4">
            <w:pPr>
              <w:pStyle w:val="rowtabella0"/>
              <w:rPr>
                <w:color w:val="002060"/>
                <w:highlight w:val="yellow"/>
              </w:rPr>
            </w:pPr>
            <w:r w:rsidRPr="002E1787">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4EF8" w14:textId="77777777" w:rsidR="00A34004" w:rsidRPr="002E1787" w:rsidRDefault="00A34004" w:rsidP="006E58E4">
            <w:pPr>
              <w:pStyle w:val="rowtabella0"/>
              <w:rPr>
                <w:color w:val="002060"/>
                <w:highlight w:val="yellow"/>
              </w:rPr>
            </w:pPr>
            <w:r w:rsidRPr="002E1787">
              <w:rPr>
                <w:color w:val="002060"/>
                <w:highlight w:val="yellow"/>
              </w:rPr>
              <w:t>SAN SEVERINO MARCHE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3ED0" w14:textId="64124DFC" w:rsidR="00A34004" w:rsidRPr="002E1787" w:rsidRDefault="002E1787" w:rsidP="006E58E4">
            <w:pPr>
              <w:rPr>
                <w:rFonts w:ascii="Arial" w:hAnsi="Arial" w:cs="Arial"/>
                <w:color w:val="002060"/>
                <w:sz w:val="12"/>
                <w:szCs w:val="12"/>
              </w:rPr>
            </w:pPr>
            <w:r w:rsidRPr="002E1787">
              <w:rPr>
                <w:rFonts w:ascii="Arial" w:hAnsi="Arial" w:cs="Arial"/>
                <w:color w:val="002060"/>
                <w:sz w:val="12"/>
                <w:szCs w:val="12"/>
              </w:rPr>
              <w:t>07/03/2026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6651" w14:textId="77777777" w:rsidR="00A34004" w:rsidRPr="009C4E1D" w:rsidRDefault="00A34004" w:rsidP="006E58E4">
            <w:pPr>
              <w:pStyle w:val="rowtabella0"/>
              <w:jc w:val="center"/>
              <w:rPr>
                <w:color w:val="002060"/>
              </w:rPr>
            </w:pPr>
            <w:r w:rsidRPr="002E178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2E01B" w14:textId="77777777" w:rsidR="00A34004" w:rsidRPr="009C4E1D" w:rsidRDefault="00A34004" w:rsidP="006E58E4">
            <w:pPr>
              <w:pStyle w:val="rowtabella0"/>
              <w:jc w:val="center"/>
              <w:rPr>
                <w:color w:val="002060"/>
              </w:rPr>
            </w:pPr>
            <w:r w:rsidRPr="009C4E1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C4BDF" w14:textId="77777777" w:rsidR="00A34004" w:rsidRPr="009C4E1D" w:rsidRDefault="00A34004" w:rsidP="006E58E4">
            <w:pPr>
              <w:rPr>
                <w:color w:val="002060"/>
              </w:rPr>
            </w:pPr>
          </w:p>
        </w:tc>
      </w:tr>
    </w:tbl>
    <w:p w14:paraId="155296A1" w14:textId="77777777" w:rsidR="00A34004" w:rsidRPr="009C4E1D" w:rsidRDefault="00A34004" w:rsidP="00A34004">
      <w:pPr>
        <w:pStyle w:val="breakline"/>
        <w:rPr>
          <w:rFonts w:eastAsiaTheme="minorEastAsia"/>
          <w:color w:val="002060"/>
        </w:rPr>
      </w:pPr>
    </w:p>
    <w:p w14:paraId="735FAD52" w14:textId="77777777" w:rsidR="00A34004" w:rsidRPr="009C4E1D" w:rsidRDefault="00A34004" w:rsidP="00A34004">
      <w:pPr>
        <w:pStyle w:val="breakline"/>
        <w:rPr>
          <w:rFonts w:eastAsiaTheme="minorEastAsia"/>
          <w:color w:val="002060"/>
        </w:rPr>
      </w:pPr>
    </w:p>
    <w:p w14:paraId="38890C5D" w14:textId="77777777" w:rsidR="00A34004" w:rsidRPr="009C4E1D" w:rsidRDefault="00A34004" w:rsidP="00A34004">
      <w:pPr>
        <w:pStyle w:val="breakline"/>
        <w:rPr>
          <w:color w:val="002060"/>
        </w:rPr>
      </w:pPr>
    </w:p>
    <w:p w14:paraId="7CAC2313" w14:textId="77777777" w:rsidR="00A34004" w:rsidRPr="009C4E1D" w:rsidRDefault="00A34004" w:rsidP="00A34004">
      <w:pPr>
        <w:pStyle w:val="titoloprinc0"/>
        <w:rPr>
          <w:color w:val="002060"/>
        </w:rPr>
      </w:pPr>
      <w:r w:rsidRPr="009C4E1D">
        <w:rPr>
          <w:color w:val="002060"/>
        </w:rPr>
        <w:t>RISULTATI</w:t>
      </w:r>
    </w:p>
    <w:p w14:paraId="72CA8131" w14:textId="77777777" w:rsidR="00A34004" w:rsidRPr="009C4E1D" w:rsidRDefault="00A34004" w:rsidP="00A34004">
      <w:pPr>
        <w:pStyle w:val="breakline"/>
        <w:rPr>
          <w:color w:val="002060"/>
        </w:rPr>
      </w:pPr>
    </w:p>
    <w:p w14:paraId="5DCB2737" w14:textId="77777777" w:rsidR="00A34004" w:rsidRPr="009C4E1D" w:rsidRDefault="00A34004" w:rsidP="00A34004">
      <w:pPr>
        <w:pStyle w:val="sottotitolocampionato10"/>
        <w:rPr>
          <w:color w:val="002060"/>
        </w:rPr>
      </w:pPr>
      <w:r w:rsidRPr="009C4E1D">
        <w:rPr>
          <w:color w:val="002060"/>
        </w:rPr>
        <w:t>RISULTATI UFFICIALI GARE DEL 27/02/2026</w:t>
      </w:r>
    </w:p>
    <w:p w14:paraId="10DCDFAE" w14:textId="77777777" w:rsidR="004A4161" w:rsidRPr="004A4161" w:rsidRDefault="004A4161" w:rsidP="004A4161">
      <w:pPr>
        <w:pStyle w:val="sottotitolocampionato20"/>
        <w:spacing w:before="0" w:beforeAutospacing="0" w:after="0" w:afterAutospacing="0"/>
        <w:rPr>
          <w:rFonts w:ascii="Arial" w:hAnsi="Arial" w:cs="Arial"/>
          <w:color w:val="002060"/>
          <w:sz w:val="20"/>
          <w:szCs w:val="20"/>
        </w:rPr>
      </w:pPr>
      <w:r w:rsidRPr="004A4161">
        <w:rPr>
          <w:rFonts w:ascii="Arial" w:hAnsi="Arial" w:cs="Arial"/>
          <w:color w:val="002060"/>
          <w:sz w:val="20"/>
          <w:szCs w:val="20"/>
        </w:rPr>
        <w:t>Si trascrivono qui di seguito i risultati ufficiali delle gare disputate</w:t>
      </w:r>
    </w:p>
    <w:p w14:paraId="4EA8ABA6" w14:textId="77777777" w:rsidR="00A34004" w:rsidRPr="009C4E1D" w:rsidRDefault="00A34004" w:rsidP="00A340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004" w:rsidRPr="009C4E1D" w14:paraId="43DB515F"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6DDF7FD2"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DD134" w14:textId="77777777" w:rsidR="00A34004" w:rsidRPr="009C4E1D" w:rsidRDefault="00A34004" w:rsidP="006E58E4">
                  <w:pPr>
                    <w:pStyle w:val="headertabella0"/>
                    <w:rPr>
                      <w:color w:val="002060"/>
                    </w:rPr>
                  </w:pPr>
                  <w:r w:rsidRPr="009C4E1D">
                    <w:rPr>
                      <w:color w:val="002060"/>
                    </w:rPr>
                    <w:t>GIRONE A - 8 Giornata - R</w:t>
                  </w:r>
                </w:p>
              </w:tc>
            </w:tr>
            <w:tr w:rsidR="00A34004" w:rsidRPr="009C4E1D" w14:paraId="38490CC4"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378384" w14:textId="77777777" w:rsidR="00A34004" w:rsidRPr="009C4E1D" w:rsidRDefault="00A34004" w:rsidP="006E58E4">
                  <w:pPr>
                    <w:pStyle w:val="rowtabella0"/>
                    <w:rPr>
                      <w:color w:val="002060"/>
                    </w:rPr>
                  </w:pPr>
                  <w:r w:rsidRPr="009C4E1D">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D2BE8" w14:textId="77777777" w:rsidR="00A34004" w:rsidRPr="009C4E1D" w:rsidRDefault="00A34004" w:rsidP="006E58E4">
                  <w:pPr>
                    <w:pStyle w:val="rowtabella0"/>
                    <w:rPr>
                      <w:color w:val="002060"/>
                    </w:rPr>
                  </w:pPr>
                  <w:r w:rsidRPr="009C4E1D">
                    <w:rPr>
                      <w:color w:val="002060"/>
                    </w:rPr>
                    <w:t>- VILLA CECCOLINI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A2BA9" w14:textId="77777777" w:rsidR="00A34004" w:rsidRPr="009C4E1D" w:rsidRDefault="00A34004" w:rsidP="006E58E4">
                  <w:pPr>
                    <w:pStyle w:val="rowtabella0"/>
                    <w:jc w:val="center"/>
                    <w:rPr>
                      <w:color w:val="002060"/>
                    </w:rPr>
                  </w:pPr>
                  <w:r w:rsidRPr="009C4E1D">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9DE12" w14:textId="77777777" w:rsidR="00A34004" w:rsidRPr="009C4E1D" w:rsidRDefault="00A34004" w:rsidP="006E58E4">
                  <w:pPr>
                    <w:pStyle w:val="rowtabella0"/>
                    <w:jc w:val="center"/>
                    <w:rPr>
                      <w:color w:val="002060"/>
                    </w:rPr>
                  </w:pPr>
                  <w:r w:rsidRPr="009C4E1D">
                    <w:rPr>
                      <w:color w:val="002060"/>
                    </w:rPr>
                    <w:t> </w:t>
                  </w:r>
                </w:p>
              </w:tc>
            </w:tr>
            <w:tr w:rsidR="00A34004" w:rsidRPr="009C4E1D" w14:paraId="2085A1C6"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7B85D4" w14:textId="77777777" w:rsidR="00A34004" w:rsidRPr="009C4E1D" w:rsidRDefault="00A34004" w:rsidP="006E58E4">
                  <w:pPr>
                    <w:pStyle w:val="rowtabella0"/>
                    <w:rPr>
                      <w:color w:val="002060"/>
                    </w:rPr>
                  </w:pPr>
                  <w:r w:rsidRPr="009C4E1D">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CA12EC" w14:textId="77777777" w:rsidR="00A34004" w:rsidRPr="009C4E1D" w:rsidRDefault="00A34004" w:rsidP="006E58E4">
                  <w:pPr>
                    <w:pStyle w:val="rowtabella0"/>
                    <w:rPr>
                      <w:color w:val="002060"/>
                    </w:rPr>
                  </w:pPr>
                  <w:r w:rsidRPr="009C4E1D">
                    <w:rPr>
                      <w:color w:val="002060"/>
                    </w:rPr>
                    <w:t>- MANTOVANI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44B9B5" w14:textId="77777777" w:rsidR="00A34004" w:rsidRPr="009C4E1D" w:rsidRDefault="00A34004" w:rsidP="006E58E4">
                  <w:pPr>
                    <w:pStyle w:val="rowtabella0"/>
                    <w:jc w:val="center"/>
                    <w:rPr>
                      <w:color w:val="002060"/>
                    </w:rPr>
                  </w:pPr>
                  <w:r w:rsidRPr="009C4E1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9523A8" w14:textId="77777777" w:rsidR="00A34004" w:rsidRPr="009C4E1D" w:rsidRDefault="00A34004" w:rsidP="006E58E4">
                  <w:pPr>
                    <w:pStyle w:val="rowtabella0"/>
                    <w:jc w:val="center"/>
                    <w:rPr>
                      <w:color w:val="002060"/>
                    </w:rPr>
                  </w:pPr>
                  <w:r w:rsidRPr="009C4E1D">
                    <w:rPr>
                      <w:color w:val="002060"/>
                    </w:rPr>
                    <w:t> </w:t>
                  </w:r>
                </w:p>
              </w:tc>
            </w:tr>
            <w:tr w:rsidR="00A34004" w:rsidRPr="009C4E1D" w14:paraId="4F627E8A"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9BF62E" w14:textId="77777777" w:rsidR="00A34004" w:rsidRPr="009C4E1D" w:rsidRDefault="00A34004" w:rsidP="006E58E4">
                  <w:pPr>
                    <w:pStyle w:val="rowtabella0"/>
                    <w:rPr>
                      <w:color w:val="002060"/>
                    </w:rPr>
                  </w:pPr>
                  <w:r w:rsidRPr="009C4E1D">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4026F8" w14:textId="77777777" w:rsidR="00A34004" w:rsidRPr="009C4E1D" w:rsidRDefault="00A34004" w:rsidP="006E58E4">
                  <w:pPr>
                    <w:pStyle w:val="rowtabella0"/>
                    <w:rPr>
                      <w:color w:val="002060"/>
                    </w:rPr>
                  </w:pPr>
                  <w:r w:rsidRPr="009C4E1D">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23ACEC" w14:textId="77777777" w:rsidR="00A34004" w:rsidRPr="009C4E1D" w:rsidRDefault="00A34004" w:rsidP="006E58E4">
                  <w:pPr>
                    <w:pStyle w:val="rowtabella0"/>
                    <w:jc w:val="center"/>
                    <w:rPr>
                      <w:color w:val="002060"/>
                    </w:rPr>
                  </w:pPr>
                  <w:r w:rsidRPr="009C4E1D">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AD8F62" w14:textId="77777777" w:rsidR="00A34004" w:rsidRPr="009C4E1D" w:rsidRDefault="00A34004" w:rsidP="006E58E4">
                  <w:pPr>
                    <w:pStyle w:val="rowtabella0"/>
                    <w:jc w:val="center"/>
                    <w:rPr>
                      <w:color w:val="002060"/>
                    </w:rPr>
                  </w:pPr>
                  <w:r w:rsidRPr="009C4E1D">
                    <w:rPr>
                      <w:color w:val="002060"/>
                    </w:rPr>
                    <w:t> </w:t>
                  </w:r>
                </w:p>
              </w:tc>
            </w:tr>
            <w:tr w:rsidR="00A34004" w:rsidRPr="009C4E1D" w14:paraId="5FE976FF"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9D491B" w14:textId="77777777" w:rsidR="00A34004" w:rsidRPr="009C4E1D" w:rsidRDefault="00A34004" w:rsidP="006E58E4">
                  <w:pPr>
                    <w:pStyle w:val="rowtabella0"/>
                    <w:rPr>
                      <w:color w:val="002060"/>
                    </w:rPr>
                  </w:pPr>
                  <w:r w:rsidRPr="009C4E1D">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0A4388" w14:textId="77777777" w:rsidR="00A34004" w:rsidRPr="009C4E1D" w:rsidRDefault="00A34004" w:rsidP="006E58E4">
                  <w:pPr>
                    <w:pStyle w:val="rowtabella0"/>
                    <w:rPr>
                      <w:color w:val="002060"/>
                    </w:rPr>
                  </w:pPr>
                  <w:r w:rsidRPr="009C4E1D">
                    <w:rPr>
                      <w:color w:val="002060"/>
                    </w:rPr>
                    <w:t xml:space="preserve">- </w:t>
                  </w:r>
                  <w:proofErr w:type="gramStart"/>
                  <w:r w:rsidRPr="009C4E1D">
                    <w:rPr>
                      <w:color w:val="002060"/>
                    </w:rPr>
                    <w:t>CITTA</w:t>
                  </w:r>
                  <w:proofErr w:type="gramEnd"/>
                  <w:r w:rsidRPr="009C4E1D">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CDB77D" w14:textId="77777777" w:rsidR="00A34004" w:rsidRPr="009C4E1D" w:rsidRDefault="00A34004" w:rsidP="006E58E4">
                  <w:pPr>
                    <w:pStyle w:val="rowtabella0"/>
                    <w:jc w:val="center"/>
                    <w:rPr>
                      <w:color w:val="002060"/>
                    </w:rPr>
                  </w:pPr>
                  <w:r w:rsidRPr="009C4E1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04EC49" w14:textId="77777777" w:rsidR="00A34004" w:rsidRPr="009C4E1D" w:rsidRDefault="00A34004" w:rsidP="006E58E4">
                  <w:pPr>
                    <w:pStyle w:val="rowtabella0"/>
                    <w:jc w:val="center"/>
                    <w:rPr>
                      <w:color w:val="002060"/>
                    </w:rPr>
                  </w:pPr>
                  <w:r w:rsidRPr="009C4E1D">
                    <w:rPr>
                      <w:color w:val="002060"/>
                    </w:rPr>
                    <w:t> </w:t>
                  </w:r>
                </w:p>
              </w:tc>
            </w:tr>
            <w:tr w:rsidR="00A34004" w:rsidRPr="009C4E1D" w14:paraId="5BDD545B"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87039C" w14:textId="77777777" w:rsidR="00A34004" w:rsidRPr="009C4E1D" w:rsidRDefault="00A34004" w:rsidP="006E58E4">
                  <w:pPr>
                    <w:pStyle w:val="rowtabella0"/>
                    <w:rPr>
                      <w:color w:val="002060"/>
                    </w:rPr>
                  </w:pPr>
                  <w:r w:rsidRPr="009C4E1D">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A22B86" w14:textId="77777777" w:rsidR="00A34004" w:rsidRPr="009C4E1D" w:rsidRDefault="00A34004" w:rsidP="006E58E4">
                  <w:pPr>
                    <w:pStyle w:val="rowtabella0"/>
                    <w:rPr>
                      <w:color w:val="002060"/>
                    </w:rPr>
                  </w:pPr>
                  <w:r w:rsidRPr="009C4E1D">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6C81D5" w14:textId="77777777" w:rsidR="00A34004" w:rsidRPr="009C4E1D" w:rsidRDefault="00A34004" w:rsidP="006E58E4">
                  <w:pPr>
                    <w:pStyle w:val="rowtabella0"/>
                    <w:jc w:val="center"/>
                    <w:rPr>
                      <w:color w:val="002060"/>
                    </w:rPr>
                  </w:pPr>
                  <w:r w:rsidRPr="009C4E1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BD8D2A" w14:textId="77777777" w:rsidR="00A34004" w:rsidRPr="009C4E1D" w:rsidRDefault="00A34004" w:rsidP="006E58E4">
                  <w:pPr>
                    <w:pStyle w:val="rowtabella0"/>
                    <w:jc w:val="center"/>
                    <w:rPr>
                      <w:color w:val="002060"/>
                    </w:rPr>
                  </w:pPr>
                  <w:r w:rsidRPr="009C4E1D">
                    <w:rPr>
                      <w:color w:val="002060"/>
                    </w:rPr>
                    <w:t> </w:t>
                  </w:r>
                </w:p>
              </w:tc>
            </w:tr>
            <w:tr w:rsidR="00A34004" w:rsidRPr="009C4E1D" w14:paraId="04767451"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FA0791" w14:textId="77777777" w:rsidR="00A34004" w:rsidRPr="009C4E1D" w:rsidRDefault="00A34004" w:rsidP="006E58E4">
                  <w:pPr>
                    <w:pStyle w:val="rowtabella0"/>
                    <w:rPr>
                      <w:color w:val="002060"/>
                    </w:rPr>
                  </w:pPr>
                  <w:r w:rsidRPr="009C4E1D">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011DB8" w14:textId="77777777" w:rsidR="00A34004" w:rsidRPr="009C4E1D" w:rsidRDefault="00A34004" w:rsidP="006E58E4">
                  <w:pPr>
                    <w:pStyle w:val="rowtabella0"/>
                    <w:rPr>
                      <w:color w:val="002060"/>
                    </w:rPr>
                  </w:pPr>
                  <w:r w:rsidRPr="009C4E1D">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DDDFBB" w14:textId="77777777" w:rsidR="00A34004" w:rsidRPr="009C4E1D" w:rsidRDefault="00A34004" w:rsidP="006E58E4">
                  <w:pPr>
                    <w:pStyle w:val="rowtabella0"/>
                    <w:jc w:val="center"/>
                    <w:rPr>
                      <w:color w:val="002060"/>
                    </w:rPr>
                  </w:pPr>
                  <w:r w:rsidRPr="009C4E1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DCD223" w14:textId="77777777" w:rsidR="00A34004" w:rsidRPr="009C4E1D" w:rsidRDefault="00A34004" w:rsidP="006E58E4">
                  <w:pPr>
                    <w:pStyle w:val="rowtabella0"/>
                    <w:jc w:val="center"/>
                    <w:rPr>
                      <w:color w:val="002060"/>
                    </w:rPr>
                  </w:pPr>
                  <w:r w:rsidRPr="009C4E1D">
                    <w:rPr>
                      <w:color w:val="002060"/>
                    </w:rPr>
                    <w:t> </w:t>
                  </w:r>
                </w:p>
              </w:tc>
            </w:tr>
            <w:tr w:rsidR="00A34004" w:rsidRPr="009C4E1D" w14:paraId="00856B4C"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58F49B" w14:textId="77777777" w:rsidR="00A34004" w:rsidRPr="009C4E1D" w:rsidRDefault="00A34004" w:rsidP="006E58E4">
                  <w:pPr>
                    <w:pStyle w:val="rowtabella0"/>
                    <w:rPr>
                      <w:color w:val="002060"/>
                    </w:rPr>
                  </w:pPr>
                  <w:r w:rsidRPr="009C4E1D">
                    <w:rPr>
                      <w:color w:val="002060"/>
                    </w:rPr>
                    <w:lastRenderedPageBreak/>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CCC75" w14:textId="77777777" w:rsidR="00A34004" w:rsidRPr="009C4E1D" w:rsidRDefault="00A34004" w:rsidP="006E58E4">
                  <w:pPr>
                    <w:pStyle w:val="rowtabella0"/>
                    <w:rPr>
                      <w:color w:val="002060"/>
                    </w:rPr>
                  </w:pPr>
                  <w:r w:rsidRPr="009C4E1D">
                    <w:rPr>
                      <w:color w:val="002060"/>
                    </w:rPr>
                    <w:t>- ACQUALAGNA CALCIO C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C586E" w14:textId="77777777" w:rsidR="00A34004" w:rsidRPr="009C4E1D" w:rsidRDefault="00A34004" w:rsidP="006E58E4">
                  <w:pPr>
                    <w:pStyle w:val="rowtabella0"/>
                    <w:jc w:val="center"/>
                    <w:rPr>
                      <w:color w:val="002060"/>
                    </w:rPr>
                  </w:pPr>
                  <w:r w:rsidRPr="009C4E1D">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94914" w14:textId="77777777" w:rsidR="00A34004" w:rsidRPr="009C4E1D" w:rsidRDefault="00A34004" w:rsidP="006E58E4">
                  <w:pPr>
                    <w:pStyle w:val="rowtabella0"/>
                    <w:jc w:val="center"/>
                    <w:rPr>
                      <w:color w:val="002060"/>
                    </w:rPr>
                  </w:pPr>
                  <w:r w:rsidRPr="009C4E1D">
                    <w:rPr>
                      <w:color w:val="002060"/>
                    </w:rPr>
                    <w:t> </w:t>
                  </w:r>
                </w:p>
              </w:tc>
            </w:tr>
          </w:tbl>
          <w:p w14:paraId="1971ECCC" w14:textId="77777777" w:rsidR="00A34004" w:rsidRPr="009C4E1D" w:rsidRDefault="00A34004" w:rsidP="006E58E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114BC336"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60BB4" w14:textId="77777777" w:rsidR="00A34004" w:rsidRPr="009C4E1D" w:rsidRDefault="00A34004" w:rsidP="006E58E4">
                  <w:pPr>
                    <w:pStyle w:val="headertabella0"/>
                    <w:rPr>
                      <w:color w:val="002060"/>
                    </w:rPr>
                  </w:pPr>
                  <w:r w:rsidRPr="009C4E1D">
                    <w:rPr>
                      <w:color w:val="002060"/>
                    </w:rPr>
                    <w:lastRenderedPageBreak/>
                    <w:t>GIRONE B - 8 Giornata - R</w:t>
                  </w:r>
                </w:p>
              </w:tc>
            </w:tr>
            <w:tr w:rsidR="00A34004" w:rsidRPr="009C4E1D" w14:paraId="3D43EE92"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C9D13" w14:textId="77777777" w:rsidR="00A34004" w:rsidRPr="009C4E1D" w:rsidRDefault="00A34004" w:rsidP="006E58E4">
                  <w:pPr>
                    <w:pStyle w:val="rowtabella0"/>
                    <w:rPr>
                      <w:color w:val="002060"/>
                    </w:rPr>
                  </w:pPr>
                  <w:r w:rsidRPr="009C4E1D">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2AD0F" w14:textId="77777777" w:rsidR="00A34004" w:rsidRPr="009C4E1D" w:rsidRDefault="00A34004" w:rsidP="006E58E4">
                  <w:pPr>
                    <w:pStyle w:val="rowtabella0"/>
                    <w:rPr>
                      <w:color w:val="002060"/>
                    </w:rPr>
                  </w:pPr>
                  <w:r w:rsidRPr="009C4E1D">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5D30B" w14:textId="77777777" w:rsidR="00A34004" w:rsidRPr="009C4E1D" w:rsidRDefault="00A34004" w:rsidP="006E58E4">
                  <w:pPr>
                    <w:pStyle w:val="rowtabella0"/>
                    <w:jc w:val="center"/>
                    <w:rPr>
                      <w:color w:val="002060"/>
                    </w:rPr>
                  </w:pPr>
                  <w:r w:rsidRPr="009C4E1D">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E287C" w14:textId="77777777" w:rsidR="00A34004" w:rsidRPr="009C4E1D" w:rsidRDefault="00A34004" w:rsidP="006E58E4">
                  <w:pPr>
                    <w:pStyle w:val="rowtabella0"/>
                    <w:jc w:val="center"/>
                    <w:rPr>
                      <w:color w:val="002060"/>
                    </w:rPr>
                  </w:pPr>
                  <w:r w:rsidRPr="009C4E1D">
                    <w:rPr>
                      <w:color w:val="002060"/>
                    </w:rPr>
                    <w:t> </w:t>
                  </w:r>
                </w:p>
              </w:tc>
            </w:tr>
            <w:tr w:rsidR="00A34004" w:rsidRPr="009C4E1D" w14:paraId="6818EA31"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24227D" w14:textId="77777777" w:rsidR="00A34004" w:rsidRPr="009C4E1D" w:rsidRDefault="00A34004" w:rsidP="006E58E4">
                  <w:pPr>
                    <w:pStyle w:val="rowtabella0"/>
                    <w:rPr>
                      <w:color w:val="002060"/>
                    </w:rPr>
                  </w:pPr>
                  <w:r w:rsidRPr="009C4E1D">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4C123D" w14:textId="77777777" w:rsidR="00A34004" w:rsidRPr="009C4E1D" w:rsidRDefault="00A34004" w:rsidP="006E58E4">
                  <w:pPr>
                    <w:pStyle w:val="rowtabella0"/>
                    <w:rPr>
                      <w:color w:val="002060"/>
                    </w:rPr>
                  </w:pPr>
                  <w:r w:rsidRPr="009C4E1D">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649FAD" w14:textId="77777777" w:rsidR="00A34004" w:rsidRPr="009C4E1D" w:rsidRDefault="00A34004" w:rsidP="006E58E4">
                  <w:pPr>
                    <w:pStyle w:val="rowtabella0"/>
                    <w:jc w:val="center"/>
                    <w:rPr>
                      <w:color w:val="002060"/>
                    </w:rPr>
                  </w:pPr>
                  <w:r w:rsidRPr="009C4E1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4E90E2" w14:textId="77777777" w:rsidR="00A34004" w:rsidRPr="009C4E1D" w:rsidRDefault="00A34004" w:rsidP="006E58E4">
                  <w:pPr>
                    <w:pStyle w:val="rowtabella0"/>
                    <w:jc w:val="center"/>
                    <w:rPr>
                      <w:color w:val="002060"/>
                    </w:rPr>
                  </w:pPr>
                  <w:r w:rsidRPr="009C4E1D">
                    <w:rPr>
                      <w:color w:val="002060"/>
                    </w:rPr>
                    <w:t> </w:t>
                  </w:r>
                </w:p>
              </w:tc>
            </w:tr>
            <w:tr w:rsidR="00A34004" w:rsidRPr="009C4E1D" w14:paraId="6E958942"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DD4D91" w14:textId="77777777" w:rsidR="00A34004" w:rsidRPr="009C4E1D" w:rsidRDefault="00A34004" w:rsidP="006E58E4">
                  <w:pPr>
                    <w:pStyle w:val="rowtabella0"/>
                    <w:rPr>
                      <w:color w:val="002060"/>
                    </w:rPr>
                  </w:pPr>
                  <w:r w:rsidRPr="009C4E1D">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F57F81" w14:textId="77777777" w:rsidR="00A34004" w:rsidRPr="009C4E1D" w:rsidRDefault="00A34004" w:rsidP="006E58E4">
                  <w:pPr>
                    <w:pStyle w:val="rowtabella0"/>
                    <w:rPr>
                      <w:color w:val="002060"/>
                    </w:rPr>
                  </w:pPr>
                  <w:r w:rsidRPr="009C4E1D">
                    <w:rPr>
                      <w:color w:val="002060"/>
                    </w:rPr>
                    <w:t>- FUTSAL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294AD0" w14:textId="77777777" w:rsidR="00A34004" w:rsidRPr="009C4E1D" w:rsidRDefault="00A34004" w:rsidP="006E58E4">
                  <w:pPr>
                    <w:pStyle w:val="rowtabella0"/>
                    <w:jc w:val="center"/>
                    <w:rPr>
                      <w:color w:val="002060"/>
                    </w:rPr>
                  </w:pPr>
                  <w:r w:rsidRPr="009C4E1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27C3F5" w14:textId="77777777" w:rsidR="00A34004" w:rsidRPr="009C4E1D" w:rsidRDefault="00A34004" w:rsidP="006E58E4">
                  <w:pPr>
                    <w:pStyle w:val="rowtabella0"/>
                    <w:jc w:val="center"/>
                    <w:rPr>
                      <w:color w:val="002060"/>
                    </w:rPr>
                  </w:pPr>
                  <w:r w:rsidRPr="009C4E1D">
                    <w:rPr>
                      <w:color w:val="002060"/>
                    </w:rPr>
                    <w:t> </w:t>
                  </w:r>
                </w:p>
              </w:tc>
            </w:tr>
            <w:tr w:rsidR="00A34004" w:rsidRPr="009C4E1D" w14:paraId="7D1BD9B4"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BFA188" w14:textId="77777777" w:rsidR="00A34004" w:rsidRPr="009C4E1D" w:rsidRDefault="00A34004" w:rsidP="006E58E4">
                  <w:pPr>
                    <w:pStyle w:val="rowtabella0"/>
                    <w:rPr>
                      <w:color w:val="002060"/>
                    </w:rPr>
                  </w:pPr>
                  <w:r w:rsidRPr="009C4E1D">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A4E8A6" w14:textId="77777777" w:rsidR="00A34004" w:rsidRPr="009C4E1D" w:rsidRDefault="00A34004" w:rsidP="006E58E4">
                  <w:pPr>
                    <w:pStyle w:val="rowtabella0"/>
                    <w:rPr>
                      <w:color w:val="002060"/>
                    </w:rPr>
                  </w:pPr>
                  <w:r w:rsidRPr="009C4E1D">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7E0717" w14:textId="77777777" w:rsidR="00A34004" w:rsidRPr="009C4E1D" w:rsidRDefault="00A34004" w:rsidP="006E58E4">
                  <w:pPr>
                    <w:pStyle w:val="rowtabella0"/>
                    <w:jc w:val="center"/>
                    <w:rPr>
                      <w:color w:val="002060"/>
                    </w:rPr>
                  </w:pPr>
                  <w:r w:rsidRPr="009C4E1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E2CE94" w14:textId="77777777" w:rsidR="00A34004" w:rsidRPr="009C4E1D" w:rsidRDefault="00A34004" w:rsidP="006E58E4">
                  <w:pPr>
                    <w:pStyle w:val="rowtabella0"/>
                    <w:jc w:val="center"/>
                    <w:rPr>
                      <w:color w:val="002060"/>
                    </w:rPr>
                  </w:pPr>
                  <w:r w:rsidRPr="009C4E1D">
                    <w:rPr>
                      <w:color w:val="002060"/>
                    </w:rPr>
                    <w:t> </w:t>
                  </w:r>
                </w:p>
              </w:tc>
            </w:tr>
            <w:tr w:rsidR="00A34004" w:rsidRPr="009C4E1D" w14:paraId="7312FAC5"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7BDBB5" w14:textId="77777777" w:rsidR="00A34004" w:rsidRPr="009C4E1D" w:rsidRDefault="00A34004" w:rsidP="006E58E4">
                  <w:pPr>
                    <w:pStyle w:val="rowtabella0"/>
                    <w:rPr>
                      <w:color w:val="002060"/>
                    </w:rPr>
                  </w:pPr>
                  <w:r w:rsidRPr="009C4E1D">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A87869" w14:textId="77777777" w:rsidR="00A34004" w:rsidRPr="009C4E1D" w:rsidRDefault="00A34004" w:rsidP="006E58E4">
                  <w:pPr>
                    <w:pStyle w:val="rowtabella0"/>
                    <w:rPr>
                      <w:color w:val="002060"/>
                    </w:rPr>
                  </w:pPr>
                  <w:r w:rsidRPr="009C4E1D">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201CD3" w14:textId="77777777" w:rsidR="00A34004" w:rsidRPr="009C4E1D" w:rsidRDefault="00A34004" w:rsidP="006E58E4">
                  <w:pPr>
                    <w:pStyle w:val="rowtabella0"/>
                    <w:jc w:val="center"/>
                    <w:rPr>
                      <w:color w:val="002060"/>
                    </w:rPr>
                  </w:pPr>
                  <w:r w:rsidRPr="009C4E1D">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FEABD7" w14:textId="77777777" w:rsidR="00A34004" w:rsidRPr="009C4E1D" w:rsidRDefault="00A34004" w:rsidP="006E58E4">
                  <w:pPr>
                    <w:pStyle w:val="rowtabella0"/>
                    <w:jc w:val="center"/>
                    <w:rPr>
                      <w:color w:val="002060"/>
                    </w:rPr>
                  </w:pPr>
                  <w:r w:rsidRPr="009C4E1D">
                    <w:rPr>
                      <w:color w:val="002060"/>
                    </w:rPr>
                    <w:t> </w:t>
                  </w:r>
                </w:p>
              </w:tc>
            </w:tr>
            <w:tr w:rsidR="00A34004" w:rsidRPr="009C4E1D" w14:paraId="3F0B57F7"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2B4317" w14:textId="77777777" w:rsidR="00A34004" w:rsidRPr="009C4E1D" w:rsidRDefault="00A34004" w:rsidP="006E58E4">
                  <w:pPr>
                    <w:pStyle w:val="rowtabella0"/>
                    <w:rPr>
                      <w:color w:val="002060"/>
                    </w:rPr>
                  </w:pPr>
                  <w:r w:rsidRPr="009C4E1D">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99602" w14:textId="77777777" w:rsidR="00A34004" w:rsidRPr="009C4E1D" w:rsidRDefault="00A34004" w:rsidP="006E58E4">
                  <w:pPr>
                    <w:pStyle w:val="rowtabella0"/>
                    <w:rPr>
                      <w:color w:val="002060"/>
                    </w:rPr>
                  </w:pPr>
                  <w:r w:rsidRPr="009C4E1D">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BC9D98" w14:textId="77777777" w:rsidR="00A34004" w:rsidRPr="009C4E1D" w:rsidRDefault="00A34004" w:rsidP="006E58E4">
                  <w:pPr>
                    <w:pStyle w:val="rowtabella0"/>
                    <w:jc w:val="center"/>
                    <w:rPr>
                      <w:color w:val="002060"/>
                    </w:rPr>
                  </w:pPr>
                  <w:r w:rsidRPr="009C4E1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F6CC60" w14:textId="77777777" w:rsidR="00A34004" w:rsidRPr="009C4E1D" w:rsidRDefault="00A34004" w:rsidP="006E58E4">
                  <w:pPr>
                    <w:pStyle w:val="rowtabella0"/>
                    <w:jc w:val="center"/>
                    <w:rPr>
                      <w:color w:val="002060"/>
                    </w:rPr>
                  </w:pPr>
                  <w:r w:rsidRPr="009C4E1D">
                    <w:rPr>
                      <w:color w:val="002060"/>
                    </w:rPr>
                    <w:t> </w:t>
                  </w:r>
                </w:p>
              </w:tc>
            </w:tr>
            <w:tr w:rsidR="00A34004" w:rsidRPr="009C4E1D" w14:paraId="7F66DD5B"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3A7772" w14:textId="77777777" w:rsidR="00A34004" w:rsidRPr="009C4E1D" w:rsidRDefault="00A34004" w:rsidP="006E58E4">
                  <w:pPr>
                    <w:pStyle w:val="rowtabella0"/>
                    <w:rPr>
                      <w:color w:val="002060"/>
                    </w:rPr>
                  </w:pPr>
                  <w:r w:rsidRPr="009C4E1D">
                    <w:rPr>
                      <w:color w:val="002060"/>
                    </w:rPr>
                    <w:lastRenderedPageBreak/>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52CA7" w14:textId="77777777" w:rsidR="00A34004" w:rsidRPr="009C4E1D" w:rsidRDefault="00A34004" w:rsidP="006E58E4">
                  <w:pPr>
                    <w:pStyle w:val="rowtabella0"/>
                    <w:rPr>
                      <w:color w:val="002060"/>
                    </w:rPr>
                  </w:pPr>
                  <w:r w:rsidRPr="009C4E1D">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ECD27" w14:textId="77777777" w:rsidR="00A34004" w:rsidRPr="009C4E1D" w:rsidRDefault="00A34004" w:rsidP="006E58E4">
                  <w:pPr>
                    <w:pStyle w:val="rowtabella0"/>
                    <w:jc w:val="center"/>
                    <w:rPr>
                      <w:color w:val="002060"/>
                    </w:rPr>
                  </w:pPr>
                  <w:r w:rsidRPr="009C4E1D">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0F36A" w14:textId="77777777" w:rsidR="00A34004" w:rsidRPr="009C4E1D" w:rsidRDefault="00A34004" w:rsidP="006E58E4">
                  <w:pPr>
                    <w:pStyle w:val="rowtabella0"/>
                    <w:jc w:val="center"/>
                    <w:rPr>
                      <w:color w:val="002060"/>
                    </w:rPr>
                  </w:pPr>
                  <w:r w:rsidRPr="009C4E1D">
                    <w:rPr>
                      <w:color w:val="002060"/>
                    </w:rPr>
                    <w:t> </w:t>
                  </w:r>
                </w:p>
              </w:tc>
            </w:tr>
          </w:tbl>
          <w:p w14:paraId="2846EC13" w14:textId="77777777" w:rsidR="00A34004" w:rsidRPr="009C4E1D" w:rsidRDefault="00A34004" w:rsidP="006E58E4">
            <w:pPr>
              <w:rPr>
                <w:color w:val="002060"/>
              </w:rPr>
            </w:pPr>
          </w:p>
        </w:tc>
      </w:tr>
    </w:tbl>
    <w:p w14:paraId="4FCD7364" w14:textId="77777777" w:rsidR="00A34004" w:rsidRPr="009C4E1D" w:rsidRDefault="00A34004" w:rsidP="00A340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4004" w:rsidRPr="009C4E1D" w14:paraId="05128AE7"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39BA05D4"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0A0EB" w14:textId="77777777" w:rsidR="00A34004" w:rsidRPr="009C4E1D" w:rsidRDefault="00A34004" w:rsidP="006E58E4">
                  <w:pPr>
                    <w:pStyle w:val="headertabella0"/>
                    <w:rPr>
                      <w:color w:val="002060"/>
                    </w:rPr>
                  </w:pPr>
                  <w:r w:rsidRPr="009C4E1D">
                    <w:rPr>
                      <w:color w:val="002060"/>
                    </w:rPr>
                    <w:t>GIRONE C - 8 Giornata - R</w:t>
                  </w:r>
                </w:p>
              </w:tc>
            </w:tr>
            <w:tr w:rsidR="00A34004" w:rsidRPr="009C4E1D" w14:paraId="744CB909"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7E612C" w14:textId="77777777" w:rsidR="00A34004" w:rsidRPr="009C4E1D" w:rsidRDefault="00A34004" w:rsidP="006E58E4">
                  <w:pPr>
                    <w:pStyle w:val="rowtabella0"/>
                    <w:rPr>
                      <w:color w:val="002060"/>
                    </w:rPr>
                  </w:pPr>
                  <w:r w:rsidRPr="009C4E1D">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28F93" w14:textId="77777777" w:rsidR="00A34004" w:rsidRPr="009C4E1D" w:rsidRDefault="00A34004" w:rsidP="006E58E4">
                  <w:pPr>
                    <w:pStyle w:val="rowtabella0"/>
                    <w:rPr>
                      <w:color w:val="002060"/>
                    </w:rPr>
                  </w:pPr>
                  <w:r w:rsidRPr="009C4E1D">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AFC42" w14:textId="77777777" w:rsidR="00A34004" w:rsidRPr="009C4E1D" w:rsidRDefault="00A34004" w:rsidP="006E58E4">
                  <w:pPr>
                    <w:pStyle w:val="rowtabella0"/>
                    <w:jc w:val="center"/>
                    <w:rPr>
                      <w:color w:val="002060"/>
                    </w:rPr>
                  </w:pPr>
                  <w:r w:rsidRPr="009C4E1D">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C1B35" w14:textId="77777777" w:rsidR="00A34004" w:rsidRPr="009C4E1D" w:rsidRDefault="00A34004" w:rsidP="006E58E4">
                  <w:pPr>
                    <w:pStyle w:val="rowtabella0"/>
                    <w:jc w:val="center"/>
                    <w:rPr>
                      <w:color w:val="002060"/>
                    </w:rPr>
                  </w:pPr>
                  <w:r w:rsidRPr="009C4E1D">
                    <w:rPr>
                      <w:color w:val="002060"/>
                    </w:rPr>
                    <w:t> </w:t>
                  </w:r>
                </w:p>
              </w:tc>
            </w:tr>
            <w:tr w:rsidR="00A34004" w:rsidRPr="009C4E1D" w14:paraId="6E067DC9"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6386FB" w14:textId="77777777" w:rsidR="00A34004" w:rsidRPr="009C4E1D" w:rsidRDefault="00A34004" w:rsidP="006E58E4">
                  <w:pPr>
                    <w:pStyle w:val="rowtabella0"/>
                    <w:rPr>
                      <w:color w:val="002060"/>
                    </w:rPr>
                  </w:pPr>
                  <w:r w:rsidRPr="009C4E1D">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E16A4" w14:textId="77777777" w:rsidR="00A34004" w:rsidRPr="009C4E1D" w:rsidRDefault="00A34004" w:rsidP="006E58E4">
                  <w:pPr>
                    <w:pStyle w:val="rowtabella0"/>
                    <w:rPr>
                      <w:color w:val="002060"/>
                    </w:rPr>
                  </w:pPr>
                  <w:r w:rsidRPr="009C4E1D">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F741AE" w14:textId="77777777" w:rsidR="00A34004" w:rsidRPr="009C4E1D" w:rsidRDefault="00A34004" w:rsidP="006E58E4">
                  <w:pPr>
                    <w:pStyle w:val="rowtabella0"/>
                    <w:jc w:val="center"/>
                    <w:rPr>
                      <w:color w:val="002060"/>
                    </w:rPr>
                  </w:pPr>
                  <w:r w:rsidRPr="009C4E1D">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FA195" w14:textId="77777777" w:rsidR="00A34004" w:rsidRPr="009C4E1D" w:rsidRDefault="00A34004" w:rsidP="006E58E4">
                  <w:pPr>
                    <w:pStyle w:val="rowtabella0"/>
                    <w:jc w:val="center"/>
                    <w:rPr>
                      <w:color w:val="002060"/>
                    </w:rPr>
                  </w:pPr>
                  <w:r w:rsidRPr="009C4E1D">
                    <w:rPr>
                      <w:color w:val="002060"/>
                    </w:rPr>
                    <w:t> </w:t>
                  </w:r>
                </w:p>
              </w:tc>
            </w:tr>
            <w:tr w:rsidR="00A34004" w:rsidRPr="009C4E1D" w14:paraId="4613144B"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146BC1" w14:textId="77777777" w:rsidR="00A34004" w:rsidRPr="009C4E1D" w:rsidRDefault="00A34004" w:rsidP="006E58E4">
                  <w:pPr>
                    <w:pStyle w:val="rowtabella0"/>
                    <w:rPr>
                      <w:color w:val="002060"/>
                    </w:rPr>
                  </w:pPr>
                  <w:r w:rsidRPr="009C4E1D">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767599" w14:textId="77777777" w:rsidR="00A34004" w:rsidRPr="009C4E1D" w:rsidRDefault="00A34004" w:rsidP="006E58E4">
                  <w:pPr>
                    <w:pStyle w:val="rowtabella0"/>
                    <w:rPr>
                      <w:color w:val="002060"/>
                    </w:rPr>
                  </w:pPr>
                  <w:r w:rsidRPr="009C4E1D">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8A480B" w14:textId="77777777" w:rsidR="00A34004" w:rsidRPr="009C4E1D" w:rsidRDefault="00A34004" w:rsidP="006E58E4">
                  <w:pPr>
                    <w:pStyle w:val="rowtabella0"/>
                    <w:jc w:val="center"/>
                    <w:rPr>
                      <w:color w:val="002060"/>
                    </w:rPr>
                  </w:pPr>
                  <w:r w:rsidRPr="009C4E1D">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FAC98E" w14:textId="77777777" w:rsidR="00A34004" w:rsidRPr="009C4E1D" w:rsidRDefault="00A34004" w:rsidP="006E58E4">
                  <w:pPr>
                    <w:pStyle w:val="rowtabella0"/>
                    <w:jc w:val="center"/>
                    <w:rPr>
                      <w:color w:val="002060"/>
                    </w:rPr>
                  </w:pPr>
                  <w:r w:rsidRPr="009C4E1D">
                    <w:rPr>
                      <w:color w:val="002060"/>
                    </w:rPr>
                    <w:t> </w:t>
                  </w:r>
                </w:p>
              </w:tc>
            </w:tr>
            <w:tr w:rsidR="00A34004" w:rsidRPr="009C4E1D" w14:paraId="27B9548F"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FE5490" w14:textId="77777777" w:rsidR="00A34004" w:rsidRPr="009C4E1D" w:rsidRDefault="00A34004" w:rsidP="006E58E4">
                  <w:pPr>
                    <w:pStyle w:val="rowtabella0"/>
                    <w:rPr>
                      <w:color w:val="002060"/>
                    </w:rPr>
                  </w:pPr>
                  <w:r w:rsidRPr="009C4E1D">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FF17EB" w14:textId="77777777" w:rsidR="00A34004" w:rsidRPr="009C4E1D" w:rsidRDefault="00A34004" w:rsidP="006E58E4">
                  <w:pPr>
                    <w:pStyle w:val="rowtabella0"/>
                    <w:rPr>
                      <w:color w:val="002060"/>
                    </w:rPr>
                  </w:pPr>
                  <w:r w:rsidRPr="009C4E1D">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4552A9" w14:textId="77777777" w:rsidR="00A34004" w:rsidRPr="009C4E1D" w:rsidRDefault="00A34004" w:rsidP="006E58E4">
                  <w:pPr>
                    <w:pStyle w:val="rowtabella0"/>
                    <w:jc w:val="center"/>
                    <w:rPr>
                      <w:color w:val="002060"/>
                    </w:rPr>
                  </w:pPr>
                  <w:r w:rsidRPr="009C4E1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80F165" w14:textId="77777777" w:rsidR="00A34004" w:rsidRPr="009C4E1D" w:rsidRDefault="00A34004" w:rsidP="006E58E4">
                  <w:pPr>
                    <w:pStyle w:val="rowtabella0"/>
                    <w:jc w:val="center"/>
                    <w:rPr>
                      <w:color w:val="002060"/>
                    </w:rPr>
                  </w:pPr>
                  <w:r w:rsidRPr="009C4E1D">
                    <w:rPr>
                      <w:color w:val="002060"/>
                    </w:rPr>
                    <w:t> </w:t>
                  </w:r>
                </w:p>
              </w:tc>
            </w:tr>
            <w:tr w:rsidR="00A34004" w:rsidRPr="009C4E1D" w14:paraId="69A98F4E"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EDB384" w14:textId="77777777" w:rsidR="00A34004" w:rsidRPr="009C4E1D" w:rsidRDefault="00A34004" w:rsidP="006E58E4">
                  <w:pPr>
                    <w:pStyle w:val="rowtabella0"/>
                    <w:rPr>
                      <w:color w:val="002060"/>
                    </w:rPr>
                  </w:pPr>
                  <w:r w:rsidRPr="009C4E1D">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0C96F6" w14:textId="77777777" w:rsidR="00A34004" w:rsidRPr="009C4E1D" w:rsidRDefault="00A34004" w:rsidP="006E58E4">
                  <w:pPr>
                    <w:pStyle w:val="rowtabella0"/>
                    <w:rPr>
                      <w:color w:val="002060"/>
                    </w:rPr>
                  </w:pPr>
                  <w:r w:rsidRPr="009C4E1D">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082433" w14:textId="77777777" w:rsidR="00A34004" w:rsidRPr="009C4E1D" w:rsidRDefault="00A34004" w:rsidP="006E58E4">
                  <w:pPr>
                    <w:pStyle w:val="rowtabella0"/>
                    <w:jc w:val="center"/>
                    <w:rPr>
                      <w:color w:val="002060"/>
                    </w:rPr>
                  </w:pPr>
                  <w:r w:rsidRPr="009C4E1D">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618148" w14:textId="77777777" w:rsidR="00A34004" w:rsidRPr="009C4E1D" w:rsidRDefault="00A34004" w:rsidP="006E58E4">
                  <w:pPr>
                    <w:pStyle w:val="rowtabella0"/>
                    <w:jc w:val="center"/>
                    <w:rPr>
                      <w:color w:val="002060"/>
                    </w:rPr>
                  </w:pPr>
                  <w:r w:rsidRPr="009C4E1D">
                    <w:rPr>
                      <w:color w:val="002060"/>
                    </w:rPr>
                    <w:t> </w:t>
                  </w:r>
                </w:p>
              </w:tc>
            </w:tr>
            <w:tr w:rsidR="00A34004" w:rsidRPr="009C4E1D" w14:paraId="1AA47015"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EB8F9C" w14:textId="77777777" w:rsidR="00A34004" w:rsidRPr="009C4E1D" w:rsidRDefault="00A34004" w:rsidP="006E58E4">
                  <w:pPr>
                    <w:pStyle w:val="rowtabella0"/>
                    <w:rPr>
                      <w:color w:val="002060"/>
                    </w:rPr>
                  </w:pPr>
                  <w:r w:rsidRPr="009C4E1D">
                    <w:rPr>
                      <w:color w:val="002060"/>
                    </w:rPr>
                    <w:t>POLISPORTIVA ROSSO BLU</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11934" w14:textId="77777777" w:rsidR="00A34004" w:rsidRPr="009C4E1D" w:rsidRDefault="00A34004" w:rsidP="006E58E4">
                  <w:pPr>
                    <w:pStyle w:val="rowtabella0"/>
                    <w:rPr>
                      <w:color w:val="002060"/>
                    </w:rPr>
                  </w:pPr>
                  <w:r w:rsidRPr="009C4E1D">
                    <w:rPr>
                      <w:color w:val="002060"/>
                    </w:rPr>
                    <w:t xml:space="preserve">- </w:t>
                  </w:r>
                  <w:proofErr w:type="gramStart"/>
                  <w:r w:rsidRPr="009C4E1D">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0CF50" w14:textId="77777777" w:rsidR="00A34004" w:rsidRPr="009C4E1D" w:rsidRDefault="00A34004" w:rsidP="006E58E4">
                  <w:pPr>
                    <w:pStyle w:val="rowtabella0"/>
                    <w:jc w:val="center"/>
                    <w:rPr>
                      <w:color w:val="002060"/>
                    </w:rPr>
                  </w:pPr>
                  <w:r w:rsidRPr="009C4E1D">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DE770" w14:textId="77777777" w:rsidR="00A34004" w:rsidRPr="009C4E1D" w:rsidRDefault="00A34004" w:rsidP="006E58E4">
                  <w:pPr>
                    <w:pStyle w:val="rowtabella0"/>
                    <w:jc w:val="center"/>
                    <w:rPr>
                      <w:color w:val="002060"/>
                    </w:rPr>
                  </w:pPr>
                  <w:r w:rsidRPr="009C4E1D">
                    <w:rPr>
                      <w:color w:val="002060"/>
                    </w:rPr>
                    <w:t> </w:t>
                  </w:r>
                </w:p>
              </w:tc>
            </w:tr>
            <w:tr w:rsidR="00A34004" w:rsidRPr="009C4E1D" w14:paraId="2E24C7D7"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316C988B" w14:textId="77777777" w:rsidR="00A34004" w:rsidRPr="009C4E1D" w:rsidRDefault="00A34004" w:rsidP="006E58E4">
                  <w:pPr>
                    <w:pStyle w:val="rowtabella0"/>
                    <w:rPr>
                      <w:color w:val="002060"/>
                    </w:rPr>
                  </w:pPr>
                  <w:r w:rsidRPr="009C4E1D">
                    <w:rPr>
                      <w:color w:val="002060"/>
                    </w:rPr>
                    <w:t>(1) - disputata il 28/02/2026</w:t>
                  </w:r>
                </w:p>
              </w:tc>
            </w:tr>
          </w:tbl>
          <w:p w14:paraId="5413578C" w14:textId="77777777" w:rsidR="00A34004" w:rsidRPr="009C4E1D" w:rsidRDefault="00A34004" w:rsidP="006E58E4">
            <w:pPr>
              <w:rPr>
                <w:color w:val="002060"/>
              </w:rPr>
            </w:pPr>
          </w:p>
        </w:tc>
      </w:tr>
    </w:tbl>
    <w:p w14:paraId="336768C1" w14:textId="77777777" w:rsidR="00A34004" w:rsidRPr="009C4E1D" w:rsidRDefault="00A34004" w:rsidP="00A34004">
      <w:pPr>
        <w:pStyle w:val="breakline"/>
        <w:rPr>
          <w:rFonts w:eastAsiaTheme="minorEastAsia"/>
          <w:color w:val="002060"/>
        </w:rPr>
      </w:pPr>
    </w:p>
    <w:p w14:paraId="212A8DBB" w14:textId="77777777" w:rsidR="00A34004" w:rsidRPr="009C4E1D" w:rsidRDefault="00A34004" w:rsidP="00A34004">
      <w:pPr>
        <w:pStyle w:val="breakline"/>
        <w:rPr>
          <w:color w:val="002060"/>
        </w:rPr>
      </w:pPr>
    </w:p>
    <w:p w14:paraId="788BFBB3" w14:textId="77777777" w:rsidR="00A34004" w:rsidRPr="009C4E1D" w:rsidRDefault="00A34004" w:rsidP="00A34004">
      <w:pPr>
        <w:pStyle w:val="titoloprinc0"/>
        <w:rPr>
          <w:color w:val="002060"/>
        </w:rPr>
      </w:pPr>
      <w:r w:rsidRPr="009C4E1D">
        <w:rPr>
          <w:color w:val="002060"/>
        </w:rPr>
        <w:t>GIUDICE SPORTIVO</w:t>
      </w:r>
    </w:p>
    <w:p w14:paraId="2D43E7C8" w14:textId="77777777" w:rsidR="00A34004" w:rsidRPr="009C4E1D" w:rsidRDefault="00A34004" w:rsidP="00A34004">
      <w:pPr>
        <w:pStyle w:val="diffida"/>
        <w:rPr>
          <w:color w:val="002060"/>
        </w:rPr>
      </w:pPr>
      <w:r w:rsidRPr="009C4E1D">
        <w:rPr>
          <w:color w:val="002060"/>
        </w:rPr>
        <w:t>Il Giudice Sportivo Avv. Agnese Lazzaretti, con l'assistenza del Segretario Angelo Castellana, nella seduta del 04/03/2026, ha adottato le decisioni che di seguito integralmente si riportano:</w:t>
      </w:r>
    </w:p>
    <w:p w14:paraId="211FB0E9" w14:textId="77777777" w:rsidR="00A34004" w:rsidRPr="009C4E1D" w:rsidRDefault="00A34004" w:rsidP="00A34004">
      <w:pPr>
        <w:pStyle w:val="titolo10"/>
        <w:rPr>
          <w:color w:val="002060"/>
        </w:rPr>
      </w:pPr>
      <w:r w:rsidRPr="009C4E1D">
        <w:rPr>
          <w:color w:val="002060"/>
        </w:rPr>
        <w:t xml:space="preserve">GARE DEL 27/ 2/2026 </w:t>
      </w:r>
    </w:p>
    <w:p w14:paraId="57D29889" w14:textId="77777777" w:rsidR="00A34004" w:rsidRPr="009C4E1D" w:rsidRDefault="00A34004" w:rsidP="00A34004">
      <w:pPr>
        <w:pStyle w:val="titolo7a"/>
        <w:rPr>
          <w:color w:val="002060"/>
        </w:rPr>
      </w:pPr>
      <w:r w:rsidRPr="009C4E1D">
        <w:rPr>
          <w:color w:val="002060"/>
        </w:rPr>
        <w:t xml:space="preserve">PROVVEDIMENTI DISCIPLINARI </w:t>
      </w:r>
    </w:p>
    <w:p w14:paraId="45329AF5"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416F8504" w14:textId="77777777" w:rsidR="00A34004" w:rsidRPr="009C4E1D" w:rsidRDefault="00A34004" w:rsidP="00A34004">
      <w:pPr>
        <w:pStyle w:val="titolo30"/>
        <w:rPr>
          <w:color w:val="002060"/>
        </w:rPr>
      </w:pPr>
      <w:r w:rsidRPr="009C4E1D">
        <w:rPr>
          <w:color w:val="002060"/>
        </w:rPr>
        <w:t xml:space="preserve">SOCIETA' </w:t>
      </w:r>
    </w:p>
    <w:p w14:paraId="6E4EC663" w14:textId="77777777" w:rsidR="00A34004" w:rsidRPr="009C4E1D" w:rsidRDefault="00A34004" w:rsidP="00A34004">
      <w:pPr>
        <w:pStyle w:val="titolo20"/>
        <w:rPr>
          <w:color w:val="002060"/>
        </w:rPr>
      </w:pPr>
      <w:r w:rsidRPr="009C4E1D">
        <w:rPr>
          <w:color w:val="002060"/>
        </w:rPr>
        <w:t xml:space="preserve">AMMENDA </w:t>
      </w:r>
    </w:p>
    <w:p w14:paraId="5F1DBF4C" w14:textId="77777777" w:rsidR="00A34004" w:rsidRPr="009C4E1D" w:rsidRDefault="00A34004" w:rsidP="00A34004">
      <w:pPr>
        <w:pStyle w:val="diffida"/>
        <w:spacing w:before="80" w:beforeAutospacing="0" w:after="40" w:afterAutospacing="0"/>
        <w:jc w:val="left"/>
        <w:rPr>
          <w:color w:val="002060"/>
        </w:rPr>
      </w:pPr>
      <w:r w:rsidRPr="009C4E1D">
        <w:rPr>
          <w:color w:val="002060"/>
        </w:rPr>
        <w:t xml:space="preserve">Euro 150,00 SAN BIAGIO </w:t>
      </w:r>
      <w:r w:rsidRPr="009C4E1D">
        <w:rPr>
          <w:color w:val="002060"/>
        </w:rPr>
        <w:br/>
        <w:t xml:space="preserve">Per comportamento offensivo dei propri sostenitori verso l'arbitro. </w:t>
      </w:r>
    </w:p>
    <w:p w14:paraId="13409FDA" w14:textId="77777777" w:rsidR="00A34004" w:rsidRPr="009C4E1D" w:rsidRDefault="00A34004" w:rsidP="00A34004">
      <w:pPr>
        <w:pStyle w:val="diffida"/>
        <w:spacing w:before="80" w:beforeAutospacing="0" w:after="40" w:afterAutospacing="0"/>
        <w:jc w:val="left"/>
        <w:rPr>
          <w:color w:val="002060"/>
        </w:rPr>
      </w:pPr>
      <w:r w:rsidRPr="009C4E1D">
        <w:rPr>
          <w:color w:val="002060"/>
        </w:rPr>
        <w:t xml:space="preserve">. </w:t>
      </w:r>
    </w:p>
    <w:p w14:paraId="31412E7C" w14:textId="77777777" w:rsidR="00A34004" w:rsidRPr="009C4E1D" w:rsidRDefault="00A34004" w:rsidP="00A34004">
      <w:pPr>
        <w:pStyle w:val="titolo30"/>
        <w:rPr>
          <w:color w:val="002060"/>
        </w:rPr>
      </w:pPr>
      <w:r w:rsidRPr="009C4E1D">
        <w:rPr>
          <w:color w:val="002060"/>
        </w:rPr>
        <w:t xml:space="preserve">DIRIGENTI </w:t>
      </w:r>
    </w:p>
    <w:p w14:paraId="2CA11F0B" w14:textId="77777777" w:rsidR="00A34004" w:rsidRPr="009C4E1D" w:rsidRDefault="00A34004" w:rsidP="00A34004">
      <w:pPr>
        <w:pStyle w:val="titolo20"/>
        <w:rPr>
          <w:color w:val="002060"/>
        </w:rPr>
      </w:pPr>
      <w:r w:rsidRPr="009C4E1D">
        <w:rPr>
          <w:color w:val="002060"/>
        </w:rPr>
        <w:t xml:space="preserve">INIBIZIONE A TEMPO OPPURE SQUALIFICA A GARE: FINO AL 11/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324865F" w14:textId="77777777" w:rsidTr="006E58E4">
        <w:tc>
          <w:tcPr>
            <w:tcW w:w="2200" w:type="dxa"/>
            <w:tcMar>
              <w:top w:w="20" w:type="dxa"/>
              <w:left w:w="20" w:type="dxa"/>
              <w:bottom w:w="20" w:type="dxa"/>
              <w:right w:w="20" w:type="dxa"/>
            </w:tcMar>
            <w:vAlign w:val="center"/>
            <w:hideMark/>
          </w:tcPr>
          <w:p w14:paraId="3C30B43A" w14:textId="77777777" w:rsidR="00A34004" w:rsidRPr="009C4E1D" w:rsidRDefault="00A34004" w:rsidP="006E58E4">
            <w:pPr>
              <w:pStyle w:val="movimento"/>
              <w:rPr>
                <w:color w:val="002060"/>
              </w:rPr>
            </w:pPr>
            <w:r w:rsidRPr="009C4E1D">
              <w:rPr>
                <w:color w:val="002060"/>
              </w:rPr>
              <w:t>MENSA GIACOMO</w:t>
            </w:r>
          </w:p>
        </w:tc>
        <w:tc>
          <w:tcPr>
            <w:tcW w:w="2200" w:type="dxa"/>
            <w:tcMar>
              <w:top w:w="20" w:type="dxa"/>
              <w:left w:w="20" w:type="dxa"/>
              <w:bottom w:w="20" w:type="dxa"/>
              <w:right w:w="20" w:type="dxa"/>
            </w:tcMar>
            <w:vAlign w:val="center"/>
            <w:hideMark/>
          </w:tcPr>
          <w:p w14:paraId="337ED6A2" w14:textId="77777777" w:rsidR="00A34004" w:rsidRPr="009C4E1D" w:rsidRDefault="00A34004" w:rsidP="006E58E4">
            <w:pPr>
              <w:pStyle w:val="movimento2"/>
              <w:rPr>
                <w:color w:val="002060"/>
              </w:rPr>
            </w:pPr>
            <w:r w:rsidRPr="009C4E1D">
              <w:rPr>
                <w:color w:val="002060"/>
              </w:rPr>
              <w:t xml:space="preserve">(POL.CAGLI SPORT ASSOCIATI) </w:t>
            </w:r>
          </w:p>
        </w:tc>
        <w:tc>
          <w:tcPr>
            <w:tcW w:w="800" w:type="dxa"/>
            <w:tcMar>
              <w:top w:w="20" w:type="dxa"/>
              <w:left w:w="20" w:type="dxa"/>
              <w:bottom w:w="20" w:type="dxa"/>
              <w:right w:w="20" w:type="dxa"/>
            </w:tcMar>
            <w:vAlign w:val="center"/>
            <w:hideMark/>
          </w:tcPr>
          <w:p w14:paraId="23FCDC3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699223E"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BC36C75" w14:textId="77777777" w:rsidR="00A34004" w:rsidRPr="009C4E1D" w:rsidRDefault="00A34004" w:rsidP="006E58E4">
            <w:pPr>
              <w:pStyle w:val="movimento2"/>
              <w:rPr>
                <w:color w:val="002060"/>
              </w:rPr>
            </w:pPr>
            <w:r w:rsidRPr="009C4E1D">
              <w:rPr>
                <w:color w:val="002060"/>
              </w:rPr>
              <w:t> </w:t>
            </w:r>
          </w:p>
        </w:tc>
      </w:tr>
    </w:tbl>
    <w:p w14:paraId="2B439107" w14:textId="77777777" w:rsidR="00A34004" w:rsidRPr="009C4E1D" w:rsidRDefault="00A34004" w:rsidP="00A34004">
      <w:pPr>
        <w:pStyle w:val="diffida"/>
        <w:spacing w:before="80" w:beforeAutospacing="0" w:after="40" w:afterAutospacing="0"/>
        <w:jc w:val="left"/>
        <w:rPr>
          <w:rFonts w:eastAsiaTheme="minorEastAsia"/>
          <w:color w:val="002060"/>
        </w:rPr>
      </w:pPr>
      <w:r w:rsidRPr="009C4E1D">
        <w:rPr>
          <w:color w:val="002060"/>
        </w:rPr>
        <w:t xml:space="preserve">Espulso per somma di ammonizioni. Allontanato. </w:t>
      </w:r>
    </w:p>
    <w:p w14:paraId="5A1F7AF5" w14:textId="77777777" w:rsidR="00A34004" w:rsidRPr="009C4E1D" w:rsidRDefault="00A34004" w:rsidP="00A34004">
      <w:pPr>
        <w:pStyle w:val="titolo20"/>
        <w:rPr>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0C796BD" w14:textId="77777777" w:rsidTr="006E58E4">
        <w:tc>
          <w:tcPr>
            <w:tcW w:w="2200" w:type="dxa"/>
            <w:tcMar>
              <w:top w:w="20" w:type="dxa"/>
              <w:left w:w="20" w:type="dxa"/>
              <w:bottom w:w="20" w:type="dxa"/>
              <w:right w:w="20" w:type="dxa"/>
            </w:tcMar>
            <w:vAlign w:val="center"/>
            <w:hideMark/>
          </w:tcPr>
          <w:p w14:paraId="04BCE971" w14:textId="77777777" w:rsidR="00A34004" w:rsidRPr="009C4E1D" w:rsidRDefault="00A34004" w:rsidP="006E58E4">
            <w:pPr>
              <w:pStyle w:val="movimento"/>
              <w:rPr>
                <w:color w:val="002060"/>
              </w:rPr>
            </w:pPr>
            <w:r w:rsidRPr="009C4E1D">
              <w:rPr>
                <w:color w:val="002060"/>
              </w:rPr>
              <w:t>AMATO MARCO</w:t>
            </w:r>
          </w:p>
        </w:tc>
        <w:tc>
          <w:tcPr>
            <w:tcW w:w="2200" w:type="dxa"/>
            <w:tcMar>
              <w:top w:w="20" w:type="dxa"/>
              <w:left w:w="20" w:type="dxa"/>
              <w:bottom w:w="20" w:type="dxa"/>
              <w:right w:w="20" w:type="dxa"/>
            </w:tcMar>
            <w:vAlign w:val="center"/>
            <w:hideMark/>
          </w:tcPr>
          <w:p w14:paraId="5E543EC2" w14:textId="77777777" w:rsidR="00A34004" w:rsidRPr="009C4E1D" w:rsidRDefault="00A34004" w:rsidP="006E58E4">
            <w:pPr>
              <w:pStyle w:val="movimento2"/>
              <w:rPr>
                <w:color w:val="002060"/>
              </w:rPr>
            </w:pPr>
            <w:r w:rsidRPr="009C4E1D">
              <w:rPr>
                <w:color w:val="002060"/>
              </w:rPr>
              <w:t xml:space="preserve">(PIEVE D ICO CALCIO A 5) </w:t>
            </w:r>
          </w:p>
        </w:tc>
        <w:tc>
          <w:tcPr>
            <w:tcW w:w="800" w:type="dxa"/>
            <w:tcMar>
              <w:top w:w="20" w:type="dxa"/>
              <w:left w:w="20" w:type="dxa"/>
              <w:bottom w:w="20" w:type="dxa"/>
              <w:right w:w="20" w:type="dxa"/>
            </w:tcMar>
            <w:vAlign w:val="center"/>
            <w:hideMark/>
          </w:tcPr>
          <w:p w14:paraId="60F886D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959FBA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C187183" w14:textId="77777777" w:rsidR="00A34004" w:rsidRPr="009C4E1D" w:rsidRDefault="00A34004" w:rsidP="006E58E4">
            <w:pPr>
              <w:pStyle w:val="movimento2"/>
              <w:rPr>
                <w:color w:val="002060"/>
              </w:rPr>
            </w:pPr>
            <w:r w:rsidRPr="009C4E1D">
              <w:rPr>
                <w:color w:val="002060"/>
              </w:rPr>
              <w:t> </w:t>
            </w:r>
          </w:p>
        </w:tc>
      </w:tr>
    </w:tbl>
    <w:p w14:paraId="63EEBCEE"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31D349D" w14:textId="77777777" w:rsidTr="006E58E4">
        <w:tc>
          <w:tcPr>
            <w:tcW w:w="2200" w:type="dxa"/>
            <w:tcMar>
              <w:top w:w="20" w:type="dxa"/>
              <w:left w:w="20" w:type="dxa"/>
              <w:bottom w:w="20" w:type="dxa"/>
              <w:right w:w="20" w:type="dxa"/>
            </w:tcMar>
            <w:vAlign w:val="center"/>
            <w:hideMark/>
          </w:tcPr>
          <w:p w14:paraId="58D2E25B" w14:textId="77777777" w:rsidR="00A34004" w:rsidRPr="009C4E1D" w:rsidRDefault="00A34004" w:rsidP="006E58E4">
            <w:pPr>
              <w:pStyle w:val="movimento"/>
              <w:rPr>
                <w:color w:val="002060"/>
              </w:rPr>
            </w:pPr>
            <w:r w:rsidRPr="009C4E1D">
              <w:rPr>
                <w:color w:val="002060"/>
              </w:rPr>
              <w:t>MONTESI MATTEO</w:t>
            </w:r>
          </w:p>
        </w:tc>
        <w:tc>
          <w:tcPr>
            <w:tcW w:w="2200" w:type="dxa"/>
            <w:tcMar>
              <w:top w:w="20" w:type="dxa"/>
              <w:left w:w="20" w:type="dxa"/>
              <w:bottom w:w="20" w:type="dxa"/>
              <w:right w:w="20" w:type="dxa"/>
            </w:tcMar>
            <w:vAlign w:val="center"/>
            <w:hideMark/>
          </w:tcPr>
          <w:p w14:paraId="2D42AC7A" w14:textId="77777777" w:rsidR="00A34004" w:rsidRPr="009C4E1D" w:rsidRDefault="00A34004" w:rsidP="006E58E4">
            <w:pPr>
              <w:pStyle w:val="movimento2"/>
              <w:rPr>
                <w:color w:val="002060"/>
              </w:rPr>
            </w:pPr>
            <w:r w:rsidRPr="009C4E1D">
              <w:rPr>
                <w:color w:val="002060"/>
              </w:rPr>
              <w:t xml:space="preserve">(C.U.S. CAMERINO A.S.D.) </w:t>
            </w:r>
          </w:p>
        </w:tc>
        <w:tc>
          <w:tcPr>
            <w:tcW w:w="800" w:type="dxa"/>
            <w:tcMar>
              <w:top w:w="20" w:type="dxa"/>
              <w:left w:w="20" w:type="dxa"/>
              <w:bottom w:w="20" w:type="dxa"/>
              <w:right w:w="20" w:type="dxa"/>
            </w:tcMar>
            <w:vAlign w:val="center"/>
            <w:hideMark/>
          </w:tcPr>
          <w:p w14:paraId="71DFA1F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B55F5F9" w14:textId="77777777" w:rsidR="00A34004" w:rsidRPr="009C4E1D" w:rsidRDefault="00A34004" w:rsidP="006E58E4">
            <w:pPr>
              <w:pStyle w:val="movimento"/>
              <w:rPr>
                <w:color w:val="002060"/>
              </w:rPr>
            </w:pPr>
            <w:r w:rsidRPr="009C4E1D">
              <w:rPr>
                <w:color w:val="002060"/>
              </w:rPr>
              <w:t>TONTINI ANDREA</w:t>
            </w:r>
          </w:p>
        </w:tc>
        <w:tc>
          <w:tcPr>
            <w:tcW w:w="2200" w:type="dxa"/>
            <w:tcMar>
              <w:top w:w="20" w:type="dxa"/>
              <w:left w:w="20" w:type="dxa"/>
              <w:bottom w:w="20" w:type="dxa"/>
              <w:right w:w="20" w:type="dxa"/>
            </w:tcMar>
            <w:vAlign w:val="center"/>
            <w:hideMark/>
          </w:tcPr>
          <w:p w14:paraId="1BCA1891" w14:textId="77777777" w:rsidR="00A34004" w:rsidRPr="009C4E1D" w:rsidRDefault="00A34004" w:rsidP="006E58E4">
            <w:pPr>
              <w:pStyle w:val="movimento2"/>
              <w:rPr>
                <w:color w:val="002060"/>
              </w:rPr>
            </w:pPr>
            <w:r w:rsidRPr="009C4E1D">
              <w:rPr>
                <w:color w:val="002060"/>
              </w:rPr>
              <w:t xml:space="preserve">(GIOVANI SANT IPPOLITO) </w:t>
            </w:r>
          </w:p>
        </w:tc>
      </w:tr>
    </w:tbl>
    <w:p w14:paraId="02783EE2" w14:textId="77777777" w:rsidR="00A34004" w:rsidRPr="009C4E1D" w:rsidRDefault="00A34004" w:rsidP="00A34004">
      <w:pPr>
        <w:pStyle w:val="titolo30"/>
        <w:rPr>
          <w:rFonts w:eastAsiaTheme="minorEastAsia"/>
          <w:color w:val="002060"/>
        </w:rPr>
      </w:pPr>
      <w:r w:rsidRPr="009C4E1D">
        <w:rPr>
          <w:color w:val="002060"/>
        </w:rPr>
        <w:t xml:space="preserve">ALLENATORI </w:t>
      </w:r>
    </w:p>
    <w:p w14:paraId="5A112164" w14:textId="77777777" w:rsidR="00A34004" w:rsidRPr="009C4E1D" w:rsidRDefault="00A34004" w:rsidP="00A34004">
      <w:pPr>
        <w:pStyle w:val="titolo20"/>
        <w:rPr>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90B3036" w14:textId="77777777" w:rsidTr="006E58E4">
        <w:tc>
          <w:tcPr>
            <w:tcW w:w="2200" w:type="dxa"/>
            <w:tcMar>
              <w:top w:w="20" w:type="dxa"/>
              <w:left w:w="20" w:type="dxa"/>
              <w:bottom w:w="20" w:type="dxa"/>
              <w:right w:w="20" w:type="dxa"/>
            </w:tcMar>
            <w:vAlign w:val="center"/>
            <w:hideMark/>
          </w:tcPr>
          <w:p w14:paraId="5E3AE97F" w14:textId="77777777" w:rsidR="00A34004" w:rsidRPr="009C4E1D" w:rsidRDefault="00A34004" w:rsidP="006E58E4">
            <w:pPr>
              <w:pStyle w:val="movimento"/>
              <w:rPr>
                <w:color w:val="002060"/>
              </w:rPr>
            </w:pPr>
            <w:r w:rsidRPr="009C4E1D">
              <w:rPr>
                <w:color w:val="002060"/>
              </w:rPr>
              <w:t>DONATI ANDREA</w:t>
            </w:r>
          </w:p>
        </w:tc>
        <w:tc>
          <w:tcPr>
            <w:tcW w:w="2200" w:type="dxa"/>
            <w:tcMar>
              <w:top w:w="20" w:type="dxa"/>
              <w:left w:w="20" w:type="dxa"/>
              <w:bottom w:w="20" w:type="dxa"/>
              <w:right w:w="20" w:type="dxa"/>
            </w:tcMar>
            <w:vAlign w:val="center"/>
            <w:hideMark/>
          </w:tcPr>
          <w:p w14:paraId="151C9AC2" w14:textId="77777777" w:rsidR="00A34004" w:rsidRPr="009C4E1D" w:rsidRDefault="00A34004" w:rsidP="006E58E4">
            <w:pPr>
              <w:pStyle w:val="movimento2"/>
              <w:rPr>
                <w:color w:val="002060"/>
              </w:rPr>
            </w:pPr>
            <w:r w:rsidRPr="009C4E1D">
              <w:rPr>
                <w:color w:val="002060"/>
              </w:rPr>
              <w:t xml:space="preserve">(FUTSAL RECANATI) </w:t>
            </w:r>
          </w:p>
        </w:tc>
        <w:tc>
          <w:tcPr>
            <w:tcW w:w="800" w:type="dxa"/>
            <w:tcMar>
              <w:top w:w="20" w:type="dxa"/>
              <w:left w:w="20" w:type="dxa"/>
              <w:bottom w:w="20" w:type="dxa"/>
              <w:right w:w="20" w:type="dxa"/>
            </w:tcMar>
            <w:vAlign w:val="center"/>
            <w:hideMark/>
          </w:tcPr>
          <w:p w14:paraId="0569D45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8044C4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7EFE403" w14:textId="77777777" w:rsidR="00A34004" w:rsidRPr="009C4E1D" w:rsidRDefault="00A34004" w:rsidP="006E58E4">
            <w:pPr>
              <w:pStyle w:val="movimento2"/>
              <w:rPr>
                <w:color w:val="002060"/>
              </w:rPr>
            </w:pPr>
            <w:r w:rsidRPr="009C4E1D">
              <w:rPr>
                <w:color w:val="002060"/>
              </w:rPr>
              <w:t> </w:t>
            </w:r>
          </w:p>
        </w:tc>
      </w:tr>
    </w:tbl>
    <w:p w14:paraId="3D4581C0"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D4DA50F" w14:textId="77777777" w:rsidTr="006E58E4">
        <w:tc>
          <w:tcPr>
            <w:tcW w:w="2200" w:type="dxa"/>
            <w:tcMar>
              <w:top w:w="20" w:type="dxa"/>
              <w:left w:w="20" w:type="dxa"/>
              <w:bottom w:w="20" w:type="dxa"/>
              <w:right w:w="20" w:type="dxa"/>
            </w:tcMar>
            <w:vAlign w:val="center"/>
            <w:hideMark/>
          </w:tcPr>
          <w:p w14:paraId="2E8F7F96" w14:textId="77777777" w:rsidR="00A34004" w:rsidRPr="009C4E1D" w:rsidRDefault="00A34004" w:rsidP="006E58E4">
            <w:pPr>
              <w:pStyle w:val="movimento"/>
              <w:rPr>
                <w:color w:val="002060"/>
              </w:rPr>
            </w:pPr>
            <w:r w:rsidRPr="009C4E1D">
              <w:rPr>
                <w:color w:val="002060"/>
              </w:rPr>
              <w:t>TAGARAS NICOLA</w:t>
            </w:r>
          </w:p>
        </w:tc>
        <w:tc>
          <w:tcPr>
            <w:tcW w:w="2200" w:type="dxa"/>
            <w:tcMar>
              <w:top w:w="20" w:type="dxa"/>
              <w:left w:w="20" w:type="dxa"/>
              <w:bottom w:w="20" w:type="dxa"/>
              <w:right w:w="20" w:type="dxa"/>
            </w:tcMar>
            <w:vAlign w:val="center"/>
            <w:hideMark/>
          </w:tcPr>
          <w:p w14:paraId="521E795A" w14:textId="77777777" w:rsidR="00A34004" w:rsidRPr="009C4E1D" w:rsidRDefault="00A34004" w:rsidP="006E58E4">
            <w:pPr>
              <w:pStyle w:val="movimento2"/>
              <w:rPr>
                <w:color w:val="002060"/>
              </w:rPr>
            </w:pPr>
            <w:r w:rsidRPr="009C4E1D">
              <w:rPr>
                <w:color w:val="002060"/>
              </w:rPr>
              <w:t xml:space="preserve">(FUTSAL CASTELRAIMONDO) </w:t>
            </w:r>
          </w:p>
        </w:tc>
        <w:tc>
          <w:tcPr>
            <w:tcW w:w="800" w:type="dxa"/>
            <w:tcMar>
              <w:top w:w="20" w:type="dxa"/>
              <w:left w:w="20" w:type="dxa"/>
              <w:bottom w:w="20" w:type="dxa"/>
              <w:right w:w="20" w:type="dxa"/>
            </w:tcMar>
            <w:vAlign w:val="center"/>
            <w:hideMark/>
          </w:tcPr>
          <w:p w14:paraId="7622660E"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0B22AA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E1B6DBC" w14:textId="77777777" w:rsidR="00A34004" w:rsidRPr="009C4E1D" w:rsidRDefault="00A34004" w:rsidP="006E58E4">
            <w:pPr>
              <w:pStyle w:val="movimento2"/>
              <w:rPr>
                <w:color w:val="002060"/>
              </w:rPr>
            </w:pPr>
            <w:r w:rsidRPr="009C4E1D">
              <w:rPr>
                <w:color w:val="002060"/>
              </w:rPr>
              <w:t> </w:t>
            </w:r>
          </w:p>
        </w:tc>
      </w:tr>
    </w:tbl>
    <w:p w14:paraId="16C1E953" w14:textId="77777777" w:rsidR="00A34004" w:rsidRPr="009C4E1D" w:rsidRDefault="00A34004" w:rsidP="00A34004">
      <w:pPr>
        <w:pStyle w:val="titolo30"/>
        <w:rPr>
          <w:rFonts w:eastAsiaTheme="minorEastAsia"/>
          <w:color w:val="002060"/>
        </w:rPr>
      </w:pPr>
      <w:r w:rsidRPr="009C4E1D">
        <w:rPr>
          <w:color w:val="002060"/>
        </w:rPr>
        <w:t xml:space="preserve">CALCIATORI ESPULSI </w:t>
      </w:r>
    </w:p>
    <w:p w14:paraId="2820C376" w14:textId="77777777" w:rsidR="00A34004" w:rsidRPr="009C4E1D" w:rsidRDefault="00A34004" w:rsidP="00A34004">
      <w:pPr>
        <w:pStyle w:val="titolo20"/>
        <w:rPr>
          <w:color w:val="002060"/>
        </w:rPr>
      </w:pPr>
      <w:r w:rsidRPr="009C4E1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516A550" w14:textId="77777777" w:rsidTr="006E58E4">
        <w:tc>
          <w:tcPr>
            <w:tcW w:w="2200" w:type="dxa"/>
            <w:tcMar>
              <w:top w:w="20" w:type="dxa"/>
              <w:left w:w="20" w:type="dxa"/>
              <w:bottom w:w="20" w:type="dxa"/>
              <w:right w:w="20" w:type="dxa"/>
            </w:tcMar>
            <w:vAlign w:val="center"/>
            <w:hideMark/>
          </w:tcPr>
          <w:p w14:paraId="0BF74316" w14:textId="77777777" w:rsidR="00A34004" w:rsidRPr="009C4E1D" w:rsidRDefault="00A34004" w:rsidP="006E58E4">
            <w:pPr>
              <w:pStyle w:val="movimento"/>
              <w:rPr>
                <w:color w:val="002060"/>
              </w:rPr>
            </w:pPr>
            <w:r w:rsidRPr="009C4E1D">
              <w:rPr>
                <w:color w:val="002060"/>
              </w:rPr>
              <w:t>VALENTE DANIELE</w:t>
            </w:r>
          </w:p>
        </w:tc>
        <w:tc>
          <w:tcPr>
            <w:tcW w:w="2200" w:type="dxa"/>
            <w:tcMar>
              <w:top w:w="20" w:type="dxa"/>
              <w:left w:w="20" w:type="dxa"/>
              <w:bottom w:w="20" w:type="dxa"/>
              <w:right w:w="20" w:type="dxa"/>
            </w:tcMar>
            <w:vAlign w:val="center"/>
            <w:hideMark/>
          </w:tcPr>
          <w:p w14:paraId="27D565D4" w14:textId="77777777" w:rsidR="00A34004" w:rsidRPr="009C4E1D" w:rsidRDefault="00A34004" w:rsidP="006E58E4">
            <w:pPr>
              <w:pStyle w:val="movimento2"/>
              <w:rPr>
                <w:color w:val="002060"/>
              </w:rPr>
            </w:pPr>
            <w:r w:rsidRPr="009C4E1D">
              <w:rPr>
                <w:color w:val="002060"/>
              </w:rPr>
              <w:t xml:space="preserve">(AVIS ARCEVIA 1964) </w:t>
            </w:r>
          </w:p>
        </w:tc>
        <w:tc>
          <w:tcPr>
            <w:tcW w:w="800" w:type="dxa"/>
            <w:tcMar>
              <w:top w:w="20" w:type="dxa"/>
              <w:left w:w="20" w:type="dxa"/>
              <w:bottom w:w="20" w:type="dxa"/>
              <w:right w:w="20" w:type="dxa"/>
            </w:tcMar>
            <w:vAlign w:val="center"/>
            <w:hideMark/>
          </w:tcPr>
          <w:p w14:paraId="40B050C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716D4AE" w14:textId="77777777" w:rsidR="00A34004" w:rsidRPr="009C4E1D" w:rsidRDefault="00A34004" w:rsidP="006E58E4">
            <w:pPr>
              <w:pStyle w:val="movimento"/>
              <w:rPr>
                <w:color w:val="002060"/>
              </w:rPr>
            </w:pPr>
            <w:r w:rsidRPr="009C4E1D">
              <w:rPr>
                <w:color w:val="002060"/>
              </w:rPr>
              <w:t>PUPILLI MARCO</w:t>
            </w:r>
          </w:p>
        </w:tc>
        <w:tc>
          <w:tcPr>
            <w:tcW w:w="2200" w:type="dxa"/>
            <w:tcMar>
              <w:top w:w="20" w:type="dxa"/>
              <w:left w:w="20" w:type="dxa"/>
              <w:bottom w:w="20" w:type="dxa"/>
              <w:right w:w="20" w:type="dxa"/>
            </w:tcMar>
            <w:vAlign w:val="center"/>
            <w:hideMark/>
          </w:tcPr>
          <w:p w14:paraId="51E9E583" w14:textId="77777777" w:rsidR="00A34004" w:rsidRPr="009C4E1D" w:rsidRDefault="00A34004" w:rsidP="006E58E4">
            <w:pPr>
              <w:pStyle w:val="movimento2"/>
              <w:rPr>
                <w:color w:val="002060"/>
              </w:rPr>
            </w:pPr>
            <w:r w:rsidRPr="009C4E1D">
              <w:rPr>
                <w:color w:val="002060"/>
              </w:rPr>
              <w:t xml:space="preserve">(FUTSAL CASTELRAIMONDO) </w:t>
            </w:r>
          </w:p>
        </w:tc>
      </w:tr>
      <w:tr w:rsidR="00A34004" w:rsidRPr="009C4E1D" w14:paraId="3B080CA3" w14:textId="77777777" w:rsidTr="006E58E4">
        <w:tc>
          <w:tcPr>
            <w:tcW w:w="2200" w:type="dxa"/>
            <w:tcMar>
              <w:top w:w="20" w:type="dxa"/>
              <w:left w:w="20" w:type="dxa"/>
              <w:bottom w:w="20" w:type="dxa"/>
              <w:right w:w="20" w:type="dxa"/>
            </w:tcMar>
            <w:vAlign w:val="center"/>
            <w:hideMark/>
          </w:tcPr>
          <w:p w14:paraId="20D0B5EC" w14:textId="77777777" w:rsidR="00A34004" w:rsidRPr="009C4E1D" w:rsidRDefault="00A34004" w:rsidP="006E58E4">
            <w:pPr>
              <w:pStyle w:val="movimento"/>
              <w:rPr>
                <w:color w:val="002060"/>
              </w:rPr>
            </w:pPr>
            <w:r w:rsidRPr="009C4E1D">
              <w:rPr>
                <w:color w:val="002060"/>
              </w:rPr>
              <w:t>MANGIATERRA MANUEL</w:t>
            </w:r>
          </w:p>
        </w:tc>
        <w:tc>
          <w:tcPr>
            <w:tcW w:w="2200" w:type="dxa"/>
            <w:tcMar>
              <w:top w:w="20" w:type="dxa"/>
              <w:left w:w="20" w:type="dxa"/>
              <w:bottom w:w="20" w:type="dxa"/>
              <w:right w:w="20" w:type="dxa"/>
            </w:tcMar>
            <w:vAlign w:val="center"/>
            <w:hideMark/>
          </w:tcPr>
          <w:p w14:paraId="01DFD9A2" w14:textId="77777777" w:rsidR="00A34004" w:rsidRPr="009C4E1D" w:rsidRDefault="00A34004" w:rsidP="006E58E4">
            <w:pPr>
              <w:pStyle w:val="movimento2"/>
              <w:rPr>
                <w:color w:val="002060"/>
              </w:rPr>
            </w:pPr>
            <w:r w:rsidRPr="009C4E1D">
              <w:rPr>
                <w:color w:val="002060"/>
              </w:rPr>
              <w:t xml:space="preserve">(FUTSAL RECANATI) </w:t>
            </w:r>
          </w:p>
        </w:tc>
        <w:tc>
          <w:tcPr>
            <w:tcW w:w="800" w:type="dxa"/>
            <w:tcMar>
              <w:top w:w="20" w:type="dxa"/>
              <w:left w:w="20" w:type="dxa"/>
              <w:bottom w:w="20" w:type="dxa"/>
              <w:right w:w="20" w:type="dxa"/>
            </w:tcMar>
            <w:vAlign w:val="center"/>
            <w:hideMark/>
          </w:tcPr>
          <w:p w14:paraId="03ACC67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6476A7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CCBA1B9" w14:textId="77777777" w:rsidR="00A34004" w:rsidRPr="009C4E1D" w:rsidRDefault="00A34004" w:rsidP="006E58E4">
            <w:pPr>
              <w:pStyle w:val="movimento2"/>
              <w:rPr>
                <w:color w:val="002060"/>
              </w:rPr>
            </w:pPr>
            <w:r w:rsidRPr="009C4E1D">
              <w:rPr>
                <w:color w:val="002060"/>
              </w:rPr>
              <w:t> </w:t>
            </w:r>
          </w:p>
        </w:tc>
      </w:tr>
    </w:tbl>
    <w:p w14:paraId="3ED9A3E1" w14:textId="77777777" w:rsidR="00A34004" w:rsidRPr="009C4E1D" w:rsidRDefault="00A34004" w:rsidP="00A34004">
      <w:pPr>
        <w:pStyle w:val="titolo20"/>
        <w:rPr>
          <w:rFonts w:eastAsiaTheme="minorEastAsia"/>
          <w:color w:val="002060"/>
        </w:rPr>
      </w:pPr>
      <w:r w:rsidRPr="009C4E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BB99650" w14:textId="77777777" w:rsidTr="006E58E4">
        <w:tc>
          <w:tcPr>
            <w:tcW w:w="2200" w:type="dxa"/>
            <w:tcMar>
              <w:top w:w="20" w:type="dxa"/>
              <w:left w:w="20" w:type="dxa"/>
              <w:bottom w:w="20" w:type="dxa"/>
              <w:right w:w="20" w:type="dxa"/>
            </w:tcMar>
            <w:vAlign w:val="center"/>
            <w:hideMark/>
          </w:tcPr>
          <w:p w14:paraId="3E70C056" w14:textId="77777777" w:rsidR="00A34004" w:rsidRPr="009C4E1D" w:rsidRDefault="00A34004" w:rsidP="006E58E4">
            <w:pPr>
              <w:pStyle w:val="movimento"/>
              <w:rPr>
                <w:color w:val="002060"/>
              </w:rPr>
            </w:pPr>
            <w:r w:rsidRPr="009C4E1D">
              <w:rPr>
                <w:color w:val="002060"/>
              </w:rPr>
              <w:lastRenderedPageBreak/>
              <w:t>SANTUCCI SIMONE</w:t>
            </w:r>
          </w:p>
        </w:tc>
        <w:tc>
          <w:tcPr>
            <w:tcW w:w="2200" w:type="dxa"/>
            <w:tcMar>
              <w:top w:w="20" w:type="dxa"/>
              <w:left w:w="20" w:type="dxa"/>
              <w:bottom w:w="20" w:type="dxa"/>
              <w:right w:w="20" w:type="dxa"/>
            </w:tcMar>
            <w:vAlign w:val="center"/>
            <w:hideMark/>
          </w:tcPr>
          <w:p w14:paraId="068F75AB" w14:textId="77777777" w:rsidR="00A34004" w:rsidRPr="009C4E1D" w:rsidRDefault="00A34004" w:rsidP="006E58E4">
            <w:pPr>
              <w:pStyle w:val="movimento2"/>
              <w:rPr>
                <w:color w:val="002060"/>
              </w:rPr>
            </w:pPr>
            <w:r w:rsidRPr="009C4E1D">
              <w:rPr>
                <w:color w:val="002060"/>
              </w:rPr>
              <w:t xml:space="preserve">(C.U.S. CAMERINO A.S.D.) </w:t>
            </w:r>
          </w:p>
        </w:tc>
        <w:tc>
          <w:tcPr>
            <w:tcW w:w="800" w:type="dxa"/>
            <w:tcMar>
              <w:top w:w="20" w:type="dxa"/>
              <w:left w:w="20" w:type="dxa"/>
              <w:bottom w:w="20" w:type="dxa"/>
              <w:right w:w="20" w:type="dxa"/>
            </w:tcMar>
            <w:vAlign w:val="center"/>
            <w:hideMark/>
          </w:tcPr>
          <w:p w14:paraId="48A1CD1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246503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E7F10EF" w14:textId="77777777" w:rsidR="00A34004" w:rsidRPr="009C4E1D" w:rsidRDefault="00A34004" w:rsidP="006E58E4">
            <w:pPr>
              <w:pStyle w:val="movimento2"/>
              <w:rPr>
                <w:color w:val="002060"/>
              </w:rPr>
            </w:pPr>
            <w:r w:rsidRPr="009C4E1D">
              <w:rPr>
                <w:color w:val="002060"/>
              </w:rPr>
              <w:t> </w:t>
            </w:r>
          </w:p>
        </w:tc>
      </w:tr>
    </w:tbl>
    <w:p w14:paraId="29C864B7" w14:textId="77777777" w:rsidR="00A34004" w:rsidRPr="009C4E1D" w:rsidRDefault="00A34004" w:rsidP="00A34004">
      <w:pPr>
        <w:pStyle w:val="titolo30"/>
        <w:rPr>
          <w:rFonts w:eastAsiaTheme="minorEastAsia"/>
          <w:color w:val="002060"/>
        </w:rPr>
      </w:pPr>
      <w:r w:rsidRPr="009C4E1D">
        <w:rPr>
          <w:color w:val="002060"/>
        </w:rPr>
        <w:t xml:space="preserve">CALCIATORI NON ESPULSI </w:t>
      </w:r>
    </w:p>
    <w:p w14:paraId="07CC784E" w14:textId="77777777" w:rsidR="00A34004" w:rsidRPr="009C4E1D" w:rsidRDefault="00A34004" w:rsidP="00A34004">
      <w:pPr>
        <w:pStyle w:val="titolo20"/>
        <w:rPr>
          <w:color w:val="002060"/>
        </w:rPr>
      </w:pPr>
      <w:r w:rsidRPr="009C4E1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9FDF421" w14:textId="77777777" w:rsidTr="006E58E4">
        <w:tc>
          <w:tcPr>
            <w:tcW w:w="2200" w:type="dxa"/>
            <w:tcMar>
              <w:top w:w="20" w:type="dxa"/>
              <w:left w:w="20" w:type="dxa"/>
              <w:bottom w:w="20" w:type="dxa"/>
              <w:right w:w="20" w:type="dxa"/>
            </w:tcMar>
            <w:vAlign w:val="center"/>
            <w:hideMark/>
          </w:tcPr>
          <w:p w14:paraId="4A30082D" w14:textId="77777777" w:rsidR="00A34004" w:rsidRPr="009C4E1D" w:rsidRDefault="00A34004" w:rsidP="006E58E4">
            <w:pPr>
              <w:pStyle w:val="movimento"/>
              <w:rPr>
                <w:color w:val="002060"/>
              </w:rPr>
            </w:pPr>
            <w:r w:rsidRPr="009C4E1D">
              <w:rPr>
                <w:color w:val="002060"/>
              </w:rPr>
              <w:t>BERARDI LUCA</w:t>
            </w:r>
          </w:p>
        </w:tc>
        <w:tc>
          <w:tcPr>
            <w:tcW w:w="2200" w:type="dxa"/>
            <w:tcMar>
              <w:top w:w="20" w:type="dxa"/>
              <w:left w:w="20" w:type="dxa"/>
              <w:bottom w:w="20" w:type="dxa"/>
              <w:right w:w="20" w:type="dxa"/>
            </w:tcMar>
            <w:vAlign w:val="center"/>
            <w:hideMark/>
          </w:tcPr>
          <w:p w14:paraId="2FB676E6" w14:textId="77777777" w:rsidR="00A34004" w:rsidRPr="009C4E1D" w:rsidRDefault="00A34004" w:rsidP="006E58E4">
            <w:pPr>
              <w:pStyle w:val="movimento2"/>
              <w:rPr>
                <w:color w:val="002060"/>
              </w:rPr>
            </w:pPr>
            <w:r w:rsidRPr="009C4E1D">
              <w:rPr>
                <w:color w:val="002060"/>
              </w:rPr>
              <w:t xml:space="preserve">(GIOVANI SANT IPPOLITO) </w:t>
            </w:r>
          </w:p>
        </w:tc>
        <w:tc>
          <w:tcPr>
            <w:tcW w:w="800" w:type="dxa"/>
            <w:tcMar>
              <w:top w:w="20" w:type="dxa"/>
              <w:left w:w="20" w:type="dxa"/>
              <w:bottom w:w="20" w:type="dxa"/>
              <w:right w:w="20" w:type="dxa"/>
            </w:tcMar>
            <w:vAlign w:val="center"/>
            <w:hideMark/>
          </w:tcPr>
          <w:p w14:paraId="05FC132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277581F" w14:textId="77777777" w:rsidR="00A34004" w:rsidRPr="009C4E1D" w:rsidRDefault="00A34004" w:rsidP="006E58E4">
            <w:pPr>
              <w:pStyle w:val="movimento"/>
              <w:rPr>
                <w:color w:val="002060"/>
              </w:rPr>
            </w:pPr>
            <w:r w:rsidRPr="009C4E1D">
              <w:rPr>
                <w:color w:val="002060"/>
              </w:rPr>
              <w:t>CASSANO CRISTIAN</w:t>
            </w:r>
          </w:p>
        </w:tc>
        <w:tc>
          <w:tcPr>
            <w:tcW w:w="2200" w:type="dxa"/>
            <w:tcMar>
              <w:top w:w="20" w:type="dxa"/>
              <w:left w:w="20" w:type="dxa"/>
              <w:bottom w:w="20" w:type="dxa"/>
              <w:right w:w="20" w:type="dxa"/>
            </w:tcMar>
            <w:vAlign w:val="center"/>
            <w:hideMark/>
          </w:tcPr>
          <w:p w14:paraId="277C6365" w14:textId="77777777" w:rsidR="00A34004" w:rsidRPr="009C4E1D" w:rsidRDefault="00A34004" w:rsidP="006E58E4">
            <w:pPr>
              <w:pStyle w:val="movimento2"/>
              <w:rPr>
                <w:color w:val="002060"/>
              </w:rPr>
            </w:pPr>
            <w:r w:rsidRPr="009C4E1D">
              <w:rPr>
                <w:color w:val="002060"/>
              </w:rPr>
              <w:t xml:space="preserve">(MANTOVANI C5) </w:t>
            </w:r>
          </w:p>
        </w:tc>
      </w:tr>
      <w:tr w:rsidR="00A34004" w:rsidRPr="009C4E1D" w14:paraId="19CC68D8" w14:textId="77777777" w:rsidTr="006E58E4">
        <w:tc>
          <w:tcPr>
            <w:tcW w:w="2200" w:type="dxa"/>
            <w:tcMar>
              <w:top w:w="20" w:type="dxa"/>
              <w:left w:w="20" w:type="dxa"/>
              <w:bottom w:w="20" w:type="dxa"/>
              <w:right w:w="20" w:type="dxa"/>
            </w:tcMar>
            <w:vAlign w:val="center"/>
            <w:hideMark/>
          </w:tcPr>
          <w:p w14:paraId="4E8B790B" w14:textId="77777777" w:rsidR="00A34004" w:rsidRPr="009C4E1D" w:rsidRDefault="00A34004" w:rsidP="006E58E4">
            <w:pPr>
              <w:pStyle w:val="movimento"/>
              <w:rPr>
                <w:color w:val="002060"/>
              </w:rPr>
            </w:pPr>
            <w:r w:rsidRPr="009C4E1D">
              <w:rPr>
                <w:color w:val="002060"/>
              </w:rPr>
              <w:t>CARANCINI GIULIO</w:t>
            </w:r>
          </w:p>
        </w:tc>
        <w:tc>
          <w:tcPr>
            <w:tcW w:w="2200" w:type="dxa"/>
            <w:tcMar>
              <w:top w:w="20" w:type="dxa"/>
              <w:left w:w="20" w:type="dxa"/>
              <w:bottom w:w="20" w:type="dxa"/>
              <w:right w:w="20" w:type="dxa"/>
            </w:tcMar>
            <w:vAlign w:val="center"/>
            <w:hideMark/>
          </w:tcPr>
          <w:p w14:paraId="57AF79C7" w14:textId="77777777" w:rsidR="00A34004" w:rsidRPr="009C4E1D" w:rsidRDefault="00A34004" w:rsidP="006E58E4">
            <w:pPr>
              <w:pStyle w:val="movimento2"/>
              <w:rPr>
                <w:color w:val="002060"/>
              </w:rPr>
            </w:pPr>
            <w:r w:rsidRPr="009C4E1D">
              <w:rPr>
                <w:color w:val="002060"/>
              </w:rPr>
              <w:t xml:space="preserve">(OSIMO FIVE) </w:t>
            </w:r>
          </w:p>
        </w:tc>
        <w:tc>
          <w:tcPr>
            <w:tcW w:w="800" w:type="dxa"/>
            <w:tcMar>
              <w:top w:w="20" w:type="dxa"/>
              <w:left w:w="20" w:type="dxa"/>
              <w:bottom w:w="20" w:type="dxa"/>
              <w:right w:w="20" w:type="dxa"/>
            </w:tcMar>
            <w:vAlign w:val="center"/>
            <w:hideMark/>
          </w:tcPr>
          <w:p w14:paraId="01DFBEE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FAA93AD" w14:textId="77777777" w:rsidR="00A34004" w:rsidRPr="009C4E1D" w:rsidRDefault="00A34004" w:rsidP="006E58E4">
            <w:pPr>
              <w:pStyle w:val="movimento"/>
              <w:rPr>
                <w:color w:val="002060"/>
              </w:rPr>
            </w:pPr>
            <w:r w:rsidRPr="009C4E1D">
              <w:rPr>
                <w:color w:val="002060"/>
              </w:rPr>
              <w:t>BASILI FEDERICO</w:t>
            </w:r>
          </w:p>
        </w:tc>
        <w:tc>
          <w:tcPr>
            <w:tcW w:w="2200" w:type="dxa"/>
            <w:tcMar>
              <w:top w:w="20" w:type="dxa"/>
              <w:left w:w="20" w:type="dxa"/>
              <w:bottom w:w="20" w:type="dxa"/>
              <w:right w:w="20" w:type="dxa"/>
            </w:tcMar>
            <w:vAlign w:val="center"/>
            <w:hideMark/>
          </w:tcPr>
          <w:p w14:paraId="4DF0612A" w14:textId="77777777" w:rsidR="00A34004" w:rsidRPr="009C4E1D" w:rsidRDefault="00A34004" w:rsidP="006E58E4">
            <w:pPr>
              <w:pStyle w:val="movimento2"/>
              <w:rPr>
                <w:color w:val="002060"/>
              </w:rPr>
            </w:pPr>
            <w:r w:rsidRPr="009C4E1D">
              <w:rPr>
                <w:color w:val="002060"/>
              </w:rPr>
              <w:t xml:space="preserve">(REAL SAN GIORGIO) </w:t>
            </w:r>
          </w:p>
        </w:tc>
      </w:tr>
      <w:tr w:rsidR="00A34004" w:rsidRPr="009C4E1D" w14:paraId="45524E5F" w14:textId="77777777" w:rsidTr="006E58E4">
        <w:tc>
          <w:tcPr>
            <w:tcW w:w="2200" w:type="dxa"/>
            <w:tcMar>
              <w:top w:w="20" w:type="dxa"/>
              <w:left w:w="20" w:type="dxa"/>
              <w:bottom w:w="20" w:type="dxa"/>
              <w:right w:w="20" w:type="dxa"/>
            </w:tcMar>
            <w:vAlign w:val="center"/>
            <w:hideMark/>
          </w:tcPr>
          <w:p w14:paraId="51DEDF1D" w14:textId="77777777" w:rsidR="00A34004" w:rsidRPr="009C4E1D" w:rsidRDefault="00A34004" w:rsidP="006E58E4">
            <w:pPr>
              <w:pStyle w:val="movimento"/>
              <w:rPr>
                <w:color w:val="002060"/>
              </w:rPr>
            </w:pPr>
            <w:r w:rsidRPr="009C4E1D">
              <w:rPr>
                <w:color w:val="002060"/>
              </w:rPr>
              <w:t>CURZI LUCA</w:t>
            </w:r>
          </w:p>
        </w:tc>
        <w:tc>
          <w:tcPr>
            <w:tcW w:w="2200" w:type="dxa"/>
            <w:tcMar>
              <w:top w:w="20" w:type="dxa"/>
              <w:left w:w="20" w:type="dxa"/>
              <w:bottom w:w="20" w:type="dxa"/>
              <w:right w:w="20" w:type="dxa"/>
            </w:tcMar>
            <w:vAlign w:val="center"/>
            <w:hideMark/>
          </w:tcPr>
          <w:p w14:paraId="6E2241A9" w14:textId="77777777" w:rsidR="00A34004" w:rsidRPr="009C4E1D" w:rsidRDefault="00A34004" w:rsidP="006E58E4">
            <w:pPr>
              <w:pStyle w:val="movimento2"/>
              <w:rPr>
                <w:color w:val="002060"/>
              </w:rPr>
            </w:pPr>
            <w:r w:rsidRPr="009C4E1D">
              <w:rPr>
                <w:color w:val="002060"/>
              </w:rPr>
              <w:t xml:space="preserve">(REAL SAN GIORGIO) </w:t>
            </w:r>
          </w:p>
        </w:tc>
        <w:tc>
          <w:tcPr>
            <w:tcW w:w="800" w:type="dxa"/>
            <w:tcMar>
              <w:top w:w="20" w:type="dxa"/>
              <w:left w:w="20" w:type="dxa"/>
              <w:bottom w:w="20" w:type="dxa"/>
              <w:right w:w="20" w:type="dxa"/>
            </w:tcMar>
            <w:vAlign w:val="center"/>
            <w:hideMark/>
          </w:tcPr>
          <w:p w14:paraId="333DE057"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7D42B77" w14:textId="77777777" w:rsidR="00A34004" w:rsidRPr="009C4E1D" w:rsidRDefault="00A34004" w:rsidP="006E58E4">
            <w:pPr>
              <w:pStyle w:val="movimento"/>
              <w:rPr>
                <w:color w:val="002060"/>
              </w:rPr>
            </w:pPr>
            <w:r w:rsidRPr="009C4E1D">
              <w:rPr>
                <w:color w:val="002060"/>
              </w:rPr>
              <w:t>VERBENESI MATTEO</w:t>
            </w:r>
          </w:p>
        </w:tc>
        <w:tc>
          <w:tcPr>
            <w:tcW w:w="2200" w:type="dxa"/>
            <w:tcMar>
              <w:top w:w="20" w:type="dxa"/>
              <w:left w:w="20" w:type="dxa"/>
              <w:bottom w:w="20" w:type="dxa"/>
              <w:right w:w="20" w:type="dxa"/>
            </w:tcMar>
            <w:vAlign w:val="center"/>
            <w:hideMark/>
          </w:tcPr>
          <w:p w14:paraId="51946778" w14:textId="77777777" w:rsidR="00A34004" w:rsidRPr="009C4E1D" w:rsidRDefault="00A34004" w:rsidP="006E58E4">
            <w:pPr>
              <w:pStyle w:val="movimento2"/>
              <w:rPr>
                <w:color w:val="002060"/>
              </w:rPr>
            </w:pPr>
            <w:r w:rsidRPr="009C4E1D">
              <w:rPr>
                <w:color w:val="002060"/>
              </w:rPr>
              <w:t xml:space="preserve">(REAL SAN GIORGIO) </w:t>
            </w:r>
          </w:p>
        </w:tc>
      </w:tr>
      <w:tr w:rsidR="00A34004" w:rsidRPr="009C4E1D" w14:paraId="08096917" w14:textId="77777777" w:rsidTr="006E58E4">
        <w:tc>
          <w:tcPr>
            <w:tcW w:w="2200" w:type="dxa"/>
            <w:tcMar>
              <w:top w:w="20" w:type="dxa"/>
              <w:left w:w="20" w:type="dxa"/>
              <w:bottom w:w="20" w:type="dxa"/>
              <w:right w:w="20" w:type="dxa"/>
            </w:tcMar>
            <w:vAlign w:val="center"/>
            <w:hideMark/>
          </w:tcPr>
          <w:p w14:paraId="01955BF2" w14:textId="77777777" w:rsidR="00A34004" w:rsidRPr="009C4E1D" w:rsidRDefault="00A34004" w:rsidP="006E58E4">
            <w:pPr>
              <w:pStyle w:val="movimento"/>
              <w:rPr>
                <w:color w:val="002060"/>
              </w:rPr>
            </w:pPr>
            <w:r w:rsidRPr="009C4E1D">
              <w:rPr>
                <w:color w:val="002060"/>
              </w:rPr>
              <w:t>CONTENTO MATTIA</w:t>
            </w:r>
          </w:p>
        </w:tc>
        <w:tc>
          <w:tcPr>
            <w:tcW w:w="2200" w:type="dxa"/>
            <w:tcMar>
              <w:top w:w="20" w:type="dxa"/>
              <w:left w:w="20" w:type="dxa"/>
              <w:bottom w:w="20" w:type="dxa"/>
              <w:right w:w="20" w:type="dxa"/>
            </w:tcMar>
            <w:vAlign w:val="center"/>
            <w:hideMark/>
          </w:tcPr>
          <w:p w14:paraId="59F506B0" w14:textId="77777777" w:rsidR="00A34004" w:rsidRPr="009C4E1D" w:rsidRDefault="00A34004" w:rsidP="006E58E4">
            <w:pPr>
              <w:pStyle w:val="movimento2"/>
              <w:rPr>
                <w:color w:val="002060"/>
              </w:rPr>
            </w:pPr>
            <w:r w:rsidRPr="009C4E1D">
              <w:rPr>
                <w:color w:val="002060"/>
              </w:rPr>
              <w:t xml:space="preserve">(SAN BIAGIO) </w:t>
            </w:r>
          </w:p>
        </w:tc>
        <w:tc>
          <w:tcPr>
            <w:tcW w:w="800" w:type="dxa"/>
            <w:tcMar>
              <w:top w:w="20" w:type="dxa"/>
              <w:left w:w="20" w:type="dxa"/>
              <w:bottom w:w="20" w:type="dxa"/>
              <w:right w:w="20" w:type="dxa"/>
            </w:tcMar>
            <w:vAlign w:val="center"/>
            <w:hideMark/>
          </w:tcPr>
          <w:p w14:paraId="280E7B7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EA4186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8498895" w14:textId="77777777" w:rsidR="00A34004" w:rsidRPr="009C4E1D" w:rsidRDefault="00A34004" w:rsidP="006E58E4">
            <w:pPr>
              <w:pStyle w:val="movimento2"/>
              <w:rPr>
                <w:color w:val="002060"/>
              </w:rPr>
            </w:pPr>
            <w:r w:rsidRPr="009C4E1D">
              <w:rPr>
                <w:color w:val="002060"/>
              </w:rPr>
              <w:t> </w:t>
            </w:r>
          </w:p>
        </w:tc>
      </w:tr>
    </w:tbl>
    <w:p w14:paraId="6C114A3B" w14:textId="77777777" w:rsidR="00A34004" w:rsidRPr="009C4E1D" w:rsidRDefault="00A34004" w:rsidP="00A34004">
      <w:pPr>
        <w:pStyle w:val="titolo20"/>
        <w:rPr>
          <w:rFonts w:eastAsiaTheme="minorEastAsia"/>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927CEA5" w14:textId="77777777" w:rsidTr="006E58E4">
        <w:tc>
          <w:tcPr>
            <w:tcW w:w="2200" w:type="dxa"/>
            <w:tcMar>
              <w:top w:w="20" w:type="dxa"/>
              <w:left w:w="20" w:type="dxa"/>
              <w:bottom w:w="20" w:type="dxa"/>
              <w:right w:w="20" w:type="dxa"/>
            </w:tcMar>
            <w:vAlign w:val="center"/>
            <w:hideMark/>
          </w:tcPr>
          <w:p w14:paraId="6E59A015" w14:textId="77777777" w:rsidR="00A34004" w:rsidRPr="009C4E1D" w:rsidRDefault="00A34004" w:rsidP="006E58E4">
            <w:pPr>
              <w:pStyle w:val="movimento"/>
              <w:rPr>
                <w:color w:val="002060"/>
              </w:rPr>
            </w:pPr>
            <w:r w:rsidRPr="009C4E1D">
              <w:rPr>
                <w:color w:val="002060"/>
              </w:rPr>
              <w:t>IOIO ALESSIO</w:t>
            </w:r>
          </w:p>
        </w:tc>
        <w:tc>
          <w:tcPr>
            <w:tcW w:w="2200" w:type="dxa"/>
            <w:tcMar>
              <w:top w:w="20" w:type="dxa"/>
              <w:left w:w="20" w:type="dxa"/>
              <w:bottom w:w="20" w:type="dxa"/>
              <w:right w:w="20" w:type="dxa"/>
            </w:tcMar>
            <w:vAlign w:val="center"/>
            <w:hideMark/>
          </w:tcPr>
          <w:p w14:paraId="7F5F4022" w14:textId="77777777" w:rsidR="00A34004" w:rsidRPr="009C4E1D" w:rsidRDefault="00A34004" w:rsidP="006E58E4">
            <w:pPr>
              <w:pStyle w:val="movimento2"/>
              <w:rPr>
                <w:color w:val="002060"/>
              </w:rPr>
            </w:pPr>
            <w:r w:rsidRPr="009C4E1D">
              <w:rPr>
                <w:color w:val="002060"/>
              </w:rPr>
              <w:t xml:space="preserve">(ANKON NOVA MARMI) </w:t>
            </w:r>
          </w:p>
        </w:tc>
        <w:tc>
          <w:tcPr>
            <w:tcW w:w="800" w:type="dxa"/>
            <w:tcMar>
              <w:top w:w="20" w:type="dxa"/>
              <w:left w:w="20" w:type="dxa"/>
              <w:bottom w:w="20" w:type="dxa"/>
              <w:right w:w="20" w:type="dxa"/>
            </w:tcMar>
            <w:vAlign w:val="center"/>
            <w:hideMark/>
          </w:tcPr>
          <w:p w14:paraId="042C57F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437125E" w14:textId="77777777" w:rsidR="00A34004" w:rsidRPr="009C4E1D" w:rsidRDefault="00A34004" w:rsidP="006E58E4">
            <w:pPr>
              <w:pStyle w:val="movimento"/>
              <w:rPr>
                <w:color w:val="002060"/>
              </w:rPr>
            </w:pPr>
            <w:r w:rsidRPr="009C4E1D">
              <w:rPr>
                <w:color w:val="002060"/>
              </w:rPr>
              <w:t>MARINOZZI ELIA</w:t>
            </w:r>
          </w:p>
        </w:tc>
        <w:tc>
          <w:tcPr>
            <w:tcW w:w="2200" w:type="dxa"/>
            <w:tcMar>
              <w:top w:w="20" w:type="dxa"/>
              <w:left w:w="20" w:type="dxa"/>
              <w:bottom w:w="20" w:type="dxa"/>
              <w:right w:w="20" w:type="dxa"/>
            </w:tcMar>
            <w:vAlign w:val="center"/>
            <w:hideMark/>
          </w:tcPr>
          <w:p w14:paraId="3FC87B1D" w14:textId="77777777" w:rsidR="00A34004" w:rsidRPr="009C4E1D" w:rsidRDefault="00A34004" w:rsidP="006E58E4">
            <w:pPr>
              <w:pStyle w:val="movimento2"/>
              <w:rPr>
                <w:color w:val="002060"/>
              </w:rPr>
            </w:pPr>
            <w:r w:rsidRPr="009C4E1D">
              <w:rPr>
                <w:color w:val="002060"/>
              </w:rPr>
              <w:t xml:space="preserve">(FIGHT BULLS CORRIDONIA) </w:t>
            </w:r>
          </w:p>
        </w:tc>
      </w:tr>
      <w:tr w:rsidR="00A34004" w:rsidRPr="009C4E1D" w14:paraId="5C726401" w14:textId="77777777" w:rsidTr="006E58E4">
        <w:tc>
          <w:tcPr>
            <w:tcW w:w="2200" w:type="dxa"/>
            <w:tcMar>
              <w:top w:w="20" w:type="dxa"/>
              <w:left w:w="20" w:type="dxa"/>
              <w:bottom w:w="20" w:type="dxa"/>
              <w:right w:w="20" w:type="dxa"/>
            </w:tcMar>
            <w:vAlign w:val="center"/>
            <w:hideMark/>
          </w:tcPr>
          <w:p w14:paraId="572F51E1" w14:textId="77777777" w:rsidR="00A34004" w:rsidRPr="009C4E1D" w:rsidRDefault="00A34004" w:rsidP="006E58E4">
            <w:pPr>
              <w:pStyle w:val="movimento"/>
              <w:rPr>
                <w:color w:val="002060"/>
              </w:rPr>
            </w:pPr>
            <w:r w:rsidRPr="009C4E1D">
              <w:rPr>
                <w:color w:val="002060"/>
              </w:rPr>
              <w:t>PANTALONE STEFANO</w:t>
            </w:r>
          </w:p>
        </w:tc>
        <w:tc>
          <w:tcPr>
            <w:tcW w:w="2200" w:type="dxa"/>
            <w:tcMar>
              <w:top w:w="20" w:type="dxa"/>
              <w:left w:w="20" w:type="dxa"/>
              <w:bottom w:w="20" w:type="dxa"/>
              <w:right w:w="20" w:type="dxa"/>
            </w:tcMar>
            <w:vAlign w:val="center"/>
            <w:hideMark/>
          </w:tcPr>
          <w:p w14:paraId="4D64F895" w14:textId="77777777" w:rsidR="00A34004" w:rsidRPr="009C4E1D" w:rsidRDefault="00A34004" w:rsidP="006E58E4">
            <w:pPr>
              <w:pStyle w:val="movimento2"/>
              <w:rPr>
                <w:color w:val="002060"/>
              </w:rPr>
            </w:pPr>
            <w:r w:rsidRPr="009C4E1D">
              <w:rPr>
                <w:color w:val="002060"/>
              </w:rPr>
              <w:t xml:space="preserve">(FUTSAL RECANATI) </w:t>
            </w:r>
          </w:p>
        </w:tc>
        <w:tc>
          <w:tcPr>
            <w:tcW w:w="800" w:type="dxa"/>
            <w:tcMar>
              <w:top w:w="20" w:type="dxa"/>
              <w:left w:w="20" w:type="dxa"/>
              <w:bottom w:w="20" w:type="dxa"/>
              <w:right w:w="20" w:type="dxa"/>
            </w:tcMar>
            <w:vAlign w:val="center"/>
            <w:hideMark/>
          </w:tcPr>
          <w:p w14:paraId="35A14FC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87E9BD4" w14:textId="77777777" w:rsidR="00A34004" w:rsidRPr="009C4E1D" w:rsidRDefault="00A34004" w:rsidP="006E58E4">
            <w:pPr>
              <w:pStyle w:val="movimento"/>
              <w:rPr>
                <w:color w:val="002060"/>
              </w:rPr>
            </w:pPr>
            <w:r w:rsidRPr="009C4E1D">
              <w:rPr>
                <w:color w:val="002060"/>
              </w:rPr>
              <w:t>MBAMBU MBIKI</w:t>
            </w:r>
          </w:p>
        </w:tc>
        <w:tc>
          <w:tcPr>
            <w:tcW w:w="2200" w:type="dxa"/>
            <w:tcMar>
              <w:top w:w="20" w:type="dxa"/>
              <w:left w:w="20" w:type="dxa"/>
              <w:bottom w:w="20" w:type="dxa"/>
              <w:right w:w="20" w:type="dxa"/>
            </w:tcMar>
            <w:vAlign w:val="center"/>
            <w:hideMark/>
          </w:tcPr>
          <w:p w14:paraId="7C2CC444" w14:textId="77777777" w:rsidR="00A34004" w:rsidRPr="009C4E1D" w:rsidRDefault="00A34004" w:rsidP="006E58E4">
            <w:pPr>
              <w:pStyle w:val="movimento2"/>
              <w:rPr>
                <w:color w:val="002060"/>
              </w:rPr>
            </w:pPr>
            <w:r w:rsidRPr="009C4E1D">
              <w:rPr>
                <w:color w:val="002060"/>
              </w:rPr>
              <w:t xml:space="preserve">(PAGLIARE) </w:t>
            </w:r>
          </w:p>
        </w:tc>
      </w:tr>
      <w:tr w:rsidR="00A34004" w:rsidRPr="009C4E1D" w14:paraId="74F0A3F4" w14:textId="77777777" w:rsidTr="006E58E4">
        <w:tc>
          <w:tcPr>
            <w:tcW w:w="2200" w:type="dxa"/>
            <w:tcMar>
              <w:top w:w="20" w:type="dxa"/>
              <w:left w:w="20" w:type="dxa"/>
              <w:bottom w:w="20" w:type="dxa"/>
              <w:right w:w="20" w:type="dxa"/>
            </w:tcMar>
            <w:vAlign w:val="center"/>
            <w:hideMark/>
          </w:tcPr>
          <w:p w14:paraId="2B736B95" w14:textId="77777777" w:rsidR="00A34004" w:rsidRPr="009C4E1D" w:rsidRDefault="00A34004" w:rsidP="006E58E4">
            <w:pPr>
              <w:pStyle w:val="movimento"/>
              <w:rPr>
                <w:color w:val="002060"/>
              </w:rPr>
            </w:pPr>
            <w:r w:rsidRPr="009C4E1D">
              <w:rPr>
                <w:color w:val="002060"/>
              </w:rPr>
              <w:t>ODDI CHRISTIAN</w:t>
            </w:r>
          </w:p>
        </w:tc>
        <w:tc>
          <w:tcPr>
            <w:tcW w:w="2200" w:type="dxa"/>
            <w:tcMar>
              <w:top w:w="20" w:type="dxa"/>
              <w:left w:w="20" w:type="dxa"/>
              <w:bottom w:w="20" w:type="dxa"/>
              <w:right w:w="20" w:type="dxa"/>
            </w:tcMar>
            <w:vAlign w:val="center"/>
            <w:hideMark/>
          </w:tcPr>
          <w:p w14:paraId="05F2F837" w14:textId="77777777" w:rsidR="00A34004" w:rsidRPr="009C4E1D" w:rsidRDefault="00A34004" w:rsidP="006E58E4">
            <w:pPr>
              <w:pStyle w:val="movimento2"/>
              <w:rPr>
                <w:color w:val="002060"/>
              </w:rPr>
            </w:pPr>
            <w:r w:rsidRPr="009C4E1D">
              <w:rPr>
                <w:color w:val="002060"/>
              </w:rPr>
              <w:t xml:space="preserve">(PAGLIARE) </w:t>
            </w:r>
          </w:p>
        </w:tc>
        <w:tc>
          <w:tcPr>
            <w:tcW w:w="800" w:type="dxa"/>
            <w:tcMar>
              <w:top w:w="20" w:type="dxa"/>
              <w:left w:w="20" w:type="dxa"/>
              <w:bottom w:w="20" w:type="dxa"/>
              <w:right w:w="20" w:type="dxa"/>
            </w:tcMar>
            <w:vAlign w:val="center"/>
            <w:hideMark/>
          </w:tcPr>
          <w:p w14:paraId="55291B9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5143FE1" w14:textId="77777777" w:rsidR="00A34004" w:rsidRPr="009C4E1D" w:rsidRDefault="00A34004" w:rsidP="006E58E4">
            <w:pPr>
              <w:pStyle w:val="movimento"/>
              <w:rPr>
                <w:color w:val="002060"/>
              </w:rPr>
            </w:pPr>
            <w:r w:rsidRPr="009C4E1D">
              <w:rPr>
                <w:color w:val="002060"/>
              </w:rPr>
              <w:t>LUCHETTI ALESSANDRO</w:t>
            </w:r>
          </w:p>
        </w:tc>
        <w:tc>
          <w:tcPr>
            <w:tcW w:w="2200" w:type="dxa"/>
            <w:tcMar>
              <w:top w:w="20" w:type="dxa"/>
              <w:left w:w="20" w:type="dxa"/>
              <w:bottom w:w="20" w:type="dxa"/>
              <w:right w:w="20" w:type="dxa"/>
            </w:tcMar>
            <w:vAlign w:val="center"/>
            <w:hideMark/>
          </w:tcPr>
          <w:p w14:paraId="14E37448" w14:textId="77777777" w:rsidR="00A34004" w:rsidRPr="009C4E1D" w:rsidRDefault="00A34004" w:rsidP="006E58E4">
            <w:pPr>
              <w:pStyle w:val="movimento2"/>
              <w:rPr>
                <w:color w:val="002060"/>
              </w:rPr>
            </w:pPr>
            <w:r w:rsidRPr="009C4E1D">
              <w:rPr>
                <w:color w:val="002060"/>
              </w:rPr>
              <w:t xml:space="preserve">(SAN BIAGIO) </w:t>
            </w:r>
          </w:p>
        </w:tc>
      </w:tr>
      <w:tr w:rsidR="00A34004" w:rsidRPr="009C4E1D" w14:paraId="19F48D3A" w14:textId="77777777" w:rsidTr="006E58E4">
        <w:tc>
          <w:tcPr>
            <w:tcW w:w="2200" w:type="dxa"/>
            <w:tcMar>
              <w:top w:w="20" w:type="dxa"/>
              <w:left w:w="20" w:type="dxa"/>
              <w:bottom w:w="20" w:type="dxa"/>
              <w:right w:w="20" w:type="dxa"/>
            </w:tcMar>
            <w:vAlign w:val="center"/>
            <w:hideMark/>
          </w:tcPr>
          <w:p w14:paraId="4ECEB184" w14:textId="77777777" w:rsidR="00A34004" w:rsidRPr="009C4E1D" w:rsidRDefault="00A34004" w:rsidP="006E58E4">
            <w:pPr>
              <w:pStyle w:val="movimento"/>
              <w:rPr>
                <w:color w:val="002060"/>
              </w:rPr>
            </w:pPr>
            <w:r w:rsidRPr="009C4E1D">
              <w:rPr>
                <w:color w:val="002060"/>
              </w:rPr>
              <w:t>DUBBINI ALESSIO</w:t>
            </w:r>
          </w:p>
        </w:tc>
        <w:tc>
          <w:tcPr>
            <w:tcW w:w="2200" w:type="dxa"/>
            <w:tcMar>
              <w:top w:w="20" w:type="dxa"/>
              <w:left w:w="20" w:type="dxa"/>
              <w:bottom w:w="20" w:type="dxa"/>
              <w:right w:w="20" w:type="dxa"/>
            </w:tcMar>
            <w:vAlign w:val="center"/>
            <w:hideMark/>
          </w:tcPr>
          <w:p w14:paraId="6A7CE1C1" w14:textId="77777777" w:rsidR="00A34004" w:rsidRPr="009C4E1D" w:rsidRDefault="00A34004" w:rsidP="006E58E4">
            <w:pPr>
              <w:pStyle w:val="movimento2"/>
              <w:rPr>
                <w:color w:val="002060"/>
              </w:rPr>
            </w:pPr>
            <w:r w:rsidRPr="009C4E1D">
              <w:rPr>
                <w:color w:val="002060"/>
              </w:rPr>
              <w:t xml:space="preserve">(VERBENA C5 ANCONA) </w:t>
            </w:r>
          </w:p>
        </w:tc>
        <w:tc>
          <w:tcPr>
            <w:tcW w:w="800" w:type="dxa"/>
            <w:tcMar>
              <w:top w:w="20" w:type="dxa"/>
              <w:left w:w="20" w:type="dxa"/>
              <w:bottom w:w="20" w:type="dxa"/>
              <w:right w:w="20" w:type="dxa"/>
            </w:tcMar>
            <w:vAlign w:val="center"/>
            <w:hideMark/>
          </w:tcPr>
          <w:p w14:paraId="53ED89E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AD0F04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C9EFA49" w14:textId="77777777" w:rsidR="00A34004" w:rsidRPr="009C4E1D" w:rsidRDefault="00A34004" w:rsidP="006E58E4">
            <w:pPr>
              <w:pStyle w:val="movimento2"/>
              <w:rPr>
                <w:color w:val="002060"/>
              </w:rPr>
            </w:pPr>
            <w:r w:rsidRPr="009C4E1D">
              <w:rPr>
                <w:color w:val="002060"/>
              </w:rPr>
              <w:t> </w:t>
            </w:r>
          </w:p>
        </w:tc>
      </w:tr>
    </w:tbl>
    <w:p w14:paraId="55DAA137" w14:textId="77777777" w:rsidR="00A34004" w:rsidRPr="009C4E1D" w:rsidRDefault="00A34004" w:rsidP="00A34004">
      <w:pPr>
        <w:pStyle w:val="titolo20"/>
        <w:rPr>
          <w:rFonts w:eastAsiaTheme="minorEastAsia"/>
          <w:color w:val="002060"/>
        </w:rPr>
      </w:pPr>
      <w:r w:rsidRPr="009C4E1D">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6E2F27D" w14:textId="77777777" w:rsidTr="006E58E4">
        <w:tc>
          <w:tcPr>
            <w:tcW w:w="2200" w:type="dxa"/>
            <w:tcMar>
              <w:top w:w="20" w:type="dxa"/>
              <w:left w:w="20" w:type="dxa"/>
              <w:bottom w:w="20" w:type="dxa"/>
              <w:right w:w="20" w:type="dxa"/>
            </w:tcMar>
            <w:vAlign w:val="center"/>
            <w:hideMark/>
          </w:tcPr>
          <w:p w14:paraId="3F67AF32" w14:textId="77777777" w:rsidR="00A34004" w:rsidRPr="009C4E1D" w:rsidRDefault="00A34004" w:rsidP="006E58E4">
            <w:pPr>
              <w:pStyle w:val="movimento"/>
              <w:rPr>
                <w:color w:val="002060"/>
              </w:rPr>
            </w:pPr>
            <w:r w:rsidRPr="009C4E1D">
              <w:rPr>
                <w:color w:val="002060"/>
              </w:rPr>
              <w:t>MENCARELLI ANDREA</w:t>
            </w:r>
          </w:p>
        </w:tc>
        <w:tc>
          <w:tcPr>
            <w:tcW w:w="2200" w:type="dxa"/>
            <w:tcMar>
              <w:top w:w="20" w:type="dxa"/>
              <w:left w:w="20" w:type="dxa"/>
              <w:bottom w:w="20" w:type="dxa"/>
              <w:right w:w="20" w:type="dxa"/>
            </w:tcMar>
            <w:vAlign w:val="center"/>
            <w:hideMark/>
          </w:tcPr>
          <w:p w14:paraId="07B8E071" w14:textId="77777777" w:rsidR="00A34004" w:rsidRPr="009C4E1D" w:rsidRDefault="00A34004" w:rsidP="006E58E4">
            <w:pPr>
              <w:pStyle w:val="movimento2"/>
              <w:rPr>
                <w:color w:val="002060"/>
              </w:rPr>
            </w:pPr>
            <w:r w:rsidRPr="009C4E1D">
              <w:rPr>
                <w:color w:val="002060"/>
              </w:rPr>
              <w:t xml:space="preserve">(GIOVANI SANT IPPOLITO) </w:t>
            </w:r>
          </w:p>
        </w:tc>
        <w:tc>
          <w:tcPr>
            <w:tcW w:w="800" w:type="dxa"/>
            <w:tcMar>
              <w:top w:w="20" w:type="dxa"/>
              <w:left w:w="20" w:type="dxa"/>
              <w:bottom w:w="20" w:type="dxa"/>
              <w:right w:w="20" w:type="dxa"/>
            </w:tcMar>
            <w:vAlign w:val="center"/>
            <w:hideMark/>
          </w:tcPr>
          <w:p w14:paraId="5A87094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97B7B1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12D6E07" w14:textId="77777777" w:rsidR="00A34004" w:rsidRPr="009C4E1D" w:rsidRDefault="00A34004" w:rsidP="006E58E4">
            <w:pPr>
              <w:pStyle w:val="movimento2"/>
              <w:rPr>
                <w:color w:val="002060"/>
              </w:rPr>
            </w:pPr>
            <w:r w:rsidRPr="009C4E1D">
              <w:rPr>
                <w:color w:val="002060"/>
              </w:rPr>
              <w:t> </w:t>
            </w:r>
          </w:p>
        </w:tc>
      </w:tr>
    </w:tbl>
    <w:p w14:paraId="6B7D671F" w14:textId="77777777" w:rsidR="00A34004" w:rsidRPr="009C4E1D" w:rsidRDefault="00A34004" w:rsidP="00A34004">
      <w:pPr>
        <w:pStyle w:val="titolo20"/>
        <w:rPr>
          <w:rFonts w:eastAsiaTheme="minorEastAsia"/>
          <w:color w:val="002060"/>
        </w:rPr>
      </w:pPr>
      <w:r w:rsidRPr="009C4E1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E9EC3C2" w14:textId="77777777" w:rsidTr="006E58E4">
        <w:tc>
          <w:tcPr>
            <w:tcW w:w="2200" w:type="dxa"/>
            <w:tcMar>
              <w:top w:w="20" w:type="dxa"/>
              <w:left w:w="20" w:type="dxa"/>
              <w:bottom w:w="20" w:type="dxa"/>
              <w:right w:w="20" w:type="dxa"/>
            </w:tcMar>
            <w:vAlign w:val="center"/>
            <w:hideMark/>
          </w:tcPr>
          <w:p w14:paraId="44E9F591" w14:textId="77777777" w:rsidR="00A34004" w:rsidRPr="009C4E1D" w:rsidRDefault="00A34004" w:rsidP="006E58E4">
            <w:pPr>
              <w:pStyle w:val="movimento"/>
              <w:rPr>
                <w:color w:val="002060"/>
              </w:rPr>
            </w:pPr>
            <w:r w:rsidRPr="009C4E1D">
              <w:rPr>
                <w:color w:val="002060"/>
              </w:rPr>
              <w:t>DANO DRITAN</w:t>
            </w:r>
          </w:p>
        </w:tc>
        <w:tc>
          <w:tcPr>
            <w:tcW w:w="2200" w:type="dxa"/>
            <w:tcMar>
              <w:top w:w="20" w:type="dxa"/>
              <w:left w:w="20" w:type="dxa"/>
              <w:bottom w:w="20" w:type="dxa"/>
              <w:right w:w="20" w:type="dxa"/>
            </w:tcMar>
            <w:vAlign w:val="center"/>
            <w:hideMark/>
          </w:tcPr>
          <w:p w14:paraId="5E7E8554" w14:textId="77777777" w:rsidR="00A34004" w:rsidRPr="009C4E1D" w:rsidRDefault="00A34004" w:rsidP="006E58E4">
            <w:pPr>
              <w:pStyle w:val="movimento2"/>
              <w:rPr>
                <w:color w:val="002060"/>
              </w:rPr>
            </w:pPr>
            <w:r w:rsidRPr="009C4E1D">
              <w:rPr>
                <w:color w:val="002060"/>
              </w:rPr>
              <w:t xml:space="preserve">(FUTSAL CASTELRAIMONDO) </w:t>
            </w:r>
          </w:p>
        </w:tc>
        <w:tc>
          <w:tcPr>
            <w:tcW w:w="800" w:type="dxa"/>
            <w:tcMar>
              <w:top w:w="20" w:type="dxa"/>
              <w:left w:w="20" w:type="dxa"/>
              <w:bottom w:w="20" w:type="dxa"/>
              <w:right w:w="20" w:type="dxa"/>
            </w:tcMar>
            <w:vAlign w:val="center"/>
            <w:hideMark/>
          </w:tcPr>
          <w:p w14:paraId="36CDD68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1AD0D22" w14:textId="77777777" w:rsidR="00A34004" w:rsidRPr="009C4E1D" w:rsidRDefault="00A34004" w:rsidP="006E58E4">
            <w:pPr>
              <w:pStyle w:val="movimento"/>
              <w:rPr>
                <w:color w:val="002060"/>
              </w:rPr>
            </w:pPr>
            <w:r w:rsidRPr="009C4E1D">
              <w:rPr>
                <w:color w:val="002060"/>
              </w:rPr>
              <w:t>TOMASSINI LUCA</w:t>
            </w:r>
          </w:p>
        </w:tc>
        <w:tc>
          <w:tcPr>
            <w:tcW w:w="2200" w:type="dxa"/>
            <w:tcMar>
              <w:top w:w="20" w:type="dxa"/>
              <w:left w:w="20" w:type="dxa"/>
              <w:bottom w:w="20" w:type="dxa"/>
              <w:right w:w="20" w:type="dxa"/>
            </w:tcMar>
            <w:vAlign w:val="center"/>
            <w:hideMark/>
          </w:tcPr>
          <w:p w14:paraId="36DD9B62" w14:textId="77777777" w:rsidR="00A34004" w:rsidRPr="009C4E1D" w:rsidRDefault="00A34004" w:rsidP="006E58E4">
            <w:pPr>
              <w:pStyle w:val="movimento2"/>
              <w:rPr>
                <w:color w:val="002060"/>
              </w:rPr>
            </w:pPr>
            <w:r w:rsidRPr="009C4E1D">
              <w:rPr>
                <w:color w:val="002060"/>
              </w:rPr>
              <w:t xml:space="preserve">(GIOVANI SANT IPPOLITO) </w:t>
            </w:r>
          </w:p>
        </w:tc>
      </w:tr>
      <w:tr w:rsidR="00A34004" w:rsidRPr="009C4E1D" w14:paraId="62C97F63" w14:textId="77777777" w:rsidTr="006E58E4">
        <w:tc>
          <w:tcPr>
            <w:tcW w:w="2200" w:type="dxa"/>
            <w:tcMar>
              <w:top w:w="20" w:type="dxa"/>
              <w:left w:w="20" w:type="dxa"/>
              <w:bottom w:w="20" w:type="dxa"/>
              <w:right w:w="20" w:type="dxa"/>
            </w:tcMar>
            <w:vAlign w:val="center"/>
            <w:hideMark/>
          </w:tcPr>
          <w:p w14:paraId="5BC8DC6A" w14:textId="77777777" w:rsidR="00A34004" w:rsidRPr="009C4E1D" w:rsidRDefault="00A34004" w:rsidP="006E58E4">
            <w:pPr>
              <w:pStyle w:val="movimento"/>
              <w:rPr>
                <w:color w:val="002060"/>
              </w:rPr>
            </w:pPr>
            <w:r w:rsidRPr="009C4E1D">
              <w:rPr>
                <w:color w:val="002060"/>
              </w:rPr>
              <w:t>LIUTI GIACOMO</w:t>
            </w:r>
          </w:p>
        </w:tc>
        <w:tc>
          <w:tcPr>
            <w:tcW w:w="2200" w:type="dxa"/>
            <w:tcMar>
              <w:top w:w="20" w:type="dxa"/>
              <w:left w:w="20" w:type="dxa"/>
              <w:bottom w:w="20" w:type="dxa"/>
              <w:right w:w="20" w:type="dxa"/>
            </w:tcMar>
            <w:vAlign w:val="center"/>
            <w:hideMark/>
          </w:tcPr>
          <w:p w14:paraId="43BCC0EC" w14:textId="77777777" w:rsidR="00A34004" w:rsidRPr="009C4E1D" w:rsidRDefault="00A34004" w:rsidP="006E58E4">
            <w:pPr>
              <w:pStyle w:val="movimento2"/>
              <w:rPr>
                <w:color w:val="002060"/>
              </w:rPr>
            </w:pPr>
            <w:r w:rsidRPr="009C4E1D">
              <w:rPr>
                <w:color w:val="002060"/>
              </w:rPr>
              <w:t xml:space="preserve">(SAN SEVERINO MARCHE) </w:t>
            </w:r>
          </w:p>
        </w:tc>
        <w:tc>
          <w:tcPr>
            <w:tcW w:w="800" w:type="dxa"/>
            <w:tcMar>
              <w:top w:w="20" w:type="dxa"/>
              <w:left w:w="20" w:type="dxa"/>
              <w:bottom w:w="20" w:type="dxa"/>
              <w:right w:w="20" w:type="dxa"/>
            </w:tcMar>
            <w:vAlign w:val="center"/>
            <w:hideMark/>
          </w:tcPr>
          <w:p w14:paraId="3B42059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EDD1BE3" w14:textId="77777777" w:rsidR="00A34004" w:rsidRPr="009C4E1D" w:rsidRDefault="00A34004" w:rsidP="006E58E4">
            <w:pPr>
              <w:pStyle w:val="movimento"/>
              <w:rPr>
                <w:color w:val="002060"/>
              </w:rPr>
            </w:pPr>
            <w:r w:rsidRPr="009C4E1D">
              <w:rPr>
                <w:color w:val="002060"/>
              </w:rPr>
              <w:t>SABBATINI DIEGO</w:t>
            </w:r>
          </w:p>
        </w:tc>
        <w:tc>
          <w:tcPr>
            <w:tcW w:w="2200" w:type="dxa"/>
            <w:tcMar>
              <w:top w:w="20" w:type="dxa"/>
              <w:left w:w="20" w:type="dxa"/>
              <w:bottom w:w="20" w:type="dxa"/>
              <w:right w:w="20" w:type="dxa"/>
            </w:tcMar>
            <w:vAlign w:val="center"/>
            <w:hideMark/>
          </w:tcPr>
          <w:p w14:paraId="3383CFD9" w14:textId="77777777" w:rsidR="00A34004" w:rsidRPr="009C4E1D" w:rsidRDefault="00A34004" w:rsidP="006E58E4">
            <w:pPr>
              <w:pStyle w:val="movimento2"/>
              <w:rPr>
                <w:color w:val="002060"/>
              </w:rPr>
            </w:pPr>
            <w:r w:rsidRPr="009C4E1D">
              <w:rPr>
                <w:color w:val="002060"/>
              </w:rPr>
              <w:t xml:space="preserve">(VILLA CECCOLINI CALCIO) </w:t>
            </w:r>
          </w:p>
        </w:tc>
      </w:tr>
    </w:tbl>
    <w:p w14:paraId="6728E4B6" w14:textId="77777777" w:rsidR="00A34004" w:rsidRPr="009C4E1D" w:rsidRDefault="00A34004" w:rsidP="00A34004">
      <w:pPr>
        <w:pStyle w:val="titolo20"/>
        <w:rPr>
          <w:rFonts w:eastAsiaTheme="minorEastAsia"/>
          <w:color w:val="002060"/>
        </w:rPr>
      </w:pPr>
      <w:r w:rsidRPr="009C4E1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F7C6346" w14:textId="77777777" w:rsidTr="006E58E4">
        <w:tc>
          <w:tcPr>
            <w:tcW w:w="2200" w:type="dxa"/>
            <w:tcMar>
              <w:top w:w="20" w:type="dxa"/>
              <w:left w:w="20" w:type="dxa"/>
              <w:bottom w:w="20" w:type="dxa"/>
              <w:right w:w="20" w:type="dxa"/>
            </w:tcMar>
            <w:vAlign w:val="center"/>
            <w:hideMark/>
          </w:tcPr>
          <w:p w14:paraId="26DAFB9A" w14:textId="77777777" w:rsidR="00A34004" w:rsidRPr="009C4E1D" w:rsidRDefault="00A34004" w:rsidP="006E58E4">
            <w:pPr>
              <w:pStyle w:val="movimento"/>
              <w:rPr>
                <w:color w:val="002060"/>
              </w:rPr>
            </w:pPr>
            <w:r w:rsidRPr="009C4E1D">
              <w:rPr>
                <w:color w:val="002060"/>
              </w:rPr>
              <w:t>PASQUI GIACOMO</w:t>
            </w:r>
          </w:p>
        </w:tc>
        <w:tc>
          <w:tcPr>
            <w:tcW w:w="2200" w:type="dxa"/>
            <w:tcMar>
              <w:top w:w="20" w:type="dxa"/>
              <w:left w:w="20" w:type="dxa"/>
              <w:bottom w:w="20" w:type="dxa"/>
              <w:right w:w="20" w:type="dxa"/>
            </w:tcMar>
            <w:vAlign w:val="center"/>
            <w:hideMark/>
          </w:tcPr>
          <w:p w14:paraId="39F3027C" w14:textId="77777777" w:rsidR="00A34004" w:rsidRPr="009C4E1D" w:rsidRDefault="00A34004" w:rsidP="006E58E4">
            <w:pPr>
              <w:pStyle w:val="movimento2"/>
              <w:rPr>
                <w:color w:val="002060"/>
              </w:rPr>
            </w:pPr>
            <w:r w:rsidRPr="009C4E1D">
              <w:rPr>
                <w:color w:val="002060"/>
              </w:rPr>
              <w:t xml:space="preserve">(AVENALE) </w:t>
            </w:r>
          </w:p>
        </w:tc>
        <w:tc>
          <w:tcPr>
            <w:tcW w:w="800" w:type="dxa"/>
            <w:tcMar>
              <w:top w:w="20" w:type="dxa"/>
              <w:left w:w="20" w:type="dxa"/>
              <w:bottom w:w="20" w:type="dxa"/>
              <w:right w:w="20" w:type="dxa"/>
            </w:tcMar>
            <w:vAlign w:val="center"/>
            <w:hideMark/>
          </w:tcPr>
          <w:p w14:paraId="3AB32A1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6625C12" w14:textId="77777777" w:rsidR="00A34004" w:rsidRPr="009C4E1D" w:rsidRDefault="00A34004" w:rsidP="006E58E4">
            <w:pPr>
              <w:pStyle w:val="movimento"/>
              <w:rPr>
                <w:color w:val="002060"/>
              </w:rPr>
            </w:pPr>
            <w:r w:rsidRPr="009C4E1D">
              <w:rPr>
                <w:color w:val="002060"/>
              </w:rPr>
              <w:t>LUCIANI GIANLUCA</w:t>
            </w:r>
          </w:p>
        </w:tc>
        <w:tc>
          <w:tcPr>
            <w:tcW w:w="2200" w:type="dxa"/>
            <w:tcMar>
              <w:top w:w="20" w:type="dxa"/>
              <w:left w:w="20" w:type="dxa"/>
              <w:bottom w:w="20" w:type="dxa"/>
              <w:right w:w="20" w:type="dxa"/>
            </w:tcMar>
            <w:vAlign w:val="center"/>
            <w:hideMark/>
          </w:tcPr>
          <w:p w14:paraId="0672DC5C" w14:textId="77777777" w:rsidR="00A34004" w:rsidRPr="009C4E1D" w:rsidRDefault="00A34004" w:rsidP="006E58E4">
            <w:pPr>
              <w:pStyle w:val="movimento2"/>
              <w:rPr>
                <w:color w:val="002060"/>
              </w:rPr>
            </w:pPr>
            <w:r w:rsidRPr="009C4E1D">
              <w:rPr>
                <w:color w:val="002060"/>
              </w:rPr>
              <w:t xml:space="preserve">(AVIS ARCEVIA 1964) </w:t>
            </w:r>
          </w:p>
        </w:tc>
      </w:tr>
      <w:tr w:rsidR="00A34004" w:rsidRPr="009C4E1D" w14:paraId="733EB27D" w14:textId="77777777" w:rsidTr="006E58E4">
        <w:tc>
          <w:tcPr>
            <w:tcW w:w="2200" w:type="dxa"/>
            <w:tcMar>
              <w:top w:w="20" w:type="dxa"/>
              <w:left w:w="20" w:type="dxa"/>
              <w:bottom w:w="20" w:type="dxa"/>
              <w:right w:w="20" w:type="dxa"/>
            </w:tcMar>
            <w:vAlign w:val="center"/>
            <w:hideMark/>
          </w:tcPr>
          <w:p w14:paraId="61F97AED" w14:textId="77777777" w:rsidR="00A34004" w:rsidRPr="009C4E1D" w:rsidRDefault="00A34004" w:rsidP="006E58E4">
            <w:pPr>
              <w:pStyle w:val="movimento"/>
              <w:rPr>
                <w:color w:val="002060"/>
              </w:rPr>
            </w:pPr>
            <w:r w:rsidRPr="009C4E1D">
              <w:rPr>
                <w:color w:val="002060"/>
              </w:rPr>
              <w:t>AMADEI FILIPPO</w:t>
            </w:r>
          </w:p>
        </w:tc>
        <w:tc>
          <w:tcPr>
            <w:tcW w:w="2200" w:type="dxa"/>
            <w:tcMar>
              <w:top w:w="20" w:type="dxa"/>
              <w:left w:w="20" w:type="dxa"/>
              <w:bottom w:w="20" w:type="dxa"/>
              <w:right w:w="20" w:type="dxa"/>
            </w:tcMar>
            <w:vAlign w:val="center"/>
            <w:hideMark/>
          </w:tcPr>
          <w:p w14:paraId="3AEDB1BC" w14:textId="77777777" w:rsidR="00A34004" w:rsidRPr="009C4E1D" w:rsidRDefault="00A34004" w:rsidP="006E58E4">
            <w:pPr>
              <w:pStyle w:val="movimento2"/>
              <w:rPr>
                <w:color w:val="002060"/>
              </w:rPr>
            </w:pPr>
            <w:r w:rsidRPr="009C4E1D">
              <w:rPr>
                <w:color w:val="002060"/>
              </w:rPr>
              <w:t xml:space="preserve">(MANTOVANI C5) </w:t>
            </w:r>
          </w:p>
        </w:tc>
        <w:tc>
          <w:tcPr>
            <w:tcW w:w="800" w:type="dxa"/>
            <w:tcMar>
              <w:top w:w="20" w:type="dxa"/>
              <w:left w:w="20" w:type="dxa"/>
              <w:bottom w:w="20" w:type="dxa"/>
              <w:right w:w="20" w:type="dxa"/>
            </w:tcMar>
            <w:vAlign w:val="center"/>
            <w:hideMark/>
          </w:tcPr>
          <w:p w14:paraId="4BC858C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001CDB0" w14:textId="77777777" w:rsidR="00A34004" w:rsidRPr="009C4E1D" w:rsidRDefault="00A34004" w:rsidP="006E58E4">
            <w:pPr>
              <w:pStyle w:val="movimento"/>
              <w:rPr>
                <w:color w:val="002060"/>
              </w:rPr>
            </w:pPr>
            <w:r w:rsidRPr="009C4E1D">
              <w:rPr>
                <w:color w:val="002060"/>
              </w:rPr>
              <w:t>PIETRACCI MARCO</w:t>
            </w:r>
          </w:p>
        </w:tc>
        <w:tc>
          <w:tcPr>
            <w:tcW w:w="2200" w:type="dxa"/>
            <w:tcMar>
              <w:top w:w="20" w:type="dxa"/>
              <w:left w:w="20" w:type="dxa"/>
              <w:bottom w:w="20" w:type="dxa"/>
              <w:right w:w="20" w:type="dxa"/>
            </w:tcMar>
            <w:vAlign w:val="center"/>
            <w:hideMark/>
          </w:tcPr>
          <w:p w14:paraId="403CB028" w14:textId="77777777" w:rsidR="00A34004" w:rsidRPr="009C4E1D" w:rsidRDefault="00A34004" w:rsidP="006E58E4">
            <w:pPr>
              <w:pStyle w:val="movimento2"/>
              <w:rPr>
                <w:color w:val="002060"/>
              </w:rPr>
            </w:pPr>
            <w:r w:rsidRPr="009C4E1D">
              <w:rPr>
                <w:color w:val="002060"/>
              </w:rPr>
              <w:t xml:space="preserve">(POLISPORTIVA ROSSO BLU) </w:t>
            </w:r>
          </w:p>
        </w:tc>
      </w:tr>
      <w:tr w:rsidR="00A34004" w:rsidRPr="009C4E1D" w14:paraId="66B62B07" w14:textId="77777777" w:rsidTr="006E58E4">
        <w:tc>
          <w:tcPr>
            <w:tcW w:w="2200" w:type="dxa"/>
            <w:tcMar>
              <w:top w:w="20" w:type="dxa"/>
              <w:left w:w="20" w:type="dxa"/>
              <w:bottom w:w="20" w:type="dxa"/>
              <w:right w:w="20" w:type="dxa"/>
            </w:tcMar>
            <w:vAlign w:val="center"/>
            <w:hideMark/>
          </w:tcPr>
          <w:p w14:paraId="47525BF2" w14:textId="77777777" w:rsidR="00A34004" w:rsidRPr="009C4E1D" w:rsidRDefault="00A34004" w:rsidP="006E58E4">
            <w:pPr>
              <w:pStyle w:val="movimento"/>
              <w:rPr>
                <w:color w:val="002060"/>
              </w:rPr>
            </w:pPr>
            <w:r w:rsidRPr="009C4E1D">
              <w:rPr>
                <w:color w:val="002060"/>
              </w:rPr>
              <w:t>CIAPPICI ANDREA</w:t>
            </w:r>
          </w:p>
        </w:tc>
        <w:tc>
          <w:tcPr>
            <w:tcW w:w="2200" w:type="dxa"/>
            <w:tcMar>
              <w:top w:w="20" w:type="dxa"/>
              <w:left w:w="20" w:type="dxa"/>
              <w:bottom w:w="20" w:type="dxa"/>
              <w:right w:w="20" w:type="dxa"/>
            </w:tcMar>
            <w:vAlign w:val="center"/>
            <w:hideMark/>
          </w:tcPr>
          <w:p w14:paraId="3D9E3A8A" w14:textId="77777777" w:rsidR="00A34004" w:rsidRPr="009C4E1D" w:rsidRDefault="00A34004" w:rsidP="006E58E4">
            <w:pPr>
              <w:pStyle w:val="movimento2"/>
              <w:rPr>
                <w:color w:val="002060"/>
              </w:rPr>
            </w:pPr>
            <w:r w:rsidRPr="009C4E1D">
              <w:rPr>
                <w:color w:val="002060"/>
              </w:rPr>
              <w:t xml:space="preserve">(VILLA CECCOLINI CALCIO) </w:t>
            </w:r>
          </w:p>
        </w:tc>
        <w:tc>
          <w:tcPr>
            <w:tcW w:w="800" w:type="dxa"/>
            <w:tcMar>
              <w:top w:w="20" w:type="dxa"/>
              <w:left w:w="20" w:type="dxa"/>
              <w:bottom w:w="20" w:type="dxa"/>
              <w:right w:w="20" w:type="dxa"/>
            </w:tcMar>
            <w:vAlign w:val="center"/>
            <w:hideMark/>
          </w:tcPr>
          <w:p w14:paraId="7A38A1F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9AB494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B2788C0" w14:textId="77777777" w:rsidR="00A34004" w:rsidRPr="009C4E1D" w:rsidRDefault="00A34004" w:rsidP="006E58E4">
            <w:pPr>
              <w:pStyle w:val="movimento2"/>
              <w:rPr>
                <w:color w:val="002060"/>
              </w:rPr>
            </w:pPr>
            <w:r w:rsidRPr="009C4E1D">
              <w:rPr>
                <w:color w:val="002060"/>
              </w:rPr>
              <w:t> </w:t>
            </w:r>
          </w:p>
        </w:tc>
      </w:tr>
    </w:tbl>
    <w:p w14:paraId="759DA05A" w14:textId="77777777" w:rsidR="00A34004" w:rsidRPr="009C4E1D" w:rsidRDefault="00A34004" w:rsidP="00A34004">
      <w:pPr>
        <w:pStyle w:val="titolo20"/>
        <w:rPr>
          <w:rFonts w:eastAsiaTheme="minorEastAsia"/>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77B68F2" w14:textId="77777777" w:rsidTr="006E58E4">
        <w:tc>
          <w:tcPr>
            <w:tcW w:w="2200" w:type="dxa"/>
            <w:tcMar>
              <w:top w:w="20" w:type="dxa"/>
              <w:left w:w="20" w:type="dxa"/>
              <w:bottom w:w="20" w:type="dxa"/>
              <w:right w:w="20" w:type="dxa"/>
            </w:tcMar>
            <w:vAlign w:val="center"/>
            <w:hideMark/>
          </w:tcPr>
          <w:p w14:paraId="3B1DA3B7" w14:textId="77777777" w:rsidR="00A34004" w:rsidRPr="009C4E1D" w:rsidRDefault="00A34004" w:rsidP="006E58E4">
            <w:pPr>
              <w:pStyle w:val="movimento"/>
              <w:rPr>
                <w:color w:val="002060"/>
              </w:rPr>
            </w:pPr>
            <w:r w:rsidRPr="009C4E1D">
              <w:rPr>
                <w:color w:val="002060"/>
              </w:rPr>
              <w:t>BARDHO KLEVIS</w:t>
            </w:r>
          </w:p>
        </w:tc>
        <w:tc>
          <w:tcPr>
            <w:tcW w:w="2200" w:type="dxa"/>
            <w:tcMar>
              <w:top w:w="20" w:type="dxa"/>
              <w:left w:w="20" w:type="dxa"/>
              <w:bottom w:w="20" w:type="dxa"/>
              <w:right w:w="20" w:type="dxa"/>
            </w:tcMar>
            <w:vAlign w:val="center"/>
            <w:hideMark/>
          </w:tcPr>
          <w:p w14:paraId="7B1E899B" w14:textId="77777777" w:rsidR="00A34004" w:rsidRPr="009C4E1D" w:rsidRDefault="00A34004" w:rsidP="006E58E4">
            <w:pPr>
              <w:pStyle w:val="movimento2"/>
              <w:rPr>
                <w:color w:val="002060"/>
              </w:rPr>
            </w:pPr>
            <w:r w:rsidRPr="009C4E1D">
              <w:rPr>
                <w:color w:val="002060"/>
              </w:rPr>
              <w:t xml:space="preserve">(BORGOROSSO TOLENTINO) </w:t>
            </w:r>
          </w:p>
        </w:tc>
        <w:tc>
          <w:tcPr>
            <w:tcW w:w="800" w:type="dxa"/>
            <w:tcMar>
              <w:top w:w="20" w:type="dxa"/>
              <w:left w:w="20" w:type="dxa"/>
              <w:bottom w:w="20" w:type="dxa"/>
              <w:right w:w="20" w:type="dxa"/>
            </w:tcMar>
            <w:vAlign w:val="center"/>
            <w:hideMark/>
          </w:tcPr>
          <w:p w14:paraId="5D91EF4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294527A" w14:textId="77777777" w:rsidR="00A34004" w:rsidRPr="009C4E1D" w:rsidRDefault="00A34004" w:rsidP="006E58E4">
            <w:pPr>
              <w:pStyle w:val="movimento"/>
              <w:rPr>
                <w:color w:val="002060"/>
              </w:rPr>
            </w:pPr>
            <w:r w:rsidRPr="009C4E1D">
              <w:rPr>
                <w:color w:val="002060"/>
              </w:rPr>
              <w:t>AGAJ ALEMAKO</w:t>
            </w:r>
          </w:p>
        </w:tc>
        <w:tc>
          <w:tcPr>
            <w:tcW w:w="2200" w:type="dxa"/>
            <w:tcMar>
              <w:top w:w="20" w:type="dxa"/>
              <w:left w:w="20" w:type="dxa"/>
              <w:bottom w:w="20" w:type="dxa"/>
              <w:right w:w="20" w:type="dxa"/>
            </w:tcMar>
            <w:vAlign w:val="center"/>
            <w:hideMark/>
          </w:tcPr>
          <w:p w14:paraId="4F2CDF32" w14:textId="77777777" w:rsidR="00A34004" w:rsidRPr="009C4E1D" w:rsidRDefault="00A34004" w:rsidP="006E58E4">
            <w:pPr>
              <w:pStyle w:val="movimento2"/>
              <w:rPr>
                <w:color w:val="002060"/>
              </w:rPr>
            </w:pPr>
            <w:r w:rsidRPr="009C4E1D">
              <w:rPr>
                <w:color w:val="002060"/>
              </w:rPr>
              <w:t xml:space="preserve">(C.F. MACERATESE A.S.D.) </w:t>
            </w:r>
          </w:p>
        </w:tc>
      </w:tr>
      <w:tr w:rsidR="00A34004" w:rsidRPr="009C4E1D" w14:paraId="21685813" w14:textId="77777777" w:rsidTr="006E58E4">
        <w:tc>
          <w:tcPr>
            <w:tcW w:w="2200" w:type="dxa"/>
            <w:tcMar>
              <w:top w:w="20" w:type="dxa"/>
              <w:left w:w="20" w:type="dxa"/>
              <w:bottom w:w="20" w:type="dxa"/>
              <w:right w:w="20" w:type="dxa"/>
            </w:tcMar>
            <w:vAlign w:val="center"/>
            <w:hideMark/>
          </w:tcPr>
          <w:p w14:paraId="2475AEFC" w14:textId="77777777" w:rsidR="00A34004" w:rsidRPr="009C4E1D" w:rsidRDefault="00A34004" w:rsidP="006E58E4">
            <w:pPr>
              <w:pStyle w:val="movimento"/>
              <w:rPr>
                <w:color w:val="002060"/>
              </w:rPr>
            </w:pPr>
            <w:r w:rsidRPr="009C4E1D">
              <w:rPr>
                <w:color w:val="002060"/>
              </w:rPr>
              <w:t>RIPANTI FILIPPO</w:t>
            </w:r>
          </w:p>
        </w:tc>
        <w:tc>
          <w:tcPr>
            <w:tcW w:w="2200" w:type="dxa"/>
            <w:tcMar>
              <w:top w:w="20" w:type="dxa"/>
              <w:left w:w="20" w:type="dxa"/>
              <w:bottom w:w="20" w:type="dxa"/>
              <w:right w:w="20" w:type="dxa"/>
            </w:tcMar>
            <w:vAlign w:val="center"/>
            <w:hideMark/>
          </w:tcPr>
          <w:p w14:paraId="51C6AD52" w14:textId="77777777" w:rsidR="00A34004" w:rsidRPr="009C4E1D" w:rsidRDefault="00A34004" w:rsidP="006E58E4">
            <w:pPr>
              <w:pStyle w:val="movimento2"/>
              <w:rPr>
                <w:color w:val="002060"/>
              </w:rPr>
            </w:pPr>
            <w:r w:rsidRPr="009C4E1D">
              <w:rPr>
                <w:color w:val="002060"/>
              </w:rPr>
              <w:t xml:space="preserve">(GIOVANI SANT IPPOLITO) </w:t>
            </w:r>
          </w:p>
        </w:tc>
        <w:tc>
          <w:tcPr>
            <w:tcW w:w="800" w:type="dxa"/>
            <w:tcMar>
              <w:top w:w="20" w:type="dxa"/>
              <w:left w:w="20" w:type="dxa"/>
              <w:bottom w:w="20" w:type="dxa"/>
              <w:right w:w="20" w:type="dxa"/>
            </w:tcMar>
            <w:vAlign w:val="center"/>
            <w:hideMark/>
          </w:tcPr>
          <w:p w14:paraId="4DF4105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7237C26" w14:textId="77777777" w:rsidR="00A34004" w:rsidRPr="009C4E1D" w:rsidRDefault="00A34004" w:rsidP="006E58E4">
            <w:pPr>
              <w:pStyle w:val="movimento"/>
              <w:rPr>
                <w:color w:val="002060"/>
              </w:rPr>
            </w:pPr>
            <w:r w:rsidRPr="009C4E1D">
              <w:rPr>
                <w:color w:val="002060"/>
              </w:rPr>
              <w:t>REBISCINI TOMMASO</w:t>
            </w:r>
          </w:p>
        </w:tc>
        <w:tc>
          <w:tcPr>
            <w:tcW w:w="2200" w:type="dxa"/>
            <w:tcMar>
              <w:top w:w="20" w:type="dxa"/>
              <w:left w:w="20" w:type="dxa"/>
              <w:bottom w:w="20" w:type="dxa"/>
              <w:right w:w="20" w:type="dxa"/>
            </w:tcMar>
            <w:vAlign w:val="center"/>
            <w:hideMark/>
          </w:tcPr>
          <w:p w14:paraId="175E8D88" w14:textId="77777777" w:rsidR="00A34004" w:rsidRPr="009C4E1D" w:rsidRDefault="00A34004" w:rsidP="006E58E4">
            <w:pPr>
              <w:pStyle w:val="movimento2"/>
              <w:rPr>
                <w:color w:val="002060"/>
              </w:rPr>
            </w:pPr>
            <w:r w:rsidRPr="009C4E1D">
              <w:rPr>
                <w:color w:val="002060"/>
              </w:rPr>
              <w:t xml:space="preserve">(POL.CAGLI SPORT ASSOCIATI) </w:t>
            </w:r>
          </w:p>
        </w:tc>
      </w:tr>
      <w:tr w:rsidR="00A34004" w:rsidRPr="009C4E1D" w14:paraId="1FBA5853" w14:textId="77777777" w:rsidTr="006E58E4">
        <w:tc>
          <w:tcPr>
            <w:tcW w:w="2200" w:type="dxa"/>
            <w:tcMar>
              <w:top w:w="20" w:type="dxa"/>
              <w:left w:w="20" w:type="dxa"/>
              <w:bottom w:w="20" w:type="dxa"/>
              <w:right w:w="20" w:type="dxa"/>
            </w:tcMar>
            <w:vAlign w:val="center"/>
            <w:hideMark/>
          </w:tcPr>
          <w:p w14:paraId="3B079730" w14:textId="77777777" w:rsidR="00A34004" w:rsidRPr="009C4E1D" w:rsidRDefault="00A34004" w:rsidP="006E58E4">
            <w:pPr>
              <w:pStyle w:val="movimento"/>
              <w:rPr>
                <w:color w:val="002060"/>
              </w:rPr>
            </w:pPr>
            <w:r w:rsidRPr="009C4E1D">
              <w:rPr>
                <w:color w:val="002060"/>
              </w:rPr>
              <w:t>MONTEFERRANTE GIUSEPPE GABRIE</w:t>
            </w:r>
          </w:p>
        </w:tc>
        <w:tc>
          <w:tcPr>
            <w:tcW w:w="2200" w:type="dxa"/>
            <w:tcMar>
              <w:top w:w="20" w:type="dxa"/>
              <w:left w:w="20" w:type="dxa"/>
              <w:bottom w:w="20" w:type="dxa"/>
              <w:right w:w="20" w:type="dxa"/>
            </w:tcMar>
            <w:vAlign w:val="center"/>
            <w:hideMark/>
          </w:tcPr>
          <w:p w14:paraId="2D3FCE73" w14:textId="77777777" w:rsidR="00A34004" w:rsidRPr="009C4E1D" w:rsidRDefault="00A34004" w:rsidP="006E58E4">
            <w:pPr>
              <w:pStyle w:val="movimento2"/>
              <w:rPr>
                <w:color w:val="002060"/>
              </w:rPr>
            </w:pPr>
            <w:r w:rsidRPr="009C4E1D">
              <w:rPr>
                <w:color w:val="002060"/>
              </w:rPr>
              <w:t xml:space="preserve">(SAN BIAGIO) </w:t>
            </w:r>
          </w:p>
        </w:tc>
        <w:tc>
          <w:tcPr>
            <w:tcW w:w="800" w:type="dxa"/>
            <w:tcMar>
              <w:top w:w="20" w:type="dxa"/>
              <w:left w:w="20" w:type="dxa"/>
              <w:bottom w:w="20" w:type="dxa"/>
              <w:right w:w="20" w:type="dxa"/>
            </w:tcMar>
            <w:vAlign w:val="center"/>
            <w:hideMark/>
          </w:tcPr>
          <w:p w14:paraId="03DFEC9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0843C6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C0D9282" w14:textId="77777777" w:rsidR="00A34004" w:rsidRPr="009C4E1D" w:rsidRDefault="00A34004" w:rsidP="006E58E4">
            <w:pPr>
              <w:pStyle w:val="movimento2"/>
              <w:rPr>
                <w:color w:val="002060"/>
              </w:rPr>
            </w:pPr>
            <w:r w:rsidRPr="009C4E1D">
              <w:rPr>
                <w:color w:val="002060"/>
              </w:rPr>
              <w:t> </w:t>
            </w:r>
          </w:p>
        </w:tc>
      </w:tr>
    </w:tbl>
    <w:p w14:paraId="4ADB2C7D"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558D6DB8" w14:textId="77777777" w:rsidTr="006E58E4">
        <w:tc>
          <w:tcPr>
            <w:tcW w:w="2200" w:type="dxa"/>
            <w:tcMar>
              <w:top w:w="20" w:type="dxa"/>
              <w:left w:w="20" w:type="dxa"/>
              <w:bottom w:w="20" w:type="dxa"/>
              <w:right w:w="20" w:type="dxa"/>
            </w:tcMar>
            <w:vAlign w:val="center"/>
            <w:hideMark/>
          </w:tcPr>
          <w:p w14:paraId="55468410" w14:textId="77777777" w:rsidR="00A34004" w:rsidRPr="009C4E1D" w:rsidRDefault="00A34004" w:rsidP="006E58E4">
            <w:pPr>
              <w:pStyle w:val="movimento"/>
              <w:rPr>
                <w:color w:val="002060"/>
              </w:rPr>
            </w:pPr>
            <w:r w:rsidRPr="009C4E1D">
              <w:rPr>
                <w:color w:val="002060"/>
              </w:rPr>
              <w:t>LOPEZ DAVIDE</w:t>
            </w:r>
          </w:p>
        </w:tc>
        <w:tc>
          <w:tcPr>
            <w:tcW w:w="2200" w:type="dxa"/>
            <w:tcMar>
              <w:top w:w="20" w:type="dxa"/>
              <w:left w:w="20" w:type="dxa"/>
              <w:bottom w:w="20" w:type="dxa"/>
              <w:right w:w="20" w:type="dxa"/>
            </w:tcMar>
            <w:vAlign w:val="center"/>
            <w:hideMark/>
          </w:tcPr>
          <w:p w14:paraId="0D452CB0" w14:textId="77777777" w:rsidR="00A34004" w:rsidRPr="009C4E1D" w:rsidRDefault="00A34004" w:rsidP="006E58E4">
            <w:pPr>
              <w:pStyle w:val="movimento2"/>
              <w:rPr>
                <w:color w:val="002060"/>
              </w:rPr>
            </w:pPr>
            <w:r w:rsidRPr="009C4E1D">
              <w:rPr>
                <w:color w:val="002060"/>
              </w:rPr>
              <w:t xml:space="preserve">(ANKON NOVA MARMI) </w:t>
            </w:r>
          </w:p>
        </w:tc>
        <w:tc>
          <w:tcPr>
            <w:tcW w:w="800" w:type="dxa"/>
            <w:tcMar>
              <w:top w:w="20" w:type="dxa"/>
              <w:left w:w="20" w:type="dxa"/>
              <w:bottom w:w="20" w:type="dxa"/>
              <w:right w:w="20" w:type="dxa"/>
            </w:tcMar>
            <w:vAlign w:val="center"/>
            <w:hideMark/>
          </w:tcPr>
          <w:p w14:paraId="31D00B5E"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550EE2B" w14:textId="77777777" w:rsidR="00A34004" w:rsidRPr="009C4E1D" w:rsidRDefault="00A34004" w:rsidP="006E58E4">
            <w:pPr>
              <w:pStyle w:val="movimento"/>
              <w:rPr>
                <w:color w:val="002060"/>
              </w:rPr>
            </w:pPr>
            <w:r w:rsidRPr="009C4E1D">
              <w:rPr>
                <w:color w:val="002060"/>
              </w:rPr>
              <w:t>BUJA LORIK</w:t>
            </w:r>
          </w:p>
        </w:tc>
        <w:tc>
          <w:tcPr>
            <w:tcW w:w="2200" w:type="dxa"/>
            <w:tcMar>
              <w:top w:w="20" w:type="dxa"/>
              <w:left w:w="20" w:type="dxa"/>
              <w:bottom w:w="20" w:type="dxa"/>
              <w:right w:w="20" w:type="dxa"/>
            </w:tcMar>
            <w:vAlign w:val="center"/>
            <w:hideMark/>
          </w:tcPr>
          <w:p w14:paraId="5CCD9301" w14:textId="77777777" w:rsidR="00A34004" w:rsidRPr="009C4E1D" w:rsidRDefault="00A34004" w:rsidP="006E58E4">
            <w:pPr>
              <w:pStyle w:val="movimento2"/>
              <w:rPr>
                <w:color w:val="002060"/>
              </w:rPr>
            </w:pPr>
            <w:r w:rsidRPr="009C4E1D">
              <w:rPr>
                <w:color w:val="002060"/>
              </w:rPr>
              <w:t xml:space="preserve">(C.F. MACERATESE A.S.D.) </w:t>
            </w:r>
          </w:p>
        </w:tc>
      </w:tr>
      <w:tr w:rsidR="00A34004" w:rsidRPr="009C4E1D" w14:paraId="4C8DA9D6" w14:textId="77777777" w:rsidTr="006E58E4">
        <w:tc>
          <w:tcPr>
            <w:tcW w:w="2200" w:type="dxa"/>
            <w:tcMar>
              <w:top w:w="20" w:type="dxa"/>
              <w:left w:w="20" w:type="dxa"/>
              <w:bottom w:w="20" w:type="dxa"/>
              <w:right w:w="20" w:type="dxa"/>
            </w:tcMar>
            <w:vAlign w:val="center"/>
            <w:hideMark/>
          </w:tcPr>
          <w:p w14:paraId="2DB71C50" w14:textId="77777777" w:rsidR="00A34004" w:rsidRPr="009C4E1D" w:rsidRDefault="00A34004" w:rsidP="006E58E4">
            <w:pPr>
              <w:pStyle w:val="movimento"/>
              <w:rPr>
                <w:color w:val="002060"/>
              </w:rPr>
            </w:pPr>
            <w:r w:rsidRPr="009C4E1D">
              <w:rPr>
                <w:color w:val="002060"/>
              </w:rPr>
              <w:t>MOBILI MATTEO</w:t>
            </w:r>
          </w:p>
        </w:tc>
        <w:tc>
          <w:tcPr>
            <w:tcW w:w="2200" w:type="dxa"/>
            <w:tcMar>
              <w:top w:w="20" w:type="dxa"/>
              <w:left w:w="20" w:type="dxa"/>
              <w:bottom w:w="20" w:type="dxa"/>
              <w:right w:w="20" w:type="dxa"/>
            </w:tcMar>
            <w:vAlign w:val="center"/>
            <w:hideMark/>
          </w:tcPr>
          <w:p w14:paraId="64C5F530" w14:textId="77777777" w:rsidR="00A34004" w:rsidRPr="009C4E1D" w:rsidRDefault="00A34004" w:rsidP="006E58E4">
            <w:pPr>
              <w:pStyle w:val="movimento2"/>
              <w:rPr>
                <w:color w:val="002060"/>
              </w:rPr>
            </w:pPr>
            <w:r w:rsidRPr="009C4E1D">
              <w:rPr>
                <w:color w:val="002060"/>
              </w:rPr>
              <w:t xml:space="preserve">(C.U.S. CAMERINO A.S.D.) </w:t>
            </w:r>
          </w:p>
        </w:tc>
        <w:tc>
          <w:tcPr>
            <w:tcW w:w="800" w:type="dxa"/>
            <w:tcMar>
              <w:top w:w="20" w:type="dxa"/>
              <w:left w:w="20" w:type="dxa"/>
              <w:bottom w:w="20" w:type="dxa"/>
              <w:right w:w="20" w:type="dxa"/>
            </w:tcMar>
            <w:vAlign w:val="center"/>
            <w:hideMark/>
          </w:tcPr>
          <w:p w14:paraId="195C214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E74AD40" w14:textId="77777777" w:rsidR="00A34004" w:rsidRPr="009C4E1D" w:rsidRDefault="00A34004" w:rsidP="006E58E4">
            <w:pPr>
              <w:pStyle w:val="movimento"/>
              <w:rPr>
                <w:color w:val="002060"/>
              </w:rPr>
            </w:pPr>
            <w:r w:rsidRPr="009C4E1D">
              <w:rPr>
                <w:color w:val="002060"/>
              </w:rPr>
              <w:t>ROSSINI LORENZO</w:t>
            </w:r>
          </w:p>
        </w:tc>
        <w:tc>
          <w:tcPr>
            <w:tcW w:w="2200" w:type="dxa"/>
            <w:tcMar>
              <w:top w:w="20" w:type="dxa"/>
              <w:left w:w="20" w:type="dxa"/>
              <w:bottom w:w="20" w:type="dxa"/>
              <w:right w:w="20" w:type="dxa"/>
            </w:tcMar>
            <w:vAlign w:val="center"/>
            <w:hideMark/>
          </w:tcPr>
          <w:p w14:paraId="5D276D01" w14:textId="77777777" w:rsidR="00A34004" w:rsidRPr="009C4E1D" w:rsidRDefault="00A34004" w:rsidP="006E58E4">
            <w:pPr>
              <w:pStyle w:val="movimento2"/>
              <w:rPr>
                <w:color w:val="002060"/>
              </w:rPr>
            </w:pPr>
            <w:r w:rsidRPr="009C4E1D">
              <w:rPr>
                <w:color w:val="002060"/>
              </w:rPr>
              <w:t xml:space="preserve">(VERBENA C5 ANCONA) </w:t>
            </w:r>
          </w:p>
        </w:tc>
      </w:tr>
    </w:tbl>
    <w:p w14:paraId="71B954D9"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35FA6E9" w14:textId="77777777" w:rsidTr="006E58E4">
        <w:tc>
          <w:tcPr>
            <w:tcW w:w="2200" w:type="dxa"/>
            <w:tcMar>
              <w:top w:w="20" w:type="dxa"/>
              <w:left w:w="20" w:type="dxa"/>
              <w:bottom w:w="20" w:type="dxa"/>
              <w:right w:w="20" w:type="dxa"/>
            </w:tcMar>
            <w:vAlign w:val="center"/>
            <w:hideMark/>
          </w:tcPr>
          <w:p w14:paraId="6DF90E6D" w14:textId="77777777" w:rsidR="00A34004" w:rsidRPr="009C4E1D" w:rsidRDefault="00A34004" w:rsidP="006E58E4">
            <w:pPr>
              <w:pStyle w:val="movimento"/>
              <w:rPr>
                <w:color w:val="002060"/>
              </w:rPr>
            </w:pPr>
            <w:r w:rsidRPr="009C4E1D">
              <w:rPr>
                <w:color w:val="002060"/>
              </w:rPr>
              <w:t>BARZOTTI GIOVANNI</w:t>
            </w:r>
          </w:p>
        </w:tc>
        <w:tc>
          <w:tcPr>
            <w:tcW w:w="2200" w:type="dxa"/>
            <w:tcMar>
              <w:top w:w="20" w:type="dxa"/>
              <w:left w:w="20" w:type="dxa"/>
              <w:bottom w:w="20" w:type="dxa"/>
              <w:right w:w="20" w:type="dxa"/>
            </w:tcMar>
            <w:vAlign w:val="center"/>
            <w:hideMark/>
          </w:tcPr>
          <w:p w14:paraId="06AB66B5" w14:textId="77777777" w:rsidR="00A34004" w:rsidRPr="009C4E1D" w:rsidRDefault="00A34004" w:rsidP="006E58E4">
            <w:pPr>
              <w:pStyle w:val="movimento2"/>
              <w:rPr>
                <w:color w:val="002060"/>
              </w:rPr>
            </w:pPr>
            <w:r w:rsidRPr="009C4E1D">
              <w:rPr>
                <w:color w:val="002060"/>
              </w:rPr>
              <w:t xml:space="preserve">(ACQUALAGNA CALCIO C 5) </w:t>
            </w:r>
          </w:p>
        </w:tc>
        <w:tc>
          <w:tcPr>
            <w:tcW w:w="800" w:type="dxa"/>
            <w:tcMar>
              <w:top w:w="20" w:type="dxa"/>
              <w:left w:w="20" w:type="dxa"/>
              <w:bottom w:w="20" w:type="dxa"/>
              <w:right w:w="20" w:type="dxa"/>
            </w:tcMar>
            <w:vAlign w:val="center"/>
            <w:hideMark/>
          </w:tcPr>
          <w:p w14:paraId="788FF20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5444923" w14:textId="77777777" w:rsidR="00A34004" w:rsidRPr="009C4E1D" w:rsidRDefault="00A34004" w:rsidP="006E58E4">
            <w:pPr>
              <w:pStyle w:val="movimento"/>
              <w:rPr>
                <w:color w:val="002060"/>
              </w:rPr>
            </w:pPr>
            <w:r w:rsidRPr="009C4E1D">
              <w:rPr>
                <w:color w:val="002060"/>
              </w:rPr>
              <w:t>STIMILLI FILIPPO</w:t>
            </w:r>
          </w:p>
        </w:tc>
        <w:tc>
          <w:tcPr>
            <w:tcW w:w="2200" w:type="dxa"/>
            <w:tcMar>
              <w:top w:w="20" w:type="dxa"/>
              <w:left w:w="20" w:type="dxa"/>
              <w:bottom w:w="20" w:type="dxa"/>
              <w:right w:w="20" w:type="dxa"/>
            </w:tcMar>
            <w:vAlign w:val="center"/>
            <w:hideMark/>
          </w:tcPr>
          <w:p w14:paraId="67B69ADB" w14:textId="77777777" w:rsidR="00A34004" w:rsidRPr="009C4E1D" w:rsidRDefault="00A34004" w:rsidP="006E58E4">
            <w:pPr>
              <w:pStyle w:val="movimento2"/>
              <w:rPr>
                <w:color w:val="002060"/>
              </w:rPr>
            </w:pPr>
            <w:r w:rsidRPr="009C4E1D">
              <w:rPr>
                <w:color w:val="002060"/>
              </w:rPr>
              <w:t xml:space="preserve">(DINAMIS 1990) </w:t>
            </w:r>
          </w:p>
        </w:tc>
      </w:tr>
      <w:tr w:rsidR="00A34004" w:rsidRPr="009C4E1D" w14:paraId="2D559AE6" w14:textId="77777777" w:rsidTr="006E58E4">
        <w:tc>
          <w:tcPr>
            <w:tcW w:w="2200" w:type="dxa"/>
            <w:tcMar>
              <w:top w:w="20" w:type="dxa"/>
              <w:left w:w="20" w:type="dxa"/>
              <w:bottom w:w="20" w:type="dxa"/>
              <w:right w:w="20" w:type="dxa"/>
            </w:tcMar>
            <w:vAlign w:val="center"/>
            <w:hideMark/>
          </w:tcPr>
          <w:p w14:paraId="6793334D" w14:textId="77777777" w:rsidR="00A34004" w:rsidRPr="009C4E1D" w:rsidRDefault="00A34004" w:rsidP="006E58E4">
            <w:pPr>
              <w:pStyle w:val="movimento"/>
              <w:rPr>
                <w:color w:val="002060"/>
              </w:rPr>
            </w:pPr>
            <w:r w:rsidRPr="009C4E1D">
              <w:rPr>
                <w:color w:val="002060"/>
              </w:rPr>
              <w:t>DONOFRIO FEDERICO</w:t>
            </w:r>
          </w:p>
        </w:tc>
        <w:tc>
          <w:tcPr>
            <w:tcW w:w="2200" w:type="dxa"/>
            <w:tcMar>
              <w:top w:w="20" w:type="dxa"/>
              <w:left w:w="20" w:type="dxa"/>
              <w:bottom w:w="20" w:type="dxa"/>
              <w:right w:w="20" w:type="dxa"/>
            </w:tcMar>
            <w:vAlign w:val="center"/>
            <w:hideMark/>
          </w:tcPr>
          <w:p w14:paraId="1523F814" w14:textId="77777777" w:rsidR="00A34004" w:rsidRPr="009C4E1D" w:rsidRDefault="00A34004" w:rsidP="006E58E4">
            <w:pPr>
              <w:pStyle w:val="movimento2"/>
              <w:rPr>
                <w:color w:val="002060"/>
              </w:rPr>
            </w:pPr>
            <w:r w:rsidRPr="009C4E1D">
              <w:rPr>
                <w:color w:val="002060"/>
              </w:rPr>
              <w:t xml:space="preserve">(FIGHT BULLS CORRIDONIA) </w:t>
            </w:r>
          </w:p>
        </w:tc>
        <w:tc>
          <w:tcPr>
            <w:tcW w:w="800" w:type="dxa"/>
            <w:tcMar>
              <w:top w:w="20" w:type="dxa"/>
              <w:left w:w="20" w:type="dxa"/>
              <w:bottom w:w="20" w:type="dxa"/>
              <w:right w:w="20" w:type="dxa"/>
            </w:tcMar>
            <w:vAlign w:val="center"/>
            <w:hideMark/>
          </w:tcPr>
          <w:p w14:paraId="1FF0C85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342B0D5" w14:textId="77777777" w:rsidR="00A34004" w:rsidRPr="009C4E1D" w:rsidRDefault="00A34004" w:rsidP="006E58E4">
            <w:pPr>
              <w:pStyle w:val="movimento"/>
              <w:rPr>
                <w:color w:val="002060"/>
              </w:rPr>
            </w:pPr>
            <w:r w:rsidRPr="009C4E1D">
              <w:rPr>
                <w:color w:val="002060"/>
              </w:rPr>
              <w:t>CROIA YOANDRIS</w:t>
            </w:r>
          </w:p>
        </w:tc>
        <w:tc>
          <w:tcPr>
            <w:tcW w:w="2200" w:type="dxa"/>
            <w:tcMar>
              <w:top w:w="20" w:type="dxa"/>
              <w:left w:w="20" w:type="dxa"/>
              <w:bottom w:w="20" w:type="dxa"/>
              <w:right w:w="20" w:type="dxa"/>
            </w:tcMar>
            <w:vAlign w:val="center"/>
            <w:hideMark/>
          </w:tcPr>
          <w:p w14:paraId="6086C58D" w14:textId="77777777" w:rsidR="00A34004" w:rsidRPr="009C4E1D" w:rsidRDefault="00A34004" w:rsidP="006E58E4">
            <w:pPr>
              <w:pStyle w:val="movimento2"/>
              <w:rPr>
                <w:color w:val="002060"/>
              </w:rPr>
            </w:pPr>
            <w:r w:rsidRPr="009C4E1D">
              <w:rPr>
                <w:color w:val="002060"/>
              </w:rPr>
              <w:t xml:space="preserve">(FUTSAL RECANATI) </w:t>
            </w:r>
          </w:p>
        </w:tc>
      </w:tr>
      <w:tr w:rsidR="00A34004" w:rsidRPr="009C4E1D" w14:paraId="51575464" w14:textId="77777777" w:rsidTr="006E58E4">
        <w:tc>
          <w:tcPr>
            <w:tcW w:w="2200" w:type="dxa"/>
            <w:tcMar>
              <w:top w:w="20" w:type="dxa"/>
              <w:left w:w="20" w:type="dxa"/>
              <w:bottom w:w="20" w:type="dxa"/>
              <w:right w:w="20" w:type="dxa"/>
            </w:tcMar>
            <w:vAlign w:val="center"/>
            <w:hideMark/>
          </w:tcPr>
          <w:p w14:paraId="482439E1" w14:textId="77777777" w:rsidR="00A34004" w:rsidRPr="009C4E1D" w:rsidRDefault="00A34004" w:rsidP="006E58E4">
            <w:pPr>
              <w:pStyle w:val="movimento"/>
              <w:rPr>
                <w:color w:val="002060"/>
              </w:rPr>
            </w:pPr>
            <w:r w:rsidRPr="009C4E1D">
              <w:rPr>
                <w:color w:val="002060"/>
              </w:rPr>
              <w:t>LORENZINI SAMUELE</w:t>
            </w:r>
          </w:p>
        </w:tc>
        <w:tc>
          <w:tcPr>
            <w:tcW w:w="2200" w:type="dxa"/>
            <w:tcMar>
              <w:top w:w="20" w:type="dxa"/>
              <w:left w:w="20" w:type="dxa"/>
              <w:bottom w:w="20" w:type="dxa"/>
              <w:right w:w="20" w:type="dxa"/>
            </w:tcMar>
            <w:vAlign w:val="center"/>
            <w:hideMark/>
          </w:tcPr>
          <w:p w14:paraId="30CD3BCA" w14:textId="77777777" w:rsidR="00A34004" w:rsidRPr="009C4E1D" w:rsidRDefault="00A34004" w:rsidP="006E58E4">
            <w:pPr>
              <w:pStyle w:val="movimento2"/>
              <w:rPr>
                <w:color w:val="002060"/>
              </w:rPr>
            </w:pPr>
            <w:r w:rsidRPr="009C4E1D">
              <w:rPr>
                <w:color w:val="002060"/>
              </w:rPr>
              <w:t xml:space="preserve">(MANTOVANI C5) </w:t>
            </w:r>
          </w:p>
        </w:tc>
        <w:tc>
          <w:tcPr>
            <w:tcW w:w="800" w:type="dxa"/>
            <w:tcMar>
              <w:top w:w="20" w:type="dxa"/>
              <w:left w:w="20" w:type="dxa"/>
              <w:bottom w:w="20" w:type="dxa"/>
              <w:right w:w="20" w:type="dxa"/>
            </w:tcMar>
            <w:vAlign w:val="center"/>
            <w:hideMark/>
          </w:tcPr>
          <w:p w14:paraId="4C7B800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8ECAAD2" w14:textId="77777777" w:rsidR="00A34004" w:rsidRPr="009C4E1D" w:rsidRDefault="00A34004" w:rsidP="006E58E4">
            <w:pPr>
              <w:pStyle w:val="movimento"/>
              <w:rPr>
                <w:color w:val="002060"/>
              </w:rPr>
            </w:pPr>
            <w:r w:rsidRPr="009C4E1D">
              <w:rPr>
                <w:color w:val="002060"/>
              </w:rPr>
              <w:t>MANCINI SERGIO</w:t>
            </w:r>
          </w:p>
        </w:tc>
        <w:tc>
          <w:tcPr>
            <w:tcW w:w="2200" w:type="dxa"/>
            <w:tcMar>
              <w:top w:w="20" w:type="dxa"/>
              <w:left w:w="20" w:type="dxa"/>
              <w:bottom w:w="20" w:type="dxa"/>
              <w:right w:w="20" w:type="dxa"/>
            </w:tcMar>
            <w:vAlign w:val="center"/>
            <w:hideMark/>
          </w:tcPr>
          <w:p w14:paraId="6A621F4A" w14:textId="77777777" w:rsidR="00A34004" w:rsidRPr="009C4E1D" w:rsidRDefault="00A34004" w:rsidP="006E58E4">
            <w:pPr>
              <w:pStyle w:val="movimento2"/>
              <w:rPr>
                <w:color w:val="002060"/>
              </w:rPr>
            </w:pPr>
            <w:r w:rsidRPr="009C4E1D">
              <w:rPr>
                <w:color w:val="002060"/>
              </w:rPr>
              <w:t xml:space="preserve">(PIANACCIO) </w:t>
            </w:r>
          </w:p>
        </w:tc>
      </w:tr>
      <w:tr w:rsidR="00A34004" w:rsidRPr="009C4E1D" w14:paraId="61D48886" w14:textId="77777777" w:rsidTr="006E58E4">
        <w:tc>
          <w:tcPr>
            <w:tcW w:w="2200" w:type="dxa"/>
            <w:tcMar>
              <w:top w:w="20" w:type="dxa"/>
              <w:left w:w="20" w:type="dxa"/>
              <w:bottom w:w="20" w:type="dxa"/>
              <w:right w:w="20" w:type="dxa"/>
            </w:tcMar>
            <w:vAlign w:val="center"/>
            <w:hideMark/>
          </w:tcPr>
          <w:p w14:paraId="1E4D597F" w14:textId="77777777" w:rsidR="00A34004" w:rsidRPr="009C4E1D" w:rsidRDefault="00A34004" w:rsidP="006E58E4">
            <w:pPr>
              <w:pStyle w:val="movimento"/>
              <w:rPr>
                <w:color w:val="002060"/>
              </w:rPr>
            </w:pPr>
            <w:r w:rsidRPr="009C4E1D">
              <w:rPr>
                <w:color w:val="002060"/>
              </w:rPr>
              <w:t>MATTIOLI CRISTIAN</w:t>
            </w:r>
          </w:p>
        </w:tc>
        <w:tc>
          <w:tcPr>
            <w:tcW w:w="2200" w:type="dxa"/>
            <w:tcMar>
              <w:top w:w="20" w:type="dxa"/>
              <w:left w:w="20" w:type="dxa"/>
              <w:bottom w:w="20" w:type="dxa"/>
              <w:right w:w="20" w:type="dxa"/>
            </w:tcMar>
            <w:vAlign w:val="center"/>
            <w:hideMark/>
          </w:tcPr>
          <w:p w14:paraId="186F1676" w14:textId="77777777" w:rsidR="00A34004" w:rsidRPr="009C4E1D" w:rsidRDefault="00A34004" w:rsidP="006E58E4">
            <w:pPr>
              <w:pStyle w:val="movimento2"/>
              <w:rPr>
                <w:color w:val="002060"/>
              </w:rPr>
            </w:pPr>
            <w:r w:rsidRPr="009C4E1D">
              <w:rPr>
                <w:color w:val="002060"/>
              </w:rPr>
              <w:t xml:space="preserve">(PIANACCIO) </w:t>
            </w:r>
          </w:p>
        </w:tc>
        <w:tc>
          <w:tcPr>
            <w:tcW w:w="800" w:type="dxa"/>
            <w:tcMar>
              <w:top w:w="20" w:type="dxa"/>
              <w:left w:w="20" w:type="dxa"/>
              <w:bottom w:w="20" w:type="dxa"/>
              <w:right w:w="20" w:type="dxa"/>
            </w:tcMar>
            <w:vAlign w:val="center"/>
            <w:hideMark/>
          </w:tcPr>
          <w:p w14:paraId="78BD5E9E"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3E3C49E" w14:textId="77777777" w:rsidR="00A34004" w:rsidRPr="009C4E1D" w:rsidRDefault="00A34004" w:rsidP="006E58E4">
            <w:pPr>
              <w:pStyle w:val="movimento"/>
              <w:rPr>
                <w:color w:val="002060"/>
              </w:rPr>
            </w:pPr>
            <w:r w:rsidRPr="009C4E1D">
              <w:rPr>
                <w:color w:val="002060"/>
              </w:rPr>
              <w:t>BARIGELLI DAVIDE</w:t>
            </w:r>
          </w:p>
        </w:tc>
        <w:tc>
          <w:tcPr>
            <w:tcW w:w="2200" w:type="dxa"/>
            <w:tcMar>
              <w:top w:w="20" w:type="dxa"/>
              <w:left w:w="20" w:type="dxa"/>
              <w:bottom w:w="20" w:type="dxa"/>
              <w:right w:w="20" w:type="dxa"/>
            </w:tcMar>
            <w:vAlign w:val="center"/>
            <w:hideMark/>
          </w:tcPr>
          <w:p w14:paraId="23FAA68F" w14:textId="77777777" w:rsidR="00A34004" w:rsidRPr="009C4E1D" w:rsidRDefault="00A34004" w:rsidP="006E58E4">
            <w:pPr>
              <w:pStyle w:val="movimento2"/>
              <w:rPr>
                <w:color w:val="002060"/>
              </w:rPr>
            </w:pPr>
            <w:r w:rsidRPr="009C4E1D">
              <w:rPr>
                <w:color w:val="002060"/>
              </w:rPr>
              <w:t xml:space="preserve">(POLISPORTIVA VICTORIA) </w:t>
            </w:r>
          </w:p>
        </w:tc>
      </w:tr>
      <w:tr w:rsidR="00A34004" w:rsidRPr="009C4E1D" w14:paraId="23E8AD61" w14:textId="77777777" w:rsidTr="006E58E4">
        <w:tc>
          <w:tcPr>
            <w:tcW w:w="2200" w:type="dxa"/>
            <w:tcMar>
              <w:top w:w="20" w:type="dxa"/>
              <w:left w:w="20" w:type="dxa"/>
              <w:bottom w:w="20" w:type="dxa"/>
              <w:right w:w="20" w:type="dxa"/>
            </w:tcMar>
            <w:vAlign w:val="center"/>
            <w:hideMark/>
          </w:tcPr>
          <w:p w14:paraId="31866EF2" w14:textId="77777777" w:rsidR="00A34004" w:rsidRPr="009C4E1D" w:rsidRDefault="00A34004" w:rsidP="006E58E4">
            <w:pPr>
              <w:pStyle w:val="movimento"/>
              <w:rPr>
                <w:color w:val="002060"/>
              </w:rPr>
            </w:pPr>
            <w:r w:rsidRPr="009C4E1D">
              <w:rPr>
                <w:color w:val="002060"/>
              </w:rPr>
              <w:t>COACCI JOURI</w:t>
            </w:r>
          </w:p>
        </w:tc>
        <w:tc>
          <w:tcPr>
            <w:tcW w:w="2200" w:type="dxa"/>
            <w:tcMar>
              <w:top w:w="20" w:type="dxa"/>
              <w:left w:w="20" w:type="dxa"/>
              <w:bottom w:w="20" w:type="dxa"/>
              <w:right w:w="20" w:type="dxa"/>
            </w:tcMar>
            <w:vAlign w:val="center"/>
            <w:hideMark/>
          </w:tcPr>
          <w:p w14:paraId="0D5B13D5" w14:textId="77777777" w:rsidR="00A34004" w:rsidRPr="009C4E1D" w:rsidRDefault="00A34004" w:rsidP="006E58E4">
            <w:pPr>
              <w:pStyle w:val="movimento2"/>
              <w:rPr>
                <w:color w:val="002060"/>
              </w:rPr>
            </w:pPr>
            <w:r w:rsidRPr="009C4E1D">
              <w:rPr>
                <w:color w:val="002060"/>
              </w:rPr>
              <w:t xml:space="preserve">(SAN BIAGIO) </w:t>
            </w:r>
          </w:p>
        </w:tc>
        <w:tc>
          <w:tcPr>
            <w:tcW w:w="800" w:type="dxa"/>
            <w:tcMar>
              <w:top w:w="20" w:type="dxa"/>
              <w:left w:w="20" w:type="dxa"/>
              <w:bottom w:w="20" w:type="dxa"/>
              <w:right w:w="20" w:type="dxa"/>
            </w:tcMar>
            <w:vAlign w:val="center"/>
            <w:hideMark/>
          </w:tcPr>
          <w:p w14:paraId="7A1484A7"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031F64E" w14:textId="77777777" w:rsidR="00A34004" w:rsidRPr="009C4E1D" w:rsidRDefault="00A34004" w:rsidP="006E58E4">
            <w:pPr>
              <w:pStyle w:val="movimento"/>
              <w:rPr>
                <w:color w:val="002060"/>
              </w:rPr>
            </w:pPr>
            <w:r w:rsidRPr="009C4E1D">
              <w:rPr>
                <w:color w:val="002060"/>
              </w:rPr>
              <w:t>PIZZUTI ALESSANDRO</w:t>
            </w:r>
          </w:p>
        </w:tc>
        <w:tc>
          <w:tcPr>
            <w:tcW w:w="2200" w:type="dxa"/>
            <w:tcMar>
              <w:top w:w="20" w:type="dxa"/>
              <w:left w:w="20" w:type="dxa"/>
              <w:bottom w:w="20" w:type="dxa"/>
              <w:right w:w="20" w:type="dxa"/>
            </w:tcMar>
            <w:vAlign w:val="center"/>
            <w:hideMark/>
          </w:tcPr>
          <w:p w14:paraId="17C2B6BA" w14:textId="77777777" w:rsidR="00A34004" w:rsidRPr="009C4E1D" w:rsidRDefault="00A34004" w:rsidP="006E58E4">
            <w:pPr>
              <w:pStyle w:val="movimento2"/>
              <w:rPr>
                <w:color w:val="002060"/>
              </w:rPr>
            </w:pPr>
            <w:r w:rsidRPr="009C4E1D">
              <w:rPr>
                <w:color w:val="002060"/>
              </w:rPr>
              <w:t>(</w:t>
            </w:r>
            <w:proofErr w:type="gramStart"/>
            <w:r w:rsidRPr="009C4E1D">
              <w:rPr>
                <w:color w:val="002060"/>
              </w:rPr>
              <w:t>U.MANDOLESI</w:t>
            </w:r>
            <w:proofErr w:type="gramEnd"/>
            <w:r w:rsidRPr="009C4E1D">
              <w:rPr>
                <w:color w:val="002060"/>
              </w:rPr>
              <w:t xml:space="preserve">) </w:t>
            </w:r>
          </w:p>
        </w:tc>
      </w:tr>
      <w:tr w:rsidR="00A34004" w:rsidRPr="009C4E1D" w14:paraId="75EA1E00" w14:textId="77777777" w:rsidTr="006E58E4">
        <w:tc>
          <w:tcPr>
            <w:tcW w:w="2200" w:type="dxa"/>
            <w:tcMar>
              <w:top w:w="20" w:type="dxa"/>
              <w:left w:w="20" w:type="dxa"/>
              <w:bottom w:w="20" w:type="dxa"/>
              <w:right w:w="20" w:type="dxa"/>
            </w:tcMar>
            <w:vAlign w:val="center"/>
            <w:hideMark/>
          </w:tcPr>
          <w:p w14:paraId="30501FBD" w14:textId="77777777" w:rsidR="00A34004" w:rsidRPr="009C4E1D" w:rsidRDefault="00A34004" w:rsidP="006E58E4">
            <w:pPr>
              <w:pStyle w:val="movimento"/>
              <w:rPr>
                <w:color w:val="002060"/>
              </w:rPr>
            </w:pPr>
            <w:r w:rsidRPr="009C4E1D">
              <w:rPr>
                <w:color w:val="002060"/>
              </w:rPr>
              <w:t>RONGAI GABRIELE</w:t>
            </w:r>
          </w:p>
        </w:tc>
        <w:tc>
          <w:tcPr>
            <w:tcW w:w="2200" w:type="dxa"/>
            <w:tcMar>
              <w:top w:w="20" w:type="dxa"/>
              <w:left w:w="20" w:type="dxa"/>
              <w:bottom w:w="20" w:type="dxa"/>
              <w:right w:w="20" w:type="dxa"/>
            </w:tcMar>
            <w:vAlign w:val="center"/>
            <w:hideMark/>
          </w:tcPr>
          <w:p w14:paraId="0CDE55E1" w14:textId="77777777" w:rsidR="00A34004" w:rsidRPr="009C4E1D" w:rsidRDefault="00A34004" w:rsidP="006E58E4">
            <w:pPr>
              <w:pStyle w:val="movimento2"/>
              <w:rPr>
                <w:color w:val="002060"/>
              </w:rPr>
            </w:pPr>
            <w:r w:rsidRPr="009C4E1D">
              <w:rPr>
                <w:color w:val="002060"/>
              </w:rPr>
              <w:t xml:space="preserve">(VERBENA C5 ANCONA) </w:t>
            </w:r>
          </w:p>
        </w:tc>
        <w:tc>
          <w:tcPr>
            <w:tcW w:w="800" w:type="dxa"/>
            <w:tcMar>
              <w:top w:w="20" w:type="dxa"/>
              <w:left w:w="20" w:type="dxa"/>
              <w:bottom w:w="20" w:type="dxa"/>
              <w:right w:w="20" w:type="dxa"/>
            </w:tcMar>
            <w:vAlign w:val="center"/>
            <w:hideMark/>
          </w:tcPr>
          <w:p w14:paraId="48913F67"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73A21C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C2E43C1" w14:textId="77777777" w:rsidR="00A34004" w:rsidRPr="009C4E1D" w:rsidRDefault="00A34004" w:rsidP="006E58E4">
            <w:pPr>
              <w:pStyle w:val="movimento2"/>
              <w:rPr>
                <w:color w:val="002060"/>
              </w:rPr>
            </w:pPr>
            <w:r w:rsidRPr="009C4E1D">
              <w:rPr>
                <w:color w:val="002060"/>
              </w:rPr>
              <w:t> </w:t>
            </w:r>
          </w:p>
        </w:tc>
      </w:tr>
    </w:tbl>
    <w:p w14:paraId="318DCC81" w14:textId="77777777" w:rsidR="00A34004" w:rsidRPr="009C4E1D" w:rsidRDefault="00A34004" w:rsidP="00A34004">
      <w:pPr>
        <w:pStyle w:val="titolo10"/>
        <w:rPr>
          <w:rFonts w:eastAsiaTheme="minorEastAsia"/>
          <w:color w:val="002060"/>
        </w:rPr>
      </w:pPr>
      <w:r w:rsidRPr="009C4E1D">
        <w:rPr>
          <w:color w:val="002060"/>
        </w:rPr>
        <w:t xml:space="preserve">GARE DEL 28/ 2/2026 </w:t>
      </w:r>
    </w:p>
    <w:p w14:paraId="27EB36EC" w14:textId="77777777" w:rsidR="00A34004" w:rsidRPr="009C4E1D" w:rsidRDefault="00A34004" w:rsidP="00A34004">
      <w:pPr>
        <w:pStyle w:val="titolo7a"/>
        <w:rPr>
          <w:color w:val="002060"/>
        </w:rPr>
      </w:pPr>
      <w:r w:rsidRPr="009C4E1D">
        <w:rPr>
          <w:color w:val="002060"/>
        </w:rPr>
        <w:t xml:space="preserve">PROVVEDIMENTI DISCIPLINARI </w:t>
      </w:r>
    </w:p>
    <w:p w14:paraId="05A6CF35"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6B67E511" w14:textId="77777777" w:rsidR="00A34004" w:rsidRPr="009C4E1D" w:rsidRDefault="00A34004" w:rsidP="00A34004">
      <w:pPr>
        <w:pStyle w:val="titolo30"/>
        <w:rPr>
          <w:color w:val="002060"/>
        </w:rPr>
      </w:pPr>
      <w:r w:rsidRPr="009C4E1D">
        <w:rPr>
          <w:color w:val="002060"/>
        </w:rPr>
        <w:t xml:space="preserve">CALCIATORI NON ESPULSI </w:t>
      </w:r>
    </w:p>
    <w:p w14:paraId="0BCB9B97" w14:textId="77777777" w:rsidR="00A34004" w:rsidRPr="009C4E1D" w:rsidRDefault="00A34004" w:rsidP="00A34004">
      <w:pPr>
        <w:pStyle w:val="titolo20"/>
        <w:rPr>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4B43AF4" w14:textId="77777777" w:rsidTr="006E58E4">
        <w:tc>
          <w:tcPr>
            <w:tcW w:w="2200" w:type="dxa"/>
            <w:tcMar>
              <w:top w:w="20" w:type="dxa"/>
              <w:left w:w="20" w:type="dxa"/>
              <w:bottom w:w="20" w:type="dxa"/>
              <w:right w:w="20" w:type="dxa"/>
            </w:tcMar>
            <w:vAlign w:val="center"/>
            <w:hideMark/>
          </w:tcPr>
          <w:p w14:paraId="1D1C9E3D" w14:textId="77777777" w:rsidR="00A34004" w:rsidRPr="009C4E1D" w:rsidRDefault="00A34004" w:rsidP="006E58E4">
            <w:pPr>
              <w:pStyle w:val="movimento"/>
              <w:rPr>
                <w:color w:val="002060"/>
              </w:rPr>
            </w:pPr>
            <w:r w:rsidRPr="009C4E1D">
              <w:rPr>
                <w:color w:val="002060"/>
              </w:rPr>
              <w:t>NDAO SERIGNE ABDOUL</w:t>
            </w:r>
          </w:p>
        </w:tc>
        <w:tc>
          <w:tcPr>
            <w:tcW w:w="2200" w:type="dxa"/>
            <w:tcMar>
              <w:top w:w="20" w:type="dxa"/>
              <w:left w:w="20" w:type="dxa"/>
              <w:bottom w:w="20" w:type="dxa"/>
              <w:right w:w="20" w:type="dxa"/>
            </w:tcMar>
            <w:vAlign w:val="center"/>
            <w:hideMark/>
          </w:tcPr>
          <w:p w14:paraId="6DEF4E58" w14:textId="77777777" w:rsidR="00A34004" w:rsidRPr="009C4E1D" w:rsidRDefault="00A34004" w:rsidP="006E58E4">
            <w:pPr>
              <w:pStyle w:val="movimento2"/>
              <w:rPr>
                <w:color w:val="002060"/>
              </w:rPr>
            </w:pPr>
            <w:r w:rsidRPr="009C4E1D">
              <w:rPr>
                <w:color w:val="002060"/>
              </w:rPr>
              <w:t xml:space="preserve">(CASTRUM LAURI) </w:t>
            </w:r>
          </w:p>
        </w:tc>
        <w:tc>
          <w:tcPr>
            <w:tcW w:w="800" w:type="dxa"/>
            <w:tcMar>
              <w:top w:w="20" w:type="dxa"/>
              <w:left w:w="20" w:type="dxa"/>
              <w:bottom w:w="20" w:type="dxa"/>
              <w:right w:w="20" w:type="dxa"/>
            </w:tcMar>
            <w:vAlign w:val="center"/>
            <w:hideMark/>
          </w:tcPr>
          <w:p w14:paraId="109D6B0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220868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4D684DF" w14:textId="77777777" w:rsidR="00A34004" w:rsidRPr="009C4E1D" w:rsidRDefault="00A34004" w:rsidP="006E58E4">
            <w:pPr>
              <w:pStyle w:val="movimento2"/>
              <w:rPr>
                <w:color w:val="002060"/>
              </w:rPr>
            </w:pPr>
            <w:r w:rsidRPr="009C4E1D">
              <w:rPr>
                <w:color w:val="002060"/>
              </w:rPr>
              <w:t> </w:t>
            </w:r>
          </w:p>
        </w:tc>
      </w:tr>
    </w:tbl>
    <w:p w14:paraId="31466840" w14:textId="77777777" w:rsidR="00A34004" w:rsidRPr="009C4E1D" w:rsidRDefault="00A34004" w:rsidP="00A34004">
      <w:pPr>
        <w:pStyle w:val="breakline"/>
        <w:rPr>
          <w:rFonts w:eastAsiaTheme="minorEastAsia"/>
          <w:color w:val="002060"/>
        </w:rPr>
      </w:pPr>
    </w:p>
    <w:p w14:paraId="751A2F45" w14:textId="77777777" w:rsidR="00A34004" w:rsidRPr="009C4E1D" w:rsidRDefault="00A34004" w:rsidP="00A34004">
      <w:pPr>
        <w:pStyle w:val="titoloprinc0"/>
        <w:rPr>
          <w:color w:val="002060"/>
        </w:rPr>
      </w:pPr>
      <w:r w:rsidRPr="009C4E1D">
        <w:rPr>
          <w:color w:val="002060"/>
        </w:rPr>
        <w:t>CLASSIFICA</w:t>
      </w:r>
    </w:p>
    <w:p w14:paraId="089469F9" w14:textId="77777777" w:rsidR="00A34004" w:rsidRPr="009C4E1D" w:rsidRDefault="00A34004" w:rsidP="00A34004">
      <w:pPr>
        <w:pStyle w:val="breakline"/>
        <w:rPr>
          <w:color w:val="002060"/>
        </w:rPr>
      </w:pPr>
    </w:p>
    <w:p w14:paraId="40B22B55" w14:textId="77777777" w:rsidR="00A34004" w:rsidRPr="009C4E1D" w:rsidRDefault="00A34004" w:rsidP="00A34004">
      <w:pPr>
        <w:pStyle w:val="breakline"/>
        <w:rPr>
          <w:color w:val="002060"/>
        </w:rPr>
      </w:pPr>
    </w:p>
    <w:p w14:paraId="0E35265C" w14:textId="77777777" w:rsidR="00A34004" w:rsidRPr="009C4E1D" w:rsidRDefault="00A34004" w:rsidP="00A34004">
      <w:pPr>
        <w:pStyle w:val="sottotitolocampionato10"/>
        <w:rPr>
          <w:color w:val="002060"/>
        </w:rPr>
      </w:pPr>
      <w:r w:rsidRPr="009C4E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6F78E136"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D6007"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9C6C2"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ACEA0"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5BB46"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E3CAD"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AA74B"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0B80C"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168FF"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5C0CD"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23ADC" w14:textId="77777777" w:rsidR="00A34004" w:rsidRPr="009C4E1D" w:rsidRDefault="00A34004" w:rsidP="006E58E4">
            <w:pPr>
              <w:pStyle w:val="headertabella0"/>
              <w:rPr>
                <w:color w:val="002060"/>
              </w:rPr>
            </w:pPr>
            <w:r w:rsidRPr="009C4E1D">
              <w:rPr>
                <w:color w:val="002060"/>
              </w:rPr>
              <w:t>PE</w:t>
            </w:r>
          </w:p>
        </w:tc>
      </w:tr>
      <w:tr w:rsidR="00A34004" w:rsidRPr="009C4E1D" w14:paraId="2F0E24A4"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64C5EA" w14:textId="77777777" w:rsidR="00A34004" w:rsidRPr="009C4E1D" w:rsidRDefault="00A34004" w:rsidP="006E58E4">
            <w:pPr>
              <w:pStyle w:val="rowtabella0"/>
              <w:rPr>
                <w:color w:val="002060"/>
              </w:rPr>
            </w:pPr>
            <w:r w:rsidRPr="009C4E1D">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47B3" w14:textId="77777777" w:rsidR="00A34004" w:rsidRPr="009C4E1D" w:rsidRDefault="00A34004" w:rsidP="006E58E4">
            <w:pPr>
              <w:pStyle w:val="rowtabella0"/>
              <w:jc w:val="center"/>
              <w:rPr>
                <w:color w:val="002060"/>
              </w:rPr>
            </w:pPr>
            <w:r w:rsidRPr="009C4E1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5F83"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1B5B"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21B7"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310A"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1204" w14:textId="77777777" w:rsidR="00A34004" w:rsidRPr="009C4E1D" w:rsidRDefault="00A34004" w:rsidP="006E58E4">
            <w:pPr>
              <w:pStyle w:val="rowtabella0"/>
              <w:jc w:val="center"/>
              <w:rPr>
                <w:color w:val="002060"/>
              </w:rPr>
            </w:pPr>
            <w:r w:rsidRPr="009C4E1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04F0" w14:textId="77777777" w:rsidR="00A34004" w:rsidRPr="009C4E1D" w:rsidRDefault="00A34004" w:rsidP="006E58E4">
            <w:pPr>
              <w:pStyle w:val="rowtabella0"/>
              <w:jc w:val="center"/>
              <w:rPr>
                <w:color w:val="002060"/>
              </w:rPr>
            </w:pPr>
            <w:r w:rsidRPr="009C4E1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2ACE" w14:textId="77777777" w:rsidR="00A34004" w:rsidRPr="009C4E1D" w:rsidRDefault="00A34004" w:rsidP="006E58E4">
            <w:pPr>
              <w:pStyle w:val="rowtabella0"/>
              <w:jc w:val="center"/>
              <w:rPr>
                <w:color w:val="002060"/>
              </w:rPr>
            </w:pPr>
            <w:r w:rsidRPr="009C4E1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DC7B" w14:textId="77777777" w:rsidR="00A34004" w:rsidRPr="009C4E1D" w:rsidRDefault="00A34004" w:rsidP="006E58E4">
            <w:pPr>
              <w:pStyle w:val="rowtabella0"/>
              <w:jc w:val="center"/>
              <w:rPr>
                <w:color w:val="002060"/>
              </w:rPr>
            </w:pPr>
            <w:r w:rsidRPr="009C4E1D">
              <w:rPr>
                <w:color w:val="002060"/>
              </w:rPr>
              <w:t>0</w:t>
            </w:r>
          </w:p>
        </w:tc>
      </w:tr>
      <w:tr w:rsidR="00A34004" w:rsidRPr="009C4E1D" w14:paraId="78D5A57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065C5" w14:textId="77777777" w:rsidR="00A34004" w:rsidRPr="009C4E1D" w:rsidRDefault="00A34004" w:rsidP="006E58E4">
            <w:pPr>
              <w:pStyle w:val="rowtabella0"/>
              <w:rPr>
                <w:color w:val="002060"/>
              </w:rPr>
            </w:pPr>
            <w:r w:rsidRPr="009C4E1D">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0744" w14:textId="77777777" w:rsidR="00A34004" w:rsidRPr="009C4E1D" w:rsidRDefault="00A34004" w:rsidP="006E58E4">
            <w:pPr>
              <w:pStyle w:val="rowtabella0"/>
              <w:jc w:val="center"/>
              <w:rPr>
                <w:color w:val="002060"/>
              </w:rPr>
            </w:pPr>
            <w:r w:rsidRPr="009C4E1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873B"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BFDF"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94E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E895"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A2B4" w14:textId="77777777" w:rsidR="00A34004" w:rsidRPr="009C4E1D" w:rsidRDefault="00A34004" w:rsidP="006E58E4">
            <w:pPr>
              <w:pStyle w:val="rowtabella0"/>
              <w:jc w:val="center"/>
              <w:rPr>
                <w:color w:val="002060"/>
              </w:rPr>
            </w:pPr>
            <w:r w:rsidRPr="009C4E1D">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8F8F" w14:textId="77777777" w:rsidR="00A34004" w:rsidRPr="009C4E1D" w:rsidRDefault="00A34004" w:rsidP="006E58E4">
            <w:pPr>
              <w:pStyle w:val="rowtabella0"/>
              <w:jc w:val="center"/>
              <w:rPr>
                <w:color w:val="002060"/>
              </w:rPr>
            </w:pPr>
            <w:r w:rsidRPr="009C4E1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3551" w14:textId="77777777" w:rsidR="00A34004" w:rsidRPr="009C4E1D" w:rsidRDefault="00A34004" w:rsidP="006E58E4">
            <w:pPr>
              <w:pStyle w:val="rowtabella0"/>
              <w:jc w:val="center"/>
              <w:rPr>
                <w:color w:val="002060"/>
              </w:rPr>
            </w:pPr>
            <w:r w:rsidRPr="009C4E1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527F" w14:textId="77777777" w:rsidR="00A34004" w:rsidRPr="009C4E1D" w:rsidRDefault="00A34004" w:rsidP="006E58E4">
            <w:pPr>
              <w:pStyle w:val="rowtabella0"/>
              <w:jc w:val="center"/>
              <w:rPr>
                <w:color w:val="002060"/>
              </w:rPr>
            </w:pPr>
            <w:r w:rsidRPr="009C4E1D">
              <w:rPr>
                <w:color w:val="002060"/>
              </w:rPr>
              <w:t>0</w:t>
            </w:r>
          </w:p>
        </w:tc>
      </w:tr>
      <w:tr w:rsidR="00A34004" w:rsidRPr="009C4E1D" w14:paraId="13687A2B"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952BF" w14:textId="77777777" w:rsidR="00A34004" w:rsidRPr="009C4E1D" w:rsidRDefault="00A34004" w:rsidP="006E58E4">
            <w:pPr>
              <w:pStyle w:val="rowtabella0"/>
              <w:rPr>
                <w:color w:val="002060"/>
              </w:rPr>
            </w:pPr>
            <w:r w:rsidRPr="009C4E1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29C0" w14:textId="77777777" w:rsidR="00A34004" w:rsidRPr="009C4E1D" w:rsidRDefault="00A34004" w:rsidP="006E58E4">
            <w:pPr>
              <w:pStyle w:val="rowtabella0"/>
              <w:jc w:val="center"/>
              <w:rPr>
                <w:color w:val="002060"/>
              </w:rPr>
            </w:pPr>
            <w:r w:rsidRPr="009C4E1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85B6"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48496"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56DD"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5D76"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5766" w14:textId="77777777" w:rsidR="00A34004" w:rsidRPr="009C4E1D" w:rsidRDefault="00A34004" w:rsidP="006E58E4">
            <w:pPr>
              <w:pStyle w:val="rowtabella0"/>
              <w:jc w:val="center"/>
              <w:rPr>
                <w:color w:val="002060"/>
              </w:rPr>
            </w:pPr>
            <w:r w:rsidRPr="009C4E1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D498" w14:textId="77777777" w:rsidR="00A34004" w:rsidRPr="009C4E1D" w:rsidRDefault="00A34004" w:rsidP="006E58E4">
            <w:pPr>
              <w:pStyle w:val="rowtabella0"/>
              <w:jc w:val="center"/>
              <w:rPr>
                <w:color w:val="002060"/>
              </w:rPr>
            </w:pPr>
            <w:r w:rsidRPr="009C4E1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C4D4" w14:textId="77777777" w:rsidR="00A34004" w:rsidRPr="009C4E1D" w:rsidRDefault="00A34004" w:rsidP="006E58E4">
            <w:pPr>
              <w:pStyle w:val="rowtabella0"/>
              <w:jc w:val="center"/>
              <w:rPr>
                <w:color w:val="002060"/>
              </w:rPr>
            </w:pPr>
            <w:r w:rsidRPr="009C4E1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CB5D" w14:textId="77777777" w:rsidR="00A34004" w:rsidRPr="009C4E1D" w:rsidRDefault="00A34004" w:rsidP="006E58E4">
            <w:pPr>
              <w:pStyle w:val="rowtabella0"/>
              <w:jc w:val="center"/>
              <w:rPr>
                <w:color w:val="002060"/>
              </w:rPr>
            </w:pPr>
            <w:r w:rsidRPr="009C4E1D">
              <w:rPr>
                <w:color w:val="002060"/>
              </w:rPr>
              <w:t>0</w:t>
            </w:r>
          </w:p>
        </w:tc>
      </w:tr>
      <w:tr w:rsidR="00A34004" w:rsidRPr="009C4E1D" w14:paraId="53927DD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36CC2" w14:textId="77777777" w:rsidR="00A34004" w:rsidRPr="009C4E1D" w:rsidRDefault="00A34004" w:rsidP="006E58E4">
            <w:pPr>
              <w:pStyle w:val="rowtabella0"/>
              <w:rPr>
                <w:color w:val="002060"/>
              </w:rPr>
            </w:pPr>
            <w:r w:rsidRPr="009C4E1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1D9A" w14:textId="77777777" w:rsidR="00A34004" w:rsidRPr="009C4E1D" w:rsidRDefault="00A34004" w:rsidP="006E58E4">
            <w:pPr>
              <w:pStyle w:val="rowtabella0"/>
              <w:jc w:val="center"/>
              <w:rPr>
                <w:color w:val="002060"/>
              </w:rPr>
            </w:pPr>
            <w:r w:rsidRPr="009C4E1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6F98"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DB1B" w14:textId="77777777" w:rsidR="00A34004" w:rsidRPr="009C4E1D" w:rsidRDefault="00A34004" w:rsidP="006E58E4">
            <w:pPr>
              <w:pStyle w:val="rowtabella0"/>
              <w:jc w:val="center"/>
              <w:rPr>
                <w:color w:val="002060"/>
              </w:rPr>
            </w:pPr>
            <w:r w:rsidRPr="009C4E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8031"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58DAD"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F055" w14:textId="77777777" w:rsidR="00A34004" w:rsidRPr="009C4E1D" w:rsidRDefault="00A34004" w:rsidP="006E58E4">
            <w:pPr>
              <w:pStyle w:val="rowtabella0"/>
              <w:jc w:val="center"/>
              <w:rPr>
                <w:color w:val="002060"/>
              </w:rPr>
            </w:pPr>
            <w:r w:rsidRPr="009C4E1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89AA0" w14:textId="77777777" w:rsidR="00A34004" w:rsidRPr="009C4E1D" w:rsidRDefault="00A34004" w:rsidP="006E58E4">
            <w:pPr>
              <w:pStyle w:val="rowtabella0"/>
              <w:jc w:val="center"/>
              <w:rPr>
                <w:color w:val="002060"/>
              </w:rPr>
            </w:pPr>
            <w:r w:rsidRPr="009C4E1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AEA0" w14:textId="77777777" w:rsidR="00A34004" w:rsidRPr="009C4E1D" w:rsidRDefault="00A34004" w:rsidP="006E58E4">
            <w:pPr>
              <w:pStyle w:val="rowtabella0"/>
              <w:jc w:val="center"/>
              <w:rPr>
                <w:color w:val="002060"/>
              </w:rPr>
            </w:pPr>
            <w:r w:rsidRPr="009C4E1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FEB1" w14:textId="77777777" w:rsidR="00A34004" w:rsidRPr="009C4E1D" w:rsidRDefault="00A34004" w:rsidP="006E58E4">
            <w:pPr>
              <w:pStyle w:val="rowtabella0"/>
              <w:jc w:val="center"/>
              <w:rPr>
                <w:color w:val="002060"/>
              </w:rPr>
            </w:pPr>
            <w:r w:rsidRPr="009C4E1D">
              <w:rPr>
                <w:color w:val="002060"/>
              </w:rPr>
              <w:t>0</w:t>
            </w:r>
          </w:p>
        </w:tc>
      </w:tr>
      <w:tr w:rsidR="00A34004" w:rsidRPr="009C4E1D" w14:paraId="358CECF1"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37A43" w14:textId="77777777" w:rsidR="00A34004" w:rsidRPr="009C4E1D" w:rsidRDefault="00A34004" w:rsidP="006E58E4">
            <w:pPr>
              <w:pStyle w:val="rowtabella0"/>
              <w:rPr>
                <w:color w:val="002060"/>
              </w:rPr>
            </w:pPr>
            <w:r w:rsidRPr="009C4E1D">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63EF2" w14:textId="77777777" w:rsidR="00A34004" w:rsidRPr="009C4E1D" w:rsidRDefault="00A34004" w:rsidP="006E58E4">
            <w:pPr>
              <w:pStyle w:val="rowtabella0"/>
              <w:jc w:val="center"/>
              <w:rPr>
                <w:color w:val="002060"/>
              </w:rPr>
            </w:pPr>
            <w:r w:rsidRPr="009C4E1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A540"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7232" w14:textId="77777777" w:rsidR="00A34004" w:rsidRPr="009C4E1D" w:rsidRDefault="00A34004" w:rsidP="006E58E4">
            <w:pPr>
              <w:pStyle w:val="rowtabella0"/>
              <w:jc w:val="center"/>
              <w:rPr>
                <w:color w:val="002060"/>
              </w:rPr>
            </w:pPr>
            <w:r w:rsidRPr="009C4E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E25F"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B3A2B"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4D6C" w14:textId="77777777" w:rsidR="00A34004" w:rsidRPr="009C4E1D" w:rsidRDefault="00A34004" w:rsidP="006E58E4">
            <w:pPr>
              <w:pStyle w:val="rowtabella0"/>
              <w:jc w:val="center"/>
              <w:rPr>
                <w:color w:val="002060"/>
              </w:rPr>
            </w:pPr>
            <w:r w:rsidRPr="009C4E1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2536" w14:textId="77777777" w:rsidR="00A34004" w:rsidRPr="009C4E1D" w:rsidRDefault="00A34004" w:rsidP="006E58E4">
            <w:pPr>
              <w:pStyle w:val="rowtabella0"/>
              <w:jc w:val="center"/>
              <w:rPr>
                <w:color w:val="002060"/>
              </w:rPr>
            </w:pPr>
            <w:r w:rsidRPr="009C4E1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87EC" w14:textId="77777777" w:rsidR="00A34004" w:rsidRPr="009C4E1D" w:rsidRDefault="00A34004" w:rsidP="006E58E4">
            <w:pPr>
              <w:pStyle w:val="rowtabella0"/>
              <w:jc w:val="center"/>
              <w:rPr>
                <w:color w:val="002060"/>
              </w:rPr>
            </w:pPr>
            <w:r w:rsidRPr="009C4E1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3397" w14:textId="77777777" w:rsidR="00A34004" w:rsidRPr="009C4E1D" w:rsidRDefault="00A34004" w:rsidP="006E58E4">
            <w:pPr>
              <w:pStyle w:val="rowtabella0"/>
              <w:jc w:val="center"/>
              <w:rPr>
                <w:color w:val="002060"/>
              </w:rPr>
            </w:pPr>
            <w:r w:rsidRPr="009C4E1D">
              <w:rPr>
                <w:color w:val="002060"/>
              </w:rPr>
              <w:t>0</w:t>
            </w:r>
          </w:p>
        </w:tc>
      </w:tr>
      <w:tr w:rsidR="00A34004" w:rsidRPr="009C4E1D" w14:paraId="766A3E6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A9F28" w14:textId="77777777" w:rsidR="00A34004" w:rsidRPr="009C4E1D" w:rsidRDefault="00A34004" w:rsidP="006E58E4">
            <w:pPr>
              <w:pStyle w:val="rowtabella0"/>
              <w:rPr>
                <w:color w:val="002060"/>
              </w:rPr>
            </w:pPr>
            <w:r w:rsidRPr="009C4E1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B7EA" w14:textId="77777777" w:rsidR="00A34004" w:rsidRPr="009C4E1D" w:rsidRDefault="00A34004" w:rsidP="006E58E4">
            <w:pPr>
              <w:pStyle w:val="rowtabella0"/>
              <w:jc w:val="center"/>
              <w:rPr>
                <w:color w:val="002060"/>
              </w:rPr>
            </w:pPr>
            <w:r w:rsidRPr="009C4E1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8BE9"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45CF"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D9B7"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E7D9"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234F" w14:textId="77777777" w:rsidR="00A34004" w:rsidRPr="009C4E1D" w:rsidRDefault="00A34004" w:rsidP="006E58E4">
            <w:pPr>
              <w:pStyle w:val="rowtabella0"/>
              <w:jc w:val="center"/>
              <w:rPr>
                <w:color w:val="002060"/>
              </w:rPr>
            </w:pPr>
            <w:r w:rsidRPr="009C4E1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6ADE" w14:textId="77777777" w:rsidR="00A34004" w:rsidRPr="009C4E1D" w:rsidRDefault="00A34004" w:rsidP="006E58E4">
            <w:pPr>
              <w:pStyle w:val="rowtabella0"/>
              <w:jc w:val="center"/>
              <w:rPr>
                <w:color w:val="002060"/>
              </w:rPr>
            </w:pPr>
            <w:r w:rsidRPr="009C4E1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4A715"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A1B4" w14:textId="77777777" w:rsidR="00A34004" w:rsidRPr="009C4E1D" w:rsidRDefault="00A34004" w:rsidP="006E58E4">
            <w:pPr>
              <w:pStyle w:val="rowtabella0"/>
              <w:jc w:val="center"/>
              <w:rPr>
                <w:color w:val="002060"/>
              </w:rPr>
            </w:pPr>
            <w:r w:rsidRPr="009C4E1D">
              <w:rPr>
                <w:color w:val="002060"/>
              </w:rPr>
              <w:t>0</w:t>
            </w:r>
          </w:p>
        </w:tc>
      </w:tr>
      <w:tr w:rsidR="00A34004" w:rsidRPr="009C4E1D" w14:paraId="50D2035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897E2" w14:textId="77777777" w:rsidR="00A34004" w:rsidRPr="009C4E1D" w:rsidRDefault="00A34004" w:rsidP="006E58E4">
            <w:pPr>
              <w:pStyle w:val="rowtabella0"/>
              <w:rPr>
                <w:color w:val="002060"/>
              </w:rPr>
            </w:pPr>
            <w:r w:rsidRPr="009C4E1D">
              <w:rPr>
                <w:color w:val="002060"/>
              </w:rPr>
              <w:t xml:space="preserve">A.S.D. </w:t>
            </w:r>
            <w:proofErr w:type="gramStart"/>
            <w:r w:rsidRPr="009C4E1D">
              <w:rPr>
                <w:color w:val="002060"/>
              </w:rPr>
              <w:t>CITTA</w:t>
            </w:r>
            <w:proofErr w:type="gramEnd"/>
            <w:r w:rsidRPr="009C4E1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A838" w14:textId="77777777" w:rsidR="00A34004" w:rsidRPr="009C4E1D" w:rsidRDefault="00A34004" w:rsidP="006E58E4">
            <w:pPr>
              <w:pStyle w:val="rowtabella0"/>
              <w:jc w:val="center"/>
              <w:rPr>
                <w:color w:val="002060"/>
              </w:rPr>
            </w:pPr>
            <w:r w:rsidRPr="009C4E1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547F"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520C"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5BE5"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293F"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338D" w14:textId="77777777" w:rsidR="00A34004" w:rsidRPr="009C4E1D" w:rsidRDefault="00A34004" w:rsidP="006E58E4">
            <w:pPr>
              <w:pStyle w:val="rowtabella0"/>
              <w:jc w:val="center"/>
              <w:rPr>
                <w:color w:val="002060"/>
              </w:rPr>
            </w:pPr>
            <w:r w:rsidRPr="009C4E1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E5DA5" w14:textId="77777777" w:rsidR="00A34004" w:rsidRPr="009C4E1D" w:rsidRDefault="00A34004" w:rsidP="006E58E4">
            <w:pPr>
              <w:pStyle w:val="rowtabella0"/>
              <w:jc w:val="center"/>
              <w:rPr>
                <w:color w:val="002060"/>
              </w:rPr>
            </w:pPr>
            <w:r w:rsidRPr="009C4E1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7057"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7493" w14:textId="77777777" w:rsidR="00A34004" w:rsidRPr="009C4E1D" w:rsidRDefault="00A34004" w:rsidP="006E58E4">
            <w:pPr>
              <w:pStyle w:val="rowtabella0"/>
              <w:jc w:val="center"/>
              <w:rPr>
                <w:color w:val="002060"/>
              </w:rPr>
            </w:pPr>
            <w:r w:rsidRPr="009C4E1D">
              <w:rPr>
                <w:color w:val="002060"/>
              </w:rPr>
              <w:t>0</w:t>
            </w:r>
          </w:p>
        </w:tc>
      </w:tr>
      <w:tr w:rsidR="00A34004" w:rsidRPr="009C4E1D" w14:paraId="6ED096A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8106E" w14:textId="77777777" w:rsidR="00A34004" w:rsidRPr="009C4E1D" w:rsidRDefault="00A34004" w:rsidP="006E58E4">
            <w:pPr>
              <w:pStyle w:val="rowtabella0"/>
              <w:rPr>
                <w:color w:val="002060"/>
              </w:rPr>
            </w:pPr>
            <w:r w:rsidRPr="009C4E1D">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194A" w14:textId="77777777" w:rsidR="00A34004" w:rsidRPr="009C4E1D" w:rsidRDefault="00A34004" w:rsidP="006E58E4">
            <w:pPr>
              <w:pStyle w:val="rowtabella0"/>
              <w:jc w:val="center"/>
              <w:rPr>
                <w:color w:val="002060"/>
              </w:rPr>
            </w:pPr>
            <w:r w:rsidRPr="009C4E1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F0BD"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8018"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CEBE"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2770"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DA6B" w14:textId="77777777" w:rsidR="00A34004" w:rsidRPr="009C4E1D" w:rsidRDefault="00A34004" w:rsidP="006E58E4">
            <w:pPr>
              <w:pStyle w:val="rowtabella0"/>
              <w:jc w:val="center"/>
              <w:rPr>
                <w:color w:val="002060"/>
              </w:rPr>
            </w:pPr>
            <w:r w:rsidRPr="009C4E1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EF78" w14:textId="77777777" w:rsidR="00A34004" w:rsidRPr="009C4E1D" w:rsidRDefault="00A34004" w:rsidP="006E58E4">
            <w:pPr>
              <w:pStyle w:val="rowtabella0"/>
              <w:jc w:val="center"/>
              <w:rPr>
                <w:color w:val="002060"/>
              </w:rPr>
            </w:pPr>
            <w:r w:rsidRPr="009C4E1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ABC11"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B11D" w14:textId="77777777" w:rsidR="00A34004" w:rsidRPr="009C4E1D" w:rsidRDefault="00A34004" w:rsidP="006E58E4">
            <w:pPr>
              <w:pStyle w:val="rowtabella0"/>
              <w:jc w:val="center"/>
              <w:rPr>
                <w:color w:val="002060"/>
              </w:rPr>
            </w:pPr>
            <w:r w:rsidRPr="009C4E1D">
              <w:rPr>
                <w:color w:val="002060"/>
              </w:rPr>
              <w:t>0</w:t>
            </w:r>
          </w:p>
        </w:tc>
      </w:tr>
      <w:tr w:rsidR="00A34004" w:rsidRPr="009C4E1D" w14:paraId="0949646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14F7A" w14:textId="77777777" w:rsidR="00A34004" w:rsidRPr="009C4E1D" w:rsidRDefault="00A34004" w:rsidP="006E58E4">
            <w:pPr>
              <w:pStyle w:val="rowtabella0"/>
              <w:rPr>
                <w:color w:val="002060"/>
              </w:rPr>
            </w:pPr>
            <w:r w:rsidRPr="009C4E1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D310" w14:textId="77777777" w:rsidR="00A34004" w:rsidRPr="009C4E1D" w:rsidRDefault="00A34004" w:rsidP="006E58E4">
            <w:pPr>
              <w:pStyle w:val="rowtabella0"/>
              <w:jc w:val="center"/>
              <w:rPr>
                <w:color w:val="002060"/>
              </w:rPr>
            </w:pPr>
            <w:r w:rsidRPr="009C4E1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DB30"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9A21"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A7BA"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45D7"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1695" w14:textId="77777777" w:rsidR="00A34004" w:rsidRPr="009C4E1D" w:rsidRDefault="00A34004" w:rsidP="006E58E4">
            <w:pPr>
              <w:pStyle w:val="rowtabella0"/>
              <w:jc w:val="center"/>
              <w:rPr>
                <w:color w:val="002060"/>
              </w:rPr>
            </w:pPr>
            <w:r w:rsidRPr="009C4E1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324ED" w14:textId="77777777" w:rsidR="00A34004" w:rsidRPr="009C4E1D" w:rsidRDefault="00A34004" w:rsidP="006E58E4">
            <w:pPr>
              <w:pStyle w:val="rowtabella0"/>
              <w:jc w:val="center"/>
              <w:rPr>
                <w:color w:val="002060"/>
              </w:rPr>
            </w:pPr>
            <w:r w:rsidRPr="009C4E1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66ED"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548DE" w14:textId="77777777" w:rsidR="00A34004" w:rsidRPr="009C4E1D" w:rsidRDefault="00A34004" w:rsidP="006E58E4">
            <w:pPr>
              <w:pStyle w:val="rowtabella0"/>
              <w:jc w:val="center"/>
              <w:rPr>
                <w:color w:val="002060"/>
              </w:rPr>
            </w:pPr>
            <w:r w:rsidRPr="009C4E1D">
              <w:rPr>
                <w:color w:val="002060"/>
              </w:rPr>
              <w:t>0</w:t>
            </w:r>
          </w:p>
        </w:tc>
      </w:tr>
      <w:tr w:rsidR="00A34004" w:rsidRPr="009C4E1D" w14:paraId="6AEC0DE6"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CFE8F" w14:textId="77777777" w:rsidR="00A34004" w:rsidRPr="00893DC5" w:rsidRDefault="00A34004" w:rsidP="006E58E4">
            <w:pPr>
              <w:pStyle w:val="rowtabella0"/>
              <w:rPr>
                <w:color w:val="002060"/>
                <w:lang w:val="es-ES"/>
              </w:rPr>
            </w:pPr>
            <w:r w:rsidRPr="00893DC5">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9090"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AB46"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506E"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680C"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7744"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3C8E" w14:textId="77777777" w:rsidR="00A34004" w:rsidRPr="009C4E1D" w:rsidRDefault="00A34004" w:rsidP="006E58E4">
            <w:pPr>
              <w:pStyle w:val="rowtabella0"/>
              <w:jc w:val="center"/>
              <w:rPr>
                <w:color w:val="002060"/>
              </w:rPr>
            </w:pPr>
            <w:r w:rsidRPr="009C4E1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C6B1" w14:textId="77777777" w:rsidR="00A34004" w:rsidRPr="009C4E1D" w:rsidRDefault="00A34004" w:rsidP="006E58E4">
            <w:pPr>
              <w:pStyle w:val="rowtabella0"/>
              <w:jc w:val="center"/>
              <w:rPr>
                <w:color w:val="002060"/>
              </w:rPr>
            </w:pPr>
            <w:r w:rsidRPr="009C4E1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72322"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96FC" w14:textId="77777777" w:rsidR="00A34004" w:rsidRPr="009C4E1D" w:rsidRDefault="00A34004" w:rsidP="006E58E4">
            <w:pPr>
              <w:pStyle w:val="rowtabella0"/>
              <w:jc w:val="center"/>
              <w:rPr>
                <w:color w:val="002060"/>
              </w:rPr>
            </w:pPr>
            <w:r w:rsidRPr="009C4E1D">
              <w:rPr>
                <w:color w:val="002060"/>
              </w:rPr>
              <w:t>0</w:t>
            </w:r>
          </w:p>
        </w:tc>
      </w:tr>
      <w:tr w:rsidR="00A34004" w:rsidRPr="009C4E1D" w14:paraId="141CF04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E0DE9" w14:textId="77777777" w:rsidR="00A34004" w:rsidRPr="00893DC5" w:rsidRDefault="00A34004" w:rsidP="006E58E4">
            <w:pPr>
              <w:pStyle w:val="rowtabella0"/>
              <w:rPr>
                <w:color w:val="002060"/>
                <w:lang w:val="es-ES"/>
              </w:rPr>
            </w:pPr>
            <w:r w:rsidRPr="00893DC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B06F"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77DA"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C4D5"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E2AB"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71F2"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10C0" w14:textId="77777777" w:rsidR="00A34004" w:rsidRPr="009C4E1D" w:rsidRDefault="00A34004" w:rsidP="006E58E4">
            <w:pPr>
              <w:pStyle w:val="rowtabella0"/>
              <w:jc w:val="center"/>
              <w:rPr>
                <w:color w:val="002060"/>
              </w:rPr>
            </w:pPr>
            <w:r w:rsidRPr="009C4E1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8CAA" w14:textId="77777777" w:rsidR="00A34004" w:rsidRPr="009C4E1D" w:rsidRDefault="00A34004" w:rsidP="006E58E4">
            <w:pPr>
              <w:pStyle w:val="rowtabella0"/>
              <w:jc w:val="center"/>
              <w:rPr>
                <w:color w:val="002060"/>
              </w:rPr>
            </w:pPr>
            <w:r w:rsidRPr="009C4E1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1359"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2303" w14:textId="77777777" w:rsidR="00A34004" w:rsidRPr="009C4E1D" w:rsidRDefault="00A34004" w:rsidP="006E58E4">
            <w:pPr>
              <w:pStyle w:val="rowtabella0"/>
              <w:jc w:val="center"/>
              <w:rPr>
                <w:color w:val="002060"/>
              </w:rPr>
            </w:pPr>
            <w:r w:rsidRPr="009C4E1D">
              <w:rPr>
                <w:color w:val="002060"/>
              </w:rPr>
              <w:t>0</w:t>
            </w:r>
          </w:p>
        </w:tc>
      </w:tr>
      <w:tr w:rsidR="00A34004" w:rsidRPr="009C4E1D" w14:paraId="41D285FB"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B7504" w14:textId="77777777" w:rsidR="00A34004" w:rsidRPr="009C4E1D" w:rsidRDefault="00A34004" w:rsidP="006E58E4">
            <w:pPr>
              <w:pStyle w:val="rowtabella0"/>
              <w:rPr>
                <w:color w:val="002060"/>
              </w:rPr>
            </w:pPr>
            <w:r w:rsidRPr="009C4E1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F963" w14:textId="77777777" w:rsidR="00A34004" w:rsidRPr="009C4E1D" w:rsidRDefault="00A34004" w:rsidP="006E58E4">
            <w:pPr>
              <w:pStyle w:val="rowtabella0"/>
              <w:jc w:val="center"/>
              <w:rPr>
                <w:color w:val="002060"/>
              </w:rPr>
            </w:pPr>
            <w:r w:rsidRPr="009C4E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2A1F"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DB54"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E6ED"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01E3"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361F8" w14:textId="77777777" w:rsidR="00A34004" w:rsidRPr="009C4E1D" w:rsidRDefault="00A34004" w:rsidP="006E58E4">
            <w:pPr>
              <w:pStyle w:val="rowtabella0"/>
              <w:jc w:val="center"/>
              <w:rPr>
                <w:color w:val="002060"/>
              </w:rPr>
            </w:pPr>
            <w:r w:rsidRPr="009C4E1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2E5A" w14:textId="77777777" w:rsidR="00A34004" w:rsidRPr="009C4E1D" w:rsidRDefault="00A34004" w:rsidP="006E58E4">
            <w:pPr>
              <w:pStyle w:val="rowtabella0"/>
              <w:jc w:val="center"/>
              <w:rPr>
                <w:color w:val="002060"/>
              </w:rPr>
            </w:pPr>
            <w:r w:rsidRPr="009C4E1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0292" w14:textId="77777777" w:rsidR="00A34004" w:rsidRPr="009C4E1D" w:rsidRDefault="00A34004" w:rsidP="006E58E4">
            <w:pPr>
              <w:pStyle w:val="rowtabella0"/>
              <w:jc w:val="center"/>
              <w:rPr>
                <w:color w:val="002060"/>
              </w:rPr>
            </w:pPr>
            <w:r w:rsidRPr="009C4E1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66A5" w14:textId="77777777" w:rsidR="00A34004" w:rsidRPr="009C4E1D" w:rsidRDefault="00A34004" w:rsidP="006E58E4">
            <w:pPr>
              <w:pStyle w:val="rowtabella0"/>
              <w:jc w:val="center"/>
              <w:rPr>
                <w:color w:val="002060"/>
              </w:rPr>
            </w:pPr>
            <w:r w:rsidRPr="009C4E1D">
              <w:rPr>
                <w:color w:val="002060"/>
              </w:rPr>
              <w:t>0</w:t>
            </w:r>
          </w:p>
        </w:tc>
      </w:tr>
      <w:tr w:rsidR="00A34004" w:rsidRPr="009C4E1D" w14:paraId="12C7F48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AD74F" w14:textId="77777777" w:rsidR="00A34004" w:rsidRPr="009C4E1D" w:rsidRDefault="00A34004" w:rsidP="006E58E4">
            <w:pPr>
              <w:pStyle w:val="rowtabella0"/>
              <w:rPr>
                <w:color w:val="002060"/>
              </w:rPr>
            </w:pPr>
            <w:r w:rsidRPr="009C4E1D">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C578"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6948"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BD15"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A4DF"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CDB79" w14:textId="77777777" w:rsidR="00A34004" w:rsidRPr="009C4E1D" w:rsidRDefault="00A34004" w:rsidP="006E58E4">
            <w:pPr>
              <w:pStyle w:val="rowtabella0"/>
              <w:jc w:val="center"/>
              <w:rPr>
                <w:color w:val="002060"/>
              </w:rPr>
            </w:pPr>
            <w:r w:rsidRPr="009C4E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9057" w14:textId="77777777" w:rsidR="00A34004" w:rsidRPr="009C4E1D" w:rsidRDefault="00A34004" w:rsidP="006E58E4">
            <w:pPr>
              <w:pStyle w:val="rowtabella0"/>
              <w:jc w:val="center"/>
              <w:rPr>
                <w:color w:val="002060"/>
              </w:rPr>
            </w:pPr>
            <w:r w:rsidRPr="009C4E1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3C36" w14:textId="77777777" w:rsidR="00A34004" w:rsidRPr="009C4E1D" w:rsidRDefault="00A34004" w:rsidP="006E58E4">
            <w:pPr>
              <w:pStyle w:val="rowtabella0"/>
              <w:jc w:val="center"/>
              <w:rPr>
                <w:color w:val="002060"/>
              </w:rPr>
            </w:pPr>
            <w:r w:rsidRPr="009C4E1D">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BEF5" w14:textId="77777777" w:rsidR="00A34004" w:rsidRPr="009C4E1D" w:rsidRDefault="00A34004" w:rsidP="006E58E4">
            <w:pPr>
              <w:pStyle w:val="rowtabella0"/>
              <w:jc w:val="center"/>
              <w:rPr>
                <w:color w:val="002060"/>
              </w:rPr>
            </w:pPr>
            <w:r w:rsidRPr="009C4E1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8098" w14:textId="77777777" w:rsidR="00A34004" w:rsidRPr="009C4E1D" w:rsidRDefault="00A34004" w:rsidP="006E58E4">
            <w:pPr>
              <w:pStyle w:val="rowtabella0"/>
              <w:jc w:val="center"/>
              <w:rPr>
                <w:color w:val="002060"/>
              </w:rPr>
            </w:pPr>
            <w:r w:rsidRPr="009C4E1D">
              <w:rPr>
                <w:color w:val="002060"/>
              </w:rPr>
              <w:t>0</w:t>
            </w:r>
          </w:p>
        </w:tc>
      </w:tr>
      <w:tr w:rsidR="00A34004" w:rsidRPr="009C4E1D" w14:paraId="5D646A4E"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FD9AF2" w14:textId="77777777" w:rsidR="00A34004" w:rsidRPr="009C4E1D" w:rsidRDefault="00A34004" w:rsidP="006E58E4">
            <w:pPr>
              <w:pStyle w:val="rowtabella0"/>
              <w:rPr>
                <w:color w:val="002060"/>
              </w:rPr>
            </w:pPr>
            <w:r w:rsidRPr="009C4E1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DF899"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6F8BF"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984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639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4724"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D4DE" w14:textId="77777777" w:rsidR="00A34004" w:rsidRPr="009C4E1D" w:rsidRDefault="00A34004" w:rsidP="006E58E4">
            <w:pPr>
              <w:pStyle w:val="rowtabella0"/>
              <w:jc w:val="center"/>
              <w:rPr>
                <w:color w:val="002060"/>
              </w:rPr>
            </w:pPr>
            <w:r w:rsidRPr="009C4E1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C299C" w14:textId="77777777" w:rsidR="00A34004" w:rsidRPr="009C4E1D" w:rsidRDefault="00A34004" w:rsidP="006E58E4">
            <w:pPr>
              <w:pStyle w:val="rowtabella0"/>
              <w:jc w:val="center"/>
              <w:rPr>
                <w:color w:val="002060"/>
              </w:rPr>
            </w:pPr>
            <w:r w:rsidRPr="009C4E1D">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FACC" w14:textId="77777777" w:rsidR="00A34004" w:rsidRPr="009C4E1D" w:rsidRDefault="00A34004" w:rsidP="006E58E4">
            <w:pPr>
              <w:pStyle w:val="rowtabella0"/>
              <w:jc w:val="center"/>
              <w:rPr>
                <w:color w:val="002060"/>
              </w:rPr>
            </w:pPr>
            <w:r w:rsidRPr="009C4E1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35A3" w14:textId="77777777" w:rsidR="00A34004" w:rsidRPr="009C4E1D" w:rsidRDefault="00A34004" w:rsidP="006E58E4">
            <w:pPr>
              <w:pStyle w:val="rowtabella0"/>
              <w:jc w:val="center"/>
              <w:rPr>
                <w:color w:val="002060"/>
              </w:rPr>
            </w:pPr>
            <w:r w:rsidRPr="009C4E1D">
              <w:rPr>
                <w:color w:val="002060"/>
              </w:rPr>
              <w:t>0</w:t>
            </w:r>
          </w:p>
        </w:tc>
      </w:tr>
    </w:tbl>
    <w:p w14:paraId="704F2619" w14:textId="77777777" w:rsidR="00A34004" w:rsidRPr="009C4E1D" w:rsidRDefault="00A34004" w:rsidP="00A34004">
      <w:pPr>
        <w:pStyle w:val="breakline"/>
        <w:rPr>
          <w:rFonts w:eastAsiaTheme="minorEastAsia"/>
          <w:color w:val="002060"/>
        </w:rPr>
      </w:pPr>
    </w:p>
    <w:p w14:paraId="27757F46" w14:textId="77777777" w:rsidR="00A34004" w:rsidRPr="009C4E1D" w:rsidRDefault="00A34004" w:rsidP="00A34004">
      <w:pPr>
        <w:pStyle w:val="breakline"/>
        <w:rPr>
          <w:color w:val="002060"/>
        </w:rPr>
      </w:pPr>
    </w:p>
    <w:p w14:paraId="61A07360" w14:textId="77777777" w:rsidR="00A34004" w:rsidRPr="009C4E1D" w:rsidRDefault="00A34004" w:rsidP="00A34004">
      <w:pPr>
        <w:pStyle w:val="sottotitolocampionato10"/>
        <w:rPr>
          <w:color w:val="002060"/>
        </w:rPr>
      </w:pPr>
      <w:r w:rsidRPr="009C4E1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1A89D54B"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706A2"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6701B"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7B44A"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C7E15"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DC791"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DDAA5"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9C509"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89C9F"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D5C00"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F367A" w14:textId="77777777" w:rsidR="00A34004" w:rsidRPr="009C4E1D" w:rsidRDefault="00A34004" w:rsidP="006E58E4">
            <w:pPr>
              <w:pStyle w:val="headertabella0"/>
              <w:rPr>
                <w:color w:val="002060"/>
              </w:rPr>
            </w:pPr>
            <w:r w:rsidRPr="009C4E1D">
              <w:rPr>
                <w:color w:val="002060"/>
              </w:rPr>
              <w:t>PE</w:t>
            </w:r>
          </w:p>
        </w:tc>
      </w:tr>
      <w:tr w:rsidR="00A34004" w:rsidRPr="009C4E1D" w14:paraId="313827D3"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C85219" w14:textId="77777777" w:rsidR="00A34004" w:rsidRPr="009C4E1D" w:rsidRDefault="00A34004" w:rsidP="006E58E4">
            <w:pPr>
              <w:pStyle w:val="rowtabella0"/>
              <w:rPr>
                <w:color w:val="002060"/>
              </w:rPr>
            </w:pPr>
            <w:r w:rsidRPr="009C4E1D">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573C" w14:textId="77777777" w:rsidR="00A34004" w:rsidRPr="009C4E1D" w:rsidRDefault="00A34004" w:rsidP="006E58E4">
            <w:pPr>
              <w:pStyle w:val="rowtabella0"/>
              <w:jc w:val="center"/>
              <w:rPr>
                <w:color w:val="002060"/>
              </w:rPr>
            </w:pPr>
            <w:r w:rsidRPr="009C4E1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5D94"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7ED39"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AA94"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C7CE"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1415" w14:textId="77777777" w:rsidR="00A34004" w:rsidRPr="009C4E1D" w:rsidRDefault="00A34004" w:rsidP="006E58E4">
            <w:pPr>
              <w:pStyle w:val="rowtabella0"/>
              <w:jc w:val="center"/>
              <w:rPr>
                <w:color w:val="002060"/>
              </w:rPr>
            </w:pPr>
            <w:r w:rsidRPr="009C4E1D">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5932" w14:textId="77777777" w:rsidR="00A34004" w:rsidRPr="009C4E1D" w:rsidRDefault="00A34004" w:rsidP="006E58E4">
            <w:pPr>
              <w:pStyle w:val="rowtabella0"/>
              <w:jc w:val="center"/>
              <w:rPr>
                <w:color w:val="002060"/>
              </w:rPr>
            </w:pPr>
            <w:r w:rsidRPr="009C4E1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BEC2" w14:textId="77777777" w:rsidR="00A34004" w:rsidRPr="009C4E1D" w:rsidRDefault="00A34004" w:rsidP="006E58E4">
            <w:pPr>
              <w:pStyle w:val="rowtabella0"/>
              <w:jc w:val="center"/>
              <w:rPr>
                <w:color w:val="002060"/>
              </w:rPr>
            </w:pPr>
            <w:r w:rsidRPr="009C4E1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1263" w14:textId="77777777" w:rsidR="00A34004" w:rsidRPr="009C4E1D" w:rsidRDefault="00A34004" w:rsidP="006E58E4">
            <w:pPr>
              <w:pStyle w:val="rowtabella0"/>
              <w:jc w:val="center"/>
              <w:rPr>
                <w:color w:val="002060"/>
              </w:rPr>
            </w:pPr>
            <w:r w:rsidRPr="009C4E1D">
              <w:rPr>
                <w:color w:val="002060"/>
              </w:rPr>
              <w:t>0</w:t>
            </w:r>
          </w:p>
        </w:tc>
      </w:tr>
      <w:tr w:rsidR="00A34004" w:rsidRPr="009C4E1D" w14:paraId="066F1B1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C848C" w14:textId="77777777" w:rsidR="00A34004" w:rsidRPr="009C4E1D" w:rsidRDefault="00A34004" w:rsidP="006E58E4">
            <w:pPr>
              <w:pStyle w:val="rowtabella0"/>
              <w:rPr>
                <w:color w:val="002060"/>
              </w:rPr>
            </w:pPr>
            <w:r w:rsidRPr="009C4E1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BFDB" w14:textId="77777777" w:rsidR="00A34004" w:rsidRPr="009C4E1D" w:rsidRDefault="00A34004" w:rsidP="006E58E4">
            <w:pPr>
              <w:pStyle w:val="rowtabella0"/>
              <w:jc w:val="center"/>
              <w:rPr>
                <w:color w:val="002060"/>
              </w:rPr>
            </w:pPr>
            <w:r w:rsidRPr="009C4E1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E1BF5"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37952" w14:textId="77777777" w:rsidR="00A34004" w:rsidRPr="009C4E1D" w:rsidRDefault="00A34004" w:rsidP="006E58E4">
            <w:pPr>
              <w:pStyle w:val="rowtabella0"/>
              <w:jc w:val="center"/>
              <w:rPr>
                <w:color w:val="002060"/>
              </w:rPr>
            </w:pPr>
            <w:r w:rsidRPr="009C4E1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073E"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C829"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C9CD" w14:textId="77777777" w:rsidR="00A34004" w:rsidRPr="009C4E1D" w:rsidRDefault="00A34004" w:rsidP="006E58E4">
            <w:pPr>
              <w:pStyle w:val="rowtabella0"/>
              <w:jc w:val="center"/>
              <w:rPr>
                <w:color w:val="002060"/>
              </w:rPr>
            </w:pPr>
            <w:r w:rsidRPr="009C4E1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58F86" w14:textId="77777777" w:rsidR="00A34004" w:rsidRPr="009C4E1D" w:rsidRDefault="00A34004" w:rsidP="006E58E4">
            <w:pPr>
              <w:pStyle w:val="rowtabella0"/>
              <w:jc w:val="center"/>
              <w:rPr>
                <w:color w:val="002060"/>
              </w:rPr>
            </w:pPr>
            <w:r w:rsidRPr="009C4E1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FB730"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660E" w14:textId="77777777" w:rsidR="00A34004" w:rsidRPr="009C4E1D" w:rsidRDefault="00A34004" w:rsidP="006E58E4">
            <w:pPr>
              <w:pStyle w:val="rowtabella0"/>
              <w:jc w:val="center"/>
              <w:rPr>
                <w:color w:val="002060"/>
              </w:rPr>
            </w:pPr>
            <w:r w:rsidRPr="009C4E1D">
              <w:rPr>
                <w:color w:val="002060"/>
              </w:rPr>
              <w:t>0</w:t>
            </w:r>
          </w:p>
        </w:tc>
      </w:tr>
      <w:tr w:rsidR="00A34004" w:rsidRPr="009C4E1D" w14:paraId="51749A9C"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E88A2" w14:textId="77777777" w:rsidR="00A34004" w:rsidRPr="009C4E1D" w:rsidRDefault="00A34004" w:rsidP="006E58E4">
            <w:pPr>
              <w:pStyle w:val="rowtabella0"/>
              <w:rPr>
                <w:color w:val="002060"/>
              </w:rPr>
            </w:pPr>
            <w:r w:rsidRPr="009C4E1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9BCB" w14:textId="77777777" w:rsidR="00A34004" w:rsidRPr="009C4E1D" w:rsidRDefault="00A34004" w:rsidP="006E58E4">
            <w:pPr>
              <w:pStyle w:val="rowtabella0"/>
              <w:jc w:val="center"/>
              <w:rPr>
                <w:color w:val="002060"/>
              </w:rPr>
            </w:pPr>
            <w:r w:rsidRPr="009C4E1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BF26"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C6C8"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C66A"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AF98"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20F3" w14:textId="77777777" w:rsidR="00A34004" w:rsidRPr="009C4E1D" w:rsidRDefault="00A34004" w:rsidP="006E58E4">
            <w:pPr>
              <w:pStyle w:val="rowtabella0"/>
              <w:jc w:val="center"/>
              <w:rPr>
                <w:color w:val="002060"/>
              </w:rPr>
            </w:pPr>
            <w:r w:rsidRPr="009C4E1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9F619" w14:textId="77777777" w:rsidR="00A34004" w:rsidRPr="009C4E1D" w:rsidRDefault="00A34004" w:rsidP="006E58E4">
            <w:pPr>
              <w:pStyle w:val="rowtabella0"/>
              <w:jc w:val="center"/>
              <w:rPr>
                <w:color w:val="002060"/>
              </w:rPr>
            </w:pPr>
            <w:r w:rsidRPr="009C4E1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059B"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F422" w14:textId="77777777" w:rsidR="00A34004" w:rsidRPr="009C4E1D" w:rsidRDefault="00A34004" w:rsidP="006E58E4">
            <w:pPr>
              <w:pStyle w:val="rowtabella0"/>
              <w:jc w:val="center"/>
              <w:rPr>
                <w:color w:val="002060"/>
              </w:rPr>
            </w:pPr>
            <w:r w:rsidRPr="009C4E1D">
              <w:rPr>
                <w:color w:val="002060"/>
              </w:rPr>
              <w:t>0</w:t>
            </w:r>
          </w:p>
        </w:tc>
      </w:tr>
      <w:tr w:rsidR="00A34004" w:rsidRPr="009C4E1D" w14:paraId="5A97F263"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C3FD9" w14:textId="77777777" w:rsidR="00A34004" w:rsidRPr="009C4E1D" w:rsidRDefault="00A34004" w:rsidP="006E58E4">
            <w:pPr>
              <w:pStyle w:val="rowtabella0"/>
              <w:rPr>
                <w:color w:val="002060"/>
              </w:rPr>
            </w:pPr>
            <w:r w:rsidRPr="009C4E1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0DE5" w14:textId="77777777" w:rsidR="00A34004" w:rsidRPr="009C4E1D" w:rsidRDefault="00A34004" w:rsidP="006E58E4">
            <w:pPr>
              <w:pStyle w:val="rowtabella0"/>
              <w:jc w:val="center"/>
              <w:rPr>
                <w:color w:val="002060"/>
              </w:rPr>
            </w:pPr>
            <w:r w:rsidRPr="009C4E1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3EE85"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51F1"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E3410"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156B"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267EA" w14:textId="77777777" w:rsidR="00A34004" w:rsidRPr="009C4E1D" w:rsidRDefault="00A34004" w:rsidP="006E58E4">
            <w:pPr>
              <w:pStyle w:val="rowtabella0"/>
              <w:jc w:val="center"/>
              <w:rPr>
                <w:color w:val="002060"/>
              </w:rPr>
            </w:pPr>
            <w:r w:rsidRPr="009C4E1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3EC5" w14:textId="77777777" w:rsidR="00A34004" w:rsidRPr="009C4E1D" w:rsidRDefault="00A34004" w:rsidP="006E58E4">
            <w:pPr>
              <w:pStyle w:val="rowtabella0"/>
              <w:jc w:val="center"/>
              <w:rPr>
                <w:color w:val="002060"/>
              </w:rPr>
            </w:pPr>
            <w:r w:rsidRPr="009C4E1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9DF56"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C2EE" w14:textId="77777777" w:rsidR="00A34004" w:rsidRPr="009C4E1D" w:rsidRDefault="00A34004" w:rsidP="006E58E4">
            <w:pPr>
              <w:pStyle w:val="rowtabella0"/>
              <w:jc w:val="center"/>
              <w:rPr>
                <w:color w:val="002060"/>
              </w:rPr>
            </w:pPr>
            <w:r w:rsidRPr="009C4E1D">
              <w:rPr>
                <w:color w:val="002060"/>
              </w:rPr>
              <w:t>0</w:t>
            </w:r>
          </w:p>
        </w:tc>
      </w:tr>
      <w:tr w:rsidR="00A34004" w:rsidRPr="009C4E1D" w14:paraId="52587383"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A9636" w14:textId="77777777" w:rsidR="00A34004" w:rsidRPr="009C4E1D" w:rsidRDefault="00A34004" w:rsidP="006E58E4">
            <w:pPr>
              <w:pStyle w:val="rowtabella0"/>
              <w:rPr>
                <w:color w:val="002060"/>
              </w:rPr>
            </w:pPr>
            <w:r w:rsidRPr="009C4E1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4BB7" w14:textId="77777777" w:rsidR="00A34004" w:rsidRPr="009C4E1D" w:rsidRDefault="00A34004" w:rsidP="006E58E4">
            <w:pPr>
              <w:pStyle w:val="rowtabella0"/>
              <w:jc w:val="center"/>
              <w:rPr>
                <w:color w:val="002060"/>
              </w:rPr>
            </w:pPr>
            <w:r w:rsidRPr="009C4E1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8ADE"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22F7"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400A"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9619"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2E74" w14:textId="77777777" w:rsidR="00A34004" w:rsidRPr="009C4E1D" w:rsidRDefault="00A34004" w:rsidP="006E58E4">
            <w:pPr>
              <w:pStyle w:val="rowtabella0"/>
              <w:jc w:val="center"/>
              <w:rPr>
                <w:color w:val="002060"/>
              </w:rPr>
            </w:pPr>
            <w:r w:rsidRPr="009C4E1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C4E0" w14:textId="77777777" w:rsidR="00A34004" w:rsidRPr="009C4E1D" w:rsidRDefault="00A34004" w:rsidP="006E58E4">
            <w:pPr>
              <w:pStyle w:val="rowtabella0"/>
              <w:jc w:val="center"/>
              <w:rPr>
                <w:color w:val="002060"/>
              </w:rPr>
            </w:pPr>
            <w:r w:rsidRPr="009C4E1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B89B5"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D7C5" w14:textId="77777777" w:rsidR="00A34004" w:rsidRPr="009C4E1D" w:rsidRDefault="00A34004" w:rsidP="006E58E4">
            <w:pPr>
              <w:pStyle w:val="rowtabella0"/>
              <w:jc w:val="center"/>
              <w:rPr>
                <w:color w:val="002060"/>
              </w:rPr>
            </w:pPr>
            <w:r w:rsidRPr="009C4E1D">
              <w:rPr>
                <w:color w:val="002060"/>
              </w:rPr>
              <w:t>0</w:t>
            </w:r>
          </w:p>
        </w:tc>
      </w:tr>
      <w:tr w:rsidR="00A34004" w:rsidRPr="009C4E1D" w14:paraId="1C638332"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4455A" w14:textId="77777777" w:rsidR="00A34004" w:rsidRPr="00893DC5" w:rsidRDefault="00A34004" w:rsidP="006E58E4">
            <w:pPr>
              <w:pStyle w:val="rowtabella0"/>
              <w:rPr>
                <w:color w:val="002060"/>
                <w:lang w:val="es-ES"/>
              </w:rPr>
            </w:pPr>
            <w:r w:rsidRPr="00893DC5">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6298" w14:textId="77777777" w:rsidR="00A34004" w:rsidRPr="009C4E1D" w:rsidRDefault="00A34004" w:rsidP="006E58E4">
            <w:pPr>
              <w:pStyle w:val="rowtabella0"/>
              <w:jc w:val="center"/>
              <w:rPr>
                <w:color w:val="002060"/>
              </w:rPr>
            </w:pPr>
            <w:r w:rsidRPr="009C4E1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0CFB"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AFA8"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9BE5"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6E31"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62B03" w14:textId="77777777" w:rsidR="00A34004" w:rsidRPr="009C4E1D" w:rsidRDefault="00A34004" w:rsidP="006E58E4">
            <w:pPr>
              <w:pStyle w:val="rowtabella0"/>
              <w:jc w:val="center"/>
              <w:rPr>
                <w:color w:val="002060"/>
              </w:rPr>
            </w:pPr>
            <w:r w:rsidRPr="009C4E1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CEA6E" w14:textId="77777777" w:rsidR="00A34004" w:rsidRPr="009C4E1D" w:rsidRDefault="00A34004" w:rsidP="006E58E4">
            <w:pPr>
              <w:pStyle w:val="rowtabella0"/>
              <w:jc w:val="center"/>
              <w:rPr>
                <w:color w:val="002060"/>
              </w:rPr>
            </w:pPr>
            <w:r w:rsidRPr="009C4E1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5DB8"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3AEE" w14:textId="77777777" w:rsidR="00A34004" w:rsidRPr="009C4E1D" w:rsidRDefault="00A34004" w:rsidP="006E58E4">
            <w:pPr>
              <w:pStyle w:val="rowtabella0"/>
              <w:jc w:val="center"/>
              <w:rPr>
                <w:color w:val="002060"/>
              </w:rPr>
            </w:pPr>
            <w:r w:rsidRPr="009C4E1D">
              <w:rPr>
                <w:color w:val="002060"/>
              </w:rPr>
              <w:t>0</w:t>
            </w:r>
          </w:p>
        </w:tc>
      </w:tr>
      <w:tr w:rsidR="00A34004" w:rsidRPr="009C4E1D" w14:paraId="3E886080"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CDAA0" w14:textId="77777777" w:rsidR="00A34004" w:rsidRPr="009C4E1D" w:rsidRDefault="00A34004" w:rsidP="006E58E4">
            <w:pPr>
              <w:pStyle w:val="rowtabella0"/>
              <w:rPr>
                <w:color w:val="002060"/>
              </w:rPr>
            </w:pPr>
            <w:r w:rsidRPr="009C4E1D">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EE36" w14:textId="77777777" w:rsidR="00A34004" w:rsidRPr="009C4E1D" w:rsidRDefault="00A34004" w:rsidP="006E58E4">
            <w:pPr>
              <w:pStyle w:val="rowtabella0"/>
              <w:jc w:val="center"/>
              <w:rPr>
                <w:color w:val="002060"/>
              </w:rPr>
            </w:pPr>
            <w:r w:rsidRPr="009C4E1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6F66"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778A"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E104"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4845"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C5589" w14:textId="77777777" w:rsidR="00A34004" w:rsidRPr="009C4E1D" w:rsidRDefault="00A34004" w:rsidP="006E58E4">
            <w:pPr>
              <w:pStyle w:val="rowtabella0"/>
              <w:jc w:val="center"/>
              <w:rPr>
                <w:color w:val="002060"/>
              </w:rPr>
            </w:pPr>
            <w:r w:rsidRPr="009C4E1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33C6" w14:textId="77777777" w:rsidR="00A34004" w:rsidRPr="009C4E1D" w:rsidRDefault="00A34004" w:rsidP="006E58E4">
            <w:pPr>
              <w:pStyle w:val="rowtabella0"/>
              <w:jc w:val="center"/>
              <w:rPr>
                <w:color w:val="002060"/>
              </w:rPr>
            </w:pPr>
            <w:r w:rsidRPr="009C4E1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05F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E1F02" w14:textId="77777777" w:rsidR="00A34004" w:rsidRPr="009C4E1D" w:rsidRDefault="00A34004" w:rsidP="006E58E4">
            <w:pPr>
              <w:pStyle w:val="rowtabella0"/>
              <w:jc w:val="center"/>
              <w:rPr>
                <w:color w:val="002060"/>
              </w:rPr>
            </w:pPr>
            <w:r w:rsidRPr="009C4E1D">
              <w:rPr>
                <w:color w:val="002060"/>
              </w:rPr>
              <w:t>0</w:t>
            </w:r>
          </w:p>
        </w:tc>
      </w:tr>
      <w:tr w:rsidR="00A34004" w:rsidRPr="009C4E1D" w14:paraId="60A7D05F"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AE100" w14:textId="77777777" w:rsidR="00A34004" w:rsidRPr="009C4E1D" w:rsidRDefault="00A34004" w:rsidP="006E58E4">
            <w:pPr>
              <w:pStyle w:val="rowtabella0"/>
              <w:rPr>
                <w:color w:val="002060"/>
              </w:rPr>
            </w:pPr>
            <w:r w:rsidRPr="009C4E1D">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66FF4" w14:textId="77777777" w:rsidR="00A34004" w:rsidRPr="009C4E1D" w:rsidRDefault="00A34004" w:rsidP="006E58E4">
            <w:pPr>
              <w:pStyle w:val="rowtabella0"/>
              <w:jc w:val="center"/>
              <w:rPr>
                <w:color w:val="002060"/>
              </w:rPr>
            </w:pPr>
            <w:r w:rsidRPr="009C4E1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AAE5"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096F"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8C90"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154B7"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E512" w14:textId="77777777" w:rsidR="00A34004" w:rsidRPr="009C4E1D" w:rsidRDefault="00A34004" w:rsidP="006E58E4">
            <w:pPr>
              <w:pStyle w:val="rowtabella0"/>
              <w:jc w:val="center"/>
              <w:rPr>
                <w:color w:val="002060"/>
              </w:rPr>
            </w:pPr>
            <w:r w:rsidRPr="009C4E1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AF4B" w14:textId="77777777" w:rsidR="00A34004" w:rsidRPr="009C4E1D" w:rsidRDefault="00A34004" w:rsidP="006E58E4">
            <w:pPr>
              <w:pStyle w:val="rowtabella0"/>
              <w:jc w:val="center"/>
              <w:rPr>
                <w:color w:val="002060"/>
              </w:rPr>
            </w:pPr>
            <w:r w:rsidRPr="009C4E1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49C3A" w14:textId="77777777" w:rsidR="00A34004" w:rsidRPr="009C4E1D" w:rsidRDefault="00A34004" w:rsidP="006E58E4">
            <w:pPr>
              <w:pStyle w:val="rowtabella0"/>
              <w:jc w:val="center"/>
              <w:rPr>
                <w:color w:val="002060"/>
              </w:rPr>
            </w:pPr>
            <w:r w:rsidRPr="009C4E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1797" w14:textId="77777777" w:rsidR="00A34004" w:rsidRPr="009C4E1D" w:rsidRDefault="00A34004" w:rsidP="006E58E4">
            <w:pPr>
              <w:pStyle w:val="rowtabella0"/>
              <w:jc w:val="center"/>
              <w:rPr>
                <w:color w:val="002060"/>
              </w:rPr>
            </w:pPr>
            <w:r w:rsidRPr="009C4E1D">
              <w:rPr>
                <w:color w:val="002060"/>
              </w:rPr>
              <w:t>0</w:t>
            </w:r>
          </w:p>
        </w:tc>
      </w:tr>
      <w:tr w:rsidR="00A34004" w:rsidRPr="009C4E1D" w14:paraId="0141E2B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1C885" w14:textId="77777777" w:rsidR="00A34004" w:rsidRPr="009C4E1D" w:rsidRDefault="00A34004" w:rsidP="006E58E4">
            <w:pPr>
              <w:pStyle w:val="rowtabella0"/>
              <w:rPr>
                <w:color w:val="002060"/>
              </w:rPr>
            </w:pPr>
            <w:r w:rsidRPr="009C4E1D">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6164" w14:textId="77777777" w:rsidR="00A34004" w:rsidRPr="009C4E1D" w:rsidRDefault="00A34004" w:rsidP="006E58E4">
            <w:pPr>
              <w:pStyle w:val="rowtabella0"/>
              <w:jc w:val="center"/>
              <w:rPr>
                <w:color w:val="002060"/>
              </w:rPr>
            </w:pPr>
            <w:r w:rsidRPr="009C4E1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39AE"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A7E4"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D44E"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A58E"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FDBF" w14:textId="77777777" w:rsidR="00A34004" w:rsidRPr="009C4E1D" w:rsidRDefault="00A34004" w:rsidP="006E58E4">
            <w:pPr>
              <w:pStyle w:val="rowtabella0"/>
              <w:jc w:val="center"/>
              <w:rPr>
                <w:color w:val="002060"/>
              </w:rPr>
            </w:pPr>
            <w:r w:rsidRPr="009C4E1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54F6" w14:textId="77777777" w:rsidR="00A34004" w:rsidRPr="009C4E1D" w:rsidRDefault="00A34004" w:rsidP="006E58E4">
            <w:pPr>
              <w:pStyle w:val="rowtabella0"/>
              <w:jc w:val="center"/>
              <w:rPr>
                <w:color w:val="002060"/>
              </w:rPr>
            </w:pPr>
            <w:r w:rsidRPr="009C4E1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53A2"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47D8" w14:textId="77777777" w:rsidR="00A34004" w:rsidRPr="009C4E1D" w:rsidRDefault="00A34004" w:rsidP="006E58E4">
            <w:pPr>
              <w:pStyle w:val="rowtabella0"/>
              <w:jc w:val="center"/>
              <w:rPr>
                <w:color w:val="002060"/>
              </w:rPr>
            </w:pPr>
            <w:r w:rsidRPr="009C4E1D">
              <w:rPr>
                <w:color w:val="002060"/>
              </w:rPr>
              <w:t>0</w:t>
            </w:r>
          </w:p>
        </w:tc>
      </w:tr>
      <w:tr w:rsidR="00A34004" w:rsidRPr="009C4E1D" w14:paraId="049D5C3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357A0" w14:textId="77777777" w:rsidR="00A34004" w:rsidRPr="009C4E1D" w:rsidRDefault="00A34004" w:rsidP="006E58E4">
            <w:pPr>
              <w:pStyle w:val="rowtabella0"/>
              <w:rPr>
                <w:color w:val="002060"/>
              </w:rPr>
            </w:pPr>
            <w:r w:rsidRPr="009C4E1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8A77" w14:textId="77777777" w:rsidR="00A34004" w:rsidRPr="009C4E1D" w:rsidRDefault="00A34004" w:rsidP="006E58E4">
            <w:pPr>
              <w:pStyle w:val="rowtabella0"/>
              <w:jc w:val="center"/>
              <w:rPr>
                <w:color w:val="002060"/>
              </w:rPr>
            </w:pPr>
            <w:r w:rsidRPr="009C4E1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C767"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A1E4"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A21D"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F6CB"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B5CC" w14:textId="77777777" w:rsidR="00A34004" w:rsidRPr="009C4E1D" w:rsidRDefault="00A34004" w:rsidP="006E58E4">
            <w:pPr>
              <w:pStyle w:val="rowtabella0"/>
              <w:jc w:val="center"/>
              <w:rPr>
                <w:color w:val="002060"/>
              </w:rPr>
            </w:pPr>
            <w:r w:rsidRPr="009C4E1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03E4" w14:textId="77777777" w:rsidR="00A34004" w:rsidRPr="009C4E1D" w:rsidRDefault="00A34004" w:rsidP="006E58E4">
            <w:pPr>
              <w:pStyle w:val="rowtabella0"/>
              <w:jc w:val="center"/>
              <w:rPr>
                <w:color w:val="002060"/>
              </w:rPr>
            </w:pPr>
            <w:r w:rsidRPr="009C4E1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FED2"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9297" w14:textId="77777777" w:rsidR="00A34004" w:rsidRPr="009C4E1D" w:rsidRDefault="00A34004" w:rsidP="006E58E4">
            <w:pPr>
              <w:pStyle w:val="rowtabella0"/>
              <w:jc w:val="center"/>
              <w:rPr>
                <w:color w:val="002060"/>
              </w:rPr>
            </w:pPr>
            <w:r w:rsidRPr="009C4E1D">
              <w:rPr>
                <w:color w:val="002060"/>
              </w:rPr>
              <w:t>0</w:t>
            </w:r>
          </w:p>
        </w:tc>
      </w:tr>
      <w:tr w:rsidR="00A34004" w:rsidRPr="009C4E1D" w14:paraId="55D3671F"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8382D" w14:textId="77777777" w:rsidR="00A34004" w:rsidRPr="009C4E1D" w:rsidRDefault="00A34004" w:rsidP="006E58E4">
            <w:pPr>
              <w:pStyle w:val="rowtabella0"/>
              <w:rPr>
                <w:color w:val="002060"/>
              </w:rPr>
            </w:pPr>
            <w:r w:rsidRPr="009C4E1D">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C9AD" w14:textId="77777777" w:rsidR="00A34004" w:rsidRPr="009C4E1D" w:rsidRDefault="00A34004" w:rsidP="006E58E4">
            <w:pPr>
              <w:pStyle w:val="rowtabella0"/>
              <w:jc w:val="center"/>
              <w:rPr>
                <w:color w:val="002060"/>
              </w:rPr>
            </w:pPr>
            <w:r w:rsidRPr="009C4E1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B595"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AF6C2"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6450"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4A39"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3B9B" w14:textId="77777777" w:rsidR="00A34004" w:rsidRPr="009C4E1D" w:rsidRDefault="00A34004" w:rsidP="006E58E4">
            <w:pPr>
              <w:pStyle w:val="rowtabella0"/>
              <w:jc w:val="center"/>
              <w:rPr>
                <w:color w:val="002060"/>
              </w:rPr>
            </w:pPr>
            <w:r w:rsidRPr="009C4E1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8D6B" w14:textId="77777777" w:rsidR="00A34004" w:rsidRPr="009C4E1D" w:rsidRDefault="00A34004" w:rsidP="006E58E4">
            <w:pPr>
              <w:pStyle w:val="rowtabella0"/>
              <w:jc w:val="center"/>
              <w:rPr>
                <w:color w:val="002060"/>
              </w:rPr>
            </w:pPr>
            <w:r w:rsidRPr="009C4E1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AE8C3"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3EBC" w14:textId="77777777" w:rsidR="00A34004" w:rsidRPr="009C4E1D" w:rsidRDefault="00A34004" w:rsidP="006E58E4">
            <w:pPr>
              <w:pStyle w:val="rowtabella0"/>
              <w:jc w:val="center"/>
              <w:rPr>
                <w:color w:val="002060"/>
              </w:rPr>
            </w:pPr>
            <w:r w:rsidRPr="009C4E1D">
              <w:rPr>
                <w:color w:val="002060"/>
              </w:rPr>
              <w:t>0</w:t>
            </w:r>
          </w:p>
        </w:tc>
      </w:tr>
      <w:tr w:rsidR="00A34004" w:rsidRPr="009C4E1D" w14:paraId="1231DEE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7EC46" w14:textId="77777777" w:rsidR="00A34004" w:rsidRPr="009C4E1D" w:rsidRDefault="00A34004" w:rsidP="006E58E4">
            <w:pPr>
              <w:pStyle w:val="rowtabella0"/>
              <w:rPr>
                <w:color w:val="002060"/>
              </w:rPr>
            </w:pPr>
            <w:r w:rsidRPr="009C4E1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0155E"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8C1F"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C33FD"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349A1"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5B5D"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C945" w14:textId="77777777" w:rsidR="00A34004" w:rsidRPr="009C4E1D" w:rsidRDefault="00A34004" w:rsidP="006E58E4">
            <w:pPr>
              <w:pStyle w:val="rowtabella0"/>
              <w:jc w:val="center"/>
              <w:rPr>
                <w:color w:val="002060"/>
              </w:rPr>
            </w:pPr>
            <w:r w:rsidRPr="009C4E1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FE4F" w14:textId="77777777" w:rsidR="00A34004" w:rsidRPr="009C4E1D" w:rsidRDefault="00A34004" w:rsidP="006E58E4">
            <w:pPr>
              <w:pStyle w:val="rowtabella0"/>
              <w:jc w:val="center"/>
              <w:rPr>
                <w:color w:val="002060"/>
              </w:rPr>
            </w:pPr>
            <w:r w:rsidRPr="009C4E1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F6E9"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489F" w14:textId="77777777" w:rsidR="00A34004" w:rsidRPr="009C4E1D" w:rsidRDefault="00A34004" w:rsidP="006E58E4">
            <w:pPr>
              <w:pStyle w:val="rowtabella0"/>
              <w:jc w:val="center"/>
              <w:rPr>
                <w:color w:val="002060"/>
              </w:rPr>
            </w:pPr>
            <w:r w:rsidRPr="009C4E1D">
              <w:rPr>
                <w:color w:val="002060"/>
              </w:rPr>
              <w:t>0</w:t>
            </w:r>
          </w:p>
        </w:tc>
      </w:tr>
      <w:tr w:rsidR="00A34004" w:rsidRPr="009C4E1D" w14:paraId="39CC1CD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0B6A8" w14:textId="77777777" w:rsidR="00A34004" w:rsidRPr="009C4E1D" w:rsidRDefault="00A34004" w:rsidP="006E58E4">
            <w:pPr>
              <w:pStyle w:val="rowtabella0"/>
              <w:rPr>
                <w:color w:val="002060"/>
              </w:rPr>
            </w:pPr>
            <w:r w:rsidRPr="009C4E1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1F1A"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FAA4"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94962"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10C58"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5A59"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BBA9" w14:textId="77777777" w:rsidR="00A34004" w:rsidRPr="009C4E1D" w:rsidRDefault="00A34004" w:rsidP="006E58E4">
            <w:pPr>
              <w:pStyle w:val="rowtabella0"/>
              <w:jc w:val="center"/>
              <w:rPr>
                <w:color w:val="002060"/>
              </w:rPr>
            </w:pPr>
            <w:r w:rsidRPr="009C4E1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0621" w14:textId="77777777" w:rsidR="00A34004" w:rsidRPr="009C4E1D" w:rsidRDefault="00A34004" w:rsidP="006E58E4">
            <w:pPr>
              <w:pStyle w:val="rowtabella0"/>
              <w:jc w:val="center"/>
              <w:rPr>
                <w:color w:val="002060"/>
              </w:rPr>
            </w:pPr>
            <w:r w:rsidRPr="009C4E1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019F" w14:textId="77777777" w:rsidR="00A34004" w:rsidRPr="009C4E1D" w:rsidRDefault="00A34004" w:rsidP="006E58E4">
            <w:pPr>
              <w:pStyle w:val="rowtabella0"/>
              <w:jc w:val="center"/>
              <w:rPr>
                <w:color w:val="002060"/>
              </w:rPr>
            </w:pPr>
            <w:r w:rsidRPr="009C4E1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FE50" w14:textId="77777777" w:rsidR="00A34004" w:rsidRPr="009C4E1D" w:rsidRDefault="00A34004" w:rsidP="006E58E4">
            <w:pPr>
              <w:pStyle w:val="rowtabella0"/>
              <w:jc w:val="center"/>
              <w:rPr>
                <w:color w:val="002060"/>
              </w:rPr>
            </w:pPr>
            <w:r w:rsidRPr="009C4E1D">
              <w:rPr>
                <w:color w:val="002060"/>
              </w:rPr>
              <w:t>0</w:t>
            </w:r>
          </w:p>
        </w:tc>
      </w:tr>
      <w:tr w:rsidR="00A34004" w:rsidRPr="009C4E1D" w14:paraId="0415044B"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7ABBB8" w14:textId="77777777" w:rsidR="00A34004" w:rsidRPr="009C4E1D" w:rsidRDefault="00A34004" w:rsidP="006E58E4">
            <w:pPr>
              <w:pStyle w:val="rowtabella0"/>
              <w:rPr>
                <w:color w:val="002060"/>
              </w:rPr>
            </w:pPr>
            <w:r w:rsidRPr="009C4E1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5F5C"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F3EA"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00EC"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17F4"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CAA6" w14:textId="77777777" w:rsidR="00A34004" w:rsidRPr="009C4E1D" w:rsidRDefault="00A34004" w:rsidP="006E58E4">
            <w:pPr>
              <w:pStyle w:val="rowtabella0"/>
              <w:jc w:val="center"/>
              <w:rPr>
                <w:color w:val="002060"/>
              </w:rPr>
            </w:pPr>
            <w:r w:rsidRPr="009C4E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286F" w14:textId="77777777" w:rsidR="00A34004" w:rsidRPr="009C4E1D" w:rsidRDefault="00A34004" w:rsidP="006E58E4">
            <w:pPr>
              <w:pStyle w:val="rowtabella0"/>
              <w:jc w:val="center"/>
              <w:rPr>
                <w:color w:val="002060"/>
              </w:rPr>
            </w:pPr>
            <w:r w:rsidRPr="009C4E1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F3E7" w14:textId="77777777" w:rsidR="00A34004" w:rsidRPr="009C4E1D" w:rsidRDefault="00A34004" w:rsidP="006E58E4">
            <w:pPr>
              <w:pStyle w:val="rowtabella0"/>
              <w:jc w:val="center"/>
              <w:rPr>
                <w:color w:val="002060"/>
              </w:rPr>
            </w:pPr>
            <w:r w:rsidRPr="009C4E1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CCFE" w14:textId="77777777" w:rsidR="00A34004" w:rsidRPr="009C4E1D" w:rsidRDefault="00A34004" w:rsidP="006E58E4">
            <w:pPr>
              <w:pStyle w:val="rowtabella0"/>
              <w:jc w:val="center"/>
              <w:rPr>
                <w:color w:val="002060"/>
              </w:rPr>
            </w:pPr>
            <w:r w:rsidRPr="009C4E1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11A6" w14:textId="77777777" w:rsidR="00A34004" w:rsidRPr="009C4E1D" w:rsidRDefault="00A34004" w:rsidP="006E58E4">
            <w:pPr>
              <w:pStyle w:val="rowtabella0"/>
              <w:jc w:val="center"/>
              <w:rPr>
                <w:color w:val="002060"/>
              </w:rPr>
            </w:pPr>
            <w:r w:rsidRPr="009C4E1D">
              <w:rPr>
                <w:color w:val="002060"/>
              </w:rPr>
              <w:t>0</w:t>
            </w:r>
          </w:p>
        </w:tc>
      </w:tr>
    </w:tbl>
    <w:p w14:paraId="355275CE" w14:textId="77777777" w:rsidR="00A34004" w:rsidRPr="009C4E1D" w:rsidRDefault="00A34004" w:rsidP="00A34004">
      <w:pPr>
        <w:pStyle w:val="breakline"/>
        <w:rPr>
          <w:rFonts w:eastAsiaTheme="minorEastAsia"/>
          <w:color w:val="002060"/>
        </w:rPr>
      </w:pPr>
    </w:p>
    <w:p w14:paraId="377E4165" w14:textId="77777777" w:rsidR="00A34004" w:rsidRPr="009C4E1D" w:rsidRDefault="00A34004" w:rsidP="00A34004">
      <w:pPr>
        <w:pStyle w:val="breakline"/>
        <w:rPr>
          <w:color w:val="002060"/>
        </w:rPr>
      </w:pPr>
    </w:p>
    <w:p w14:paraId="019F8634" w14:textId="77777777" w:rsidR="00A34004" w:rsidRPr="009C4E1D" w:rsidRDefault="00A34004" w:rsidP="00A34004">
      <w:pPr>
        <w:pStyle w:val="sottotitolocampionato10"/>
        <w:rPr>
          <w:color w:val="002060"/>
        </w:rPr>
      </w:pPr>
      <w:r w:rsidRPr="009C4E1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1D03EEA4"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C2971"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EC8DF"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CB269"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51DBF"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2EA52"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44600"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E2B4A"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FA60D"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21758"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63D8C" w14:textId="77777777" w:rsidR="00A34004" w:rsidRPr="009C4E1D" w:rsidRDefault="00A34004" w:rsidP="006E58E4">
            <w:pPr>
              <w:pStyle w:val="headertabella0"/>
              <w:rPr>
                <w:color w:val="002060"/>
              </w:rPr>
            </w:pPr>
            <w:r w:rsidRPr="009C4E1D">
              <w:rPr>
                <w:color w:val="002060"/>
              </w:rPr>
              <w:t>PE</w:t>
            </w:r>
          </w:p>
        </w:tc>
      </w:tr>
      <w:tr w:rsidR="00A34004" w:rsidRPr="009C4E1D" w14:paraId="01AFFEC4"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E6C7B2" w14:textId="77777777" w:rsidR="00A34004" w:rsidRPr="009C4E1D" w:rsidRDefault="00A34004" w:rsidP="006E58E4">
            <w:pPr>
              <w:pStyle w:val="rowtabella0"/>
              <w:rPr>
                <w:color w:val="002060"/>
              </w:rPr>
            </w:pPr>
            <w:r w:rsidRPr="009C4E1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7C165" w14:textId="77777777" w:rsidR="00A34004" w:rsidRPr="009C4E1D" w:rsidRDefault="00A34004" w:rsidP="006E58E4">
            <w:pPr>
              <w:pStyle w:val="rowtabella0"/>
              <w:jc w:val="center"/>
              <w:rPr>
                <w:color w:val="002060"/>
              </w:rPr>
            </w:pPr>
            <w:r w:rsidRPr="009C4E1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0F56"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59AB" w14:textId="77777777" w:rsidR="00A34004" w:rsidRPr="009C4E1D" w:rsidRDefault="00A34004" w:rsidP="006E58E4">
            <w:pPr>
              <w:pStyle w:val="rowtabella0"/>
              <w:jc w:val="center"/>
              <w:rPr>
                <w:color w:val="002060"/>
              </w:rPr>
            </w:pPr>
            <w:r w:rsidRPr="009C4E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BFAD"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1F6D"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4853" w14:textId="77777777" w:rsidR="00A34004" w:rsidRPr="009C4E1D" w:rsidRDefault="00A34004" w:rsidP="006E58E4">
            <w:pPr>
              <w:pStyle w:val="rowtabella0"/>
              <w:jc w:val="center"/>
              <w:rPr>
                <w:color w:val="002060"/>
              </w:rPr>
            </w:pPr>
            <w:r w:rsidRPr="009C4E1D">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8D0A" w14:textId="77777777" w:rsidR="00A34004" w:rsidRPr="009C4E1D" w:rsidRDefault="00A34004" w:rsidP="006E58E4">
            <w:pPr>
              <w:pStyle w:val="rowtabella0"/>
              <w:jc w:val="center"/>
              <w:rPr>
                <w:color w:val="002060"/>
              </w:rPr>
            </w:pPr>
            <w:r w:rsidRPr="009C4E1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A043" w14:textId="77777777" w:rsidR="00A34004" w:rsidRPr="009C4E1D" w:rsidRDefault="00A34004" w:rsidP="006E58E4">
            <w:pPr>
              <w:pStyle w:val="rowtabella0"/>
              <w:jc w:val="center"/>
              <w:rPr>
                <w:color w:val="002060"/>
              </w:rPr>
            </w:pPr>
            <w:r w:rsidRPr="009C4E1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E5D5" w14:textId="77777777" w:rsidR="00A34004" w:rsidRPr="009C4E1D" w:rsidRDefault="00A34004" w:rsidP="006E58E4">
            <w:pPr>
              <w:pStyle w:val="rowtabella0"/>
              <w:jc w:val="center"/>
              <w:rPr>
                <w:color w:val="002060"/>
              </w:rPr>
            </w:pPr>
            <w:r w:rsidRPr="009C4E1D">
              <w:rPr>
                <w:color w:val="002060"/>
              </w:rPr>
              <w:t>0</w:t>
            </w:r>
          </w:p>
        </w:tc>
      </w:tr>
      <w:tr w:rsidR="00A34004" w:rsidRPr="009C4E1D" w14:paraId="20210E7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D4559" w14:textId="77777777" w:rsidR="00A34004" w:rsidRPr="009C4E1D" w:rsidRDefault="00A34004" w:rsidP="006E58E4">
            <w:pPr>
              <w:pStyle w:val="rowtabella0"/>
              <w:rPr>
                <w:color w:val="002060"/>
              </w:rPr>
            </w:pPr>
            <w:r w:rsidRPr="009C4E1D">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3E3F" w14:textId="77777777" w:rsidR="00A34004" w:rsidRPr="009C4E1D" w:rsidRDefault="00A34004" w:rsidP="006E58E4">
            <w:pPr>
              <w:pStyle w:val="rowtabella0"/>
              <w:jc w:val="center"/>
              <w:rPr>
                <w:color w:val="002060"/>
              </w:rPr>
            </w:pPr>
            <w:r w:rsidRPr="009C4E1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302B4"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B8B21" w14:textId="77777777" w:rsidR="00A34004" w:rsidRPr="009C4E1D" w:rsidRDefault="00A34004" w:rsidP="006E58E4">
            <w:pPr>
              <w:pStyle w:val="rowtabella0"/>
              <w:jc w:val="center"/>
              <w:rPr>
                <w:color w:val="002060"/>
              </w:rPr>
            </w:pPr>
            <w:r w:rsidRPr="009C4E1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65BA"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C6A42"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5013" w14:textId="77777777" w:rsidR="00A34004" w:rsidRPr="009C4E1D" w:rsidRDefault="00A34004" w:rsidP="006E58E4">
            <w:pPr>
              <w:pStyle w:val="rowtabella0"/>
              <w:jc w:val="center"/>
              <w:rPr>
                <w:color w:val="002060"/>
              </w:rPr>
            </w:pPr>
            <w:r w:rsidRPr="009C4E1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CA88" w14:textId="77777777" w:rsidR="00A34004" w:rsidRPr="009C4E1D" w:rsidRDefault="00A34004" w:rsidP="006E58E4">
            <w:pPr>
              <w:pStyle w:val="rowtabella0"/>
              <w:jc w:val="center"/>
              <w:rPr>
                <w:color w:val="002060"/>
              </w:rPr>
            </w:pPr>
            <w:r w:rsidRPr="009C4E1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B73E" w14:textId="77777777" w:rsidR="00A34004" w:rsidRPr="009C4E1D" w:rsidRDefault="00A34004" w:rsidP="006E58E4">
            <w:pPr>
              <w:pStyle w:val="rowtabella0"/>
              <w:jc w:val="center"/>
              <w:rPr>
                <w:color w:val="002060"/>
              </w:rPr>
            </w:pPr>
            <w:r w:rsidRPr="009C4E1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BEAE" w14:textId="77777777" w:rsidR="00A34004" w:rsidRPr="009C4E1D" w:rsidRDefault="00A34004" w:rsidP="006E58E4">
            <w:pPr>
              <w:pStyle w:val="rowtabella0"/>
              <w:jc w:val="center"/>
              <w:rPr>
                <w:color w:val="002060"/>
              </w:rPr>
            </w:pPr>
            <w:r w:rsidRPr="009C4E1D">
              <w:rPr>
                <w:color w:val="002060"/>
              </w:rPr>
              <w:t>0</w:t>
            </w:r>
          </w:p>
        </w:tc>
      </w:tr>
      <w:tr w:rsidR="00A34004" w:rsidRPr="009C4E1D" w14:paraId="78E6DD59"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51C10" w14:textId="77777777" w:rsidR="00A34004" w:rsidRPr="009C4E1D" w:rsidRDefault="00A34004" w:rsidP="006E58E4">
            <w:pPr>
              <w:pStyle w:val="rowtabella0"/>
              <w:rPr>
                <w:color w:val="002060"/>
              </w:rPr>
            </w:pPr>
            <w:r w:rsidRPr="009C4E1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25F11" w14:textId="77777777" w:rsidR="00A34004" w:rsidRPr="009C4E1D" w:rsidRDefault="00A34004" w:rsidP="006E58E4">
            <w:pPr>
              <w:pStyle w:val="rowtabella0"/>
              <w:jc w:val="center"/>
              <w:rPr>
                <w:color w:val="002060"/>
              </w:rPr>
            </w:pPr>
            <w:r w:rsidRPr="009C4E1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CD11"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E05D" w14:textId="77777777" w:rsidR="00A34004" w:rsidRPr="009C4E1D" w:rsidRDefault="00A34004" w:rsidP="006E58E4">
            <w:pPr>
              <w:pStyle w:val="rowtabella0"/>
              <w:jc w:val="center"/>
              <w:rPr>
                <w:color w:val="002060"/>
              </w:rPr>
            </w:pPr>
            <w:r w:rsidRPr="009C4E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2BCC"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0D0C"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5A55" w14:textId="77777777" w:rsidR="00A34004" w:rsidRPr="009C4E1D" w:rsidRDefault="00A34004" w:rsidP="006E58E4">
            <w:pPr>
              <w:pStyle w:val="rowtabella0"/>
              <w:jc w:val="center"/>
              <w:rPr>
                <w:color w:val="002060"/>
              </w:rPr>
            </w:pPr>
            <w:r w:rsidRPr="009C4E1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219B" w14:textId="77777777" w:rsidR="00A34004" w:rsidRPr="009C4E1D" w:rsidRDefault="00A34004" w:rsidP="006E58E4">
            <w:pPr>
              <w:pStyle w:val="rowtabella0"/>
              <w:jc w:val="center"/>
              <w:rPr>
                <w:color w:val="002060"/>
              </w:rPr>
            </w:pPr>
            <w:r w:rsidRPr="009C4E1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1006" w14:textId="77777777" w:rsidR="00A34004" w:rsidRPr="009C4E1D" w:rsidRDefault="00A34004" w:rsidP="006E58E4">
            <w:pPr>
              <w:pStyle w:val="rowtabella0"/>
              <w:jc w:val="center"/>
              <w:rPr>
                <w:color w:val="002060"/>
              </w:rPr>
            </w:pPr>
            <w:r w:rsidRPr="009C4E1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D926A" w14:textId="77777777" w:rsidR="00A34004" w:rsidRPr="009C4E1D" w:rsidRDefault="00A34004" w:rsidP="006E58E4">
            <w:pPr>
              <w:pStyle w:val="rowtabella0"/>
              <w:jc w:val="center"/>
              <w:rPr>
                <w:color w:val="002060"/>
              </w:rPr>
            </w:pPr>
            <w:r w:rsidRPr="009C4E1D">
              <w:rPr>
                <w:color w:val="002060"/>
              </w:rPr>
              <w:t>0</w:t>
            </w:r>
          </w:p>
        </w:tc>
      </w:tr>
      <w:tr w:rsidR="00A34004" w:rsidRPr="009C4E1D" w14:paraId="58170C42"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68E73" w14:textId="77777777" w:rsidR="00A34004" w:rsidRPr="009C4E1D" w:rsidRDefault="00A34004" w:rsidP="006E58E4">
            <w:pPr>
              <w:pStyle w:val="rowtabella0"/>
              <w:rPr>
                <w:color w:val="002060"/>
              </w:rPr>
            </w:pPr>
            <w:r w:rsidRPr="009C4E1D">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BA01" w14:textId="77777777" w:rsidR="00A34004" w:rsidRPr="009C4E1D" w:rsidRDefault="00A34004" w:rsidP="006E58E4">
            <w:pPr>
              <w:pStyle w:val="rowtabella0"/>
              <w:jc w:val="center"/>
              <w:rPr>
                <w:color w:val="002060"/>
              </w:rPr>
            </w:pPr>
            <w:r w:rsidRPr="009C4E1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853D"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5CEF"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2CB2"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46369"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67635" w14:textId="77777777" w:rsidR="00A34004" w:rsidRPr="009C4E1D" w:rsidRDefault="00A34004" w:rsidP="006E58E4">
            <w:pPr>
              <w:pStyle w:val="rowtabella0"/>
              <w:jc w:val="center"/>
              <w:rPr>
                <w:color w:val="002060"/>
              </w:rPr>
            </w:pPr>
            <w:r w:rsidRPr="009C4E1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9889" w14:textId="77777777" w:rsidR="00A34004" w:rsidRPr="009C4E1D" w:rsidRDefault="00A34004" w:rsidP="006E58E4">
            <w:pPr>
              <w:pStyle w:val="rowtabella0"/>
              <w:jc w:val="center"/>
              <w:rPr>
                <w:color w:val="002060"/>
              </w:rPr>
            </w:pPr>
            <w:r w:rsidRPr="009C4E1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8BF8" w14:textId="77777777" w:rsidR="00A34004" w:rsidRPr="009C4E1D" w:rsidRDefault="00A34004" w:rsidP="006E58E4">
            <w:pPr>
              <w:pStyle w:val="rowtabella0"/>
              <w:jc w:val="center"/>
              <w:rPr>
                <w:color w:val="002060"/>
              </w:rPr>
            </w:pPr>
            <w:r w:rsidRPr="009C4E1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9EE2" w14:textId="77777777" w:rsidR="00A34004" w:rsidRPr="009C4E1D" w:rsidRDefault="00A34004" w:rsidP="006E58E4">
            <w:pPr>
              <w:pStyle w:val="rowtabella0"/>
              <w:jc w:val="center"/>
              <w:rPr>
                <w:color w:val="002060"/>
              </w:rPr>
            </w:pPr>
            <w:r w:rsidRPr="009C4E1D">
              <w:rPr>
                <w:color w:val="002060"/>
              </w:rPr>
              <w:t>0</w:t>
            </w:r>
          </w:p>
        </w:tc>
      </w:tr>
      <w:tr w:rsidR="00A34004" w:rsidRPr="009C4E1D" w14:paraId="3B81C30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3E16BF" w14:textId="77777777" w:rsidR="00A34004" w:rsidRPr="009C4E1D" w:rsidRDefault="00A34004" w:rsidP="006E58E4">
            <w:pPr>
              <w:pStyle w:val="rowtabella0"/>
              <w:rPr>
                <w:color w:val="002060"/>
              </w:rPr>
            </w:pPr>
            <w:r w:rsidRPr="009C4E1D">
              <w:rPr>
                <w:color w:val="002060"/>
              </w:rPr>
              <w:t xml:space="preserve">A.S.D. </w:t>
            </w:r>
            <w:proofErr w:type="gramStart"/>
            <w:r w:rsidRPr="009C4E1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5DE6" w14:textId="77777777" w:rsidR="00A34004" w:rsidRPr="009C4E1D" w:rsidRDefault="00A34004" w:rsidP="006E58E4">
            <w:pPr>
              <w:pStyle w:val="rowtabella0"/>
              <w:jc w:val="center"/>
              <w:rPr>
                <w:color w:val="002060"/>
              </w:rPr>
            </w:pPr>
            <w:r w:rsidRPr="009C4E1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2975"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2C5F"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FB33"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A054"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F9753" w14:textId="77777777" w:rsidR="00A34004" w:rsidRPr="009C4E1D" w:rsidRDefault="00A34004" w:rsidP="006E58E4">
            <w:pPr>
              <w:pStyle w:val="rowtabella0"/>
              <w:jc w:val="center"/>
              <w:rPr>
                <w:color w:val="002060"/>
              </w:rPr>
            </w:pPr>
            <w:r w:rsidRPr="009C4E1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18B3" w14:textId="77777777" w:rsidR="00A34004" w:rsidRPr="009C4E1D" w:rsidRDefault="00A34004" w:rsidP="006E58E4">
            <w:pPr>
              <w:pStyle w:val="rowtabella0"/>
              <w:jc w:val="center"/>
              <w:rPr>
                <w:color w:val="002060"/>
              </w:rPr>
            </w:pPr>
            <w:r w:rsidRPr="009C4E1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8B28"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4862" w14:textId="77777777" w:rsidR="00A34004" w:rsidRPr="009C4E1D" w:rsidRDefault="00A34004" w:rsidP="006E58E4">
            <w:pPr>
              <w:pStyle w:val="rowtabella0"/>
              <w:jc w:val="center"/>
              <w:rPr>
                <w:color w:val="002060"/>
              </w:rPr>
            </w:pPr>
            <w:r w:rsidRPr="009C4E1D">
              <w:rPr>
                <w:color w:val="002060"/>
              </w:rPr>
              <w:t>0</w:t>
            </w:r>
          </w:p>
        </w:tc>
      </w:tr>
      <w:tr w:rsidR="00A34004" w:rsidRPr="009C4E1D" w14:paraId="134E2B7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48F54" w14:textId="77777777" w:rsidR="00A34004" w:rsidRPr="009C4E1D" w:rsidRDefault="00A34004" w:rsidP="006E58E4">
            <w:pPr>
              <w:pStyle w:val="rowtabella0"/>
              <w:rPr>
                <w:color w:val="002060"/>
              </w:rPr>
            </w:pPr>
            <w:r w:rsidRPr="009C4E1D">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7FE8" w14:textId="77777777" w:rsidR="00A34004" w:rsidRPr="009C4E1D" w:rsidRDefault="00A34004" w:rsidP="006E58E4">
            <w:pPr>
              <w:pStyle w:val="rowtabella0"/>
              <w:jc w:val="center"/>
              <w:rPr>
                <w:color w:val="002060"/>
              </w:rPr>
            </w:pPr>
            <w:r w:rsidRPr="009C4E1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9A75"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56AA"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9A1A1"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90A8"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378C" w14:textId="77777777" w:rsidR="00A34004" w:rsidRPr="009C4E1D" w:rsidRDefault="00A34004" w:rsidP="006E58E4">
            <w:pPr>
              <w:pStyle w:val="rowtabella0"/>
              <w:jc w:val="center"/>
              <w:rPr>
                <w:color w:val="002060"/>
              </w:rPr>
            </w:pPr>
            <w:r w:rsidRPr="009C4E1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F0BD" w14:textId="77777777" w:rsidR="00A34004" w:rsidRPr="009C4E1D" w:rsidRDefault="00A34004" w:rsidP="006E58E4">
            <w:pPr>
              <w:pStyle w:val="rowtabella0"/>
              <w:jc w:val="center"/>
              <w:rPr>
                <w:color w:val="002060"/>
              </w:rPr>
            </w:pPr>
            <w:r w:rsidRPr="009C4E1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7EAA"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3147" w14:textId="77777777" w:rsidR="00A34004" w:rsidRPr="009C4E1D" w:rsidRDefault="00A34004" w:rsidP="006E58E4">
            <w:pPr>
              <w:pStyle w:val="rowtabella0"/>
              <w:jc w:val="center"/>
              <w:rPr>
                <w:color w:val="002060"/>
              </w:rPr>
            </w:pPr>
            <w:r w:rsidRPr="009C4E1D">
              <w:rPr>
                <w:color w:val="002060"/>
              </w:rPr>
              <w:t>0</w:t>
            </w:r>
          </w:p>
        </w:tc>
      </w:tr>
      <w:tr w:rsidR="00A34004" w:rsidRPr="009C4E1D" w14:paraId="54B39BD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63053" w14:textId="77777777" w:rsidR="00A34004" w:rsidRPr="009C4E1D" w:rsidRDefault="00A34004" w:rsidP="006E58E4">
            <w:pPr>
              <w:pStyle w:val="rowtabella0"/>
              <w:rPr>
                <w:color w:val="002060"/>
              </w:rPr>
            </w:pPr>
            <w:r w:rsidRPr="009C4E1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AD8D" w14:textId="77777777" w:rsidR="00A34004" w:rsidRPr="009C4E1D" w:rsidRDefault="00A34004" w:rsidP="006E58E4">
            <w:pPr>
              <w:pStyle w:val="rowtabella0"/>
              <w:jc w:val="center"/>
              <w:rPr>
                <w:color w:val="002060"/>
              </w:rPr>
            </w:pPr>
            <w:r w:rsidRPr="009C4E1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EC6A"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7173"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54BE6"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B1F7"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0A80" w14:textId="77777777" w:rsidR="00A34004" w:rsidRPr="009C4E1D" w:rsidRDefault="00A34004" w:rsidP="006E58E4">
            <w:pPr>
              <w:pStyle w:val="rowtabella0"/>
              <w:jc w:val="center"/>
              <w:rPr>
                <w:color w:val="002060"/>
              </w:rPr>
            </w:pPr>
            <w:r w:rsidRPr="009C4E1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AC0F" w14:textId="77777777" w:rsidR="00A34004" w:rsidRPr="009C4E1D" w:rsidRDefault="00A34004" w:rsidP="006E58E4">
            <w:pPr>
              <w:pStyle w:val="rowtabella0"/>
              <w:jc w:val="center"/>
              <w:rPr>
                <w:color w:val="002060"/>
              </w:rPr>
            </w:pPr>
            <w:r w:rsidRPr="009C4E1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BA4E"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09BF" w14:textId="77777777" w:rsidR="00A34004" w:rsidRPr="009C4E1D" w:rsidRDefault="00A34004" w:rsidP="006E58E4">
            <w:pPr>
              <w:pStyle w:val="rowtabella0"/>
              <w:jc w:val="center"/>
              <w:rPr>
                <w:color w:val="002060"/>
              </w:rPr>
            </w:pPr>
            <w:r w:rsidRPr="009C4E1D">
              <w:rPr>
                <w:color w:val="002060"/>
              </w:rPr>
              <w:t>0</w:t>
            </w:r>
          </w:p>
        </w:tc>
      </w:tr>
      <w:tr w:rsidR="00A34004" w:rsidRPr="009C4E1D" w14:paraId="457A6DA0"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E241B" w14:textId="77777777" w:rsidR="00A34004" w:rsidRPr="009C4E1D" w:rsidRDefault="00A34004" w:rsidP="006E58E4">
            <w:pPr>
              <w:pStyle w:val="rowtabella0"/>
              <w:rPr>
                <w:color w:val="002060"/>
              </w:rPr>
            </w:pPr>
            <w:r w:rsidRPr="009C4E1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DE99" w14:textId="77777777" w:rsidR="00A34004" w:rsidRPr="009C4E1D" w:rsidRDefault="00A34004" w:rsidP="006E58E4">
            <w:pPr>
              <w:pStyle w:val="rowtabella0"/>
              <w:jc w:val="center"/>
              <w:rPr>
                <w:color w:val="002060"/>
              </w:rPr>
            </w:pPr>
            <w:r w:rsidRPr="009C4E1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75AB"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CBAF"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7B2A4"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4C02"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9BED2" w14:textId="77777777" w:rsidR="00A34004" w:rsidRPr="009C4E1D" w:rsidRDefault="00A34004" w:rsidP="006E58E4">
            <w:pPr>
              <w:pStyle w:val="rowtabella0"/>
              <w:jc w:val="center"/>
              <w:rPr>
                <w:color w:val="002060"/>
              </w:rPr>
            </w:pPr>
            <w:r w:rsidRPr="009C4E1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A4CD1" w14:textId="77777777" w:rsidR="00A34004" w:rsidRPr="009C4E1D" w:rsidRDefault="00A34004" w:rsidP="006E58E4">
            <w:pPr>
              <w:pStyle w:val="rowtabella0"/>
              <w:jc w:val="center"/>
              <w:rPr>
                <w:color w:val="002060"/>
              </w:rPr>
            </w:pPr>
            <w:r w:rsidRPr="009C4E1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1AF31"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A64A" w14:textId="77777777" w:rsidR="00A34004" w:rsidRPr="009C4E1D" w:rsidRDefault="00A34004" w:rsidP="006E58E4">
            <w:pPr>
              <w:pStyle w:val="rowtabella0"/>
              <w:jc w:val="center"/>
              <w:rPr>
                <w:color w:val="002060"/>
              </w:rPr>
            </w:pPr>
            <w:r w:rsidRPr="009C4E1D">
              <w:rPr>
                <w:color w:val="002060"/>
              </w:rPr>
              <w:t>0</w:t>
            </w:r>
          </w:p>
        </w:tc>
      </w:tr>
      <w:tr w:rsidR="00A34004" w:rsidRPr="009C4E1D" w14:paraId="0884C0B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C8000" w14:textId="77777777" w:rsidR="00A34004" w:rsidRPr="009C4E1D" w:rsidRDefault="00A34004" w:rsidP="006E58E4">
            <w:pPr>
              <w:pStyle w:val="rowtabella0"/>
              <w:rPr>
                <w:color w:val="002060"/>
              </w:rPr>
            </w:pPr>
            <w:r w:rsidRPr="009C4E1D">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308E" w14:textId="77777777" w:rsidR="00A34004" w:rsidRPr="009C4E1D" w:rsidRDefault="00A34004" w:rsidP="006E58E4">
            <w:pPr>
              <w:pStyle w:val="rowtabella0"/>
              <w:jc w:val="center"/>
              <w:rPr>
                <w:color w:val="002060"/>
              </w:rPr>
            </w:pPr>
            <w:r w:rsidRPr="009C4E1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860A"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E7ED"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5514"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A9BEA"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0399" w14:textId="77777777" w:rsidR="00A34004" w:rsidRPr="009C4E1D" w:rsidRDefault="00A34004" w:rsidP="006E58E4">
            <w:pPr>
              <w:pStyle w:val="rowtabella0"/>
              <w:jc w:val="center"/>
              <w:rPr>
                <w:color w:val="002060"/>
              </w:rPr>
            </w:pPr>
            <w:r w:rsidRPr="009C4E1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E922" w14:textId="77777777" w:rsidR="00A34004" w:rsidRPr="009C4E1D" w:rsidRDefault="00A34004" w:rsidP="006E58E4">
            <w:pPr>
              <w:pStyle w:val="rowtabella0"/>
              <w:jc w:val="center"/>
              <w:rPr>
                <w:color w:val="002060"/>
              </w:rPr>
            </w:pPr>
            <w:r w:rsidRPr="009C4E1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B469" w14:textId="77777777" w:rsidR="00A34004" w:rsidRPr="009C4E1D" w:rsidRDefault="00A34004" w:rsidP="006E58E4">
            <w:pPr>
              <w:pStyle w:val="rowtabella0"/>
              <w:jc w:val="center"/>
              <w:rPr>
                <w:color w:val="002060"/>
              </w:rPr>
            </w:pPr>
            <w:r w:rsidRPr="009C4E1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1209" w14:textId="77777777" w:rsidR="00A34004" w:rsidRPr="009C4E1D" w:rsidRDefault="00A34004" w:rsidP="006E58E4">
            <w:pPr>
              <w:pStyle w:val="rowtabella0"/>
              <w:jc w:val="center"/>
              <w:rPr>
                <w:color w:val="002060"/>
              </w:rPr>
            </w:pPr>
            <w:r w:rsidRPr="009C4E1D">
              <w:rPr>
                <w:color w:val="002060"/>
              </w:rPr>
              <w:t>0</w:t>
            </w:r>
          </w:p>
        </w:tc>
      </w:tr>
      <w:tr w:rsidR="00A34004" w:rsidRPr="009C4E1D" w14:paraId="4E736D19"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1A6A2" w14:textId="77777777" w:rsidR="00A34004" w:rsidRPr="009C4E1D" w:rsidRDefault="00A34004" w:rsidP="006E58E4">
            <w:pPr>
              <w:pStyle w:val="rowtabella0"/>
              <w:rPr>
                <w:color w:val="002060"/>
              </w:rPr>
            </w:pPr>
            <w:r w:rsidRPr="009C4E1D">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28E9C"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D6E2"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15846"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236F"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52E4"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8FD46" w14:textId="77777777" w:rsidR="00A34004" w:rsidRPr="009C4E1D" w:rsidRDefault="00A34004" w:rsidP="006E58E4">
            <w:pPr>
              <w:pStyle w:val="rowtabella0"/>
              <w:jc w:val="center"/>
              <w:rPr>
                <w:color w:val="002060"/>
              </w:rPr>
            </w:pPr>
            <w:r w:rsidRPr="009C4E1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376E" w14:textId="77777777" w:rsidR="00A34004" w:rsidRPr="009C4E1D" w:rsidRDefault="00A34004" w:rsidP="006E58E4">
            <w:pPr>
              <w:pStyle w:val="rowtabella0"/>
              <w:jc w:val="center"/>
              <w:rPr>
                <w:color w:val="002060"/>
              </w:rPr>
            </w:pPr>
            <w:r w:rsidRPr="009C4E1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37FF" w14:textId="77777777" w:rsidR="00A34004" w:rsidRPr="009C4E1D" w:rsidRDefault="00A34004" w:rsidP="006E58E4">
            <w:pPr>
              <w:pStyle w:val="rowtabella0"/>
              <w:jc w:val="center"/>
              <w:rPr>
                <w:color w:val="002060"/>
              </w:rPr>
            </w:pPr>
            <w:r w:rsidRPr="009C4E1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24F4" w14:textId="77777777" w:rsidR="00A34004" w:rsidRPr="009C4E1D" w:rsidRDefault="00A34004" w:rsidP="006E58E4">
            <w:pPr>
              <w:pStyle w:val="rowtabella0"/>
              <w:jc w:val="center"/>
              <w:rPr>
                <w:color w:val="002060"/>
              </w:rPr>
            </w:pPr>
            <w:r w:rsidRPr="009C4E1D">
              <w:rPr>
                <w:color w:val="002060"/>
              </w:rPr>
              <w:t>0</w:t>
            </w:r>
          </w:p>
        </w:tc>
      </w:tr>
      <w:tr w:rsidR="00A34004" w:rsidRPr="009C4E1D" w14:paraId="7B61E5FC"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D245C" w14:textId="77777777" w:rsidR="00A34004" w:rsidRPr="009C4E1D" w:rsidRDefault="00A34004" w:rsidP="006E58E4">
            <w:pPr>
              <w:pStyle w:val="rowtabella0"/>
              <w:rPr>
                <w:color w:val="002060"/>
              </w:rPr>
            </w:pPr>
            <w:r w:rsidRPr="009C4E1D">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B3D1"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1CF7"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E082"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7BE94"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2E6C" w14:textId="77777777" w:rsidR="00A34004" w:rsidRPr="009C4E1D" w:rsidRDefault="00A34004" w:rsidP="006E58E4">
            <w:pPr>
              <w:pStyle w:val="rowtabella0"/>
              <w:jc w:val="center"/>
              <w:rPr>
                <w:color w:val="002060"/>
              </w:rPr>
            </w:pPr>
            <w:r w:rsidRPr="009C4E1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CC56" w14:textId="77777777" w:rsidR="00A34004" w:rsidRPr="009C4E1D" w:rsidRDefault="00A34004" w:rsidP="006E58E4">
            <w:pPr>
              <w:pStyle w:val="rowtabella0"/>
              <w:jc w:val="center"/>
              <w:rPr>
                <w:color w:val="002060"/>
              </w:rPr>
            </w:pPr>
            <w:r w:rsidRPr="009C4E1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D6B0" w14:textId="77777777" w:rsidR="00A34004" w:rsidRPr="009C4E1D" w:rsidRDefault="00A34004" w:rsidP="006E58E4">
            <w:pPr>
              <w:pStyle w:val="rowtabella0"/>
              <w:jc w:val="center"/>
              <w:rPr>
                <w:color w:val="002060"/>
              </w:rPr>
            </w:pPr>
            <w:r w:rsidRPr="009C4E1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D071" w14:textId="77777777" w:rsidR="00A34004" w:rsidRPr="009C4E1D" w:rsidRDefault="00A34004" w:rsidP="006E58E4">
            <w:pPr>
              <w:pStyle w:val="rowtabella0"/>
              <w:jc w:val="center"/>
              <w:rPr>
                <w:color w:val="002060"/>
              </w:rPr>
            </w:pPr>
            <w:r w:rsidRPr="009C4E1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42DD" w14:textId="77777777" w:rsidR="00A34004" w:rsidRPr="009C4E1D" w:rsidRDefault="00A34004" w:rsidP="006E58E4">
            <w:pPr>
              <w:pStyle w:val="rowtabella0"/>
              <w:jc w:val="center"/>
              <w:rPr>
                <w:color w:val="002060"/>
              </w:rPr>
            </w:pPr>
            <w:r w:rsidRPr="009C4E1D">
              <w:rPr>
                <w:color w:val="002060"/>
              </w:rPr>
              <w:t>0</w:t>
            </w:r>
          </w:p>
        </w:tc>
      </w:tr>
      <w:tr w:rsidR="00A34004" w:rsidRPr="009C4E1D" w14:paraId="02C291E0"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0DC3F" w14:textId="77777777" w:rsidR="00A34004" w:rsidRPr="009C4E1D" w:rsidRDefault="00A34004" w:rsidP="006E58E4">
            <w:pPr>
              <w:pStyle w:val="rowtabella0"/>
              <w:rPr>
                <w:color w:val="002060"/>
              </w:rPr>
            </w:pPr>
            <w:r w:rsidRPr="009C4E1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E45B7"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3574"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70EB"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8C6AE"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DCD9"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7504B" w14:textId="77777777" w:rsidR="00A34004" w:rsidRPr="009C4E1D" w:rsidRDefault="00A34004" w:rsidP="006E58E4">
            <w:pPr>
              <w:pStyle w:val="rowtabella0"/>
              <w:jc w:val="center"/>
              <w:rPr>
                <w:color w:val="002060"/>
              </w:rPr>
            </w:pPr>
            <w:r w:rsidRPr="009C4E1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1076" w14:textId="77777777" w:rsidR="00A34004" w:rsidRPr="009C4E1D" w:rsidRDefault="00A34004" w:rsidP="006E58E4">
            <w:pPr>
              <w:pStyle w:val="rowtabella0"/>
              <w:jc w:val="center"/>
              <w:rPr>
                <w:color w:val="002060"/>
              </w:rPr>
            </w:pPr>
            <w:r w:rsidRPr="009C4E1D">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2FB8" w14:textId="77777777" w:rsidR="00A34004" w:rsidRPr="009C4E1D" w:rsidRDefault="00A34004" w:rsidP="006E58E4">
            <w:pPr>
              <w:pStyle w:val="rowtabella0"/>
              <w:jc w:val="center"/>
              <w:rPr>
                <w:color w:val="002060"/>
              </w:rPr>
            </w:pPr>
            <w:r w:rsidRPr="009C4E1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902A" w14:textId="77777777" w:rsidR="00A34004" w:rsidRPr="009C4E1D" w:rsidRDefault="00A34004" w:rsidP="006E58E4">
            <w:pPr>
              <w:pStyle w:val="rowtabella0"/>
              <w:jc w:val="center"/>
              <w:rPr>
                <w:color w:val="002060"/>
              </w:rPr>
            </w:pPr>
            <w:r w:rsidRPr="009C4E1D">
              <w:rPr>
                <w:color w:val="002060"/>
              </w:rPr>
              <w:t>0</w:t>
            </w:r>
          </w:p>
        </w:tc>
      </w:tr>
      <w:tr w:rsidR="00A34004" w:rsidRPr="009C4E1D" w14:paraId="00DE0811"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62E017" w14:textId="77777777" w:rsidR="00A34004" w:rsidRPr="00893DC5" w:rsidRDefault="00A34004" w:rsidP="006E58E4">
            <w:pPr>
              <w:pStyle w:val="rowtabella0"/>
              <w:rPr>
                <w:color w:val="002060"/>
                <w:lang w:val="es-ES"/>
              </w:rPr>
            </w:pPr>
            <w:r w:rsidRPr="00893DC5">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C885"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871F3"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7D1A"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11CF"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BF0FD"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FBFF" w14:textId="77777777" w:rsidR="00A34004" w:rsidRPr="009C4E1D" w:rsidRDefault="00A34004" w:rsidP="006E58E4">
            <w:pPr>
              <w:pStyle w:val="rowtabella0"/>
              <w:jc w:val="center"/>
              <w:rPr>
                <w:color w:val="002060"/>
              </w:rPr>
            </w:pPr>
            <w:r w:rsidRPr="009C4E1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1BA9" w14:textId="77777777" w:rsidR="00A34004" w:rsidRPr="009C4E1D" w:rsidRDefault="00A34004" w:rsidP="006E58E4">
            <w:pPr>
              <w:pStyle w:val="rowtabella0"/>
              <w:jc w:val="center"/>
              <w:rPr>
                <w:color w:val="002060"/>
              </w:rPr>
            </w:pPr>
            <w:r w:rsidRPr="009C4E1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FACF" w14:textId="77777777" w:rsidR="00A34004" w:rsidRPr="009C4E1D" w:rsidRDefault="00A34004" w:rsidP="006E58E4">
            <w:pPr>
              <w:pStyle w:val="rowtabella0"/>
              <w:jc w:val="center"/>
              <w:rPr>
                <w:color w:val="002060"/>
              </w:rPr>
            </w:pPr>
            <w:r w:rsidRPr="009C4E1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BDED" w14:textId="77777777" w:rsidR="00A34004" w:rsidRPr="009C4E1D" w:rsidRDefault="00A34004" w:rsidP="006E58E4">
            <w:pPr>
              <w:pStyle w:val="rowtabella0"/>
              <w:jc w:val="center"/>
              <w:rPr>
                <w:color w:val="002060"/>
              </w:rPr>
            </w:pPr>
            <w:r w:rsidRPr="009C4E1D">
              <w:rPr>
                <w:color w:val="002060"/>
              </w:rPr>
              <w:t>0</w:t>
            </w:r>
          </w:p>
        </w:tc>
      </w:tr>
    </w:tbl>
    <w:p w14:paraId="60E814EB" w14:textId="77777777" w:rsidR="00A34004" w:rsidRDefault="00A34004" w:rsidP="00A34004">
      <w:pPr>
        <w:pStyle w:val="breakline"/>
        <w:rPr>
          <w:color w:val="002060"/>
        </w:rPr>
      </w:pPr>
    </w:p>
    <w:p w14:paraId="427763AC" w14:textId="77777777" w:rsidR="00A34004" w:rsidRPr="009C4E1D" w:rsidRDefault="00A34004" w:rsidP="00A34004">
      <w:pPr>
        <w:pStyle w:val="titoloprinc0"/>
        <w:rPr>
          <w:color w:val="002060"/>
        </w:rPr>
      </w:pPr>
      <w:r>
        <w:rPr>
          <w:color w:val="002060"/>
        </w:rPr>
        <w:t>PROGRAMMA GARE</w:t>
      </w:r>
    </w:p>
    <w:p w14:paraId="79379CCA" w14:textId="77777777" w:rsidR="00A34004" w:rsidRDefault="00A34004" w:rsidP="00A34004">
      <w:pPr>
        <w:pStyle w:val="breakline"/>
        <w:rPr>
          <w:color w:val="002060"/>
        </w:rPr>
      </w:pPr>
    </w:p>
    <w:p w14:paraId="6586F362" w14:textId="77777777" w:rsidR="00A34004" w:rsidRPr="00BE43D5" w:rsidRDefault="00A34004" w:rsidP="00A34004">
      <w:pPr>
        <w:pStyle w:val="sottotitolocampionato10"/>
        <w:rPr>
          <w:color w:val="002060"/>
        </w:rPr>
      </w:pPr>
      <w:r w:rsidRPr="00BE43D5">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178"/>
        <w:gridCol w:w="1555"/>
        <w:gridCol w:w="1551"/>
      </w:tblGrid>
      <w:tr w:rsidR="00A34004" w:rsidRPr="00BE43D5" w14:paraId="4CF0E5B9"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3D624"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AC6E5"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D124A"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36537"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EE200"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0C696"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F1EE4"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1A0E6350"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A9BC54" w14:textId="77777777" w:rsidR="00A34004" w:rsidRPr="00BE43D5" w:rsidRDefault="00A34004" w:rsidP="006E58E4">
            <w:pPr>
              <w:pStyle w:val="rowtabella0"/>
              <w:rPr>
                <w:color w:val="002060"/>
              </w:rPr>
            </w:pPr>
            <w:r w:rsidRPr="00BE43D5">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ABF5B" w14:textId="77777777" w:rsidR="00A34004" w:rsidRPr="00BE43D5" w:rsidRDefault="00A34004" w:rsidP="006E58E4">
            <w:pPr>
              <w:pStyle w:val="rowtabella0"/>
              <w:rPr>
                <w:color w:val="002060"/>
              </w:rPr>
            </w:pPr>
            <w:r w:rsidRPr="00BE43D5">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BBB8F"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72AF3" w14:textId="77777777" w:rsidR="00A34004" w:rsidRPr="00BE43D5" w:rsidRDefault="00A34004" w:rsidP="006E58E4">
            <w:pPr>
              <w:pStyle w:val="rowtabella0"/>
              <w:rPr>
                <w:color w:val="002060"/>
              </w:rPr>
            </w:pPr>
            <w:r w:rsidRPr="00BE43D5">
              <w:rPr>
                <w:color w:val="002060"/>
              </w:rPr>
              <w:t>06/03/2026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7897D" w14:textId="77777777" w:rsidR="00A34004" w:rsidRPr="00BE43D5" w:rsidRDefault="00A34004" w:rsidP="006E58E4">
            <w:pPr>
              <w:pStyle w:val="rowtabella0"/>
              <w:rPr>
                <w:color w:val="002060"/>
              </w:rPr>
            </w:pPr>
            <w:r w:rsidRPr="00BE43D5">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258C0" w14:textId="77777777" w:rsidR="00A34004" w:rsidRPr="00BE43D5" w:rsidRDefault="00A34004" w:rsidP="006E58E4">
            <w:pPr>
              <w:pStyle w:val="rowtabella0"/>
              <w:rPr>
                <w:color w:val="002060"/>
              </w:rPr>
            </w:pPr>
            <w:r w:rsidRPr="00BE43D5">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39D82" w14:textId="77777777" w:rsidR="00A34004" w:rsidRPr="00BE43D5" w:rsidRDefault="00A34004" w:rsidP="006E58E4">
            <w:pPr>
              <w:pStyle w:val="rowtabella0"/>
              <w:rPr>
                <w:color w:val="002060"/>
              </w:rPr>
            </w:pPr>
            <w:r w:rsidRPr="00BE43D5">
              <w:rPr>
                <w:color w:val="002060"/>
              </w:rPr>
              <w:t>VIA ALDO GAMBA SNC</w:t>
            </w:r>
          </w:p>
        </w:tc>
      </w:tr>
      <w:tr w:rsidR="00A34004" w:rsidRPr="00BE43D5" w14:paraId="5CC21B1D"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04BACC" w14:textId="77777777" w:rsidR="00A34004" w:rsidRPr="00BE43D5" w:rsidRDefault="00A34004" w:rsidP="006E58E4">
            <w:pPr>
              <w:pStyle w:val="rowtabella0"/>
              <w:rPr>
                <w:color w:val="002060"/>
              </w:rPr>
            </w:pPr>
            <w:r w:rsidRPr="00BE43D5">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7EE992" w14:textId="77777777" w:rsidR="00A34004" w:rsidRPr="00BE43D5" w:rsidRDefault="00A34004" w:rsidP="006E58E4">
            <w:pPr>
              <w:pStyle w:val="rowtabella0"/>
              <w:rPr>
                <w:color w:val="002060"/>
              </w:rPr>
            </w:pPr>
            <w:proofErr w:type="gramStart"/>
            <w:r w:rsidRPr="00BE43D5">
              <w:rPr>
                <w:color w:val="002060"/>
              </w:rPr>
              <w:t>CITTA</w:t>
            </w:r>
            <w:proofErr w:type="gramEnd"/>
            <w:r w:rsidRPr="00BE43D5">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D34820"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82D568" w14:textId="77777777" w:rsidR="00A34004" w:rsidRPr="00BE43D5" w:rsidRDefault="00A34004" w:rsidP="006E58E4">
            <w:pPr>
              <w:pStyle w:val="rowtabella0"/>
              <w:rPr>
                <w:color w:val="002060"/>
              </w:rPr>
            </w:pPr>
            <w:r w:rsidRPr="00BE43D5">
              <w:rPr>
                <w:color w:val="002060"/>
              </w:rPr>
              <w:t>06/03/2026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41D232" w14:textId="77777777" w:rsidR="00A34004" w:rsidRPr="00BE43D5" w:rsidRDefault="00A34004" w:rsidP="006E58E4">
            <w:pPr>
              <w:pStyle w:val="rowtabella0"/>
              <w:rPr>
                <w:color w:val="002060"/>
              </w:rPr>
            </w:pPr>
            <w:r w:rsidRPr="00BE43D5">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992B7" w14:textId="77777777" w:rsidR="00A34004" w:rsidRPr="00BE43D5" w:rsidRDefault="00A34004" w:rsidP="006E58E4">
            <w:pPr>
              <w:pStyle w:val="rowtabella0"/>
              <w:rPr>
                <w:color w:val="002060"/>
              </w:rPr>
            </w:pPr>
            <w:r w:rsidRPr="00BE43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EE6C6B" w14:textId="77777777" w:rsidR="00A34004" w:rsidRPr="00BE43D5" w:rsidRDefault="00A34004" w:rsidP="006E58E4">
            <w:pPr>
              <w:pStyle w:val="rowtabella0"/>
              <w:rPr>
                <w:color w:val="002060"/>
              </w:rPr>
            </w:pPr>
            <w:r w:rsidRPr="00BE43D5">
              <w:rPr>
                <w:color w:val="002060"/>
              </w:rPr>
              <w:t>LOC. BARACCOLA VIA SCHIAVONI</w:t>
            </w:r>
          </w:p>
        </w:tc>
      </w:tr>
      <w:tr w:rsidR="00A34004" w:rsidRPr="00BE43D5" w14:paraId="1071626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970400" w14:textId="77777777" w:rsidR="00A34004" w:rsidRPr="00BE43D5" w:rsidRDefault="00A34004" w:rsidP="006E58E4">
            <w:pPr>
              <w:pStyle w:val="rowtabella0"/>
              <w:rPr>
                <w:color w:val="002060"/>
              </w:rPr>
            </w:pPr>
            <w:r w:rsidRPr="00BE43D5">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812D05" w14:textId="77777777" w:rsidR="00A34004" w:rsidRPr="00BE43D5" w:rsidRDefault="00A34004" w:rsidP="006E58E4">
            <w:pPr>
              <w:pStyle w:val="rowtabella0"/>
              <w:rPr>
                <w:color w:val="002060"/>
              </w:rPr>
            </w:pPr>
            <w:r w:rsidRPr="00BE43D5">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A8FB6D"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C23992"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277FFD" w14:textId="77777777" w:rsidR="00A34004" w:rsidRPr="00BE43D5" w:rsidRDefault="00A34004" w:rsidP="006E58E4">
            <w:pPr>
              <w:pStyle w:val="rowtabella0"/>
              <w:rPr>
                <w:color w:val="002060"/>
              </w:rPr>
            </w:pPr>
            <w:r w:rsidRPr="00BE43D5">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5E0C1" w14:textId="77777777" w:rsidR="00A34004" w:rsidRPr="00BE43D5" w:rsidRDefault="00A34004" w:rsidP="006E58E4">
            <w:pPr>
              <w:pStyle w:val="rowtabella0"/>
              <w:rPr>
                <w:color w:val="002060"/>
              </w:rPr>
            </w:pPr>
            <w:r w:rsidRPr="00BE43D5">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C2FC4" w14:textId="77777777" w:rsidR="00A34004" w:rsidRPr="00BE43D5" w:rsidRDefault="00A34004" w:rsidP="006E58E4">
            <w:pPr>
              <w:pStyle w:val="rowtabella0"/>
              <w:rPr>
                <w:color w:val="002060"/>
              </w:rPr>
            </w:pPr>
            <w:r w:rsidRPr="00BE43D5">
              <w:rPr>
                <w:color w:val="002060"/>
              </w:rPr>
              <w:t>VIA ROSSINI</w:t>
            </w:r>
          </w:p>
        </w:tc>
      </w:tr>
      <w:tr w:rsidR="00A34004" w:rsidRPr="00BE43D5" w14:paraId="7E6B5F17"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D7AD20" w14:textId="77777777" w:rsidR="00A34004" w:rsidRPr="00BE43D5" w:rsidRDefault="00A34004" w:rsidP="006E58E4">
            <w:pPr>
              <w:pStyle w:val="rowtabella0"/>
              <w:rPr>
                <w:color w:val="002060"/>
              </w:rPr>
            </w:pPr>
            <w:r w:rsidRPr="00BE43D5">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19A3EE" w14:textId="77777777" w:rsidR="00A34004" w:rsidRPr="00BE43D5" w:rsidRDefault="00A34004" w:rsidP="006E58E4">
            <w:pPr>
              <w:pStyle w:val="rowtabella0"/>
              <w:rPr>
                <w:color w:val="002060"/>
              </w:rPr>
            </w:pPr>
            <w:r w:rsidRPr="00BE43D5">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B2AC3E"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8684A3"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9B5150" w14:textId="77777777" w:rsidR="00A34004" w:rsidRPr="00BE43D5" w:rsidRDefault="00A34004" w:rsidP="006E58E4">
            <w:pPr>
              <w:pStyle w:val="rowtabella0"/>
              <w:rPr>
                <w:color w:val="002060"/>
              </w:rPr>
            </w:pPr>
            <w:r w:rsidRPr="00BE43D5">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B1359" w14:textId="77777777" w:rsidR="00A34004" w:rsidRPr="00BE43D5" w:rsidRDefault="00A34004" w:rsidP="006E58E4">
            <w:pPr>
              <w:pStyle w:val="rowtabella0"/>
              <w:rPr>
                <w:color w:val="002060"/>
              </w:rPr>
            </w:pPr>
            <w:r w:rsidRPr="00BE43D5">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21A64" w14:textId="77777777" w:rsidR="00A34004" w:rsidRPr="00BE43D5" w:rsidRDefault="00A34004" w:rsidP="006E58E4">
            <w:pPr>
              <w:pStyle w:val="rowtabella0"/>
              <w:rPr>
                <w:color w:val="002060"/>
              </w:rPr>
            </w:pPr>
            <w:r w:rsidRPr="00BE43D5">
              <w:rPr>
                <w:color w:val="002060"/>
              </w:rPr>
              <w:t>VIA ROMA, SNC</w:t>
            </w:r>
          </w:p>
        </w:tc>
      </w:tr>
      <w:tr w:rsidR="00A34004" w:rsidRPr="00BE43D5" w14:paraId="27CB6083"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2C03B7" w14:textId="77777777" w:rsidR="00A34004" w:rsidRPr="00BE43D5" w:rsidRDefault="00A34004" w:rsidP="006E58E4">
            <w:pPr>
              <w:pStyle w:val="rowtabella0"/>
              <w:rPr>
                <w:color w:val="002060"/>
              </w:rPr>
            </w:pPr>
            <w:r w:rsidRPr="00BE43D5">
              <w:rPr>
                <w:color w:val="002060"/>
              </w:rPr>
              <w:lastRenderedPageBreak/>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7882E" w14:textId="77777777" w:rsidR="00A34004" w:rsidRPr="00BE43D5" w:rsidRDefault="00A34004" w:rsidP="006E58E4">
            <w:pPr>
              <w:pStyle w:val="rowtabella0"/>
              <w:rPr>
                <w:color w:val="002060"/>
              </w:rPr>
            </w:pPr>
            <w:r w:rsidRPr="00BE43D5">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501A91"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17D597"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69BC14" w14:textId="77777777" w:rsidR="00A34004" w:rsidRPr="00BE43D5" w:rsidRDefault="00A34004" w:rsidP="006E58E4">
            <w:pPr>
              <w:pStyle w:val="rowtabella0"/>
              <w:rPr>
                <w:color w:val="002060"/>
              </w:rPr>
            </w:pPr>
            <w:r w:rsidRPr="00BE43D5">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103EA" w14:textId="77777777" w:rsidR="00A34004" w:rsidRPr="00BE43D5" w:rsidRDefault="00A34004" w:rsidP="006E58E4">
            <w:pPr>
              <w:pStyle w:val="rowtabella0"/>
              <w:rPr>
                <w:color w:val="002060"/>
              </w:rPr>
            </w:pPr>
            <w:r w:rsidRPr="00BE43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FE7C6" w14:textId="77777777" w:rsidR="00A34004" w:rsidRPr="00BE43D5" w:rsidRDefault="00A34004" w:rsidP="006E58E4">
            <w:pPr>
              <w:pStyle w:val="rowtabella0"/>
              <w:rPr>
                <w:color w:val="002060"/>
              </w:rPr>
            </w:pPr>
            <w:r w:rsidRPr="00BE43D5">
              <w:rPr>
                <w:color w:val="002060"/>
              </w:rPr>
              <w:t>VIA GROTTE DI POSATORA 19/A</w:t>
            </w:r>
          </w:p>
        </w:tc>
      </w:tr>
      <w:tr w:rsidR="00A34004" w:rsidRPr="00BE43D5" w14:paraId="0B79BE99"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42434D" w14:textId="77777777" w:rsidR="00A34004" w:rsidRPr="00BE43D5" w:rsidRDefault="00A34004" w:rsidP="006E58E4">
            <w:pPr>
              <w:pStyle w:val="rowtabella0"/>
              <w:rPr>
                <w:color w:val="002060"/>
              </w:rPr>
            </w:pPr>
            <w:r w:rsidRPr="00BE43D5">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1CC647" w14:textId="77777777" w:rsidR="00A34004" w:rsidRPr="00BE43D5" w:rsidRDefault="00A34004" w:rsidP="006E58E4">
            <w:pPr>
              <w:pStyle w:val="rowtabella0"/>
              <w:rPr>
                <w:color w:val="002060"/>
              </w:rPr>
            </w:pPr>
            <w:r w:rsidRPr="00BE43D5">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EF5B72"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941375"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BB50D5" w14:textId="77777777" w:rsidR="00A34004" w:rsidRPr="00BE43D5" w:rsidRDefault="00A34004" w:rsidP="006E58E4">
            <w:pPr>
              <w:pStyle w:val="rowtabella0"/>
              <w:rPr>
                <w:color w:val="002060"/>
              </w:rPr>
            </w:pPr>
            <w:r w:rsidRPr="00BE43D5">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8F9B6" w14:textId="77777777" w:rsidR="00A34004" w:rsidRPr="00BE43D5" w:rsidRDefault="00A34004" w:rsidP="006E58E4">
            <w:pPr>
              <w:pStyle w:val="rowtabella0"/>
              <w:rPr>
                <w:color w:val="002060"/>
              </w:rPr>
            </w:pPr>
            <w:r w:rsidRPr="00BE43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07809" w14:textId="77777777" w:rsidR="00A34004" w:rsidRPr="00BE43D5" w:rsidRDefault="00A34004" w:rsidP="006E58E4">
            <w:pPr>
              <w:pStyle w:val="rowtabella0"/>
              <w:rPr>
                <w:color w:val="002060"/>
              </w:rPr>
            </w:pPr>
            <w:r w:rsidRPr="00BE43D5">
              <w:rPr>
                <w:color w:val="002060"/>
              </w:rPr>
              <w:t>VIA PETRARCA</w:t>
            </w:r>
          </w:p>
        </w:tc>
      </w:tr>
      <w:tr w:rsidR="00A34004" w:rsidRPr="00BE43D5" w14:paraId="052538CD"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91B871" w14:textId="77777777" w:rsidR="00A34004" w:rsidRPr="00BE43D5" w:rsidRDefault="00A34004" w:rsidP="006E58E4">
            <w:pPr>
              <w:pStyle w:val="rowtabella0"/>
              <w:rPr>
                <w:color w:val="002060"/>
              </w:rPr>
            </w:pPr>
            <w:r w:rsidRPr="00BE43D5">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D9E1E" w14:textId="77777777" w:rsidR="00A34004" w:rsidRPr="00BE43D5" w:rsidRDefault="00A34004" w:rsidP="006E58E4">
            <w:pPr>
              <w:pStyle w:val="rowtabella0"/>
              <w:rPr>
                <w:color w:val="002060"/>
              </w:rPr>
            </w:pPr>
            <w:r w:rsidRPr="00BE43D5">
              <w:rPr>
                <w:color w:val="002060"/>
              </w:rPr>
              <w:t>PIANACCIO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7C149"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EE5EF"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7E88D" w14:textId="77777777" w:rsidR="00A34004" w:rsidRPr="00BE43D5" w:rsidRDefault="00A34004" w:rsidP="006E58E4">
            <w:pPr>
              <w:pStyle w:val="rowtabella0"/>
              <w:rPr>
                <w:color w:val="002060"/>
              </w:rPr>
            </w:pPr>
            <w:r w:rsidRPr="00BE43D5">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1442F" w14:textId="77777777" w:rsidR="00A34004" w:rsidRPr="00BE43D5" w:rsidRDefault="00A34004" w:rsidP="006E58E4">
            <w:pPr>
              <w:pStyle w:val="rowtabella0"/>
              <w:rPr>
                <w:color w:val="002060"/>
              </w:rPr>
            </w:pPr>
            <w:r w:rsidRPr="00BE43D5">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1AC8B" w14:textId="77777777" w:rsidR="00A34004" w:rsidRPr="00BE43D5" w:rsidRDefault="00A34004" w:rsidP="006E58E4">
            <w:pPr>
              <w:pStyle w:val="rowtabella0"/>
              <w:rPr>
                <w:color w:val="002060"/>
              </w:rPr>
            </w:pPr>
            <w:r w:rsidRPr="00BE43D5">
              <w:rPr>
                <w:color w:val="002060"/>
              </w:rPr>
              <w:t>VIA LAGO DI MISURINA</w:t>
            </w:r>
          </w:p>
        </w:tc>
      </w:tr>
    </w:tbl>
    <w:p w14:paraId="0000BDF5" w14:textId="77777777" w:rsidR="00A34004" w:rsidRPr="00BE43D5" w:rsidRDefault="00A34004" w:rsidP="00A34004">
      <w:pPr>
        <w:pStyle w:val="breakline"/>
        <w:rPr>
          <w:rFonts w:eastAsiaTheme="minorEastAsia"/>
          <w:color w:val="002060"/>
        </w:rPr>
      </w:pPr>
    </w:p>
    <w:p w14:paraId="37841D4C" w14:textId="77777777" w:rsidR="00A34004" w:rsidRPr="00BE43D5" w:rsidRDefault="00A34004" w:rsidP="00A34004">
      <w:pPr>
        <w:pStyle w:val="breakline"/>
        <w:rPr>
          <w:color w:val="002060"/>
        </w:rPr>
      </w:pPr>
    </w:p>
    <w:p w14:paraId="6264B66A" w14:textId="77777777" w:rsidR="00A34004" w:rsidRPr="00BE43D5" w:rsidRDefault="00A34004" w:rsidP="00A34004">
      <w:pPr>
        <w:pStyle w:val="breakline"/>
        <w:rPr>
          <w:color w:val="002060"/>
        </w:rPr>
      </w:pPr>
    </w:p>
    <w:p w14:paraId="4CB6E4E9" w14:textId="77777777" w:rsidR="00A34004" w:rsidRPr="00BE43D5" w:rsidRDefault="00A34004" w:rsidP="00A34004">
      <w:pPr>
        <w:pStyle w:val="sottotitolocampionato10"/>
        <w:rPr>
          <w:color w:val="002060"/>
        </w:rPr>
      </w:pPr>
      <w:r w:rsidRPr="00BE43D5">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4"/>
        <w:gridCol w:w="385"/>
        <w:gridCol w:w="898"/>
        <w:gridCol w:w="1173"/>
        <w:gridCol w:w="1565"/>
        <w:gridCol w:w="1541"/>
      </w:tblGrid>
      <w:tr w:rsidR="00A34004" w:rsidRPr="00BE43D5" w14:paraId="17019743"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8A7C5"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90455"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833EE"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CFF76"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12F15"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7EA9B"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01C11"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139888E2"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14AC13" w14:textId="77777777" w:rsidR="00A34004" w:rsidRPr="00BE43D5" w:rsidRDefault="00A34004" w:rsidP="006E58E4">
            <w:pPr>
              <w:pStyle w:val="rowtabella0"/>
              <w:rPr>
                <w:color w:val="002060"/>
              </w:rPr>
            </w:pPr>
            <w:r w:rsidRPr="00BE43D5">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A1A5D" w14:textId="77777777" w:rsidR="00A34004" w:rsidRPr="00BE43D5" w:rsidRDefault="00A34004" w:rsidP="006E58E4">
            <w:pPr>
              <w:pStyle w:val="rowtabella0"/>
              <w:rPr>
                <w:color w:val="002060"/>
              </w:rPr>
            </w:pPr>
            <w:r w:rsidRPr="00BE43D5">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223DE"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703CA" w14:textId="77777777" w:rsidR="00A34004" w:rsidRPr="00BE43D5" w:rsidRDefault="00A34004" w:rsidP="006E58E4">
            <w:pPr>
              <w:pStyle w:val="rowtabella0"/>
              <w:rPr>
                <w:color w:val="002060"/>
              </w:rPr>
            </w:pPr>
            <w:r w:rsidRPr="00BE43D5">
              <w:rPr>
                <w:color w:val="002060"/>
              </w:rPr>
              <w:t>06/03/2026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95E3B" w14:textId="77777777" w:rsidR="00A34004" w:rsidRPr="00BE43D5" w:rsidRDefault="00A34004" w:rsidP="006E58E4">
            <w:pPr>
              <w:pStyle w:val="rowtabella0"/>
              <w:rPr>
                <w:color w:val="002060"/>
              </w:rPr>
            </w:pPr>
            <w:r w:rsidRPr="00BE43D5">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0F564" w14:textId="77777777" w:rsidR="00A34004" w:rsidRPr="00BE43D5" w:rsidRDefault="00A34004" w:rsidP="006E58E4">
            <w:pPr>
              <w:pStyle w:val="rowtabella0"/>
              <w:rPr>
                <w:color w:val="002060"/>
              </w:rPr>
            </w:pPr>
            <w:r w:rsidRPr="00BE43D5">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2F61D" w14:textId="77777777" w:rsidR="00A34004" w:rsidRPr="00BE43D5" w:rsidRDefault="00A34004" w:rsidP="006E58E4">
            <w:pPr>
              <w:pStyle w:val="rowtabella0"/>
              <w:rPr>
                <w:color w:val="002060"/>
              </w:rPr>
            </w:pPr>
            <w:r w:rsidRPr="00BE43D5">
              <w:rPr>
                <w:color w:val="002060"/>
              </w:rPr>
              <w:t>VIA CERQUATTI</w:t>
            </w:r>
          </w:p>
        </w:tc>
      </w:tr>
      <w:tr w:rsidR="00A34004" w:rsidRPr="00BE43D5" w14:paraId="47E4CD04"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C8117A" w14:textId="77777777" w:rsidR="00A34004" w:rsidRPr="00BE43D5" w:rsidRDefault="00A34004" w:rsidP="006E58E4">
            <w:pPr>
              <w:pStyle w:val="rowtabella0"/>
              <w:rPr>
                <w:color w:val="002060"/>
              </w:rPr>
            </w:pPr>
            <w:r w:rsidRPr="00BE43D5">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536B2E" w14:textId="77777777" w:rsidR="00A34004" w:rsidRPr="00BE43D5" w:rsidRDefault="00A34004" w:rsidP="006E58E4">
            <w:pPr>
              <w:pStyle w:val="rowtabella0"/>
              <w:rPr>
                <w:color w:val="002060"/>
              </w:rPr>
            </w:pPr>
            <w:r w:rsidRPr="00BE43D5">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43B933"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24AC2D" w14:textId="77777777" w:rsidR="00A34004" w:rsidRPr="00BE43D5" w:rsidRDefault="00A34004" w:rsidP="006E58E4">
            <w:pPr>
              <w:pStyle w:val="rowtabella0"/>
              <w:rPr>
                <w:color w:val="002060"/>
              </w:rPr>
            </w:pPr>
            <w:r w:rsidRPr="00BE43D5">
              <w:rPr>
                <w:color w:val="002060"/>
              </w:rPr>
              <w:t>06/03/2026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DFB3C" w14:textId="77777777" w:rsidR="00A34004" w:rsidRPr="00BE43D5" w:rsidRDefault="00A34004" w:rsidP="006E58E4">
            <w:pPr>
              <w:pStyle w:val="rowtabella0"/>
              <w:rPr>
                <w:color w:val="002060"/>
              </w:rPr>
            </w:pPr>
            <w:r w:rsidRPr="00BE43D5">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C122C" w14:textId="77777777" w:rsidR="00A34004" w:rsidRPr="00BE43D5" w:rsidRDefault="00A34004" w:rsidP="006E58E4">
            <w:pPr>
              <w:pStyle w:val="rowtabella0"/>
              <w:rPr>
                <w:color w:val="002060"/>
              </w:rPr>
            </w:pPr>
            <w:r w:rsidRPr="00BE43D5">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218F8" w14:textId="77777777" w:rsidR="00A34004" w:rsidRPr="00BE43D5" w:rsidRDefault="00A34004" w:rsidP="006E58E4">
            <w:pPr>
              <w:pStyle w:val="rowtabella0"/>
              <w:rPr>
                <w:color w:val="002060"/>
              </w:rPr>
            </w:pPr>
            <w:r w:rsidRPr="00BE43D5">
              <w:rPr>
                <w:color w:val="002060"/>
              </w:rPr>
              <w:t>LOCALITA' LE CALVIE</w:t>
            </w:r>
          </w:p>
        </w:tc>
      </w:tr>
      <w:tr w:rsidR="00A34004" w:rsidRPr="00BE43D5" w14:paraId="209697D8"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99F403" w14:textId="77777777" w:rsidR="00A34004" w:rsidRPr="00BE43D5" w:rsidRDefault="00A34004" w:rsidP="006E58E4">
            <w:pPr>
              <w:pStyle w:val="rowtabella0"/>
              <w:rPr>
                <w:color w:val="002060"/>
              </w:rPr>
            </w:pPr>
            <w:r w:rsidRPr="00BE43D5">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2DD99" w14:textId="77777777" w:rsidR="00A34004" w:rsidRPr="00BE43D5" w:rsidRDefault="00A34004" w:rsidP="006E58E4">
            <w:pPr>
              <w:pStyle w:val="rowtabella0"/>
              <w:rPr>
                <w:color w:val="002060"/>
              </w:rPr>
            </w:pPr>
            <w:r w:rsidRPr="00BE43D5">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6C0D7F"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4EB5F4"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A70C02" w14:textId="77777777" w:rsidR="00A34004" w:rsidRPr="00BE43D5" w:rsidRDefault="00A34004" w:rsidP="006E58E4">
            <w:pPr>
              <w:pStyle w:val="rowtabella0"/>
              <w:rPr>
                <w:color w:val="002060"/>
              </w:rPr>
            </w:pPr>
            <w:r w:rsidRPr="00BE43D5">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495AC" w14:textId="77777777" w:rsidR="00A34004" w:rsidRPr="00BE43D5" w:rsidRDefault="00A34004" w:rsidP="006E58E4">
            <w:pPr>
              <w:pStyle w:val="rowtabella0"/>
              <w:rPr>
                <w:color w:val="002060"/>
              </w:rPr>
            </w:pPr>
            <w:r w:rsidRPr="00BE43D5">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EC55E" w14:textId="77777777" w:rsidR="00A34004" w:rsidRPr="00BE43D5" w:rsidRDefault="00A34004" w:rsidP="006E58E4">
            <w:pPr>
              <w:pStyle w:val="rowtabella0"/>
              <w:rPr>
                <w:color w:val="002060"/>
              </w:rPr>
            </w:pPr>
            <w:r w:rsidRPr="00BE43D5">
              <w:rPr>
                <w:color w:val="002060"/>
              </w:rPr>
              <w:t>VIA FONTE ANTICA 6</w:t>
            </w:r>
          </w:p>
        </w:tc>
      </w:tr>
      <w:tr w:rsidR="00A34004" w:rsidRPr="00BE43D5" w14:paraId="6B2A23DF"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4BF423" w14:textId="77777777" w:rsidR="00A34004" w:rsidRPr="00BE43D5" w:rsidRDefault="00A34004" w:rsidP="006E58E4">
            <w:pPr>
              <w:pStyle w:val="rowtabella0"/>
              <w:rPr>
                <w:color w:val="002060"/>
              </w:rPr>
            </w:pPr>
            <w:r w:rsidRPr="00BE43D5">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E1C52C" w14:textId="77777777" w:rsidR="00A34004" w:rsidRPr="00BE43D5" w:rsidRDefault="00A34004" w:rsidP="006E58E4">
            <w:pPr>
              <w:pStyle w:val="rowtabella0"/>
              <w:rPr>
                <w:color w:val="002060"/>
              </w:rPr>
            </w:pPr>
            <w:r w:rsidRPr="00BE43D5">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55F663"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9FFCC" w14:textId="77777777" w:rsidR="00A34004" w:rsidRPr="00BE43D5" w:rsidRDefault="00A34004" w:rsidP="006E58E4">
            <w:pPr>
              <w:pStyle w:val="rowtabella0"/>
              <w:rPr>
                <w:color w:val="002060"/>
              </w:rPr>
            </w:pPr>
            <w:r w:rsidRPr="00BE43D5">
              <w:rPr>
                <w:color w:val="002060"/>
              </w:rPr>
              <w:t>06/03/2026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36E1B1" w14:textId="77777777" w:rsidR="00A34004" w:rsidRPr="00BE43D5" w:rsidRDefault="00A34004" w:rsidP="006E58E4">
            <w:pPr>
              <w:pStyle w:val="rowtabella0"/>
              <w:rPr>
                <w:color w:val="002060"/>
              </w:rPr>
            </w:pPr>
            <w:r w:rsidRPr="00BE43D5">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D200F" w14:textId="77777777" w:rsidR="00A34004" w:rsidRPr="00BE43D5" w:rsidRDefault="00A34004" w:rsidP="006E58E4">
            <w:pPr>
              <w:pStyle w:val="rowtabella0"/>
              <w:rPr>
                <w:color w:val="002060"/>
              </w:rPr>
            </w:pPr>
            <w:r w:rsidRPr="00BE43D5">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3DAB4" w14:textId="77777777" w:rsidR="00A34004" w:rsidRPr="00BE43D5" w:rsidRDefault="00A34004" w:rsidP="006E58E4">
            <w:pPr>
              <w:pStyle w:val="rowtabella0"/>
              <w:rPr>
                <w:color w:val="002060"/>
              </w:rPr>
            </w:pPr>
            <w:r w:rsidRPr="00BE43D5">
              <w:rPr>
                <w:color w:val="002060"/>
              </w:rPr>
              <w:t>LOC. SAN LIBERATO</w:t>
            </w:r>
          </w:p>
        </w:tc>
      </w:tr>
      <w:tr w:rsidR="00A34004" w:rsidRPr="00BE43D5" w14:paraId="25E4BA0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AF2536" w14:textId="77777777" w:rsidR="00A34004" w:rsidRPr="00BE43D5" w:rsidRDefault="00A34004" w:rsidP="006E58E4">
            <w:pPr>
              <w:pStyle w:val="rowtabella0"/>
              <w:rPr>
                <w:color w:val="002060"/>
              </w:rPr>
            </w:pPr>
            <w:r w:rsidRPr="00BE43D5">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33648E" w14:textId="77777777" w:rsidR="00A34004" w:rsidRPr="00BE43D5" w:rsidRDefault="00A34004" w:rsidP="006E58E4">
            <w:pPr>
              <w:pStyle w:val="rowtabella0"/>
              <w:rPr>
                <w:color w:val="002060"/>
              </w:rPr>
            </w:pPr>
            <w:r w:rsidRPr="00BE43D5">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A5708F"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DBD0AD"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E15591" w14:textId="77777777" w:rsidR="00A34004" w:rsidRPr="00BE43D5" w:rsidRDefault="00A34004" w:rsidP="006E58E4">
            <w:pPr>
              <w:pStyle w:val="rowtabella0"/>
              <w:rPr>
                <w:color w:val="002060"/>
              </w:rPr>
            </w:pPr>
            <w:r w:rsidRPr="00BE43D5">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C518D" w14:textId="77777777" w:rsidR="00A34004" w:rsidRPr="00BE43D5" w:rsidRDefault="00A34004" w:rsidP="006E58E4">
            <w:pPr>
              <w:pStyle w:val="rowtabella0"/>
              <w:rPr>
                <w:color w:val="002060"/>
              </w:rPr>
            </w:pPr>
            <w:r w:rsidRPr="00BE43D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158B3" w14:textId="77777777" w:rsidR="00A34004" w:rsidRPr="00BE43D5" w:rsidRDefault="00A34004" w:rsidP="006E58E4">
            <w:pPr>
              <w:pStyle w:val="rowtabella0"/>
              <w:rPr>
                <w:color w:val="002060"/>
              </w:rPr>
            </w:pPr>
            <w:r w:rsidRPr="00BE43D5">
              <w:rPr>
                <w:color w:val="002060"/>
              </w:rPr>
              <w:t>VIA VESCOVARA, 7</w:t>
            </w:r>
          </w:p>
        </w:tc>
      </w:tr>
      <w:tr w:rsidR="00A34004" w:rsidRPr="00BE43D5" w14:paraId="3774E708"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C045D9" w14:textId="77777777" w:rsidR="00A34004" w:rsidRPr="00BE43D5" w:rsidRDefault="00A34004" w:rsidP="006E58E4">
            <w:pPr>
              <w:pStyle w:val="rowtabella0"/>
              <w:rPr>
                <w:color w:val="002060"/>
              </w:rPr>
            </w:pPr>
            <w:r w:rsidRPr="00BE43D5">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448A59" w14:textId="77777777" w:rsidR="00A34004" w:rsidRPr="00BE43D5" w:rsidRDefault="00A34004" w:rsidP="006E58E4">
            <w:pPr>
              <w:pStyle w:val="rowtabella0"/>
              <w:rPr>
                <w:color w:val="002060"/>
              </w:rPr>
            </w:pPr>
            <w:r w:rsidRPr="00BE43D5">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7C3D1E"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4177FF" w14:textId="77777777" w:rsidR="00A34004" w:rsidRPr="00BE43D5" w:rsidRDefault="00A34004" w:rsidP="006E58E4">
            <w:pPr>
              <w:pStyle w:val="rowtabella0"/>
              <w:rPr>
                <w:color w:val="002060"/>
              </w:rPr>
            </w:pPr>
            <w:r w:rsidRPr="00BE43D5">
              <w:rPr>
                <w:color w:val="002060"/>
              </w:rPr>
              <w:t>07/03/2026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A55226" w14:textId="77777777" w:rsidR="00A34004" w:rsidRPr="00BE43D5" w:rsidRDefault="00A34004" w:rsidP="006E58E4">
            <w:pPr>
              <w:pStyle w:val="rowtabella0"/>
              <w:rPr>
                <w:color w:val="002060"/>
              </w:rPr>
            </w:pPr>
            <w:r w:rsidRPr="00BE43D5">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D2D7B" w14:textId="77777777" w:rsidR="00A34004" w:rsidRPr="00BE43D5" w:rsidRDefault="00A34004" w:rsidP="006E58E4">
            <w:pPr>
              <w:pStyle w:val="rowtabella0"/>
              <w:rPr>
                <w:color w:val="002060"/>
              </w:rPr>
            </w:pPr>
            <w:r w:rsidRPr="00BE43D5">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6B1EF" w14:textId="77777777" w:rsidR="00A34004" w:rsidRPr="00BE43D5" w:rsidRDefault="00A34004" w:rsidP="006E58E4">
            <w:pPr>
              <w:pStyle w:val="rowtabella0"/>
              <w:rPr>
                <w:color w:val="002060"/>
              </w:rPr>
            </w:pPr>
            <w:r w:rsidRPr="00BE43D5">
              <w:rPr>
                <w:color w:val="002060"/>
              </w:rPr>
              <w:t>VIA VENEZIA 43</w:t>
            </w:r>
          </w:p>
        </w:tc>
      </w:tr>
      <w:tr w:rsidR="00A34004" w:rsidRPr="00BE43D5" w14:paraId="0F1CAF39"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CFE325" w14:textId="77777777" w:rsidR="00A34004" w:rsidRPr="00BE43D5" w:rsidRDefault="00A34004" w:rsidP="006E58E4">
            <w:pPr>
              <w:pStyle w:val="rowtabella0"/>
              <w:rPr>
                <w:color w:val="002060"/>
              </w:rPr>
            </w:pPr>
            <w:r w:rsidRPr="00BE43D5">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9AFA0" w14:textId="77777777" w:rsidR="00A34004" w:rsidRPr="00BE43D5" w:rsidRDefault="00A34004" w:rsidP="006E58E4">
            <w:pPr>
              <w:pStyle w:val="rowtabella0"/>
              <w:rPr>
                <w:color w:val="002060"/>
              </w:rPr>
            </w:pPr>
            <w:r w:rsidRPr="00BE43D5">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354E9"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D2291" w14:textId="77777777" w:rsidR="00A34004" w:rsidRPr="00BE43D5" w:rsidRDefault="00A34004" w:rsidP="006E58E4">
            <w:pPr>
              <w:pStyle w:val="rowtabella0"/>
              <w:rPr>
                <w:color w:val="002060"/>
              </w:rPr>
            </w:pPr>
            <w:r w:rsidRPr="00BE43D5">
              <w:rPr>
                <w:color w:val="002060"/>
              </w:rPr>
              <w:t>07/03/2026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41028" w14:textId="77777777" w:rsidR="00A34004" w:rsidRPr="00BE43D5" w:rsidRDefault="00A34004" w:rsidP="006E58E4">
            <w:pPr>
              <w:pStyle w:val="rowtabella0"/>
              <w:rPr>
                <w:color w:val="002060"/>
              </w:rPr>
            </w:pPr>
            <w:r w:rsidRPr="00BE43D5">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CB590" w14:textId="77777777" w:rsidR="00A34004" w:rsidRPr="00BE43D5" w:rsidRDefault="00A34004" w:rsidP="006E58E4">
            <w:pPr>
              <w:pStyle w:val="rowtabella0"/>
              <w:rPr>
                <w:color w:val="002060"/>
              </w:rPr>
            </w:pPr>
            <w:r w:rsidRPr="00BE43D5">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DFF6B" w14:textId="77777777" w:rsidR="00A34004" w:rsidRPr="00BE43D5" w:rsidRDefault="00A34004" w:rsidP="006E58E4">
            <w:pPr>
              <w:pStyle w:val="rowtabella0"/>
              <w:rPr>
                <w:color w:val="002060"/>
              </w:rPr>
            </w:pPr>
            <w:r w:rsidRPr="00BE43D5">
              <w:rPr>
                <w:color w:val="002060"/>
              </w:rPr>
              <w:t>VIA GRAMSCI-VIA FEGGIANI</w:t>
            </w:r>
          </w:p>
        </w:tc>
      </w:tr>
    </w:tbl>
    <w:p w14:paraId="5A7AE137" w14:textId="77777777" w:rsidR="00A34004" w:rsidRPr="00BE43D5" w:rsidRDefault="00A34004" w:rsidP="00A34004">
      <w:pPr>
        <w:pStyle w:val="breakline"/>
        <w:rPr>
          <w:rFonts w:eastAsiaTheme="minorEastAsia"/>
          <w:color w:val="002060"/>
        </w:rPr>
      </w:pPr>
    </w:p>
    <w:p w14:paraId="371EEE12" w14:textId="77777777" w:rsidR="00A34004" w:rsidRPr="00BE43D5" w:rsidRDefault="00A34004" w:rsidP="00A34004">
      <w:pPr>
        <w:pStyle w:val="breakline"/>
        <w:rPr>
          <w:color w:val="002060"/>
        </w:rPr>
      </w:pPr>
    </w:p>
    <w:p w14:paraId="38A00261" w14:textId="77777777" w:rsidR="00A34004" w:rsidRPr="00BE43D5" w:rsidRDefault="00A34004" w:rsidP="00A34004">
      <w:pPr>
        <w:pStyle w:val="breakline"/>
        <w:rPr>
          <w:color w:val="002060"/>
        </w:rPr>
      </w:pPr>
    </w:p>
    <w:p w14:paraId="6D8814E8" w14:textId="77777777" w:rsidR="00A34004" w:rsidRPr="00BE43D5" w:rsidRDefault="00A34004" w:rsidP="00A34004">
      <w:pPr>
        <w:pStyle w:val="sottotitolocampionato10"/>
        <w:rPr>
          <w:color w:val="002060"/>
        </w:rPr>
      </w:pPr>
      <w:r w:rsidRPr="00BE43D5">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7"/>
        <w:gridCol w:w="385"/>
        <w:gridCol w:w="898"/>
        <w:gridCol w:w="1177"/>
        <w:gridCol w:w="1552"/>
        <w:gridCol w:w="1557"/>
      </w:tblGrid>
      <w:tr w:rsidR="00A34004" w:rsidRPr="00BE43D5" w14:paraId="2935A9FA"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70809"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C0F91"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E26C2"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1CEB1"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363EC"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D25E2"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31E13"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05AE8769"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C6A4F4" w14:textId="77777777" w:rsidR="00A34004" w:rsidRPr="00BE43D5" w:rsidRDefault="00A34004" w:rsidP="006E58E4">
            <w:pPr>
              <w:pStyle w:val="rowtabella0"/>
              <w:rPr>
                <w:color w:val="002060"/>
              </w:rPr>
            </w:pPr>
            <w:r w:rsidRPr="00BE43D5">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2E2E9" w14:textId="77777777" w:rsidR="00A34004" w:rsidRPr="00BE43D5" w:rsidRDefault="00A34004" w:rsidP="006E58E4">
            <w:pPr>
              <w:pStyle w:val="rowtabella0"/>
              <w:rPr>
                <w:color w:val="002060"/>
              </w:rPr>
            </w:pPr>
            <w:r w:rsidRPr="00BE43D5">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7B5F3"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BF2B1" w14:textId="77777777" w:rsidR="00A34004" w:rsidRPr="00BE43D5" w:rsidRDefault="00A34004" w:rsidP="006E58E4">
            <w:pPr>
              <w:pStyle w:val="rowtabella0"/>
              <w:rPr>
                <w:color w:val="002060"/>
              </w:rPr>
            </w:pPr>
            <w:r w:rsidRPr="00BE43D5">
              <w:rPr>
                <w:color w:val="002060"/>
              </w:rPr>
              <w:t>06/03/2026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A1862" w14:textId="77777777" w:rsidR="00A34004" w:rsidRPr="00BE43D5" w:rsidRDefault="00A34004" w:rsidP="006E58E4">
            <w:pPr>
              <w:pStyle w:val="rowtabella0"/>
              <w:rPr>
                <w:color w:val="002060"/>
              </w:rPr>
            </w:pPr>
            <w:r w:rsidRPr="00BE43D5">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66EA0" w14:textId="77777777" w:rsidR="00A34004" w:rsidRPr="00BE43D5" w:rsidRDefault="00A34004" w:rsidP="006E58E4">
            <w:pPr>
              <w:pStyle w:val="rowtabella0"/>
              <w:rPr>
                <w:color w:val="002060"/>
              </w:rPr>
            </w:pPr>
            <w:r w:rsidRPr="00BE43D5">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EAFE4" w14:textId="77777777" w:rsidR="00A34004" w:rsidRPr="00BE43D5" w:rsidRDefault="00A34004" w:rsidP="006E58E4">
            <w:pPr>
              <w:pStyle w:val="rowtabella0"/>
              <w:rPr>
                <w:color w:val="002060"/>
              </w:rPr>
            </w:pPr>
            <w:r w:rsidRPr="00BE43D5">
              <w:rPr>
                <w:color w:val="002060"/>
              </w:rPr>
              <w:t>VIA DELL IRIS</w:t>
            </w:r>
          </w:p>
        </w:tc>
      </w:tr>
      <w:tr w:rsidR="00A34004" w:rsidRPr="00BE43D5" w14:paraId="1984A4D7"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8D88DC" w14:textId="77777777" w:rsidR="00A34004" w:rsidRPr="00BE43D5" w:rsidRDefault="00A34004" w:rsidP="006E58E4">
            <w:pPr>
              <w:pStyle w:val="rowtabella0"/>
              <w:rPr>
                <w:color w:val="002060"/>
              </w:rPr>
            </w:pPr>
            <w:r w:rsidRPr="00BE43D5">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81EDD" w14:textId="77777777" w:rsidR="00A34004" w:rsidRPr="00BE43D5" w:rsidRDefault="00A34004" w:rsidP="006E58E4">
            <w:pPr>
              <w:pStyle w:val="rowtabella0"/>
              <w:rPr>
                <w:color w:val="002060"/>
              </w:rPr>
            </w:pPr>
            <w:r w:rsidRPr="00BE43D5">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54CDF1"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6D5F3B"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EB3B9D" w14:textId="77777777" w:rsidR="00A34004" w:rsidRPr="00BE43D5" w:rsidRDefault="00A34004" w:rsidP="006E58E4">
            <w:pPr>
              <w:pStyle w:val="rowtabella0"/>
              <w:rPr>
                <w:color w:val="002060"/>
              </w:rPr>
            </w:pPr>
            <w:r w:rsidRPr="00BE43D5">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5AE66D" w14:textId="77777777" w:rsidR="00A34004" w:rsidRPr="00BE43D5" w:rsidRDefault="00A34004" w:rsidP="006E58E4">
            <w:pPr>
              <w:pStyle w:val="rowtabella0"/>
              <w:rPr>
                <w:color w:val="002060"/>
              </w:rPr>
            </w:pPr>
            <w:r w:rsidRPr="00BE43D5">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6CF1F" w14:textId="77777777" w:rsidR="00A34004" w:rsidRPr="00BE43D5" w:rsidRDefault="00A34004" w:rsidP="006E58E4">
            <w:pPr>
              <w:pStyle w:val="rowtabella0"/>
              <w:rPr>
                <w:color w:val="002060"/>
              </w:rPr>
            </w:pPr>
            <w:r w:rsidRPr="00BE43D5">
              <w:rPr>
                <w:color w:val="002060"/>
              </w:rPr>
              <w:t>VIA CORRADI</w:t>
            </w:r>
          </w:p>
        </w:tc>
      </w:tr>
      <w:tr w:rsidR="00A34004" w:rsidRPr="00BE43D5" w14:paraId="3034ABEE"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B49803" w14:textId="77777777" w:rsidR="00A34004" w:rsidRPr="00BE43D5" w:rsidRDefault="00A34004" w:rsidP="006E58E4">
            <w:pPr>
              <w:pStyle w:val="rowtabella0"/>
              <w:rPr>
                <w:color w:val="002060"/>
              </w:rPr>
            </w:pPr>
            <w:r w:rsidRPr="00BE43D5">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385EA3" w14:textId="77777777" w:rsidR="00A34004" w:rsidRPr="00BE43D5" w:rsidRDefault="00A34004" w:rsidP="006E58E4">
            <w:pPr>
              <w:pStyle w:val="rowtabella0"/>
              <w:rPr>
                <w:color w:val="002060"/>
              </w:rPr>
            </w:pPr>
            <w:r w:rsidRPr="00BE43D5">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939238"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5D43B1" w14:textId="77777777" w:rsidR="00A34004" w:rsidRPr="00BE43D5" w:rsidRDefault="00A34004" w:rsidP="006E58E4">
            <w:pPr>
              <w:pStyle w:val="rowtabella0"/>
              <w:rPr>
                <w:color w:val="002060"/>
              </w:rPr>
            </w:pPr>
            <w:r w:rsidRPr="00BE43D5">
              <w:rPr>
                <w:color w:val="002060"/>
              </w:rPr>
              <w:t>06/03/2026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FA8C82" w14:textId="77777777" w:rsidR="00A34004" w:rsidRPr="00BE43D5" w:rsidRDefault="00A34004" w:rsidP="006E58E4">
            <w:pPr>
              <w:pStyle w:val="rowtabella0"/>
              <w:rPr>
                <w:color w:val="002060"/>
              </w:rPr>
            </w:pPr>
            <w:r w:rsidRPr="00BE43D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D1B57" w14:textId="77777777" w:rsidR="00A34004" w:rsidRPr="00BE43D5" w:rsidRDefault="00A34004" w:rsidP="006E58E4">
            <w:pPr>
              <w:pStyle w:val="rowtabella0"/>
              <w:rPr>
                <w:color w:val="002060"/>
              </w:rPr>
            </w:pPr>
            <w:r w:rsidRPr="00BE43D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E905A" w14:textId="77777777" w:rsidR="00A34004" w:rsidRPr="00BE43D5" w:rsidRDefault="00A34004" w:rsidP="006E58E4">
            <w:pPr>
              <w:pStyle w:val="rowtabella0"/>
              <w:rPr>
                <w:color w:val="002060"/>
              </w:rPr>
            </w:pPr>
            <w:r w:rsidRPr="00BE43D5">
              <w:rPr>
                <w:color w:val="002060"/>
              </w:rPr>
              <w:t>FRAZ.PAGLIARE VIA VECCHI</w:t>
            </w:r>
          </w:p>
        </w:tc>
      </w:tr>
      <w:tr w:rsidR="00A34004" w:rsidRPr="00BE43D5" w14:paraId="5176B42C"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49E21" w14:textId="77777777" w:rsidR="00A34004" w:rsidRPr="00BE43D5" w:rsidRDefault="00A34004" w:rsidP="006E58E4">
            <w:pPr>
              <w:pStyle w:val="rowtabella0"/>
              <w:rPr>
                <w:color w:val="002060"/>
              </w:rPr>
            </w:pPr>
            <w:r w:rsidRPr="00BE43D5">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233B91" w14:textId="77777777" w:rsidR="00A34004" w:rsidRPr="00BE43D5" w:rsidRDefault="00A34004" w:rsidP="006E58E4">
            <w:pPr>
              <w:pStyle w:val="rowtabella0"/>
              <w:rPr>
                <w:color w:val="002060"/>
              </w:rPr>
            </w:pPr>
            <w:r w:rsidRPr="00BE43D5">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B112F4"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30D60E"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0D8DC" w14:textId="77777777" w:rsidR="00A34004" w:rsidRPr="00BE43D5" w:rsidRDefault="00A34004" w:rsidP="006E58E4">
            <w:pPr>
              <w:pStyle w:val="rowtabella0"/>
              <w:rPr>
                <w:color w:val="002060"/>
              </w:rPr>
            </w:pPr>
            <w:r w:rsidRPr="00BE43D5">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C60D6" w14:textId="77777777" w:rsidR="00A34004" w:rsidRPr="00BE43D5" w:rsidRDefault="00A34004" w:rsidP="006E58E4">
            <w:pPr>
              <w:pStyle w:val="rowtabella0"/>
              <w:rPr>
                <w:color w:val="002060"/>
              </w:rPr>
            </w:pPr>
            <w:r w:rsidRPr="00BE43D5">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BE7C1" w14:textId="77777777" w:rsidR="00A34004" w:rsidRPr="00BE43D5" w:rsidRDefault="00A34004" w:rsidP="006E58E4">
            <w:pPr>
              <w:pStyle w:val="rowtabella0"/>
              <w:rPr>
                <w:color w:val="002060"/>
              </w:rPr>
            </w:pPr>
            <w:r w:rsidRPr="00BE43D5">
              <w:rPr>
                <w:color w:val="002060"/>
              </w:rPr>
              <w:t>VIA FONTE DI MONSIGNORE</w:t>
            </w:r>
          </w:p>
        </w:tc>
      </w:tr>
      <w:tr w:rsidR="00A34004" w:rsidRPr="00BE43D5" w14:paraId="6C4B917A"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EAECC0" w14:textId="77777777" w:rsidR="00A34004" w:rsidRPr="00BE43D5" w:rsidRDefault="00A34004" w:rsidP="006E58E4">
            <w:pPr>
              <w:pStyle w:val="rowtabella0"/>
              <w:rPr>
                <w:color w:val="002060"/>
              </w:rPr>
            </w:pPr>
            <w:r w:rsidRPr="00BE43D5">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8969C0" w14:textId="77777777" w:rsidR="00A34004" w:rsidRPr="00BE43D5" w:rsidRDefault="00A34004" w:rsidP="006E58E4">
            <w:pPr>
              <w:pStyle w:val="rowtabella0"/>
              <w:rPr>
                <w:color w:val="002060"/>
              </w:rPr>
            </w:pPr>
            <w:r w:rsidRPr="00BE43D5">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AAC915"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F11EC4"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63405" w14:textId="77777777" w:rsidR="00A34004" w:rsidRPr="00BE43D5" w:rsidRDefault="00A34004" w:rsidP="006E58E4">
            <w:pPr>
              <w:pStyle w:val="rowtabella0"/>
              <w:rPr>
                <w:color w:val="002060"/>
              </w:rPr>
            </w:pPr>
            <w:r w:rsidRPr="00BE43D5">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769689" w14:textId="77777777" w:rsidR="00A34004" w:rsidRPr="00BE43D5" w:rsidRDefault="00A34004" w:rsidP="006E58E4">
            <w:pPr>
              <w:pStyle w:val="rowtabella0"/>
              <w:rPr>
                <w:color w:val="002060"/>
              </w:rPr>
            </w:pPr>
            <w:r w:rsidRPr="00BE43D5">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9BCC5" w14:textId="77777777" w:rsidR="00A34004" w:rsidRPr="00BE43D5" w:rsidRDefault="00A34004" w:rsidP="006E58E4">
            <w:pPr>
              <w:pStyle w:val="rowtabella0"/>
              <w:rPr>
                <w:color w:val="002060"/>
              </w:rPr>
            </w:pPr>
            <w:r w:rsidRPr="00BE43D5">
              <w:rPr>
                <w:color w:val="002060"/>
              </w:rPr>
              <w:t>VIALE DELLO SPORT</w:t>
            </w:r>
          </w:p>
        </w:tc>
      </w:tr>
      <w:tr w:rsidR="00A34004" w:rsidRPr="00BE43D5" w14:paraId="23DABAC9"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18F334" w14:textId="77777777" w:rsidR="00A34004" w:rsidRPr="00BE43D5" w:rsidRDefault="00A34004" w:rsidP="006E58E4">
            <w:pPr>
              <w:pStyle w:val="rowtabella0"/>
              <w:rPr>
                <w:color w:val="002060"/>
              </w:rPr>
            </w:pPr>
            <w:proofErr w:type="gramStart"/>
            <w:r w:rsidRPr="00BE43D5">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6CB5D" w14:textId="77777777" w:rsidR="00A34004" w:rsidRPr="00BE43D5" w:rsidRDefault="00A34004" w:rsidP="006E58E4">
            <w:pPr>
              <w:pStyle w:val="rowtabella0"/>
              <w:rPr>
                <w:color w:val="002060"/>
              </w:rPr>
            </w:pPr>
            <w:r w:rsidRPr="00BE43D5">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46E79"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F00EE"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396A8" w14:textId="77777777" w:rsidR="00A34004" w:rsidRPr="00BE43D5" w:rsidRDefault="00A34004" w:rsidP="006E58E4">
            <w:pPr>
              <w:pStyle w:val="rowtabella0"/>
              <w:rPr>
                <w:color w:val="002060"/>
              </w:rPr>
            </w:pPr>
            <w:r w:rsidRPr="00BE43D5">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78FF6" w14:textId="77777777" w:rsidR="00A34004" w:rsidRPr="00BE43D5" w:rsidRDefault="00A34004" w:rsidP="006E58E4">
            <w:pPr>
              <w:pStyle w:val="rowtabella0"/>
              <w:rPr>
                <w:color w:val="002060"/>
              </w:rPr>
            </w:pPr>
            <w:r w:rsidRPr="00BE43D5">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A9D8A" w14:textId="77777777" w:rsidR="00A34004" w:rsidRPr="00BE43D5" w:rsidRDefault="00A34004" w:rsidP="006E58E4">
            <w:pPr>
              <w:pStyle w:val="rowtabella0"/>
              <w:rPr>
                <w:color w:val="002060"/>
              </w:rPr>
            </w:pPr>
            <w:r w:rsidRPr="00BE43D5">
              <w:rPr>
                <w:color w:val="002060"/>
              </w:rPr>
              <w:t>VIA SALVO D'ACQUISTO</w:t>
            </w:r>
          </w:p>
        </w:tc>
      </w:tr>
    </w:tbl>
    <w:p w14:paraId="193C6A0B" w14:textId="77777777" w:rsidR="00A34004" w:rsidRPr="009C4E1D" w:rsidRDefault="00A34004" w:rsidP="00A34004">
      <w:pPr>
        <w:pStyle w:val="breakline"/>
        <w:rPr>
          <w:rFonts w:eastAsiaTheme="minorEastAsia"/>
          <w:color w:val="002060"/>
        </w:rPr>
      </w:pPr>
    </w:p>
    <w:p w14:paraId="3DBCE43D" w14:textId="77777777" w:rsidR="00A34004" w:rsidRPr="009C4E1D" w:rsidRDefault="00A34004" w:rsidP="00A34004">
      <w:pPr>
        <w:pStyle w:val="breakline"/>
        <w:rPr>
          <w:color w:val="002060"/>
        </w:rPr>
      </w:pPr>
    </w:p>
    <w:p w14:paraId="128CD380" w14:textId="77777777" w:rsidR="00A34004" w:rsidRPr="009C4E1D" w:rsidRDefault="00A34004" w:rsidP="00A34004">
      <w:pPr>
        <w:pStyle w:val="titolocampionato0"/>
        <w:shd w:val="clear" w:color="auto" w:fill="CCCCCC"/>
        <w:spacing w:before="80" w:after="40"/>
        <w:rPr>
          <w:color w:val="002060"/>
        </w:rPr>
      </w:pPr>
      <w:r w:rsidRPr="009C4E1D">
        <w:rPr>
          <w:color w:val="002060"/>
        </w:rPr>
        <w:t>CALCIO A CINQUE SERIE D</w:t>
      </w:r>
    </w:p>
    <w:p w14:paraId="3F9A9916" w14:textId="77777777" w:rsidR="00A34004" w:rsidRPr="009C4E1D" w:rsidRDefault="00A34004" w:rsidP="00A34004">
      <w:pPr>
        <w:pStyle w:val="titoloprinc0"/>
        <w:rPr>
          <w:color w:val="002060"/>
        </w:rPr>
      </w:pPr>
      <w:r w:rsidRPr="009C4E1D">
        <w:rPr>
          <w:color w:val="002060"/>
        </w:rPr>
        <w:t>VARIAZIONI AL PROGRAMMA GARE</w:t>
      </w:r>
    </w:p>
    <w:p w14:paraId="28EFB4B0" w14:textId="77777777" w:rsidR="00A34004" w:rsidRPr="009C4E1D" w:rsidRDefault="00A34004" w:rsidP="00A34004">
      <w:pPr>
        <w:pStyle w:val="breakline"/>
        <w:rPr>
          <w:color w:val="002060"/>
        </w:rPr>
      </w:pPr>
    </w:p>
    <w:p w14:paraId="0EF399A9" w14:textId="77777777" w:rsidR="00A34004" w:rsidRPr="009C4E1D" w:rsidRDefault="00A34004" w:rsidP="00A34004">
      <w:pPr>
        <w:pStyle w:val="breakline"/>
        <w:rPr>
          <w:color w:val="002060"/>
        </w:rPr>
      </w:pPr>
    </w:p>
    <w:p w14:paraId="6B7B3E6E" w14:textId="77777777" w:rsidR="00A34004" w:rsidRPr="009C4E1D" w:rsidRDefault="00A34004" w:rsidP="00A34004">
      <w:pPr>
        <w:pStyle w:val="sottotitolocampionato10"/>
        <w:rPr>
          <w:color w:val="002060"/>
        </w:rPr>
      </w:pPr>
      <w:r w:rsidRPr="009C4E1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A34004" w:rsidRPr="009C4E1D" w14:paraId="0648ECC7" w14:textId="77777777" w:rsidTr="006E58E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6E59D" w14:textId="77777777" w:rsidR="00A34004" w:rsidRPr="009C4E1D" w:rsidRDefault="00A34004" w:rsidP="006E58E4">
            <w:pPr>
              <w:pStyle w:val="headertabella0"/>
              <w:rPr>
                <w:color w:val="002060"/>
              </w:rPr>
            </w:pPr>
            <w:r w:rsidRPr="009C4E1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3A85A" w14:textId="77777777" w:rsidR="00A34004" w:rsidRPr="009C4E1D" w:rsidRDefault="00A34004" w:rsidP="006E58E4">
            <w:pPr>
              <w:pStyle w:val="headertabella0"/>
              <w:rPr>
                <w:color w:val="002060"/>
              </w:rPr>
            </w:pPr>
            <w:r w:rsidRPr="009C4E1D">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E6953" w14:textId="77777777" w:rsidR="00A34004" w:rsidRPr="009C4E1D" w:rsidRDefault="00A34004" w:rsidP="006E58E4">
            <w:pPr>
              <w:pStyle w:val="headertabella0"/>
              <w:rPr>
                <w:color w:val="002060"/>
              </w:rPr>
            </w:pPr>
            <w:r w:rsidRPr="009C4E1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B6CE5" w14:textId="77777777" w:rsidR="00A34004" w:rsidRPr="009C4E1D" w:rsidRDefault="00A34004" w:rsidP="006E58E4">
            <w:pPr>
              <w:pStyle w:val="headertabella0"/>
              <w:rPr>
                <w:color w:val="002060"/>
              </w:rPr>
            </w:pPr>
            <w:r w:rsidRPr="009C4E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D5B90" w14:textId="77777777" w:rsidR="00A34004" w:rsidRPr="009C4E1D" w:rsidRDefault="00A34004" w:rsidP="006E58E4">
            <w:pPr>
              <w:pStyle w:val="headertabella0"/>
              <w:rPr>
                <w:color w:val="002060"/>
              </w:rPr>
            </w:pPr>
            <w:r w:rsidRPr="009C4E1D">
              <w:rPr>
                <w:color w:val="002060"/>
              </w:rPr>
              <w:t xml:space="preserve">Data </w:t>
            </w:r>
            <w:proofErr w:type="spellStart"/>
            <w:r w:rsidRPr="009C4E1D">
              <w:rPr>
                <w:color w:val="002060"/>
              </w:rPr>
              <w:t>Orig</w:t>
            </w:r>
            <w:proofErr w:type="spellEnd"/>
            <w:r w:rsidRPr="009C4E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EA35D" w14:textId="77777777" w:rsidR="00A34004" w:rsidRPr="009C4E1D" w:rsidRDefault="00A34004" w:rsidP="006E58E4">
            <w:pPr>
              <w:pStyle w:val="headertabella0"/>
              <w:rPr>
                <w:color w:val="002060"/>
              </w:rPr>
            </w:pPr>
            <w:r w:rsidRPr="009C4E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E10E3" w14:textId="77777777" w:rsidR="00A34004" w:rsidRPr="009C4E1D" w:rsidRDefault="00A34004" w:rsidP="006E58E4">
            <w:pPr>
              <w:pStyle w:val="headertabella0"/>
              <w:rPr>
                <w:color w:val="002060"/>
              </w:rPr>
            </w:pPr>
            <w:r w:rsidRPr="009C4E1D">
              <w:rPr>
                <w:color w:val="002060"/>
              </w:rPr>
              <w:t xml:space="preserve">Ora </w:t>
            </w:r>
            <w:proofErr w:type="spellStart"/>
            <w:r w:rsidRPr="009C4E1D">
              <w:rPr>
                <w:color w:val="002060"/>
              </w:rPr>
              <w:t>Orig</w:t>
            </w:r>
            <w:proofErr w:type="spellEnd"/>
            <w:r w:rsidRPr="009C4E1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A8FBC" w14:textId="77777777" w:rsidR="00A34004" w:rsidRPr="009C4E1D" w:rsidRDefault="00A34004" w:rsidP="006E58E4">
            <w:pPr>
              <w:pStyle w:val="headertabella0"/>
              <w:rPr>
                <w:color w:val="002060"/>
              </w:rPr>
            </w:pPr>
            <w:r w:rsidRPr="009C4E1D">
              <w:rPr>
                <w:color w:val="002060"/>
              </w:rPr>
              <w:t>Impianto</w:t>
            </w:r>
          </w:p>
        </w:tc>
      </w:tr>
      <w:tr w:rsidR="00A34004" w:rsidRPr="009C4E1D" w14:paraId="50C2F852" w14:textId="77777777" w:rsidTr="006E58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3ABA" w14:textId="77777777" w:rsidR="00A34004" w:rsidRPr="002E1787" w:rsidRDefault="00A34004" w:rsidP="006E58E4">
            <w:pPr>
              <w:pStyle w:val="rowtabella0"/>
              <w:rPr>
                <w:color w:val="002060"/>
                <w:highlight w:val="yellow"/>
              </w:rPr>
            </w:pPr>
            <w:r w:rsidRPr="002E1787">
              <w:rPr>
                <w:color w:val="002060"/>
                <w:highlight w:val="yellow"/>
              </w:rPr>
              <w:t>06/03/2026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C066" w14:textId="77777777" w:rsidR="00A34004" w:rsidRPr="002E1787" w:rsidRDefault="00A34004" w:rsidP="006E58E4">
            <w:pPr>
              <w:pStyle w:val="rowtabella0"/>
              <w:jc w:val="center"/>
              <w:rPr>
                <w:color w:val="002060"/>
                <w:highlight w:val="yellow"/>
              </w:rPr>
            </w:pPr>
            <w:r w:rsidRPr="002E1787">
              <w:rPr>
                <w:color w:val="002060"/>
                <w:highlight w:val="yellow"/>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BFD4" w14:textId="77777777" w:rsidR="00A34004" w:rsidRPr="002E1787" w:rsidRDefault="00A34004" w:rsidP="006E58E4">
            <w:pPr>
              <w:pStyle w:val="rowtabella0"/>
              <w:rPr>
                <w:color w:val="002060"/>
                <w:highlight w:val="yellow"/>
              </w:rPr>
            </w:pPr>
            <w:r w:rsidRPr="002E1787">
              <w:rPr>
                <w:color w:val="002060"/>
                <w:highlight w:val="yellow"/>
              </w:rPr>
              <w:t>TRIBALCIO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9F963" w14:textId="77777777" w:rsidR="00A34004" w:rsidRPr="002E1787" w:rsidRDefault="00A34004" w:rsidP="006E58E4">
            <w:pPr>
              <w:pStyle w:val="rowtabella0"/>
              <w:rPr>
                <w:color w:val="002060"/>
                <w:highlight w:val="yellow"/>
              </w:rPr>
            </w:pPr>
            <w:proofErr w:type="gramStart"/>
            <w:r w:rsidRPr="002E1787">
              <w:rPr>
                <w:color w:val="002060"/>
                <w:highlight w:val="yellow"/>
              </w:rPr>
              <w:t>CITTA</w:t>
            </w:r>
            <w:proofErr w:type="gramEnd"/>
            <w:r w:rsidRPr="002E1787">
              <w:rPr>
                <w:color w:val="002060"/>
                <w:highlight w:val="yellow"/>
              </w:rPr>
              <w:t xml:space="preserve"> DI MARTINSICURO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2ED8" w14:textId="77777777" w:rsidR="00A34004" w:rsidRPr="009C4E1D" w:rsidRDefault="00A34004" w:rsidP="006E58E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EF32E" w14:textId="77777777" w:rsidR="00A34004" w:rsidRPr="009C4E1D" w:rsidRDefault="00A34004" w:rsidP="006E58E4">
            <w:pPr>
              <w:pStyle w:val="rowtabella0"/>
              <w:jc w:val="center"/>
              <w:rPr>
                <w:color w:val="002060"/>
              </w:rPr>
            </w:pPr>
            <w:r w:rsidRPr="002E178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F5F7" w14:textId="77777777" w:rsidR="00A34004" w:rsidRPr="009C4E1D" w:rsidRDefault="00A34004" w:rsidP="006E58E4">
            <w:pPr>
              <w:pStyle w:val="rowtabella0"/>
              <w:jc w:val="center"/>
              <w:rPr>
                <w:color w:val="002060"/>
              </w:rPr>
            </w:pPr>
            <w:r w:rsidRPr="009C4E1D">
              <w:rPr>
                <w:color w:val="002060"/>
              </w:rPr>
              <w:t>20:15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DECC" w14:textId="77777777" w:rsidR="00A34004" w:rsidRPr="009C4E1D" w:rsidRDefault="00A34004" w:rsidP="006E58E4">
            <w:pPr>
              <w:pStyle w:val="rowtabella0"/>
              <w:rPr>
                <w:color w:val="002060"/>
              </w:rPr>
            </w:pPr>
            <w:r w:rsidRPr="002E1787">
              <w:rPr>
                <w:color w:val="002060"/>
                <w:highlight w:val="yellow"/>
              </w:rPr>
              <w:t>CAMPO COPERTO IST.CAPRIOTTI SAN BENEDETTO DEL TRONTO VIA SGATTONI - CONTR.RAGNOLA</w:t>
            </w:r>
          </w:p>
        </w:tc>
      </w:tr>
    </w:tbl>
    <w:p w14:paraId="62BD552D" w14:textId="77777777" w:rsidR="00A34004" w:rsidRPr="009C4E1D" w:rsidRDefault="00A34004" w:rsidP="00A34004">
      <w:pPr>
        <w:pStyle w:val="breakline"/>
        <w:rPr>
          <w:rFonts w:eastAsiaTheme="minorEastAsia"/>
          <w:color w:val="002060"/>
        </w:rPr>
      </w:pPr>
    </w:p>
    <w:p w14:paraId="14799510" w14:textId="77777777" w:rsidR="00A34004" w:rsidRPr="009C4E1D" w:rsidRDefault="00A34004" w:rsidP="00A34004">
      <w:pPr>
        <w:pStyle w:val="breakline"/>
        <w:rPr>
          <w:color w:val="002060"/>
        </w:rPr>
      </w:pPr>
    </w:p>
    <w:p w14:paraId="1D94854E" w14:textId="77777777" w:rsidR="00A34004" w:rsidRPr="009C4E1D" w:rsidRDefault="00A34004" w:rsidP="00A34004">
      <w:pPr>
        <w:pStyle w:val="titoloprinc0"/>
        <w:rPr>
          <w:color w:val="002060"/>
        </w:rPr>
      </w:pPr>
      <w:r w:rsidRPr="009C4E1D">
        <w:rPr>
          <w:color w:val="002060"/>
        </w:rPr>
        <w:t>RISULTATI</w:t>
      </w:r>
    </w:p>
    <w:p w14:paraId="65CAB46F" w14:textId="77777777" w:rsidR="00A34004" w:rsidRPr="009C4E1D" w:rsidRDefault="00A34004" w:rsidP="00A34004">
      <w:pPr>
        <w:pStyle w:val="breakline"/>
        <w:rPr>
          <w:color w:val="002060"/>
        </w:rPr>
      </w:pPr>
    </w:p>
    <w:p w14:paraId="2C7901E2" w14:textId="77777777" w:rsidR="00A34004" w:rsidRPr="009C4E1D" w:rsidRDefault="00A34004" w:rsidP="00A34004">
      <w:pPr>
        <w:pStyle w:val="sottotitolocampionato10"/>
        <w:rPr>
          <w:color w:val="002060"/>
        </w:rPr>
      </w:pPr>
      <w:r w:rsidRPr="009C4E1D">
        <w:rPr>
          <w:color w:val="002060"/>
        </w:rPr>
        <w:t>RISULTATI UFFICIALI GARE DEL 27/02/2026</w:t>
      </w:r>
    </w:p>
    <w:p w14:paraId="047DD3CE" w14:textId="77777777" w:rsidR="004A4161" w:rsidRPr="004A4161" w:rsidRDefault="004A4161" w:rsidP="004A4161">
      <w:pPr>
        <w:pStyle w:val="sottotitolocampionato20"/>
        <w:spacing w:before="0" w:beforeAutospacing="0" w:after="0" w:afterAutospacing="0"/>
        <w:rPr>
          <w:rFonts w:ascii="Arial" w:hAnsi="Arial" w:cs="Arial"/>
          <w:color w:val="002060"/>
          <w:sz w:val="20"/>
          <w:szCs w:val="20"/>
        </w:rPr>
      </w:pPr>
      <w:r w:rsidRPr="004A4161">
        <w:rPr>
          <w:rFonts w:ascii="Arial" w:hAnsi="Arial" w:cs="Arial"/>
          <w:color w:val="002060"/>
          <w:sz w:val="20"/>
          <w:szCs w:val="20"/>
        </w:rPr>
        <w:t>Si trascrivono qui di seguito i risultati ufficiali delle gare disputate</w:t>
      </w:r>
    </w:p>
    <w:p w14:paraId="6757B2A6" w14:textId="77777777" w:rsidR="00A34004" w:rsidRPr="009C4E1D" w:rsidRDefault="00A34004" w:rsidP="00A340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004" w:rsidRPr="009C4E1D" w14:paraId="5958043C"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422ECB09"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D67AB" w14:textId="77777777" w:rsidR="00A34004" w:rsidRPr="009C4E1D" w:rsidRDefault="00A34004" w:rsidP="006E58E4">
                  <w:pPr>
                    <w:pStyle w:val="headertabella0"/>
                    <w:rPr>
                      <w:color w:val="002060"/>
                    </w:rPr>
                  </w:pPr>
                  <w:r w:rsidRPr="009C4E1D">
                    <w:rPr>
                      <w:color w:val="002060"/>
                    </w:rPr>
                    <w:t>GIRONE A - 6 Giornata - R</w:t>
                  </w:r>
                </w:p>
              </w:tc>
            </w:tr>
            <w:tr w:rsidR="00A34004" w:rsidRPr="009C4E1D" w14:paraId="4DE83E1F"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2FEFCA" w14:textId="77777777" w:rsidR="00A34004" w:rsidRPr="009C4E1D" w:rsidRDefault="00A34004" w:rsidP="006E58E4">
                  <w:pPr>
                    <w:pStyle w:val="rowtabella0"/>
                    <w:rPr>
                      <w:color w:val="002060"/>
                    </w:rPr>
                  </w:pPr>
                  <w:r w:rsidRPr="009C4E1D">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ED1DB" w14:textId="77777777" w:rsidR="00A34004" w:rsidRPr="009C4E1D" w:rsidRDefault="00A34004" w:rsidP="006E58E4">
                  <w:pPr>
                    <w:pStyle w:val="rowtabella0"/>
                    <w:rPr>
                      <w:color w:val="002060"/>
                    </w:rPr>
                  </w:pPr>
                  <w:r w:rsidRPr="009C4E1D">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57E40" w14:textId="77777777" w:rsidR="00A34004" w:rsidRPr="009C4E1D" w:rsidRDefault="00A34004" w:rsidP="006E58E4">
                  <w:pPr>
                    <w:pStyle w:val="rowtabella0"/>
                    <w:jc w:val="center"/>
                    <w:rPr>
                      <w:color w:val="002060"/>
                    </w:rPr>
                  </w:pPr>
                  <w:r w:rsidRPr="009C4E1D">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91FDD" w14:textId="77777777" w:rsidR="00A34004" w:rsidRPr="009C4E1D" w:rsidRDefault="00A34004" w:rsidP="006E58E4">
                  <w:pPr>
                    <w:pStyle w:val="rowtabella0"/>
                    <w:jc w:val="center"/>
                    <w:rPr>
                      <w:color w:val="002060"/>
                    </w:rPr>
                  </w:pPr>
                  <w:r w:rsidRPr="009C4E1D">
                    <w:rPr>
                      <w:color w:val="002060"/>
                    </w:rPr>
                    <w:t> </w:t>
                  </w:r>
                </w:p>
              </w:tc>
            </w:tr>
            <w:tr w:rsidR="00A34004" w:rsidRPr="009C4E1D" w14:paraId="2880A5E4"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A4071F" w14:textId="77777777" w:rsidR="00A34004" w:rsidRPr="009C4E1D" w:rsidRDefault="00A34004" w:rsidP="006E58E4">
                  <w:pPr>
                    <w:pStyle w:val="rowtabella0"/>
                    <w:rPr>
                      <w:color w:val="002060"/>
                    </w:rPr>
                  </w:pPr>
                  <w:r w:rsidRPr="009C4E1D">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B2249F" w14:textId="77777777" w:rsidR="00A34004" w:rsidRPr="009C4E1D" w:rsidRDefault="00A34004" w:rsidP="006E58E4">
                  <w:pPr>
                    <w:pStyle w:val="rowtabella0"/>
                    <w:rPr>
                      <w:color w:val="002060"/>
                    </w:rPr>
                  </w:pPr>
                  <w:r w:rsidRPr="009C4E1D">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33EB57" w14:textId="77777777" w:rsidR="00A34004" w:rsidRPr="009C4E1D" w:rsidRDefault="00A34004" w:rsidP="006E58E4">
                  <w:pPr>
                    <w:pStyle w:val="rowtabella0"/>
                    <w:jc w:val="center"/>
                    <w:rPr>
                      <w:color w:val="002060"/>
                    </w:rPr>
                  </w:pPr>
                  <w:r w:rsidRPr="009C4E1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D81A96" w14:textId="77777777" w:rsidR="00A34004" w:rsidRPr="009C4E1D" w:rsidRDefault="00A34004" w:rsidP="006E58E4">
                  <w:pPr>
                    <w:pStyle w:val="rowtabella0"/>
                    <w:jc w:val="center"/>
                    <w:rPr>
                      <w:color w:val="002060"/>
                    </w:rPr>
                  </w:pPr>
                  <w:r w:rsidRPr="009C4E1D">
                    <w:rPr>
                      <w:color w:val="002060"/>
                    </w:rPr>
                    <w:t> </w:t>
                  </w:r>
                </w:p>
              </w:tc>
            </w:tr>
            <w:tr w:rsidR="00A34004" w:rsidRPr="009C4E1D" w14:paraId="5C08D335"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68D48C" w14:textId="77777777" w:rsidR="00A34004" w:rsidRPr="009C4E1D" w:rsidRDefault="00A34004" w:rsidP="006E58E4">
                  <w:pPr>
                    <w:pStyle w:val="rowtabella0"/>
                    <w:rPr>
                      <w:color w:val="002060"/>
                    </w:rPr>
                  </w:pPr>
                  <w:r w:rsidRPr="009C4E1D">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AEEBF4" w14:textId="77777777" w:rsidR="00A34004" w:rsidRPr="009C4E1D" w:rsidRDefault="00A34004" w:rsidP="006E58E4">
                  <w:pPr>
                    <w:pStyle w:val="rowtabella0"/>
                    <w:rPr>
                      <w:color w:val="002060"/>
                    </w:rPr>
                  </w:pPr>
                  <w:r w:rsidRPr="009C4E1D">
                    <w:rPr>
                      <w:color w:val="002060"/>
                    </w:rPr>
                    <w:t>- SAN COSTANZO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9EDB77" w14:textId="77777777" w:rsidR="00A34004" w:rsidRPr="009C4E1D" w:rsidRDefault="00A34004" w:rsidP="006E58E4">
                  <w:pPr>
                    <w:pStyle w:val="rowtabella0"/>
                    <w:jc w:val="center"/>
                    <w:rPr>
                      <w:color w:val="002060"/>
                    </w:rPr>
                  </w:pPr>
                  <w:r w:rsidRPr="009C4E1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562651" w14:textId="77777777" w:rsidR="00A34004" w:rsidRPr="009C4E1D" w:rsidRDefault="00A34004" w:rsidP="006E58E4">
                  <w:pPr>
                    <w:pStyle w:val="rowtabella0"/>
                    <w:jc w:val="center"/>
                    <w:rPr>
                      <w:color w:val="002060"/>
                    </w:rPr>
                  </w:pPr>
                  <w:r w:rsidRPr="009C4E1D">
                    <w:rPr>
                      <w:color w:val="002060"/>
                    </w:rPr>
                    <w:t> </w:t>
                  </w:r>
                </w:p>
              </w:tc>
            </w:tr>
            <w:tr w:rsidR="00A34004" w:rsidRPr="009C4E1D" w14:paraId="6D55C70A"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9B73AA" w14:textId="77777777" w:rsidR="00A34004" w:rsidRPr="009C4E1D" w:rsidRDefault="00A34004" w:rsidP="006E58E4">
                  <w:pPr>
                    <w:pStyle w:val="rowtabella0"/>
                    <w:rPr>
                      <w:color w:val="002060"/>
                    </w:rPr>
                  </w:pPr>
                  <w:r w:rsidRPr="009C4E1D">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B131AD" w14:textId="77777777" w:rsidR="00A34004" w:rsidRPr="009C4E1D" w:rsidRDefault="00A34004" w:rsidP="006E58E4">
                  <w:pPr>
                    <w:pStyle w:val="rowtabella0"/>
                    <w:rPr>
                      <w:color w:val="002060"/>
                    </w:rPr>
                  </w:pPr>
                  <w:r w:rsidRPr="009C4E1D">
                    <w:rPr>
                      <w:color w:val="002060"/>
                    </w:rPr>
                    <w:t>- AUDAX PIOBBICO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CB896D" w14:textId="77777777" w:rsidR="00A34004" w:rsidRPr="009C4E1D" w:rsidRDefault="00A34004" w:rsidP="006E58E4">
                  <w:pPr>
                    <w:pStyle w:val="rowtabella0"/>
                    <w:jc w:val="center"/>
                    <w:rPr>
                      <w:color w:val="002060"/>
                    </w:rPr>
                  </w:pPr>
                  <w:r w:rsidRPr="009C4E1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63CA53" w14:textId="77777777" w:rsidR="00A34004" w:rsidRPr="009C4E1D" w:rsidRDefault="00A34004" w:rsidP="006E58E4">
                  <w:pPr>
                    <w:pStyle w:val="rowtabella0"/>
                    <w:jc w:val="center"/>
                    <w:rPr>
                      <w:color w:val="002060"/>
                    </w:rPr>
                  </w:pPr>
                  <w:r w:rsidRPr="009C4E1D">
                    <w:rPr>
                      <w:color w:val="002060"/>
                    </w:rPr>
                    <w:t> </w:t>
                  </w:r>
                </w:p>
              </w:tc>
            </w:tr>
            <w:tr w:rsidR="00A34004" w:rsidRPr="009C4E1D" w14:paraId="001F6096"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C1B243" w14:textId="77777777" w:rsidR="00A34004" w:rsidRPr="009C4E1D" w:rsidRDefault="00A34004" w:rsidP="006E58E4">
                  <w:pPr>
                    <w:pStyle w:val="rowtabella0"/>
                    <w:rPr>
                      <w:color w:val="002060"/>
                    </w:rPr>
                  </w:pPr>
                  <w:r w:rsidRPr="009C4E1D">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E06FE9" w14:textId="77777777" w:rsidR="00A34004" w:rsidRPr="009C4E1D" w:rsidRDefault="00A34004" w:rsidP="006E58E4">
                  <w:pPr>
                    <w:pStyle w:val="rowtabella0"/>
                    <w:rPr>
                      <w:color w:val="002060"/>
                    </w:rPr>
                  </w:pPr>
                  <w:r w:rsidRPr="009C4E1D">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3200A2" w14:textId="77777777" w:rsidR="00A34004" w:rsidRPr="009C4E1D" w:rsidRDefault="00A34004" w:rsidP="006E58E4">
                  <w:pPr>
                    <w:pStyle w:val="rowtabella0"/>
                    <w:jc w:val="center"/>
                    <w:rPr>
                      <w:color w:val="002060"/>
                    </w:rPr>
                  </w:pPr>
                  <w:r w:rsidRPr="009C4E1D">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4F0929" w14:textId="77777777" w:rsidR="00A34004" w:rsidRPr="009C4E1D" w:rsidRDefault="00A34004" w:rsidP="006E58E4">
                  <w:pPr>
                    <w:pStyle w:val="rowtabella0"/>
                    <w:jc w:val="center"/>
                    <w:rPr>
                      <w:color w:val="002060"/>
                    </w:rPr>
                  </w:pPr>
                  <w:r w:rsidRPr="009C4E1D">
                    <w:rPr>
                      <w:color w:val="002060"/>
                    </w:rPr>
                    <w:t> </w:t>
                  </w:r>
                </w:p>
              </w:tc>
            </w:tr>
            <w:tr w:rsidR="00A34004" w:rsidRPr="009C4E1D" w14:paraId="4C6DC40A"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C9032D" w14:textId="77777777" w:rsidR="00A34004" w:rsidRPr="00893DC5" w:rsidRDefault="00A34004" w:rsidP="006E58E4">
                  <w:pPr>
                    <w:pStyle w:val="rowtabella0"/>
                    <w:rPr>
                      <w:color w:val="002060"/>
                      <w:lang w:val="es-ES"/>
                    </w:rPr>
                  </w:pPr>
                  <w:r w:rsidRPr="00893DC5">
                    <w:rPr>
                      <w:color w:val="002060"/>
                      <w:lang w:val="es-ES"/>
                    </w:rPr>
                    <w:lastRenderedPageBreak/>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BC765" w14:textId="77777777" w:rsidR="00A34004" w:rsidRPr="009C4E1D" w:rsidRDefault="00A34004" w:rsidP="006E58E4">
                  <w:pPr>
                    <w:pStyle w:val="rowtabella0"/>
                    <w:rPr>
                      <w:color w:val="002060"/>
                    </w:rPr>
                  </w:pPr>
                  <w:r w:rsidRPr="009C4E1D">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D1AB9" w14:textId="77777777" w:rsidR="00A34004" w:rsidRPr="009C4E1D" w:rsidRDefault="00A34004" w:rsidP="006E58E4">
                  <w:pPr>
                    <w:pStyle w:val="rowtabella0"/>
                    <w:jc w:val="center"/>
                    <w:rPr>
                      <w:color w:val="002060"/>
                    </w:rPr>
                  </w:pPr>
                  <w:r w:rsidRPr="009C4E1D">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70B6A" w14:textId="77777777" w:rsidR="00A34004" w:rsidRPr="009C4E1D" w:rsidRDefault="00A34004" w:rsidP="006E58E4">
                  <w:pPr>
                    <w:pStyle w:val="rowtabella0"/>
                    <w:jc w:val="center"/>
                    <w:rPr>
                      <w:color w:val="002060"/>
                    </w:rPr>
                  </w:pPr>
                  <w:r w:rsidRPr="009C4E1D">
                    <w:rPr>
                      <w:color w:val="002060"/>
                    </w:rPr>
                    <w:t> </w:t>
                  </w:r>
                </w:p>
              </w:tc>
            </w:tr>
            <w:tr w:rsidR="00A34004" w:rsidRPr="009C4E1D" w14:paraId="579C5612"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2A068801" w14:textId="77777777" w:rsidR="00A34004" w:rsidRPr="009C4E1D" w:rsidRDefault="00A34004" w:rsidP="006E58E4">
                  <w:pPr>
                    <w:pStyle w:val="rowtabella0"/>
                    <w:rPr>
                      <w:color w:val="002060"/>
                    </w:rPr>
                  </w:pPr>
                  <w:r w:rsidRPr="009C4E1D">
                    <w:rPr>
                      <w:color w:val="002060"/>
                    </w:rPr>
                    <w:t>(1) - disputata il 28/02/2026</w:t>
                  </w:r>
                </w:p>
              </w:tc>
            </w:tr>
          </w:tbl>
          <w:p w14:paraId="239EC3DD" w14:textId="77777777" w:rsidR="00A34004" w:rsidRPr="009C4E1D" w:rsidRDefault="00A34004" w:rsidP="006E58E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725C138B"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CA82A" w14:textId="77777777" w:rsidR="00A34004" w:rsidRPr="009C4E1D" w:rsidRDefault="00A34004" w:rsidP="006E58E4">
                  <w:pPr>
                    <w:pStyle w:val="headertabella0"/>
                    <w:rPr>
                      <w:color w:val="002060"/>
                    </w:rPr>
                  </w:pPr>
                  <w:r w:rsidRPr="009C4E1D">
                    <w:rPr>
                      <w:color w:val="002060"/>
                    </w:rPr>
                    <w:lastRenderedPageBreak/>
                    <w:t>GIRONE B - 6 Giornata - R</w:t>
                  </w:r>
                </w:p>
              </w:tc>
            </w:tr>
            <w:tr w:rsidR="00A34004" w:rsidRPr="009C4E1D" w14:paraId="00E34243"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66B5DA" w14:textId="77777777" w:rsidR="00A34004" w:rsidRPr="009C4E1D" w:rsidRDefault="00A34004" w:rsidP="006E58E4">
                  <w:pPr>
                    <w:pStyle w:val="rowtabella0"/>
                    <w:rPr>
                      <w:color w:val="002060"/>
                    </w:rPr>
                  </w:pPr>
                  <w:r w:rsidRPr="009C4E1D">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B5DDC" w14:textId="77777777" w:rsidR="00A34004" w:rsidRPr="009C4E1D" w:rsidRDefault="00A34004" w:rsidP="006E58E4">
                  <w:pPr>
                    <w:pStyle w:val="rowtabella0"/>
                    <w:rPr>
                      <w:color w:val="002060"/>
                    </w:rPr>
                  </w:pPr>
                  <w:r w:rsidRPr="009C4E1D">
                    <w:rPr>
                      <w:color w:val="002060"/>
                    </w:rPr>
                    <w:t>- REAL CASEBRUCIATE W.FIRE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CAFD2" w14:textId="77777777" w:rsidR="00A34004" w:rsidRPr="009C4E1D" w:rsidRDefault="00A34004" w:rsidP="006E58E4">
                  <w:pPr>
                    <w:pStyle w:val="rowtabella0"/>
                    <w:jc w:val="center"/>
                    <w:rPr>
                      <w:color w:val="002060"/>
                    </w:rPr>
                  </w:pPr>
                  <w:r w:rsidRPr="009C4E1D">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1B82C" w14:textId="77777777" w:rsidR="00A34004" w:rsidRPr="009C4E1D" w:rsidRDefault="00A34004" w:rsidP="006E58E4">
                  <w:pPr>
                    <w:pStyle w:val="rowtabella0"/>
                    <w:jc w:val="center"/>
                    <w:rPr>
                      <w:color w:val="002060"/>
                    </w:rPr>
                  </w:pPr>
                  <w:r w:rsidRPr="009C4E1D">
                    <w:rPr>
                      <w:color w:val="002060"/>
                    </w:rPr>
                    <w:t> </w:t>
                  </w:r>
                </w:p>
              </w:tc>
            </w:tr>
            <w:tr w:rsidR="00A34004" w:rsidRPr="009C4E1D" w14:paraId="694859F9"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71A263" w14:textId="77777777" w:rsidR="00A34004" w:rsidRPr="009C4E1D" w:rsidRDefault="00A34004" w:rsidP="006E58E4">
                  <w:pPr>
                    <w:pStyle w:val="rowtabella0"/>
                    <w:rPr>
                      <w:color w:val="002060"/>
                    </w:rPr>
                  </w:pPr>
                  <w:r w:rsidRPr="009C4E1D">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6F8397" w14:textId="77777777" w:rsidR="00A34004" w:rsidRPr="009C4E1D" w:rsidRDefault="00A34004" w:rsidP="006E58E4">
                  <w:pPr>
                    <w:pStyle w:val="rowtabella0"/>
                    <w:rPr>
                      <w:color w:val="002060"/>
                    </w:rPr>
                  </w:pPr>
                  <w:r w:rsidRPr="009C4E1D">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17EBBE" w14:textId="77777777" w:rsidR="00A34004" w:rsidRPr="009C4E1D" w:rsidRDefault="00A34004" w:rsidP="006E58E4">
                  <w:pPr>
                    <w:pStyle w:val="rowtabella0"/>
                    <w:jc w:val="center"/>
                    <w:rPr>
                      <w:color w:val="002060"/>
                    </w:rPr>
                  </w:pPr>
                  <w:r w:rsidRPr="009C4E1D">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BBBCD8" w14:textId="77777777" w:rsidR="00A34004" w:rsidRPr="009C4E1D" w:rsidRDefault="00A34004" w:rsidP="006E58E4">
                  <w:pPr>
                    <w:pStyle w:val="rowtabella0"/>
                    <w:jc w:val="center"/>
                    <w:rPr>
                      <w:color w:val="002060"/>
                    </w:rPr>
                  </w:pPr>
                  <w:r w:rsidRPr="009C4E1D">
                    <w:rPr>
                      <w:color w:val="002060"/>
                    </w:rPr>
                    <w:t> </w:t>
                  </w:r>
                </w:p>
              </w:tc>
            </w:tr>
            <w:tr w:rsidR="00A34004" w:rsidRPr="009C4E1D" w14:paraId="49A8CC01"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B08571" w14:textId="77777777" w:rsidR="00A34004" w:rsidRPr="009C4E1D" w:rsidRDefault="00A34004" w:rsidP="006E58E4">
                  <w:pPr>
                    <w:pStyle w:val="rowtabella0"/>
                    <w:rPr>
                      <w:color w:val="002060"/>
                    </w:rPr>
                  </w:pPr>
                  <w:r w:rsidRPr="009C4E1D">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FC0DAD" w14:textId="77777777" w:rsidR="00A34004" w:rsidRPr="009C4E1D" w:rsidRDefault="00A34004" w:rsidP="006E58E4">
                  <w:pPr>
                    <w:pStyle w:val="rowtabella0"/>
                    <w:rPr>
                      <w:color w:val="002060"/>
                    </w:rPr>
                  </w:pPr>
                  <w:r w:rsidRPr="009C4E1D">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A58695" w14:textId="77777777" w:rsidR="00A34004" w:rsidRPr="009C4E1D" w:rsidRDefault="00A34004" w:rsidP="006E58E4">
                  <w:pPr>
                    <w:pStyle w:val="rowtabella0"/>
                    <w:jc w:val="center"/>
                    <w:rPr>
                      <w:color w:val="002060"/>
                    </w:rPr>
                  </w:pPr>
                  <w:r w:rsidRPr="009C4E1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28C8B6" w14:textId="77777777" w:rsidR="00A34004" w:rsidRPr="009C4E1D" w:rsidRDefault="00A34004" w:rsidP="006E58E4">
                  <w:pPr>
                    <w:pStyle w:val="rowtabella0"/>
                    <w:jc w:val="center"/>
                    <w:rPr>
                      <w:color w:val="002060"/>
                    </w:rPr>
                  </w:pPr>
                  <w:r w:rsidRPr="009C4E1D">
                    <w:rPr>
                      <w:color w:val="002060"/>
                    </w:rPr>
                    <w:t> </w:t>
                  </w:r>
                </w:p>
              </w:tc>
            </w:tr>
            <w:tr w:rsidR="00A34004" w:rsidRPr="009C4E1D" w14:paraId="52D39CA9"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A70CB1" w14:textId="77777777" w:rsidR="00A34004" w:rsidRPr="009C4E1D" w:rsidRDefault="00A34004" w:rsidP="006E58E4">
                  <w:pPr>
                    <w:pStyle w:val="rowtabella0"/>
                    <w:rPr>
                      <w:color w:val="002060"/>
                    </w:rPr>
                  </w:pPr>
                  <w:r w:rsidRPr="009C4E1D">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9EC356" w14:textId="77777777" w:rsidR="00A34004" w:rsidRPr="009C4E1D" w:rsidRDefault="00A34004" w:rsidP="006E58E4">
                  <w:pPr>
                    <w:pStyle w:val="rowtabella0"/>
                    <w:rPr>
                      <w:color w:val="002060"/>
                    </w:rPr>
                  </w:pPr>
                  <w:r w:rsidRPr="009C4E1D">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87669" w14:textId="77777777" w:rsidR="00A34004" w:rsidRPr="009C4E1D" w:rsidRDefault="00A34004" w:rsidP="006E58E4">
                  <w:pPr>
                    <w:pStyle w:val="rowtabella0"/>
                    <w:jc w:val="center"/>
                    <w:rPr>
                      <w:color w:val="002060"/>
                    </w:rPr>
                  </w:pPr>
                  <w:r w:rsidRPr="009C4E1D">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A36E85" w14:textId="77777777" w:rsidR="00A34004" w:rsidRPr="009C4E1D" w:rsidRDefault="00A34004" w:rsidP="006E58E4">
                  <w:pPr>
                    <w:pStyle w:val="rowtabella0"/>
                    <w:jc w:val="center"/>
                    <w:rPr>
                      <w:color w:val="002060"/>
                    </w:rPr>
                  </w:pPr>
                  <w:r w:rsidRPr="009C4E1D">
                    <w:rPr>
                      <w:color w:val="002060"/>
                    </w:rPr>
                    <w:t> </w:t>
                  </w:r>
                </w:p>
              </w:tc>
            </w:tr>
            <w:tr w:rsidR="00A34004" w:rsidRPr="009C4E1D" w14:paraId="7C2DBB1A"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2DF004" w14:textId="77777777" w:rsidR="00A34004" w:rsidRPr="009C4E1D" w:rsidRDefault="00A34004" w:rsidP="006E58E4">
                  <w:pPr>
                    <w:pStyle w:val="rowtabella0"/>
                    <w:rPr>
                      <w:color w:val="002060"/>
                    </w:rPr>
                  </w:pPr>
                  <w:r w:rsidRPr="009C4E1D">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5D9428" w14:textId="77777777" w:rsidR="00A34004" w:rsidRPr="009C4E1D" w:rsidRDefault="00A34004" w:rsidP="006E58E4">
                  <w:pPr>
                    <w:pStyle w:val="rowtabella0"/>
                    <w:rPr>
                      <w:color w:val="002060"/>
                    </w:rPr>
                  </w:pPr>
                  <w:r w:rsidRPr="009C4E1D">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09A00B" w14:textId="77777777" w:rsidR="00A34004" w:rsidRPr="009C4E1D" w:rsidRDefault="00A34004" w:rsidP="006E58E4">
                  <w:pPr>
                    <w:pStyle w:val="rowtabella0"/>
                    <w:jc w:val="center"/>
                    <w:rPr>
                      <w:color w:val="002060"/>
                    </w:rPr>
                  </w:pPr>
                  <w:r w:rsidRPr="009C4E1D">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4D93D9" w14:textId="77777777" w:rsidR="00A34004" w:rsidRPr="009C4E1D" w:rsidRDefault="00A34004" w:rsidP="006E58E4">
                  <w:pPr>
                    <w:pStyle w:val="rowtabella0"/>
                    <w:jc w:val="center"/>
                    <w:rPr>
                      <w:color w:val="002060"/>
                    </w:rPr>
                  </w:pPr>
                  <w:r w:rsidRPr="009C4E1D">
                    <w:rPr>
                      <w:color w:val="002060"/>
                    </w:rPr>
                    <w:t> </w:t>
                  </w:r>
                </w:p>
              </w:tc>
            </w:tr>
            <w:tr w:rsidR="00A34004" w:rsidRPr="009C4E1D" w14:paraId="1C7F87D9"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6FDB65" w14:textId="77777777" w:rsidR="00A34004" w:rsidRPr="009C4E1D" w:rsidRDefault="00A34004" w:rsidP="006E58E4">
                  <w:pPr>
                    <w:pStyle w:val="rowtabella0"/>
                    <w:rPr>
                      <w:color w:val="002060"/>
                    </w:rPr>
                  </w:pPr>
                  <w:r w:rsidRPr="009C4E1D">
                    <w:rPr>
                      <w:color w:val="002060"/>
                    </w:rPr>
                    <w:lastRenderedPageBreak/>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06A6A" w14:textId="77777777" w:rsidR="00A34004" w:rsidRPr="009C4E1D" w:rsidRDefault="00A34004" w:rsidP="006E58E4">
                  <w:pPr>
                    <w:pStyle w:val="rowtabella0"/>
                    <w:rPr>
                      <w:color w:val="002060"/>
                    </w:rPr>
                  </w:pPr>
                  <w:r w:rsidRPr="009C4E1D">
                    <w:rPr>
                      <w:color w:val="002060"/>
                    </w:rPr>
                    <w:t xml:space="preserve">- </w:t>
                  </w:r>
                  <w:proofErr w:type="gramStart"/>
                  <w:r w:rsidRPr="009C4E1D">
                    <w:rPr>
                      <w:color w:val="002060"/>
                    </w:rPr>
                    <w:t>CITTA</w:t>
                  </w:r>
                  <w:proofErr w:type="gramEnd"/>
                  <w:r w:rsidRPr="009C4E1D">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F2B3E" w14:textId="77777777" w:rsidR="00A34004" w:rsidRPr="009C4E1D" w:rsidRDefault="00A34004" w:rsidP="006E58E4">
                  <w:pPr>
                    <w:pStyle w:val="rowtabella0"/>
                    <w:jc w:val="center"/>
                    <w:rPr>
                      <w:color w:val="002060"/>
                    </w:rPr>
                  </w:pPr>
                  <w:r w:rsidRPr="009C4E1D">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ABA72" w14:textId="77777777" w:rsidR="00A34004" w:rsidRPr="009C4E1D" w:rsidRDefault="00A34004" w:rsidP="006E58E4">
                  <w:pPr>
                    <w:pStyle w:val="rowtabella0"/>
                    <w:jc w:val="center"/>
                    <w:rPr>
                      <w:color w:val="002060"/>
                    </w:rPr>
                  </w:pPr>
                  <w:r w:rsidRPr="009C4E1D">
                    <w:rPr>
                      <w:color w:val="002060"/>
                    </w:rPr>
                    <w:t> </w:t>
                  </w:r>
                </w:p>
              </w:tc>
            </w:tr>
            <w:tr w:rsidR="00A34004" w:rsidRPr="009C4E1D" w14:paraId="75116C49"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638B60E7" w14:textId="77777777" w:rsidR="00A34004" w:rsidRPr="009C4E1D" w:rsidRDefault="00A34004" w:rsidP="006E58E4">
                  <w:pPr>
                    <w:pStyle w:val="rowtabella0"/>
                    <w:rPr>
                      <w:color w:val="002060"/>
                    </w:rPr>
                  </w:pPr>
                  <w:r w:rsidRPr="009C4E1D">
                    <w:rPr>
                      <w:color w:val="002060"/>
                    </w:rPr>
                    <w:t>(1) - disputata il 28/02/2026</w:t>
                  </w:r>
                </w:p>
              </w:tc>
            </w:tr>
          </w:tbl>
          <w:p w14:paraId="38741BB7" w14:textId="77777777" w:rsidR="00A34004" w:rsidRPr="009C4E1D" w:rsidRDefault="00A34004" w:rsidP="006E58E4">
            <w:pPr>
              <w:rPr>
                <w:color w:val="002060"/>
              </w:rPr>
            </w:pPr>
          </w:p>
        </w:tc>
      </w:tr>
    </w:tbl>
    <w:p w14:paraId="20A759F3" w14:textId="77777777" w:rsidR="00A34004" w:rsidRPr="009C4E1D" w:rsidRDefault="00A34004" w:rsidP="00A340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004" w:rsidRPr="009C4E1D" w14:paraId="609E4D36"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602C47F8"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2852F" w14:textId="77777777" w:rsidR="00A34004" w:rsidRPr="009C4E1D" w:rsidRDefault="00A34004" w:rsidP="006E58E4">
                  <w:pPr>
                    <w:pStyle w:val="headertabella0"/>
                    <w:rPr>
                      <w:color w:val="002060"/>
                    </w:rPr>
                  </w:pPr>
                  <w:r w:rsidRPr="009C4E1D">
                    <w:rPr>
                      <w:color w:val="002060"/>
                    </w:rPr>
                    <w:t>GIRONE C - 6 Giornata - R</w:t>
                  </w:r>
                </w:p>
              </w:tc>
            </w:tr>
            <w:tr w:rsidR="00A34004" w:rsidRPr="009C4E1D" w14:paraId="1532B318"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D1E484" w14:textId="77777777" w:rsidR="00A34004" w:rsidRPr="009C4E1D" w:rsidRDefault="00A34004" w:rsidP="006E58E4">
                  <w:pPr>
                    <w:pStyle w:val="rowtabella0"/>
                    <w:rPr>
                      <w:color w:val="002060"/>
                    </w:rPr>
                  </w:pPr>
                  <w:r w:rsidRPr="009C4E1D">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85341" w14:textId="77777777" w:rsidR="00A34004" w:rsidRPr="009C4E1D" w:rsidRDefault="00A34004" w:rsidP="006E58E4">
                  <w:pPr>
                    <w:pStyle w:val="rowtabella0"/>
                    <w:rPr>
                      <w:color w:val="002060"/>
                    </w:rPr>
                  </w:pPr>
                  <w:r w:rsidRPr="009C4E1D">
                    <w:rPr>
                      <w:color w:val="002060"/>
                    </w:rPr>
                    <w:t>- ESANATOGLIA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E9A0A" w14:textId="77777777" w:rsidR="00A34004" w:rsidRPr="009C4E1D" w:rsidRDefault="00A34004" w:rsidP="006E58E4">
                  <w:pPr>
                    <w:pStyle w:val="rowtabella0"/>
                    <w:jc w:val="center"/>
                    <w:rPr>
                      <w:color w:val="002060"/>
                    </w:rPr>
                  </w:pPr>
                  <w:r w:rsidRPr="009C4E1D">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838AA" w14:textId="77777777" w:rsidR="00A34004" w:rsidRPr="009C4E1D" w:rsidRDefault="00A34004" w:rsidP="006E58E4">
                  <w:pPr>
                    <w:pStyle w:val="rowtabella0"/>
                    <w:jc w:val="center"/>
                    <w:rPr>
                      <w:color w:val="002060"/>
                    </w:rPr>
                  </w:pPr>
                  <w:r w:rsidRPr="009C4E1D">
                    <w:rPr>
                      <w:color w:val="002060"/>
                    </w:rPr>
                    <w:t> </w:t>
                  </w:r>
                </w:p>
              </w:tc>
            </w:tr>
            <w:tr w:rsidR="00A34004" w:rsidRPr="009C4E1D" w14:paraId="7639504A"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0D5152" w14:textId="77777777" w:rsidR="00A34004" w:rsidRPr="009C4E1D" w:rsidRDefault="00A34004" w:rsidP="006E58E4">
                  <w:pPr>
                    <w:pStyle w:val="rowtabella0"/>
                    <w:rPr>
                      <w:color w:val="002060"/>
                    </w:rPr>
                  </w:pPr>
                  <w:r w:rsidRPr="009C4E1D">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F59A11" w14:textId="77777777" w:rsidR="00A34004" w:rsidRPr="009C4E1D" w:rsidRDefault="00A34004" w:rsidP="006E58E4">
                  <w:pPr>
                    <w:pStyle w:val="rowtabella0"/>
                    <w:rPr>
                      <w:color w:val="002060"/>
                    </w:rPr>
                  </w:pPr>
                  <w:r w:rsidRPr="009C4E1D">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2471DE" w14:textId="77777777" w:rsidR="00A34004" w:rsidRPr="009C4E1D" w:rsidRDefault="00A34004" w:rsidP="006E58E4">
                  <w:pPr>
                    <w:pStyle w:val="rowtabella0"/>
                    <w:jc w:val="center"/>
                    <w:rPr>
                      <w:color w:val="002060"/>
                    </w:rPr>
                  </w:pPr>
                  <w:r w:rsidRPr="009C4E1D">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311683" w14:textId="77777777" w:rsidR="00A34004" w:rsidRPr="009C4E1D" w:rsidRDefault="00A34004" w:rsidP="006E58E4">
                  <w:pPr>
                    <w:pStyle w:val="rowtabella0"/>
                    <w:jc w:val="center"/>
                    <w:rPr>
                      <w:color w:val="002060"/>
                    </w:rPr>
                  </w:pPr>
                  <w:r w:rsidRPr="009C4E1D">
                    <w:rPr>
                      <w:color w:val="002060"/>
                    </w:rPr>
                    <w:t> </w:t>
                  </w:r>
                </w:p>
              </w:tc>
            </w:tr>
            <w:tr w:rsidR="00A34004" w:rsidRPr="009C4E1D" w14:paraId="35BD2357"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CA29A3" w14:textId="77777777" w:rsidR="00A34004" w:rsidRPr="009C4E1D" w:rsidRDefault="00A34004" w:rsidP="006E58E4">
                  <w:pPr>
                    <w:pStyle w:val="rowtabella0"/>
                    <w:rPr>
                      <w:color w:val="002060"/>
                    </w:rPr>
                  </w:pPr>
                  <w:r w:rsidRPr="009C4E1D">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AC12BA" w14:textId="77777777" w:rsidR="00A34004" w:rsidRPr="009C4E1D" w:rsidRDefault="00A34004" w:rsidP="006E58E4">
                  <w:pPr>
                    <w:pStyle w:val="rowtabella0"/>
                    <w:rPr>
                      <w:color w:val="002060"/>
                    </w:rPr>
                  </w:pPr>
                  <w:r w:rsidRPr="009C4E1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575278" w14:textId="77777777" w:rsidR="00A34004" w:rsidRPr="009C4E1D" w:rsidRDefault="00A34004" w:rsidP="006E58E4">
                  <w:pPr>
                    <w:pStyle w:val="rowtabella0"/>
                    <w:jc w:val="center"/>
                    <w:rPr>
                      <w:color w:val="002060"/>
                    </w:rPr>
                  </w:pPr>
                  <w:r w:rsidRPr="009C4E1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03AAD2" w14:textId="77777777" w:rsidR="00A34004" w:rsidRPr="009C4E1D" w:rsidRDefault="00A34004" w:rsidP="006E58E4">
                  <w:pPr>
                    <w:pStyle w:val="rowtabella0"/>
                    <w:jc w:val="center"/>
                    <w:rPr>
                      <w:color w:val="002060"/>
                    </w:rPr>
                  </w:pPr>
                  <w:r w:rsidRPr="009C4E1D">
                    <w:rPr>
                      <w:color w:val="002060"/>
                    </w:rPr>
                    <w:t> </w:t>
                  </w:r>
                </w:p>
              </w:tc>
            </w:tr>
            <w:tr w:rsidR="00A34004" w:rsidRPr="009C4E1D" w14:paraId="70B4E18F"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018D68" w14:textId="77777777" w:rsidR="00A34004" w:rsidRPr="009C4E1D" w:rsidRDefault="00A34004" w:rsidP="006E58E4">
                  <w:pPr>
                    <w:pStyle w:val="rowtabella0"/>
                    <w:rPr>
                      <w:color w:val="002060"/>
                    </w:rPr>
                  </w:pPr>
                  <w:r w:rsidRPr="009C4E1D">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9AAF97" w14:textId="77777777" w:rsidR="00A34004" w:rsidRPr="009C4E1D" w:rsidRDefault="00A34004" w:rsidP="006E58E4">
                  <w:pPr>
                    <w:pStyle w:val="rowtabella0"/>
                    <w:rPr>
                      <w:color w:val="002060"/>
                    </w:rPr>
                  </w:pPr>
                  <w:r w:rsidRPr="009C4E1D">
                    <w:rPr>
                      <w:color w:val="002060"/>
                    </w:rPr>
                    <w:t>- FUTSAL SENTINUM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4F0168" w14:textId="77777777" w:rsidR="00A34004" w:rsidRPr="009C4E1D" w:rsidRDefault="00A34004" w:rsidP="006E58E4">
                  <w:pPr>
                    <w:pStyle w:val="rowtabella0"/>
                    <w:jc w:val="center"/>
                    <w:rPr>
                      <w:color w:val="002060"/>
                    </w:rPr>
                  </w:pPr>
                  <w:r w:rsidRPr="009C4E1D">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F5CC8D" w14:textId="77777777" w:rsidR="00A34004" w:rsidRPr="009C4E1D" w:rsidRDefault="00A34004" w:rsidP="006E58E4">
                  <w:pPr>
                    <w:pStyle w:val="rowtabella0"/>
                    <w:jc w:val="center"/>
                    <w:rPr>
                      <w:color w:val="002060"/>
                    </w:rPr>
                  </w:pPr>
                  <w:r w:rsidRPr="009C4E1D">
                    <w:rPr>
                      <w:color w:val="002060"/>
                    </w:rPr>
                    <w:t> </w:t>
                  </w:r>
                </w:p>
              </w:tc>
            </w:tr>
            <w:tr w:rsidR="00A34004" w:rsidRPr="009C4E1D" w14:paraId="7D83B2D7"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3E2ED2" w14:textId="77777777" w:rsidR="00A34004" w:rsidRPr="009C4E1D" w:rsidRDefault="00A34004" w:rsidP="006E58E4">
                  <w:pPr>
                    <w:pStyle w:val="rowtabella0"/>
                    <w:rPr>
                      <w:color w:val="002060"/>
                    </w:rPr>
                  </w:pPr>
                  <w:r w:rsidRPr="009C4E1D">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972E0A" w14:textId="77777777" w:rsidR="00A34004" w:rsidRPr="009C4E1D" w:rsidRDefault="00A34004" w:rsidP="006E58E4">
                  <w:pPr>
                    <w:pStyle w:val="rowtabella0"/>
                    <w:rPr>
                      <w:color w:val="002060"/>
                    </w:rPr>
                  </w:pPr>
                  <w:r w:rsidRPr="009C4E1D">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CE2A39" w14:textId="77777777" w:rsidR="00A34004" w:rsidRPr="009C4E1D" w:rsidRDefault="00A34004" w:rsidP="006E58E4">
                  <w:pPr>
                    <w:pStyle w:val="rowtabella0"/>
                    <w:jc w:val="center"/>
                    <w:rPr>
                      <w:color w:val="002060"/>
                    </w:rPr>
                  </w:pPr>
                  <w:r w:rsidRPr="009C4E1D">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369876" w14:textId="77777777" w:rsidR="00A34004" w:rsidRPr="009C4E1D" w:rsidRDefault="00A34004" w:rsidP="006E58E4">
                  <w:pPr>
                    <w:pStyle w:val="rowtabella0"/>
                    <w:jc w:val="center"/>
                    <w:rPr>
                      <w:color w:val="002060"/>
                    </w:rPr>
                  </w:pPr>
                  <w:r w:rsidRPr="009C4E1D">
                    <w:rPr>
                      <w:color w:val="002060"/>
                    </w:rPr>
                    <w:t> </w:t>
                  </w:r>
                </w:p>
              </w:tc>
            </w:tr>
            <w:tr w:rsidR="00A34004" w:rsidRPr="009C4E1D" w14:paraId="73463F14"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0E95A" w14:textId="77777777" w:rsidR="00A34004" w:rsidRPr="009C4E1D" w:rsidRDefault="00A34004" w:rsidP="006E58E4">
                  <w:pPr>
                    <w:pStyle w:val="rowtabella0"/>
                    <w:rPr>
                      <w:color w:val="002060"/>
                    </w:rPr>
                  </w:pPr>
                  <w:r w:rsidRPr="009C4E1D">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4F64A" w14:textId="77777777" w:rsidR="00A34004" w:rsidRPr="009C4E1D" w:rsidRDefault="00A34004" w:rsidP="006E58E4">
                  <w:pPr>
                    <w:pStyle w:val="rowtabella0"/>
                    <w:rPr>
                      <w:color w:val="002060"/>
                    </w:rPr>
                  </w:pPr>
                  <w:r w:rsidRPr="009C4E1D">
                    <w:rPr>
                      <w:color w:val="002060"/>
                    </w:rPr>
                    <w:t>- ROBUR MERGO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9517F" w14:textId="77777777" w:rsidR="00A34004" w:rsidRPr="009C4E1D" w:rsidRDefault="00A34004" w:rsidP="006E58E4">
                  <w:pPr>
                    <w:pStyle w:val="rowtabella0"/>
                    <w:jc w:val="center"/>
                    <w:rPr>
                      <w:color w:val="002060"/>
                    </w:rPr>
                  </w:pPr>
                  <w:r w:rsidRPr="009C4E1D">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83C18" w14:textId="77777777" w:rsidR="00A34004" w:rsidRPr="009C4E1D" w:rsidRDefault="00A34004" w:rsidP="006E58E4">
                  <w:pPr>
                    <w:pStyle w:val="rowtabella0"/>
                    <w:jc w:val="center"/>
                    <w:rPr>
                      <w:color w:val="002060"/>
                    </w:rPr>
                  </w:pPr>
                  <w:r w:rsidRPr="009C4E1D">
                    <w:rPr>
                      <w:color w:val="002060"/>
                    </w:rPr>
                    <w:t> </w:t>
                  </w:r>
                </w:p>
              </w:tc>
            </w:tr>
            <w:tr w:rsidR="00A34004" w:rsidRPr="009C4E1D" w14:paraId="2FC92376"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68EEE4B7" w14:textId="77777777" w:rsidR="00A34004" w:rsidRPr="009C4E1D" w:rsidRDefault="00A34004" w:rsidP="006E58E4">
                  <w:pPr>
                    <w:pStyle w:val="rowtabella0"/>
                    <w:rPr>
                      <w:color w:val="002060"/>
                    </w:rPr>
                  </w:pPr>
                  <w:r w:rsidRPr="009C4E1D">
                    <w:rPr>
                      <w:color w:val="002060"/>
                    </w:rPr>
                    <w:t>(1) - disputata il 28/02/2026</w:t>
                  </w:r>
                </w:p>
              </w:tc>
            </w:tr>
          </w:tbl>
          <w:p w14:paraId="52623DAF" w14:textId="77777777" w:rsidR="00A34004" w:rsidRPr="009C4E1D" w:rsidRDefault="00A34004" w:rsidP="006E58E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7D9F07F0"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537EC" w14:textId="77777777" w:rsidR="00A34004" w:rsidRPr="009C4E1D" w:rsidRDefault="00A34004" w:rsidP="006E58E4">
                  <w:pPr>
                    <w:pStyle w:val="headertabella0"/>
                    <w:rPr>
                      <w:color w:val="002060"/>
                    </w:rPr>
                  </w:pPr>
                  <w:r w:rsidRPr="009C4E1D">
                    <w:rPr>
                      <w:color w:val="002060"/>
                    </w:rPr>
                    <w:t>GIRONE D - 6 Giornata - R</w:t>
                  </w:r>
                </w:p>
              </w:tc>
            </w:tr>
            <w:tr w:rsidR="00A34004" w:rsidRPr="009C4E1D" w14:paraId="5DCD63EB"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006CA9" w14:textId="77777777" w:rsidR="00A34004" w:rsidRPr="009C4E1D" w:rsidRDefault="00A34004" w:rsidP="006E58E4">
                  <w:pPr>
                    <w:pStyle w:val="rowtabella0"/>
                    <w:rPr>
                      <w:color w:val="002060"/>
                    </w:rPr>
                  </w:pPr>
                  <w:r w:rsidRPr="009C4E1D">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56D95" w14:textId="77777777" w:rsidR="00A34004" w:rsidRPr="009C4E1D" w:rsidRDefault="00A34004" w:rsidP="006E58E4">
                  <w:pPr>
                    <w:pStyle w:val="rowtabella0"/>
                    <w:rPr>
                      <w:color w:val="002060"/>
                    </w:rPr>
                  </w:pPr>
                  <w:r w:rsidRPr="009C4E1D">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9ACF7" w14:textId="77777777" w:rsidR="00A34004" w:rsidRPr="009C4E1D" w:rsidRDefault="00A34004" w:rsidP="006E58E4">
                  <w:pPr>
                    <w:pStyle w:val="rowtabella0"/>
                    <w:jc w:val="center"/>
                    <w:rPr>
                      <w:color w:val="002060"/>
                    </w:rPr>
                  </w:pPr>
                  <w:r w:rsidRPr="009C4E1D">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D76A4" w14:textId="77777777" w:rsidR="00A34004" w:rsidRPr="009C4E1D" w:rsidRDefault="00A34004" w:rsidP="006E58E4">
                  <w:pPr>
                    <w:pStyle w:val="rowtabella0"/>
                    <w:jc w:val="center"/>
                    <w:rPr>
                      <w:color w:val="002060"/>
                    </w:rPr>
                  </w:pPr>
                  <w:r w:rsidRPr="009C4E1D">
                    <w:rPr>
                      <w:color w:val="002060"/>
                    </w:rPr>
                    <w:t> </w:t>
                  </w:r>
                </w:p>
              </w:tc>
            </w:tr>
            <w:tr w:rsidR="00A34004" w:rsidRPr="009C4E1D" w14:paraId="6026D19E"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7F0F41" w14:textId="77777777" w:rsidR="00A34004" w:rsidRPr="009C4E1D" w:rsidRDefault="00A34004" w:rsidP="006E58E4">
                  <w:pPr>
                    <w:pStyle w:val="rowtabella0"/>
                    <w:rPr>
                      <w:color w:val="002060"/>
                    </w:rPr>
                  </w:pPr>
                  <w:r w:rsidRPr="009C4E1D">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790522" w14:textId="77777777" w:rsidR="00A34004" w:rsidRPr="009C4E1D" w:rsidRDefault="00A34004" w:rsidP="006E58E4">
                  <w:pPr>
                    <w:pStyle w:val="rowtabella0"/>
                    <w:rPr>
                      <w:color w:val="002060"/>
                    </w:rPr>
                  </w:pPr>
                  <w:r w:rsidRPr="009C4E1D">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C6BEFE" w14:textId="77777777" w:rsidR="00A34004" w:rsidRPr="009C4E1D" w:rsidRDefault="00A34004" w:rsidP="006E58E4">
                  <w:pPr>
                    <w:pStyle w:val="rowtabella0"/>
                    <w:jc w:val="center"/>
                    <w:rPr>
                      <w:color w:val="002060"/>
                    </w:rPr>
                  </w:pPr>
                  <w:r w:rsidRPr="009C4E1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9A07B6" w14:textId="77777777" w:rsidR="00A34004" w:rsidRPr="009C4E1D" w:rsidRDefault="00A34004" w:rsidP="006E58E4">
                  <w:pPr>
                    <w:pStyle w:val="rowtabella0"/>
                    <w:jc w:val="center"/>
                    <w:rPr>
                      <w:color w:val="002060"/>
                    </w:rPr>
                  </w:pPr>
                  <w:r w:rsidRPr="009C4E1D">
                    <w:rPr>
                      <w:color w:val="002060"/>
                    </w:rPr>
                    <w:t> </w:t>
                  </w:r>
                </w:p>
              </w:tc>
            </w:tr>
            <w:tr w:rsidR="00A34004" w:rsidRPr="009C4E1D" w14:paraId="22FCB8C9"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448805" w14:textId="77777777" w:rsidR="00A34004" w:rsidRPr="009C4E1D" w:rsidRDefault="00A34004" w:rsidP="006E58E4">
                  <w:pPr>
                    <w:pStyle w:val="rowtabella0"/>
                    <w:rPr>
                      <w:color w:val="002060"/>
                    </w:rPr>
                  </w:pPr>
                  <w:r w:rsidRPr="009C4E1D">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22F7B0" w14:textId="77777777" w:rsidR="00A34004" w:rsidRPr="009C4E1D" w:rsidRDefault="00A34004" w:rsidP="006E58E4">
                  <w:pPr>
                    <w:pStyle w:val="rowtabella0"/>
                    <w:rPr>
                      <w:color w:val="002060"/>
                    </w:rPr>
                  </w:pPr>
                  <w:r w:rsidRPr="009C4E1D">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850CE7" w14:textId="77777777" w:rsidR="00A34004" w:rsidRPr="009C4E1D" w:rsidRDefault="00A34004" w:rsidP="006E58E4">
                  <w:pPr>
                    <w:pStyle w:val="rowtabella0"/>
                    <w:jc w:val="center"/>
                    <w:rPr>
                      <w:color w:val="002060"/>
                    </w:rPr>
                  </w:pPr>
                  <w:r w:rsidRPr="009C4E1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4CDE65" w14:textId="77777777" w:rsidR="00A34004" w:rsidRPr="009C4E1D" w:rsidRDefault="00A34004" w:rsidP="006E58E4">
                  <w:pPr>
                    <w:pStyle w:val="rowtabella0"/>
                    <w:jc w:val="center"/>
                    <w:rPr>
                      <w:color w:val="002060"/>
                    </w:rPr>
                  </w:pPr>
                  <w:r w:rsidRPr="009C4E1D">
                    <w:rPr>
                      <w:color w:val="002060"/>
                    </w:rPr>
                    <w:t> </w:t>
                  </w:r>
                </w:p>
              </w:tc>
            </w:tr>
            <w:tr w:rsidR="00A34004" w:rsidRPr="009C4E1D" w14:paraId="47ADEC20"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49C6AB" w14:textId="77777777" w:rsidR="00A34004" w:rsidRPr="009C4E1D" w:rsidRDefault="00A34004" w:rsidP="006E58E4">
                  <w:pPr>
                    <w:pStyle w:val="rowtabella0"/>
                    <w:rPr>
                      <w:color w:val="002060"/>
                    </w:rPr>
                  </w:pPr>
                  <w:r w:rsidRPr="009C4E1D">
                    <w:rPr>
                      <w:color w:val="002060"/>
                    </w:rPr>
                    <w:t>(2) 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576B2F" w14:textId="77777777" w:rsidR="00A34004" w:rsidRPr="009C4E1D" w:rsidRDefault="00A34004" w:rsidP="006E58E4">
                  <w:pPr>
                    <w:pStyle w:val="rowtabella0"/>
                    <w:rPr>
                      <w:color w:val="002060"/>
                    </w:rPr>
                  </w:pPr>
                  <w:r w:rsidRPr="009C4E1D">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B7B47B" w14:textId="77777777" w:rsidR="00A34004" w:rsidRPr="009C4E1D" w:rsidRDefault="00A34004" w:rsidP="006E58E4">
                  <w:pPr>
                    <w:pStyle w:val="rowtabella0"/>
                    <w:jc w:val="center"/>
                    <w:rPr>
                      <w:color w:val="002060"/>
                    </w:rPr>
                  </w:pPr>
                  <w:r w:rsidRPr="009C4E1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939452" w14:textId="77777777" w:rsidR="00A34004" w:rsidRPr="009C4E1D" w:rsidRDefault="00A34004" w:rsidP="006E58E4">
                  <w:pPr>
                    <w:pStyle w:val="rowtabella0"/>
                    <w:jc w:val="center"/>
                    <w:rPr>
                      <w:color w:val="002060"/>
                    </w:rPr>
                  </w:pPr>
                  <w:r w:rsidRPr="009C4E1D">
                    <w:rPr>
                      <w:color w:val="002060"/>
                    </w:rPr>
                    <w:t> </w:t>
                  </w:r>
                </w:p>
              </w:tc>
            </w:tr>
            <w:tr w:rsidR="00A34004" w:rsidRPr="009C4E1D" w14:paraId="2621B956"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485566" w14:textId="77777777" w:rsidR="00A34004" w:rsidRPr="009C4E1D" w:rsidRDefault="00A34004" w:rsidP="006E58E4">
                  <w:pPr>
                    <w:pStyle w:val="rowtabella0"/>
                    <w:rPr>
                      <w:color w:val="002060"/>
                    </w:rPr>
                  </w:pPr>
                  <w:r w:rsidRPr="009C4E1D">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0118B9" w14:textId="77777777" w:rsidR="00A34004" w:rsidRPr="009C4E1D" w:rsidRDefault="00A34004" w:rsidP="006E58E4">
                  <w:pPr>
                    <w:pStyle w:val="rowtabella0"/>
                    <w:rPr>
                      <w:color w:val="002060"/>
                    </w:rPr>
                  </w:pPr>
                  <w:r w:rsidRPr="009C4E1D">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1E55FC" w14:textId="77777777" w:rsidR="00A34004" w:rsidRPr="009C4E1D" w:rsidRDefault="00A34004" w:rsidP="006E58E4">
                  <w:pPr>
                    <w:pStyle w:val="rowtabella0"/>
                    <w:jc w:val="center"/>
                    <w:rPr>
                      <w:color w:val="002060"/>
                    </w:rPr>
                  </w:pPr>
                  <w:r w:rsidRPr="009C4E1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D58A27" w14:textId="77777777" w:rsidR="00A34004" w:rsidRPr="009C4E1D" w:rsidRDefault="00A34004" w:rsidP="006E58E4">
                  <w:pPr>
                    <w:pStyle w:val="rowtabella0"/>
                    <w:jc w:val="center"/>
                    <w:rPr>
                      <w:color w:val="002060"/>
                    </w:rPr>
                  </w:pPr>
                  <w:r w:rsidRPr="009C4E1D">
                    <w:rPr>
                      <w:color w:val="002060"/>
                    </w:rPr>
                    <w:t> </w:t>
                  </w:r>
                </w:p>
              </w:tc>
            </w:tr>
            <w:tr w:rsidR="00A34004" w:rsidRPr="009C4E1D" w14:paraId="5DCC120D"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CFD06F" w14:textId="77777777" w:rsidR="00A34004" w:rsidRPr="009C4E1D" w:rsidRDefault="00A34004" w:rsidP="006E58E4">
                  <w:pPr>
                    <w:pStyle w:val="rowtabella0"/>
                    <w:rPr>
                      <w:color w:val="002060"/>
                    </w:rPr>
                  </w:pPr>
                  <w:r w:rsidRPr="009C4E1D">
                    <w:rPr>
                      <w:color w:val="002060"/>
                    </w:rPr>
                    <w:t>(3)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C3B5F" w14:textId="77777777" w:rsidR="00A34004" w:rsidRPr="009C4E1D" w:rsidRDefault="00A34004" w:rsidP="006E58E4">
                  <w:pPr>
                    <w:pStyle w:val="rowtabella0"/>
                    <w:rPr>
                      <w:color w:val="002060"/>
                    </w:rPr>
                  </w:pPr>
                  <w:r w:rsidRPr="009C4E1D">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E6788" w14:textId="77777777" w:rsidR="00A34004" w:rsidRPr="009C4E1D" w:rsidRDefault="00A34004" w:rsidP="006E58E4">
                  <w:pPr>
                    <w:pStyle w:val="rowtabella0"/>
                    <w:jc w:val="center"/>
                    <w:rPr>
                      <w:color w:val="002060"/>
                    </w:rPr>
                  </w:pPr>
                  <w:r w:rsidRPr="009C4E1D">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692D6" w14:textId="77777777" w:rsidR="00A34004" w:rsidRPr="009C4E1D" w:rsidRDefault="00A34004" w:rsidP="006E58E4">
                  <w:pPr>
                    <w:pStyle w:val="rowtabella0"/>
                    <w:jc w:val="center"/>
                    <w:rPr>
                      <w:color w:val="002060"/>
                    </w:rPr>
                  </w:pPr>
                  <w:r w:rsidRPr="009C4E1D">
                    <w:rPr>
                      <w:color w:val="002060"/>
                    </w:rPr>
                    <w:t> </w:t>
                  </w:r>
                </w:p>
              </w:tc>
            </w:tr>
            <w:tr w:rsidR="00A34004" w:rsidRPr="009C4E1D" w14:paraId="62F78E50"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78DD75A7" w14:textId="77777777" w:rsidR="00A34004" w:rsidRPr="009C4E1D" w:rsidRDefault="00A34004" w:rsidP="006E58E4">
                  <w:pPr>
                    <w:pStyle w:val="rowtabella0"/>
                    <w:rPr>
                      <w:color w:val="002060"/>
                    </w:rPr>
                  </w:pPr>
                  <w:r w:rsidRPr="009C4E1D">
                    <w:rPr>
                      <w:color w:val="002060"/>
                    </w:rPr>
                    <w:t>(1) - disputata il 28/02/2026</w:t>
                  </w:r>
                </w:p>
              </w:tc>
            </w:tr>
            <w:tr w:rsidR="00A34004" w:rsidRPr="009C4E1D" w14:paraId="0F89506F"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4E1B7CA3" w14:textId="77777777" w:rsidR="00A34004" w:rsidRPr="009C4E1D" w:rsidRDefault="00A34004" w:rsidP="006E58E4">
                  <w:pPr>
                    <w:pStyle w:val="rowtabella0"/>
                    <w:rPr>
                      <w:color w:val="002060"/>
                    </w:rPr>
                  </w:pPr>
                  <w:r w:rsidRPr="009C4E1D">
                    <w:rPr>
                      <w:color w:val="002060"/>
                    </w:rPr>
                    <w:t>(2) - disputata il 02/03/2026</w:t>
                  </w:r>
                </w:p>
              </w:tc>
            </w:tr>
            <w:tr w:rsidR="00A34004" w:rsidRPr="009C4E1D" w14:paraId="14C99EB2"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21DF7649" w14:textId="77777777" w:rsidR="00A34004" w:rsidRPr="009C4E1D" w:rsidRDefault="00A34004" w:rsidP="006E58E4">
                  <w:pPr>
                    <w:pStyle w:val="rowtabella0"/>
                    <w:rPr>
                      <w:color w:val="002060"/>
                    </w:rPr>
                  </w:pPr>
                  <w:r w:rsidRPr="009C4E1D">
                    <w:rPr>
                      <w:color w:val="002060"/>
                    </w:rPr>
                    <w:t>(3) - disputata il 01/03/2026</w:t>
                  </w:r>
                </w:p>
              </w:tc>
            </w:tr>
          </w:tbl>
          <w:p w14:paraId="15D9D3C8" w14:textId="77777777" w:rsidR="00A34004" w:rsidRPr="009C4E1D" w:rsidRDefault="00A34004" w:rsidP="006E58E4">
            <w:pPr>
              <w:rPr>
                <w:color w:val="002060"/>
              </w:rPr>
            </w:pPr>
          </w:p>
        </w:tc>
      </w:tr>
    </w:tbl>
    <w:p w14:paraId="3404FB3E" w14:textId="77777777" w:rsidR="00A34004" w:rsidRPr="009C4E1D" w:rsidRDefault="00A34004" w:rsidP="00A340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004" w:rsidRPr="009C4E1D" w14:paraId="43CEDDA4"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02B0AB40"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73F35" w14:textId="77777777" w:rsidR="00A34004" w:rsidRPr="009C4E1D" w:rsidRDefault="00A34004" w:rsidP="006E58E4">
                  <w:pPr>
                    <w:pStyle w:val="headertabella0"/>
                    <w:rPr>
                      <w:color w:val="002060"/>
                    </w:rPr>
                  </w:pPr>
                  <w:r w:rsidRPr="009C4E1D">
                    <w:rPr>
                      <w:color w:val="002060"/>
                    </w:rPr>
                    <w:t>GIRONE E - 6 Giornata - R</w:t>
                  </w:r>
                </w:p>
              </w:tc>
            </w:tr>
            <w:tr w:rsidR="00A34004" w:rsidRPr="009C4E1D" w14:paraId="0659CF37"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6654E" w14:textId="77777777" w:rsidR="00A34004" w:rsidRPr="009C4E1D" w:rsidRDefault="00A34004" w:rsidP="006E58E4">
                  <w:pPr>
                    <w:pStyle w:val="rowtabella0"/>
                    <w:rPr>
                      <w:color w:val="002060"/>
                    </w:rPr>
                  </w:pPr>
                  <w:r w:rsidRPr="009C4E1D">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93DE0" w14:textId="77777777" w:rsidR="00A34004" w:rsidRPr="009C4E1D" w:rsidRDefault="00A34004" w:rsidP="006E58E4">
                  <w:pPr>
                    <w:pStyle w:val="rowtabella0"/>
                    <w:rPr>
                      <w:color w:val="002060"/>
                    </w:rPr>
                  </w:pPr>
                  <w:r w:rsidRPr="009C4E1D">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7915F" w14:textId="77777777" w:rsidR="00A34004" w:rsidRPr="009C4E1D" w:rsidRDefault="00A34004" w:rsidP="006E58E4">
                  <w:pPr>
                    <w:pStyle w:val="rowtabella0"/>
                    <w:jc w:val="center"/>
                    <w:rPr>
                      <w:color w:val="002060"/>
                    </w:rPr>
                  </w:pPr>
                  <w:r w:rsidRPr="009C4E1D">
                    <w:rPr>
                      <w:color w:val="002060"/>
                    </w:rPr>
                    <w:t>7 - 5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09890" w14:textId="77777777" w:rsidR="00A34004" w:rsidRPr="009C4E1D" w:rsidRDefault="00A34004" w:rsidP="006E58E4">
                  <w:pPr>
                    <w:pStyle w:val="rowtabella0"/>
                    <w:jc w:val="center"/>
                    <w:rPr>
                      <w:color w:val="002060"/>
                    </w:rPr>
                  </w:pPr>
                  <w:r w:rsidRPr="009C4E1D">
                    <w:rPr>
                      <w:color w:val="002060"/>
                    </w:rPr>
                    <w:t> </w:t>
                  </w:r>
                </w:p>
              </w:tc>
            </w:tr>
            <w:tr w:rsidR="00A34004" w:rsidRPr="009C4E1D" w14:paraId="6B697B35"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6F310B" w14:textId="77777777" w:rsidR="00A34004" w:rsidRPr="009C4E1D" w:rsidRDefault="00A34004" w:rsidP="006E58E4">
                  <w:pPr>
                    <w:pStyle w:val="rowtabella0"/>
                    <w:rPr>
                      <w:color w:val="002060"/>
                    </w:rPr>
                  </w:pPr>
                  <w:r w:rsidRPr="009C4E1D">
                    <w:rPr>
                      <w:color w:val="002060"/>
                    </w:rPr>
                    <w:t xml:space="preserve">CALCIO </w:t>
                  </w:r>
                  <w:proofErr w:type="gramStart"/>
                  <w:r w:rsidRPr="009C4E1D">
                    <w:rPr>
                      <w:color w:val="002060"/>
                    </w:rPr>
                    <w:t>S.ELPIDIO</w:t>
                  </w:r>
                  <w:proofErr w:type="gramEnd"/>
                  <w:r w:rsidRPr="009C4E1D">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B95873" w14:textId="77777777" w:rsidR="00A34004" w:rsidRPr="009C4E1D" w:rsidRDefault="00A34004" w:rsidP="006E58E4">
                  <w:pPr>
                    <w:pStyle w:val="rowtabella0"/>
                    <w:rPr>
                      <w:color w:val="002060"/>
                    </w:rPr>
                  </w:pPr>
                  <w:r w:rsidRPr="009C4E1D">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830B5E" w14:textId="77777777" w:rsidR="00A34004" w:rsidRPr="009C4E1D" w:rsidRDefault="00A34004" w:rsidP="006E58E4">
                  <w:pPr>
                    <w:pStyle w:val="rowtabella0"/>
                    <w:jc w:val="center"/>
                    <w:rPr>
                      <w:color w:val="002060"/>
                    </w:rPr>
                  </w:pPr>
                  <w:r w:rsidRPr="009C4E1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57FBF4" w14:textId="77777777" w:rsidR="00A34004" w:rsidRPr="009C4E1D" w:rsidRDefault="00A34004" w:rsidP="006E58E4">
                  <w:pPr>
                    <w:pStyle w:val="rowtabella0"/>
                    <w:jc w:val="center"/>
                    <w:rPr>
                      <w:color w:val="002060"/>
                    </w:rPr>
                  </w:pPr>
                  <w:r w:rsidRPr="009C4E1D">
                    <w:rPr>
                      <w:color w:val="002060"/>
                    </w:rPr>
                    <w:t> </w:t>
                  </w:r>
                </w:p>
              </w:tc>
            </w:tr>
            <w:tr w:rsidR="00A34004" w:rsidRPr="009C4E1D" w14:paraId="2CA66A28"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A8899A" w14:textId="77777777" w:rsidR="00A34004" w:rsidRPr="009C4E1D" w:rsidRDefault="00A34004" w:rsidP="006E58E4">
                  <w:pPr>
                    <w:pStyle w:val="rowtabella0"/>
                    <w:rPr>
                      <w:color w:val="002060"/>
                    </w:rPr>
                  </w:pPr>
                  <w:proofErr w:type="gramStart"/>
                  <w:r w:rsidRPr="009C4E1D">
                    <w:rPr>
                      <w:color w:val="002060"/>
                    </w:rPr>
                    <w:t>CITTA</w:t>
                  </w:r>
                  <w:proofErr w:type="gramEnd"/>
                  <w:r w:rsidRPr="009C4E1D">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B3C1C6" w14:textId="77777777" w:rsidR="00A34004" w:rsidRPr="009C4E1D" w:rsidRDefault="00A34004" w:rsidP="006E58E4">
                  <w:pPr>
                    <w:pStyle w:val="rowtabella0"/>
                    <w:rPr>
                      <w:color w:val="002060"/>
                    </w:rPr>
                  </w:pPr>
                  <w:r w:rsidRPr="009C4E1D">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1D80D3" w14:textId="77777777" w:rsidR="00A34004" w:rsidRPr="009C4E1D" w:rsidRDefault="00A34004" w:rsidP="006E58E4">
                  <w:pPr>
                    <w:pStyle w:val="rowtabella0"/>
                    <w:jc w:val="center"/>
                    <w:rPr>
                      <w:color w:val="002060"/>
                    </w:rPr>
                  </w:pPr>
                  <w:r w:rsidRPr="009C4E1D">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E40BD3" w14:textId="77777777" w:rsidR="00A34004" w:rsidRPr="009C4E1D" w:rsidRDefault="00A34004" w:rsidP="006E58E4">
                  <w:pPr>
                    <w:pStyle w:val="rowtabella0"/>
                    <w:jc w:val="center"/>
                    <w:rPr>
                      <w:color w:val="002060"/>
                    </w:rPr>
                  </w:pPr>
                  <w:r w:rsidRPr="009C4E1D">
                    <w:rPr>
                      <w:color w:val="002060"/>
                    </w:rPr>
                    <w:t> </w:t>
                  </w:r>
                </w:p>
              </w:tc>
            </w:tr>
            <w:tr w:rsidR="00A34004" w:rsidRPr="009C4E1D" w14:paraId="51C2974E"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434578" w14:textId="77777777" w:rsidR="00A34004" w:rsidRPr="009C4E1D" w:rsidRDefault="00A34004" w:rsidP="006E58E4">
                  <w:pPr>
                    <w:pStyle w:val="rowtabella0"/>
                    <w:rPr>
                      <w:color w:val="002060"/>
                    </w:rPr>
                  </w:pPr>
                  <w:r w:rsidRPr="009C4E1D">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CCC444" w14:textId="77777777" w:rsidR="00A34004" w:rsidRPr="009C4E1D" w:rsidRDefault="00A34004" w:rsidP="006E58E4">
                  <w:pPr>
                    <w:pStyle w:val="rowtabella0"/>
                    <w:rPr>
                      <w:color w:val="002060"/>
                    </w:rPr>
                  </w:pPr>
                  <w:r w:rsidRPr="009C4E1D">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923CF8" w14:textId="77777777" w:rsidR="00A34004" w:rsidRPr="009C4E1D" w:rsidRDefault="00A34004" w:rsidP="006E58E4">
                  <w:pPr>
                    <w:pStyle w:val="rowtabella0"/>
                    <w:jc w:val="center"/>
                    <w:rPr>
                      <w:color w:val="002060"/>
                    </w:rPr>
                  </w:pPr>
                  <w:r w:rsidRPr="009C4E1D">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39CEE2" w14:textId="77777777" w:rsidR="00A34004" w:rsidRPr="009C4E1D" w:rsidRDefault="00A34004" w:rsidP="006E58E4">
                  <w:pPr>
                    <w:pStyle w:val="rowtabella0"/>
                    <w:jc w:val="center"/>
                    <w:rPr>
                      <w:color w:val="002060"/>
                    </w:rPr>
                  </w:pPr>
                  <w:r w:rsidRPr="009C4E1D">
                    <w:rPr>
                      <w:color w:val="002060"/>
                    </w:rPr>
                    <w:t> </w:t>
                  </w:r>
                </w:p>
              </w:tc>
            </w:tr>
            <w:tr w:rsidR="00A34004" w:rsidRPr="009C4E1D" w14:paraId="7373046C"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33780F" w14:textId="77777777" w:rsidR="00A34004" w:rsidRPr="009C4E1D" w:rsidRDefault="00A34004" w:rsidP="006E58E4">
                  <w:pPr>
                    <w:pStyle w:val="rowtabella0"/>
                    <w:rPr>
                      <w:color w:val="002060"/>
                    </w:rPr>
                  </w:pPr>
                  <w:r w:rsidRPr="009C4E1D">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91A06F" w14:textId="77777777" w:rsidR="00A34004" w:rsidRPr="009C4E1D" w:rsidRDefault="00A34004" w:rsidP="006E58E4">
                  <w:pPr>
                    <w:pStyle w:val="rowtabella0"/>
                    <w:rPr>
                      <w:color w:val="002060"/>
                    </w:rPr>
                  </w:pPr>
                  <w:r w:rsidRPr="009C4E1D">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472A7" w14:textId="77777777" w:rsidR="00A34004" w:rsidRPr="009C4E1D" w:rsidRDefault="00A34004" w:rsidP="006E58E4">
                  <w:pPr>
                    <w:pStyle w:val="rowtabella0"/>
                    <w:jc w:val="center"/>
                    <w:rPr>
                      <w:color w:val="002060"/>
                    </w:rPr>
                  </w:pPr>
                  <w:r w:rsidRPr="009C4E1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6F5094" w14:textId="77777777" w:rsidR="00A34004" w:rsidRPr="009C4E1D" w:rsidRDefault="00A34004" w:rsidP="006E58E4">
                  <w:pPr>
                    <w:pStyle w:val="rowtabella0"/>
                    <w:jc w:val="center"/>
                    <w:rPr>
                      <w:color w:val="002060"/>
                    </w:rPr>
                  </w:pPr>
                  <w:r w:rsidRPr="009C4E1D">
                    <w:rPr>
                      <w:color w:val="002060"/>
                    </w:rPr>
                    <w:t> </w:t>
                  </w:r>
                </w:p>
              </w:tc>
            </w:tr>
            <w:tr w:rsidR="00A34004" w:rsidRPr="009C4E1D" w14:paraId="4AEE5BEF"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7D8817" w14:textId="77777777" w:rsidR="00A34004" w:rsidRPr="009C4E1D" w:rsidRDefault="00A34004" w:rsidP="006E58E4">
                  <w:pPr>
                    <w:pStyle w:val="rowtabella0"/>
                    <w:rPr>
                      <w:color w:val="002060"/>
                    </w:rPr>
                  </w:pPr>
                  <w:r w:rsidRPr="009C4E1D">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AA0B6" w14:textId="77777777" w:rsidR="00A34004" w:rsidRPr="009C4E1D" w:rsidRDefault="00A34004" w:rsidP="006E58E4">
                  <w:pPr>
                    <w:pStyle w:val="rowtabella0"/>
                    <w:rPr>
                      <w:color w:val="002060"/>
                    </w:rPr>
                  </w:pPr>
                  <w:r w:rsidRPr="009C4E1D">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45575" w14:textId="77777777" w:rsidR="00A34004" w:rsidRPr="009C4E1D" w:rsidRDefault="00A34004" w:rsidP="006E58E4">
                  <w:pPr>
                    <w:pStyle w:val="rowtabella0"/>
                    <w:jc w:val="center"/>
                    <w:rPr>
                      <w:color w:val="002060"/>
                    </w:rPr>
                  </w:pPr>
                  <w:r w:rsidRPr="009C4E1D">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F668F" w14:textId="77777777" w:rsidR="00A34004" w:rsidRPr="009C4E1D" w:rsidRDefault="00A34004" w:rsidP="006E58E4">
                  <w:pPr>
                    <w:pStyle w:val="rowtabella0"/>
                    <w:jc w:val="center"/>
                    <w:rPr>
                      <w:color w:val="002060"/>
                    </w:rPr>
                  </w:pPr>
                  <w:r w:rsidRPr="009C4E1D">
                    <w:rPr>
                      <w:color w:val="002060"/>
                    </w:rPr>
                    <w:t> </w:t>
                  </w:r>
                </w:p>
              </w:tc>
            </w:tr>
          </w:tbl>
          <w:p w14:paraId="3549AD73" w14:textId="77777777" w:rsidR="00A34004" w:rsidRPr="009C4E1D" w:rsidRDefault="00A34004" w:rsidP="006E58E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3BCA692C"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FF582" w14:textId="77777777" w:rsidR="00A34004" w:rsidRPr="009C4E1D" w:rsidRDefault="00A34004" w:rsidP="006E58E4">
                  <w:pPr>
                    <w:pStyle w:val="headertabella0"/>
                    <w:rPr>
                      <w:color w:val="002060"/>
                    </w:rPr>
                  </w:pPr>
                  <w:r w:rsidRPr="009C4E1D">
                    <w:rPr>
                      <w:color w:val="002060"/>
                    </w:rPr>
                    <w:t>GIRONE F - 6 Giornata - R</w:t>
                  </w:r>
                </w:p>
              </w:tc>
            </w:tr>
            <w:tr w:rsidR="00A34004" w:rsidRPr="009C4E1D" w14:paraId="3D4CC3E3"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319ADE" w14:textId="77777777" w:rsidR="00A34004" w:rsidRPr="009C4E1D" w:rsidRDefault="00A34004" w:rsidP="006E58E4">
                  <w:pPr>
                    <w:pStyle w:val="rowtabella0"/>
                    <w:rPr>
                      <w:color w:val="002060"/>
                    </w:rPr>
                  </w:pPr>
                  <w:r w:rsidRPr="009C4E1D">
                    <w:rPr>
                      <w:color w:val="002060"/>
                    </w:rPr>
                    <w:t>CASTIGNANO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F2758" w14:textId="77777777" w:rsidR="00A34004" w:rsidRPr="009C4E1D" w:rsidRDefault="00A34004" w:rsidP="006E58E4">
                  <w:pPr>
                    <w:pStyle w:val="rowtabella0"/>
                    <w:rPr>
                      <w:color w:val="002060"/>
                    </w:rPr>
                  </w:pPr>
                  <w:r w:rsidRPr="009C4E1D">
                    <w:rPr>
                      <w:color w:val="002060"/>
                    </w:rPr>
                    <w:t>- ACCUMOLI GANG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515A4" w14:textId="77777777" w:rsidR="00A34004" w:rsidRPr="009C4E1D" w:rsidRDefault="00A34004" w:rsidP="006E58E4">
                  <w:pPr>
                    <w:pStyle w:val="rowtabella0"/>
                    <w:jc w:val="center"/>
                    <w:rPr>
                      <w:color w:val="002060"/>
                    </w:rPr>
                  </w:pPr>
                  <w:r w:rsidRPr="009C4E1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BF0AB" w14:textId="77777777" w:rsidR="00A34004" w:rsidRPr="009C4E1D" w:rsidRDefault="00A34004" w:rsidP="006E58E4">
                  <w:pPr>
                    <w:pStyle w:val="rowtabella0"/>
                    <w:jc w:val="center"/>
                    <w:rPr>
                      <w:color w:val="002060"/>
                    </w:rPr>
                  </w:pPr>
                  <w:r w:rsidRPr="009C4E1D">
                    <w:rPr>
                      <w:color w:val="002060"/>
                    </w:rPr>
                    <w:t> </w:t>
                  </w:r>
                </w:p>
              </w:tc>
            </w:tr>
            <w:tr w:rsidR="00A34004" w:rsidRPr="009C4E1D" w14:paraId="3F906361"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03A74B" w14:textId="77777777" w:rsidR="00A34004" w:rsidRPr="009C4E1D" w:rsidRDefault="00A34004" w:rsidP="006E58E4">
                  <w:pPr>
                    <w:pStyle w:val="rowtabella0"/>
                    <w:rPr>
                      <w:color w:val="002060"/>
                    </w:rPr>
                  </w:pPr>
                  <w:r w:rsidRPr="009C4E1D">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5BB31" w14:textId="77777777" w:rsidR="00A34004" w:rsidRPr="009C4E1D" w:rsidRDefault="00A34004" w:rsidP="006E58E4">
                  <w:pPr>
                    <w:pStyle w:val="rowtabella0"/>
                    <w:rPr>
                      <w:color w:val="002060"/>
                    </w:rPr>
                  </w:pPr>
                  <w:r w:rsidRPr="009C4E1D">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5B2391" w14:textId="77777777" w:rsidR="00A34004" w:rsidRPr="009C4E1D" w:rsidRDefault="00A34004" w:rsidP="006E58E4">
                  <w:pPr>
                    <w:pStyle w:val="rowtabella0"/>
                    <w:jc w:val="center"/>
                    <w:rPr>
                      <w:color w:val="002060"/>
                    </w:rPr>
                  </w:pPr>
                  <w:r w:rsidRPr="009C4E1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702035" w14:textId="77777777" w:rsidR="00A34004" w:rsidRPr="009C4E1D" w:rsidRDefault="00A34004" w:rsidP="006E58E4">
                  <w:pPr>
                    <w:pStyle w:val="rowtabella0"/>
                    <w:jc w:val="center"/>
                    <w:rPr>
                      <w:color w:val="002060"/>
                    </w:rPr>
                  </w:pPr>
                  <w:r w:rsidRPr="009C4E1D">
                    <w:rPr>
                      <w:color w:val="002060"/>
                    </w:rPr>
                    <w:t> </w:t>
                  </w:r>
                </w:p>
              </w:tc>
            </w:tr>
            <w:tr w:rsidR="00A34004" w:rsidRPr="009C4E1D" w14:paraId="7E8155B4"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414519" w14:textId="77777777" w:rsidR="00A34004" w:rsidRPr="009C4E1D" w:rsidRDefault="00A34004" w:rsidP="006E58E4">
                  <w:pPr>
                    <w:pStyle w:val="rowtabella0"/>
                    <w:rPr>
                      <w:color w:val="002060"/>
                    </w:rPr>
                  </w:pPr>
                  <w:r w:rsidRPr="009C4E1D">
                    <w:rPr>
                      <w:color w:val="002060"/>
                    </w:rPr>
                    <w:t>MANSARDA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04A726" w14:textId="77777777" w:rsidR="00A34004" w:rsidRPr="009C4E1D" w:rsidRDefault="00A34004" w:rsidP="006E58E4">
                  <w:pPr>
                    <w:pStyle w:val="rowtabella0"/>
                    <w:rPr>
                      <w:color w:val="002060"/>
                    </w:rPr>
                  </w:pPr>
                  <w:r w:rsidRPr="009C4E1D">
                    <w:rPr>
                      <w:color w:val="002060"/>
                    </w:rPr>
                    <w:t>- CASTORANESE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8D3931" w14:textId="77777777" w:rsidR="00A34004" w:rsidRPr="009C4E1D" w:rsidRDefault="00A34004" w:rsidP="006E58E4">
                  <w:pPr>
                    <w:pStyle w:val="rowtabella0"/>
                    <w:jc w:val="center"/>
                    <w:rPr>
                      <w:color w:val="002060"/>
                    </w:rPr>
                  </w:pPr>
                  <w:r w:rsidRPr="009C4E1D">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D7E538" w14:textId="77777777" w:rsidR="00A34004" w:rsidRPr="009C4E1D" w:rsidRDefault="00A34004" w:rsidP="006E58E4">
                  <w:pPr>
                    <w:pStyle w:val="rowtabella0"/>
                    <w:jc w:val="center"/>
                    <w:rPr>
                      <w:color w:val="002060"/>
                    </w:rPr>
                  </w:pPr>
                  <w:r w:rsidRPr="009C4E1D">
                    <w:rPr>
                      <w:color w:val="002060"/>
                    </w:rPr>
                    <w:t> </w:t>
                  </w:r>
                </w:p>
              </w:tc>
            </w:tr>
            <w:tr w:rsidR="00A34004" w:rsidRPr="009C4E1D" w14:paraId="68902BBB"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C1DBB8" w14:textId="77777777" w:rsidR="00A34004" w:rsidRPr="009C4E1D" w:rsidRDefault="00A34004" w:rsidP="006E58E4">
                  <w:pPr>
                    <w:pStyle w:val="rowtabella0"/>
                    <w:rPr>
                      <w:color w:val="002060"/>
                    </w:rPr>
                  </w:pPr>
                  <w:r w:rsidRPr="009C4E1D">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16E91A" w14:textId="77777777" w:rsidR="00A34004" w:rsidRPr="009C4E1D" w:rsidRDefault="00A34004" w:rsidP="006E58E4">
                  <w:pPr>
                    <w:pStyle w:val="rowtabella0"/>
                    <w:rPr>
                      <w:color w:val="002060"/>
                    </w:rPr>
                  </w:pPr>
                  <w:r w:rsidRPr="009C4E1D">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F95A51" w14:textId="77777777" w:rsidR="00A34004" w:rsidRPr="009C4E1D" w:rsidRDefault="00A34004" w:rsidP="006E58E4">
                  <w:pPr>
                    <w:pStyle w:val="rowtabella0"/>
                    <w:jc w:val="center"/>
                    <w:rPr>
                      <w:color w:val="002060"/>
                    </w:rPr>
                  </w:pPr>
                  <w:r w:rsidRPr="009C4E1D">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0AC764" w14:textId="77777777" w:rsidR="00A34004" w:rsidRPr="009C4E1D" w:rsidRDefault="00A34004" w:rsidP="006E58E4">
                  <w:pPr>
                    <w:pStyle w:val="rowtabella0"/>
                    <w:jc w:val="center"/>
                    <w:rPr>
                      <w:color w:val="002060"/>
                    </w:rPr>
                  </w:pPr>
                  <w:r w:rsidRPr="009C4E1D">
                    <w:rPr>
                      <w:color w:val="002060"/>
                    </w:rPr>
                    <w:t> </w:t>
                  </w:r>
                </w:p>
              </w:tc>
            </w:tr>
            <w:tr w:rsidR="00A34004" w:rsidRPr="009C4E1D" w14:paraId="363FEB67"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EA8E0E" w14:textId="77777777" w:rsidR="00A34004" w:rsidRPr="009C4E1D" w:rsidRDefault="00A34004" w:rsidP="006E58E4">
                  <w:pPr>
                    <w:pStyle w:val="rowtabella0"/>
                    <w:rPr>
                      <w:color w:val="002060"/>
                    </w:rPr>
                  </w:pPr>
                  <w:r w:rsidRPr="009C4E1D">
                    <w:rPr>
                      <w:color w:val="002060"/>
                    </w:rPr>
                    <w:t>POLISPORTIVA VILLA PIGNA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58A939" w14:textId="77777777" w:rsidR="00A34004" w:rsidRPr="009C4E1D" w:rsidRDefault="00A34004" w:rsidP="006E58E4">
                  <w:pPr>
                    <w:pStyle w:val="rowtabella0"/>
                    <w:rPr>
                      <w:color w:val="002060"/>
                    </w:rPr>
                  </w:pPr>
                  <w:r w:rsidRPr="009C4E1D">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60A62F" w14:textId="77777777" w:rsidR="00A34004" w:rsidRPr="009C4E1D" w:rsidRDefault="00A34004" w:rsidP="006E58E4">
                  <w:pPr>
                    <w:pStyle w:val="rowtabella0"/>
                    <w:jc w:val="center"/>
                    <w:rPr>
                      <w:color w:val="002060"/>
                    </w:rPr>
                  </w:pPr>
                  <w:r w:rsidRPr="009C4E1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D40E92" w14:textId="77777777" w:rsidR="00A34004" w:rsidRPr="009C4E1D" w:rsidRDefault="00A34004" w:rsidP="006E58E4">
                  <w:pPr>
                    <w:pStyle w:val="rowtabella0"/>
                    <w:jc w:val="center"/>
                    <w:rPr>
                      <w:color w:val="002060"/>
                    </w:rPr>
                  </w:pPr>
                  <w:r w:rsidRPr="009C4E1D">
                    <w:rPr>
                      <w:color w:val="002060"/>
                    </w:rPr>
                    <w:t> </w:t>
                  </w:r>
                </w:p>
              </w:tc>
            </w:tr>
            <w:tr w:rsidR="00A34004" w:rsidRPr="009C4E1D" w14:paraId="2B2C1630"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6ABA1" w14:textId="77777777" w:rsidR="00A34004" w:rsidRPr="009C4E1D" w:rsidRDefault="00A34004" w:rsidP="006E58E4">
                  <w:pPr>
                    <w:pStyle w:val="rowtabella0"/>
                    <w:rPr>
                      <w:color w:val="002060"/>
                    </w:rPr>
                  </w:pPr>
                  <w:r w:rsidRPr="009C4E1D">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17D4" w14:textId="77777777" w:rsidR="00A34004" w:rsidRPr="009C4E1D" w:rsidRDefault="00A34004" w:rsidP="006E58E4">
                  <w:pPr>
                    <w:pStyle w:val="rowtabella0"/>
                    <w:rPr>
                      <w:color w:val="002060"/>
                    </w:rPr>
                  </w:pPr>
                  <w:r w:rsidRPr="009C4E1D">
                    <w:rPr>
                      <w:color w:val="002060"/>
                    </w:rPr>
                    <w:t>-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5FFC7" w14:textId="77777777" w:rsidR="00A34004" w:rsidRPr="009C4E1D" w:rsidRDefault="00A34004" w:rsidP="006E58E4">
                  <w:pPr>
                    <w:pStyle w:val="rowtabella0"/>
                    <w:jc w:val="center"/>
                    <w:rPr>
                      <w:color w:val="002060"/>
                    </w:rPr>
                  </w:pPr>
                  <w:r w:rsidRPr="009C4E1D">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22E03" w14:textId="77777777" w:rsidR="00A34004" w:rsidRPr="009C4E1D" w:rsidRDefault="00A34004" w:rsidP="006E58E4">
                  <w:pPr>
                    <w:pStyle w:val="rowtabella0"/>
                    <w:jc w:val="center"/>
                    <w:rPr>
                      <w:color w:val="002060"/>
                    </w:rPr>
                  </w:pPr>
                  <w:r w:rsidRPr="009C4E1D">
                    <w:rPr>
                      <w:color w:val="002060"/>
                    </w:rPr>
                    <w:t> </w:t>
                  </w:r>
                </w:p>
              </w:tc>
            </w:tr>
          </w:tbl>
          <w:p w14:paraId="555BF4E5" w14:textId="77777777" w:rsidR="00A34004" w:rsidRPr="009C4E1D" w:rsidRDefault="00A34004" w:rsidP="006E58E4">
            <w:pPr>
              <w:rPr>
                <w:color w:val="002060"/>
              </w:rPr>
            </w:pPr>
          </w:p>
        </w:tc>
      </w:tr>
    </w:tbl>
    <w:p w14:paraId="7219BE5B" w14:textId="77777777" w:rsidR="00A34004" w:rsidRPr="009C4E1D" w:rsidRDefault="00A34004" w:rsidP="00A34004">
      <w:pPr>
        <w:pStyle w:val="breakline"/>
        <w:rPr>
          <w:rFonts w:eastAsiaTheme="minorEastAsia"/>
          <w:color w:val="002060"/>
        </w:rPr>
      </w:pPr>
    </w:p>
    <w:p w14:paraId="60A8AAD5" w14:textId="77777777" w:rsidR="00A34004" w:rsidRPr="009C4E1D" w:rsidRDefault="00A34004" w:rsidP="00A34004">
      <w:pPr>
        <w:pStyle w:val="breakline"/>
        <w:rPr>
          <w:color w:val="002060"/>
        </w:rPr>
      </w:pPr>
    </w:p>
    <w:p w14:paraId="41AE9E4C" w14:textId="77777777" w:rsidR="00A34004" w:rsidRPr="009C4E1D" w:rsidRDefault="00A34004" w:rsidP="00A34004">
      <w:pPr>
        <w:pStyle w:val="titoloprinc0"/>
        <w:rPr>
          <w:color w:val="002060"/>
        </w:rPr>
      </w:pPr>
      <w:r w:rsidRPr="009C4E1D">
        <w:rPr>
          <w:color w:val="002060"/>
        </w:rPr>
        <w:t>GIUDICE SPORTIVO</w:t>
      </w:r>
    </w:p>
    <w:p w14:paraId="62FB992E" w14:textId="77777777" w:rsidR="00A34004" w:rsidRPr="009C4E1D" w:rsidRDefault="00A34004" w:rsidP="00A34004">
      <w:pPr>
        <w:pStyle w:val="diffida"/>
        <w:rPr>
          <w:color w:val="002060"/>
        </w:rPr>
      </w:pPr>
      <w:r w:rsidRPr="009C4E1D">
        <w:rPr>
          <w:color w:val="002060"/>
        </w:rPr>
        <w:t>Il Giudice Sportivo Avv. Agnese Lazzaretti, con l'assistenza del Segretario Angelo Castellana, nella seduta del 04/03/2026, ha adottato le decisioni che di seguito integralmente si riportano:</w:t>
      </w:r>
    </w:p>
    <w:p w14:paraId="6930762A" w14:textId="77777777" w:rsidR="00A34004" w:rsidRPr="009C4E1D" w:rsidRDefault="00A34004" w:rsidP="00A34004">
      <w:pPr>
        <w:pStyle w:val="titolo10"/>
        <w:rPr>
          <w:color w:val="002060"/>
        </w:rPr>
      </w:pPr>
      <w:r w:rsidRPr="009C4E1D">
        <w:rPr>
          <w:color w:val="002060"/>
        </w:rPr>
        <w:t xml:space="preserve">GARE DEL 27/ 2/2026 </w:t>
      </w:r>
    </w:p>
    <w:p w14:paraId="03321E26" w14:textId="77777777" w:rsidR="00A34004" w:rsidRPr="009C4E1D" w:rsidRDefault="00A34004" w:rsidP="00A34004">
      <w:pPr>
        <w:pStyle w:val="titolo7a"/>
        <w:rPr>
          <w:color w:val="002060"/>
        </w:rPr>
      </w:pPr>
      <w:r w:rsidRPr="009C4E1D">
        <w:rPr>
          <w:color w:val="002060"/>
        </w:rPr>
        <w:t xml:space="preserve">PROVVEDIMENTI DISCIPLINARI </w:t>
      </w:r>
    </w:p>
    <w:p w14:paraId="34BB5911"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1254C30A" w14:textId="77777777" w:rsidR="00A34004" w:rsidRPr="009C4E1D" w:rsidRDefault="00A34004" w:rsidP="00A34004">
      <w:pPr>
        <w:pStyle w:val="titolo30"/>
        <w:rPr>
          <w:color w:val="002060"/>
        </w:rPr>
      </w:pPr>
      <w:r w:rsidRPr="009C4E1D">
        <w:rPr>
          <w:color w:val="002060"/>
        </w:rPr>
        <w:t xml:space="preserve">SOCIETA' </w:t>
      </w:r>
    </w:p>
    <w:p w14:paraId="58CB034A" w14:textId="77777777" w:rsidR="00A34004" w:rsidRPr="009C4E1D" w:rsidRDefault="00A34004" w:rsidP="00A34004">
      <w:pPr>
        <w:pStyle w:val="titolo20"/>
        <w:rPr>
          <w:color w:val="002060"/>
        </w:rPr>
      </w:pPr>
      <w:r w:rsidRPr="009C4E1D">
        <w:rPr>
          <w:color w:val="002060"/>
        </w:rPr>
        <w:t xml:space="preserve">AMMENDA </w:t>
      </w:r>
    </w:p>
    <w:p w14:paraId="7F4A119C" w14:textId="77777777" w:rsidR="00A34004" w:rsidRPr="009C4E1D" w:rsidRDefault="00A34004" w:rsidP="00A34004">
      <w:pPr>
        <w:pStyle w:val="diffida"/>
        <w:spacing w:before="80" w:beforeAutospacing="0" w:after="40" w:afterAutospacing="0"/>
        <w:jc w:val="left"/>
        <w:rPr>
          <w:color w:val="002060"/>
        </w:rPr>
      </w:pPr>
      <w:r w:rsidRPr="009C4E1D">
        <w:rPr>
          <w:color w:val="002060"/>
        </w:rPr>
        <w:t xml:space="preserve">Euro 100,00 ACQUAVIVA CALCIO </w:t>
      </w:r>
      <w:r w:rsidRPr="009C4E1D">
        <w:rPr>
          <w:color w:val="002060"/>
        </w:rPr>
        <w:br/>
        <w:t xml:space="preserve">Per aver, la propria tifoseria, durante tutta la gara rivolto all'arbitro espressioni gravemente irriguardose. </w:t>
      </w:r>
    </w:p>
    <w:p w14:paraId="579284CF" w14:textId="77777777" w:rsidR="00A34004" w:rsidRPr="009C4E1D" w:rsidRDefault="00A34004" w:rsidP="00A34004">
      <w:pPr>
        <w:pStyle w:val="titolo30"/>
        <w:rPr>
          <w:color w:val="002060"/>
        </w:rPr>
      </w:pPr>
      <w:r w:rsidRPr="009C4E1D">
        <w:rPr>
          <w:color w:val="002060"/>
        </w:rPr>
        <w:t xml:space="preserve">DIRIGENTI </w:t>
      </w:r>
    </w:p>
    <w:p w14:paraId="2AFDCBD9" w14:textId="77777777" w:rsidR="00A34004" w:rsidRPr="009C4E1D" w:rsidRDefault="00A34004" w:rsidP="00A34004">
      <w:pPr>
        <w:pStyle w:val="titolo20"/>
        <w:rPr>
          <w:color w:val="002060"/>
        </w:rPr>
      </w:pPr>
      <w:r w:rsidRPr="009C4E1D">
        <w:rPr>
          <w:color w:val="002060"/>
        </w:rPr>
        <w:t xml:space="preserve">INIBIZIONE A TEMPO OPPURE SQUALIFICA A GARE: FINO AL 1/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E7EB566" w14:textId="77777777" w:rsidTr="006E58E4">
        <w:tc>
          <w:tcPr>
            <w:tcW w:w="2200" w:type="dxa"/>
            <w:tcMar>
              <w:top w:w="20" w:type="dxa"/>
              <w:left w:w="20" w:type="dxa"/>
              <w:bottom w:w="20" w:type="dxa"/>
              <w:right w:w="20" w:type="dxa"/>
            </w:tcMar>
            <w:vAlign w:val="center"/>
            <w:hideMark/>
          </w:tcPr>
          <w:p w14:paraId="658204B8" w14:textId="77777777" w:rsidR="00A34004" w:rsidRPr="009C4E1D" w:rsidRDefault="00A34004" w:rsidP="006E58E4">
            <w:pPr>
              <w:pStyle w:val="movimento"/>
              <w:rPr>
                <w:color w:val="002060"/>
              </w:rPr>
            </w:pPr>
            <w:r w:rsidRPr="009C4E1D">
              <w:rPr>
                <w:color w:val="002060"/>
              </w:rPr>
              <w:t>CAPRETTI FABIO</w:t>
            </w:r>
          </w:p>
        </w:tc>
        <w:tc>
          <w:tcPr>
            <w:tcW w:w="2200" w:type="dxa"/>
            <w:tcMar>
              <w:top w:w="20" w:type="dxa"/>
              <w:left w:w="20" w:type="dxa"/>
              <w:bottom w:w="20" w:type="dxa"/>
              <w:right w:w="20" w:type="dxa"/>
            </w:tcMar>
            <w:vAlign w:val="center"/>
            <w:hideMark/>
          </w:tcPr>
          <w:p w14:paraId="47FBEC39" w14:textId="77777777" w:rsidR="00A34004" w:rsidRPr="009C4E1D" w:rsidRDefault="00A34004" w:rsidP="006E58E4">
            <w:pPr>
              <w:pStyle w:val="movimento2"/>
              <w:rPr>
                <w:color w:val="002060"/>
              </w:rPr>
            </w:pPr>
            <w:r w:rsidRPr="009C4E1D">
              <w:rPr>
                <w:color w:val="002060"/>
              </w:rPr>
              <w:t xml:space="preserve">(ACQUAVIVA CALCIO) </w:t>
            </w:r>
          </w:p>
        </w:tc>
        <w:tc>
          <w:tcPr>
            <w:tcW w:w="800" w:type="dxa"/>
            <w:tcMar>
              <w:top w:w="20" w:type="dxa"/>
              <w:left w:w="20" w:type="dxa"/>
              <w:bottom w:w="20" w:type="dxa"/>
              <w:right w:w="20" w:type="dxa"/>
            </w:tcMar>
            <w:vAlign w:val="center"/>
            <w:hideMark/>
          </w:tcPr>
          <w:p w14:paraId="26A2175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365DC7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5C6963E" w14:textId="77777777" w:rsidR="00A34004" w:rsidRPr="009C4E1D" w:rsidRDefault="00A34004" w:rsidP="006E58E4">
            <w:pPr>
              <w:pStyle w:val="movimento2"/>
              <w:rPr>
                <w:color w:val="002060"/>
              </w:rPr>
            </w:pPr>
            <w:r w:rsidRPr="009C4E1D">
              <w:rPr>
                <w:color w:val="002060"/>
              </w:rPr>
              <w:t> </w:t>
            </w:r>
          </w:p>
        </w:tc>
      </w:tr>
    </w:tbl>
    <w:p w14:paraId="2E01BA9C" w14:textId="77777777" w:rsidR="00A34004" w:rsidRPr="009C4E1D" w:rsidRDefault="00A34004" w:rsidP="00A34004">
      <w:pPr>
        <w:pStyle w:val="diffida"/>
        <w:spacing w:before="80" w:beforeAutospacing="0" w:after="40" w:afterAutospacing="0"/>
        <w:jc w:val="left"/>
        <w:rPr>
          <w:rFonts w:eastAsiaTheme="minorEastAsia"/>
          <w:color w:val="002060"/>
        </w:rPr>
      </w:pPr>
      <w:r w:rsidRPr="009C4E1D">
        <w:rPr>
          <w:color w:val="002060"/>
        </w:rPr>
        <w:t xml:space="preserve">Espulso per aver rivolto all'arbitro espressione irriguardosa, alla notifica del provvedimento si avvicina con fare aggressivo allo stesso, ripetendo più volte gravi espressioni ingiuriose rivolte al direttore di gara. </w:t>
      </w:r>
    </w:p>
    <w:p w14:paraId="1360C120" w14:textId="77777777" w:rsidR="00A34004" w:rsidRPr="009C4E1D" w:rsidRDefault="00A34004" w:rsidP="00A34004">
      <w:pPr>
        <w:pStyle w:val="titolo30"/>
        <w:rPr>
          <w:color w:val="002060"/>
        </w:rPr>
      </w:pPr>
      <w:r w:rsidRPr="009C4E1D">
        <w:rPr>
          <w:color w:val="002060"/>
        </w:rPr>
        <w:t xml:space="preserve">ALLENATORI </w:t>
      </w:r>
    </w:p>
    <w:p w14:paraId="01DDA2EC" w14:textId="77777777" w:rsidR="00A34004" w:rsidRPr="009C4E1D" w:rsidRDefault="00A34004" w:rsidP="00A34004">
      <w:pPr>
        <w:pStyle w:val="titolo20"/>
        <w:rPr>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FB2E316" w14:textId="77777777" w:rsidTr="006E58E4">
        <w:tc>
          <w:tcPr>
            <w:tcW w:w="2200" w:type="dxa"/>
            <w:tcMar>
              <w:top w:w="20" w:type="dxa"/>
              <w:left w:w="20" w:type="dxa"/>
              <w:bottom w:w="20" w:type="dxa"/>
              <w:right w:w="20" w:type="dxa"/>
            </w:tcMar>
            <w:vAlign w:val="center"/>
            <w:hideMark/>
          </w:tcPr>
          <w:p w14:paraId="2EBFF75A" w14:textId="77777777" w:rsidR="00A34004" w:rsidRPr="009C4E1D" w:rsidRDefault="00A34004" w:rsidP="006E58E4">
            <w:pPr>
              <w:pStyle w:val="movimento"/>
              <w:rPr>
                <w:color w:val="002060"/>
              </w:rPr>
            </w:pPr>
            <w:r w:rsidRPr="009C4E1D">
              <w:rPr>
                <w:color w:val="002060"/>
              </w:rPr>
              <w:t>DANGELO RICCARDO</w:t>
            </w:r>
          </w:p>
        </w:tc>
        <w:tc>
          <w:tcPr>
            <w:tcW w:w="2200" w:type="dxa"/>
            <w:tcMar>
              <w:top w:w="20" w:type="dxa"/>
              <w:left w:w="20" w:type="dxa"/>
              <w:bottom w:w="20" w:type="dxa"/>
              <w:right w:w="20" w:type="dxa"/>
            </w:tcMar>
            <w:vAlign w:val="center"/>
            <w:hideMark/>
          </w:tcPr>
          <w:p w14:paraId="1580F358" w14:textId="77777777" w:rsidR="00A34004" w:rsidRPr="009C4E1D" w:rsidRDefault="00A34004" w:rsidP="006E58E4">
            <w:pPr>
              <w:pStyle w:val="movimento2"/>
              <w:rPr>
                <w:color w:val="002060"/>
              </w:rPr>
            </w:pPr>
            <w:r w:rsidRPr="009C4E1D">
              <w:rPr>
                <w:color w:val="002060"/>
              </w:rPr>
              <w:t xml:space="preserve">(RIPABERARDA) </w:t>
            </w:r>
          </w:p>
        </w:tc>
        <w:tc>
          <w:tcPr>
            <w:tcW w:w="800" w:type="dxa"/>
            <w:tcMar>
              <w:top w:w="20" w:type="dxa"/>
              <w:left w:w="20" w:type="dxa"/>
              <w:bottom w:w="20" w:type="dxa"/>
              <w:right w:w="20" w:type="dxa"/>
            </w:tcMar>
            <w:vAlign w:val="center"/>
            <w:hideMark/>
          </w:tcPr>
          <w:p w14:paraId="0F04319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EEE3CC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49F5600" w14:textId="77777777" w:rsidR="00A34004" w:rsidRPr="009C4E1D" w:rsidRDefault="00A34004" w:rsidP="006E58E4">
            <w:pPr>
              <w:pStyle w:val="movimento2"/>
              <w:rPr>
                <w:color w:val="002060"/>
              </w:rPr>
            </w:pPr>
            <w:r w:rsidRPr="009C4E1D">
              <w:rPr>
                <w:color w:val="002060"/>
              </w:rPr>
              <w:t> </w:t>
            </w:r>
          </w:p>
        </w:tc>
      </w:tr>
    </w:tbl>
    <w:p w14:paraId="3CBEBFD3"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EC61765" w14:textId="77777777" w:rsidTr="006E58E4">
        <w:tc>
          <w:tcPr>
            <w:tcW w:w="2200" w:type="dxa"/>
            <w:tcMar>
              <w:top w:w="20" w:type="dxa"/>
              <w:left w:w="20" w:type="dxa"/>
              <w:bottom w:w="20" w:type="dxa"/>
              <w:right w:w="20" w:type="dxa"/>
            </w:tcMar>
            <w:vAlign w:val="center"/>
            <w:hideMark/>
          </w:tcPr>
          <w:p w14:paraId="7CD1CCCD" w14:textId="77777777" w:rsidR="00A34004" w:rsidRPr="009C4E1D" w:rsidRDefault="00A34004" w:rsidP="006E58E4">
            <w:pPr>
              <w:pStyle w:val="movimento"/>
              <w:rPr>
                <w:color w:val="002060"/>
              </w:rPr>
            </w:pPr>
            <w:r w:rsidRPr="009C4E1D">
              <w:rPr>
                <w:color w:val="002060"/>
              </w:rPr>
              <w:t>PACENTI MARCO</w:t>
            </w:r>
          </w:p>
        </w:tc>
        <w:tc>
          <w:tcPr>
            <w:tcW w:w="2200" w:type="dxa"/>
            <w:tcMar>
              <w:top w:w="20" w:type="dxa"/>
              <w:left w:w="20" w:type="dxa"/>
              <w:bottom w:w="20" w:type="dxa"/>
              <w:right w:w="20" w:type="dxa"/>
            </w:tcMar>
            <w:vAlign w:val="center"/>
            <w:hideMark/>
          </w:tcPr>
          <w:p w14:paraId="17AADBCC" w14:textId="77777777" w:rsidR="00A34004" w:rsidRPr="009C4E1D" w:rsidRDefault="00A34004" w:rsidP="006E58E4">
            <w:pPr>
              <w:pStyle w:val="movimento2"/>
              <w:rPr>
                <w:color w:val="002060"/>
              </w:rPr>
            </w:pPr>
            <w:r w:rsidRPr="009C4E1D">
              <w:rPr>
                <w:color w:val="002060"/>
              </w:rPr>
              <w:t xml:space="preserve">(CIARNIN) </w:t>
            </w:r>
          </w:p>
        </w:tc>
        <w:tc>
          <w:tcPr>
            <w:tcW w:w="800" w:type="dxa"/>
            <w:tcMar>
              <w:top w:w="20" w:type="dxa"/>
              <w:left w:w="20" w:type="dxa"/>
              <w:bottom w:w="20" w:type="dxa"/>
              <w:right w:w="20" w:type="dxa"/>
            </w:tcMar>
            <w:vAlign w:val="center"/>
            <w:hideMark/>
          </w:tcPr>
          <w:p w14:paraId="10BED66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4334D1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F202206" w14:textId="77777777" w:rsidR="00A34004" w:rsidRPr="009C4E1D" w:rsidRDefault="00A34004" w:rsidP="006E58E4">
            <w:pPr>
              <w:pStyle w:val="movimento2"/>
              <w:rPr>
                <w:color w:val="002060"/>
              </w:rPr>
            </w:pPr>
            <w:r w:rsidRPr="009C4E1D">
              <w:rPr>
                <w:color w:val="002060"/>
              </w:rPr>
              <w:t> </w:t>
            </w:r>
          </w:p>
        </w:tc>
      </w:tr>
    </w:tbl>
    <w:p w14:paraId="207C6804" w14:textId="77777777" w:rsidR="00A34004" w:rsidRPr="009C4E1D" w:rsidRDefault="00A34004" w:rsidP="00A34004">
      <w:pPr>
        <w:pStyle w:val="titolo30"/>
        <w:rPr>
          <w:rFonts w:eastAsiaTheme="minorEastAsia"/>
          <w:color w:val="002060"/>
        </w:rPr>
      </w:pPr>
      <w:r w:rsidRPr="009C4E1D">
        <w:rPr>
          <w:color w:val="002060"/>
        </w:rPr>
        <w:t xml:space="preserve">CALCIATORI ESPULSI </w:t>
      </w:r>
    </w:p>
    <w:p w14:paraId="5FAF31A0" w14:textId="77777777" w:rsidR="00A34004" w:rsidRPr="009C4E1D" w:rsidRDefault="00A34004" w:rsidP="00A34004">
      <w:pPr>
        <w:pStyle w:val="titolo20"/>
        <w:rPr>
          <w:color w:val="002060"/>
        </w:rPr>
      </w:pPr>
      <w:r w:rsidRPr="009C4E1D">
        <w:rPr>
          <w:color w:val="002060"/>
        </w:rPr>
        <w:t xml:space="preserve">SQUALIFICA PER CINQUE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5EE558AF" w14:textId="77777777" w:rsidTr="006E58E4">
        <w:tc>
          <w:tcPr>
            <w:tcW w:w="2200" w:type="dxa"/>
            <w:tcMar>
              <w:top w:w="20" w:type="dxa"/>
              <w:left w:w="20" w:type="dxa"/>
              <w:bottom w:w="20" w:type="dxa"/>
              <w:right w:w="20" w:type="dxa"/>
            </w:tcMar>
            <w:vAlign w:val="center"/>
            <w:hideMark/>
          </w:tcPr>
          <w:p w14:paraId="5F0FAE99" w14:textId="77777777" w:rsidR="00A34004" w:rsidRPr="009C4E1D" w:rsidRDefault="00A34004" w:rsidP="006E58E4">
            <w:pPr>
              <w:pStyle w:val="movimento"/>
              <w:rPr>
                <w:color w:val="002060"/>
              </w:rPr>
            </w:pPr>
            <w:r w:rsidRPr="009C4E1D">
              <w:rPr>
                <w:color w:val="002060"/>
              </w:rPr>
              <w:t>TRANQUILLI SAMUELE</w:t>
            </w:r>
          </w:p>
        </w:tc>
        <w:tc>
          <w:tcPr>
            <w:tcW w:w="2200" w:type="dxa"/>
            <w:tcMar>
              <w:top w:w="20" w:type="dxa"/>
              <w:left w:w="20" w:type="dxa"/>
              <w:bottom w:w="20" w:type="dxa"/>
              <w:right w:w="20" w:type="dxa"/>
            </w:tcMar>
            <w:vAlign w:val="center"/>
            <w:hideMark/>
          </w:tcPr>
          <w:p w14:paraId="77AA1DDD" w14:textId="77777777" w:rsidR="00A34004" w:rsidRPr="009C4E1D" w:rsidRDefault="00A34004" w:rsidP="006E58E4">
            <w:pPr>
              <w:pStyle w:val="movimento2"/>
              <w:rPr>
                <w:color w:val="002060"/>
              </w:rPr>
            </w:pPr>
            <w:r w:rsidRPr="009C4E1D">
              <w:rPr>
                <w:color w:val="002060"/>
              </w:rPr>
              <w:t xml:space="preserve">(ACQUAVIVA CALCIO) </w:t>
            </w:r>
          </w:p>
        </w:tc>
        <w:tc>
          <w:tcPr>
            <w:tcW w:w="800" w:type="dxa"/>
            <w:tcMar>
              <w:top w:w="20" w:type="dxa"/>
              <w:left w:w="20" w:type="dxa"/>
              <w:bottom w:w="20" w:type="dxa"/>
              <w:right w:w="20" w:type="dxa"/>
            </w:tcMar>
            <w:vAlign w:val="center"/>
            <w:hideMark/>
          </w:tcPr>
          <w:p w14:paraId="544891E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F125D6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E961660" w14:textId="77777777" w:rsidR="00A34004" w:rsidRPr="009C4E1D" w:rsidRDefault="00A34004" w:rsidP="006E58E4">
            <w:pPr>
              <w:pStyle w:val="movimento2"/>
              <w:rPr>
                <w:color w:val="002060"/>
              </w:rPr>
            </w:pPr>
            <w:r w:rsidRPr="009C4E1D">
              <w:rPr>
                <w:color w:val="002060"/>
              </w:rPr>
              <w:t> </w:t>
            </w:r>
          </w:p>
        </w:tc>
      </w:tr>
    </w:tbl>
    <w:p w14:paraId="1F881C80" w14:textId="6BD87FBB" w:rsidR="00A34004" w:rsidRPr="009C4E1D" w:rsidRDefault="00A34004" w:rsidP="00A34004">
      <w:pPr>
        <w:pStyle w:val="diffida"/>
        <w:spacing w:before="80" w:beforeAutospacing="0" w:after="40" w:afterAutospacing="0"/>
        <w:jc w:val="left"/>
        <w:rPr>
          <w:rFonts w:eastAsiaTheme="minorEastAsia"/>
          <w:color w:val="002060"/>
        </w:rPr>
      </w:pPr>
      <w:r w:rsidRPr="009C4E1D">
        <w:rPr>
          <w:color w:val="002060"/>
        </w:rPr>
        <w:lastRenderedPageBreak/>
        <w:t xml:space="preserve">Espulso per somma di ammonizioni, alla notifica del provvedimento si avvicinava con fare aggressivo all'arbitro proferendo nei confronti </w:t>
      </w:r>
      <w:proofErr w:type="gramStart"/>
      <w:r w:rsidRPr="009C4E1D">
        <w:rPr>
          <w:color w:val="002060"/>
        </w:rPr>
        <w:t>dello stesso ripetute espressioni gravemente irriguardose e minacciose</w:t>
      </w:r>
      <w:proofErr w:type="gramEnd"/>
      <w:r w:rsidRPr="009C4E1D">
        <w:rPr>
          <w:color w:val="002060"/>
        </w:rPr>
        <w:t>, tentando di colpir</w:t>
      </w:r>
      <w:r w:rsidR="002E1787">
        <w:rPr>
          <w:color w:val="002060"/>
        </w:rPr>
        <w:t>l</w:t>
      </w:r>
      <w:r w:rsidRPr="009C4E1D">
        <w:rPr>
          <w:color w:val="002060"/>
        </w:rPr>
        <w:t xml:space="preserve">o prima con il pallone e successivamente con un pugno, veniva però prontamente trattenuto da alcuni compagni di squadra che a fatica lo accompagnavano fuori dal terreno di gioco. Sanzione così determinata in virtù di quanto disposto dall'art. 36 comma 1 a) CGS. </w:t>
      </w:r>
    </w:p>
    <w:p w14:paraId="43BA15B2" w14:textId="77777777" w:rsidR="00A34004" w:rsidRPr="009C4E1D" w:rsidRDefault="00A34004" w:rsidP="00A34004">
      <w:pPr>
        <w:pStyle w:val="titolo20"/>
        <w:rPr>
          <w:color w:val="002060"/>
        </w:rPr>
      </w:pPr>
      <w:r w:rsidRPr="009C4E1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494D591" w14:textId="77777777" w:rsidTr="006E58E4">
        <w:tc>
          <w:tcPr>
            <w:tcW w:w="2200" w:type="dxa"/>
            <w:tcMar>
              <w:top w:w="20" w:type="dxa"/>
              <w:left w:w="20" w:type="dxa"/>
              <w:bottom w:w="20" w:type="dxa"/>
              <w:right w:w="20" w:type="dxa"/>
            </w:tcMar>
            <w:vAlign w:val="center"/>
            <w:hideMark/>
          </w:tcPr>
          <w:p w14:paraId="54DF142C" w14:textId="77777777" w:rsidR="00A34004" w:rsidRPr="009C4E1D" w:rsidRDefault="00A34004" w:rsidP="006E58E4">
            <w:pPr>
              <w:pStyle w:val="movimento"/>
              <w:rPr>
                <w:color w:val="002060"/>
              </w:rPr>
            </w:pPr>
            <w:r w:rsidRPr="009C4E1D">
              <w:rPr>
                <w:color w:val="002060"/>
              </w:rPr>
              <w:t>PASQUALINI MASSIMO</w:t>
            </w:r>
          </w:p>
        </w:tc>
        <w:tc>
          <w:tcPr>
            <w:tcW w:w="2200" w:type="dxa"/>
            <w:tcMar>
              <w:top w:w="20" w:type="dxa"/>
              <w:left w:w="20" w:type="dxa"/>
              <w:bottom w:w="20" w:type="dxa"/>
              <w:right w:w="20" w:type="dxa"/>
            </w:tcMar>
            <w:vAlign w:val="center"/>
            <w:hideMark/>
          </w:tcPr>
          <w:p w14:paraId="0D15B2E8" w14:textId="77777777" w:rsidR="00A34004" w:rsidRPr="009C4E1D" w:rsidRDefault="00A34004" w:rsidP="006E58E4">
            <w:pPr>
              <w:pStyle w:val="movimento2"/>
              <w:rPr>
                <w:color w:val="002060"/>
              </w:rPr>
            </w:pPr>
            <w:r w:rsidRPr="009C4E1D">
              <w:rPr>
                <w:color w:val="002060"/>
              </w:rPr>
              <w:t xml:space="preserve">(ACQUAVIVA CALCIO) </w:t>
            </w:r>
          </w:p>
        </w:tc>
        <w:tc>
          <w:tcPr>
            <w:tcW w:w="800" w:type="dxa"/>
            <w:tcMar>
              <w:top w:w="20" w:type="dxa"/>
              <w:left w:w="20" w:type="dxa"/>
              <w:bottom w:w="20" w:type="dxa"/>
              <w:right w:w="20" w:type="dxa"/>
            </w:tcMar>
            <w:vAlign w:val="center"/>
            <w:hideMark/>
          </w:tcPr>
          <w:p w14:paraId="147D165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DCFF4C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DEF68D0" w14:textId="77777777" w:rsidR="00A34004" w:rsidRPr="009C4E1D" w:rsidRDefault="00A34004" w:rsidP="006E58E4">
            <w:pPr>
              <w:pStyle w:val="movimento2"/>
              <w:rPr>
                <w:color w:val="002060"/>
              </w:rPr>
            </w:pPr>
            <w:r w:rsidRPr="009C4E1D">
              <w:rPr>
                <w:color w:val="002060"/>
              </w:rPr>
              <w:t> </w:t>
            </w:r>
          </w:p>
        </w:tc>
      </w:tr>
    </w:tbl>
    <w:p w14:paraId="0CD20BFF" w14:textId="77777777" w:rsidR="00A34004" w:rsidRPr="009C4E1D" w:rsidRDefault="00A34004" w:rsidP="00A34004">
      <w:pPr>
        <w:pStyle w:val="titolo20"/>
        <w:rPr>
          <w:rFonts w:eastAsiaTheme="minorEastAsia"/>
          <w:color w:val="002060"/>
        </w:rPr>
      </w:pPr>
      <w:r w:rsidRPr="009C4E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CB91387" w14:textId="77777777" w:rsidTr="006E58E4">
        <w:tc>
          <w:tcPr>
            <w:tcW w:w="2200" w:type="dxa"/>
            <w:tcMar>
              <w:top w:w="20" w:type="dxa"/>
              <w:left w:w="20" w:type="dxa"/>
              <w:bottom w:w="20" w:type="dxa"/>
              <w:right w:w="20" w:type="dxa"/>
            </w:tcMar>
            <w:vAlign w:val="center"/>
            <w:hideMark/>
          </w:tcPr>
          <w:p w14:paraId="7122F3E6" w14:textId="77777777" w:rsidR="00A34004" w:rsidRPr="009C4E1D" w:rsidRDefault="00A34004" w:rsidP="006E58E4">
            <w:pPr>
              <w:pStyle w:val="movimento"/>
              <w:rPr>
                <w:color w:val="002060"/>
              </w:rPr>
            </w:pPr>
            <w:r w:rsidRPr="009C4E1D">
              <w:rPr>
                <w:color w:val="002060"/>
              </w:rPr>
              <w:t>SALZANO GIUSEPPE</w:t>
            </w:r>
          </w:p>
        </w:tc>
        <w:tc>
          <w:tcPr>
            <w:tcW w:w="2200" w:type="dxa"/>
            <w:tcMar>
              <w:top w:w="20" w:type="dxa"/>
              <w:left w:w="20" w:type="dxa"/>
              <w:bottom w:w="20" w:type="dxa"/>
              <w:right w:w="20" w:type="dxa"/>
            </w:tcMar>
            <w:vAlign w:val="center"/>
            <w:hideMark/>
          </w:tcPr>
          <w:p w14:paraId="64F3BC95" w14:textId="77777777" w:rsidR="00A34004" w:rsidRPr="009C4E1D" w:rsidRDefault="00A34004" w:rsidP="006E58E4">
            <w:pPr>
              <w:pStyle w:val="movimento2"/>
              <w:rPr>
                <w:color w:val="002060"/>
              </w:rPr>
            </w:pPr>
            <w:r w:rsidRPr="009C4E1D">
              <w:rPr>
                <w:color w:val="002060"/>
              </w:rPr>
              <w:t xml:space="preserve">(ACADEMY CIVITANOVESE) </w:t>
            </w:r>
          </w:p>
        </w:tc>
        <w:tc>
          <w:tcPr>
            <w:tcW w:w="800" w:type="dxa"/>
            <w:tcMar>
              <w:top w:w="20" w:type="dxa"/>
              <w:left w:w="20" w:type="dxa"/>
              <w:bottom w:w="20" w:type="dxa"/>
              <w:right w:w="20" w:type="dxa"/>
            </w:tcMar>
            <w:vAlign w:val="center"/>
            <w:hideMark/>
          </w:tcPr>
          <w:p w14:paraId="75968E0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BD44E1C" w14:textId="77777777" w:rsidR="00A34004" w:rsidRPr="009C4E1D" w:rsidRDefault="00A34004" w:rsidP="006E58E4">
            <w:pPr>
              <w:pStyle w:val="movimento"/>
              <w:rPr>
                <w:color w:val="002060"/>
              </w:rPr>
            </w:pPr>
            <w:r w:rsidRPr="009C4E1D">
              <w:rPr>
                <w:color w:val="002060"/>
              </w:rPr>
              <w:t>ALESSANDRONI DIEGO</w:t>
            </w:r>
          </w:p>
        </w:tc>
        <w:tc>
          <w:tcPr>
            <w:tcW w:w="2200" w:type="dxa"/>
            <w:tcMar>
              <w:top w:w="20" w:type="dxa"/>
              <w:left w:w="20" w:type="dxa"/>
              <w:bottom w:w="20" w:type="dxa"/>
              <w:right w:w="20" w:type="dxa"/>
            </w:tcMar>
            <w:vAlign w:val="center"/>
            <w:hideMark/>
          </w:tcPr>
          <w:p w14:paraId="0AC54372" w14:textId="77777777" w:rsidR="00A34004" w:rsidRPr="009C4E1D" w:rsidRDefault="00A34004" w:rsidP="006E58E4">
            <w:pPr>
              <w:pStyle w:val="movimento2"/>
              <w:rPr>
                <w:color w:val="002060"/>
              </w:rPr>
            </w:pPr>
            <w:r w:rsidRPr="009C4E1D">
              <w:rPr>
                <w:color w:val="002060"/>
              </w:rPr>
              <w:t xml:space="preserve">(DURANTINA SANTA CECILIA) </w:t>
            </w:r>
          </w:p>
        </w:tc>
      </w:tr>
      <w:tr w:rsidR="00A34004" w:rsidRPr="009C4E1D" w14:paraId="6F2AF5EA" w14:textId="77777777" w:rsidTr="006E58E4">
        <w:tc>
          <w:tcPr>
            <w:tcW w:w="2200" w:type="dxa"/>
            <w:tcMar>
              <w:top w:w="20" w:type="dxa"/>
              <w:left w:w="20" w:type="dxa"/>
              <w:bottom w:w="20" w:type="dxa"/>
              <w:right w:w="20" w:type="dxa"/>
            </w:tcMar>
            <w:vAlign w:val="center"/>
            <w:hideMark/>
          </w:tcPr>
          <w:p w14:paraId="732EF4D6" w14:textId="77777777" w:rsidR="00A34004" w:rsidRPr="009C4E1D" w:rsidRDefault="00A34004" w:rsidP="006E58E4">
            <w:pPr>
              <w:pStyle w:val="movimento"/>
              <w:rPr>
                <w:color w:val="002060"/>
              </w:rPr>
            </w:pPr>
            <w:r w:rsidRPr="009C4E1D">
              <w:rPr>
                <w:color w:val="002060"/>
              </w:rPr>
              <w:t>D AFFLISIO LUDOVICO</w:t>
            </w:r>
          </w:p>
        </w:tc>
        <w:tc>
          <w:tcPr>
            <w:tcW w:w="2200" w:type="dxa"/>
            <w:tcMar>
              <w:top w:w="20" w:type="dxa"/>
              <w:left w:w="20" w:type="dxa"/>
              <w:bottom w:w="20" w:type="dxa"/>
              <w:right w:w="20" w:type="dxa"/>
            </w:tcMar>
            <w:vAlign w:val="center"/>
            <w:hideMark/>
          </w:tcPr>
          <w:p w14:paraId="6B73AAED" w14:textId="77777777" w:rsidR="00A34004" w:rsidRPr="009C4E1D" w:rsidRDefault="00A34004" w:rsidP="006E58E4">
            <w:pPr>
              <w:pStyle w:val="movimento2"/>
              <w:rPr>
                <w:color w:val="002060"/>
              </w:rPr>
            </w:pPr>
            <w:r w:rsidRPr="009C4E1D">
              <w:rPr>
                <w:color w:val="002060"/>
              </w:rPr>
              <w:t xml:space="preserve">(EUROPE TT) </w:t>
            </w:r>
          </w:p>
        </w:tc>
        <w:tc>
          <w:tcPr>
            <w:tcW w:w="800" w:type="dxa"/>
            <w:tcMar>
              <w:top w:w="20" w:type="dxa"/>
              <w:left w:w="20" w:type="dxa"/>
              <w:bottom w:w="20" w:type="dxa"/>
              <w:right w:w="20" w:type="dxa"/>
            </w:tcMar>
            <w:vAlign w:val="center"/>
            <w:hideMark/>
          </w:tcPr>
          <w:p w14:paraId="4F71499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8214407" w14:textId="77777777" w:rsidR="00A34004" w:rsidRPr="009C4E1D" w:rsidRDefault="00A34004" w:rsidP="006E58E4">
            <w:pPr>
              <w:pStyle w:val="movimento"/>
              <w:rPr>
                <w:color w:val="002060"/>
              </w:rPr>
            </w:pPr>
            <w:r w:rsidRPr="009C4E1D">
              <w:rPr>
                <w:color w:val="002060"/>
              </w:rPr>
              <w:t>PASSERI ANDREA</w:t>
            </w:r>
          </w:p>
        </w:tc>
        <w:tc>
          <w:tcPr>
            <w:tcW w:w="2200" w:type="dxa"/>
            <w:tcMar>
              <w:top w:w="20" w:type="dxa"/>
              <w:left w:w="20" w:type="dxa"/>
              <w:bottom w:w="20" w:type="dxa"/>
              <w:right w:w="20" w:type="dxa"/>
            </w:tcMar>
            <w:vAlign w:val="center"/>
            <w:hideMark/>
          </w:tcPr>
          <w:p w14:paraId="3F3BAB64" w14:textId="77777777" w:rsidR="00A34004" w:rsidRPr="009C4E1D" w:rsidRDefault="00A34004" w:rsidP="006E58E4">
            <w:pPr>
              <w:pStyle w:val="movimento2"/>
              <w:rPr>
                <w:color w:val="002060"/>
              </w:rPr>
            </w:pPr>
            <w:r w:rsidRPr="009C4E1D">
              <w:rPr>
                <w:color w:val="002060"/>
              </w:rPr>
              <w:t xml:space="preserve">(FABRIANO CALCIO A 5 2023) </w:t>
            </w:r>
          </w:p>
        </w:tc>
      </w:tr>
      <w:tr w:rsidR="00A34004" w:rsidRPr="009C4E1D" w14:paraId="605E6AFD" w14:textId="77777777" w:rsidTr="006E58E4">
        <w:tc>
          <w:tcPr>
            <w:tcW w:w="2200" w:type="dxa"/>
            <w:tcMar>
              <w:top w:w="20" w:type="dxa"/>
              <w:left w:w="20" w:type="dxa"/>
              <w:bottom w:w="20" w:type="dxa"/>
              <w:right w:w="20" w:type="dxa"/>
            </w:tcMar>
            <w:vAlign w:val="center"/>
            <w:hideMark/>
          </w:tcPr>
          <w:p w14:paraId="5E290300" w14:textId="77777777" w:rsidR="00A34004" w:rsidRPr="009C4E1D" w:rsidRDefault="00A34004" w:rsidP="006E58E4">
            <w:pPr>
              <w:pStyle w:val="movimento"/>
              <w:rPr>
                <w:color w:val="002060"/>
              </w:rPr>
            </w:pPr>
            <w:r w:rsidRPr="009C4E1D">
              <w:rPr>
                <w:color w:val="002060"/>
              </w:rPr>
              <w:t>MUNARETTO FILIPPO</w:t>
            </w:r>
          </w:p>
        </w:tc>
        <w:tc>
          <w:tcPr>
            <w:tcW w:w="2200" w:type="dxa"/>
            <w:tcMar>
              <w:top w:w="20" w:type="dxa"/>
              <w:left w:w="20" w:type="dxa"/>
              <w:bottom w:w="20" w:type="dxa"/>
              <w:right w:w="20" w:type="dxa"/>
            </w:tcMar>
            <w:vAlign w:val="center"/>
            <w:hideMark/>
          </w:tcPr>
          <w:p w14:paraId="6664ED8A" w14:textId="77777777" w:rsidR="00A34004" w:rsidRPr="009C4E1D" w:rsidRDefault="00A34004" w:rsidP="006E58E4">
            <w:pPr>
              <w:pStyle w:val="movimento2"/>
              <w:rPr>
                <w:color w:val="002060"/>
              </w:rPr>
            </w:pPr>
            <w:r w:rsidRPr="009C4E1D">
              <w:rPr>
                <w:color w:val="002060"/>
              </w:rPr>
              <w:t xml:space="preserve">(FUTSAL ANCONA) </w:t>
            </w:r>
          </w:p>
        </w:tc>
        <w:tc>
          <w:tcPr>
            <w:tcW w:w="800" w:type="dxa"/>
            <w:tcMar>
              <w:top w:w="20" w:type="dxa"/>
              <w:left w:w="20" w:type="dxa"/>
              <w:bottom w:w="20" w:type="dxa"/>
              <w:right w:w="20" w:type="dxa"/>
            </w:tcMar>
            <w:vAlign w:val="center"/>
            <w:hideMark/>
          </w:tcPr>
          <w:p w14:paraId="48F9BF7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0332D7F" w14:textId="77777777" w:rsidR="00A34004" w:rsidRPr="009C4E1D" w:rsidRDefault="00A34004" w:rsidP="006E58E4">
            <w:pPr>
              <w:pStyle w:val="movimento"/>
              <w:rPr>
                <w:color w:val="002060"/>
              </w:rPr>
            </w:pPr>
            <w:r w:rsidRPr="009C4E1D">
              <w:rPr>
                <w:color w:val="002060"/>
              </w:rPr>
              <w:t>ANCONETANI MICHELE</w:t>
            </w:r>
          </w:p>
        </w:tc>
        <w:tc>
          <w:tcPr>
            <w:tcW w:w="2200" w:type="dxa"/>
            <w:tcMar>
              <w:top w:w="20" w:type="dxa"/>
              <w:left w:w="20" w:type="dxa"/>
              <w:bottom w:w="20" w:type="dxa"/>
              <w:right w:w="20" w:type="dxa"/>
            </w:tcMar>
            <w:vAlign w:val="center"/>
            <w:hideMark/>
          </w:tcPr>
          <w:p w14:paraId="36651EE1" w14:textId="77777777" w:rsidR="00A34004" w:rsidRPr="009C4E1D" w:rsidRDefault="00A34004" w:rsidP="006E58E4">
            <w:pPr>
              <w:pStyle w:val="movimento2"/>
              <w:rPr>
                <w:color w:val="002060"/>
              </w:rPr>
            </w:pPr>
            <w:r w:rsidRPr="009C4E1D">
              <w:rPr>
                <w:color w:val="002060"/>
              </w:rPr>
              <w:t xml:space="preserve">(VALLESINA) </w:t>
            </w:r>
          </w:p>
        </w:tc>
      </w:tr>
    </w:tbl>
    <w:p w14:paraId="213B502B" w14:textId="77777777" w:rsidR="00A34004" w:rsidRPr="009C4E1D" w:rsidRDefault="00A34004" w:rsidP="00A34004">
      <w:pPr>
        <w:pStyle w:val="titolo30"/>
        <w:rPr>
          <w:rFonts w:eastAsiaTheme="minorEastAsia"/>
          <w:color w:val="002060"/>
        </w:rPr>
      </w:pPr>
      <w:r w:rsidRPr="009C4E1D">
        <w:rPr>
          <w:color w:val="002060"/>
        </w:rPr>
        <w:t xml:space="preserve">CALCIATORI NON ESPULSI </w:t>
      </w:r>
    </w:p>
    <w:p w14:paraId="7B7F3671" w14:textId="77777777" w:rsidR="00A34004" w:rsidRPr="009C4E1D" w:rsidRDefault="00A34004" w:rsidP="00A34004">
      <w:pPr>
        <w:pStyle w:val="titolo20"/>
        <w:rPr>
          <w:color w:val="002060"/>
        </w:rPr>
      </w:pPr>
      <w:r w:rsidRPr="009C4E1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FD60A78" w14:textId="77777777" w:rsidTr="006E58E4">
        <w:tc>
          <w:tcPr>
            <w:tcW w:w="2200" w:type="dxa"/>
            <w:tcMar>
              <w:top w:w="20" w:type="dxa"/>
              <w:left w:w="20" w:type="dxa"/>
              <w:bottom w:w="20" w:type="dxa"/>
              <w:right w:w="20" w:type="dxa"/>
            </w:tcMar>
            <w:vAlign w:val="center"/>
            <w:hideMark/>
          </w:tcPr>
          <w:p w14:paraId="5A588F6D" w14:textId="77777777" w:rsidR="00A34004" w:rsidRPr="009C4E1D" w:rsidRDefault="00A34004" w:rsidP="006E58E4">
            <w:pPr>
              <w:pStyle w:val="movimento"/>
              <w:rPr>
                <w:color w:val="002060"/>
              </w:rPr>
            </w:pPr>
            <w:r w:rsidRPr="009C4E1D">
              <w:rPr>
                <w:color w:val="002060"/>
              </w:rPr>
              <w:t>MIGLIO ALESSIO</w:t>
            </w:r>
          </w:p>
        </w:tc>
        <w:tc>
          <w:tcPr>
            <w:tcW w:w="2200" w:type="dxa"/>
            <w:tcMar>
              <w:top w:w="20" w:type="dxa"/>
              <w:left w:w="20" w:type="dxa"/>
              <w:bottom w:w="20" w:type="dxa"/>
              <w:right w:w="20" w:type="dxa"/>
            </w:tcMar>
            <w:vAlign w:val="center"/>
            <w:hideMark/>
          </w:tcPr>
          <w:p w14:paraId="1283248A" w14:textId="77777777" w:rsidR="00A34004" w:rsidRPr="009C4E1D" w:rsidRDefault="00A34004" w:rsidP="006E58E4">
            <w:pPr>
              <w:pStyle w:val="movimento2"/>
              <w:rPr>
                <w:color w:val="002060"/>
              </w:rPr>
            </w:pPr>
            <w:r w:rsidRPr="009C4E1D">
              <w:rPr>
                <w:color w:val="002060"/>
              </w:rPr>
              <w:t xml:space="preserve">(POLVERIGI C/5) </w:t>
            </w:r>
          </w:p>
        </w:tc>
        <w:tc>
          <w:tcPr>
            <w:tcW w:w="800" w:type="dxa"/>
            <w:tcMar>
              <w:top w:w="20" w:type="dxa"/>
              <w:left w:w="20" w:type="dxa"/>
              <w:bottom w:w="20" w:type="dxa"/>
              <w:right w:w="20" w:type="dxa"/>
            </w:tcMar>
            <w:vAlign w:val="center"/>
            <w:hideMark/>
          </w:tcPr>
          <w:p w14:paraId="4C1D70B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07ADBC1" w14:textId="77777777" w:rsidR="00A34004" w:rsidRPr="009C4E1D" w:rsidRDefault="00A34004" w:rsidP="006E58E4">
            <w:pPr>
              <w:pStyle w:val="movimento"/>
              <w:rPr>
                <w:color w:val="002060"/>
              </w:rPr>
            </w:pPr>
            <w:r w:rsidRPr="009C4E1D">
              <w:rPr>
                <w:color w:val="002060"/>
              </w:rPr>
              <w:t>CATALANI DAMIANO</w:t>
            </w:r>
          </w:p>
        </w:tc>
        <w:tc>
          <w:tcPr>
            <w:tcW w:w="2200" w:type="dxa"/>
            <w:tcMar>
              <w:top w:w="20" w:type="dxa"/>
              <w:left w:w="20" w:type="dxa"/>
              <w:bottom w:w="20" w:type="dxa"/>
              <w:right w:w="20" w:type="dxa"/>
            </w:tcMar>
            <w:vAlign w:val="center"/>
            <w:hideMark/>
          </w:tcPr>
          <w:p w14:paraId="244D2D78" w14:textId="77777777" w:rsidR="00A34004" w:rsidRPr="009C4E1D" w:rsidRDefault="00A34004" w:rsidP="006E58E4">
            <w:pPr>
              <w:pStyle w:val="movimento2"/>
              <w:rPr>
                <w:color w:val="002060"/>
              </w:rPr>
            </w:pPr>
            <w:r w:rsidRPr="009C4E1D">
              <w:rPr>
                <w:color w:val="002060"/>
              </w:rPr>
              <w:t xml:space="preserve">(REAL CASEBRUCIATE W.FIRE) </w:t>
            </w:r>
          </w:p>
        </w:tc>
      </w:tr>
    </w:tbl>
    <w:p w14:paraId="115C6813" w14:textId="77777777" w:rsidR="00A34004" w:rsidRPr="009C4E1D" w:rsidRDefault="00A34004" w:rsidP="00A34004">
      <w:pPr>
        <w:pStyle w:val="titolo20"/>
        <w:rPr>
          <w:rFonts w:eastAsiaTheme="minorEastAsia"/>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FF2026B" w14:textId="77777777" w:rsidTr="006E58E4">
        <w:tc>
          <w:tcPr>
            <w:tcW w:w="2200" w:type="dxa"/>
            <w:tcMar>
              <w:top w:w="20" w:type="dxa"/>
              <w:left w:w="20" w:type="dxa"/>
              <w:bottom w:w="20" w:type="dxa"/>
              <w:right w:w="20" w:type="dxa"/>
            </w:tcMar>
            <w:vAlign w:val="center"/>
            <w:hideMark/>
          </w:tcPr>
          <w:p w14:paraId="21116983" w14:textId="77777777" w:rsidR="00A34004" w:rsidRPr="009C4E1D" w:rsidRDefault="00A34004" w:rsidP="006E58E4">
            <w:pPr>
              <w:pStyle w:val="movimento"/>
              <w:rPr>
                <w:color w:val="002060"/>
              </w:rPr>
            </w:pPr>
            <w:r w:rsidRPr="009C4E1D">
              <w:rPr>
                <w:color w:val="002060"/>
              </w:rPr>
              <w:t>PUPITA LORENZO</w:t>
            </w:r>
          </w:p>
        </w:tc>
        <w:tc>
          <w:tcPr>
            <w:tcW w:w="2200" w:type="dxa"/>
            <w:tcMar>
              <w:top w:w="20" w:type="dxa"/>
              <w:left w:w="20" w:type="dxa"/>
              <w:bottom w:w="20" w:type="dxa"/>
              <w:right w:w="20" w:type="dxa"/>
            </w:tcMar>
            <w:vAlign w:val="center"/>
            <w:hideMark/>
          </w:tcPr>
          <w:p w14:paraId="34097A71" w14:textId="77777777" w:rsidR="00A34004" w:rsidRPr="009C4E1D" w:rsidRDefault="00A34004" w:rsidP="006E58E4">
            <w:pPr>
              <w:pStyle w:val="movimento2"/>
              <w:rPr>
                <w:color w:val="002060"/>
              </w:rPr>
            </w:pPr>
            <w:r w:rsidRPr="009C4E1D">
              <w:rPr>
                <w:color w:val="002060"/>
              </w:rPr>
              <w:t xml:space="preserve">(AUDAX PIOBBICO CALCIO) </w:t>
            </w:r>
          </w:p>
        </w:tc>
        <w:tc>
          <w:tcPr>
            <w:tcW w:w="800" w:type="dxa"/>
            <w:tcMar>
              <w:top w:w="20" w:type="dxa"/>
              <w:left w:w="20" w:type="dxa"/>
              <w:bottom w:w="20" w:type="dxa"/>
              <w:right w:w="20" w:type="dxa"/>
            </w:tcMar>
            <w:vAlign w:val="center"/>
            <w:hideMark/>
          </w:tcPr>
          <w:p w14:paraId="6AAB0F3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F7302AD" w14:textId="77777777" w:rsidR="00A34004" w:rsidRPr="009C4E1D" w:rsidRDefault="00A34004" w:rsidP="006E58E4">
            <w:pPr>
              <w:pStyle w:val="movimento"/>
              <w:rPr>
                <w:color w:val="002060"/>
              </w:rPr>
            </w:pPr>
            <w:r w:rsidRPr="009C4E1D">
              <w:rPr>
                <w:color w:val="002060"/>
              </w:rPr>
              <w:t>BARTOLACCI GABRIELE</w:t>
            </w:r>
          </w:p>
        </w:tc>
        <w:tc>
          <w:tcPr>
            <w:tcW w:w="2200" w:type="dxa"/>
            <w:tcMar>
              <w:top w:w="20" w:type="dxa"/>
              <w:left w:w="20" w:type="dxa"/>
              <w:bottom w:w="20" w:type="dxa"/>
              <w:right w:w="20" w:type="dxa"/>
            </w:tcMar>
            <w:vAlign w:val="center"/>
            <w:hideMark/>
          </w:tcPr>
          <w:p w14:paraId="3A3A76F2" w14:textId="77777777" w:rsidR="00A34004" w:rsidRPr="009C4E1D" w:rsidRDefault="00A34004" w:rsidP="006E58E4">
            <w:pPr>
              <w:pStyle w:val="movimento2"/>
              <w:rPr>
                <w:color w:val="002060"/>
              </w:rPr>
            </w:pPr>
            <w:r w:rsidRPr="009C4E1D">
              <w:rPr>
                <w:color w:val="002060"/>
              </w:rPr>
              <w:t xml:space="preserve">(CIARNIN) </w:t>
            </w:r>
          </w:p>
        </w:tc>
      </w:tr>
      <w:tr w:rsidR="00A34004" w:rsidRPr="009C4E1D" w14:paraId="1F1E1336" w14:textId="77777777" w:rsidTr="006E58E4">
        <w:tc>
          <w:tcPr>
            <w:tcW w:w="2200" w:type="dxa"/>
            <w:tcMar>
              <w:top w:w="20" w:type="dxa"/>
              <w:left w:w="20" w:type="dxa"/>
              <w:bottom w:w="20" w:type="dxa"/>
              <w:right w:w="20" w:type="dxa"/>
            </w:tcMar>
            <w:vAlign w:val="center"/>
            <w:hideMark/>
          </w:tcPr>
          <w:p w14:paraId="3253C147" w14:textId="77777777" w:rsidR="00A34004" w:rsidRPr="009C4E1D" w:rsidRDefault="00A34004" w:rsidP="006E58E4">
            <w:pPr>
              <w:pStyle w:val="movimento"/>
              <w:rPr>
                <w:color w:val="002060"/>
              </w:rPr>
            </w:pPr>
            <w:r w:rsidRPr="009C4E1D">
              <w:rPr>
                <w:color w:val="002060"/>
              </w:rPr>
              <w:t>TUOSTO GIOVANNI MARCO</w:t>
            </w:r>
          </w:p>
        </w:tc>
        <w:tc>
          <w:tcPr>
            <w:tcW w:w="2200" w:type="dxa"/>
            <w:tcMar>
              <w:top w:w="20" w:type="dxa"/>
              <w:left w:w="20" w:type="dxa"/>
              <w:bottom w:w="20" w:type="dxa"/>
              <w:right w:w="20" w:type="dxa"/>
            </w:tcMar>
            <w:vAlign w:val="center"/>
            <w:hideMark/>
          </w:tcPr>
          <w:p w14:paraId="522A84C1" w14:textId="77777777" w:rsidR="00A34004" w:rsidRPr="009C4E1D" w:rsidRDefault="00A34004" w:rsidP="006E58E4">
            <w:pPr>
              <w:pStyle w:val="movimento2"/>
              <w:rPr>
                <w:color w:val="002060"/>
              </w:rPr>
            </w:pPr>
            <w:r w:rsidRPr="009C4E1D">
              <w:rPr>
                <w:color w:val="002060"/>
              </w:rPr>
              <w:t xml:space="preserve">(GROTTACCIA 2005) </w:t>
            </w:r>
          </w:p>
        </w:tc>
        <w:tc>
          <w:tcPr>
            <w:tcW w:w="800" w:type="dxa"/>
            <w:tcMar>
              <w:top w:w="20" w:type="dxa"/>
              <w:left w:w="20" w:type="dxa"/>
              <w:bottom w:w="20" w:type="dxa"/>
              <w:right w:w="20" w:type="dxa"/>
            </w:tcMar>
            <w:vAlign w:val="center"/>
            <w:hideMark/>
          </w:tcPr>
          <w:p w14:paraId="4433B04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DFEC800" w14:textId="77777777" w:rsidR="00A34004" w:rsidRPr="009C4E1D" w:rsidRDefault="00A34004" w:rsidP="006E58E4">
            <w:pPr>
              <w:pStyle w:val="movimento"/>
              <w:rPr>
                <w:color w:val="002060"/>
              </w:rPr>
            </w:pPr>
            <w:r w:rsidRPr="009C4E1D">
              <w:rPr>
                <w:color w:val="002060"/>
              </w:rPr>
              <w:t>MARCHIONNI LUCA</w:t>
            </w:r>
          </w:p>
        </w:tc>
        <w:tc>
          <w:tcPr>
            <w:tcW w:w="2200" w:type="dxa"/>
            <w:tcMar>
              <w:top w:w="20" w:type="dxa"/>
              <w:left w:w="20" w:type="dxa"/>
              <w:bottom w:w="20" w:type="dxa"/>
              <w:right w:w="20" w:type="dxa"/>
            </w:tcMar>
            <w:vAlign w:val="center"/>
            <w:hideMark/>
          </w:tcPr>
          <w:p w14:paraId="024B558F" w14:textId="77777777" w:rsidR="00A34004" w:rsidRPr="009C4E1D" w:rsidRDefault="00A34004" w:rsidP="006E58E4">
            <w:pPr>
              <w:pStyle w:val="movimento2"/>
              <w:rPr>
                <w:color w:val="002060"/>
              </w:rPr>
            </w:pPr>
            <w:r w:rsidRPr="009C4E1D">
              <w:rPr>
                <w:color w:val="002060"/>
              </w:rPr>
              <w:t xml:space="preserve">(MONTECCHIO SPORT) </w:t>
            </w:r>
          </w:p>
        </w:tc>
      </w:tr>
      <w:tr w:rsidR="00A34004" w:rsidRPr="009C4E1D" w14:paraId="5B653DC5" w14:textId="77777777" w:rsidTr="006E58E4">
        <w:tc>
          <w:tcPr>
            <w:tcW w:w="2200" w:type="dxa"/>
            <w:tcMar>
              <w:top w:w="20" w:type="dxa"/>
              <w:left w:w="20" w:type="dxa"/>
              <w:bottom w:w="20" w:type="dxa"/>
              <w:right w:w="20" w:type="dxa"/>
            </w:tcMar>
            <w:vAlign w:val="center"/>
            <w:hideMark/>
          </w:tcPr>
          <w:p w14:paraId="5FD3C44D" w14:textId="77777777" w:rsidR="00A34004" w:rsidRPr="009C4E1D" w:rsidRDefault="00A34004" w:rsidP="006E58E4">
            <w:pPr>
              <w:pStyle w:val="movimento"/>
              <w:rPr>
                <w:color w:val="002060"/>
              </w:rPr>
            </w:pPr>
            <w:r w:rsidRPr="009C4E1D">
              <w:rPr>
                <w:color w:val="002060"/>
              </w:rPr>
              <w:t>D ANSELMO DIEGO</w:t>
            </w:r>
          </w:p>
        </w:tc>
        <w:tc>
          <w:tcPr>
            <w:tcW w:w="2200" w:type="dxa"/>
            <w:tcMar>
              <w:top w:w="20" w:type="dxa"/>
              <w:left w:w="20" w:type="dxa"/>
              <w:bottom w:w="20" w:type="dxa"/>
              <w:right w:w="20" w:type="dxa"/>
            </w:tcMar>
            <w:vAlign w:val="center"/>
            <w:hideMark/>
          </w:tcPr>
          <w:p w14:paraId="5A1EABF7" w14:textId="77777777" w:rsidR="00A34004" w:rsidRPr="009C4E1D" w:rsidRDefault="00A34004" w:rsidP="006E58E4">
            <w:pPr>
              <w:pStyle w:val="movimento2"/>
              <w:rPr>
                <w:color w:val="002060"/>
              </w:rPr>
            </w:pPr>
            <w:r w:rsidRPr="009C4E1D">
              <w:rPr>
                <w:color w:val="002060"/>
              </w:rPr>
              <w:t xml:space="preserve">(PICENO UNITED MMX A R.L.) </w:t>
            </w:r>
          </w:p>
        </w:tc>
        <w:tc>
          <w:tcPr>
            <w:tcW w:w="800" w:type="dxa"/>
            <w:tcMar>
              <w:top w:w="20" w:type="dxa"/>
              <w:left w:w="20" w:type="dxa"/>
              <w:bottom w:w="20" w:type="dxa"/>
              <w:right w:w="20" w:type="dxa"/>
            </w:tcMar>
            <w:vAlign w:val="center"/>
            <w:hideMark/>
          </w:tcPr>
          <w:p w14:paraId="65B8157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21B93C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700F935" w14:textId="77777777" w:rsidR="00A34004" w:rsidRPr="009C4E1D" w:rsidRDefault="00A34004" w:rsidP="006E58E4">
            <w:pPr>
              <w:pStyle w:val="movimento2"/>
              <w:rPr>
                <w:color w:val="002060"/>
              </w:rPr>
            </w:pPr>
            <w:r w:rsidRPr="009C4E1D">
              <w:rPr>
                <w:color w:val="002060"/>
              </w:rPr>
              <w:t> </w:t>
            </w:r>
          </w:p>
        </w:tc>
      </w:tr>
    </w:tbl>
    <w:p w14:paraId="55FF8E66" w14:textId="77777777" w:rsidR="00A34004" w:rsidRPr="009C4E1D" w:rsidRDefault="00A34004" w:rsidP="00A34004">
      <w:pPr>
        <w:pStyle w:val="titolo20"/>
        <w:rPr>
          <w:rFonts w:eastAsiaTheme="minorEastAsia"/>
          <w:color w:val="002060"/>
        </w:rPr>
      </w:pPr>
      <w:r w:rsidRPr="009C4E1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522C6A1" w14:textId="77777777" w:rsidTr="006E58E4">
        <w:tc>
          <w:tcPr>
            <w:tcW w:w="2200" w:type="dxa"/>
            <w:tcMar>
              <w:top w:w="20" w:type="dxa"/>
              <w:left w:w="20" w:type="dxa"/>
              <w:bottom w:w="20" w:type="dxa"/>
              <w:right w:w="20" w:type="dxa"/>
            </w:tcMar>
            <w:vAlign w:val="center"/>
            <w:hideMark/>
          </w:tcPr>
          <w:p w14:paraId="4806C51B" w14:textId="77777777" w:rsidR="00A34004" w:rsidRPr="009C4E1D" w:rsidRDefault="00A34004" w:rsidP="006E58E4">
            <w:pPr>
              <w:pStyle w:val="movimento"/>
              <w:rPr>
                <w:color w:val="002060"/>
              </w:rPr>
            </w:pPr>
            <w:r w:rsidRPr="009C4E1D">
              <w:rPr>
                <w:color w:val="002060"/>
              </w:rPr>
              <w:t>MAMMOLI ROCCO</w:t>
            </w:r>
          </w:p>
        </w:tc>
        <w:tc>
          <w:tcPr>
            <w:tcW w:w="2200" w:type="dxa"/>
            <w:tcMar>
              <w:top w:w="20" w:type="dxa"/>
              <w:left w:w="20" w:type="dxa"/>
              <w:bottom w:w="20" w:type="dxa"/>
              <w:right w:w="20" w:type="dxa"/>
            </w:tcMar>
            <w:vAlign w:val="center"/>
            <w:hideMark/>
          </w:tcPr>
          <w:p w14:paraId="46C485C8" w14:textId="77777777" w:rsidR="00A34004" w:rsidRPr="009C4E1D" w:rsidRDefault="00A34004" w:rsidP="006E58E4">
            <w:pPr>
              <w:pStyle w:val="movimento2"/>
              <w:rPr>
                <w:color w:val="002060"/>
              </w:rPr>
            </w:pPr>
            <w:r w:rsidRPr="009C4E1D">
              <w:rPr>
                <w:color w:val="002060"/>
              </w:rPr>
              <w:t xml:space="preserve">(SANTA MARIA NUOVA A.S.D.) </w:t>
            </w:r>
          </w:p>
        </w:tc>
        <w:tc>
          <w:tcPr>
            <w:tcW w:w="800" w:type="dxa"/>
            <w:tcMar>
              <w:top w:w="20" w:type="dxa"/>
              <w:left w:w="20" w:type="dxa"/>
              <w:bottom w:w="20" w:type="dxa"/>
              <w:right w:w="20" w:type="dxa"/>
            </w:tcMar>
            <w:vAlign w:val="center"/>
            <w:hideMark/>
          </w:tcPr>
          <w:p w14:paraId="7C4D35D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917D12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1BE85E0" w14:textId="77777777" w:rsidR="00A34004" w:rsidRPr="009C4E1D" w:rsidRDefault="00A34004" w:rsidP="006E58E4">
            <w:pPr>
              <w:pStyle w:val="movimento2"/>
              <w:rPr>
                <w:color w:val="002060"/>
              </w:rPr>
            </w:pPr>
            <w:r w:rsidRPr="009C4E1D">
              <w:rPr>
                <w:color w:val="002060"/>
              </w:rPr>
              <w:t> </w:t>
            </w:r>
          </w:p>
        </w:tc>
      </w:tr>
    </w:tbl>
    <w:p w14:paraId="022AE9AE" w14:textId="77777777" w:rsidR="00A34004" w:rsidRPr="009C4E1D" w:rsidRDefault="00A34004" w:rsidP="00A34004">
      <w:pPr>
        <w:pStyle w:val="titolo20"/>
        <w:rPr>
          <w:rFonts w:eastAsiaTheme="minorEastAsia"/>
          <w:color w:val="002060"/>
        </w:rPr>
      </w:pPr>
      <w:r w:rsidRPr="009C4E1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CAC135E" w14:textId="77777777" w:rsidTr="006E58E4">
        <w:tc>
          <w:tcPr>
            <w:tcW w:w="2200" w:type="dxa"/>
            <w:tcMar>
              <w:top w:w="20" w:type="dxa"/>
              <w:left w:w="20" w:type="dxa"/>
              <w:bottom w:w="20" w:type="dxa"/>
              <w:right w:w="20" w:type="dxa"/>
            </w:tcMar>
            <w:vAlign w:val="center"/>
            <w:hideMark/>
          </w:tcPr>
          <w:p w14:paraId="43536DDC" w14:textId="77777777" w:rsidR="00A34004" w:rsidRPr="009C4E1D" w:rsidRDefault="00A34004" w:rsidP="006E58E4">
            <w:pPr>
              <w:pStyle w:val="movimento"/>
              <w:rPr>
                <w:color w:val="002060"/>
              </w:rPr>
            </w:pPr>
            <w:r w:rsidRPr="009C4E1D">
              <w:rPr>
                <w:color w:val="002060"/>
              </w:rPr>
              <w:t>BLASI PIETRO</w:t>
            </w:r>
          </w:p>
        </w:tc>
        <w:tc>
          <w:tcPr>
            <w:tcW w:w="2200" w:type="dxa"/>
            <w:tcMar>
              <w:top w:w="20" w:type="dxa"/>
              <w:left w:w="20" w:type="dxa"/>
              <w:bottom w:w="20" w:type="dxa"/>
              <w:right w:w="20" w:type="dxa"/>
            </w:tcMar>
            <w:vAlign w:val="center"/>
            <w:hideMark/>
          </w:tcPr>
          <w:p w14:paraId="72AA6CDC" w14:textId="77777777" w:rsidR="00A34004" w:rsidRPr="009C4E1D" w:rsidRDefault="00A34004" w:rsidP="006E58E4">
            <w:pPr>
              <w:pStyle w:val="movimento2"/>
              <w:rPr>
                <w:color w:val="002060"/>
              </w:rPr>
            </w:pPr>
            <w:r w:rsidRPr="009C4E1D">
              <w:rPr>
                <w:color w:val="002060"/>
              </w:rPr>
              <w:t xml:space="preserve">(AUDAX PIOBBICO CALCIO) </w:t>
            </w:r>
          </w:p>
        </w:tc>
        <w:tc>
          <w:tcPr>
            <w:tcW w:w="800" w:type="dxa"/>
            <w:tcMar>
              <w:top w:w="20" w:type="dxa"/>
              <w:left w:w="20" w:type="dxa"/>
              <w:bottom w:w="20" w:type="dxa"/>
              <w:right w:w="20" w:type="dxa"/>
            </w:tcMar>
            <w:vAlign w:val="center"/>
            <w:hideMark/>
          </w:tcPr>
          <w:p w14:paraId="0F1F1FE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817644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46F4B63" w14:textId="77777777" w:rsidR="00A34004" w:rsidRPr="009C4E1D" w:rsidRDefault="00A34004" w:rsidP="006E58E4">
            <w:pPr>
              <w:pStyle w:val="movimento2"/>
              <w:rPr>
                <w:color w:val="002060"/>
              </w:rPr>
            </w:pPr>
            <w:r w:rsidRPr="009C4E1D">
              <w:rPr>
                <w:color w:val="002060"/>
              </w:rPr>
              <w:t> </w:t>
            </w:r>
          </w:p>
        </w:tc>
      </w:tr>
    </w:tbl>
    <w:p w14:paraId="206FE779" w14:textId="77777777" w:rsidR="00A34004" w:rsidRPr="009C4E1D" w:rsidRDefault="00A34004" w:rsidP="00A34004">
      <w:pPr>
        <w:pStyle w:val="titolo20"/>
        <w:rPr>
          <w:rFonts w:eastAsiaTheme="minorEastAsia"/>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56EADD4" w14:textId="77777777" w:rsidTr="006E58E4">
        <w:tc>
          <w:tcPr>
            <w:tcW w:w="2200" w:type="dxa"/>
            <w:tcMar>
              <w:top w:w="20" w:type="dxa"/>
              <w:left w:w="20" w:type="dxa"/>
              <w:bottom w:w="20" w:type="dxa"/>
              <w:right w:w="20" w:type="dxa"/>
            </w:tcMar>
            <w:vAlign w:val="center"/>
            <w:hideMark/>
          </w:tcPr>
          <w:p w14:paraId="000FDD36" w14:textId="77777777" w:rsidR="00A34004" w:rsidRPr="009C4E1D" w:rsidRDefault="00A34004" w:rsidP="006E58E4">
            <w:pPr>
              <w:pStyle w:val="movimento"/>
              <w:rPr>
                <w:color w:val="002060"/>
              </w:rPr>
            </w:pPr>
            <w:r w:rsidRPr="009C4E1D">
              <w:rPr>
                <w:color w:val="002060"/>
              </w:rPr>
              <w:t>FOGANTE PABLO NICOLAS</w:t>
            </w:r>
          </w:p>
        </w:tc>
        <w:tc>
          <w:tcPr>
            <w:tcW w:w="2200" w:type="dxa"/>
            <w:tcMar>
              <w:top w:w="20" w:type="dxa"/>
              <w:left w:w="20" w:type="dxa"/>
              <w:bottom w:w="20" w:type="dxa"/>
              <w:right w:w="20" w:type="dxa"/>
            </w:tcMar>
            <w:vAlign w:val="center"/>
            <w:hideMark/>
          </w:tcPr>
          <w:p w14:paraId="7BA60255" w14:textId="77777777" w:rsidR="00A34004" w:rsidRPr="009C4E1D" w:rsidRDefault="00A34004" w:rsidP="006E58E4">
            <w:pPr>
              <w:pStyle w:val="movimento2"/>
              <w:rPr>
                <w:color w:val="002060"/>
              </w:rPr>
            </w:pPr>
            <w:r w:rsidRPr="009C4E1D">
              <w:rPr>
                <w:color w:val="002060"/>
              </w:rPr>
              <w:t xml:space="preserve">(ASPIO 2005) </w:t>
            </w:r>
          </w:p>
        </w:tc>
        <w:tc>
          <w:tcPr>
            <w:tcW w:w="800" w:type="dxa"/>
            <w:tcMar>
              <w:top w:w="20" w:type="dxa"/>
              <w:left w:w="20" w:type="dxa"/>
              <w:bottom w:w="20" w:type="dxa"/>
              <w:right w:w="20" w:type="dxa"/>
            </w:tcMar>
            <w:vAlign w:val="center"/>
            <w:hideMark/>
          </w:tcPr>
          <w:p w14:paraId="2AB46D0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6C81157" w14:textId="77777777" w:rsidR="00A34004" w:rsidRPr="009C4E1D" w:rsidRDefault="00A34004" w:rsidP="006E58E4">
            <w:pPr>
              <w:pStyle w:val="movimento"/>
              <w:rPr>
                <w:color w:val="002060"/>
              </w:rPr>
            </w:pPr>
            <w:r w:rsidRPr="009C4E1D">
              <w:rPr>
                <w:color w:val="002060"/>
              </w:rPr>
              <w:t>ANGELINI GINO</w:t>
            </w:r>
          </w:p>
        </w:tc>
        <w:tc>
          <w:tcPr>
            <w:tcW w:w="2200" w:type="dxa"/>
            <w:tcMar>
              <w:top w:w="20" w:type="dxa"/>
              <w:left w:w="20" w:type="dxa"/>
              <w:bottom w:w="20" w:type="dxa"/>
              <w:right w:w="20" w:type="dxa"/>
            </w:tcMar>
            <w:vAlign w:val="center"/>
            <w:hideMark/>
          </w:tcPr>
          <w:p w14:paraId="244E2859" w14:textId="77777777" w:rsidR="00A34004" w:rsidRPr="009C4E1D" w:rsidRDefault="00A34004" w:rsidP="006E58E4">
            <w:pPr>
              <w:pStyle w:val="movimento2"/>
              <w:rPr>
                <w:color w:val="002060"/>
              </w:rPr>
            </w:pPr>
            <w:r w:rsidRPr="009C4E1D">
              <w:rPr>
                <w:color w:val="002060"/>
              </w:rPr>
              <w:t xml:space="preserve">(CASTIGNANO A.S.D.) </w:t>
            </w:r>
          </w:p>
        </w:tc>
      </w:tr>
      <w:tr w:rsidR="00A34004" w:rsidRPr="009C4E1D" w14:paraId="6EF32F3A" w14:textId="77777777" w:rsidTr="006E58E4">
        <w:tc>
          <w:tcPr>
            <w:tcW w:w="2200" w:type="dxa"/>
            <w:tcMar>
              <w:top w:w="20" w:type="dxa"/>
              <w:left w:w="20" w:type="dxa"/>
              <w:bottom w:w="20" w:type="dxa"/>
              <w:right w:w="20" w:type="dxa"/>
            </w:tcMar>
            <w:vAlign w:val="center"/>
            <w:hideMark/>
          </w:tcPr>
          <w:p w14:paraId="620F9380" w14:textId="77777777" w:rsidR="00A34004" w:rsidRPr="009C4E1D" w:rsidRDefault="00A34004" w:rsidP="006E58E4">
            <w:pPr>
              <w:pStyle w:val="movimento"/>
              <w:rPr>
                <w:color w:val="002060"/>
              </w:rPr>
            </w:pPr>
            <w:r w:rsidRPr="009C4E1D">
              <w:rPr>
                <w:color w:val="002060"/>
              </w:rPr>
              <w:t>CECCHINI MATTIA</w:t>
            </w:r>
          </w:p>
        </w:tc>
        <w:tc>
          <w:tcPr>
            <w:tcW w:w="2200" w:type="dxa"/>
            <w:tcMar>
              <w:top w:w="20" w:type="dxa"/>
              <w:left w:w="20" w:type="dxa"/>
              <w:bottom w:w="20" w:type="dxa"/>
              <w:right w:w="20" w:type="dxa"/>
            </w:tcMar>
            <w:vAlign w:val="center"/>
            <w:hideMark/>
          </w:tcPr>
          <w:p w14:paraId="0A9A8E83" w14:textId="77777777" w:rsidR="00A34004" w:rsidRPr="009C4E1D" w:rsidRDefault="00A34004" w:rsidP="006E58E4">
            <w:pPr>
              <w:pStyle w:val="movimento2"/>
              <w:rPr>
                <w:color w:val="002060"/>
              </w:rPr>
            </w:pPr>
            <w:r w:rsidRPr="009C4E1D">
              <w:rPr>
                <w:color w:val="002060"/>
              </w:rPr>
              <w:t xml:space="preserve">(CHIARAVALLE FUTSAL) </w:t>
            </w:r>
          </w:p>
        </w:tc>
        <w:tc>
          <w:tcPr>
            <w:tcW w:w="800" w:type="dxa"/>
            <w:tcMar>
              <w:top w:w="20" w:type="dxa"/>
              <w:left w:w="20" w:type="dxa"/>
              <w:bottom w:w="20" w:type="dxa"/>
              <w:right w:w="20" w:type="dxa"/>
            </w:tcMar>
            <w:vAlign w:val="center"/>
            <w:hideMark/>
          </w:tcPr>
          <w:p w14:paraId="6659F87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49E45B3" w14:textId="77777777" w:rsidR="00A34004" w:rsidRPr="009C4E1D" w:rsidRDefault="00A34004" w:rsidP="006E58E4">
            <w:pPr>
              <w:pStyle w:val="movimento"/>
              <w:rPr>
                <w:color w:val="002060"/>
              </w:rPr>
            </w:pPr>
            <w:r w:rsidRPr="009C4E1D">
              <w:rPr>
                <w:color w:val="002060"/>
              </w:rPr>
              <w:t>BORGOGNONI GIACOMO</w:t>
            </w:r>
          </w:p>
        </w:tc>
        <w:tc>
          <w:tcPr>
            <w:tcW w:w="2200" w:type="dxa"/>
            <w:tcMar>
              <w:top w:w="20" w:type="dxa"/>
              <w:left w:w="20" w:type="dxa"/>
              <w:bottom w:w="20" w:type="dxa"/>
              <w:right w:w="20" w:type="dxa"/>
            </w:tcMar>
            <w:vAlign w:val="center"/>
            <w:hideMark/>
          </w:tcPr>
          <w:p w14:paraId="66E4B4A6" w14:textId="77777777" w:rsidR="00A34004" w:rsidRPr="009C4E1D" w:rsidRDefault="00A34004" w:rsidP="006E58E4">
            <w:pPr>
              <w:pStyle w:val="movimento2"/>
              <w:rPr>
                <w:color w:val="002060"/>
              </w:rPr>
            </w:pPr>
            <w:r w:rsidRPr="009C4E1D">
              <w:rPr>
                <w:color w:val="002060"/>
              </w:rPr>
              <w:t>(</w:t>
            </w:r>
            <w:proofErr w:type="gramStart"/>
            <w:r w:rsidRPr="009C4E1D">
              <w:rPr>
                <w:color w:val="002060"/>
              </w:rPr>
              <w:t>CITTA</w:t>
            </w:r>
            <w:proofErr w:type="gramEnd"/>
            <w:r w:rsidRPr="009C4E1D">
              <w:rPr>
                <w:color w:val="002060"/>
              </w:rPr>
              <w:t xml:space="preserve"> DI FALCONARA) </w:t>
            </w:r>
          </w:p>
        </w:tc>
      </w:tr>
      <w:tr w:rsidR="00A34004" w:rsidRPr="009C4E1D" w14:paraId="1975D840" w14:textId="77777777" w:rsidTr="006E58E4">
        <w:tc>
          <w:tcPr>
            <w:tcW w:w="2200" w:type="dxa"/>
            <w:tcMar>
              <w:top w:w="20" w:type="dxa"/>
              <w:left w:w="20" w:type="dxa"/>
              <w:bottom w:w="20" w:type="dxa"/>
              <w:right w:w="20" w:type="dxa"/>
            </w:tcMar>
            <w:vAlign w:val="center"/>
            <w:hideMark/>
          </w:tcPr>
          <w:p w14:paraId="0267A5A2" w14:textId="77777777" w:rsidR="00A34004" w:rsidRPr="009C4E1D" w:rsidRDefault="00A34004" w:rsidP="006E58E4">
            <w:pPr>
              <w:pStyle w:val="movimento"/>
              <w:rPr>
                <w:color w:val="002060"/>
              </w:rPr>
            </w:pPr>
            <w:r w:rsidRPr="009C4E1D">
              <w:rPr>
                <w:color w:val="002060"/>
              </w:rPr>
              <w:t>MASINI CHRISTIAN</w:t>
            </w:r>
          </w:p>
        </w:tc>
        <w:tc>
          <w:tcPr>
            <w:tcW w:w="2200" w:type="dxa"/>
            <w:tcMar>
              <w:top w:w="20" w:type="dxa"/>
              <w:left w:w="20" w:type="dxa"/>
              <w:bottom w:w="20" w:type="dxa"/>
              <w:right w:w="20" w:type="dxa"/>
            </w:tcMar>
            <w:vAlign w:val="center"/>
            <w:hideMark/>
          </w:tcPr>
          <w:p w14:paraId="5D49D825" w14:textId="77777777" w:rsidR="00A34004" w:rsidRPr="009C4E1D" w:rsidRDefault="00A34004" w:rsidP="006E58E4">
            <w:pPr>
              <w:pStyle w:val="movimento2"/>
              <w:rPr>
                <w:color w:val="002060"/>
              </w:rPr>
            </w:pPr>
            <w:r w:rsidRPr="009C4E1D">
              <w:rPr>
                <w:color w:val="002060"/>
              </w:rPr>
              <w:t>(</w:t>
            </w:r>
            <w:proofErr w:type="gramStart"/>
            <w:r w:rsidRPr="009C4E1D">
              <w:rPr>
                <w:color w:val="002060"/>
              </w:rPr>
              <w:t>CITTA</w:t>
            </w:r>
            <w:proofErr w:type="gramEnd"/>
            <w:r w:rsidRPr="009C4E1D">
              <w:rPr>
                <w:color w:val="002060"/>
              </w:rPr>
              <w:t xml:space="preserve"> DI FALCONARA) </w:t>
            </w:r>
          </w:p>
        </w:tc>
        <w:tc>
          <w:tcPr>
            <w:tcW w:w="800" w:type="dxa"/>
            <w:tcMar>
              <w:top w:w="20" w:type="dxa"/>
              <w:left w:w="20" w:type="dxa"/>
              <w:bottom w:w="20" w:type="dxa"/>
              <w:right w:w="20" w:type="dxa"/>
            </w:tcMar>
            <w:vAlign w:val="center"/>
            <w:hideMark/>
          </w:tcPr>
          <w:p w14:paraId="74F5E84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8DD88D3" w14:textId="77777777" w:rsidR="00A34004" w:rsidRPr="009C4E1D" w:rsidRDefault="00A34004" w:rsidP="006E58E4">
            <w:pPr>
              <w:pStyle w:val="movimento"/>
              <w:rPr>
                <w:color w:val="002060"/>
              </w:rPr>
            </w:pPr>
            <w:r w:rsidRPr="009C4E1D">
              <w:rPr>
                <w:color w:val="002060"/>
              </w:rPr>
              <w:t>LUCHIZOLA MATIAS GASTON</w:t>
            </w:r>
          </w:p>
        </w:tc>
        <w:tc>
          <w:tcPr>
            <w:tcW w:w="2200" w:type="dxa"/>
            <w:tcMar>
              <w:top w:w="20" w:type="dxa"/>
              <w:left w:w="20" w:type="dxa"/>
              <w:bottom w:w="20" w:type="dxa"/>
              <w:right w:w="20" w:type="dxa"/>
            </w:tcMar>
            <w:vAlign w:val="center"/>
            <w:hideMark/>
          </w:tcPr>
          <w:p w14:paraId="05D6B8A2" w14:textId="77777777" w:rsidR="00A34004" w:rsidRPr="009C4E1D" w:rsidRDefault="00A34004" w:rsidP="006E58E4">
            <w:pPr>
              <w:pStyle w:val="movimento2"/>
              <w:rPr>
                <w:color w:val="002060"/>
              </w:rPr>
            </w:pPr>
            <w:r w:rsidRPr="009C4E1D">
              <w:rPr>
                <w:color w:val="002060"/>
              </w:rPr>
              <w:t>(</w:t>
            </w:r>
            <w:proofErr w:type="gramStart"/>
            <w:r w:rsidRPr="009C4E1D">
              <w:rPr>
                <w:color w:val="002060"/>
              </w:rPr>
              <w:t>CITTA</w:t>
            </w:r>
            <w:proofErr w:type="gramEnd"/>
            <w:r w:rsidRPr="009C4E1D">
              <w:rPr>
                <w:color w:val="002060"/>
              </w:rPr>
              <w:t xml:space="preserve"> DI MARTINSICURO C5) </w:t>
            </w:r>
          </w:p>
        </w:tc>
      </w:tr>
      <w:tr w:rsidR="00A34004" w:rsidRPr="009C4E1D" w14:paraId="14441EA7" w14:textId="77777777" w:rsidTr="006E58E4">
        <w:tc>
          <w:tcPr>
            <w:tcW w:w="2200" w:type="dxa"/>
            <w:tcMar>
              <w:top w:w="20" w:type="dxa"/>
              <w:left w:w="20" w:type="dxa"/>
              <w:bottom w:w="20" w:type="dxa"/>
              <w:right w:w="20" w:type="dxa"/>
            </w:tcMar>
            <w:vAlign w:val="center"/>
            <w:hideMark/>
          </w:tcPr>
          <w:p w14:paraId="58F5C7F8" w14:textId="77777777" w:rsidR="00A34004" w:rsidRPr="009C4E1D" w:rsidRDefault="00A34004" w:rsidP="006E58E4">
            <w:pPr>
              <w:pStyle w:val="movimento"/>
              <w:rPr>
                <w:color w:val="002060"/>
              </w:rPr>
            </w:pPr>
            <w:r w:rsidRPr="009C4E1D">
              <w:rPr>
                <w:color w:val="002060"/>
              </w:rPr>
              <w:t>BRACCIONI CESARE</w:t>
            </w:r>
          </w:p>
        </w:tc>
        <w:tc>
          <w:tcPr>
            <w:tcW w:w="2200" w:type="dxa"/>
            <w:tcMar>
              <w:top w:w="20" w:type="dxa"/>
              <w:left w:w="20" w:type="dxa"/>
              <w:bottom w:w="20" w:type="dxa"/>
              <w:right w:w="20" w:type="dxa"/>
            </w:tcMar>
            <w:vAlign w:val="center"/>
            <w:hideMark/>
          </w:tcPr>
          <w:p w14:paraId="68056230" w14:textId="77777777" w:rsidR="00A34004" w:rsidRPr="009C4E1D" w:rsidRDefault="00A34004" w:rsidP="006E58E4">
            <w:pPr>
              <w:pStyle w:val="movimento2"/>
              <w:rPr>
                <w:color w:val="002060"/>
              </w:rPr>
            </w:pPr>
            <w:r w:rsidRPr="009C4E1D">
              <w:rPr>
                <w:color w:val="002060"/>
              </w:rPr>
              <w:t xml:space="preserve">(DURANTINA SANTA CECILIA) </w:t>
            </w:r>
          </w:p>
        </w:tc>
        <w:tc>
          <w:tcPr>
            <w:tcW w:w="800" w:type="dxa"/>
            <w:tcMar>
              <w:top w:w="20" w:type="dxa"/>
              <w:left w:w="20" w:type="dxa"/>
              <w:bottom w:w="20" w:type="dxa"/>
              <w:right w:w="20" w:type="dxa"/>
            </w:tcMar>
            <w:vAlign w:val="center"/>
            <w:hideMark/>
          </w:tcPr>
          <w:p w14:paraId="3194B74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147476E" w14:textId="77777777" w:rsidR="00A34004" w:rsidRPr="009C4E1D" w:rsidRDefault="00A34004" w:rsidP="006E58E4">
            <w:pPr>
              <w:pStyle w:val="movimento"/>
              <w:rPr>
                <w:color w:val="002060"/>
              </w:rPr>
            </w:pPr>
            <w:r w:rsidRPr="009C4E1D">
              <w:rPr>
                <w:color w:val="002060"/>
              </w:rPr>
              <w:t>SIGNORELLI ANTONIO</w:t>
            </w:r>
          </w:p>
        </w:tc>
        <w:tc>
          <w:tcPr>
            <w:tcW w:w="2200" w:type="dxa"/>
            <w:tcMar>
              <w:top w:w="20" w:type="dxa"/>
              <w:left w:w="20" w:type="dxa"/>
              <w:bottom w:w="20" w:type="dxa"/>
              <w:right w:w="20" w:type="dxa"/>
            </w:tcMar>
            <w:vAlign w:val="center"/>
            <w:hideMark/>
          </w:tcPr>
          <w:p w14:paraId="168C0262" w14:textId="77777777" w:rsidR="00A34004" w:rsidRPr="009C4E1D" w:rsidRDefault="00A34004" w:rsidP="006E58E4">
            <w:pPr>
              <w:pStyle w:val="movimento2"/>
              <w:rPr>
                <w:color w:val="002060"/>
              </w:rPr>
            </w:pPr>
            <w:r w:rsidRPr="009C4E1D">
              <w:rPr>
                <w:color w:val="002060"/>
              </w:rPr>
              <w:t xml:space="preserve">(FABRIANO CALCIO A 5 2023) </w:t>
            </w:r>
          </w:p>
        </w:tc>
      </w:tr>
      <w:tr w:rsidR="00A34004" w:rsidRPr="009C4E1D" w14:paraId="2231E272" w14:textId="77777777" w:rsidTr="006E58E4">
        <w:tc>
          <w:tcPr>
            <w:tcW w:w="2200" w:type="dxa"/>
            <w:tcMar>
              <w:top w:w="20" w:type="dxa"/>
              <w:left w:w="20" w:type="dxa"/>
              <w:bottom w:w="20" w:type="dxa"/>
              <w:right w:w="20" w:type="dxa"/>
            </w:tcMar>
            <w:vAlign w:val="center"/>
            <w:hideMark/>
          </w:tcPr>
          <w:p w14:paraId="1458B73A" w14:textId="77777777" w:rsidR="00A34004" w:rsidRPr="009C4E1D" w:rsidRDefault="00A34004" w:rsidP="006E58E4">
            <w:pPr>
              <w:pStyle w:val="movimento"/>
              <w:rPr>
                <w:color w:val="002060"/>
              </w:rPr>
            </w:pPr>
            <w:r w:rsidRPr="009C4E1D">
              <w:rPr>
                <w:color w:val="002060"/>
              </w:rPr>
              <w:t>GABBANELLI MATTEO</w:t>
            </w:r>
          </w:p>
        </w:tc>
        <w:tc>
          <w:tcPr>
            <w:tcW w:w="2200" w:type="dxa"/>
            <w:tcMar>
              <w:top w:w="20" w:type="dxa"/>
              <w:left w:w="20" w:type="dxa"/>
              <w:bottom w:w="20" w:type="dxa"/>
              <w:right w:w="20" w:type="dxa"/>
            </w:tcMar>
            <w:vAlign w:val="center"/>
            <w:hideMark/>
          </w:tcPr>
          <w:p w14:paraId="2A79D548" w14:textId="77777777" w:rsidR="00A34004" w:rsidRPr="009C4E1D" w:rsidRDefault="00A34004" w:rsidP="006E58E4">
            <w:pPr>
              <w:pStyle w:val="movimento2"/>
              <w:rPr>
                <w:color w:val="002060"/>
              </w:rPr>
            </w:pPr>
            <w:r w:rsidRPr="009C4E1D">
              <w:rPr>
                <w:color w:val="002060"/>
              </w:rPr>
              <w:t xml:space="preserve">(FUTSAL ANCONA) </w:t>
            </w:r>
          </w:p>
        </w:tc>
        <w:tc>
          <w:tcPr>
            <w:tcW w:w="800" w:type="dxa"/>
            <w:tcMar>
              <w:top w:w="20" w:type="dxa"/>
              <w:left w:w="20" w:type="dxa"/>
              <w:bottom w:w="20" w:type="dxa"/>
              <w:right w:w="20" w:type="dxa"/>
            </w:tcMar>
            <w:vAlign w:val="center"/>
            <w:hideMark/>
          </w:tcPr>
          <w:p w14:paraId="1EF8014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B54C2C7" w14:textId="77777777" w:rsidR="00A34004" w:rsidRPr="009C4E1D" w:rsidRDefault="00A34004" w:rsidP="006E58E4">
            <w:pPr>
              <w:pStyle w:val="movimento"/>
              <w:rPr>
                <w:color w:val="002060"/>
              </w:rPr>
            </w:pPr>
            <w:r w:rsidRPr="009C4E1D">
              <w:rPr>
                <w:color w:val="002060"/>
              </w:rPr>
              <w:t>POLONI ALESSANDRO</w:t>
            </w:r>
          </w:p>
        </w:tc>
        <w:tc>
          <w:tcPr>
            <w:tcW w:w="2200" w:type="dxa"/>
            <w:tcMar>
              <w:top w:w="20" w:type="dxa"/>
              <w:left w:w="20" w:type="dxa"/>
              <w:bottom w:w="20" w:type="dxa"/>
              <w:right w:w="20" w:type="dxa"/>
            </w:tcMar>
            <w:vAlign w:val="center"/>
            <w:hideMark/>
          </w:tcPr>
          <w:p w14:paraId="6DC10D8E" w14:textId="77777777" w:rsidR="00A34004" w:rsidRPr="009C4E1D" w:rsidRDefault="00A34004" w:rsidP="006E58E4">
            <w:pPr>
              <w:pStyle w:val="movimento2"/>
              <w:rPr>
                <w:color w:val="002060"/>
              </w:rPr>
            </w:pPr>
            <w:r w:rsidRPr="009C4E1D">
              <w:rPr>
                <w:color w:val="002060"/>
              </w:rPr>
              <w:t xml:space="preserve">(GROTTACCIA 2005) </w:t>
            </w:r>
          </w:p>
        </w:tc>
      </w:tr>
      <w:tr w:rsidR="00A34004" w:rsidRPr="009C4E1D" w14:paraId="63DC63A2" w14:textId="77777777" w:rsidTr="006E58E4">
        <w:tc>
          <w:tcPr>
            <w:tcW w:w="2200" w:type="dxa"/>
            <w:tcMar>
              <w:top w:w="20" w:type="dxa"/>
              <w:left w:w="20" w:type="dxa"/>
              <w:bottom w:w="20" w:type="dxa"/>
              <w:right w:w="20" w:type="dxa"/>
            </w:tcMar>
            <w:vAlign w:val="center"/>
            <w:hideMark/>
          </w:tcPr>
          <w:p w14:paraId="6EC8EB94" w14:textId="77777777" w:rsidR="00A34004" w:rsidRPr="009C4E1D" w:rsidRDefault="00A34004" w:rsidP="006E58E4">
            <w:pPr>
              <w:pStyle w:val="movimento"/>
              <w:rPr>
                <w:color w:val="002060"/>
              </w:rPr>
            </w:pPr>
            <w:r w:rsidRPr="009C4E1D">
              <w:rPr>
                <w:color w:val="002060"/>
              </w:rPr>
              <w:t>MEZZELANI SAMUELE</w:t>
            </w:r>
          </w:p>
        </w:tc>
        <w:tc>
          <w:tcPr>
            <w:tcW w:w="2200" w:type="dxa"/>
            <w:tcMar>
              <w:top w:w="20" w:type="dxa"/>
              <w:left w:w="20" w:type="dxa"/>
              <w:bottom w:w="20" w:type="dxa"/>
              <w:right w:w="20" w:type="dxa"/>
            </w:tcMar>
            <w:vAlign w:val="center"/>
            <w:hideMark/>
          </w:tcPr>
          <w:p w14:paraId="2D028780" w14:textId="77777777" w:rsidR="00A34004" w:rsidRPr="009C4E1D" w:rsidRDefault="00A34004" w:rsidP="006E58E4">
            <w:pPr>
              <w:pStyle w:val="movimento2"/>
              <w:rPr>
                <w:color w:val="002060"/>
              </w:rPr>
            </w:pPr>
            <w:r w:rsidRPr="009C4E1D">
              <w:rPr>
                <w:color w:val="002060"/>
              </w:rPr>
              <w:t xml:space="preserve">(IMBRECCIATA C5) </w:t>
            </w:r>
          </w:p>
        </w:tc>
        <w:tc>
          <w:tcPr>
            <w:tcW w:w="800" w:type="dxa"/>
            <w:tcMar>
              <w:top w:w="20" w:type="dxa"/>
              <w:left w:w="20" w:type="dxa"/>
              <w:bottom w:w="20" w:type="dxa"/>
              <w:right w:w="20" w:type="dxa"/>
            </w:tcMar>
            <w:vAlign w:val="center"/>
            <w:hideMark/>
          </w:tcPr>
          <w:p w14:paraId="5515015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1E1E151" w14:textId="77777777" w:rsidR="00A34004" w:rsidRPr="009C4E1D" w:rsidRDefault="00A34004" w:rsidP="006E58E4">
            <w:pPr>
              <w:pStyle w:val="movimento"/>
              <w:rPr>
                <w:color w:val="002060"/>
              </w:rPr>
            </w:pPr>
            <w:r w:rsidRPr="009C4E1D">
              <w:rPr>
                <w:color w:val="002060"/>
              </w:rPr>
              <w:t>ORTENZI ANGELO</w:t>
            </w:r>
          </w:p>
        </w:tc>
        <w:tc>
          <w:tcPr>
            <w:tcW w:w="2200" w:type="dxa"/>
            <w:tcMar>
              <w:top w:w="20" w:type="dxa"/>
              <w:left w:w="20" w:type="dxa"/>
              <w:bottom w:w="20" w:type="dxa"/>
              <w:right w:w="20" w:type="dxa"/>
            </w:tcMar>
            <w:vAlign w:val="center"/>
            <w:hideMark/>
          </w:tcPr>
          <w:p w14:paraId="718DB16C" w14:textId="77777777" w:rsidR="00A34004" w:rsidRPr="009C4E1D" w:rsidRDefault="00A34004" w:rsidP="006E58E4">
            <w:pPr>
              <w:pStyle w:val="movimento2"/>
              <w:rPr>
                <w:color w:val="002060"/>
              </w:rPr>
            </w:pPr>
            <w:r w:rsidRPr="009C4E1D">
              <w:rPr>
                <w:color w:val="002060"/>
              </w:rPr>
              <w:t xml:space="preserve">(MANSARDA PAGLIARE) </w:t>
            </w:r>
          </w:p>
        </w:tc>
      </w:tr>
      <w:tr w:rsidR="00A34004" w:rsidRPr="009C4E1D" w14:paraId="421825F3" w14:textId="77777777" w:rsidTr="006E58E4">
        <w:tc>
          <w:tcPr>
            <w:tcW w:w="2200" w:type="dxa"/>
            <w:tcMar>
              <w:top w:w="20" w:type="dxa"/>
              <w:left w:w="20" w:type="dxa"/>
              <w:bottom w:w="20" w:type="dxa"/>
              <w:right w:w="20" w:type="dxa"/>
            </w:tcMar>
            <w:vAlign w:val="center"/>
            <w:hideMark/>
          </w:tcPr>
          <w:p w14:paraId="18E7312B" w14:textId="77777777" w:rsidR="00A34004" w:rsidRPr="009C4E1D" w:rsidRDefault="00A34004" w:rsidP="006E58E4">
            <w:pPr>
              <w:pStyle w:val="movimento"/>
              <w:rPr>
                <w:color w:val="002060"/>
              </w:rPr>
            </w:pPr>
            <w:r w:rsidRPr="009C4E1D">
              <w:rPr>
                <w:color w:val="002060"/>
              </w:rPr>
              <w:t>SERCECCHI ANGELO</w:t>
            </w:r>
          </w:p>
        </w:tc>
        <w:tc>
          <w:tcPr>
            <w:tcW w:w="2200" w:type="dxa"/>
            <w:tcMar>
              <w:top w:w="20" w:type="dxa"/>
              <w:left w:w="20" w:type="dxa"/>
              <w:bottom w:w="20" w:type="dxa"/>
              <w:right w:w="20" w:type="dxa"/>
            </w:tcMar>
            <w:vAlign w:val="center"/>
            <w:hideMark/>
          </w:tcPr>
          <w:p w14:paraId="78560700" w14:textId="77777777" w:rsidR="00A34004" w:rsidRPr="009C4E1D" w:rsidRDefault="00A34004" w:rsidP="006E58E4">
            <w:pPr>
              <w:pStyle w:val="movimento2"/>
              <w:rPr>
                <w:color w:val="002060"/>
              </w:rPr>
            </w:pPr>
            <w:r w:rsidRPr="009C4E1D">
              <w:rPr>
                <w:color w:val="002060"/>
              </w:rPr>
              <w:t xml:space="preserve">(POLISPORTIVA S.C. LORETO) </w:t>
            </w:r>
          </w:p>
        </w:tc>
        <w:tc>
          <w:tcPr>
            <w:tcW w:w="800" w:type="dxa"/>
            <w:tcMar>
              <w:top w:w="20" w:type="dxa"/>
              <w:left w:w="20" w:type="dxa"/>
              <w:bottom w:w="20" w:type="dxa"/>
              <w:right w:w="20" w:type="dxa"/>
            </w:tcMar>
            <w:vAlign w:val="center"/>
            <w:hideMark/>
          </w:tcPr>
          <w:p w14:paraId="175776A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1707F13" w14:textId="77777777" w:rsidR="00A34004" w:rsidRPr="009C4E1D" w:rsidRDefault="00A34004" w:rsidP="006E58E4">
            <w:pPr>
              <w:pStyle w:val="movimento"/>
              <w:rPr>
                <w:color w:val="002060"/>
              </w:rPr>
            </w:pPr>
            <w:r w:rsidRPr="009C4E1D">
              <w:rPr>
                <w:color w:val="002060"/>
              </w:rPr>
              <w:t>COSTANTINI ROBERTO</w:t>
            </w:r>
          </w:p>
        </w:tc>
        <w:tc>
          <w:tcPr>
            <w:tcW w:w="2200" w:type="dxa"/>
            <w:tcMar>
              <w:top w:w="20" w:type="dxa"/>
              <w:left w:w="20" w:type="dxa"/>
              <w:bottom w:w="20" w:type="dxa"/>
              <w:right w:w="20" w:type="dxa"/>
            </w:tcMar>
            <w:vAlign w:val="center"/>
            <w:hideMark/>
          </w:tcPr>
          <w:p w14:paraId="23C7C688" w14:textId="77777777" w:rsidR="00A34004" w:rsidRPr="009C4E1D" w:rsidRDefault="00A34004" w:rsidP="006E58E4">
            <w:pPr>
              <w:pStyle w:val="movimento2"/>
              <w:rPr>
                <w:color w:val="002060"/>
              </w:rPr>
            </w:pPr>
            <w:r w:rsidRPr="009C4E1D">
              <w:rPr>
                <w:color w:val="002060"/>
              </w:rPr>
              <w:t xml:space="preserve">(RIPABERARDA) </w:t>
            </w:r>
          </w:p>
        </w:tc>
      </w:tr>
    </w:tbl>
    <w:p w14:paraId="3374AD40"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A7447F6" w14:textId="77777777" w:rsidTr="006E58E4">
        <w:tc>
          <w:tcPr>
            <w:tcW w:w="2200" w:type="dxa"/>
            <w:tcMar>
              <w:top w:w="20" w:type="dxa"/>
              <w:left w:w="20" w:type="dxa"/>
              <w:bottom w:w="20" w:type="dxa"/>
              <w:right w:w="20" w:type="dxa"/>
            </w:tcMar>
            <w:vAlign w:val="center"/>
            <w:hideMark/>
          </w:tcPr>
          <w:p w14:paraId="1E273F27" w14:textId="77777777" w:rsidR="00A34004" w:rsidRPr="009C4E1D" w:rsidRDefault="00A34004" w:rsidP="006E58E4">
            <w:pPr>
              <w:pStyle w:val="movimento"/>
              <w:rPr>
                <w:color w:val="002060"/>
              </w:rPr>
            </w:pPr>
            <w:r w:rsidRPr="009C4E1D">
              <w:rPr>
                <w:color w:val="002060"/>
              </w:rPr>
              <w:t>ROSSI DANTE</w:t>
            </w:r>
          </w:p>
        </w:tc>
        <w:tc>
          <w:tcPr>
            <w:tcW w:w="2200" w:type="dxa"/>
            <w:tcMar>
              <w:top w:w="20" w:type="dxa"/>
              <w:left w:w="20" w:type="dxa"/>
              <w:bottom w:w="20" w:type="dxa"/>
              <w:right w:w="20" w:type="dxa"/>
            </w:tcMar>
            <w:vAlign w:val="center"/>
            <w:hideMark/>
          </w:tcPr>
          <w:p w14:paraId="62AE78E8" w14:textId="77777777" w:rsidR="00A34004" w:rsidRPr="009C4E1D" w:rsidRDefault="00A34004" w:rsidP="006E58E4">
            <w:pPr>
              <w:pStyle w:val="movimento2"/>
              <w:rPr>
                <w:color w:val="002060"/>
              </w:rPr>
            </w:pPr>
            <w:r w:rsidRPr="009C4E1D">
              <w:rPr>
                <w:color w:val="002060"/>
              </w:rPr>
              <w:t xml:space="preserve">(ACQUAVIVA CALCIO) </w:t>
            </w:r>
          </w:p>
        </w:tc>
        <w:tc>
          <w:tcPr>
            <w:tcW w:w="800" w:type="dxa"/>
            <w:tcMar>
              <w:top w:w="20" w:type="dxa"/>
              <w:left w:w="20" w:type="dxa"/>
              <w:bottom w:w="20" w:type="dxa"/>
              <w:right w:w="20" w:type="dxa"/>
            </w:tcMar>
            <w:vAlign w:val="center"/>
            <w:hideMark/>
          </w:tcPr>
          <w:p w14:paraId="5A614FE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242E872" w14:textId="77777777" w:rsidR="00A34004" w:rsidRPr="009C4E1D" w:rsidRDefault="00A34004" w:rsidP="006E58E4">
            <w:pPr>
              <w:pStyle w:val="movimento"/>
              <w:rPr>
                <w:color w:val="002060"/>
              </w:rPr>
            </w:pPr>
            <w:r w:rsidRPr="009C4E1D">
              <w:rPr>
                <w:color w:val="002060"/>
              </w:rPr>
              <w:t>LABIANCA ANTONIO</w:t>
            </w:r>
          </w:p>
        </w:tc>
        <w:tc>
          <w:tcPr>
            <w:tcW w:w="2200" w:type="dxa"/>
            <w:tcMar>
              <w:top w:w="20" w:type="dxa"/>
              <w:left w:w="20" w:type="dxa"/>
              <w:bottom w:w="20" w:type="dxa"/>
              <w:right w:w="20" w:type="dxa"/>
            </w:tcMar>
            <w:vAlign w:val="center"/>
            <w:hideMark/>
          </w:tcPr>
          <w:p w14:paraId="3BDC389A" w14:textId="77777777" w:rsidR="00A34004" w:rsidRPr="009C4E1D" w:rsidRDefault="00A34004" w:rsidP="006E58E4">
            <w:pPr>
              <w:pStyle w:val="movimento2"/>
              <w:rPr>
                <w:color w:val="002060"/>
              </w:rPr>
            </w:pPr>
            <w:r w:rsidRPr="009C4E1D">
              <w:rPr>
                <w:color w:val="002060"/>
              </w:rPr>
              <w:t xml:space="preserve">(ASPIO 2005) </w:t>
            </w:r>
          </w:p>
        </w:tc>
      </w:tr>
      <w:tr w:rsidR="00A34004" w:rsidRPr="009C4E1D" w14:paraId="08A7ED5C" w14:textId="77777777" w:rsidTr="006E58E4">
        <w:tc>
          <w:tcPr>
            <w:tcW w:w="2200" w:type="dxa"/>
            <w:tcMar>
              <w:top w:w="20" w:type="dxa"/>
              <w:left w:w="20" w:type="dxa"/>
              <w:bottom w:w="20" w:type="dxa"/>
              <w:right w:w="20" w:type="dxa"/>
            </w:tcMar>
            <w:vAlign w:val="center"/>
            <w:hideMark/>
          </w:tcPr>
          <w:p w14:paraId="29F95DF1" w14:textId="77777777" w:rsidR="00A34004" w:rsidRPr="009C4E1D" w:rsidRDefault="00A34004" w:rsidP="006E58E4">
            <w:pPr>
              <w:pStyle w:val="movimento"/>
              <w:rPr>
                <w:color w:val="002060"/>
              </w:rPr>
            </w:pPr>
            <w:r w:rsidRPr="009C4E1D">
              <w:rPr>
                <w:color w:val="002060"/>
              </w:rPr>
              <w:t>MENGONI ARTURO</w:t>
            </w:r>
          </w:p>
        </w:tc>
        <w:tc>
          <w:tcPr>
            <w:tcW w:w="2200" w:type="dxa"/>
            <w:tcMar>
              <w:top w:w="20" w:type="dxa"/>
              <w:left w:w="20" w:type="dxa"/>
              <w:bottom w:w="20" w:type="dxa"/>
              <w:right w:w="20" w:type="dxa"/>
            </w:tcMar>
            <w:vAlign w:val="center"/>
            <w:hideMark/>
          </w:tcPr>
          <w:p w14:paraId="5E95BB85" w14:textId="77777777" w:rsidR="00A34004" w:rsidRPr="009C4E1D" w:rsidRDefault="00A34004" w:rsidP="006E58E4">
            <w:pPr>
              <w:pStyle w:val="movimento2"/>
              <w:rPr>
                <w:color w:val="002060"/>
              </w:rPr>
            </w:pPr>
            <w:r w:rsidRPr="009C4E1D">
              <w:rPr>
                <w:color w:val="002060"/>
              </w:rPr>
              <w:t xml:space="preserve">(ASPIO 2005) </w:t>
            </w:r>
          </w:p>
        </w:tc>
        <w:tc>
          <w:tcPr>
            <w:tcW w:w="800" w:type="dxa"/>
            <w:tcMar>
              <w:top w:w="20" w:type="dxa"/>
              <w:left w:w="20" w:type="dxa"/>
              <w:bottom w:w="20" w:type="dxa"/>
              <w:right w:w="20" w:type="dxa"/>
            </w:tcMar>
            <w:vAlign w:val="center"/>
            <w:hideMark/>
          </w:tcPr>
          <w:p w14:paraId="3147B66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72D8C80" w14:textId="77777777" w:rsidR="00A34004" w:rsidRPr="009C4E1D" w:rsidRDefault="00A34004" w:rsidP="006E58E4">
            <w:pPr>
              <w:pStyle w:val="movimento"/>
              <w:rPr>
                <w:color w:val="002060"/>
              </w:rPr>
            </w:pPr>
            <w:r w:rsidRPr="009C4E1D">
              <w:rPr>
                <w:color w:val="002060"/>
              </w:rPr>
              <w:t>ESPOSTO MATTEO</w:t>
            </w:r>
          </w:p>
        </w:tc>
        <w:tc>
          <w:tcPr>
            <w:tcW w:w="2200" w:type="dxa"/>
            <w:tcMar>
              <w:top w:w="20" w:type="dxa"/>
              <w:left w:w="20" w:type="dxa"/>
              <w:bottom w:w="20" w:type="dxa"/>
              <w:right w:w="20" w:type="dxa"/>
            </w:tcMar>
            <w:vAlign w:val="center"/>
            <w:hideMark/>
          </w:tcPr>
          <w:p w14:paraId="1973C060" w14:textId="77777777" w:rsidR="00A34004" w:rsidRPr="009C4E1D" w:rsidRDefault="00A34004" w:rsidP="006E58E4">
            <w:pPr>
              <w:pStyle w:val="movimento2"/>
              <w:rPr>
                <w:color w:val="002060"/>
              </w:rPr>
            </w:pPr>
            <w:r w:rsidRPr="009C4E1D">
              <w:rPr>
                <w:color w:val="002060"/>
              </w:rPr>
              <w:t xml:space="preserve">(CIARNIN) </w:t>
            </w:r>
          </w:p>
        </w:tc>
      </w:tr>
      <w:tr w:rsidR="00A34004" w:rsidRPr="009C4E1D" w14:paraId="7F4DD036" w14:textId="77777777" w:rsidTr="006E58E4">
        <w:tc>
          <w:tcPr>
            <w:tcW w:w="2200" w:type="dxa"/>
            <w:tcMar>
              <w:top w:w="20" w:type="dxa"/>
              <w:left w:w="20" w:type="dxa"/>
              <w:bottom w:w="20" w:type="dxa"/>
              <w:right w:w="20" w:type="dxa"/>
            </w:tcMar>
            <w:vAlign w:val="center"/>
            <w:hideMark/>
          </w:tcPr>
          <w:p w14:paraId="2D4984AA" w14:textId="77777777" w:rsidR="00A34004" w:rsidRPr="009C4E1D" w:rsidRDefault="00A34004" w:rsidP="006E58E4">
            <w:pPr>
              <w:pStyle w:val="movimento"/>
              <w:rPr>
                <w:color w:val="002060"/>
              </w:rPr>
            </w:pPr>
            <w:r w:rsidRPr="009C4E1D">
              <w:rPr>
                <w:color w:val="002060"/>
              </w:rPr>
              <w:t>CAMELI ANDREA</w:t>
            </w:r>
          </w:p>
        </w:tc>
        <w:tc>
          <w:tcPr>
            <w:tcW w:w="2200" w:type="dxa"/>
            <w:tcMar>
              <w:top w:w="20" w:type="dxa"/>
              <w:left w:w="20" w:type="dxa"/>
              <w:bottom w:w="20" w:type="dxa"/>
              <w:right w:w="20" w:type="dxa"/>
            </w:tcMar>
            <w:vAlign w:val="center"/>
            <w:hideMark/>
          </w:tcPr>
          <w:p w14:paraId="787347F8" w14:textId="77777777" w:rsidR="00A34004" w:rsidRPr="009C4E1D" w:rsidRDefault="00A34004" w:rsidP="006E58E4">
            <w:pPr>
              <w:pStyle w:val="movimento2"/>
              <w:rPr>
                <w:color w:val="002060"/>
              </w:rPr>
            </w:pPr>
            <w:r w:rsidRPr="009C4E1D">
              <w:rPr>
                <w:color w:val="002060"/>
              </w:rPr>
              <w:t>(</w:t>
            </w:r>
            <w:proofErr w:type="gramStart"/>
            <w:r w:rsidRPr="009C4E1D">
              <w:rPr>
                <w:color w:val="002060"/>
              </w:rPr>
              <w:t>CITTA</w:t>
            </w:r>
            <w:proofErr w:type="gramEnd"/>
            <w:r w:rsidRPr="009C4E1D">
              <w:rPr>
                <w:color w:val="002060"/>
              </w:rPr>
              <w:t xml:space="preserve"> DI MARTINSICURO C5) </w:t>
            </w:r>
          </w:p>
        </w:tc>
        <w:tc>
          <w:tcPr>
            <w:tcW w:w="800" w:type="dxa"/>
            <w:tcMar>
              <w:top w:w="20" w:type="dxa"/>
              <w:left w:w="20" w:type="dxa"/>
              <w:bottom w:w="20" w:type="dxa"/>
              <w:right w:w="20" w:type="dxa"/>
            </w:tcMar>
            <w:vAlign w:val="center"/>
            <w:hideMark/>
          </w:tcPr>
          <w:p w14:paraId="799CE99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3BACA89" w14:textId="77777777" w:rsidR="00A34004" w:rsidRPr="009C4E1D" w:rsidRDefault="00A34004" w:rsidP="006E58E4">
            <w:pPr>
              <w:pStyle w:val="movimento"/>
              <w:rPr>
                <w:color w:val="002060"/>
              </w:rPr>
            </w:pPr>
            <w:r w:rsidRPr="009C4E1D">
              <w:rPr>
                <w:color w:val="002060"/>
              </w:rPr>
              <w:t>BROMO LORENZO</w:t>
            </w:r>
          </w:p>
        </w:tc>
        <w:tc>
          <w:tcPr>
            <w:tcW w:w="2200" w:type="dxa"/>
            <w:tcMar>
              <w:top w:w="20" w:type="dxa"/>
              <w:left w:w="20" w:type="dxa"/>
              <w:bottom w:w="20" w:type="dxa"/>
              <w:right w:w="20" w:type="dxa"/>
            </w:tcMar>
            <w:vAlign w:val="center"/>
            <w:hideMark/>
          </w:tcPr>
          <w:p w14:paraId="7FF89A8B" w14:textId="77777777" w:rsidR="00A34004" w:rsidRPr="009C4E1D" w:rsidRDefault="00A34004" w:rsidP="006E58E4">
            <w:pPr>
              <w:pStyle w:val="movimento2"/>
              <w:rPr>
                <w:color w:val="002060"/>
              </w:rPr>
            </w:pPr>
            <w:r w:rsidRPr="009C4E1D">
              <w:rPr>
                <w:color w:val="002060"/>
              </w:rPr>
              <w:t xml:space="preserve">(FROGS CLUB SPORT) </w:t>
            </w:r>
          </w:p>
        </w:tc>
      </w:tr>
      <w:tr w:rsidR="00A34004" w:rsidRPr="009C4E1D" w14:paraId="51949086" w14:textId="77777777" w:rsidTr="006E58E4">
        <w:tc>
          <w:tcPr>
            <w:tcW w:w="2200" w:type="dxa"/>
            <w:tcMar>
              <w:top w:w="20" w:type="dxa"/>
              <w:left w:w="20" w:type="dxa"/>
              <w:bottom w:w="20" w:type="dxa"/>
              <w:right w:w="20" w:type="dxa"/>
            </w:tcMar>
            <w:vAlign w:val="center"/>
            <w:hideMark/>
          </w:tcPr>
          <w:p w14:paraId="6739A26C" w14:textId="77777777" w:rsidR="00A34004" w:rsidRPr="009C4E1D" w:rsidRDefault="00A34004" w:rsidP="006E58E4">
            <w:pPr>
              <w:pStyle w:val="movimento"/>
              <w:rPr>
                <w:color w:val="002060"/>
              </w:rPr>
            </w:pPr>
            <w:r w:rsidRPr="009C4E1D">
              <w:rPr>
                <w:color w:val="002060"/>
              </w:rPr>
              <w:t>FANNI FEDERICO</w:t>
            </w:r>
          </w:p>
        </w:tc>
        <w:tc>
          <w:tcPr>
            <w:tcW w:w="2200" w:type="dxa"/>
            <w:tcMar>
              <w:top w:w="20" w:type="dxa"/>
              <w:left w:w="20" w:type="dxa"/>
              <w:bottom w:w="20" w:type="dxa"/>
              <w:right w:w="20" w:type="dxa"/>
            </w:tcMar>
            <w:vAlign w:val="center"/>
            <w:hideMark/>
          </w:tcPr>
          <w:p w14:paraId="2918FE59" w14:textId="77777777" w:rsidR="00A34004" w:rsidRPr="009C4E1D" w:rsidRDefault="00A34004" w:rsidP="006E58E4">
            <w:pPr>
              <w:pStyle w:val="movimento2"/>
              <w:rPr>
                <w:color w:val="002060"/>
              </w:rPr>
            </w:pPr>
            <w:r w:rsidRPr="009C4E1D">
              <w:rPr>
                <w:color w:val="002060"/>
              </w:rPr>
              <w:t xml:space="preserve">(FUTSAL L.C.) </w:t>
            </w:r>
          </w:p>
        </w:tc>
        <w:tc>
          <w:tcPr>
            <w:tcW w:w="800" w:type="dxa"/>
            <w:tcMar>
              <w:top w:w="20" w:type="dxa"/>
              <w:left w:w="20" w:type="dxa"/>
              <w:bottom w:w="20" w:type="dxa"/>
              <w:right w:w="20" w:type="dxa"/>
            </w:tcMar>
            <w:vAlign w:val="center"/>
            <w:hideMark/>
          </w:tcPr>
          <w:p w14:paraId="3EE2728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04F6DFF" w14:textId="77777777" w:rsidR="00A34004" w:rsidRPr="009C4E1D" w:rsidRDefault="00A34004" w:rsidP="006E58E4">
            <w:pPr>
              <w:pStyle w:val="movimento"/>
              <w:rPr>
                <w:color w:val="002060"/>
              </w:rPr>
            </w:pPr>
            <w:r w:rsidRPr="009C4E1D">
              <w:rPr>
                <w:color w:val="002060"/>
              </w:rPr>
              <w:t>TROZZI NICOLO</w:t>
            </w:r>
          </w:p>
        </w:tc>
        <w:tc>
          <w:tcPr>
            <w:tcW w:w="2200" w:type="dxa"/>
            <w:tcMar>
              <w:top w:w="20" w:type="dxa"/>
              <w:left w:w="20" w:type="dxa"/>
              <w:bottom w:w="20" w:type="dxa"/>
              <w:right w:w="20" w:type="dxa"/>
            </w:tcMar>
            <w:vAlign w:val="center"/>
            <w:hideMark/>
          </w:tcPr>
          <w:p w14:paraId="523B8CC7" w14:textId="77777777" w:rsidR="00A34004" w:rsidRPr="009C4E1D" w:rsidRDefault="00A34004" w:rsidP="006E58E4">
            <w:pPr>
              <w:pStyle w:val="movimento2"/>
              <w:rPr>
                <w:color w:val="002060"/>
              </w:rPr>
            </w:pPr>
            <w:r w:rsidRPr="009C4E1D">
              <w:rPr>
                <w:color w:val="002060"/>
              </w:rPr>
              <w:t xml:space="preserve">(IMBRECCIATA C5) </w:t>
            </w:r>
          </w:p>
        </w:tc>
      </w:tr>
      <w:tr w:rsidR="00A34004" w:rsidRPr="009C4E1D" w14:paraId="7CAE04DD" w14:textId="77777777" w:rsidTr="006E58E4">
        <w:tc>
          <w:tcPr>
            <w:tcW w:w="2200" w:type="dxa"/>
            <w:tcMar>
              <w:top w:w="20" w:type="dxa"/>
              <w:left w:w="20" w:type="dxa"/>
              <w:bottom w:w="20" w:type="dxa"/>
              <w:right w:w="20" w:type="dxa"/>
            </w:tcMar>
            <w:vAlign w:val="center"/>
            <w:hideMark/>
          </w:tcPr>
          <w:p w14:paraId="4B79438A" w14:textId="77777777" w:rsidR="00A34004" w:rsidRPr="009C4E1D" w:rsidRDefault="00A34004" w:rsidP="006E58E4">
            <w:pPr>
              <w:pStyle w:val="movimento"/>
              <w:rPr>
                <w:color w:val="002060"/>
              </w:rPr>
            </w:pPr>
            <w:r w:rsidRPr="009C4E1D">
              <w:rPr>
                <w:color w:val="002060"/>
              </w:rPr>
              <w:t>CICCARELLI DENIS</w:t>
            </w:r>
          </w:p>
        </w:tc>
        <w:tc>
          <w:tcPr>
            <w:tcW w:w="2200" w:type="dxa"/>
            <w:tcMar>
              <w:top w:w="20" w:type="dxa"/>
              <w:left w:w="20" w:type="dxa"/>
              <w:bottom w:w="20" w:type="dxa"/>
              <w:right w:w="20" w:type="dxa"/>
            </w:tcMar>
            <w:vAlign w:val="center"/>
            <w:hideMark/>
          </w:tcPr>
          <w:p w14:paraId="0620DD54" w14:textId="77777777" w:rsidR="00A34004" w:rsidRPr="009C4E1D" w:rsidRDefault="00A34004" w:rsidP="006E58E4">
            <w:pPr>
              <w:pStyle w:val="movimento2"/>
              <w:rPr>
                <w:color w:val="002060"/>
              </w:rPr>
            </w:pPr>
            <w:r w:rsidRPr="009C4E1D">
              <w:rPr>
                <w:color w:val="002060"/>
              </w:rPr>
              <w:t xml:space="preserve">(MANSARDA PAGLIARE) </w:t>
            </w:r>
          </w:p>
        </w:tc>
        <w:tc>
          <w:tcPr>
            <w:tcW w:w="800" w:type="dxa"/>
            <w:tcMar>
              <w:top w:w="20" w:type="dxa"/>
              <w:left w:w="20" w:type="dxa"/>
              <w:bottom w:w="20" w:type="dxa"/>
              <w:right w:w="20" w:type="dxa"/>
            </w:tcMar>
            <w:vAlign w:val="center"/>
            <w:hideMark/>
          </w:tcPr>
          <w:p w14:paraId="35D78AF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8FB59C9" w14:textId="77777777" w:rsidR="00A34004" w:rsidRPr="009C4E1D" w:rsidRDefault="00A34004" w:rsidP="006E58E4">
            <w:pPr>
              <w:pStyle w:val="movimento"/>
              <w:rPr>
                <w:color w:val="002060"/>
              </w:rPr>
            </w:pPr>
            <w:r w:rsidRPr="009C4E1D">
              <w:rPr>
                <w:color w:val="002060"/>
              </w:rPr>
              <w:t>QUINZI RICCARDO</w:t>
            </w:r>
          </w:p>
        </w:tc>
        <w:tc>
          <w:tcPr>
            <w:tcW w:w="2200" w:type="dxa"/>
            <w:tcMar>
              <w:top w:w="20" w:type="dxa"/>
              <w:left w:w="20" w:type="dxa"/>
              <w:bottom w:w="20" w:type="dxa"/>
              <w:right w:w="20" w:type="dxa"/>
            </w:tcMar>
            <w:vAlign w:val="center"/>
            <w:hideMark/>
          </w:tcPr>
          <w:p w14:paraId="4DB03A01" w14:textId="77777777" w:rsidR="00A34004" w:rsidRPr="009C4E1D" w:rsidRDefault="00A34004" w:rsidP="006E58E4">
            <w:pPr>
              <w:pStyle w:val="movimento2"/>
              <w:rPr>
                <w:color w:val="002060"/>
              </w:rPr>
            </w:pPr>
            <w:r w:rsidRPr="009C4E1D">
              <w:rPr>
                <w:color w:val="002060"/>
              </w:rPr>
              <w:t xml:space="preserve">(POLISPORTIVA VILLA PIGNA) </w:t>
            </w:r>
          </w:p>
        </w:tc>
      </w:tr>
      <w:tr w:rsidR="00A34004" w:rsidRPr="009C4E1D" w14:paraId="183373D5" w14:textId="77777777" w:rsidTr="006E58E4">
        <w:tc>
          <w:tcPr>
            <w:tcW w:w="2200" w:type="dxa"/>
            <w:tcMar>
              <w:top w:w="20" w:type="dxa"/>
              <w:left w:w="20" w:type="dxa"/>
              <w:bottom w:w="20" w:type="dxa"/>
              <w:right w:w="20" w:type="dxa"/>
            </w:tcMar>
            <w:vAlign w:val="center"/>
            <w:hideMark/>
          </w:tcPr>
          <w:p w14:paraId="3AFD7D95" w14:textId="77777777" w:rsidR="00A34004" w:rsidRPr="009C4E1D" w:rsidRDefault="00A34004" w:rsidP="006E58E4">
            <w:pPr>
              <w:pStyle w:val="movimento"/>
              <w:rPr>
                <w:color w:val="002060"/>
              </w:rPr>
            </w:pPr>
            <w:r w:rsidRPr="009C4E1D">
              <w:rPr>
                <w:color w:val="002060"/>
              </w:rPr>
              <w:t>CANONICI CHRISTIAN</w:t>
            </w:r>
          </w:p>
        </w:tc>
        <w:tc>
          <w:tcPr>
            <w:tcW w:w="2200" w:type="dxa"/>
            <w:tcMar>
              <w:top w:w="20" w:type="dxa"/>
              <w:left w:w="20" w:type="dxa"/>
              <w:bottom w:w="20" w:type="dxa"/>
              <w:right w:w="20" w:type="dxa"/>
            </w:tcMar>
            <w:vAlign w:val="center"/>
            <w:hideMark/>
          </w:tcPr>
          <w:p w14:paraId="29C79B2A" w14:textId="77777777" w:rsidR="00A34004" w:rsidRPr="009C4E1D" w:rsidRDefault="00A34004" w:rsidP="006E58E4">
            <w:pPr>
              <w:pStyle w:val="movimento2"/>
              <w:rPr>
                <w:color w:val="002060"/>
              </w:rPr>
            </w:pPr>
            <w:r w:rsidRPr="009C4E1D">
              <w:rPr>
                <w:color w:val="002060"/>
              </w:rPr>
              <w:t xml:space="preserve">(REAL CASEBRUCIATE W.FIRE) </w:t>
            </w:r>
          </w:p>
        </w:tc>
        <w:tc>
          <w:tcPr>
            <w:tcW w:w="800" w:type="dxa"/>
            <w:tcMar>
              <w:top w:w="20" w:type="dxa"/>
              <w:left w:w="20" w:type="dxa"/>
              <w:bottom w:w="20" w:type="dxa"/>
              <w:right w:w="20" w:type="dxa"/>
            </w:tcMar>
            <w:vAlign w:val="center"/>
            <w:hideMark/>
          </w:tcPr>
          <w:p w14:paraId="6998728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86E5779" w14:textId="77777777" w:rsidR="00A34004" w:rsidRPr="009C4E1D" w:rsidRDefault="00A34004" w:rsidP="006E58E4">
            <w:pPr>
              <w:pStyle w:val="movimento"/>
              <w:rPr>
                <w:color w:val="002060"/>
              </w:rPr>
            </w:pPr>
            <w:r w:rsidRPr="009C4E1D">
              <w:rPr>
                <w:color w:val="002060"/>
              </w:rPr>
              <w:t>GIROLIMINI JACOPO</w:t>
            </w:r>
          </w:p>
        </w:tc>
        <w:tc>
          <w:tcPr>
            <w:tcW w:w="2200" w:type="dxa"/>
            <w:tcMar>
              <w:top w:w="20" w:type="dxa"/>
              <w:left w:w="20" w:type="dxa"/>
              <w:bottom w:w="20" w:type="dxa"/>
              <w:right w:w="20" w:type="dxa"/>
            </w:tcMar>
            <w:vAlign w:val="center"/>
            <w:hideMark/>
          </w:tcPr>
          <w:p w14:paraId="5C1E79CC" w14:textId="77777777" w:rsidR="00A34004" w:rsidRPr="009C4E1D" w:rsidRDefault="00A34004" w:rsidP="006E58E4">
            <w:pPr>
              <w:pStyle w:val="movimento2"/>
              <w:rPr>
                <w:color w:val="002060"/>
              </w:rPr>
            </w:pPr>
            <w:r w:rsidRPr="009C4E1D">
              <w:rPr>
                <w:color w:val="002060"/>
              </w:rPr>
              <w:t xml:space="preserve">(REAL CASEBRUCIATE W.FIRE) </w:t>
            </w:r>
          </w:p>
        </w:tc>
      </w:tr>
      <w:tr w:rsidR="00A34004" w:rsidRPr="009C4E1D" w14:paraId="724BF6D8" w14:textId="77777777" w:rsidTr="006E58E4">
        <w:tc>
          <w:tcPr>
            <w:tcW w:w="2200" w:type="dxa"/>
            <w:tcMar>
              <w:top w:w="20" w:type="dxa"/>
              <w:left w:w="20" w:type="dxa"/>
              <w:bottom w:w="20" w:type="dxa"/>
              <w:right w:w="20" w:type="dxa"/>
            </w:tcMar>
            <w:vAlign w:val="center"/>
            <w:hideMark/>
          </w:tcPr>
          <w:p w14:paraId="08EF7B5D" w14:textId="77777777" w:rsidR="00A34004" w:rsidRPr="009C4E1D" w:rsidRDefault="00A34004" w:rsidP="006E58E4">
            <w:pPr>
              <w:pStyle w:val="movimento"/>
              <w:rPr>
                <w:color w:val="002060"/>
              </w:rPr>
            </w:pPr>
            <w:r w:rsidRPr="009C4E1D">
              <w:rPr>
                <w:color w:val="002060"/>
              </w:rPr>
              <w:t>NAPOLETANI DAVIDE</w:t>
            </w:r>
          </w:p>
        </w:tc>
        <w:tc>
          <w:tcPr>
            <w:tcW w:w="2200" w:type="dxa"/>
            <w:tcMar>
              <w:top w:w="20" w:type="dxa"/>
              <w:left w:w="20" w:type="dxa"/>
              <w:bottom w:w="20" w:type="dxa"/>
              <w:right w:w="20" w:type="dxa"/>
            </w:tcMar>
            <w:vAlign w:val="center"/>
            <w:hideMark/>
          </w:tcPr>
          <w:p w14:paraId="665C4F1D" w14:textId="77777777" w:rsidR="00A34004" w:rsidRPr="009C4E1D" w:rsidRDefault="00A34004" w:rsidP="006E58E4">
            <w:pPr>
              <w:pStyle w:val="movimento2"/>
              <w:rPr>
                <w:color w:val="002060"/>
              </w:rPr>
            </w:pPr>
            <w:r w:rsidRPr="009C4E1D">
              <w:rPr>
                <w:color w:val="002060"/>
              </w:rPr>
              <w:t xml:space="preserve">(TRIBALCIO PICENA) </w:t>
            </w:r>
          </w:p>
        </w:tc>
        <w:tc>
          <w:tcPr>
            <w:tcW w:w="800" w:type="dxa"/>
            <w:tcMar>
              <w:top w:w="20" w:type="dxa"/>
              <w:left w:w="20" w:type="dxa"/>
              <w:bottom w:w="20" w:type="dxa"/>
              <w:right w:w="20" w:type="dxa"/>
            </w:tcMar>
            <w:vAlign w:val="center"/>
            <w:hideMark/>
          </w:tcPr>
          <w:p w14:paraId="7E53EB7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47C3B12" w14:textId="77777777" w:rsidR="00A34004" w:rsidRPr="009C4E1D" w:rsidRDefault="00A34004" w:rsidP="006E58E4">
            <w:pPr>
              <w:pStyle w:val="movimento"/>
              <w:rPr>
                <w:color w:val="002060"/>
              </w:rPr>
            </w:pPr>
            <w:r w:rsidRPr="009C4E1D">
              <w:rPr>
                <w:color w:val="002060"/>
              </w:rPr>
              <w:t>LENTINELLO SEBASTIANO</w:t>
            </w:r>
          </w:p>
        </w:tc>
        <w:tc>
          <w:tcPr>
            <w:tcW w:w="2200" w:type="dxa"/>
            <w:tcMar>
              <w:top w:w="20" w:type="dxa"/>
              <w:left w:w="20" w:type="dxa"/>
              <w:bottom w:w="20" w:type="dxa"/>
              <w:right w:w="20" w:type="dxa"/>
            </w:tcMar>
            <w:vAlign w:val="center"/>
            <w:hideMark/>
          </w:tcPr>
          <w:p w14:paraId="5CF30677" w14:textId="77777777" w:rsidR="00A34004" w:rsidRPr="009C4E1D" w:rsidRDefault="00A34004" w:rsidP="006E58E4">
            <w:pPr>
              <w:pStyle w:val="movimento2"/>
              <w:rPr>
                <w:color w:val="002060"/>
              </w:rPr>
            </w:pPr>
            <w:r w:rsidRPr="009C4E1D">
              <w:rPr>
                <w:color w:val="002060"/>
              </w:rPr>
              <w:t xml:space="preserve">(URBINO CALCIO A 5) </w:t>
            </w:r>
          </w:p>
        </w:tc>
      </w:tr>
      <w:tr w:rsidR="00A34004" w:rsidRPr="009C4E1D" w14:paraId="1C5822E1" w14:textId="77777777" w:rsidTr="006E58E4">
        <w:tc>
          <w:tcPr>
            <w:tcW w:w="2200" w:type="dxa"/>
            <w:tcMar>
              <w:top w:w="20" w:type="dxa"/>
              <w:left w:w="20" w:type="dxa"/>
              <w:bottom w:w="20" w:type="dxa"/>
              <w:right w:w="20" w:type="dxa"/>
            </w:tcMar>
            <w:vAlign w:val="center"/>
            <w:hideMark/>
          </w:tcPr>
          <w:p w14:paraId="6749A0B9" w14:textId="77777777" w:rsidR="00A34004" w:rsidRPr="009C4E1D" w:rsidRDefault="00A34004" w:rsidP="006E58E4">
            <w:pPr>
              <w:pStyle w:val="movimento"/>
              <w:rPr>
                <w:color w:val="002060"/>
              </w:rPr>
            </w:pPr>
            <w:r w:rsidRPr="009C4E1D">
              <w:rPr>
                <w:color w:val="002060"/>
              </w:rPr>
              <w:t>PIRRO ALESSANDRO MARI</w:t>
            </w:r>
          </w:p>
        </w:tc>
        <w:tc>
          <w:tcPr>
            <w:tcW w:w="2200" w:type="dxa"/>
            <w:tcMar>
              <w:top w:w="20" w:type="dxa"/>
              <w:left w:w="20" w:type="dxa"/>
              <w:bottom w:w="20" w:type="dxa"/>
              <w:right w:w="20" w:type="dxa"/>
            </w:tcMar>
            <w:vAlign w:val="center"/>
            <w:hideMark/>
          </w:tcPr>
          <w:p w14:paraId="0EA7B48C" w14:textId="77777777" w:rsidR="00A34004" w:rsidRPr="009C4E1D" w:rsidRDefault="00A34004" w:rsidP="006E58E4">
            <w:pPr>
              <w:pStyle w:val="movimento2"/>
              <w:rPr>
                <w:color w:val="002060"/>
              </w:rPr>
            </w:pPr>
            <w:r w:rsidRPr="009C4E1D">
              <w:rPr>
                <w:color w:val="002060"/>
              </w:rPr>
              <w:t xml:space="preserve">(VAL TENNA UNITED) </w:t>
            </w:r>
          </w:p>
        </w:tc>
        <w:tc>
          <w:tcPr>
            <w:tcW w:w="800" w:type="dxa"/>
            <w:tcMar>
              <w:top w:w="20" w:type="dxa"/>
              <w:left w:w="20" w:type="dxa"/>
              <w:bottom w:w="20" w:type="dxa"/>
              <w:right w:w="20" w:type="dxa"/>
            </w:tcMar>
            <w:vAlign w:val="center"/>
            <w:hideMark/>
          </w:tcPr>
          <w:p w14:paraId="52C6227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624431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82F5EE5" w14:textId="77777777" w:rsidR="00A34004" w:rsidRPr="009C4E1D" w:rsidRDefault="00A34004" w:rsidP="006E58E4">
            <w:pPr>
              <w:pStyle w:val="movimento2"/>
              <w:rPr>
                <w:color w:val="002060"/>
              </w:rPr>
            </w:pPr>
            <w:r w:rsidRPr="009C4E1D">
              <w:rPr>
                <w:color w:val="002060"/>
              </w:rPr>
              <w:t> </w:t>
            </w:r>
          </w:p>
        </w:tc>
      </w:tr>
    </w:tbl>
    <w:p w14:paraId="7C3EC13D"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31909CD" w14:textId="77777777" w:rsidTr="006E58E4">
        <w:tc>
          <w:tcPr>
            <w:tcW w:w="2200" w:type="dxa"/>
            <w:tcMar>
              <w:top w:w="20" w:type="dxa"/>
              <w:left w:w="20" w:type="dxa"/>
              <w:bottom w:w="20" w:type="dxa"/>
              <w:right w:w="20" w:type="dxa"/>
            </w:tcMar>
            <w:vAlign w:val="center"/>
            <w:hideMark/>
          </w:tcPr>
          <w:p w14:paraId="0E884783" w14:textId="77777777" w:rsidR="00A34004" w:rsidRPr="009C4E1D" w:rsidRDefault="00A34004" w:rsidP="006E58E4">
            <w:pPr>
              <w:pStyle w:val="movimento"/>
              <w:rPr>
                <w:color w:val="002060"/>
              </w:rPr>
            </w:pPr>
            <w:r w:rsidRPr="009C4E1D">
              <w:rPr>
                <w:color w:val="002060"/>
              </w:rPr>
              <w:t xml:space="preserve">KAMALJEET </w:t>
            </w:r>
            <w:proofErr w:type="spellStart"/>
            <w:r w:rsidRPr="009C4E1D">
              <w:rPr>
                <w:color w:val="002060"/>
              </w:rPr>
              <w:t>KAMALJEET</w:t>
            </w:r>
            <w:proofErr w:type="spellEnd"/>
          </w:p>
        </w:tc>
        <w:tc>
          <w:tcPr>
            <w:tcW w:w="2200" w:type="dxa"/>
            <w:tcMar>
              <w:top w:w="20" w:type="dxa"/>
              <w:left w:w="20" w:type="dxa"/>
              <w:bottom w:w="20" w:type="dxa"/>
              <w:right w:w="20" w:type="dxa"/>
            </w:tcMar>
            <w:vAlign w:val="center"/>
            <w:hideMark/>
          </w:tcPr>
          <w:p w14:paraId="1D2C13EE" w14:textId="77777777" w:rsidR="00A34004" w:rsidRPr="009C4E1D" w:rsidRDefault="00A34004" w:rsidP="006E58E4">
            <w:pPr>
              <w:pStyle w:val="movimento2"/>
              <w:rPr>
                <w:color w:val="002060"/>
              </w:rPr>
            </w:pPr>
            <w:r w:rsidRPr="009C4E1D">
              <w:rPr>
                <w:color w:val="002060"/>
              </w:rPr>
              <w:t xml:space="preserve">(ACADEMY CIVITANOVESE) </w:t>
            </w:r>
          </w:p>
        </w:tc>
        <w:tc>
          <w:tcPr>
            <w:tcW w:w="800" w:type="dxa"/>
            <w:tcMar>
              <w:top w:w="20" w:type="dxa"/>
              <w:left w:w="20" w:type="dxa"/>
              <w:bottom w:w="20" w:type="dxa"/>
              <w:right w:w="20" w:type="dxa"/>
            </w:tcMar>
            <w:vAlign w:val="center"/>
            <w:hideMark/>
          </w:tcPr>
          <w:p w14:paraId="3F0552C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A4644EF" w14:textId="77777777" w:rsidR="00A34004" w:rsidRPr="009C4E1D" w:rsidRDefault="00A34004" w:rsidP="006E58E4">
            <w:pPr>
              <w:pStyle w:val="movimento"/>
              <w:rPr>
                <w:color w:val="002060"/>
              </w:rPr>
            </w:pPr>
            <w:r w:rsidRPr="009C4E1D">
              <w:rPr>
                <w:color w:val="002060"/>
              </w:rPr>
              <w:t>BREGA MATTIA</w:t>
            </w:r>
          </w:p>
        </w:tc>
        <w:tc>
          <w:tcPr>
            <w:tcW w:w="2200" w:type="dxa"/>
            <w:tcMar>
              <w:top w:w="20" w:type="dxa"/>
              <w:left w:w="20" w:type="dxa"/>
              <w:bottom w:w="20" w:type="dxa"/>
              <w:right w:w="20" w:type="dxa"/>
            </w:tcMar>
            <w:vAlign w:val="center"/>
            <w:hideMark/>
          </w:tcPr>
          <w:p w14:paraId="04CF6317" w14:textId="77777777" w:rsidR="00A34004" w:rsidRPr="009C4E1D" w:rsidRDefault="00A34004" w:rsidP="006E58E4">
            <w:pPr>
              <w:pStyle w:val="movimento2"/>
              <w:rPr>
                <w:color w:val="002060"/>
              </w:rPr>
            </w:pPr>
            <w:r w:rsidRPr="009C4E1D">
              <w:rPr>
                <w:color w:val="002060"/>
              </w:rPr>
              <w:t xml:space="preserve">(ASPIO 2005) </w:t>
            </w:r>
          </w:p>
        </w:tc>
      </w:tr>
      <w:tr w:rsidR="00A34004" w:rsidRPr="009C4E1D" w14:paraId="18C641D1" w14:textId="77777777" w:rsidTr="006E58E4">
        <w:tc>
          <w:tcPr>
            <w:tcW w:w="2200" w:type="dxa"/>
            <w:tcMar>
              <w:top w:w="20" w:type="dxa"/>
              <w:left w:w="20" w:type="dxa"/>
              <w:bottom w:w="20" w:type="dxa"/>
              <w:right w:w="20" w:type="dxa"/>
            </w:tcMar>
            <w:vAlign w:val="center"/>
            <w:hideMark/>
          </w:tcPr>
          <w:p w14:paraId="1299C9E7" w14:textId="77777777" w:rsidR="00A34004" w:rsidRPr="009C4E1D" w:rsidRDefault="00A34004" w:rsidP="006E58E4">
            <w:pPr>
              <w:pStyle w:val="movimento"/>
              <w:rPr>
                <w:color w:val="002060"/>
              </w:rPr>
            </w:pPr>
            <w:r w:rsidRPr="009C4E1D">
              <w:rPr>
                <w:color w:val="002060"/>
              </w:rPr>
              <w:t>VAGNARELLI ANDREA</w:t>
            </w:r>
          </w:p>
        </w:tc>
        <w:tc>
          <w:tcPr>
            <w:tcW w:w="2200" w:type="dxa"/>
            <w:tcMar>
              <w:top w:w="20" w:type="dxa"/>
              <w:left w:w="20" w:type="dxa"/>
              <w:bottom w:w="20" w:type="dxa"/>
              <w:right w:w="20" w:type="dxa"/>
            </w:tcMar>
            <w:vAlign w:val="center"/>
            <w:hideMark/>
          </w:tcPr>
          <w:p w14:paraId="30E360E3" w14:textId="77777777" w:rsidR="00A34004" w:rsidRPr="009C4E1D" w:rsidRDefault="00A34004" w:rsidP="006E58E4">
            <w:pPr>
              <w:pStyle w:val="movimento2"/>
              <w:rPr>
                <w:color w:val="002060"/>
              </w:rPr>
            </w:pPr>
            <w:r w:rsidRPr="009C4E1D">
              <w:rPr>
                <w:color w:val="002060"/>
              </w:rPr>
              <w:t xml:space="preserve">(CASTIGNANO A.S.D.) </w:t>
            </w:r>
          </w:p>
        </w:tc>
        <w:tc>
          <w:tcPr>
            <w:tcW w:w="800" w:type="dxa"/>
            <w:tcMar>
              <w:top w:w="20" w:type="dxa"/>
              <w:left w:w="20" w:type="dxa"/>
              <w:bottom w:w="20" w:type="dxa"/>
              <w:right w:w="20" w:type="dxa"/>
            </w:tcMar>
            <w:vAlign w:val="center"/>
            <w:hideMark/>
          </w:tcPr>
          <w:p w14:paraId="1E08A04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BF8DBDE" w14:textId="77777777" w:rsidR="00A34004" w:rsidRPr="009C4E1D" w:rsidRDefault="00A34004" w:rsidP="006E58E4">
            <w:pPr>
              <w:pStyle w:val="movimento"/>
              <w:rPr>
                <w:color w:val="002060"/>
              </w:rPr>
            </w:pPr>
            <w:r w:rsidRPr="009C4E1D">
              <w:rPr>
                <w:color w:val="002060"/>
              </w:rPr>
              <w:t>GATTONI NICOLA</w:t>
            </w:r>
          </w:p>
        </w:tc>
        <w:tc>
          <w:tcPr>
            <w:tcW w:w="2200" w:type="dxa"/>
            <w:tcMar>
              <w:top w:w="20" w:type="dxa"/>
              <w:left w:w="20" w:type="dxa"/>
              <w:bottom w:w="20" w:type="dxa"/>
              <w:right w:w="20" w:type="dxa"/>
            </w:tcMar>
            <w:vAlign w:val="center"/>
            <w:hideMark/>
          </w:tcPr>
          <w:p w14:paraId="2517AFF6" w14:textId="77777777" w:rsidR="00A34004" w:rsidRPr="009C4E1D" w:rsidRDefault="00A34004" w:rsidP="006E58E4">
            <w:pPr>
              <w:pStyle w:val="movimento2"/>
              <w:rPr>
                <w:color w:val="002060"/>
              </w:rPr>
            </w:pPr>
            <w:r w:rsidRPr="009C4E1D">
              <w:rPr>
                <w:color w:val="002060"/>
              </w:rPr>
              <w:t xml:space="preserve">(CASTORANESE) </w:t>
            </w:r>
          </w:p>
        </w:tc>
      </w:tr>
      <w:tr w:rsidR="00A34004" w:rsidRPr="009C4E1D" w14:paraId="23F325FF" w14:textId="77777777" w:rsidTr="006E58E4">
        <w:tc>
          <w:tcPr>
            <w:tcW w:w="2200" w:type="dxa"/>
            <w:tcMar>
              <w:top w:w="20" w:type="dxa"/>
              <w:left w:w="20" w:type="dxa"/>
              <w:bottom w:w="20" w:type="dxa"/>
              <w:right w:w="20" w:type="dxa"/>
            </w:tcMar>
            <w:vAlign w:val="center"/>
            <w:hideMark/>
          </w:tcPr>
          <w:p w14:paraId="08D7B36A" w14:textId="77777777" w:rsidR="00A34004" w:rsidRPr="009C4E1D" w:rsidRDefault="00A34004" w:rsidP="006E58E4">
            <w:pPr>
              <w:pStyle w:val="movimento"/>
              <w:rPr>
                <w:color w:val="002060"/>
              </w:rPr>
            </w:pPr>
            <w:r w:rsidRPr="009C4E1D">
              <w:rPr>
                <w:color w:val="002060"/>
              </w:rPr>
              <w:t>SABBATINI LUCA</w:t>
            </w:r>
          </w:p>
        </w:tc>
        <w:tc>
          <w:tcPr>
            <w:tcW w:w="2200" w:type="dxa"/>
            <w:tcMar>
              <w:top w:w="20" w:type="dxa"/>
              <w:left w:w="20" w:type="dxa"/>
              <w:bottom w:w="20" w:type="dxa"/>
              <w:right w:w="20" w:type="dxa"/>
            </w:tcMar>
            <w:vAlign w:val="center"/>
            <w:hideMark/>
          </w:tcPr>
          <w:p w14:paraId="560A9DBB" w14:textId="77777777" w:rsidR="00A34004" w:rsidRPr="009C4E1D" w:rsidRDefault="00A34004" w:rsidP="006E58E4">
            <w:pPr>
              <w:pStyle w:val="movimento2"/>
              <w:rPr>
                <w:color w:val="002060"/>
              </w:rPr>
            </w:pPr>
            <w:r w:rsidRPr="009C4E1D">
              <w:rPr>
                <w:color w:val="002060"/>
              </w:rPr>
              <w:t xml:space="preserve">(CHIARAVALLE FUTSAL) </w:t>
            </w:r>
          </w:p>
        </w:tc>
        <w:tc>
          <w:tcPr>
            <w:tcW w:w="800" w:type="dxa"/>
            <w:tcMar>
              <w:top w:w="20" w:type="dxa"/>
              <w:left w:w="20" w:type="dxa"/>
              <w:bottom w:w="20" w:type="dxa"/>
              <w:right w:w="20" w:type="dxa"/>
            </w:tcMar>
            <w:vAlign w:val="center"/>
            <w:hideMark/>
          </w:tcPr>
          <w:p w14:paraId="7051FFE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4D3FDA5" w14:textId="77777777" w:rsidR="00A34004" w:rsidRPr="009C4E1D" w:rsidRDefault="00A34004" w:rsidP="006E58E4">
            <w:pPr>
              <w:pStyle w:val="movimento"/>
              <w:rPr>
                <w:color w:val="002060"/>
              </w:rPr>
            </w:pPr>
            <w:r w:rsidRPr="009C4E1D">
              <w:rPr>
                <w:color w:val="002060"/>
              </w:rPr>
              <w:t>MANONI NICOLO</w:t>
            </w:r>
          </w:p>
        </w:tc>
        <w:tc>
          <w:tcPr>
            <w:tcW w:w="2200" w:type="dxa"/>
            <w:tcMar>
              <w:top w:w="20" w:type="dxa"/>
              <w:left w:w="20" w:type="dxa"/>
              <w:bottom w:w="20" w:type="dxa"/>
              <w:right w:w="20" w:type="dxa"/>
            </w:tcMar>
            <w:vAlign w:val="center"/>
            <w:hideMark/>
          </w:tcPr>
          <w:p w14:paraId="23B64EA0" w14:textId="77777777" w:rsidR="00A34004" w:rsidRPr="009C4E1D" w:rsidRDefault="00A34004" w:rsidP="006E58E4">
            <w:pPr>
              <w:pStyle w:val="movimento2"/>
              <w:rPr>
                <w:color w:val="002060"/>
              </w:rPr>
            </w:pPr>
            <w:r w:rsidRPr="009C4E1D">
              <w:rPr>
                <w:color w:val="002060"/>
              </w:rPr>
              <w:t xml:space="preserve">(CIARNIN) </w:t>
            </w:r>
          </w:p>
        </w:tc>
      </w:tr>
      <w:tr w:rsidR="00A34004" w:rsidRPr="009C4E1D" w14:paraId="66B7C8EB" w14:textId="77777777" w:rsidTr="006E58E4">
        <w:tc>
          <w:tcPr>
            <w:tcW w:w="2200" w:type="dxa"/>
            <w:tcMar>
              <w:top w:w="20" w:type="dxa"/>
              <w:left w:w="20" w:type="dxa"/>
              <w:bottom w:w="20" w:type="dxa"/>
              <w:right w:w="20" w:type="dxa"/>
            </w:tcMar>
            <w:vAlign w:val="center"/>
            <w:hideMark/>
          </w:tcPr>
          <w:p w14:paraId="42056142" w14:textId="77777777" w:rsidR="00A34004" w:rsidRPr="009C4E1D" w:rsidRDefault="00A34004" w:rsidP="006E58E4">
            <w:pPr>
              <w:pStyle w:val="movimento"/>
              <w:rPr>
                <w:color w:val="002060"/>
              </w:rPr>
            </w:pPr>
            <w:r w:rsidRPr="009C4E1D">
              <w:rPr>
                <w:color w:val="002060"/>
              </w:rPr>
              <w:t>FUNARI NIKOLAS</w:t>
            </w:r>
          </w:p>
        </w:tc>
        <w:tc>
          <w:tcPr>
            <w:tcW w:w="2200" w:type="dxa"/>
            <w:tcMar>
              <w:top w:w="20" w:type="dxa"/>
              <w:left w:w="20" w:type="dxa"/>
              <w:bottom w:w="20" w:type="dxa"/>
              <w:right w:w="20" w:type="dxa"/>
            </w:tcMar>
            <w:vAlign w:val="center"/>
            <w:hideMark/>
          </w:tcPr>
          <w:p w14:paraId="6370EE9A" w14:textId="77777777" w:rsidR="00A34004" w:rsidRPr="009C4E1D" w:rsidRDefault="00A34004" w:rsidP="006E58E4">
            <w:pPr>
              <w:pStyle w:val="movimento2"/>
              <w:rPr>
                <w:color w:val="002060"/>
              </w:rPr>
            </w:pPr>
            <w:r w:rsidRPr="009C4E1D">
              <w:rPr>
                <w:color w:val="002060"/>
              </w:rPr>
              <w:t xml:space="preserve">(FROGS CLUB SPORT) </w:t>
            </w:r>
          </w:p>
        </w:tc>
        <w:tc>
          <w:tcPr>
            <w:tcW w:w="800" w:type="dxa"/>
            <w:tcMar>
              <w:top w:w="20" w:type="dxa"/>
              <w:left w:w="20" w:type="dxa"/>
              <w:bottom w:w="20" w:type="dxa"/>
              <w:right w:w="20" w:type="dxa"/>
            </w:tcMar>
            <w:vAlign w:val="center"/>
            <w:hideMark/>
          </w:tcPr>
          <w:p w14:paraId="7E7E6AA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2CF5BCB" w14:textId="77777777" w:rsidR="00A34004" w:rsidRPr="009C4E1D" w:rsidRDefault="00A34004" w:rsidP="006E58E4">
            <w:pPr>
              <w:pStyle w:val="movimento"/>
              <w:rPr>
                <w:color w:val="002060"/>
              </w:rPr>
            </w:pPr>
            <w:r w:rsidRPr="009C4E1D">
              <w:rPr>
                <w:color w:val="002060"/>
              </w:rPr>
              <w:t>MASTRANTONI STEFANO</w:t>
            </w:r>
          </w:p>
        </w:tc>
        <w:tc>
          <w:tcPr>
            <w:tcW w:w="2200" w:type="dxa"/>
            <w:tcMar>
              <w:top w:w="20" w:type="dxa"/>
              <w:left w:w="20" w:type="dxa"/>
              <w:bottom w:w="20" w:type="dxa"/>
              <w:right w:w="20" w:type="dxa"/>
            </w:tcMar>
            <w:vAlign w:val="center"/>
            <w:hideMark/>
          </w:tcPr>
          <w:p w14:paraId="780158C7" w14:textId="77777777" w:rsidR="00A34004" w:rsidRPr="009C4E1D" w:rsidRDefault="00A34004" w:rsidP="006E58E4">
            <w:pPr>
              <w:pStyle w:val="movimento2"/>
              <w:rPr>
                <w:color w:val="002060"/>
              </w:rPr>
            </w:pPr>
            <w:r w:rsidRPr="009C4E1D">
              <w:rPr>
                <w:color w:val="002060"/>
              </w:rPr>
              <w:t xml:space="preserve">(GROTTACCIA 2005) </w:t>
            </w:r>
          </w:p>
        </w:tc>
      </w:tr>
      <w:tr w:rsidR="00A34004" w:rsidRPr="009C4E1D" w14:paraId="6860C137" w14:textId="77777777" w:rsidTr="006E58E4">
        <w:tc>
          <w:tcPr>
            <w:tcW w:w="2200" w:type="dxa"/>
            <w:tcMar>
              <w:top w:w="20" w:type="dxa"/>
              <w:left w:w="20" w:type="dxa"/>
              <w:bottom w:w="20" w:type="dxa"/>
              <w:right w:w="20" w:type="dxa"/>
            </w:tcMar>
            <w:vAlign w:val="center"/>
            <w:hideMark/>
          </w:tcPr>
          <w:p w14:paraId="33A3DEAD" w14:textId="77777777" w:rsidR="00A34004" w:rsidRPr="009C4E1D" w:rsidRDefault="00A34004" w:rsidP="006E58E4">
            <w:pPr>
              <w:pStyle w:val="movimento"/>
              <w:rPr>
                <w:color w:val="002060"/>
              </w:rPr>
            </w:pPr>
            <w:r w:rsidRPr="009C4E1D">
              <w:rPr>
                <w:color w:val="002060"/>
              </w:rPr>
              <w:lastRenderedPageBreak/>
              <w:t>BANDANERA STEFANO</w:t>
            </w:r>
          </w:p>
        </w:tc>
        <w:tc>
          <w:tcPr>
            <w:tcW w:w="2200" w:type="dxa"/>
            <w:tcMar>
              <w:top w:w="20" w:type="dxa"/>
              <w:left w:w="20" w:type="dxa"/>
              <w:bottom w:w="20" w:type="dxa"/>
              <w:right w:w="20" w:type="dxa"/>
            </w:tcMar>
            <w:vAlign w:val="center"/>
            <w:hideMark/>
          </w:tcPr>
          <w:p w14:paraId="30A25DA1" w14:textId="77777777" w:rsidR="00A34004" w:rsidRPr="009C4E1D" w:rsidRDefault="00A34004" w:rsidP="006E58E4">
            <w:pPr>
              <w:pStyle w:val="movimento2"/>
              <w:rPr>
                <w:color w:val="002060"/>
              </w:rPr>
            </w:pPr>
            <w:r w:rsidRPr="009C4E1D">
              <w:rPr>
                <w:color w:val="002060"/>
              </w:rPr>
              <w:t xml:space="preserve">(POLISPORTIVA S.C. LORETO) </w:t>
            </w:r>
          </w:p>
        </w:tc>
        <w:tc>
          <w:tcPr>
            <w:tcW w:w="800" w:type="dxa"/>
            <w:tcMar>
              <w:top w:w="20" w:type="dxa"/>
              <w:left w:w="20" w:type="dxa"/>
              <w:bottom w:w="20" w:type="dxa"/>
              <w:right w:w="20" w:type="dxa"/>
            </w:tcMar>
            <w:vAlign w:val="center"/>
            <w:hideMark/>
          </w:tcPr>
          <w:p w14:paraId="5FEEA79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1A0AF09" w14:textId="77777777" w:rsidR="00A34004" w:rsidRPr="009C4E1D" w:rsidRDefault="00A34004" w:rsidP="006E58E4">
            <w:pPr>
              <w:pStyle w:val="movimento"/>
              <w:rPr>
                <w:color w:val="002060"/>
              </w:rPr>
            </w:pPr>
            <w:r w:rsidRPr="009C4E1D">
              <w:rPr>
                <w:color w:val="002060"/>
              </w:rPr>
              <w:t>MAIONE LUIGI</w:t>
            </w:r>
          </w:p>
        </w:tc>
        <w:tc>
          <w:tcPr>
            <w:tcW w:w="2200" w:type="dxa"/>
            <w:tcMar>
              <w:top w:w="20" w:type="dxa"/>
              <w:left w:w="20" w:type="dxa"/>
              <w:bottom w:w="20" w:type="dxa"/>
              <w:right w:w="20" w:type="dxa"/>
            </w:tcMar>
            <w:vAlign w:val="center"/>
            <w:hideMark/>
          </w:tcPr>
          <w:p w14:paraId="6C67E247" w14:textId="77777777" w:rsidR="00A34004" w:rsidRPr="009C4E1D" w:rsidRDefault="00A34004" w:rsidP="006E58E4">
            <w:pPr>
              <w:pStyle w:val="movimento2"/>
              <w:rPr>
                <w:color w:val="002060"/>
              </w:rPr>
            </w:pPr>
            <w:r w:rsidRPr="009C4E1D">
              <w:rPr>
                <w:color w:val="002060"/>
              </w:rPr>
              <w:t xml:space="preserve">(POLISPORTIVA S.C. LORETO) </w:t>
            </w:r>
          </w:p>
        </w:tc>
      </w:tr>
      <w:tr w:rsidR="00A34004" w:rsidRPr="009C4E1D" w14:paraId="0CB1DC5E" w14:textId="77777777" w:rsidTr="006E58E4">
        <w:tc>
          <w:tcPr>
            <w:tcW w:w="2200" w:type="dxa"/>
            <w:tcMar>
              <w:top w:w="20" w:type="dxa"/>
              <w:left w:w="20" w:type="dxa"/>
              <w:bottom w:w="20" w:type="dxa"/>
              <w:right w:w="20" w:type="dxa"/>
            </w:tcMar>
            <w:vAlign w:val="center"/>
            <w:hideMark/>
          </w:tcPr>
          <w:p w14:paraId="62E14BE5" w14:textId="77777777" w:rsidR="00A34004" w:rsidRPr="009C4E1D" w:rsidRDefault="00A34004" w:rsidP="006E58E4">
            <w:pPr>
              <w:pStyle w:val="movimento"/>
              <w:rPr>
                <w:color w:val="002060"/>
              </w:rPr>
            </w:pPr>
            <w:r w:rsidRPr="009C4E1D">
              <w:rPr>
                <w:color w:val="002060"/>
              </w:rPr>
              <w:t>LORENZONI LUCA</w:t>
            </w:r>
          </w:p>
        </w:tc>
        <w:tc>
          <w:tcPr>
            <w:tcW w:w="2200" w:type="dxa"/>
            <w:tcMar>
              <w:top w:w="20" w:type="dxa"/>
              <w:left w:w="20" w:type="dxa"/>
              <w:bottom w:w="20" w:type="dxa"/>
              <w:right w:w="20" w:type="dxa"/>
            </w:tcMar>
            <w:vAlign w:val="center"/>
            <w:hideMark/>
          </w:tcPr>
          <w:p w14:paraId="78298620" w14:textId="77777777" w:rsidR="00A34004" w:rsidRPr="009C4E1D" w:rsidRDefault="00A34004" w:rsidP="006E58E4">
            <w:pPr>
              <w:pStyle w:val="movimento2"/>
              <w:rPr>
                <w:color w:val="002060"/>
              </w:rPr>
            </w:pPr>
            <w:r w:rsidRPr="009C4E1D">
              <w:rPr>
                <w:color w:val="002060"/>
              </w:rPr>
              <w:t xml:space="preserve">(URBINO CALCIO A 5) </w:t>
            </w:r>
          </w:p>
        </w:tc>
        <w:tc>
          <w:tcPr>
            <w:tcW w:w="800" w:type="dxa"/>
            <w:tcMar>
              <w:top w:w="20" w:type="dxa"/>
              <w:left w:w="20" w:type="dxa"/>
              <w:bottom w:w="20" w:type="dxa"/>
              <w:right w:w="20" w:type="dxa"/>
            </w:tcMar>
            <w:vAlign w:val="center"/>
            <w:hideMark/>
          </w:tcPr>
          <w:p w14:paraId="6C0B761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EBDD23B" w14:textId="77777777" w:rsidR="00A34004" w:rsidRPr="009C4E1D" w:rsidRDefault="00A34004" w:rsidP="006E58E4">
            <w:pPr>
              <w:pStyle w:val="movimento"/>
              <w:rPr>
                <w:color w:val="002060"/>
              </w:rPr>
            </w:pPr>
            <w:r w:rsidRPr="009C4E1D">
              <w:rPr>
                <w:color w:val="002060"/>
              </w:rPr>
              <w:t>FODALI SOUHAIB</w:t>
            </w:r>
          </w:p>
        </w:tc>
        <w:tc>
          <w:tcPr>
            <w:tcW w:w="2200" w:type="dxa"/>
            <w:tcMar>
              <w:top w:w="20" w:type="dxa"/>
              <w:left w:w="20" w:type="dxa"/>
              <w:bottom w:w="20" w:type="dxa"/>
              <w:right w:w="20" w:type="dxa"/>
            </w:tcMar>
            <w:vAlign w:val="center"/>
            <w:hideMark/>
          </w:tcPr>
          <w:p w14:paraId="2336E9BE" w14:textId="77777777" w:rsidR="00A34004" w:rsidRPr="009C4E1D" w:rsidRDefault="00A34004" w:rsidP="006E58E4">
            <w:pPr>
              <w:pStyle w:val="movimento2"/>
              <w:rPr>
                <w:color w:val="002060"/>
              </w:rPr>
            </w:pPr>
            <w:r w:rsidRPr="009C4E1D">
              <w:rPr>
                <w:color w:val="002060"/>
              </w:rPr>
              <w:t xml:space="preserve">(VAL TENNA UNITED) </w:t>
            </w:r>
          </w:p>
        </w:tc>
      </w:tr>
      <w:tr w:rsidR="00A34004" w:rsidRPr="00893DC5" w14:paraId="71A95424" w14:textId="77777777" w:rsidTr="006E58E4">
        <w:tc>
          <w:tcPr>
            <w:tcW w:w="2200" w:type="dxa"/>
            <w:tcMar>
              <w:top w:w="20" w:type="dxa"/>
              <w:left w:w="20" w:type="dxa"/>
              <w:bottom w:w="20" w:type="dxa"/>
              <w:right w:w="20" w:type="dxa"/>
            </w:tcMar>
            <w:vAlign w:val="center"/>
            <w:hideMark/>
          </w:tcPr>
          <w:p w14:paraId="1E5FBA6C" w14:textId="77777777" w:rsidR="00A34004" w:rsidRPr="009C4E1D" w:rsidRDefault="00A34004" w:rsidP="006E58E4">
            <w:pPr>
              <w:pStyle w:val="movimento"/>
              <w:rPr>
                <w:color w:val="002060"/>
              </w:rPr>
            </w:pPr>
            <w:r w:rsidRPr="009C4E1D">
              <w:rPr>
                <w:color w:val="002060"/>
              </w:rPr>
              <w:t>MARINELLI THOMAS</w:t>
            </w:r>
          </w:p>
        </w:tc>
        <w:tc>
          <w:tcPr>
            <w:tcW w:w="2200" w:type="dxa"/>
            <w:tcMar>
              <w:top w:w="20" w:type="dxa"/>
              <w:left w:w="20" w:type="dxa"/>
              <w:bottom w:w="20" w:type="dxa"/>
              <w:right w:w="20" w:type="dxa"/>
            </w:tcMar>
            <w:vAlign w:val="center"/>
            <w:hideMark/>
          </w:tcPr>
          <w:p w14:paraId="597F8485" w14:textId="77777777" w:rsidR="00A34004" w:rsidRPr="00893DC5" w:rsidRDefault="00A34004" w:rsidP="006E58E4">
            <w:pPr>
              <w:pStyle w:val="movimento2"/>
              <w:rPr>
                <w:color w:val="002060"/>
                <w:lang w:val="es-ES"/>
              </w:rPr>
            </w:pPr>
            <w:r w:rsidRPr="00893DC5">
              <w:rPr>
                <w:color w:val="002060"/>
                <w:lang w:val="es-ES"/>
              </w:rPr>
              <w:t xml:space="preserve">(VALMISA FUTSAL A.S.D.) </w:t>
            </w:r>
          </w:p>
        </w:tc>
        <w:tc>
          <w:tcPr>
            <w:tcW w:w="800" w:type="dxa"/>
            <w:tcMar>
              <w:top w:w="20" w:type="dxa"/>
              <w:left w:w="20" w:type="dxa"/>
              <w:bottom w:w="20" w:type="dxa"/>
              <w:right w:w="20" w:type="dxa"/>
            </w:tcMar>
            <w:vAlign w:val="center"/>
            <w:hideMark/>
          </w:tcPr>
          <w:p w14:paraId="0C0BC081" w14:textId="77777777" w:rsidR="00A34004" w:rsidRPr="00893DC5" w:rsidRDefault="00A34004" w:rsidP="006E58E4">
            <w:pPr>
              <w:pStyle w:val="movimento"/>
              <w:rPr>
                <w:color w:val="002060"/>
                <w:lang w:val="es-ES"/>
              </w:rPr>
            </w:pPr>
            <w:r w:rsidRPr="00893DC5">
              <w:rPr>
                <w:color w:val="002060"/>
                <w:lang w:val="es-ES"/>
              </w:rPr>
              <w:t> </w:t>
            </w:r>
          </w:p>
        </w:tc>
        <w:tc>
          <w:tcPr>
            <w:tcW w:w="2200" w:type="dxa"/>
            <w:tcMar>
              <w:top w:w="20" w:type="dxa"/>
              <w:left w:w="20" w:type="dxa"/>
              <w:bottom w:w="20" w:type="dxa"/>
              <w:right w:w="20" w:type="dxa"/>
            </w:tcMar>
            <w:vAlign w:val="center"/>
            <w:hideMark/>
          </w:tcPr>
          <w:p w14:paraId="39E4D4B4" w14:textId="77777777" w:rsidR="00A34004" w:rsidRPr="00893DC5" w:rsidRDefault="00A34004" w:rsidP="006E58E4">
            <w:pPr>
              <w:pStyle w:val="movimento"/>
              <w:rPr>
                <w:color w:val="002060"/>
                <w:lang w:val="es-ES"/>
              </w:rPr>
            </w:pPr>
            <w:r w:rsidRPr="00893DC5">
              <w:rPr>
                <w:color w:val="002060"/>
                <w:lang w:val="es-ES"/>
              </w:rPr>
              <w:t> </w:t>
            </w:r>
          </w:p>
        </w:tc>
        <w:tc>
          <w:tcPr>
            <w:tcW w:w="2200" w:type="dxa"/>
            <w:tcMar>
              <w:top w:w="20" w:type="dxa"/>
              <w:left w:w="20" w:type="dxa"/>
              <w:bottom w:w="20" w:type="dxa"/>
              <w:right w:w="20" w:type="dxa"/>
            </w:tcMar>
            <w:vAlign w:val="center"/>
            <w:hideMark/>
          </w:tcPr>
          <w:p w14:paraId="1AC0CDF1" w14:textId="77777777" w:rsidR="00A34004" w:rsidRPr="00893DC5" w:rsidRDefault="00A34004" w:rsidP="006E58E4">
            <w:pPr>
              <w:pStyle w:val="movimento2"/>
              <w:rPr>
                <w:color w:val="002060"/>
                <w:lang w:val="es-ES"/>
              </w:rPr>
            </w:pPr>
            <w:r w:rsidRPr="00893DC5">
              <w:rPr>
                <w:color w:val="002060"/>
                <w:lang w:val="es-ES"/>
              </w:rPr>
              <w:t> </w:t>
            </w:r>
          </w:p>
        </w:tc>
      </w:tr>
    </w:tbl>
    <w:p w14:paraId="080DCEC2" w14:textId="77777777" w:rsidR="00A34004" w:rsidRPr="009C4E1D" w:rsidRDefault="00A34004" w:rsidP="00A34004">
      <w:pPr>
        <w:pStyle w:val="titolo10"/>
        <w:rPr>
          <w:rFonts w:eastAsiaTheme="minorEastAsia"/>
          <w:color w:val="002060"/>
        </w:rPr>
      </w:pPr>
      <w:r w:rsidRPr="009C4E1D">
        <w:rPr>
          <w:color w:val="002060"/>
        </w:rPr>
        <w:t xml:space="preserve">GARE DEL 28/ 2/2026 </w:t>
      </w:r>
    </w:p>
    <w:p w14:paraId="14C1AEB0" w14:textId="77777777" w:rsidR="00A34004" w:rsidRPr="009C4E1D" w:rsidRDefault="00A34004" w:rsidP="00A34004">
      <w:pPr>
        <w:pStyle w:val="titolo7a"/>
        <w:rPr>
          <w:color w:val="002060"/>
        </w:rPr>
      </w:pPr>
      <w:r w:rsidRPr="009C4E1D">
        <w:rPr>
          <w:color w:val="002060"/>
        </w:rPr>
        <w:t xml:space="preserve">PROVVEDIMENTI DISCIPLINARI </w:t>
      </w:r>
    </w:p>
    <w:p w14:paraId="655750FB"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61CA8C1E" w14:textId="77777777" w:rsidR="00A34004" w:rsidRPr="009C4E1D" w:rsidRDefault="00A34004" w:rsidP="00A34004">
      <w:pPr>
        <w:pStyle w:val="titolo30"/>
        <w:rPr>
          <w:color w:val="002060"/>
        </w:rPr>
      </w:pPr>
      <w:r w:rsidRPr="009C4E1D">
        <w:rPr>
          <w:color w:val="002060"/>
        </w:rPr>
        <w:t xml:space="preserve">DIRIGENTI </w:t>
      </w:r>
    </w:p>
    <w:p w14:paraId="326E3A0F" w14:textId="77777777" w:rsidR="00A34004" w:rsidRPr="009C4E1D" w:rsidRDefault="00A34004" w:rsidP="00A34004">
      <w:pPr>
        <w:pStyle w:val="titolo20"/>
        <w:rPr>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6A87390" w14:textId="77777777" w:rsidTr="006E58E4">
        <w:tc>
          <w:tcPr>
            <w:tcW w:w="2200" w:type="dxa"/>
            <w:tcMar>
              <w:top w:w="20" w:type="dxa"/>
              <w:left w:w="20" w:type="dxa"/>
              <w:bottom w:w="20" w:type="dxa"/>
              <w:right w:w="20" w:type="dxa"/>
            </w:tcMar>
            <w:vAlign w:val="center"/>
            <w:hideMark/>
          </w:tcPr>
          <w:p w14:paraId="49B61F26" w14:textId="77777777" w:rsidR="00A34004" w:rsidRPr="009C4E1D" w:rsidRDefault="00A34004" w:rsidP="006E58E4">
            <w:pPr>
              <w:pStyle w:val="movimento"/>
              <w:rPr>
                <w:color w:val="002060"/>
              </w:rPr>
            </w:pPr>
            <w:r w:rsidRPr="009C4E1D">
              <w:rPr>
                <w:color w:val="002060"/>
              </w:rPr>
              <w:t>BRACACCINI STEFANO</w:t>
            </w:r>
          </w:p>
        </w:tc>
        <w:tc>
          <w:tcPr>
            <w:tcW w:w="2200" w:type="dxa"/>
            <w:tcMar>
              <w:top w:w="20" w:type="dxa"/>
              <w:left w:w="20" w:type="dxa"/>
              <w:bottom w:w="20" w:type="dxa"/>
              <w:right w:w="20" w:type="dxa"/>
            </w:tcMar>
            <w:vAlign w:val="center"/>
            <w:hideMark/>
          </w:tcPr>
          <w:p w14:paraId="6AD5DC81" w14:textId="77777777" w:rsidR="00A34004" w:rsidRPr="009C4E1D" w:rsidRDefault="00A34004" w:rsidP="006E58E4">
            <w:pPr>
              <w:pStyle w:val="movimento2"/>
              <w:rPr>
                <w:color w:val="002060"/>
              </w:rPr>
            </w:pPr>
            <w:r w:rsidRPr="009C4E1D">
              <w:rPr>
                <w:color w:val="002060"/>
              </w:rPr>
              <w:t xml:space="preserve">(VIRTUS ASD) </w:t>
            </w:r>
          </w:p>
        </w:tc>
        <w:tc>
          <w:tcPr>
            <w:tcW w:w="800" w:type="dxa"/>
            <w:tcMar>
              <w:top w:w="20" w:type="dxa"/>
              <w:left w:w="20" w:type="dxa"/>
              <w:bottom w:w="20" w:type="dxa"/>
              <w:right w:w="20" w:type="dxa"/>
            </w:tcMar>
            <w:vAlign w:val="center"/>
            <w:hideMark/>
          </w:tcPr>
          <w:p w14:paraId="297929B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841234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5F30234" w14:textId="77777777" w:rsidR="00A34004" w:rsidRPr="009C4E1D" w:rsidRDefault="00A34004" w:rsidP="006E58E4">
            <w:pPr>
              <w:pStyle w:val="movimento2"/>
              <w:rPr>
                <w:color w:val="002060"/>
              </w:rPr>
            </w:pPr>
            <w:r w:rsidRPr="009C4E1D">
              <w:rPr>
                <w:color w:val="002060"/>
              </w:rPr>
              <w:t> </w:t>
            </w:r>
          </w:p>
        </w:tc>
      </w:tr>
    </w:tbl>
    <w:p w14:paraId="776619A6" w14:textId="77777777" w:rsidR="00A34004" w:rsidRPr="009C4E1D" w:rsidRDefault="00A34004" w:rsidP="00A34004">
      <w:pPr>
        <w:pStyle w:val="titolo30"/>
        <w:rPr>
          <w:rFonts w:eastAsiaTheme="minorEastAsia"/>
          <w:color w:val="002060"/>
        </w:rPr>
      </w:pPr>
      <w:r w:rsidRPr="009C4E1D">
        <w:rPr>
          <w:color w:val="002060"/>
        </w:rPr>
        <w:t xml:space="preserve">CALCIATORI ESPULSI </w:t>
      </w:r>
    </w:p>
    <w:p w14:paraId="22F2FA4E" w14:textId="77777777" w:rsidR="00A34004" w:rsidRPr="009C4E1D" w:rsidRDefault="00A34004" w:rsidP="00A34004">
      <w:pPr>
        <w:pStyle w:val="titolo20"/>
        <w:rPr>
          <w:color w:val="002060"/>
        </w:rPr>
      </w:pPr>
      <w:r w:rsidRPr="009C4E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D6D58A0" w14:textId="77777777" w:rsidTr="006E58E4">
        <w:tc>
          <w:tcPr>
            <w:tcW w:w="2200" w:type="dxa"/>
            <w:tcMar>
              <w:top w:w="20" w:type="dxa"/>
              <w:left w:w="20" w:type="dxa"/>
              <w:bottom w:w="20" w:type="dxa"/>
              <w:right w:w="20" w:type="dxa"/>
            </w:tcMar>
            <w:vAlign w:val="center"/>
            <w:hideMark/>
          </w:tcPr>
          <w:p w14:paraId="5E7945B2" w14:textId="77777777" w:rsidR="00A34004" w:rsidRPr="009C4E1D" w:rsidRDefault="00A34004" w:rsidP="006E58E4">
            <w:pPr>
              <w:pStyle w:val="movimento"/>
              <w:rPr>
                <w:color w:val="002060"/>
              </w:rPr>
            </w:pPr>
            <w:r w:rsidRPr="009C4E1D">
              <w:rPr>
                <w:color w:val="002060"/>
              </w:rPr>
              <w:t>JAID YOUNESS</w:t>
            </w:r>
          </w:p>
        </w:tc>
        <w:tc>
          <w:tcPr>
            <w:tcW w:w="2200" w:type="dxa"/>
            <w:tcMar>
              <w:top w:w="20" w:type="dxa"/>
              <w:left w:w="20" w:type="dxa"/>
              <w:bottom w:w="20" w:type="dxa"/>
              <w:right w:w="20" w:type="dxa"/>
            </w:tcMar>
            <w:vAlign w:val="center"/>
            <w:hideMark/>
          </w:tcPr>
          <w:p w14:paraId="6D73A2D1" w14:textId="77777777" w:rsidR="00A34004" w:rsidRPr="009C4E1D" w:rsidRDefault="00A34004" w:rsidP="006E58E4">
            <w:pPr>
              <w:pStyle w:val="movimento2"/>
              <w:rPr>
                <w:color w:val="002060"/>
              </w:rPr>
            </w:pPr>
            <w:r w:rsidRPr="009C4E1D">
              <w:rPr>
                <w:color w:val="002060"/>
              </w:rPr>
              <w:t xml:space="preserve">(VIRTUS AURORA C5) </w:t>
            </w:r>
          </w:p>
        </w:tc>
        <w:tc>
          <w:tcPr>
            <w:tcW w:w="800" w:type="dxa"/>
            <w:tcMar>
              <w:top w:w="20" w:type="dxa"/>
              <w:left w:w="20" w:type="dxa"/>
              <w:bottom w:w="20" w:type="dxa"/>
              <w:right w:w="20" w:type="dxa"/>
            </w:tcMar>
            <w:vAlign w:val="center"/>
            <w:hideMark/>
          </w:tcPr>
          <w:p w14:paraId="083A0E0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63833B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525279C" w14:textId="77777777" w:rsidR="00A34004" w:rsidRPr="009C4E1D" w:rsidRDefault="00A34004" w:rsidP="006E58E4">
            <w:pPr>
              <w:pStyle w:val="movimento2"/>
              <w:rPr>
                <w:color w:val="002060"/>
              </w:rPr>
            </w:pPr>
            <w:r w:rsidRPr="009C4E1D">
              <w:rPr>
                <w:color w:val="002060"/>
              </w:rPr>
              <w:t> </w:t>
            </w:r>
          </w:p>
        </w:tc>
      </w:tr>
    </w:tbl>
    <w:p w14:paraId="06EDBA82" w14:textId="77777777" w:rsidR="00A34004" w:rsidRPr="009C4E1D" w:rsidRDefault="00A34004" w:rsidP="00A34004">
      <w:pPr>
        <w:pStyle w:val="titolo30"/>
        <w:rPr>
          <w:rFonts w:eastAsiaTheme="minorEastAsia"/>
          <w:color w:val="002060"/>
        </w:rPr>
      </w:pPr>
      <w:r w:rsidRPr="009C4E1D">
        <w:rPr>
          <w:color w:val="002060"/>
        </w:rPr>
        <w:t xml:space="preserve">CALCIATORI NON ESPULSI </w:t>
      </w:r>
    </w:p>
    <w:p w14:paraId="6918D288" w14:textId="77777777" w:rsidR="00A34004" w:rsidRPr="009C4E1D" w:rsidRDefault="00A34004" w:rsidP="00A34004">
      <w:pPr>
        <w:pStyle w:val="titolo20"/>
        <w:rPr>
          <w:color w:val="002060"/>
        </w:rPr>
      </w:pPr>
      <w:r w:rsidRPr="009C4E1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83178AD" w14:textId="77777777" w:rsidTr="006E58E4">
        <w:tc>
          <w:tcPr>
            <w:tcW w:w="2200" w:type="dxa"/>
            <w:tcMar>
              <w:top w:w="20" w:type="dxa"/>
              <w:left w:w="20" w:type="dxa"/>
              <w:bottom w:w="20" w:type="dxa"/>
              <w:right w:w="20" w:type="dxa"/>
            </w:tcMar>
            <w:vAlign w:val="center"/>
            <w:hideMark/>
          </w:tcPr>
          <w:p w14:paraId="7851AC48" w14:textId="77777777" w:rsidR="00A34004" w:rsidRPr="009C4E1D" w:rsidRDefault="00A34004" w:rsidP="006E58E4">
            <w:pPr>
              <w:pStyle w:val="movimento"/>
              <w:rPr>
                <w:color w:val="002060"/>
              </w:rPr>
            </w:pPr>
            <w:r w:rsidRPr="009C4E1D">
              <w:rPr>
                <w:color w:val="002060"/>
              </w:rPr>
              <w:t>GAGLIARDI LUCA</w:t>
            </w:r>
          </w:p>
        </w:tc>
        <w:tc>
          <w:tcPr>
            <w:tcW w:w="2200" w:type="dxa"/>
            <w:tcMar>
              <w:top w:w="20" w:type="dxa"/>
              <w:left w:w="20" w:type="dxa"/>
              <w:bottom w:w="20" w:type="dxa"/>
              <w:right w:w="20" w:type="dxa"/>
            </w:tcMar>
            <w:vAlign w:val="center"/>
            <w:hideMark/>
          </w:tcPr>
          <w:p w14:paraId="704B302D" w14:textId="77777777" w:rsidR="00A34004" w:rsidRPr="009C4E1D" w:rsidRDefault="00A34004" w:rsidP="006E58E4">
            <w:pPr>
              <w:pStyle w:val="movimento2"/>
              <w:rPr>
                <w:color w:val="002060"/>
              </w:rPr>
            </w:pPr>
            <w:r w:rsidRPr="009C4E1D">
              <w:rPr>
                <w:color w:val="002060"/>
              </w:rPr>
              <w:t xml:space="preserve">(FIUMINATA) </w:t>
            </w:r>
          </w:p>
        </w:tc>
        <w:tc>
          <w:tcPr>
            <w:tcW w:w="800" w:type="dxa"/>
            <w:tcMar>
              <w:top w:w="20" w:type="dxa"/>
              <w:left w:w="20" w:type="dxa"/>
              <w:bottom w:w="20" w:type="dxa"/>
              <w:right w:w="20" w:type="dxa"/>
            </w:tcMar>
            <w:vAlign w:val="center"/>
            <w:hideMark/>
          </w:tcPr>
          <w:p w14:paraId="0F842F7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D1D276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27E0924" w14:textId="77777777" w:rsidR="00A34004" w:rsidRPr="009C4E1D" w:rsidRDefault="00A34004" w:rsidP="006E58E4">
            <w:pPr>
              <w:pStyle w:val="movimento2"/>
              <w:rPr>
                <w:color w:val="002060"/>
              </w:rPr>
            </w:pPr>
            <w:r w:rsidRPr="009C4E1D">
              <w:rPr>
                <w:color w:val="002060"/>
              </w:rPr>
              <w:t> </w:t>
            </w:r>
          </w:p>
        </w:tc>
      </w:tr>
    </w:tbl>
    <w:p w14:paraId="1CEF7372" w14:textId="77777777" w:rsidR="00A34004" w:rsidRPr="009C4E1D" w:rsidRDefault="00A34004" w:rsidP="00A34004">
      <w:pPr>
        <w:pStyle w:val="titolo20"/>
        <w:rPr>
          <w:rFonts w:eastAsiaTheme="minorEastAsia"/>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B063238" w14:textId="77777777" w:rsidTr="006E58E4">
        <w:tc>
          <w:tcPr>
            <w:tcW w:w="2200" w:type="dxa"/>
            <w:tcMar>
              <w:top w:w="20" w:type="dxa"/>
              <w:left w:w="20" w:type="dxa"/>
              <w:bottom w:w="20" w:type="dxa"/>
              <w:right w:w="20" w:type="dxa"/>
            </w:tcMar>
            <w:vAlign w:val="center"/>
            <w:hideMark/>
          </w:tcPr>
          <w:p w14:paraId="292C93CA" w14:textId="77777777" w:rsidR="00A34004" w:rsidRPr="009C4E1D" w:rsidRDefault="00A34004" w:rsidP="006E58E4">
            <w:pPr>
              <w:pStyle w:val="movimento"/>
              <w:rPr>
                <w:color w:val="002060"/>
              </w:rPr>
            </w:pPr>
            <w:r w:rsidRPr="009C4E1D">
              <w:rPr>
                <w:color w:val="002060"/>
              </w:rPr>
              <w:t>PELATELLI ALESSANDRO</w:t>
            </w:r>
          </w:p>
        </w:tc>
        <w:tc>
          <w:tcPr>
            <w:tcW w:w="2200" w:type="dxa"/>
            <w:tcMar>
              <w:top w:w="20" w:type="dxa"/>
              <w:left w:w="20" w:type="dxa"/>
              <w:bottom w:w="20" w:type="dxa"/>
              <w:right w:w="20" w:type="dxa"/>
            </w:tcMar>
            <w:vAlign w:val="center"/>
            <w:hideMark/>
          </w:tcPr>
          <w:p w14:paraId="2E2E68C7" w14:textId="77777777" w:rsidR="00A34004" w:rsidRPr="009C4E1D" w:rsidRDefault="00A34004" w:rsidP="006E58E4">
            <w:pPr>
              <w:pStyle w:val="movimento2"/>
              <w:rPr>
                <w:color w:val="002060"/>
              </w:rPr>
            </w:pPr>
            <w:r w:rsidRPr="009C4E1D">
              <w:rPr>
                <w:color w:val="002060"/>
              </w:rPr>
              <w:t xml:space="preserve">(ROBUR MERGO) </w:t>
            </w:r>
          </w:p>
        </w:tc>
        <w:tc>
          <w:tcPr>
            <w:tcW w:w="800" w:type="dxa"/>
            <w:tcMar>
              <w:top w:w="20" w:type="dxa"/>
              <w:left w:w="20" w:type="dxa"/>
              <w:bottom w:w="20" w:type="dxa"/>
              <w:right w:w="20" w:type="dxa"/>
            </w:tcMar>
            <w:vAlign w:val="center"/>
            <w:hideMark/>
          </w:tcPr>
          <w:p w14:paraId="45765D3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8E27598" w14:textId="77777777" w:rsidR="00A34004" w:rsidRPr="009C4E1D" w:rsidRDefault="00A34004" w:rsidP="006E58E4">
            <w:pPr>
              <w:pStyle w:val="movimento"/>
              <w:rPr>
                <w:color w:val="002060"/>
              </w:rPr>
            </w:pPr>
            <w:r w:rsidRPr="009C4E1D">
              <w:rPr>
                <w:color w:val="002060"/>
              </w:rPr>
              <w:t>GASPARINI MARCO</w:t>
            </w:r>
          </w:p>
        </w:tc>
        <w:tc>
          <w:tcPr>
            <w:tcW w:w="2200" w:type="dxa"/>
            <w:tcMar>
              <w:top w:w="20" w:type="dxa"/>
              <w:left w:w="20" w:type="dxa"/>
              <w:bottom w:w="20" w:type="dxa"/>
              <w:right w:w="20" w:type="dxa"/>
            </w:tcMar>
            <w:vAlign w:val="center"/>
            <w:hideMark/>
          </w:tcPr>
          <w:p w14:paraId="52C64307" w14:textId="77777777" w:rsidR="00A34004" w:rsidRPr="009C4E1D" w:rsidRDefault="00A34004" w:rsidP="006E58E4">
            <w:pPr>
              <w:pStyle w:val="movimento2"/>
              <w:rPr>
                <w:color w:val="002060"/>
              </w:rPr>
            </w:pPr>
            <w:r w:rsidRPr="009C4E1D">
              <w:rPr>
                <w:color w:val="002060"/>
              </w:rPr>
              <w:t xml:space="preserve">(VIRTUS ASD) </w:t>
            </w:r>
          </w:p>
        </w:tc>
      </w:tr>
    </w:tbl>
    <w:p w14:paraId="57C15D8B" w14:textId="77777777" w:rsidR="00A34004" w:rsidRPr="009C4E1D" w:rsidRDefault="00A34004" w:rsidP="00A34004">
      <w:pPr>
        <w:pStyle w:val="titolo20"/>
        <w:rPr>
          <w:rFonts w:eastAsiaTheme="minorEastAsia"/>
          <w:color w:val="002060"/>
        </w:rPr>
      </w:pPr>
      <w:r w:rsidRPr="009C4E1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2FC9B31" w14:textId="77777777" w:rsidTr="006E58E4">
        <w:tc>
          <w:tcPr>
            <w:tcW w:w="2200" w:type="dxa"/>
            <w:tcMar>
              <w:top w:w="20" w:type="dxa"/>
              <w:left w:w="20" w:type="dxa"/>
              <w:bottom w:w="20" w:type="dxa"/>
              <w:right w:w="20" w:type="dxa"/>
            </w:tcMar>
            <w:vAlign w:val="center"/>
            <w:hideMark/>
          </w:tcPr>
          <w:p w14:paraId="302E771D" w14:textId="77777777" w:rsidR="00A34004" w:rsidRPr="009C4E1D" w:rsidRDefault="00A34004" w:rsidP="006E58E4">
            <w:pPr>
              <w:pStyle w:val="movimento"/>
              <w:rPr>
                <w:color w:val="002060"/>
              </w:rPr>
            </w:pPr>
            <w:r w:rsidRPr="009C4E1D">
              <w:rPr>
                <w:color w:val="002060"/>
              </w:rPr>
              <w:t>PIZZICOTTI DAVIDE</w:t>
            </w:r>
          </w:p>
        </w:tc>
        <w:tc>
          <w:tcPr>
            <w:tcW w:w="2200" w:type="dxa"/>
            <w:tcMar>
              <w:top w:w="20" w:type="dxa"/>
              <w:left w:w="20" w:type="dxa"/>
              <w:bottom w:w="20" w:type="dxa"/>
              <w:right w:w="20" w:type="dxa"/>
            </w:tcMar>
            <w:vAlign w:val="center"/>
            <w:hideMark/>
          </w:tcPr>
          <w:p w14:paraId="019C504E" w14:textId="77777777" w:rsidR="00A34004" w:rsidRPr="009C4E1D" w:rsidRDefault="00A34004" w:rsidP="006E58E4">
            <w:pPr>
              <w:pStyle w:val="movimento2"/>
              <w:rPr>
                <w:color w:val="002060"/>
              </w:rPr>
            </w:pPr>
            <w:r w:rsidRPr="009C4E1D">
              <w:rPr>
                <w:color w:val="002060"/>
              </w:rPr>
              <w:t xml:space="preserve">(OSIMO STAZIONE SSD A R.L.) </w:t>
            </w:r>
          </w:p>
        </w:tc>
        <w:tc>
          <w:tcPr>
            <w:tcW w:w="800" w:type="dxa"/>
            <w:tcMar>
              <w:top w:w="20" w:type="dxa"/>
              <w:left w:w="20" w:type="dxa"/>
              <w:bottom w:w="20" w:type="dxa"/>
              <w:right w:w="20" w:type="dxa"/>
            </w:tcMar>
            <w:vAlign w:val="center"/>
            <w:hideMark/>
          </w:tcPr>
          <w:p w14:paraId="64C17FB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E4DCFA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A24DB44" w14:textId="77777777" w:rsidR="00A34004" w:rsidRPr="009C4E1D" w:rsidRDefault="00A34004" w:rsidP="006E58E4">
            <w:pPr>
              <w:pStyle w:val="movimento2"/>
              <w:rPr>
                <w:color w:val="002060"/>
              </w:rPr>
            </w:pPr>
            <w:r w:rsidRPr="009C4E1D">
              <w:rPr>
                <w:color w:val="002060"/>
              </w:rPr>
              <w:t> </w:t>
            </w:r>
          </w:p>
        </w:tc>
      </w:tr>
    </w:tbl>
    <w:p w14:paraId="1FDA7853" w14:textId="77777777" w:rsidR="00A34004" w:rsidRPr="009C4E1D" w:rsidRDefault="00A34004" w:rsidP="00A34004">
      <w:pPr>
        <w:pStyle w:val="titolo20"/>
        <w:rPr>
          <w:rFonts w:eastAsiaTheme="minorEastAsia"/>
          <w:color w:val="002060"/>
        </w:rPr>
      </w:pPr>
      <w:r w:rsidRPr="009C4E1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7E38730" w14:textId="77777777" w:rsidTr="006E58E4">
        <w:tc>
          <w:tcPr>
            <w:tcW w:w="2200" w:type="dxa"/>
            <w:tcMar>
              <w:top w:w="20" w:type="dxa"/>
              <w:left w:w="20" w:type="dxa"/>
              <w:bottom w:w="20" w:type="dxa"/>
              <w:right w:w="20" w:type="dxa"/>
            </w:tcMar>
            <w:vAlign w:val="center"/>
            <w:hideMark/>
          </w:tcPr>
          <w:p w14:paraId="1B46D39C" w14:textId="77777777" w:rsidR="00A34004" w:rsidRPr="009C4E1D" w:rsidRDefault="00A34004" w:rsidP="006E58E4">
            <w:pPr>
              <w:pStyle w:val="movimento"/>
              <w:rPr>
                <w:color w:val="002060"/>
              </w:rPr>
            </w:pPr>
            <w:r w:rsidRPr="009C4E1D">
              <w:rPr>
                <w:color w:val="002060"/>
              </w:rPr>
              <w:t>LUCCHETTI MATHIAS</w:t>
            </w:r>
          </w:p>
        </w:tc>
        <w:tc>
          <w:tcPr>
            <w:tcW w:w="2200" w:type="dxa"/>
            <w:tcMar>
              <w:top w:w="20" w:type="dxa"/>
              <w:left w:w="20" w:type="dxa"/>
              <w:bottom w:w="20" w:type="dxa"/>
              <w:right w:w="20" w:type="dxa"/>
            </w:tcMar>
            <w:vAlign w:val="center"/>
            <w:hideMark/>
          </w:tcPr>
          <w:p w14:paraId="0730B7C8" w14:textId="77777777" w:rsidR="00A34004" w:rsidRPr="009C4E1D" w:rsidRDefault="00A34004" w:rsidP="006E58E4">
            <w:pPr>
              <w:pStyle w:val="movimento2"/>
              <w:rPr>
                <w:color w:val="002060"/>
              </w:rPr>
            </w:pPr>
            <w:r w:rsidRPr="009C4E1D">
              <w:rPr>
                <w:color w:val="002060"/>
              </w:rPr>
              <w:t xml:space="preserve">(CANDIA BARACCOLA ASPIO) </w:t>
            </w:r>
          </w:p>
        </w:tc>
        <w:tc>
          <w:tcPr>
            <w:tcW w:w="800" w:type="dxa"/>
            <w:tcMar>
              <w:top w:w="20" w:type="dxa"/>
              <w:left w:w="20" w:type="dxa"/>
              <w:bottom w:w="20" w:type="dxa"/>
              <w:right w:w="20" w:type="dxa"/>
            </w:tcMar>
            <w:vAlign w:val="center"/>
            <w:hideMark/>
          </w:tcPr>
          <w:p w14:paraId="7307184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23BEEA1" w14:textId="77777777" w:rsidR="00A34004" w:rsidRPr="009C4E1D" w:rsidRDefault="00A34004" w:rsidP="006E58E4">
            <w:pPr>
              <w:pStyle w:val="movimento"/>
              <w:rPr>
                <w:color w:val="002060"/>
              </w:rPr>
            </w:pPr>
            <w:r w:rsidRPr="009C4E1D">
              <w:rPr>
                <w:color w:val="002060"/>
              </w:rPr>
              <w:t>CURI ANDREA</w:t>
            </w:r>
          </w:p>
        </w:tc>
        <w:tc>
          <w:tcPr>
            <w:tcW w:w="2200" w:type="dxa"/>
            <w:tcMar>
              <w:top w:w="20" w:type="dxa"/>
              <w:left w:w="20" w:type="dxa"/>
              <w:bottom w:w="20" w:type="dxa"/>
              <w:right w:w="20" w:type="dxa"/>
            </w:tcMar>
            <w:vAlign w:val="center"/>
            <w:hideMark/>
          </w:tcPr>
          <w:p w14:paraId="003E7A39" w14:textId="77777777" w:rsidR="00A34004" w:rsidRPr="009C4E1D" w:rsidRDefault="00A34004" w:rsidP="006E58E4">
            <w:pPr>
              <w:pStyle w:val="movimento2"/>
              <w:rPr>
                <w:color w:val="002060"/>
              </w:rPr>
            </w:pPr>
            <w:r w:rsidRPr="009C4E1D">
              <w:rPr>
                <w:color w:val="002060"/>
              </w:rPr>
              <w:t xml:space="preserve">(RIPE SAN GINESIO A.S.D.) </w:t>
            </w:r>
          </w:p>
        </w:tc>
      </w:tr>
      <w:tr w:rsidR="00A34004" w:rsidRPr="009C4E1D" w14:paraId="6CD11159" w14:textId="77777777" w:rsidTr="006E58E4">
        <w:tc>
          <w:tcPr>
            <w:tcW w:w="2200" w:type="dxa"/>
            <w:tcMar>
              <w:top w:w="20" w:type="dxa"/>
              <w:left w:w="20" w:type="dxa"/>
              <w:bottom w:w="20" w:type="dxa"/>
              <w:right w:w="20" w:type="dxa"/>
            </w:tcMar>
            <w:vAlign w:val="center"/>
            <w:hideMark/>
          </w:tcPr>
          <w:p w14:paraId="6EC63C44" w14:textId="77777777" w:rsidR="00A34004" w:rsidRPr="009C4E1D" w:rsidRDefault="00A34004" w:rsidP="006E58E4">
            <w:pPr>
              <w:pStyle w:val="movimento"/>
              <w:rPr>
                <w:color w:val="002060"/>
              </w:rPr>
            </w:pPr>
            <w:r w:rsidRPr="009C4E1D">
              <w:rPr>
                <w:color w:val="002060"/>
              </w:rPr>
              <w:t>SCAGLIONI DIEGO</w:t>
            </w:r>
          </w:p>
        </w:tc>
        <w:tc>
          <w:tcPr>
            <w:tcW w:w="2200" w:type="dxa"/>
            <w:tcMar>
              <w:top w:w="20" w:type="dxa"/>
              <w:left w:w="20" w:type="dxa"/>
              <w:bottom w:w="20" w:type="dxa"/>
              <w:right w:w="20" w:type="dxa"/>
            </w:tcMar>
            <w:vAlign w:val="center"/>
            <w:hideMark/>
          </w:tcPr>
          <w:p w14:paraId="4602E048" w14:textId="77777777" w:rsidR="00A34004" w:rsidRPr="009C4E1D" w:rsidRDefault="00A34004" w:rsidP="006E58E4">
            <w:pPr>
              <w:pStyle w:val="movimento2"/>
              <w:rPr>
                <w:color w:val="002060"/>
              </w:rPr>
            </w:pPr>
            <w:r w:rsidRPr="009C4E1D">
              <w:rPr>
                <w:color w:val="002060"/>
              </w:rPr>
              <w:t xml:space="preserve">(VADO C5) </w:t>
            </w:r>
          </w:p>
        </w:tc>
        <w:tc>
          <w:tcPr>
            <w:tcW w:w="800" w:type="dxa"/>
            <w:tcMar>
              <w:top w:w="20" w:type="dxa"/>
              <w:left w:w="20" w:type="dxa"/>
              <w:bottom w:w="20" w:type="dxa"/>
              <w:right w:w="20" w:type="dxa"/>
            </w:tcMar>
            <w:vAlign w:val="center"/>
            <w:hideMark/>
          </w:tcPr>
          <w:p w14:paraId="7763136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EED44A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F702890" w14:textId="77777777" w:rsidR="00A34004" w:rsidRPr="009C4E1D" w:rsidRDefault="00A34004" w:rsidP="006E58E4">
            <w:pPr>
              <w:pStyle w:val="movimento2"/>
              <w:rPr>
                <w:color w:val="002060"/>
              </w:rPr>
            </w:pPr>
            <w:r w:rsidRPr="009C4E1D">
              <w:rPr>
                <w:color w:val="002060"/>
              </w:rPr>
              <w:t> </w:t>
            </w:r>
          </w:p>
        </w:tc>
      </w:tr>
    </w:tbl>
    <w:p w14:paraId="2B9378E5" w14:textId="77777777" w:rsidR="00A34004" w:rsidRPr="009C4E1D" w:rsidRDefault="00A34004" w:rsidP="00A34004">
      <w:pPr>
        <w:pStyle w:val="titolo20"/>
        <w:rPr>
          <w:rFonts w:eastAsiaTheme="minorEastAsia"/>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D2ADDAC" w14:textId="77777777" w:rsidTr="006E58E4">
        <w:tc>
          <w:tcPr>
            <w:tcW w:w="2200" w:type="dxa"/>
            <w:tcMar>
              <w:top w:w="20" w:type="dxa"/>
              <w:left w:w="20" w:type="dxa"/>
              <w:bottom w:w="20" w:type="dxa"/>
              <w:right w:w="20" w:type="dxa"/>
            </w:tcMar>
            <w:vAlign w:val="center"/>
            <w:hideMark/>
          </w:tcPr>
          <w:p w14:paraId="5391C2E1" w14:textId="77777777" w:rsidR="00A34004" w:rsidRPr="009C4E1D" w:rsidRDefault="00A34004" w:rsidP="006E58E4">
            <w:pPr>
              <w:pStyle w:val="movimento"/>
              <w:rPr>
                <w:color w:val="002060"/>
              </w:rPr>
            </w:pPr>
            <w:r w:rsidRPr="009C4E1D">
              <w:rPr>
                <w:color w:val="002060"/>
              </w:rPr>
              <w:t>BELARDINI RICCARDO</w:t>
            </w:r>
          </w:p>
        </w:tc>
        <w:tc>
          <w:tcPr>
            <w:tcW w:w="2200" w:type="dxa"/>
            <w:tcMar>
              <w:top w:w="20" w:type="dxa"/>
              <w:left w:w="20" w:type="dxa"/>
              <w:bottom w:w="20" w:type="dxa"/>
              <w:right w:w="20" w:type="dxa"/>
            </w:tcMar>
            <w:vAlign w:val="center"/>
            <w:hideMark/>
          </w:tcPr>
          <w:p w14:paraId="19EE1BD7" w14:textId="77777777" w:rsidR="00A34004" w:rsidRPr="009C4E1D" w:rsidRDefault="00A34004" w:rsidP="006E58E4">
            <w:pPr>
              <w:pStyle w:val="movimento2"/>
              <w:rPr>
                <w:color w:val="002060"/>
              </w:rPr>
            </w:pPr>
            <w:r w:rsidRPr="009C4E1D">
              <w:rPr>
                <w:color w:val="002060"/>
              </w:rPr>
              <w:t xml:space="preserve">(ESANATOGLIA) </w:t>
            </w:r>
          </w:p>
        </w:tc>
        <w:tc>
          <w:tcPr>
            <w:tcW w:w="800" w:type="dxa"/>
            <w:tcMar>
              <w:top w:w="20" w:type="dxa"/>
              <w:left w:w="20" w:type="dxa"/>
              <w:bottom w:w="20" w:type="dxa"/>
              <w:right w:w="20" w:type="dxa"/>
            </w:tcMar>
            <w:vAlign w:val="center"/>
            <w:hideMark/>
          </w:tcPr>
          <w:p w14:paraId="5EAEC25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163AA59" w14:textId="77777777" w:rsidR="00A34004" w:rsidRPr="009C4E1D" w:rsidRDefault="00A34004" w:rsidP="006E58E4">
            <w:pPr>
              <w:pStyle w:val="movimento"/>
              <w:rPr>
                <w:color w:val="002060"/>
              </w:rPr>
            </w:pPr>
            <w:r w:rsidRPr="009C4E1D">
              <w:rPr>
                <w:color w:val="002060"/>
              </w:rPr>
              <w:t>PANDOLFI STEVEN</w:t>
            </w:r>
          </w:p>
        </w:tc>
        <w:tc>
          <w:tcPr>
            <w:tcW w:w="2200" w:type="dxa"/>
            <w:tcMar>
              <w:top w:w="20" w:type="dxa"/>
              <w:left w:w="20" w:type="dxa"/>
              <w:bottom w:w="20" w:type="dxa"/>
              <w:right w:w="20" w:type="dxa"/>
            </w:tcMar>
            <w:vAlign w:val="center"/>
            <w:hideMark/>
          </w:tcPr>
          <w:p w14:paraId="178B117E" w14:textId="77777777" w:rsidR="00A34004" w:rsidRPr="009C4E1D" w:rsidRDefault="00A34004" w:rsidP="006E58E4">
            <w:pPr>
              <w:pStyle w:val="movimento2"/>
              <w:rPr>
                <w:color w:val="002060"/>
              </w:rPr>
            </w:pPr>
            <w:r w:rsidRPr="009C4E1D">
              <w:rPr>
                <w:color w:val="002060"/>
              </w:rPr>
              <w:t xml:space="preserve">(FFJ CALCIO A 5) </w:t>
            </w:r>
          </w:p>
        </w:tc>
      </w:tr>
      <w:tr w:rsidR="00A34004" w:rsidRPr="009C4E1D" w14:paraId="3DD4024C" w14:textId="77777777" w:rsidTr="006E58E4">
        <w:tc>
          <w:tcPr>
            <w:tcW w:w="2200" w:type="dxa"/>
            <w:tcMar>
              <w:top w:w="20" w:type="dxa"/>
              <w:left w:w="20" w:type="dxa"/>
              <w:bottom w:w="20" w:type="dxa"/>
              <w:right w:w="20" w:type="dxa"/>
            </w:tcMar>
            <w:vAlign w:val="center"/>
            <w:hideMark/>
          </w:tcPr>
          <w:p w14:paraId="0086F398" w14:textId="77777777" w:rsidR="00A34004" w:rsidRPr="009C4E1D" w:rsidRDefault="00A34004" w:rsidP="006E58E4">
            <w:pPr>
              <w:pStyle w:val="movimento"/>
              <w:rPr>
                <w:color w:val="002060"/>
              </w:rPr>
            </w:pPr>
            <w:r w:rsidRPr="009C4E1D">
              <w:rPr>
                <w:color w:val="002060"/>
              </w:rPr>
              <w:t>LENTI GIACOMO</w:t>
            </w:r>
          </w:p>
        </w:tc>
        <w:tc>
          <w:tcPr>
            <w:tcW w:w="2200" w:type="dxa"/>
            <w:tcMar>
              <w:top w:w="20" w:type="dxa"/>
              <w:left w:w="20" w:type="dxa"/>
              <w:bottom w:w="20" w:type="dxa"/>
              <w:right w:w="20" w:type="dxa"/>
            </w:tcMar>
            <w:vAlign w:val="center"/>
            <w:hideMark/>
          </w:tcPr>
          <w:p w14:paraId="543BB51B" w14:textId="77777777" w:rsidR="00A34004" w:rsidRPr="009C4E1D" w:rsidRDefault="00A34004" w:rsidP="006E58E4">
            <w:pPr>
              <w:pStyle w:val="movimento2"/>
              <w:rPr>
                <w:color w:val="002060"/>
              </w:rPr>
            </w:pPr>
            <w:r w:rsidRPr="009C4E1D">
              <w:rPr>
                <w:color w:val="002060"/>
              </w:rPr>
              <w:t xml:space="preserve">(ROBUR MERGO) </w:t>
            </w:r>
          </w:p>
        </w:tc>
        <w:tc>
          <w:tcPr>
            <w:tcW w:w="800" w:type="dxa"/>
            <w:tcMar>
              <w:top w:w="20" w:type="dxa"/>
              <w:left w:w="20" w:type="dxa"/>
              <w:bottom w:w="20" w:type="dxa"/>
              <w:right w:w="20" w:type="dxa"/>
            </w:tcMar>
            <w:vAlign w:val="center"/>
            <w:hideMark/>
          </w:tcPr>
          <w:p w14:paraId="119FB11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6589977" w14:textId="77777777" w:rsidR="00A34004" w:rsidRPr="009C4E1D" w:rsidRDefault="00A34004" w:rsidP="006E58E4">
            <w:pPr>
              <w:pStyle w:val="movimento"/>
              <w:rPr>
                <w:color w:val="002060"/>
              </w:rPr>
            </w:pPr>
            <w:r w:rsidRPr="009C4E1D">
              <w:rPr>
                <w:color w:val="002060"/>
              </w:rPr>
              <w:t>GUERRA ALEX</w:t>
            </w:r>
          </w:p>
        </w:tc>
        <w:tc>
          <w:tcPr>
            <w:tcW w:w="2200" w:type="dxa"/>
            <w:tcMar>
              <w:top w:w="20" w:type="dxa"/>
              <w:left w:w="20" w:type="dxa"/>
              <w:bottom w:w="20" w:type="dxa"/>
              <w:right w:w="20" w:type="dxa"/>
            </w:tcMar>
            <w:vAlign w:val="center"/>
            <w:hideMark/>
          </w:tcPr>
          <w:p w14:paraId="00043E3B" w14:textId="77777777" w:rsidR="00A34004" w:rsidRPr="009C4E1D" w:rsidRDefault="00A34004" w:rsidP="006E58E4">
            <w:pPr>
              <w:pStyle w:val="movimento2"/>
              <w:rPr>
                <w:color w:val="002060"/>
              </w:rPr>
            </w:pPr>
            <w:r w:rsidRPr="009C4E1D">
              <w:rPr>
                <w:color w:val="002060"/>
              </w:rPr>
              <w:t xml:space="preserve">(VADO C5) </w:t>
            </w:r>
          </w:p>
        </w:tc>
      </w:tr>
      <w:tr w:rsidR="00A34004" w:rsidRPr="009C4E1D" w14:paraId="01C04426" w14:textId="77777777" w:rsidTr="006E58E4">
        <w:tc>
          <w:tcPr>
            <w:tcW w:w="2200" w:type="dxa"/>
            <w:tcMar>
              <w:top w:w="20" w:type="dxa"/>
              <w:left w:w="20" w:type="dxa"/>
              <w:bottom w:w="20" w:type="dxa"/>
              <w:right w:w="20" w:type="dxa"/>
            </w:tcMar>
            <w:vAlign w:val="center"/>
            <w:hideMark/>
          </w:tcPr>
          <w:p w14:paraId="0969058A" w14:textId="77777777" w:rsidR="00A34004" w:rsidRPr="009C4E1D" w:rsidRDefault="00A34004" w:rsidP="006E58E4">
            <w:pPr>
              <w:pStyle w:val="movimento"/>
              <w:rPr>
                <w:color w:val="002060"/>
              </w:rPr>
            </w:pPr>
            <w:r w:rsidRPr="009C4E1D">
              <w:rPr>
                <w:color w:val="002060"/>
              </w:rPr>
              <w:t>TANTUCCI ALESSIO</w:t>
            </w:r>
          </w:p>
        </w:tc>
        <w:tc>
          <w:tcPr>
            <w:tcW w:w="2200" w:type="dxa"/>
            <w:tcMar>
              <w:top w:w="20" w:type="dxa"/>
              <w:left w:w="20" w:type="dxa"/>
              <w:bottom w:w="20" w:type="dxa"/>
              <w:right w:w="20" w:type="dxa"/>
            </w:tcMar>
            <w:vAlign w:val="center"/>
            <w:hideMark/>
          </w:tcPr>
          <w:p w14:paraId="1D063E00" w14:textId="77777777" w:rsidR="00A34004" w:rsidRPr="009C4E1D" w:rsidRDefault="00A34004" w:rsidP="006E58E4">
            <w:pPr>
              <w:pStyle w:val="movimento2"/>
              <w:rPr>
                <w:color w:val="002060"/>
              </w:rPr>
            </w:pPr>
            <w:r w:rsidRPr="009C4E1D">
              <w:rPr>
                <w:color w:val="002060"/>
              </w:rPr>
              <w:t xml:space="preserve">(VIRTUS ASD) </w:t>
            </w:r>
          </w:p>
        </w:tc>
        <w:tc>
          <w:tcPr>
            <w:tcW w:w="800" w:type="dxa"/>
            <w:tcMar>
              <w:top w:w="20" w:type="dxa"/>
              <w:left w:w="20" w:type="dxa"/>
              <w:bottom w:w="20" w:type="dxa"/>
              <w:right w:w="20" w:type="dxa"/>
            </w:tcMar>
            <w:vAlign w:val="center"/>
            <w:hideMark/>
          </w:tcPr>
          <w:p w14:paraId="138548B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B4254B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AB9B778" w14:textId="77777777" w:rsidR="00A34004" w:rsidRPr="009C4E1D" w:rsidRDefault="00A34004" w:rsidP="006E58E4">
            <w:pPr>
              <w:pStyle w:val="movimento2"/>
              <w:rPr>
                <w:color w:val="002060"/>
              </w:rPr>
            </w:pPr>
            <w:r w:rsidRPr="009C4E1D">
              <w:rPr>
                <w:color w:val="002060"/>
              </w:rPr>
              <w:t> </w:t>
            </w:r>
          </w:p>
        </w:tc>
      </w:tr>
    </w:tbl>
    <w:p w14:paraId="48031935"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5086D93" w14:textId="77777777" w:rsidTr="006E58E4">
        <w:tc>
          <w:tcPr>
            <w:tcW w:w="2200" w:type="dxa"/>
            <w:tcMar>
              <w:top w:w="20" w:type="dxa"/>
              <w:left w:w="20" w:type="dxa"/>
              <w:bottom w:w="20" w:type="dxa"/>
              <w:right w:w="20" w:type="dxa"/>
            </w:tcMar>
            <w:vAlign w:val="center"/>
            <w:hideMark/>
          </w:tcPr>
          <w:p w14:paraId="39EAD0F6" w14:textId="77777777" w:rsidR="00A34004" w:rsidRPr="009C4E1D" w:rsidRDefault="00A34004" w:rsidP="006E58E4">
            <w:pPr>
              <w:pStyle w:val="movimento"/>
              <w:rPr>
                <w:color w:val="002060"/>
              </w:rPr>
            </w:pPr>
            <w:r w:rsidRPr="009C4E1D">
              <w:rPr>
                <w:color w:val="002060"/>
              </w:rPr>
              <w:t>ABAZI FATLUM</w:t>
            </w:r>
          </w:p>
        </w:tc>
        <w:tc>
          <w:tcPr>
            <w:tcW w:w="2200" w:type="dxa"/>
            <w:tcMar>
              <w:top w:w="20" w:type="dxa"/>
              <w:left w:w="20" w:type="dxa"/>
              <w:bottom w:w="20" w:type="dxa"/>
              <w:right w:w="20" w:type="dxa"/>
            </w:tcMar>
            <w:vAlign w:val="center"/>
            <w:hideMark/>
          </w:tcPr>
          <w:p w14:paraId="005F3B86" w14:textId="77777777" w:rsidR="00A34004" w:rsidRPr="009C4E1D" w:rsidRDefault="00A34004" w:rsidP="006E58E4">
            <w:pPr>
              <w:pStyle w:val="movimento2"/>
              <w:rPr>
                <w:color w:val="002060"/>
              </w:rPr>
            </w:pPr>
            <w:r w:rsidRPr="009C4E1D">
              <w:rPr>
                <w:color w:val="002060"/>
              </w:rPr>
              <w:t xml:space="preserve">(FIUMINATA) </w:t>
            </w:r>
          </w:p>
        </w:tc>
        <w:tc>
          <w:tcPr>
            <w:tcW w:w="800" w:type="dxa"/>
            <w:tcMar>
              <w:top w:w="20" w:type="dxa"/>
              <w:left w:w="20" w:type="dxa"/>
              <w:bottom w:w="20" w:type="dxa"/>
              <w:right w:w="20" w:type="dxa"/>
            </w:tcMar>
            <w:vAlign w:val="center"/>
            <w:hideMark/>
          </w:tcPr>
          <w:p w14:paraId="607B221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ED80F8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1D93663" w14:textId="77777777" w:rsidR="00A34004" w:rsidRPr="009C4E1D" w:rsidRDefault="00A34004" w:rsidP="006E58E4">
            <w:pPr>
              <w:pStyle w:val="movimento2"/>
              <w:rPr>
                <w:color w:val="002060"/>
              </w:rPr>
            </w:pPr>
            <w:r w:rsidRPr="009C4E1D">
              <w:rPr>
                <w:color w:val="002060"/>
              </w:rPr>
              <w:t> </w:t>
            </w:r>
          </w:p>
        </w:tc>
      </w:tr>
    </w:tbl>
    <w:p w14:paraId="1F6072C0"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5AC48DA" w14:textId="77777777" w:rsidTr="006E58E4">
        <w:tc>
          <w:tcPr>
            <w:tcW w:w="2200" w:type="dxa"/>
            <w:tcMar>
              <w:top w:w="20" w:type="dxa"/>
              <w:left w:w="20" w:type="dxa"/>
              <w:bottom w:w="20" w:type="dxa"/>
              <w:right w:w="20" w:type="dxa"/>
            </w:tcMar>
            <w:vAlign w:val="center"/>
            <w:hideMark/>
          </w:tcPr>
          <w:p w14:paraId="521EFB21" w14:textId="77777777" w:rsidR="00A34004" w:rsidRPr="009C4E1D" w:rsidRDefault="00A34004" w:rsidP="006E58E4">
            <w:pPr>
              <w:pStyle w:val="movimento"/>
              <w:rPr>
                <w:color w:val="002060"/>
              </w:rPr>
            </w:pPr>
            <w:r w:rsidRPr="009C4E1D">
              <w:rPr>
                <w:color w:val="002060"/>
              </w:rPr>
              <w:t>LORONI MATTIA</w:t>
            </w:r>
          </w:p>
        </w:tc>
        <w:tc>
          <w:tcPr>
            <w:tcW w:w="2200" w:type="dxa"/>
            <w:tcMar>
              <w:top w:w="20" w:type="dxa"/>
              <w:left w:w="20" w:type="dxa"/>
              <w:bottom w:w="20" w:type="dxa"/>
              <w:right w:w="20" w:type="dxa"/>
            </w:tcMar>
            <w:vAlign w:val="center"/>
            <w:hideMark/>
          </w:tcPr>
          <w:p w14:paraId="0994F07E" w14:textId="77777777" w:rsidR="00A34004" w:rsidRPr="009C4E1D" w:rsidRDefault="00A34004" w:rsidP="006E58E4">
            <w:pPr>
              <w:pStyle w:val="movimento2"/>
              <w:rPr>
                <w:color w:val="002060"/>
              </w:rPr>
            </w:pPr>
            <w:r w:rsidRPr="009C4E1D">
              <w:rPr>
                <w:color w:val="002060"/>
              </w:rPr>
              <w:t xml:space="preserve">(ANGELI) </w:t>
            </w:r>
          </w:p>
        </w:tc>
        <w:tc>
          <w:tcPr>
            <w:tcW w:w="800" w:type="dxa"/>
            <w:tcMar>
              <w:top w:w="20" w:type="dxa"/>
              <w:left w:w="20" w:type="dxa"/>
              <w:bottom w:w="20" w:type="dxa"/>
              <w:right w:w="20" w:type="dxa"/>
            </w:tcMar>
            <w:vAlign w:val="center"/>
            <w:hideMark/>
          </w:tcPr>
          <w:p w14:paraId="31DABA8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F32EC6B" w14:textId="77777777" w:rsidR="00A34004" w:rsidRPr="009C4E1D" w:rsidRDefault="00A34004" w:rsidP="006E58E4">
            <w:pPr>
              <w:pStyle w:val="movimento"/>
              <w:rPr>
                <w:color w:val="002060"/>
              </w:rPr>
            </w:pPr>
            <w:r w:rsidRPr="009C4E1D">
              <w:rPr>
                <w:color w:val="002060"/>
              </w:rPr>
              <w:t>CIRILLI CHRISTIAN</w:t>
            </w:r>
          </w:p>
        </w:tc>
        <w:tc>
          <w:tcPr>
            <w:tcW w:w="2200" w:type="dxa"/>
            <w:tcMar>
              <w:top w:w="20" w:type="dxa"/>
              <w:left w:w="20" w:type="dxa"/>
              <w:bottom w:w="20" w:type="dxa"/>
              <w:right w:w="20" w:type="dxa"/>
            </w:tcMar>
            <w:vAlign w:val="center"/>
            <w:hideMark/>
          </w:tcPr>
          <w:p w14:paraId="4FA485C2" w14:textId="77777777" w:rsidR="00A34004" w:rsidRPr="009C4E1D" w:rsidRDefault="00A34004" w:rsidP="006E58E4">
            <w:pPr>
              <w:pStyle w:val="movimento2"/>
              <w:rPr>
                <w:color w:val="002060"/>
              </w:rPr>
            </w:pPr>
            <w:r w:rsidRPr="009C4E1D">
              <w:rPr>
                <w:color w:val="002060"/>
              </w:rPr>
              <w:t xml:space="preserve">(CANDIA BARACCOLA ASPIO) </w:t>
            </w:r>
          </w:p>
        </w:tc>
      </w:tr>
      <w:tr w:rsidR="00A34004" w:rsidRPr="009C4E1D" w14:paraId="1053BD26" w14:textId="77777777" w:rsidTr="006E58E4">
        <w:tc>
          <w:tcPr>
            <w:tcW w:w="2200" w:type="dxa"/>
            <w:tcMar>
              <w:top w:w="20" w:type="dxa"/>
              <w:left w:w="20" w:type="dxa"/>
              <w:bottom w:w="20" w:type="dxa"/>
              <w:right w:w="20" w:type="dxa"/>
            </w:tcMar>
            <w:vAlign w:val="center"/>
            <w:hideMark/>
          </w:tcPr>
          <w:p w14:paraId="6D73CA2E" w14:textId="77777777" w:rsidR="00A34004" w:rsidRPr="009C4E1D" w:rsidRDefault="00A34004" w:rsidP="006E58E4">
            <w:pPr>
              <w:pStyle w:val="movimento"/>
              <w:rPr>
                <w:color w:val="002060"/>
              </w:rPr>
            </w:pPr>
            <w:r w:rsidRPr="009C4E1D">
              <w:rPr>
                <w:color w:val="002060"/>
              </w:rPr>
              <w:t>ANDERLUCCI SIMONE</w:t>
            </w:r>
          </w:p>
        </w:tc>
        <w:tc>
          <w:tcPr>
            <w:tcW w:w="2200" w:type="dxa"/>
            <w:tcMar>
              <w:top w:w="20" w:type="dxa"/>
              <w:left w:w="20" w:type="dxa"/>
              <w:bottom w:w="20" w:type="dxa"/>
              <w:right w:w="20" w:type="dxa"/>
            </w:tcMar>
            <w:vAlign w:val="center"/>
            <w:hideMark/>
          </w:tcPr>
          <w:p w14:paraId="0E2031A3" w14:textId="77777777" w:rsidR="00A34004" w:rsidRPr="009C4E1D" w:rsidRDefault="00A34004" w:rsidP="006E58E4">
            <w:pPr>
              <w:pStyle w:val="movimento2"/>
              <w:rPr>
                <w:color w:val="002060"/>
              </w:rPr>
            </w:pPr>
            <w:r w:rsidRPr="009C4E1D">
              <w:rPr>
                <w:color w:val="002060"/>
              </w:rPr>
              <w:t xml:space="preserve">(VIRTUS ASD) </w:t>
            </w:r>
          </w:p>
        </w:tc>
        <w:tc>
          <w:tcPr>
            <w:tcW w:w="800" w:type="dxa"/>
            <w:tcMar>
              <w:top w:w="20" w:type="dxa"/>
              <w:left w:w="20" w:type="dxa"/>
              <w:bottom w:w="20" w:type="dxa"/>
              <w:right w:w="20" w:type="dxa"/>
            </w:tcMar>
            <w:vAlign w:val="center"/>
            <w:hideMark/>
          </w:tcPr>
          <w:p w14:paraId="041CF57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602638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4B0DE7B" w14:textId="77777777" w:rsidR="00A34004" w:rsidRPr="009C4E1D" w:rsidRDefault="00A34004" w:rsidP="006E58E4">
            <w:pPr>
              <w:pStyle w:val="movimento2"/>
              <w:rPr>
                <w:color w:val="002060"/>
              </w:rPr>
            </w:pPr>
            <w:r w:rsidRPr="009C4E1D">
              <w:rPr>
                <w:color w:val="002060"/>
              </w:rPr>
              <w:t> </w:t>
            </w:r>
          </w:p>
        </w:tc>
      </w:tr>
    </w:tbl>
    <w:p w14:paraId="778C1193" w14:textId="77777777" w:rsidR="00A34004" w:rsidRPr="009C4E1D" w:rsidRDefault="00A34004" w:rsidP="00A34004">
      <w:pPr>
        <w:pStyle w:val="titolo10"/>
        <w:rPr>
          <w:rFonts w:eastAsiaTheme="minorEastAsia"/>
          <w:color w:val="002060"/>
        </w:rPr>
      </w:pPr>
      <w:r w:rsidRPr="009C4E1D">
        <w:rPr>
          <w:color w:val="002060"/>
        </w:rPr>
        <w:t xml:space="preserve">GARE DEL 1/ 3/2026 </w:t>
      </w:r>
    </w:p>
    <w:p w14:paraId="538B2C23" w14:textId="77777777" w:rsidR="00A34004" w:rsidRPr="009C4E1D" w:rsidRDefault="00A34004" w:rsidP="00A34004">
      <w:pPr>
        <w:pStyle w:val="titolo7a"/>
        <w:rPr>
          <w:color w:val="002060"/>
        </w:rPr>
      </w:pPr>
      <w:r w:rsidRPr="009C4E1D">
        <w:rPr>
          <w:color w:val="002060"/>
        </w:rPr>
        <w:t xml:space="preserve">PROVVEDIMENTI DISCIPLINARI </w:t>
      </w:r>
    </w:p>
    <w:p w14:paraId="1D291EBF"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4D8D4BAB" w14:textId="77777777" w:rsidR="00A34004" w:rsidRPr="009C4E1D" w:rsidRDefault="00A34004" w:rsidP="00A34004">
      <w:pPr>
        <w:pStyle w:val="titolo30"/>
        <w:rPr>
          <w:color w:val="002060"/>
        </w:rPr>
      </w:pPr>
      <w:r w:rsidRPr="009C4E1D">
        <w:rPr>
          <w:color w:val="002060"/>
        </w:rPr>
        <w:t xml:space="preserve">CALCIATORI NON ESPULSI </w:t>
      </w:r>
    </w:p>
    <w:p w14:paraId="409CC77F" w14:textId="77777777" w:rsidR="00A34004" w:rsidRPr="009C4E1D" w:rsidRDefault="00A34004" w:rsidP="00A34004">
      <w:pPr>
        <w:pStyle w:val="titolo20"/>
        <w:rPr>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6F0963C" w14:textId="77777777" w:rsidTr="006E58E4">
        <w:tc>
          <w:tcPr>
            <w:tcW w:w="2200" w:type="dxa"/>
            <w:tcMar>
              <w:top w:w="20" w:type="dxa"/>
              <w:left w:w="20" w:type="dxa"/>
              <w:bottom w:w="20" w:type="dxa"/>
              <w:right w:w="20" w:type="dxa"/>
            </w:tcMar>
            <w:vAlign w:val="center"/>
            <w:hideMark/>
          </w:tcPr>
          <w:p w14:paraId="599E2DF3" w14:textId="77777777" w:rsidR="00A34004" w:rsidRPr="009C4E1D" w:rsidRDefault="00A34004" w:rsidP="006E58E4">
            <w:pPr>
              <w:pStyle w:val="movimento"/>
              <w:rPr>
                <w:color w:val="002060"/>
              </w:rPr>
            </w:pPr>
            <w:r w:rsidRPr="009C4E1D">
              <w:rPr>
                <w:color w:val="002060"/>
              </w:rPr>
              <w:lastRenderedPageBreak/>
              <w:t>BALDASSARRI EDOARDO</w:t>
            </w:r>
          </w:p>
        </w:tc>
        <w:tc>
          <w:tcPr>
            <w:tcW w:w="2200" w:type="dxa"/>
            <w:tcMar>
              <w:top w:w="20" w:type="dxa"/>
              <w:left w:w="20" w:type="dxa"/>
              <w:bottom w:w="20" w:type="dxa"/>
              <w:right w:w="20" w:type="dxa"/>
            </w:tcMar>
            <w:vAlign w:val="center"/>
            <w:hideMark/>
          </w:tcPr>
          <w:p w14:paraId="2455A2D0" w14:textId="77777777" w:rsidR="00A34004" w:rsidRPr="009C4E1D" w:rsidRDefault="00A34004" w:rsidP="006E58E4">
            <w:pPr>
              <w:pStyle w:val="movimento2"/>
              <w:rPr>
                <w:color w:val="002060"/>
              </w:rPr>
            </w:pPr>
            <w:r w:rsidRPr="009C4E1D">
              <w:rPr>
                <w:color w:val="002060"/>
              </w:rPr>
              <w:t xml:space="preserve">(UNION PICENA) </w:t>
            </w:r>
          </w:p>
        </w:tc>
        <w:tc>
          <w:tcPr>
            <w:tcW w:w="800" w:type="dxa"/>
            <w:tcMar>
              <w:top w:w="20" w:type="dxa"/>
              <w:left w:w="20" w:type="dxa"/>
              <w:bottom w:w="20" w:type="dxa"/>
              <w:right w:w="20" w:type="dxa"/>
            </w:tcMar>
            <w:vAlign w:val="center"/>
            <w:hideMark/>
          </w:tcPr>
          <w:p w14:paraId="0453CFB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E557F1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0FA8C98" w14:textId="77777777" w:rsidR="00A34004" w:rsidRPr="009C4E1D" w:rsidRDefault="00A34004" w:rsidP="006E58E4">
            <w:pPr>
              <w:pStyle w:val="movimento2"/>
              <w:rPr>
                <w:color w:val="002060"/>
              </w:rPr>
            </w:pPr>
            <w:r w:rsidRPr="009C4E1D">
              <w:rPr>
                <w:color w:val="002060"/>
              </w:rPr>
              <w:t> </w:t>
            </w:r>
          </w:p>
        </w:tc>
      </w:tr>
    </w:tbl>
    <w:p w14:paraId="46C04EAB" w14:textId="77777777" w:rsidR="00A34004" w:rsidRPr="009C4E1D" w:rsidRDefault="00A34004" w:rsidP="00A34004">
      <w:pPr>
        <w:pStyle w:val="titolo10"/>
        <w:rPr>
          <w:rFonts w:eastAsiaTheme="minorEastAsia"/>
          <w:color w:val="002060"/>
        </w:rPr>
      </w:pPr>
      <w:r w:rsidRPr="009C4E1D">
        <w:rPr>
          <w:color w:val="002060"/>
        </w:rPr>
        <w:t xml:space="preserve">GARE DEL 2/ 3/2026 </w:t>
      </w:r>
    </w:p>
    <w:p w14:paraId="5A96CBEA" w14:textId="77777777" w:rsidR="00A34004" w:rsidRPr="009C4E1D" w:rsidRDefault="00A34004" w:rsidP="00A34004">
      <w:pPr>
        <w:pStyle w:val="titolo7a"/>
        <w:rPr>
          <w:color w:val="002060"/>
        </w:rPr>
      </w:pPr>
      <w:r w:rsidRPr="009C4E1D">
        <w:rPr>
          <w:color w:val="002060"/>
        </w:rPr>
        <w:t xml:space="preserve">PROVVEDIMENTI DISCIPLINARI </w:t>
      </w:r>
    </w:p>
    <w:p w14:paraId="6619A905"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01761CEE" w14:textId="77777777" w:rsidR="00A34004" w:rsidRPr="009C4E1D" w:rsidRDefault="00A34004" w:rsidP="00A34004">
      <w:pPr>
        <w:pStyle w:val="titolo30"/>
        <w:rPr>
          <w:color w:val="002060"/>
        </w:rPr>
      </w:pPr>
      <w:r w:rsidRPr="009C4E1D">
        <w:rPr>
          <w:color w:val="002060"/>
        </w:rPr>
        <w:t xml:space="preserve">ALLENATORI </w:t>
      </w:r>
    </w:p>
    <w:p w14:paraId="2B409075" w14:textId="77777777" w:rsidR="00A34004" w:rsidRPr="009C4E1D" w:rsidRDefault="00A34004" w:rsidP="00A34004">
      <w:pPr>
        <w:pStyle w:val="titolo20"/>
        <w:rPr>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ABBC929" w14:textId="77777777" w:rsidTr="006E58E4">
        <w:tc>
          <w:tcPr>
            <w:tcW w:w="2200" w:type="dxa"/>
            <w:tcMar>
              <w:top w:w="20" w:type="dxa"/>
              <w:left w:w="20" w:type="dxa"/>
              <w:bottom w:w="20" w:type="dxa"/>
              <w:right w:w="20" w:type="dxa"/>
            </w:tcMar>
            <w:vAlign w:val="center"/>
            <w:hideMark/>
          </w:tcPr>
          <w:p w14:paraId="66F2A29B" w14:textId="77777777" w:rsidR="00A34004" w:rsidRPr="009C4E1D" w:rsidRDefault="00A34004" w:rsidP="006E58E4">
            <w:pPr>
              <w:pStyle w:val="movimento"/>
              <w:rPr>
                <w:color w:val="002060"/>
              </w:rPr>
            </w:pPr>
            <w:r w:rsidRPr="009C4E1D">
              <w:rPr>
                <w:color w:val="002060"/>
              </w:rPr>
              <w:t>FABBRETTI FRANCESCO</w:t>
            </w:r>
          </w:p>
        </w:tc>
        <w:tc>
          <w:tcPr>
            <w:tcW w:w="2200" w:type="dxa"/>
            <w:tcMar>
              <w:top w:w="20" w:type="dxa"/>
              <w:left w:w="20" w:type="dxa"/>
              <w:bottom w:w="20" w:type="dxa"/>
              <w:right w:w="20" w:type="dxa"/>
            </w:tcMar>
            <w:vAlign w:val="center"/>
            <w:hideMark/>
          </w:tcPr>
          <w:p w14:paraId="0555124E" w14:textId="77777777" w:rsidR="00A34004" w:rsidRPr="009C4E1D" w:rsidRDefault="00A34004" w:rsidP="006E58E4">
            <w:pPr>
              <w:pStyle w:val="movimento2"/>
              <w:rPr>
                <w:color w:val="002060"/>
              </w:rPr>
            </w:pPr>
            <w:r w:rsidRPr="009C4E1D">
              <w:rPr>
                <w:color w:val="002060"/>
              </w:rPr>
              <w:t xml:space="preserve">(FUTSAL OTTRANO) </w:t>
            </w:r>
          </w:p>
        </w:tc>
        <w:tc>
          <w:tcPr>
            <w:tcW w:w="800" w:type="dxa"/>
            <w:tcMar>
              <w:top w:w="20" w:type="dxa"/>
              <w:left w:w="20" w:type="dxa"/>
              <w:bottom w:w="20" w:type="dxa"/>
              <w:right w:w="20" w:type="dxa"/>
            </w:tcMar>
            <w:vAlign w:val="center"/>
            <w:hideMark/>
          </w:tcPr>
          <w:p w14:paraId="2BABEB0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D64BB0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C67873C" w14:textId="77777777" w:rsidR="00A34004" w:rsidRPr="009C4E1D" w:rsidRDefault="00A34004" w:rsidP="006E58E4">
            <w:pPr>
              <w:pStyle w:val="movimento2"/>
              <w:rPr>
                <w:color w:val="002060"/>
              </w:rPr>
            </w:pPr>
            <w:r w:rsidRPr="009C4E1D">
              <w:rPr>
                <w:color w:val="002060"/>
              </w:rPr>
              <w:t> </w:t>
            </w:r>
          </w:p>
        </w:tc>
      </w:tr>
    </w:tbl>
    <w:p w14:paraId="212104DC" w14:textId="77777777" w:rsidR="00A34004" w:rsidRPr="009C4E1D" w:rsidRDefault="00A34004" w:rsidP="00A34004">
      <w:pPr>
        <w:pStyle w:val="titolo30"/>
        <w:rPr>
          <w:rFonts w:eastAsiaTheme="minorEastAsia"/>
          <w:color w:val="002060"/>
        </w:rPr>
      </w:pPr>
      <w:r w:rsidRPr="009C4E1D">
        <w:rPr>
          <w:color w:val="002060"/>
        </w:rPr>
        <w:t xml:space="preserve">CALCIATORI NON ESPULSI </w:t>
      </w:r>
    </w:p>
    <w:p w14:paraId="0AC43308" w14:textId="77777777" w:rsidR="00A34004" w:rsidRPr="009C4E1D" w:rsidRDefault="00A34004" w:rsidP="00A34004">
      <w:pPr>
        <w:pStyle w:val="titolo20"/>
        <w:rPr>
          <w:color w:val="002060"/>
        </w:rPr>
      </w:pPr>
      <w:r w:rsidRPr="009C4E1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1B7A1AD" w14:textId="77777777" w:rsidTr="006E58E4">
        <w:tc>
          <w:tcPr>
            <w:tcW w:w="2200" w:type="dxa"/>
            <w:tcMar>
              <w:top w:w="20" w:type="dxa"/>
              <w:left w:w="20" w:type="dxa"/>
              <w:bottom w:w="20" w:type="dxa"/>
              <w:right w:w="20" w:type="dxa"/>
            </w:tcMar>
            <w:vAlign w:val="center"/>
            <w:hideMark/>
          </w:tcPr>
          <w:p w14:paraId="23E67BD8" w14:textId="77777777" w:rsidR="00A34004" w:rsidRPr="009C4E1D" w:rsidRDefault="00A34004" w:rsidP="006E58E4">
            <w:pPr>
              <w:pStyle w:val="movimento"/>
              <w:rPr>
                <w:color w:val="002060"/>
              </w:rPr>
            </w:pPr>
            <w:r w:rsidRPr="009C4E1D">
              <w:rPr>
                <w:color w:val="002060"/>
              </w:rPr>
              <w:t>GALEAZZO MICHELE</w:t>
            </w:r>
          </w:p>
        </w:tc>
        <w:tc>
          <w:tcPr>
            <w:tcW w:w="2200" w:type="dxa"/>
            <w:tcMar>
              <w:top w:w="20" w:type="dxa"/>
              <w:left w:w="20" w:type="dxa"/>
              <w:bottom w:w="20" w:type="dxa"/>
              <w:right w:w="20" w:type="dxa"/>
            </w:tcMar>
            <w:vAlign w:val="center"/>
            <w:hideMark/>
          </w:tcPr>
          <w:p w14:paraId="5C29E150" w14:textId="77777777" w:rsidR="00A34004" w:rsidRPr="009C4E1D" w:rsidRDefault="00A34004" w:rsidP="006E58E4">
            <w:pPr>
              <w:pStyle w:val="movimento2"/>
              <w:rPr>
                <w:color w:val="002060"/>
              </w:rPr>
            </w:pPr>
            <w:r w:rsidRPr="009C4E1D">
              <w:rPr>
                <w:color w:val="002060"/>
              </w:rPr>
              <w:t xml:space="preserve">(FUTSAL OTTRANO) </w:t>
            </w:r>
          </w:p>
        </w:tc>
        <w:tc>
          <w:tcPr>
            <w:tcW w:w="800" w:type="dxa"/>
            <w:tcMar>
              <w:top w:w="20" w:type="dxa"/>
              <w:left w:w="20" w:type="dxa"/>
              <w:bottom w:w="20" w:type="dxa"/>
              <w:right w:w="20" w:type="dxa"/>
            </w:tcMar>
            <w:vAlign w:val="center"/>
            <w:hideMark/>
          </w:tcPr>
          <w:p w14:paraId="4DB59DB7"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B7065A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1F867EC" w14:textId="77777777" w:rsidR="00A34004" w:rsidRPr="009C4E1D" w:rsidRDefault="00A34004" w:rsidP="006E58E4">
            <w:pPr>
              <w:pStyle w:val="movimento2"/>
              <w:rPr>
                <w:color w:val="002060"/>
              </w:rPr>
            </w:pPr>
            <w:r w:rsidRPr="009C4E1D">
              <w:rPr>
                <w:color w:val="002060"/>
              </w:rPr>
              <w:t> </w:t>
            </w:r>
          </w:p>
        </w:tc>
      </w:tr>
    </w:tbl>
    <w:p w14:paraId="1CC234A1" w14:textId="77777777" w:rsidR="00A34004" w:rsidRPr="009C4E1D" w:rsidRDefault="00A34004" w:rsidP="00A34004">
      <w:pPr>
        <w:pStyle w:val="titolo20"/>
        <w:rPr>
          <w:rFonts w:eastAsiaTheme="minorEastAsia"/>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8EFC564" w14:textId="77777777" w:rsidTr="006E58E4">
        <w:tc>
          <w:tcPr>
            <w:tcW w:w="2200" w:type="dxa"/>
            <w:tcMar>
              <w:top w:w="20" w:type="dxa"/>
              <w:left w:w="20" w:type="dxa"/>
              <w:bottom w:w="20" w:type="dxa"/>
              <w:right w:w="20" w:type="dxa"/>
            </w:tcMar>
            <w:vAlign w:val="center"/>
            <w:hideMark/>
          </w:tcPr>
          <w:p w14:paraId="6169C29A" w14:textId="77777777" w:rsidR="00A34004" w:rsidRPr="009C4E1D" w:rsidRDefault="00A34004" w:rsidP="006E58E4">
            <w:pPr>
              <w:pStyle w:val="movimento"/>
              <w:rPr>
                <w:color w:val="002060"/>
              </w:rPr>
            </w:pPr>
            <w:r w:rsidRPr="009C4E1D">
              <w:rPr>
                <w:color w:val="002060"/>
              </w:rPr>
              <w:t>GUIDI LORENZO</w:t>
            </w:r>
          </w:p>
        </w:tc>
        <w:tc>
          <w:tcPr>
            <w:tcW w:w="2200" w:type="dxa"/>
            <w:tcMar>
              <w:top w:w="20" w:type="dxa"/>
              <w:left w:w="20" w:type="dxa"/>
              <w:bottom w:w="20" w:type="dxa"/>
              <w:right w:w="20" w:type="dxa"/>
            </w:tcMar>
            <w:vAlign w:val="center"/>
            <w:hideMark/>
          </w:tcPr>
          <w:p w14:paraId="315B7E0A" w14:textId="77777777" w:rsidR="00A34004" w:rsidRPr="009C4E1D" w:rsidRDefault="00A34004" w:rsidP="006E58E4">
            <w:pPr>
              <w:pStyle w:val="movimento2"/>
              <w:rPr>
                <w:color w:val="002060"/>
              </w:rPr>
            </w:pPr>
            <w:r w:rsidRPr="009C4E1D">
              <w:rPr>
                <w:color w:val="002060"/>
              </w:rPr>
              <w:t xml:space="preserve">(FUTSAL OTTRANO) </w:t>
            </w:r>
          </w:p>
        </w:tc>
        <w:tc>
          <w:tcPr>
            <w:tcW w:w="800" w:type="dxa"/>
            <w:tcMar>
              <w:top w:w="20" w:type="dxa"/>
              <w:left w:w="20" w:type="dxa"/>
              <w:bottom w:w="20" w:type="dxa"/>
              <w:right w:w="20" w:type="dxa"/>
            </w:tcMar>
            <w:vAlign w:val="center"/>
            <w:hideMark/>
          </w:tcPr>
          <w:p w14:paraId="1DFF154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DE04837" w14:textId="77777777" w:rsidR="00A34004" w:rsidRPr="009C4E1D" w:rsidRDefault="00A34004" w:rsidP="006E58E4">
            <w:pPr>
              <w:pStyle w:val="movimento"/>
              <w:rPr>
                <w:color w:val="002060"/>
              </w:rPr>
            </w:pPr>
            <w:r w:rsidRPr="009C4E1D">
              <w:rPr>
                <w:color w:val="002060"/>
              </w:rPr>
              <w:t>IACHINI RICCARDO</w:t>
            </w:r>
          </w:p>
        </w:tc>
        <w:tc>
          <w:tcPr>
            <w:tcW w:w="2200" w:type="dxa"/>
            <w:tcMar>
              <w:top w:w="20" w:type="dxa"/>
              <w:left w:w="20" w:type="dxa"/>
              <w:bottom w:w="20" w:type="dxa"/>
              <w:right w:w="20" w:type="dxa"/>
            </w:tcMar>
            <w:vAlign w:val="center"/>
            <w:hideMark/>
          </w:tcPr>
          <w:p w14:paraId="003F56C0" w14:textId="77777777" w:rsidR="00A34004" w:rsidRPr="009C4E1D" w:rsidRDefault="00A34004" w:rsidP="006E58E4">
            <w:pPr>
              <w:pStyle w:val="movimento2"/>
              <w:rPr>
                <w:color w:val="002060"/>
              </w:rPr>
            </w:pPr>
            <w:r w:rsidRPr="009C4E1D">
              <w:rPr>
                <w:color w:val="002060"/>
              </w:rPr>
              <w:t xml:space="preserve">(FUTSAL OTTRANO) </w:t>
            </w:r>
          </w:p>
        </w:tc>
      </w:tr>
      <w:tr w:rsidR="00A34004" w:rsidRPr="009C4E1D" w14:paraId="7F5B4F27" w14:textId="77777777" w:rsidTr="006E58E4">
        <w:tc>
          <w:tcPr>
            <w:tcW w:w="2200" w:type="dxa"/>
            <w:tcMar>
              <w:top w:w="20" w:type="dxa"/>
              <w:left w:w="20" w:type="dxa"/>
              <w:bottom w:w="20" w:type="dxa"/>
              <w:right w:w="20" w:type="dxa"/>
            </w:tcMar>
            <w:vAlign w:val="center"/>
            <w:hideMark/>
          </w:tcPr>
          <w:p w14:paraId="4174454D" w14:textId="77777777" w:rsidR="00A34004" w:rsidRPr="009C4E1D" w:rsidRDefault="00A34004" w:rsidP="006E58E4">
            <w:pPr>
              <w:pStyle w:val="movimento"/>
              <w:rPr>
                <w:color w:val="002060"/>
              </w:rPr>
            </w:pPr>
            <w:r w:rsidRPr="009C4E1D">
              <w:rPr>
                <w:color w:val="002060"/>
              </w:rPr>
              <w:t>BALEANI MATTEO</w:t>
            </w:r>
          </w:p>
        </w:tc>
        <w:tc>
          <w:tcPr>
            <w:tcW w:w="2200" w:type="dxa"/>
            <w:tcMar>
              <w:top w:w="20" w:type="dxa"/>
              <w:left w:w="20" w:type="dxa"/>
              <w:bottom w:w="20" w:type="dxa"/>
              <w:right w:w="20" w:type="dxa"/>
            </w:tcMar>
            <w:vAlign w:val="center"/>
            <w:hideMark/>
          </w:tcPr>
          <w:p w14:paraId="2493771E" w14:textId="77777777" w:rsidR="00A34004" w:rsidRPr="009C4E1D" w:rsidRDefault="00A34004" w:rsidP="006E58E4">
            <w:pPr>
              <w:pStyle w:val="movimento2"/>
              <w:rPr>
                <w:color w:val="002060"/>
              </w:rPr>
            </w:pPr>
            <w:r w:rsidRPr="009C4E1D">
              <w:rPr>
                <w:color w:val="002060"/>
              </w:rPr>
              <w:t xml:space="preserve">(POLISPORTIVA FUTURA A.D.) </w:t>
            </w:r>
          </w:p>
        </w:tc>
        <w:tc>
          <w:tcPr>
            <w:tcW w:w="800" w:type="dxa"/>
            <w:tcMar>
              <w:top w:w="20" w:type="dxa"/>
              <w:left w:w="20" w:type="dxa"/>
              <w:bottom w:w="20" w:type="dxa"/>
              <w:right w:w="20" w:type="dxa"/>
            </w:tcMar>
            <w:vAlign w:val="center"/>
            <w:hideMark/>
          </w:tcPr>
          <w:p w14:paraId="484D8547"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0FEC44A" w14:textId="77777777" w:rsidR="00A34004" w:rsidRPr="009C4E1D" w:rsidRDefault="00A34004" w:rsidP="006E58E4">
            <w:pPr>
              <w:pStyle w:val="movimento"/>
              <w:rPr>
                <w:color w:val="002060"/>
              </w:rPr>
            </w:pPr>
            <w:r w:rsidRPr="009C4E1D">
              <w:rPr>
                <w:color w:val="002060"/>
              </w:rPr>
              <w:t>GIOACCHINI ANTONIO</w:t>
            </w:r>
          </w:p>
        </w:tc>
        <w:tc>
          <w:tcPr>
            <w:tcW w:w="2200" w:type="dxa"/>
            <w:tcMar>
              <w:top w:w="20" w:type="dxa"/>
              <w:left w:w="20" w:type="dxa"/>
              <w:bottom w:w="20" w:type="dxa"/>
              <w:right w:w="20" w:type="dxa"/>
            </w:tcMar>
            <w:vAlign w:val="center"/>
            <w:hideMark/>
          </w:tcPr>
          <w:p w14:paraId="28BD405F" w14:textId="77777777" w:rsidR="00A34004" w:rsidRPr="009C4E1D" w:rsidRDefault="00A34004" w:rsidP="006E58E4">
            <w:pPr>
              <w:pStyle w:val="movimento2"/>
              <w:rPr>
                <w:color w:val="002060"/>
              </w:rPr>
            </w:pPr>
            <w:r w:rsidRPr="009C4E1D">
              <w:rPr>
                <w:color w:val="002060"/>
              </w:rPr>
              <w:t xml:space="preserve">(POLISPORTIVA FUTURA A.D.) </w:t>
            </w:r>
          </w:p>
        </w:tc>
      </w:tr>
    </w:tbl>
    <w:p w14:paraId="6CF898C8"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4A08D5B" w14:textId="77777777" w:rsidTr="006E58E4">
        <w:tc>
          <w:tcPr>
            <w:tcW w:w="2200" w:type="dxa"/>
            <w:tcMar>
              <w:top w:w="20" w:type="dxa"/>
              <w:left w:w="20" w:type="dxa"/>
              <w:bottom w:w="20" w:type="dxa"/>
              <w:right w:w="20" w:type="dxa"/>
            </w:tcMar>
            <w:vAlign w:val="center"/>
            <w:hideMark/>
          </w:tcPr>
          <w:p w14:paraId="180A1630" w14:textId="77777777" w:rsidR="00A34004" w:rsidRPr="009C4E1D" w:rsidRDefault="00A34004" w:rsidP="006E58E4">
            <w:pPr>
              <w:pStyle w:val="movimento"/>
              <w:rPr>
                <w:color w:val="002060"/>
              </w:rPr>
            </w:pPr>
            <w:r w:rsidRPr="009C4E1D">
              <w:rPr>
                <w:color w:val="002060"/>
              </w:rPr>
              <w:t>ADDABBO ANDREA</w:t>
            </w:r>
          </w:p>
        </w:tc>
        <w:tc>
          <w:tcPr>
            <w:tcW w:w="2200" w:type="dxa"/>
            <w:tcMar>
              <w:top w:w="20" w:type="dxa"/>
              <w:left w:w="20" w:type="dxa"/>
              <w:bottom w:w="20" w:type="dxa"/>
              <w:right w:w="20" w:type="dxa"/>
            </w:tcMar>
            <w:vAlign w:val="center"/>
            <w:hideMark/>
          </w:tcPr>
          <w:p w14:paraId="5601E7B5" w14:textId="77777777" w:rsidR="00A34004" w:rsidRPr="009C4E1D" w:rsidRDefault="00A34004" w:rsidP="006E58E4">
            <w:pPr>
              <w:pStyle w:val="movimento2"/>
              <w:rPr>
                <w:color w:val="002060"/>
              </w:rPr>
            </w:pPr>
            <w:r w:rsidRPr="009C4E1D">
              <w:rPr>
                <w:color w:val="002060"/>
              </w:rPr>
              <w:t xml:space="preserve">(POLISPORTIVA FUTURA A.D.) </w:t>
            </w:r>
          </w:p>
        </w:tc>
        <w:tc>
          <w:tcPr>
            <w:tcW w:w="800" w:type="dxa"/>
            <w:tcMar>
              <w:top w:w="20" w:type="dxa"/>
              <w:left w:w="20" w:type="dxa"/>
              <w:bottom w:w="20" w:type="dxa"/>
              <w:right w:w="20" w:type="dxa"/>
            </w:tcMar>
            <w:vAlign w:val="center"/>
            <w:hideMark/>
          </w:tcPr>
          <w:p w14:paraId="2222F46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206F19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F6F8726" w14:textId="77777777" w:rsidR="00A34004" w:rsidRPr="009C4E1D" w:rsidRDefault="00A34004" w:rsidP="006E58E4">
            <w:pPr>
              <w:pStyle w:val="movimento2"/>
              <w:rPr>
                <w:color w:val="002060"/>
              </w:rPr>
            </w:pPr>
            <w:r w:rsidRPr="009C4E1D">
              <w:rPr>
                <w:color w:val="002060"/>
              </w:rPr>
              <w:t> </w:t>
            </w:r>
          </w:p>
        </w:tc>
      </w:tr>
    </w:tbl>
    <w:p w14:paraId="1E5B99A7" w14:textId="77777777" w:rsidR="00A34004" w:rsidRDefault="00A34004" w:rsidP="00A34004">
      <w:pPr>
        <w:pStyle w:val="breakline"/>
        <w:rPr>
          <w:color w:val="002060"/>
        </w:rPr>
      </w:pPr>
    </w:p>
    <w:p w14:paraId="3B225AFC" w14:textId="77777777" w:rsidR="00A34004" w:rsidRPr="009519B5" w:rsidRDefault="00A34004" w:rsidP="00A34004">
      <w:pPr>
        <w:jc w:val="center"/>
        <w:rPr>
          <w:rFonts w:ascii="Arial" w:hAnsi="Arial" w:cs="Arial"/>
          <w:noProof/>
          <w:color w:val="002060"/>
          <w:sz w:val="22"/>
          <w:szCs w:val="22"/>
        </w:rPr>
      </w:pPr>
      <w:r w:rsidRPr="009519B5">
        <w:rPr>
          <w:rFonts w:ascii="Arial" w:hAnsi="Arial" w:cs="Arial"/>
          <w:noProof/>
          <w:color w:val="002060"/>
          <w:sz w:val="22"/>
          <w:szCs w:val="22"/>
        </w:rPr>
        <w:t>F.to IL SEGRETARIO                                   F.to IL GIUDICE SPORTIVO</w:t>
      </w:r>
    </w:p>
    <w:p w14:paraId="30093BAE" w14:textId="77777777" w:rsidR="00A34004" w:rsidRPr="009519B5" w:rsidRDefault="00A34004" w:rsidP="00A34004">
      <w:pPr>
        <w:pStyle w:val="Corpodeltesto2"/>
        <w:spacing w:after="0" w:line="240" w:lineRule="auto"/>
        <w:jc w:val="both"/>
        <w:rPr>
          <w:rFonts w:ascii="Arial" w:hAnsi="Arial" w:cs="Arial"/>
          <w:noProof/>
          <w:color w:val="002060"/>
          <w:sz w:val="22"/>
          <w:szCs w:val="22"/>
        </w:rPr>
      </w:pPr>
      <w:r w:rsidRPr="009519B5">
        <w:rPr>
          <w:rFonts w:ascii="Arial" w:hAnsi="Arial" w:cs="Arial"/>
          <w:noProof/>
          <w:color w:val="002060"/>
          <w:sz w:val="22"/>
          <w:szCs w:val="22"/>
        </w:rPr>
        <w:t xml:space="preserve">                         Angelo Castellana        </w:t>
      </w:r>
      <w:r w:rsidRPr="009519B5">
        <w:rPr>
          <w:rFonts w:ascii="Arial" w:hAnsi="Arial" w:cs="Arial"/>
          <w:noProof/>
          <w:color w:val="002060"/>
          <w:sz w:val="22"/>
          <w:szCs w:val="22"/>
        </w:rPr>
        <w:tab/>
        <w:t xml:space="preserve">                                Agnese Lazzaretti</w:t>
      </w:r>
    </w:p>
    <w:p w14:paraId="6D435CA6" w14:textId="77777777" w:rsidR="00A34004" w:rsidRPr="009C4E1D" w:rsidRDefault="00A34004" w:rsidP="00A34004">
      <w:pPr>
        <w:pStyle w:val="breakline"/>
        <w:rPr>
          <w:rFonts w:eastAsiaTheme="minorEastAsia"/>
          <w:color w:val="002060"/>
        </w:rPr>
      </w:pPr>
    </w:p>
    <w:p w14:paraId="4C462F5C" w14:textId="77777777" w:rsidR="00A34004" w:rsidRPr="009C4E1D" w:rsidRDefault="00A34004" w:rsidP="00A34004">
      <w:pPr>
        <w:pStyle w:val="titoloprinc0"/>
        <w:rPr>
          <w:color w:val="002060"/>
        </w:rPr>
      </w:pPr>
      <w:r w:rsidRPr="009C4E1D">
        <w:rPr>
          <w:color w:val="002060"/>
        </w:rPr>
        <w:t>CLASSIFICA</w:t>
      </w:r>
    </w:p>
    <w:p w14:paraId="3B93BB5B" w14:textId="77777777" w:rsidR="00A34004" w:rsidRPr="009C4E1D" w:rsidRDefault="00A34004" w:rsidP="00A34004">
      <w:pPr>
        <w:pStyle w:val="breakline"/>
        <w:rPr>
          <w:color w:val="002060"/>
        </w:rPr>
      </w:pPr>
    </w:p>
    <w:p w14:paraId="2D877138" w14:textId="77777777" w:rsidR="00A34004" w:rsidRPr="00893DC5" w:rsidRDefault="00A34004" w:rsidP="00A34004">
      <w:pPr>
        <w:pStyle w:val="breakline"/>
        <w:rPr>
          <w:rFonts w:ascii="Arial" w:hAnsi="Arial" w:cs="Arial"/>
          <w:color w:val="002060"/>
        </w:rPr>
      </w:pPr>
    </w:p>
    <w:p w14:paraId="400F3F0B" w14:textId="77777777" w:rsidR="00A34004" w:rsidRPr="00893DC5" w:rsidRDefault="00A34004" w:rsidP="00A34004">
      <w:pPr>
        <w:pStyle w:val="sottotitolocampionato10"/>
        <w:rPr>
          <w:color w:val="002060"/>
        </w:rPr>
      </w:pPr>
      <w:r w:rsidRPr="00893DC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893DC5" w14:paraId="20E95332"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270B3" w14:textId="77777777" w:rsidR="00A34004" w:rsidRPr="00893DC5" w:rsidRDefault="00A34004" w:rsidP="006E58E4">
            <w:pPr>
              <w:pStyle w:val="headertabella0"/>
              <w:rPr>
                <w:color w:val="002060"/>
              </w:rPr>
            </w:pPr>
            <w:r w:rsidRPr="00893D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A457E" w14:textId="77777777" w:rsidR="00A34004" w:rsidRPr="00893DC5" w:rsidRDefault="00A34004" w:rsidP="006E58E4">
            <w:pPr>
              <w:pStyle w:val="headertabella0"/>
              <w:rPr>
                <w:color w:val="002060"/>
              </w:rPr>
            </w:pPr>
            <w:r w:rsidRPr="00893D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8AAAC" w14:textId="77777777" w:rsidR="00A34004" w:rsidRPr="00893DC5" w:rsidRDefault="00A34004" w:rsidP="006E58E4">
            <w:pPr>
              <w:pStyle w:val="headertabella0"/>
              <w:rPr>
                <w:color w:val="002060"/>
              </w:rPr>
            </w:pPr>
            <w:r w:rsidRPr="00893D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84F4B" w14:textId="77777777" w:rsidR="00A34004" w:rsidRPr="00893DC5" w:rsidRDefault="00A34004" w:rsidP="006E58E4">
            <w:pPr>
              <w:pStyle w:val="headertabella0"/>
              <w:rPr>
                <w:color w:val="002060"/>
              </w:rPr>
            </w:pPr>
            <w:r w:rsidRPr="00893D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6BCAD" w14:textId="77777777" w:rsidR="00A34004" w:rsidRPr="00893DC5" w:rsidRDefault="00A34004" w:rsidP="006E58E4">
            <w:pPr>
              <w:pStyle w:val="headertabella0"/>
              <w:rPr>
                <w:color w:val="002060"/>
              </w:rPr>
            </w:pPr>
            <w:r w:rsidRPr="00893D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0F6CF" w14:textId="77777777" w:rsidR="00A34004" w:rsidRPr="00893DC5" w:rsidRDefault="00A34004" w:rsidP="006E58E4">
            <w:pPr>
              <w:pStyle w:val="headertabella0"/>
              <w:rPr>
                <w:color w:val="002060"/>
              </w:rPr>
            </w:pPr>
            <w:r w:rsidRPr="00893D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96BB7" w14:textId="77777777" w:rsidR="00A34004" w:rsidRPr="00893DC5" w:rsidRDefault="00A34004" w:rsidP="006E58E4">
            <w:pPr>
              <w:pStyle w:val="headertabella0"/>
              <w:rPr>
                <w:color w:val="002060"/>
              </w:rPr>
            </w:pPr>
            <w:r w:rsidRPr="00893D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649E3" w14:textId="77777777" w:rsidR="00A34004" w:rsidRPr="00893DC5" w:rsidRDefault="00A34004" w:rsidP="006E58E4">
            <w:pPr>
              <w:pStyle w:val="headertabella0"/>
              <w:rPr>
                <w:color w:val="002060"/>
              </w:rPr>
            </w:pPr>
            <w:r w:rsidRPr="00893D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D4D6C" w14:textId="77777777" w:rsidR="00A34004" w:rsidRPr="00893DC5" w:rsidRDefault="00A34004" w:rsidP="006E58E4">
            <w:pPr>
              <w:pStyle w:val="headertabella0"/>
              <w:rPr>
                <w:color w:val="002060"/>
              </w:rPr>
            </w:pPr>
            <w:r w:rsidRPr="00893D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01EC5" w14:textId="77777777" w:rsidR="00A34004" w:rsidRPr="00893DC5" w:rsidRDefault="00A34004" w:rsidP="006E58E4">
            <w:pPr>
              <w:pStyle w:val="headertabella0"/>
              <w:rPr>
                <w:color w:val="002060"/>
              </w:rPr>
            </w:pPr>
            <w:r w:rsidRPr="00893DC5">
              <w:rPr>
                <w:color w:val="002060"/>
              </w:rPr>
              <w:t>PE</w:t>
            </w:r>
          </w:p>
        </w:tc>
      </w:tr>
      <w:tr w:rsidR="00A34004" w:rsidRPr="00893DC5" w14:paraId="60D59730"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960BC" w14:textId="77777777" w:rsidR="00A34004" w:rsidRPr="00893DC5" w:rsidRDefault="00A34004" w:rsidP="006E58E4">
            <w:pPr>
              <w:pStyle w:val="rowtabella0"/>
              <w:rPr>
                <w:color w:val="002060"/>
                <w:lang w:val="es-ES"/>
              </w:rPr>
            </w:pPr>
            <w:r w:rsidRPr="00893DC5">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CF48" w14:textId="77777777" w:rsidR="00A34004" w:rsidRPr="00893DC5" w:rsidRDefault="00A34004" w:rsidP="006E58E4">
            <w:pPr>
              <w:pStyle w:val="rowtabella0"/>
              <w:jc w:val="center"/>
              <w:rPr>
                <w:color w:val="002060"/>
              </w:rPr>
            </w:pPr>
            <w:r w:rsidRPr="00893DC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E5D5"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ECC7"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644F"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E189F"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5125" w14:textId="77777777" w:rsidR="00A34004" w:rsidRPr="00893DC5" w:rsidRDefault="00A34004" w:rsidP="006E58E4">
            <w:pPr>
              <w:pStyle w:val="rowtabella0"/>
              <w:jc w:val="center"/>
              <w:rPr>
                <w:color w:val="002060"/>
              </w:rPr>
            </w:pPr>
            <w:r w:rsidRPr="00893DC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D9ED" w14:textId="77777777" w:rsidR="00A34004" w:rsidRPr="00893DC5" w:rsidRDefault="00A34004" w:rsidP="006E58E4">
            <w:pPr>
              <w:pStyle w:val="rowtabella0"/>
              <w:jc w:val="center"/>
              <w:rPr>
                <w:color w:val="002060"/>
              </w:rPr>
            </w:pPr>
            <w:r w:rsidRPr="00893DC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118A4" w14:textId="77777777" w:rsidR="00A34004" w:rsidRPr="00893DC5" w:rsidRDefault="00A34004" w:rsidP="006E58E4">
            <w:pPr>
              <w:pStyle w:val="rowtabella0"/>
              <w:jc w:val="center"/>
              <w:rPr>
                <w:color w:val="002060"/>
              </w:rPr>
            </w:pPr>
            <w:r w:rsidRPr="00893D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B0042" w14:textId="77777777" w:rsidR="00A34004" w:rsidRPr="00893DC5" w:rsidRDefault="00A34004" w:rsidP="006E58E4">
            <w:pPr>
              <w:pStyle w:val="rowtabella0"/>
              <w:jc w:val="center"/>
              <w:rPr>
                <w:color w:val="002060"/>
              </w:rPr>
            </w:pPr>
            <w:r w:rsidRPr="00893DC5">
              <w:rPr>
                <w:color w:val="002060"/>
              </w:rPr>
              <w:t>0</w:t>
            </w:r>
          </w:p>
        </w:tc>
      </w:tr>
      <w:tr w:rsidR="00A34004" w:rsidRPr="00893DC5" w14:paraId="5FF51C1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5FF43" w14:textId="77777777" w:rsidR="00A34004" w:rsidRPr="00893DC5" w:rsidRDefault="00A34004" w:rsidP="006E58E4">
            <w:pPr>
              <w:pStyle w:val="rowtabella0"/>
              <w:rPr>
                <w:color w:val="002060"/>
              </w:rPr>
            </w:pPr>
            <w:r w:rsidRPr="00893DC5">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A85F" w14:textId="77777777" w:rsidR="00A34004" w:rsidRPr="00893DC5" w:rsidRDefault="00A34004" w:rsidP="006E58E4">
            <w:pPr>
              <w:pStyle w:val="rowtabella0"/>
              <w:jc w:val="center"/>
              <w:rPr>
                <w:color w:val="002060"/>
              </w:rPr>
            </w:pPr>
            <w:r w:rsidRPr="00893D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283F"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A34C"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6D1B"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7E20"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058E1" w14:textId="77777777" w:rsidR="00A34004" w:rsidRPr="00893DC5" w:rsidRDefault="00A34004" w:rsidP="006E58E4">
            <w:pPr>
              <w:pStyle w:val="rowtabella0"/>
              <w:jc w:val="center"/>
              <w:rPr>
                <w:color w:val="002060"/>
              </w:rPr>
            </w:pPr>
            <w:r w:rsidRPr="00893DC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A5FA" w14:textId="77777777" w:rsidR="00A34004" w:rsidRPr="00893DC5" w:rsidRDefault="00A34004" w:rsidP="006E58E4">
            <w:pPr>
              <w:pStyle w:val="rowtabella0"/>
              <w:jc w:val="center"/>
              <w:rPr>
                <w:color w:val="002060"/>
              </w:rPr>
            </w:pPr>
            <w:r w:rsidRPr="00893DC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3392" w14:textId="77777777" w:rsidR="00A34004" w:rsidRPr="00893DC5" w:rsidRDefault="00A34004" w:rsidP="006E58E4">
            <w:pPr>
              <w:pStyle w:val="rowtabella0"/>
              <w:jc w:val="center"/>
              <w:rPr>
                <w:color w:val="002060"/>
              </w:rPr>
            </w:pPr>
            <w:r w:rsidRPr="00893DC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5A61" w14:textId="77777777" w:rsidR="00A34004" w:rsidRPr="00893DC5" w:rsidRDefault="00A34004" w:rsidP="006E58E4">
            <w:pPr>
              <w:pStyle w:val="rowtabella0"/>
              <w:jc w:val="center"/>
              <w:rPr>
                <w:color w:val="002060"/>
              </w:rPr>
            </w:pPr>
            <w:r w:rsidRPr="00893DC5">
              <w:rPr>
                <w:color w:val="002060"/>
              </w:rPr>
              <w:t>0</w:t>
            </w:r>
          </w:p>
        </w:tc>
      </w:tr>
      <w:tr w:rsidR="00A34004" w:rsidRPr="00893DC5" w14:paraId="76697710"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4A5C8" w14:textId="77777777" w:rsidR="00A34004" w:rsidRPr="00893DC5" w:rsidRDefault="00A34004" w:rsidP="006E58E4">
            <w:pPr>
              <w:pStyle w:val="rowtabella0"/>
              <w:rPr>
                <w:color w:val="002060"/>
              </w:rPr>
            </w:pPr>
            <w:r w:rsidRPr="00893DC5">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BF4D" w14:textId="77777777" w:rsidR="00A34004" w:rsidRPr="00893DC5" w:rsidRDefault="00A34004" w:rsidP="006E58E4">
            <w:pPr>
              <w:pStyle w:val="rowtabella0"/>
              <w:jc w:val="center"/>
              <w:rPr>
                <w:color w:val="002060"/>
              </w:rPr>
            </w:pPr>
            <w:r w:rsidRPr="00893DC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B80D"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4A4B7"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B9BA"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4E5B8"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92D2" w14:textId="77777777" w:rsidR="00A34004" w:rsidRPr="00893DC5" w:rsidRDefault="00A34004" w:rsidP="006E58E4">
            <w:pPr>
              <w:pStyle w:val="rowtabella0"/>
              <w:jc w:val="center"/>
              <w:rPr>
                <w:color w:val="002060"/>
              </w:rPr>
            </w:pPr>
            <w:r w:rsidRPr="00893DC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4700" w14:textId="77777777" w:rsidR="00A34004" w:rsidRPr="00893DC5" w:rsidRDefault="00A34004" w:rsidP="006E58E4">
            <w:pPr>
              <w:pStyle w:val="rowtabella0"/>
              <w:jc w:val="center"/>
              <w:rPr>
                <w:color w:val="002060"/>
              </w:rPr>
            </w:pPr>
            <w:r w:rsidRPr="00893D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9421" w14:textId="77777777" w:rsidR="00A34004" w:rsidRPr="00893DC5" w:rsidRDefault="00A34004" w:rsidP="006E58E4">
            <w:pPr>
              <w:pStyle w:val="rowtabella0"/>
              <w:jc w:val="center"/>
              <w:rPr>
                <w:color w:val="002060"/>
              </w:rPr>
            </w:pPr>
            <w:r w:rsidRPr="00893D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9A9F" w14:textId="77777777" w:rsidR="00A34004" w:rsidRPr="00893DC5" w:rsidRDefault="00A34004" w:rsidP="006E58E4">
            <w:pPr>
              <w:pStyle w:val="rowtabella0"/>
              <w:jc w:val="center"/>
              <w:rPr>
                <w:color w:val="002060"/>
              </w:rPr>
            </w:pPr>
            <w:r w:rsidRPr="00893DC5">
              <w:rPr>
                <w:color w:val="002060"/>
              </w:rPr>
              <w:t>0</w:t>
            </w:r>
          </w:p>
        </w:tc>
      </w:tr>
      <w:tr w:rsidR="00A34004" w:rsidRPr="00893DC5" w14:paraId="0D662699"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98E95" w14:textId="77777777" w:rsidR="00A34004" w:rsidRPr="00893DC5" w:rsidRDefault="00A34004" w:rsidP="006E58E4">
            <w:pPr>
              <w:pStyle w:val="rowtabella0"/>
              <w:rPr>
                <w:color w:val="002060"/>
              </w:rPr>
            </w:pPr>
            <w:r w:rsidRPr="00893DC5">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FC803" w14:textId="77777777" w:rsidR="00A34004" w:rsidRPr="00893DC5" w:rsidRDefault="00A34004" w:rsidP="006E58E4">
            <w:pPr>
              <w:pStyle w:val="rowtabella0"/>
              <w:jc w:val="center"/>
              <w:rPr>
                <w:color w:val="002060"/>
              </w:rPr>
            </w:pPr>
            <w:r w:rsidRPr="00893D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0BC7"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D8B0"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6BA78"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61F7"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0870" w14:textId="77777777" w:rsidR="00A34004" w:rsidRPr="00893DC5" w:rsidRDefault="00A34004" w:rsidP="006E58E4">
            <w:pPr>
              <w:pStyle w:val="rowtabella0"/>
              <w:jc w:val="center"/>
              <w:rPr>
                <w:color w:val="002060"/>
              </w:rPr>
            </w:pPr>
            <w:r w:rsidRPr="00893DC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B8402" w14:textId="77777777" w:rsidR="00A34004" w:rsidRPr="00893DC5" w:rsidRDefault="00A34004" w:rsidP="006E58E4">
            <w:pPr>
              <w:pStyle w:val="rowtabella0"/>
              <w:jc w:val="center"/>
              <w:rPr>
                <w:color w:val="002060"/>
              </w:rPr>
            </w:pPr>
            <w:r w:rsidRPr="00893DC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19F8" w14:textId="77777777" w:rsidR="00A34004" w:rsidRPr="00893DC5" w:rsidRDefault="00A34004" w:rsidP="006E58E4">
            <w:pPr>
              <w:pStyle w:val="rowtabella0"/>
              <w:jc w:val="center"/>
              <w:rPr>
                <w:color w:val="002060"/>
              </w:rPr>
            </w:pPr>
            <w:r w:rsidRPr="00893D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FF63" w14:textId="77777777" w:rsidR="00A34004" w:rsidRPr="00893DC5" w:rsidRDefault="00A34004" w:rsidP="006E58E4">
            <w:pPr>
              <w:pStyle w:val="rowtabella0"/>
              <w:jc w:val="center"/>
              <w:rPr>
                <w:color w:val="002060"/>
              </w:rPr>
            </w:pPr>
            <w:r w:rsidRPr="00893DC5">
              <w:rPr>
                <w:color w:val="002060"/>
              </w:rPr>
              <w:t>0</w:t>
            </w:r>
          </w:p>
        </w:tc>
      </w:tr>
      <w:tr w:rsidR="00A34004" w:rsidRPr="00893DC5" w14:paraId="311AB5D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386D0" w14:textId="77777777" w:rsidR="00A34004" w:rsidRPr="00893DC5" w:rsidRDefault="00A34004" w:rsidP="006E58E4">
            <w:pPr>
              <w:pStyle w:val="rowtabella0"/>
              <w:rPr>
                <w:color w:val="002060"/>
              </w:rPr>
            </w:pPr>
            <w:r w:rsidRPr="00893DC5">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9B21" w14:textId="77777777" w:rsidR="00A34004" w:rsidRPr="00893DC5" w:rsidRDefault="00A34004" w:rsidP="006E58E4">
            <w:pPr>
              <w:pStyle w:val="rowtabella0"/>
              <w:jc w:val="center"/>
              <w:rPr>
                <w:color w:val="002060"/>
              </w:rPr>
            </w:pPr>
            <w:r w:rsidRPr="00893D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F1FE"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6F2D"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B2EB"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A33C"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01AC" w14:textId="77777777" w:rsidR="00A34004" w:rsidRPr="00893DC5" w:rsidRDefault="00A34004" w:rsidP="006E58E4">
            <w:pPr>
              <w:pStyle w:val="rowtabella0"/>
              <w:jc w:val="center"/>
              <w:rPr>
                <w:color w:val="002060"/>
              </w:rPr>
            </w:pPr>
            <w:r w:rsidRPr="00893DC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70B43" w14:textId="77777777" w:rsidR="00A34004" w:rsidRPr="00893DC5" w:rsidRDefault="00A34004" w:rsidP="006E58E4">
            <w:pPr>
              <w:pStyle w:val="rowtabella0"/>
              <w:jc w:val="center"/>
              <w:rPr>
                <w:color w:val="002060"/>
              </w:rPr>
            </w:pPr>
            <w:r w:rsidRPr="00893DC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7D2D8"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08994" w14:textId="77777777" w:rsidR="00A34004" w:rsidRPr="00893DC5" w:rsidRDefault="00A34004" w:rsidP="006E58E4">
            <w:pPr>
              <w:pStyle w:val="rowtabella0"/>
              <w:jc w:val="center"/>
              <w:rPr>
                <w:color w:val="002060"/>
              </w:rPr>
            </w:pPr>
            <w:r w:rsidRPr="00893DC5">
              <w:rPr>
                <w:color w:val="002060"/>
              </w:rPr>
              <w:t>0</w:t>
            </w:r>
          </w:p>
        </w:tc>
      </w:tr>
      <w:tr w:rsidR="00A34004" w:rsidRPr="00893DC5" w14:paraId="2E0A7DA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E4F4B" w14:textId="77777777" w:rsidR="00A34004" w:rsidRPr="00893DC5" w:rsidRDefault="00A34004" w:rsidP="006E58E4">
            <w:pPr>
              <w:pStyle w:val="rowtabella0"/>
              <w:rPr>
                <w:color w:val="002060"/>
              </w:rPr>
            </w:pPr>
            <w:r w:rsidRPr="00893DC5">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4E2CF" w14:textId="77777777" w:rsidR="00A34004" w:rsidRPr="00893DC5" w:rsidRDefault="00A34004" w:rsidP="006E58E4">
            <w:pPr>
              <w:pStyle w:val="rowtabella0"/>
              <w:jc w:val="center"/>
              <w:rPr>
                <w:color w:val="002060"/>
              </w:rPr>
            </w:pPr>
            <w:r w:rsidRPr="00893D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14FD"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7F612"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C0F1"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1C46D"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7293" w14:textId="77777777" w:rsidR="00A34004" w:rsidRPr="00893DC5" w:rsidRDefault="00A34004" w:rsidP="006E58E4">
            <w:pPr>
              <w:pStyle w:val="rowtabella0"/>
              <w:jc w:val="center"/>
              <w:rPr>
                <w:color w:val="002060"/>
              </w:rPr>
            </w:pPr>
            <w:r w:rsidRPr="00893DC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D373C" w14:textId="77777777" w:rsidR="00A34004" w:rsidRPr="00893DC5" w:rsidRDefault="00A34004" w:rsidP="006E58E4">
            <w:pPr>
              <w:pStyle w:val="rowtabella0"/>
              <w:jc w:val="center"/>
              <w:rPr>
                <w:color w:val="002060"/>
              </w:rPr>
            </w:pPr>
            <w:r w:rsidRPr="00893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DDBA" w14:textId="77777777" w:rsidR="00A34004" w:rsidRPr="00893DC5" w:rsidRDefault="00A34004" w:rsidP="006E58E4">
            <w:pPr>
              <w:pStyle w:val="rowtabella0"/>
              <w:jc w:val="center"/>
              <w:rPr>
                <w:color w:val="002060"/>
              </w:rPr>
            </w:pPr>
            <w:r w:rsidRPr="00893D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F5BF" w14:textId="77777777" w:rsidR="00A34004" w:rsidRPr="00893DC5" w:rsidRDefault="00A34004" w:rsidP="006E58E4">
            <w:pPr>
              <w:pStyle w:val="rowtabella0"/>
              <w:jc w:val="center"/>
              <w:rPr>
                <w:color w:val="002060"/>
              </w:rPr>
            </w:pPr>
            <w:r w:rsidRPr="00893DC5">
              <w:rPr>
                <w:color w:val="002060"/>
              </w:rPr>
              <w:t>0</w:t>
            </w:r>
          </w:p>
        </w:tc>
      </w:tr>
      <w:tr w:rsidR="00A34004" w:rsidRPr="00893DC5" w14:paraId="051B457F"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40ECB" w14:textId="77777777" w:rsidR="00A34004" w:rsidRPr="00893DC5" w:rsidRDefault="00A34004" w:rsidP="006E58E4">
            <w:pPr>
              <w:pStyle w:val="breakline"/>
              <w:rPr>
                <w:rFonts w:ascii="Arial" w:eastAsiaTheme="minorEastAsia" w:hAnsi="Arial" w:cs="Arial"/>
                <w:color w:val="002060"/>
              </w:rPr>
            </w:pPr>
            <w:r w:rsidRPr="00893DC5">
              <w:rPr>
                <w:rFonts w:ascii="Arial" w:hAnsi="Arial" w:cs="Arial"/>
                <w:color w:val="002060"/>
              </w:rPr>
              <w:t>A.S.D. CALCIO A 5 CORINALDO – seconda squadra Under 21 –</w:t>
            </w:r>
          </w:p>
          <w:p w14:paraId="5C385D62" w14:textId="77777777" w:rsidR="00A34004" w:rsidRPr="00893DC5" w:rsidRDefault="00A34004" w:rsidP="006E58E4">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580F" w14:textId="77777777" w:rsidR="00A34004" w:rsidRPr="00893DC5" w:rsidRDefault="00A34004" w:rsidP="006E58E4">
            <w:pPr>
              <w:pStyle w:val="rowtabella0"/>
              <w:jc w:val="center"/>
              <w:rPr>
                <w:color w:val="002060"/>
              </w:rPr>
            </w:pPr>
            <w:r w:rsidRPr="00893D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62105"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BA78"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7EF7"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7677"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7791" w14:textId="77777777" w:rsidR="00A34004" w:rsidRPr="00893DC5" w:rsidRDefault="00A34004" w:rsidP="006E58E4">
            <w:pPr>
              <w:pStyle w:val="rowtabella0"/>
              <w:jc w:val="center"/>
              <w:rPr>
                <w:color w:val="002060"/>
              </w:rPr>
            </w:pPr>
            <w:r w:rsidRPr="00893DC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C254" w14:textId="77777777" w:rsidR="00A34004" w:rsidRPr="00893DC5" w:rsidRDefault="00A34004" w:rsidP="006E58E4">
            <w:pPr>
              <w:pStyle w:val="rowtabella0"/>
              <w:jc w:val="center"/>
              <w:rPr>
                <w:color w:val="002060"/>
              </w:rPr>
            </w:pPr>
            <w:r w:rsidRPr="00893DC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E364" w14:textId="77777777" w:rsidR="00A34004" w:rsidRPr="00893DC5" w:rsidRDefault="00A34004" w:rsidP="006E58E4">
            <w:pPr>
              <w:pStyle w:val="rowtabella0"/>
              <w:jc w:val="center"/>
              <w:rPr>
                <w:color w:val="002060"/>
              </w:rPr>
            </w:pPr>
            <w:r w:rsidRPr="00893D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22C2" w14:textId="77777777" w:rsidR="00A34004" w:rsidRPr="00893DC5" w:rsidRDefault="00A34004" w:rsidP="006E58E4">
            <w:pPr>
              <w:pStyle w:val="rowtabella0"/>
              <w:jc w:val="center"/>
              <w:rPr>
                <w:color w:val="002060"/>
              </w:rPr>
            </w:pPr>
            <w:r w:rsidRPr="00893DC5">
              <w:rPr>
                <w:color w:val="002060"/>
              </w:rPr>
              <w:t>0</w:t>
            </w:r>
          </w:p>
        </w:tc>
      </w:tr>
      <w:tr w:rsidR="00A34004" w:rsidRPr="00893DC5" w14:paraId="3ED81109"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5C486" w14:textId="77777777" w:rsidR="00A34004" w:rsidRPr="00893DC5" w:rsidRDefault="00A34004" w:rsidP="006E58E4">
            <w:pPr>
              <w:pStyle w:val="rowtabella0"/>
              <w:rPr>
                <w:color w:val="002060"/>
              </w:rPr>
            </w:pPr>
            <w:r w:rsidRPr="00893DC5">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02AD" w14:textId="77777777" w:rsidR="00A34004" w:rsidRPr="00893DC5" w:rsidRDefault="00A34004" w:rsidP="006E58E4">
            <w:pPr>
              <w:pStyle w:val="rowtabella0"/>
              <w:jc w:val="center"/>
              <w:rPr>
                <w:color w:val="002060"/>
              </w:rPr>
            </w:pPr>
            <w:r w:rsidRPr="00893D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70F4"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A23C6"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2251"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70E4"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B126" w14:textId="77777777" w:rsidR="00A34004" w:rsidRPr="00893DC5" w:rsidRDefault="00A34004" w:rsidP="006E58E4">
            <w:pPr>
              <w:pStyle w:val="rowtabella0"/>
              <w:jc w:val="center"/>
              <w:rPr>
                <w:color w:val="002060"/>
              </w:rPr>
            </w:pPr>
            <w:r w:rsidRPr="00893DC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BBDF" w14:textId="77777777" w:rsidR="00A34004" w:rsidRPr="00893DC5" w:rsidRDefault="00A34004" w:rsidP="006E58E4">
            <w:pPr>
              <w:pStyle w:val="rowtabella0"/>
              <w:jc w:val="center"/>
              <w:rPr>
                <w:color w:val="002060"/>
              </w:rPr>
            </w:pPr>
            <w:r w:rsidRPr="00893DC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B3546" w14:textId="77777777" w:rsidR="00A34004" w:rsidRPr="00893DC5" w:rsidRDefault="00A34004" w:rsidP="006E58E4">
            <w:pPr>
              <w:pStyle w:val="rowtabella0"/>
              <w:jc w:val="center"/>
              <w:rPr>
                <w:color w:val="002060"/>
              </w:rPr>
            </w:pPr>
            <w:r w:rsidRPr="00893D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A168" w14:textId="77777777" w:rsidR="00A34004" w:rsidRPr="00893DC5" w:rsidRDefault="00A34004" w:rsidP="006E58E4">
            <w:pPr>
              <w:pStyle w:val="rowtabella0"/>
              <w:jc w:val="center"/>
              <w:rPr>
                <w:color w:val="002060"/>
              </w:rPr>
            </w:pPr>
            <w:r w:rsidRPr="00893DC5">
              <w:rPr>
                <w:color w:val="002060"/>
              </w:rPr>
              <w:t>0</w:t>
            </w:r>
          </w:p>
        </w:tc>
      </w:tr>
      <w:tr w:rsidR="00A34004" w:rsidRPr="00893DC5" w14:paraId="4D7222EB"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26296" w14:textId="77777777" w:rsidR="00A34004" w:rsidRPr="00893DC5" w:rsidRDefault="00A34004" w:rsidP="006E58E4">
            <w:pPr>
              <w:pStyle w:val="rowtabella0"/>
              <w:rPr>
                <w:color w:val="002060"/>
              </w:rPr>
            </w:pPr>
            <w:r w:rsidRPr="00893DC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BF94" w14:textId="77777777" w:rsidR="00A34004" w:rsidRPr="00893DC5" w:rsidRDefault="00A34004" w:rsidP="006E58E4">
            <w:pPr>
              <w:pStyle w:val="rowtabella0"/>
              <w:jc w:val="center"/>
              <w:rPr>
                <w:color w:val="002060"/>
              </w:rPr>
            </w:pPr>
            <w:r w:rsidRPr="00893D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5540"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69D8"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4508"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1B46"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1E53" w14:textId="77777777" w:rsidR="00A34004" w:rsidRPr="00893DC5" w:rsidRDefault="00A34004" w:rsidP="006E58E4">
            <w:pPr>
              <w:pStyle w:val="rowtabella0"/>
              <w:jc w:val="center"/>
              <w:rPr>
                <w:color w:val="002060"/>
              </w:rPr>
            </w:pPr>
            <w:r w:rsidRPr="00893D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4472" w14:textId="77777777" w:rsidR="00A34004" w:rsidRPr="00893DC5" w:rsidRDefault="00A34004" w:rsidP="006E58E4">
            <w:pPr>
              <w:pStyle w:val="rowtabella0"/>
              <w:jc w:val="center"/>
              <w:rPr>
                <w:color w:val="002060"/>
              </w:rPr>
            </w:pPr>
            <w:r w:rsidRPr="00893DC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B1A5"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AD74" w14:textId="77777777" w:rsidR="00A34004" w:rsidRPr="00893DC5" w:rsidRDefault="00A34004" w:rsidP="006E58E4">
            <w:pPr>
              <w:pStyle w:val="rowtabella0"/>
              <w:jc w:val="center"/>
              <w:rPr>
                <w:color w:val="002060"/>
              </w:rPr>
            </w:pPr>
            <w:r w:rsidRPr="00893DC5">
              <w:rPr>
                <w:color w:val="002060"/>
              </w:rPr>
              <w:t>0</w:t>
            </w:r>
          </w:p>
        </w:tc>
      </w:tr>
      <w:tr w:rsidR="00A34004" w:rsidRPr="00893DC5" w14:paraId="0668939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26644" w14:textId="77777777" w:rsidR="00A34004" w:rsidRPr="00893DC5" w:rsidRDefault="00A34004" w:rsidP="006E58E4">
            <w:pPr>
              <w:pStyle w:val="rowtabella0"/>
              <w:rPr>
                <w:color w:val="002060"/>
              </w:rPr>
            </w:pPr>
            <w:r w:rsidRPr="00893DC5">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10D4" w14:textId="77777777" w:rsidR="00A34004" w:rsidRPr="00893DC5" w:rsidRDefault="00A34004" w:rsidP="006E58E4">
            <w:pPr>
              <w:pStyle w:val="rowtabella0"/>
              <w:jc w:val="center"/>
              <w:rPr>
                <w:color w:val="002060"/>
              </w:rPr>
            </w:pPr>
            <w:r w:rsidRPr="00893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4B7D"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D646"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096E"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9E2D"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D653" w14:textId="77777777" w:rsidR="00A34004" w:rsidRPr="00893DC5" w:rsidRDefault="00A34004" w:rsidP="006E58E4">
            <w:pPr>
              <w:pStyle w:val="rowtabella0"/>
              <w:jc w:val="center"/>
              <w:rPr>
                <w:color w:val="002060"/>
              </w:rPr>
            </w:pPr>
            <w:r w:rsidRPr="00893D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0DEA" w14:textId="77777777" w:rsidR="00A34004" w:rsidRPr="00893DC5" w:rsidRDefault="00A34004" w:rsidP="006E58E4">
            <w:pPr>
              <w:pStyle w:val="rowtabella0"/>
              <w:jc w:val="center"/>
              <w:rPr>
                <w:color w:val="002060"/>
              </w:rPr>
            </w:pPr>
            <w:r w:rsidRPr="00893DC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82BA" w14:textId="77777777" w:rsidR="00A34004" w:rsidRPr="00893DC5" w:rsidRDefault="00A34004" w:rsidP="006E58E4">
            <w:pPr>
              <w:pStyle w:val="rowtabella0"/>
              <w:jc w:val="center"/>
              <w:rPr>
                <w:color w:val="002060"/>
              </w:rPr>
            </w:pPr>
            <w:r w:rsidRPr="00893D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06AB" w14:textId="77777777" w:rsidR="00A34004" w:rsidRPr="00893DC5" w:rsidRDefault="00A34004" w:rsidP="006E58E4">
            <w:pPr>
              <w:pStyle w:val="rowtabella0"/>
              <w:jc w:val="center"/>
              <w:rPr>
                <w:color w:val="002060"/>
              </w:rPr>
            </w:pPr>
            <w:r w:rsidRPr="00893DC5">
              <w:rPr>
                <w:color w:val="002060"/>
              </w:rPr>
              <w:t>0</w:t>
            </w:r>
          </w:p>
        </w:tc>
      </w:tr>
      <w:tr w:rsidR="00A34004" w:rsidRPr="00893DC5" w14:paraId="28F7BE50"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27D36" w14:textId="77777777" w:rsidR="00A34004" w:rsidRPr="00893DC5" w:rsidRDefault="00A34004" w:rsidP="006E58E4">
            <w:pPr>
              <w:pStyle w:val="rowtabella0"/>
              <w:rPr>
                <w:color w:val="002060"/>
              </w:rPr>
            </w:pPr>
            <w:r w:rsidRPr="00893DC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88C4"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D7C54"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7409"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6F16"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7588"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DABD" w14:textId="77777777" w:rsidR="00A34004" w:rsidRPr="00893DC5" w:rsidRDefault="00A34004" w:rsidP="006E58E4">
            <w:pPr>
              <w:pStyle w:val="rowtabella0"/>
              <w:jc w:val="center"/>
              <w:rPr>
                <w:color w:val="002060"/>
              </w:rPr>
            </w:pPr>
            <w:r w:rsidRPr="00893DC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279EC" w14:textId="77777777" w:rsidR="00A34004" w:rsidRPr="00893DC5" w:rsidRDefault="00A34004" w:rsidP="006E58E4">
            <w:pPr>
              <w:pStyle w:val="rowtabella0"/>
              <w:jc w:val="center"/>
              <w:rPr>
                <w:color w:val="002060"/>
              </w:rPr>
            </w:pPr>
            <w:r w:rsidRPr="00893DC5">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36D7" w14:textId="77777777" w:rsidR="00A34004" w:rsidRPr="00893DC5" w:rsidRDefault="00A34004" w:rsidP="006E58E4">
            <w:pPr>
              <w:pStyle w:val="rowtabella0"/>
              <w:jc w:val="center"/>
              <w:rPr>
                <w:color w:val="002060"/>
              </w:rPr>
            </w:pPr>
            <w:r w:rsidRPr="00893DC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A35C" w14:textId="77777777" w:rsidR="00A34004" w:rsidRPr="00893DC5" w:rsidRDefault="00A34004" w:rsidP="006E58E4">
            <w:pPr>
              <w:pStyle w:val="rowtabella0"/>
              <w:jc w:val="center"/>
              <w:rPr>
                <w:color w:val="002060"/>
              </w:rPr>
            </w:pPr>
            <w:r w:rsidRPr="00893DC5">
              <w:rPr>
                <w:color w:val="002060"/>
              </w:rPr>
              <w:t>0</w:t>
            </w:r>
          </w:p>
        </w:tc>
      </w:tr>
      <w:tr w:rsidR="00A34004" w:rsidRPr="00893DC5" w14:paraId="0C176682"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CDE40" w14:textId="77777777" w:rsidR="00A34004" w:rsidRPr="00893DC5" w:rsidRDefault="00A34004" w:rsidP="006E58E4">
            <w:pPr>
              <w:pStyle w:val="rowtabella0"/>
              <w:rPr>
                <w:color w:val="002060"/>
              </w:rPr>
            </w:pPr>
            <w:r w:rsidRPr="00893DC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1942"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FB48"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A7D6"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9CCE"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4487" w14:textId="77777777" w:rsidR="00A34004" w:rsidRPr="00893DC5" w:rsidRDefault="00A34004" w:rsidP="006E58E4">
            <w:pPr>
              <w:pStyle w:val="rowtabella0"/>
              <w:jc w:val="center"/>
              <w:rPr>
                <w:color w:val="002060"/>
              </w:rPr>
            </w:pPr>
            <w:r w:rsidRPr="00893D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EA00" w14:textId="77777777" w:rsidR="00A34004" w:rsidRPr="00893DC5" w:rsidRDefault="00A34004" w:rsidP="006E58E4">
            <w:pPr>
              <w:pStyle w:val="rowtabella0"/>
              <w:jc w:val="center"/>
              <w:rPr>
                <w:color w:val="002060"/>
              </w:rPr>
            </w:pPr>
            <w:r w:rsidRPr="00893DC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DEB0" w14:textId="77777777" w:rsidR="00A34004" w:rsidRPr="00893DC5" w:rsidRDefault="00A34004" w:rsidP="006E58E4">
            <w:pPr>
              <w:pStyle w:val="rowtabella0"/>
              <w:jc w:val="center"/>
              <w:rPr>
                <w:color w:val="002060"/>
              </w:rPr>
            </w:pPr>
            <w:r w:rsidRPr="00893DC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0D3DD" w14:textId="77777777" w:rsidR="00A34004" w:rsidRPr="00893DC5" w:rsidRDefault="00A34004" w:rsidP="006E58E4">
            <w:pPr>
              <w:pStyle w:val="rowtabella0"/>
              <w:jc w:val="center"/>
              <w:rPr>
                <w:color w:val="002060"/>
              </w:rPr>
            </w:pPr>
            <w:r w:rsidRPr="00893DC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9B87" w14:textId="77777777" w:rsidR="00A34004" w:rsidRPr="00893DC5" w:rsidRDefault="00A34004" w:rsidP="006E58E4">
            <w:pPr>
              <w:pStyle w:val="rowtabella0"/>
              <w:jc w:val="center"/>
              <w:rPr>
                <w:color w:val="002060"/>
              </w:rPr>
            </w:pPr>
            <w:r w:rsidRPr="00893DC5">
              <w:rPr>
                <w:color w:val="002060"/>
              </w:rPr>
              <w:t>0</w:t>
            </w:r>
          </w:p>
        </w:tc>
      </w:tr>
    </w:tbl>
    <w:p w14:paraId="78C4423E" w14:textId="77777777" w:rsidR="00A34004" w:rsidRPr="00893DC5" w:rsidRDefault="00A34004" w:rsidP="00A34004">
      <w:pPr>
        <w:pStyle w:val="breakline"/>
        <w:rPr>
          <w:rFonts w:ascii="Arial" w:eastAsiaTheme="minorEastAsia" w:hAnsi="Arial" w:cs="Arial"/>
          <w:color w:val="002060"/>
        </w:rPr>
      </w:pPr>
    </w:p>
    <w:p w14:paraId="1C2E4D7F" w14:textId="77777777" w:rsidR="00A34004" w:rsidRPr="00893DC5" w:rsidRDefault="00A34004" w:rsidP="00A34004">
      <w:pPr>
        <w:pStyle w:val="breakline"/>
        <w:rPr>
          <w:rFonts w:ascii="Arial" w:hAnsi="Arial" w:cs="Arial"/>
          <w:color w:val="002060"/>
        </w:rPr>
      </w:pPr>
    </w:p>
    <w:p w14:paraId="375FB61D" w14:textId="77777777" w:rsidR="00A34004" w:rsidRPr="00893DC5" w:rsidRDefault="00A34004" w:rsidP="00A34004">
      <w:pPr>
        <w:pStyle w:val="sottotitolocampionato10"/>
        <w:rPr>
          <w:color w:val="002060"/>
        </w:rPr>
      </w:pPr>
      <w:r w:rsidRPr="00893DC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893DC5" w14:paraId="64AA4817"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A3A1E" w14:textId="77777777" w:rsidR="00A34004" w:rsidRPr="00893DC5" w:rsidRDefault="00A34004" w:rsidP="006E58E4">
            <w:pPr>
              <w:pStyle w:val="headertabella0"/>
              <w:rPr>
                <w:color w:val="002060"/>
              </w:rPr>
            </w:pPr>
            <w:r w:rsidRPr="00893D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48AF4" w14:textId="77777777" w:rsidR="00A34004" w:rsidRPr="00893DC5" w:rsidRDefault="00A34004" w:rsidP="006E58E4">
            <w:pPr>
              <w:pStyle w:val="headertabella0"/>
              <w:rPr>
                <w:color w:val="002060"/>
              </w:rPr>
            </w:pPr>
            <w:r w:rsidRPr="00893D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3AECC" w14:textId="77777777" w:rsidR="00A34004" w:rsidRPr="00893DC5" w:rsidRDefault="00A34004" w:rsidP="006E58E4">
            <w:pPr>
              <w:pStyle w:val="headertabella0"/>
              <w:rPr>
                <w:color w:val="002060"/>
              </w:rPr>
            </w:pPr>
            <w:r w:rsidRPr="00893D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5A11F" w14:textId="77777777" w:rsidR="00A34004" w:rsidRPr="00893DC5" w:rsidRDefault="00A34004" w:rsidP="006E58E4">
            <w:pPr>
              <w:pStyle w:val="headertabella0"/>
              <w:rPr>
                <w:color w:val="002060"/>
              </w:rPr>
            </w:pPr>
            <w:r w:rsidRPr="00893D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31A60" w14:textId="77777777" w:rsidR="00A34004" w:rsidRPr="00893DC5" w:rsidRDefault="00A34004" w:rsidP="006E58E4">
            <w:pPr>
              <w:pStyle w:val="headertabella0"/>
              <w:rPr>
                <w:color w:val="002060"/>
              </w:rPr>
            </w:pPr>
            <w:r w:rsidRPr="00893D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78EF1" w14:textId="77777777" w:rsidR="00A34004" w:rsidRPr="00893DC5" w:rsidRDefault="00A34004" w:rsidP="006E58E4">
            <w:pPr>
              <w:pStyle w:val="headertabella0"/>
              <w:rPr>
                <w:color w:val="002060"/>
              </w:rPr>
            </w:pPr>
            <w:r w:rsidRPr="00893D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3AAFD" w14:textId="77777777" w:rsidR="00A34004" w:rsidRPr="00893DC5" w:rsidRDefault="00A34004" w:rsidP="006E58E4">
            <w:pPr>
              <w:pStyle w:val="headertabella0"/>
              <w:rPr>
                <w:color w:val="002060"/>
              </w:rPr>
            </w:pPr>
            <w:r w:rsidRPr="00893D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373EA" w14:textId="77777777" w:rsidR="00A34004" w:rsidRPr="00893DC5" w:rsidRDefault="00A34004" w:rsidP="006E58E4">
            <w:pPr>
              <w:pStyle w:val="headertabella0"/>
              <w:rPr>
                <w:color w:val="002060"/>
              </w:rPr>
            </w:pPr>
            <w:r w:rsidRPr="00893D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2C735" w14:textId="77777777" w:rsidR="00A34004" w:rsidRPr="00893DC5" w:rsidRDefault="00A34004" w:rsidP="006E58E4">
            <w:pPr>
              <w:pStyle w:val="headertabella0"/>
              <w:rPr>
                <w:color w:val="002060"/>
              </w:rPr>
            </w:pPr>
            <w:r w:rsidRPr="00893D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0DEA5" w14:textId="77777777" w:rsidR="00A34004" w:rsidRPr="00893DC5" w:rsidRDefault="00A34004" w:rsidP="006E58E4">
            <w:pPr>
              <w:pStyle w:val="headertabella0"/>
              <w:rPr>
                <w:color w:val="002060"/>
              </w:rPr>
            </w:pPr>
            <w:r w:rsidRPr="00893DC5">
              <w:rPr>
                <w:color w:val="002060"/>
              </w:rPr>
              <w:t>PE</w:t>
            </w:r>
          </w:p>
        </w:tc>
      </w:tr>
      <w:tr w:rsidR="00A34004" w:rsidRPr="00893DC5" w14:paraId="3121F0DC"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9C86A0" w14:textId="77777777" w:rsidR="00A34004" w:rsidRPr="00893DC5" w:rsidRDefault="00A34004" w:rsidP="006E58E4">
            <w:pPr>
              <w:pStyle w:val="rowtabella0"/>
              <w:rPr>
                <w:color w:val="002060"/>
                <w:lang w:val="es-ES"/>
              </w:rPr>
            </w:pPr>
            <w:r w:rsidRPr="00893DC5">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9405" w14:textId="77777777" w:rsidR="00A34004" w:rsidRPr="00893DC5" w:rsidRDefault="00A34004" w:rsidP="006E58E4">
            <w:pPr>
              <w:pStyle w:val="rowtabella0"/>
              <w:jc w:val="center"/>
              <w:rPr>
                <w:color w:val="002060"/>
              </w:rPr>
            </w:pPr>
            <w:r w:rsidRPr="00893D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733C"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DA276"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E3E4B"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8A48"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A721" w14:textId="77777777" w:rsidR="00A34004" w:rsidRPr="00893DC5" w:rsidRDefault="00A34004" w:rsidP="006E58E4">
            <w:pPr>
              <w:pStyle w:val="rowtabella0"/>
              <w:jc w:val="center"/>
              <w:rPr>
                <w:color w:val="002060"/>
              </w:rPr>
            </w:pPr>
            <w:r w:rsidRPr="00893DC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4E97" w14:textId="77777777" w:rsidR="00A34004" w:rsidRPr="00893DC5" w:rsidRDefault="00A34004" w:rsidP="006E58E4">
            <w:pPr>
              <w:pStyle w:val="rowtabella0"/>
              <w:jc w:val="center"/>
              <w:rPr>
                <w:color w:val="002060"/>
              </w:rPr>
            </w:pPr>
            <w:r w:rsidRPr="00893DC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0DA24" w14:textId="77777777" w:rsidR="00A34004" w:rsidRPr="00893DC5" w:rsidRDefault="00A34004" w:rsidP="006E58E4">
            <w:pPr>
              <w:pStyle w:val="rowtabella0"/>
              <w:jc w:val="center"/>
              <w:rPr>
                <w:color w:val="002060"/>
              </w:rPr>
            </w:pPr>
            <w:r w:rsidRPr="00893DC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3E0B" w14:textId="77777777" w:rsidR="00A34004" w:rsidRPr="00893DC5" w:rsidRDefault="00A34004" w:rsidP="006E58E4">
            <w:pPr>
              <w:pStyle w:val="rowtabella0"/>
              <w:jc w:val="center"/>
              <w:rPr>
                <w:color w:val="002060"/>
              </w:rPr>
            </w:pPr>
            <w:r w:rsidRPr="00893DC5">
              <w:rPr>
                <w:color w:val="002060"/>
              </w:rPr>
              <w:t>0</w:t>
            </w:r>
          </w:p>
        </w:tc>
      </w:tr>
      <w:tr w:rsidR="00A34004" w:rsidRPr="00893DC5" w14:paraId="0D8FA65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1EFA0" w14:textId="77777777" w:rsidR="00A34004" w:rsidRPr="00893DC5" w:rsidRDefault="00A34004" w:rsidP="006E58E4">
            <w:pPr>
              <w:pStyle w:val="rowtabella0"/>
              <w:rPr>
                <w:color w:val="002060"/>
              </w:rPr>
            </w:pPr>
            <w:r w:rsidRPr="00893DC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C6CE" w14:textId="77777777" w:rsidR="00A34004" w:rsidRPr="00893DC5" w:rsidRDefault="00A34004" w:rsidP="006E58E4">
            <w:pPr>
              <w:pStyle w:val="rowtabella0"/>
              <w:jc w:val="center"/>
              <w:rPr>
                <w:color w:val="002060"/>
              </w:rPr>
            </w:pPr>
            <w:r w:rsidRPr="00893DC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CC70"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CB6A"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7C78"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7F510"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4F1E" w14:textId="77777777" w:rsidR="00A34004" w:rsidRPr="00893DC5" w:rsidRDefault="00A34004" w:rsidP="006E58E4">
            <w:pPr>
              <w:pStyle w:val="rowtabella0"/>
              <w:jc w:val="center"/>
              <w:rPr>
                <w:color w:val="002060"/>
              </w:rPr>
            </w:pPr>
            <w:r w:rsidRPr="00893DC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DF61" w14:textId="77777777" w:rsidR="00A34004" w:rsidRPr="00893DC5" w:rsidRDefault="00A34004" w:rsidP="006E58E4">
            <w:pPr>
              <w:pStyle w:val="rowtabella0"/>
              <w:jc w:val="center"/>
              <w:rPr>
                <w:color w:val="002060"/>
              </w:rPr>
            </w:pPr>
            <w:r w:rsidRPr="00893DC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6FE4" w14:textId="77777777" w:rsidR="00A34004" w:rsidRPr="00893DC5" w:rsidRDefault="00A34004" w:rsidP="006E58E4">
            <w:pPr>
              <w:pStyle w:val="rowtabella0"/>
              <w:jc w:val="center"/>
              <w:rPr>
                <w:color w:val="002060"/>
              </w:rPr>
            </w:pPr>
            <w:r w:rsidRPr="00893D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6DFF" w14:textId="77777777" w:rsidR="00A34004" w:rsidRPr="00893DC5" w:rsidRDefault="00A34004" w:rsidP="006E58E4">
            <w:pPr>
              <w:pStyle w:val="rowtabella0"/>
              <w:jc w:val="center"/>
              <w:rPr>
                <w:color w:val="002060"/>
              </w:rPr>
            </w:pPr>
            <w:r w:rsidRPr="00893DC5">
              <w:rPr>
                <w:color w:val="002060"/>
              </w:rPr>
              <w:t>0</w:t>
            </w:r>
          </w:p>
        </w:tc>
      </w:tr>
      <w:tr w:rsidR="00A34004" w:rsidRPr="00893DC5" w14:paraId="5AB4E8A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CC46C" w14:textId="77777777" w:rsidR="00A34004" w:rsidRPr="00893DC5" w:rsidRDefault="00A34004" w:rsidP="006E58E4">
            <w:pPr>
              <w:pStyle w:val="rowtabella0"/>
              <w:rPr>
                <w:color w:val="002060"/>
              </w:rPr>
            </w:pPr>
            <w:r w:rsidRPr="00893DC5">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5041" w14:textId="77777777" w:rsidR="00A34004" w:rsidRPr="00893DC5" w:rsidRDefault="00A34004" w:rsidP="006E58E4">
            <w:pPr>
              <w:pStyle w:val="rowtabella0"/>
              <w:jc w:val="center"/>
              <w:rPr>
                <w:color w:val="002060"/>
              </w:rPr>
            </w:pPr>
            <w:r w:rsidRPr="00893D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B278"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6BCD"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78E1"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2EAC"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5BA5" w14:textId="77777777" w:rsidR="00A34004" w:rsidRPr="00893DC5" w:rsidRDefault="00A34004" w:rsidP="006E58E4">
            <w:pPr>
              <w:pStyle w:val="rowtabella0"/>
              <w:jc w:val="center"/>
              <w:rPr>
                <w:color w:val="002060"/>
              </w:rPr>
            </w:pPr>
            <w:r w:rsidRPr="00893DC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96A4" w14:textId="77777777" w:rsidR="00A34004" w:rsidRPr="00893DC5" w:rsidRDefault="00A34004" w:rsidP="006E58E4">
            <w:pPr>
              <w:pStyle w:val="rowtabella0"/>
              <w:jc w:val="center"/>
              <w:rPr>
                <w:color w:val="002060"/>
              </w:rPr>
            </w:pPr>
            <w:r w:rsidRPr="00893D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F947"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019E" w14:textId="77777777" w:rsidR="00A34004" w:rsidRPr="00893DC5" w:rsidRDefault="00A34004" w:rsidP="006E58E4">
            <w:pPr>
              <w:pStyle w:val="rowtabella0"/>
              <w:jc w:val="center"/>
              <w:rPr>
                <w:color w:val="002060"/>
              </w:rPr>
            </w:pPr>
            <w:r w:rsidRPr="00893DC5">
              <w:rPr>
                <w:color w:val="002060"/>
              </w:rPr>
              <w:t>0</w:t>
            </w:r>
          </w:p>
        </w:tc>
      </w:tr>
      <w:tr w:rsidR="00A34004" w:rsidRPr="00893DC5" w14:paraId="76C3D97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E6233" w14:textId="77777777" w:rsidR="00A34004" w:rsidRPr="00893DC5" w:rsidRDefault="00A34004" w:rsidP="006E58E4">
            <w:pPr>
              <w:pStyle w:val="rowtabella0"/>
              <w:rPr>
                <w:color w:val="002060"/>
              </w:rPr>
            </w:pPr>
            <w:r w:rsidRPr="00893DC5">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3150" w14:textId="77777777" w:rsidR="00A34004" w:rsidRPr="00893DC5" w:rsidRDefault="00A34004" w:rsidP="006E58E4">
            <w:pPr>
              <w:pStyle w:val="rowtabella0"/>
              <w:jc w:val="center"/>
              <w:rPr>
                <w:color w:val="002060"/>
              </w:rPr>
            </w:pPr>
            <w:r w:rsidRPr="00893D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2D4C2"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D258"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58D3"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9534"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E426" w14:textId="77777777" w:rsidR="00A34004" w:rsidRPr="00893DC5" w:rsidRDefault="00A34004" w:rsidP="006E58E4">
            <w:pPr>
              <w:pStyle w:val="rowtabella0"/>
              <w:jc w:val="center"/>
              <w:rPr>
                <w:color w:val="002060"/>
              </w:rPr>
            </w:pPr>
            <w:r w:rsidRPr="00893DC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742C" w14:textId="77777777" w:rsidR="00A34004" w:rsidRPr="00893DC5" w:rsidRDefault="00A34004" w:rsidP="006E58E4">
            <w:pPr>
              <w:pStyle w:val="rowtabella0"/>
              <w:jc w:val="center"/>
              <w:rPr>
                <w:color w:val="002060"/>
              </w:rPr>
            </w:pPr>
            <w:r w:rsidRPr="00893DC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AB2D"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CC77" w14:textId="77777777" w:rsidR="00A34004" w:rsidRPr="00893DC5" w:rsidRDefault="00A34004" w:rsidP="006E58E4">
            <w:pPr>
              <w:pStyle w:val="rowtabella0"/>
              <w:jc w:val="center"/>
              <w:rPr>
                <w:color w:val="002060"/>
              </w:rPr>
            </w:pPr>
            <w:r w:rsidRPr="00893DC5">
              <w:rPr>
                <w:color w:val="002060"/>
              </w:rPr>
              <w:t>0</w:t>
            </w:r>
          </w:p>
        </w:tc>
      </w:tr>
      <w:tr w:rsidR="00A34004" w:rsidRPr="00893DC5" w14:paraId="4190F8E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A2A61" w14:textId="77777777" w:rsidR="00A34004" w:rsidRPr="00893DC5" w:rsidRDefault="00A34004" w:rsidP="006E58E4">
            <w:pPr>
              <w:pStyle w:val="rowtabella0"/>
              <w:rPr>
                <w:color w:val="002060"/>
              </w:rPr>
            </w:pPr>
            <w:r w:rsidRPr="00893DC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B32A" w14:textId="77777777" w:rsidR="00A34004" w:rsidRPr="00893DC5" w:rsidRDefault="00A34004" w:rsidP="006E58E4">
            <w:pPr>
              <w:pStyle w:val="rowtabella0"/>
              <w:jc w:val="center"/>
              <w:rPr>
                <w:color w:val="002060"/>
              </w:rPr>
            </w:pPr>
            <w:r w:rsidRPr="00893D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29A0"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B105"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FB1D"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4967"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9AEE" w14:textId="77777777" w:rsidR="00A34004" w:rsidRPr="00893DC5" w:rsidRDefault="00A34004" w:rsidP="006E58E4">
            <w:pPr>
              <w:pStyle w:val="rowtabella0"/>
              <w:jc w:val="center"/>
              <w:rPr>
                <w:color w:val="002060"/>
              </w:rPr>
            </w:pPr>
            <w:r w:rsidRPr="00893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843C" w14:textId="77777777" w:rsidR="00A34004" w:rsidRPr="00893DC5" w:rsidRDefault="00A34004" w:rsidP="006E58E4">
            <w:pPr>
              <w:pStyle w:val="rowtabella0"/>
              <w:jc w:val="center"/>
              <w:rPr>
                <w:color w:val="002060"/>
              </w:rPr>
            </w:pPr>
            <w:r w:rsidRPr="00893DC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E196"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37FE" w14:textId="77777777" w:rsidR="00A34004" w:rsidRPr="00893DC5" w:rsidRDefault="00A34004" w:rsidP="006E58E4">
            <w:pPr>
              <w:pStyle w:val="rowtabella0"/>
              <w:jc w:val="center"/>
              <w:rPr>
                <w:color w:val="002060"/>
              </w:rPr>
            </w:pPr>
            <w:r w:rsidRPr="00893DC5">
              <w:rPr>
                <w:color w:val="002060"/>
              </w:rPr>
              <w:t>0</w:t>
            </w:r>
          </w:p>
        </w:tc>
      </w:tr>
      <w:tr w:rsidR="00A34004" w:rsidRPr="00893DC5" w14:paraId="19C3469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93923" w14:textId="77777777" w:rsidR="00A34004" w:rsidRPr="00893DC5" w:rsidRDefault="00A34004" w:rsidP="006E58E4">
            <w:pPr>
              <w:pStyle w:val="breakline"/>
              <w:rPr>
                <w:rFonts w:ascii="Arial" w:eastAsiaTheme="minorEastAsia" w:hAnsi="Arial" w:cs="Arial"/>
                <w:color w:val="002060"/>
              </w:rPr>
            </w:pPr>
            <w:r w:rsidRPr="00893DC5">
              <w:rPr>
                <w:rFonts w:ascii="Arial" w:hAnsi="Arial" w:cs="Arial"/>
                <w:color w:val="002060"/>
              </w:rPr>
              <w:t>A.S.D. CHIARAVALLE FUTSAL – seconda squadra Under 21 –</w:t>
            </w:r>
          </w:p>
          <w:p w14:paraId="0401ECA7" w14:textId="77777777" w:rsidR="00A34004" w:rsidRPr="00893DC5" w:rsidRDefault="00A34004" w:rsidP="006E58E4">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07CBC" w14:textId="77777777" w:rsidR="00A34004" w:rsidRPr="00893DC5" w:rsidRDefault="00A34004" w:rsidP="006E58E4">
            <w:pPr>
              <w:pStyle w:val="rowtabella0"/>
              <w:jc w:val="center"/>
              <w:rPr>
                <w:color w:val="002060"/>
              </w:rPr>
            </w:pPr>
            <w:r w:rsidRPr="00893DC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E2FBC"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074E"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042B"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AE61"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8107" w14:textId="77777777" w:rsidR="00A34004" w:rsidRPr="00893DC5" w:rsidRDefault="00A34004" w:rsidP="006E58E4">
            <w:pPr>
              <w:pStyle w:val="rowtabella0"/>
              <w:jc w:val="center"/>
              <w:rPr>
                <w:color w:val="002060"/>
              </w:rPr>
            </w:pPr>
            <w:r w:rsidRPr="00893DC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AF73" w14:textId="77777777" w:rsidR="00A34004" w:rsidRPr="00893DC5" w:rsidRDefault="00A34004" w:rsidP="006E58E4">
            <w:pPr>
              <w:pStyle w:val="rowtabella0"/>
              <w:jc w:val="center"/>
              <w:rPr>
                <w:color w:val="002060"/>
              </w:rPr>
            </w:pPr>
            <w:r w:rsidRPr="00893D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BAAD"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47E8" w14:textId="77777777" w:rsidR="00A34004" w:rsidRPr="00893DC5" w:rsidRDefault="00A34004" w:rsidP="006E58E4">
            <w:pPr>
              <w:pStyle w:val="rowtabella0"/>
              <w:jc w:val="center"/>
              <w:rPr>
                <w:color w:val="002060"/>
              </w:rPr>
            </w:pPr>
            <w:r w:rsidRPr="00893DC5">
              <w:rPr>
                <w:color w:val="002060"/>
              </w:rPr>
              <w:t>0</w:t>
            </w:r>
          </w:p>
        </w:tc>
      </w:tr>
      <w:tr w:rsidR="00A34004" w:rsidRPr="00893DC5" w14:paraId="01E9F58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7778D" w14:textId="77777777" w:rsidR="00A34004" w:rsidRPr="00893DC5" w:rsidRDefault="00A34004" w:rsidP="006E58E4">
            <w:pPr>
              <w:pStyle w:val="rowtabella0"/>
              <w:rPr>
                <w:color w:val="002060"/>
              </w:rPr>
            </w:pPr>
            <w:r w:rsidRPr="00893DC5">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2499E" w14:textId="77777777" w:rsidR="00A34004" w:rsidRPr="00893DC5" w:rsidRDefault="00A34004" w:rsidP="006E58E4">
            <w:pPr>
              <w:pStyle w:val="rowtabella0"/>
              <w:jc w:val="center"/>
              <w:rPr>
                <w:color w:val="002060"/>
              </w:rPr>
            </w:pPr>
            <w:r w:rsidRPr="00893DC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F13BB"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C4E6"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8ED6"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E7525"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D845" w14:textId="77777777" w:rsidR="00A34004" w:rsidRPr="00893DC5" w:rsidRDefault="00A34004" w:rsidP="006E58E4">
            <w:pPr>
              <w:pStyle w:val="rowtabella0"/>
              <w:jc w:val="center"/>
              <w:rPr>
                <w:color w:val="002060"/>
              </w:rPr>
            </w:pPr>
            <w:r w:rsidRPr="00893DC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5A203" w14:textId="77777777" w:rsidR="00A34004" w:rsidRPr="00893DC5" w:rsidRDefault="00A34004" w:rsidP="006E58E4">
            <w:pPr>
              <w:pStyle w:val="rowtabella0"/>
              <w:jc w:val="center"/>
              <w:rPr>
                <w:color w:val="002060"/>
              </w:rPr>
            </w:pPr>
            <w:r w:rsidRPr="00893DC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29D9"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6516" w14:textId="77777777" w:rsidR="00A34004" w:rsidRPr="00893DC5" w:rsidRDefault="00A34004" w:rsidP="006E58E4">
            <w:pPr>
              <w:pStyle w:val="rowtabella0"/>
              <w:jc w:val="center"/>
              <w:rPr>
                <w:color w:val="002060"/>
              </w:rPr>
            </w:pPr>
            <w:r w:rsidRPr="00893DC5">
              <w:rPr>
                <w:color w:val="002060"/>
              </w:rPr>
              <w:t>0</w:t>
            </w:r>
          </w:p>
        </w:tc>
      </w:tr>
      <w:tr w:rsidR="00A34004" w:rsidRPr="00893DC5" w14:paraId="07B2039B"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E061B" w14:textId="77777777" w:rsidR="00A34004" w:rsidRPr="00893DC5" w:rsidRDefault="00A34004" w:rsidP="006E58E4">
            <w:pPr>
              <w:pStyle w:val="rowtabella0"/>
              <w:rPr>
                <w:color w:val="002060"/>
              </w:rPr>
            </w:pPr>
            <w:r w:rsidRPr="00893DC5">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F229" w14:textId="77777777" w:rsidR="00A34004" w:rsidRPr="00893DC5" w:rsidRDefault="00A34004" w:rsidP="006E58E4">
            <w:pPr>
              <w:pStyle w:val="rowtabella0"/>
              <w:jc w:val="center"/>
              <w:rPr>
                <w:color w:val="002060"/>
              </w:rPr>
            </w:pPr>
            <w:r w:rsidRPr="00893D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C9C7"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3BF66"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726A"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157D"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331B" w14:textId="77777777" w:rsidR="00A34004" w:rsidRPr="00893DC5" w:rsidRDefault="00A34004" w:rsidP="006E58E4">
            <w:pPr>
              <w:pStyle w:val="rowtabella0"/>
              <w:jc w:val="center"/>
              <w:rPr>
                <w:color w:val="002060"/>
              </w:rPr>
            </w:pPr>
            <w:r w:rsidRPr="00893DC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4C5B" w14:textId="77777777" w:rsidR="00A34004" w:rsidRPr="00893DC5" w:rsidRDefault="00A34004" w:rsidP="006E58E4">
            <w:pPr>
              <w:pStyle w:val="rowtabella0"/>
              <w:jc w:val="center"/>
              <w:rPr>
                <w:color w:val="002060"/>
              </w:rPr>
            </w:pPr>
            <w:r w:rsidRPr="00893DC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05B7"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2256" w14:textId="77777777" w:rsidR="00A34004" w:rsidRPr="00893DC5" w:rsidRDefault="00A34004" w:rsidP="006E58E4">
            <w:pPr>
              <w:pStyle w:val="rowtabella0"/>
              <w:jc w:val="center"/>
              <w:rPr>
                <w:color w:val="002060"/>
              </w:rPr>
            </w:pPr>
            <w:r w:rsidRPr="00893DC5">
              <w:rPr>
                <w:color w:val="002060"/>
              </w:rPr>
              <w:t>0</w:t>
            </w:r>
          </w:p>
        </w:tc>
      </w:tr>
      <w:tr w:rsidR="00A34004" w:rsidRPr="00893DC5" w14:paraId="4C0FD1E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0F3ED" w14:textId="77777777" w:rsidR="00A34004" w:rsidRPr="00893DC5" w:rsidRDefault="00A34004" w:rsidP="006E58E4">
            <w:pPr>
              <w:pStyle w:val="rowtabella0"/>
              <w:rPr>
                <w:color w:val="002060"/>
              </w:rPr>
            </w:pPr>
            <w:r w:rsidRPr="00893DC5">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AA1C9"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A24A"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DDE7"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CBC6"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3123"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ED20" w14:textId="77777777" w:rsidR="00A34004" w:rsidRPr="00893DC5" w:rsidRDefault="00A34004" w:rsidP="006E58E4">
            <w:pPr>
              <w:pStyle w:val="rowtabella0"/>
              <w:jc w:val="center"/>
              <w:rPr>
                <w:color w:val="002060"/>
              </w:rPr>
            </w:pPr>
            <w:r w:rsidRPr="00893DC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9D32" w14:textId="77777777" w:rsidR="00A34004" w:rsidRPr="00893DC5" w:rsidRDefault="00A34004" w:rsidP="006E58E4">
            <w:pPr>
              <w:pStyle w:val="rowtabella0"/>
              <w:jc w:val="center"/>
              <w:rPr>
                <w:color w:val="002060"/>
              </w:rPr>
            </w:pPr>
            <w:r w:rsidRPr="00893DC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36653"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4BDA" w14:textId="77777777" w:rsidR="00A34004" w:rsidRPr="00893DC5" w:rsidRDefault="00A34004" w:rsidP="006E58E4">
            <w:pPr>
              <w:pStyle w:val="rowtabella0"/>
              <w:jc w:val="center"/>
              <w:rPr>
                <w:color w:val="002060"/>
              </w:rPr>
            </w:pPr>
            <w:r w:rsidRPr="00893DC5">
              <w:rPr>
                <w:color w:val="002060"/>
              </w:rPr>
              <w:t>0</w:t>
            </w:r>
          </w:p>
        </w:tc>
      </w:tr>
      <w:tr w:rsidR="00A34004" w:rsidRPr="00893DC5" w14:paraId="2D6E4759"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42705" w14:textId="77777777" w:rsidR="00A34004" w:rsidRPr="00893DC5" w:rsidRDefault="00A34004" w:rsidP="006E58E4">
            <w:pPr>
              <w:pStyle w:val="rowtabella0"/>
              <w:rPr>
                <w:color w:val="002060"/>
              </w:rPr>
            </w:pPr>
            <w:r w:rsidRPr="00893DC5">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A2B6" w14:textId="77777777" w:rsidR="00A34004" w:rsidRPr="00893DC5" w:rsidRDefault="00A34004" w:rsidP="006E58E4">
            <w:pPr>
              <w:pStyle w:val="rowtabella0"/>
              <w:jc w:val="center"/>
              <w:rPr>
                <w:color w:val="002060"/>
              </w:rPr>
            </w:pPr>
            <w:r w:rsidRPr="00893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0D4B"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9C4F"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6707"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59B3"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FFEC" w14:textId="77777777" w:rsidR="00A34004" w:rsidRPr="00893DC5" w:rsidRDefault="00A34004" w:rsidP="006E58E4">
            <w:pPr>
              <w:pStyle w:val="rowtabella0"/>
              <w:jc w:val="center"/>
              <w:rPr>
                <w:color w:val="002060"/>
              </w:rPr>
            </w:pPr>
            <w:r w:rsidRPr="00893DC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B6AE" w14:textId="77777777" w:rsidR="00A34004" w:rsidRPr="00893DC5" w:rsidRDefault="00A34004" w:rsidP="006E58E4">
            <w:pPr>
              <w:pStyle w:val="rowtabella0"/>
              <w:jc w:val="center"/>
              <w:rPr>
                <w:color w:val="002060"/>
              </w:rPr>
            </w:pPr>
            <w:r w:rsidRPr="00893DC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2906"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8FAA" w14:textId="77777777" w:rsidR="00A34004" w:rsidRPr="00893DC5" w:rsidRDefault="00A34004" w:rsidP="006E58E4">
            <w:pPr>
              <w:pStyle w:val="rowtabella0"/>
              <w:jc w:val="center"/>
              <w:rPr>
                <w:color w:val="002060"/>
              </w:rPr>
            </w:pPr>
            <w:r w:rsidRPr="00893DC5">
              <w:rPr>
                <w:color w:val="002060"/>
              </w:rPr>
              <w:t>0</w:t>
            </w:r>
          </w:p>
        </w:tc>
      </w:tr>
      <w:tr w:rsidR="00A34004" w:rsidRPr="00893DC5" w14:paraId="20A56570"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3EBF5" w14:textId="77777777" w:rsidR="00A34004" w:rsidRPr="00893DC5" w:rsidRDefault="00A34004" w:rsidP="006E58E4">
            <w:pPr>
              <w:pStyle w:val="rowtabella0"/>
              <w:rPr>
                <w:color w:val="002060"/>
              </w:rPr>
            </w:pPr>
            <w:r w:rsidRPr="00893DC5">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012E8" w14:textId="77777777" w:rsidR="00A34004" w:rsidRPr="00893DC5" w:rsidRDefault="00A34004" w:rsidP="006E58E4">
            <w:pPr>
              <w:pStyle w:val="rowtabella0"/>
              <w:jc w:val="center"/>
              <w:rPr>
                <w:color w:val="002060"/>
              </w:rPr>
            </w:pPr>
            <w:r w:rsidRPr="00893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46B1"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CA2B"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B39A"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0EF0"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C78E" w14:textId="77777777" w:rsidR="00A34004" w:rsidRPr="00893DC5" w:rsidRDefault="00A34004" w:rsidP="006E58E4">
            <w:pPr>
              <w:pStyle w:val="rowtabella0"/>
              <w:jc w:val="center"/>
              <w:rPr>
                <w:color w:val="002060"/>
              </w:rPr>
            </w:pPr>
            <w:r w:rsidRPr="00893D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7F88" w14:textId="77777777" w:rsidR="00A34004" w:rsidRPr="00893DC5" w:rsidRDefault="00A34004" w:rsidP="006E58E4">
            <w:pPr>
              <w:pStyle w:val="rowtabella0"/>
              <w:jc w:val="center"/>
              <w:rPr>
                <w:color w:val="002060"/>
              </w:rPr>
            </w:pPr>
            <w:r w:rsidRPr="00893D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F624B" w14:textId="77777777" w:rsidR="00A34004" w:rsidRPr="00893DC5" w:rsidRDefault="00A34004" w:rsidP="006E58E4">
            <w:pPr>
              <w:pStyle w:val="rowtabella0"/>
              <w:jc w:val="center"/>
              <w:rPr>
                <w:color w:val="002060"/>
              </w:rPr>
            </w:pPr>
            <w:r w:rsidRPr="00893D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A193" w14:textId="77777777" w:rsidR="00A34004" w:rsidRPr="00893DC5" w:rsidRDefault="00A34004" w:rsidP="006E58E4">
            <w:pPr>
              <w:pStyle w:val="rowtabella0"/>
              <w:jc w:val="center"/>
              <w:rPr>
                <w:color w:val="002060"/>
              </w:rPr>
            </w:pPr>
            <w:r w:rsidRPr="00893DC5">
              <w:rPr>
                <w:color w:val="002060"/>
              </w:rPr>
              <w:t>0</w:t>
            </w:r>
          </w:p>
        </w:tc>
      </w:tr>
      <w:tr w:rsidR="00A34004" w:rsidRPr="00893DC5" w14:paraId="2A496886"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135C9" w14:textId="77777777" w:rsidR="00A34004" w:rsidRPr="00893DC5" w:rsidRDefault="00A34004" w:rsidP="006E58E4">
            <w:pPr>
              <w:pStyle w:val="rowtabella0"/>
              <w:rPr>
                <w:color w:val="002060"/>
              </w:rPr>
            </w:pPr>
            <w:r w:rsidRPr="00893DC5">
              <w:rPr>
                <w:color w:val="002060"/>
              </w:rPr>
              <w:t xml:space="preserve">A.S.D. </w:t>
            </w:r>
            <w:proofErr w:type="gramStart"/>
            <w:r w:rsidRPr="00893DC5">
              <w:rPr>
                <w:color w:val="002060"/>
              </w:rPr>
              <w:t>CITTA</w:t>
            </w:r>
            <w:proofErr w:type="gramEnd"/>
            <w:r w:rsidRPr="00893DC5">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070E"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09646"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F4BE"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6D37E"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8B00"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6414" w14:textId="77777777" w:rsidR="00A34004" w:rsidRPr="00893DC5" w:rsidRDefault="00A34004" w:rsidP="006E58E4">
            <w:pPr>
              <w:pStyle w:val="rowtabella0"/>
              <w:jc w:val="center"/>
              <w:rPr>
                <w:color w:val="002060"/>
              </w:rPr>
            </w:pPr>
            <w:r w:rsidRPr="00893DC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2E60" w14:textId="77777777" w:rsidR="00A34004" w:rsidRPr="00893DC5" w:rsidRDefault="00A34004" w:rsidP="006E58E4">
            <w:pPr>
              <w:pStyle w:val="rowtabella0"/>
              <w:jc w:val="center"/>
              <w:rPr>
                <w:color w:val="002060"/>
              </w:rPr>
            </w:pPr>
            <w:r w:rsidRPr="00893D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1447" w14:textId="77777777" w:rsidR="00A34004" w:rsidRPr="00893DC5" w:rsidRDefault="00A34004" w:rsidP="006E58E4">
            <w:pPr>
              <w:pStyle w:val="rowtabella0"/>
              <w:jc w:val="center"/>
              <w:rPr>
                <w:color w:val="002060"/>
              </w:rPr>
            </w:pPr>
            <w:r w:rsidRPr="00893D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EE49" w14:textId="77777777" w:rsidR="00A34004" w:rsidRPr="00893DC5" w:rsidRDefault="00A34004" w:rsidP="006E58E4">
            <w:pPr>
              <w:pStyle w:val="rowtabella0"/>
              <w:jc w:val="center"/>
              <w:rPr>
                <w:color w:val="002060"/>
              </w:rPr>
            </w:pPr>
            <w:r w:rsidRPr="00893DC5">
              <w:rPr>
                <w:color w:val="002060"/>
              </w:rPr>
              <w:t>1</w:t>
            </w:r>
          </w:p>
        </w:tc>
      </w:tr>
    </w:tbl>
    <w:p w14:paraId="5D3B95D9" w14:textId="77777777" w:rsidR="00A34004" w:rsidRPr="00893DC5" w:rsidRDefault="00A34004" w:rsidP="00A34004">
      <w:pPr>
        <w:pStyle w:val="breakline"/>
        <w:rPr>
          <w:rFonts w:ascii="Arial" w:eastAsiaTheme="minorEastAsia" w:hAnsi="Arial" w:cs="Arial"/>
          <w:color w:val="002060"/>
        </w:rPr>
      </w:pPr>
    </w:p>
    <w:p w14:paraId="51F09660" w14:textId="77777777" w:rsidR="00A34004" w:rsidRPr="00893DC5" w:rsidRDefault="00A34004" w:rsidP="00A34004">
      <w:pPr>
        <w:pStyle w:val="breakline"/>
        <w:rPr>
          <w:rFonts w:ascii="Arial" w:hAnsi="Arial" w:cs="Arial"/>
          <w:color w:val="002060"/>
        </w:rPr>
      </w:pPr>
    </w:p>
    <w:p w14:paraId="15C5B3F9" w14:textId="77777777" w:rsidR="00A34004" w:rsidRPr="00893DC5" w:rsidRDefault="00A34004" w:rsidP="00A34004">
      <w:pPr>
        <w:pStyle w:val="sottotitolocampionato10"/>
        <w:rPr>
          <w:color w:val="002060"/>
        </w:rPr>
      </w:pPr>
      <w:r w:rsidRPr="00893DC5">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893DC5" w14:paraId="7BE12801"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61BCA" w14:textId="77777777" w:rsidR="00A34004" w:rsidRPr="00893DC5" w:rsidRDefault="00A34004" w:rsidP="006E58E4">
            <w:pPr>
              <w:pStyle w:val="headertabella0"/>
              <w:rPr>
                <w:color w:val="002060"/>
              </w:rPr>
            </w:pPr>
            <w:r w:rsidRPr="00893D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50767" w14:textId="77777777" w:rsidR="00A34004" w:rsidRPr="00893DC5" w:rsidRDefault="00A34004" w:rsidP="006E58E4">
            <w:pPr>
              <w:pStyle w:val="headertabella0"/>
              <w:rPr>
                <w:color w:val="002060"/>
              </w:rPr>
            </w:pPr>
            <w:r w:rsidRPr="00893D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9A6EE" w14:textId="77777777" w:rsidR="00A34004" w:rsidRPr="00893DC5" w:rsidRDefault="00A34004" w:rsidP="006E58E4">
            <w:pPr>
              <w:pStyle w:val="headertabella0"/>
              <w:rPr>
                <w:color w:val="002060"/>
              </w:rPr>
            </w:pPr>
            <w:r w:rsidRPr="00893D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5A7E3" w14:textId="77777777" w:rsidR="00A34004" w:rsidRPr="00893DC5" w:rsidRDefault="00A34004" w:rsidP="006E58E4">
            <w:pPr>
              <w:pStyle w:val="headertabella0"/>
              <w:rPr>
                <w:color w:val="002060"/>
              </w:rPr>
            </w:pPr>
            <w:r w:rsidRPr="00893D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6AED8" w14:textId="77777777" w:rsidR="00A34004" w:rsidRPr="00893DC5" w:rsidRDefault="00A34004" w:rsidP="006E58E4">
            <w:pPr>
              <w:pStyle w:val="headertabella0"/>
              <w:rPr>
                <w:color w:val="002060"/>
              </w:rPr>
            </w:pPr>
            <w:r w:rsidRPr="00893D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E6638" w14:textId="77777777" w:rsidR="00A34004" w:rsidRPr="00893DC5" w:rsidRDefault="00A34004" w:rsidP="006E58E4">
            <w:pPr>
              <w:pStyle w:val="headertabella0"/>
              <w:rPr>
                <w:color w:val="002060"/>
              </w:rPr>
            </w:pPr>
            <w:r w:rsidRPr="00893D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42C56" w14:textId="77777777" w:rsidR="00A34004" w:rsidRPr="00893DC5" w:rsidRDefault="00A34004" w:rsidP="006E58E4">
            <w:pPr>
              <w:pStyle w:val="headertabella0"/>
              <w:rPr>
                <w:color w:val="002060"/>
              </w:rPr>
            </w:pPr>
            <w:r w:rsidRPr="00893D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5CFB5" w14:textId="77777777" w:rsidR="00A34004" w:rsidRPr="00893DC5" w:rsidRDefault="00A34004" w:rsidP="006E58E4">
            <w:pPr>
              <w:pStyle w:val="headertabella0"/>
              <w:rPr>
                <w:color w:val="002060"/>
              </w:rPr>
            </w:pPr>
            <w:r w:rsidRPr="00893D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E4551" w14:textId="77777777" w:rsidR="00A34004" w:rsidRPr="00893DC5" w:rsidRDefault="00A34004" w:rsidP="006E58E4">
            <w:pPr>
              <w:pStyle w:val="headertabella0"/>
              <w:rPr>
                <w:color w:val="002060"/>
              </w:rPr>
            </w:pPr>
            <w:r w:rsidRPr="00893D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62A49" w14:textId="77777777" w:rsidR="00A34004" w:rsidRPr="00893DC5" w:rsidRDefault="00A34004" w:rsidP="006E58E4">
            <w:pPr>
              <w:pStyle w:val="headertabella0"/>
              <w:rPr>
                <w:color w:val="002060"/>
              </w:rPr>
            </w:pPr>
            <w:r w:rsidRPr="00893DC5">
              <w:rPr>
                <w:color w:val="002060"/>
              </w:rPr>
              <w:t>PE</w:t>
            </w:r>
          </w:p>
        </w:tc>
      </w:tr>
      <w:tr w:rsidR="00A34004" w:rsidRPr="00893DC5" w14:paraId="4FF9CA90"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C8A760" w14:textId="77777777" w:rsidR="00A34004" w:rsidRPr="00893DC5" w:rsidRDefault="00A34004" w:rsidP="006E58E4">
            <w:pPr>
              <w:pStyle w:val="rowtabella0"/>
              <w:rPr>
                <w:color w:val="002060"/>
              </w:rPr>
            </w:pPr>
            <w:r w:rsidRPr="00893DC5">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CED7" w14:textId="77777777" w:rsidR="00A34004" w:rsidRPr="00893DC5" w:rsidRDefault="00A34004" w:rsidP="006E58E4">
            <w:pPr>
              <w:pStyle w:val="rowtabella0"/>
              <w:jc w:val="center"/>
              <w:rPr>
                <w:color w:val="002060"/>
              </w:rPr>
            </w:pPr>
            <w:r w:rsidRPr="00893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D416"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42DC"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B6DA"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CD98"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5188F" w14:textId="77777777" w:rsidR="00A34004" w:rsidRPr="00893DC5" w:rsidRDefault="00A34004" w:rsidP="006E58E4">
            <w:pPr>
              <w:pStyle w:val="rowtabella0"/>
              <w:jc w:val="center"/>
              <w:rPr>
                <w:color w:val="002060"/>
              </w:rPr>
            </w:pPr>
            <w:r w:rsidRPr="00893DC5">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C05B5" w14:textId="77777777" w:rsidR="00A34004" w:rsidRPr="00893DC5" w:rsidRDefault="00A34004" w:rsidP="006E58E4">
            <w:pPr>
              <w:pStyle w:val="rowtabella0"/>
              <w:jc w:val="center"/>
              <w:rPr>
                <w:color w:val="002060"/>
              </w:rPr>
            </w:pPr>
            <w:r w:rsidRPr="00893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CFD6" w14:textId="77777777" w:rsidR="00A34004" w:rsidRPr="00893DC5" w:rsidRDefault="00A34004" w:rsidP="006E58E4">
            <w:pPr>
              <w:pStyle w:val="rowtabella0"/>
              <w:jc w:val="center"/>
              <w:rPr>
                <w:color w:val="002060"/>
              </w:rPr>
            </w:pPr>
            <w:r w:rsidRPr="00893D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31D8" w14:textId="77777777" w:rsidR="00A34004" w:rsidRPr="00893DC5" w:rsidRDefault="00A34004" w:rsidP="006E58E4">
            <w:pPr>
              <w:pStyle w:val="rowtabella0"/>
              <w:jc w:val="center"/>
              <w:rPr>
                <w:color w:val="002060"/>
              </w:rPr>
            </w:pPr>
            <w:r w:rsidRPr="00893DC5">
              <w:rPr>
                <w:color w:val="002060"/>
              </w:rPr>
              <w:t>0</w:t>
            </w:r>
          </w:p>
        </w:tc>
      </w:tr>
      <w:tr w:rsidR="00A34004" w:rsidRPr="00893DC5" w14:paraId="1134CFA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CDEC4" w14:textId="77777777" w:rsidR="00A34004" w:rsidRPr="00893DC5" w:rsidRDefault="00A34004" w:rsidP="006E58E4">
            <w:pPr>
              <w:pStyle w:val="rowtabella0"/>
              <w:rPr>
                <w:color w:val="002060"/>
              </w:rPr>
            </w:pPr>
            <w:r w:rsidRPr="00893DC5">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D7A1" w14:textId="77777777" w:rsidR="00A34004" w:rsidRPr="00893DC5" w:rsidRDefault="00A34004" w:rsidP="006E58E4">
            <w:pPr>
              <w:pStyle w:val="rowtabella0"/>
              <w:jc w:val="center"/>
              <w:rPr>
                <w:color w:val="002060"/>
              </w:rPr>
            </w:pPr>
            <w:r w:rsidRPr="00893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E779"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D856"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23920"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7151"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1176" w14:textId="77777777" w:rsidR="00A34004" w:rsidRPr="00893DC5" w:rsidRDefault="00A34004" w:rsidP="006E58E4">
            <w:pPr>
              <w:pStyle w:val="rowtabella0"/>
              <w:jc w:val="center"/>
              <w:rPr>
                <w:color w:val="002060"/>
              </w:rPr>
            </w:pPr>
            <w:r w:rsidRPr="00893DC5">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97F7" w14:textId="77777777" w:rsidR="00A34004" w:rsidRPr="00893DC5" w:rsidRDefault="00A34004" w:rsidP="006E58E4">
            <w:pPr>
              <w:pStyle w:val="rowtabella0"/>
              <w:jc w:val="center"/>
              <w:rPr>
                <w:color w:val="002060"/>
              </w:rPr>
            </w:pPr>
            <w:r w:rsidRPr="00893DC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A85C5" w14:textId="77777777" w:rsidR="00A34004" w:rsidRPr="00893DC5" w:rsidRDefault="00A34004" w:rsidP="006E58E4">
            <w:pPr>
              <w:pStyle w:val="rowtabella0"/>
              <w:jc w:val="center"/>
              <w:rPr>
                <w:color w:val="002060"/>
              </w:rPr>
            </w:pPr>
            <w:r w:rsidRPr="00893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A266" w14:textId="77777777" w:rsidR="00A34004" w:rsidRPr="00893DC5" w:rsidRDefault="00A34004" w:rsidP="006E58E4">
            <w:pPr>
              <w:pStyle w:val="rowtabella0"/>
              <w:jc w:val="center"/>
              <w:rPr>
                <w:color w:val="002060"/>
              </w:rPr>
            </w:pPr>
            <w:r w:rsidRPr="00893DC5">
              <w:rPr>
                <w:color w:val="002060"/>
              </w:rPr>
              <w:t>0</w:t>
            </w:r>
          </w:p>
        </w:tc>
      </w:tr>
      <w:tr w:rsidR="00A34004" w:rsidRPr="00893DC5" w14:paraId="1DE7A2B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E7CFA" w14:textId="77777777" w:rsidR="00A34004" w:rsidRPr="00893DC5" w:rsidRDefault="00A34004" w:rsidP="006E58E4">
            <w:pPr>
              <w:pStyle w:val="rowtabella0"/>
              <w:rPr>
                <w:color w:val="002060"/>
              </w:rPr>
            </w:pPr>
            <w:r w:rsidRPr="00893DC5">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D57B6" w14:textId="77777777" w:rsidR="00A34004" w:rsidRPr="00893DC5" w:rsidRDefault="00A34004" w:rsidP="006E58E4">
            <w:pPr>
              <w:pStyle w:val="rowtabella0"/>
              <w:jc w:val="center"/>
              <w:rPr>
                <w:color w:val="002060"/>
              </w:rPr>
            </w:pPr>
            <w:r w:rsidRPr="00893D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D999"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C5C8"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26597"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4D30"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E03AE" w14:textId="77777777" w:rsidR="00A34004" w:rsidRPr="00893DC5" w:rsidRDefault="00A34004" w:rsidP="006E58E4">
            <w:pPr>
              <w:pStyle w:val="rowtabella0"/>
              <w:jc w:val="center"/>
              <w:rPr>
                <w:color w:val="002060"/>
              </w:rPr>
            </w:pPr>
            <w:r w:rsidRPr="00893DC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EA80" w14:textId="77777777" w:rsidR="00A34004" w:rsidRPr="00893DC5" w:rsidRDefault="00A34004" w:rsidP="006E58E4">
            <w:pPr>
              <w:pStyle w:val="rowtabella0"/>
              <w:jc w:val="center"/>
              <w:rPr>
                <w:color w:val="002060"/>
              </w:rPr>
            </w:pPr>
            <w:r w:rsidRPr="00893DC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047E"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475D" w14:textId="77777777" w:rsidR="00A34004" w:rsidRPr="00893DC5" w:rsidRDefault="00A34004" w:rsidP="006E58E4">
            <w:pPr>
              <w:pStyle w:val="rowtabella0"/>
              <w:jc w:val="center"/>
              <w:rPr>
                <w:color w:val="002060"/>
              </w:rPr>
            </w:pPr>
            <w:r w:rsidRPr="00893DC5">
              <w:rPr>
                <w:color w:val="002060"/>
              </w:rPr>
              <w:t>0</w:t>
            </w:r>
          </w:p>
        </w:tc>
      </w:tr>
      <w:tr w:rsidR="00A34004" w:rsidRPr="00893DC5" w14:paraId="6A18232C"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9F77B" w14:textId="77777777" w:rsidR="00A34004" w:rsidRPr="00893DC5" w:rsidRDefault="00A34004" w:rsidP="006E58E4">
            <w:pPr>
              <w:pStyle w:val="rowtabella0"/>
              <w:rPr>
                <w:color w:val="002060"/>
              </w:rPr>
            </w:pPr>
            <w:r w:rsidRPr="00893DC5">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21F1" w14:textId="77777777" w:rsidR="00A34004" w:rsidRPr="00893DC5" w:rsidRDefault="00A34004" w:rsidP="006E58E4">
            <w:pPr>
              <w:pStyle w:val="rowtabella0"/>
              <w:jc w:val="center"/>
              <w:rPr>
                <w:color w:val="002060"/>
              </w:rPr>
            </w:pPr>
            <w:r w:rsidRPr="00893D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08D8"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2EB1"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2F8A"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A90F"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57BE4" w14:textId="77777777" w:rsidR="00A34004" w:rsidRPr="00893DC5" w:rsidRDefault="00A34004" w:rsidP="006E58E4">
            <w:pPr>
              <w:pStyle w:val="rowtabella0"/>
              <w:jc w:val="center"/>
              <w:rPr>
                <w:color w:val="002060"/>
              </w:rPr>
            </w:pPr>
            <w:r w:rsidRPr="00893DC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B2B1" w14:textId="77777777" w:rsidR="00A34004" w:rsidRPr="00893DC5" w:rsidRDefault="00A34004" w:rsidP="006E58E4">
            <w:pPr>
              <w:pStyle w:val="rowtabella0"/>
              <w:jc w:val="center"/>
              <w:rPr>
                <w:color w:val="002060"/>
              </w:rPr>
            </w:pPr>
            <w:r w:rsidRPr="00893DC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1A7A" w14:textId="77777777" w:rsidR="00A34004" w:rsidRPr="00893DC5" w:rsidRDefault="00A34004" w:rsidP="006E58E4">
            <w:pPr>
              <w:pStyle w:val="rowtabella0"/>
              <w:jc w:val="center"/>
              <w:rPr>
                <w:color w:val="002060"/>
              </w:rPr>
            </w:pPr>
            <w:r w:rsidRPr="00893D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7CA1" w14:textId="77777777" w:rsidR="00A34004" w:rsidRPr="00893DC5" w:rsidRDefault="00A34004" w:rsidP="006E58E4">
            <w:pPr>
              <w:pStyle w:val="rowtabella0"/>
              <w:jc w:val="center"/>
              <w:rPr>
                <w:color w:val="002060"/>
              </w:rPr>
            </w:pPr>
            <w:r w:rsidRPr="00893DC5">
              <w:rPr>
                <w:color w:val="002060"/>
              </w:rPr>
              <w:t>0</w:t>
            </w:r>
          </w:p>
        </w:tc>
      </w:tr>
      <w:tr w:rsidR="00A34004" w:rsidRPr="00893DC5" w14:paraId="24A92483"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A4466" w14:textId="77777777" w:rsidR="00A34004" w:rsidRPr="00893DC5" w:rsidRDefault="00A34004" w:rsidP="006E58E4">
            <w:pPr>
              <w:pStyle w:val="rowtabella0"/>
              <w:rPr>
                <w:color w:val="002060"/>
              </w:rPr>
            </w:pPr>
            <w:r w:rsidRPr="00893DC5">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C8BC" w14:textId="77777777" w:rsidR="00A34004" w:rsidRPr="00893DC5" w:rsidRDefault="00A34004" w:rsidP="006E58E4">
            <w:pPr>
              <w:pStyle w:val="rowtabella0"/>
              <w:jc w:val="center"/>
              <w:rPr>
                <w:color w:val="002060"/>
              </w:rPr>
            </w:pPr>
            <w:r w:rsidRPr="00893D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994E"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2A57"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1FC0"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8E1EA"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ADB0" w14:textId="77777777" w:rsidR="00A34004" w:rsidRPr="00893DC5" w:rsidRDefault="00A34004" w:rsidP="006E58E4">
            <w:pPr>
              <w:pStyle w:val="rowtabella0"/>
              <w:jc w:val="center"/>
              <w:rPr>
                <w:color w:val="002060"/>
              </w:rPr>
            </w:pPr>
            <w:r w:rsidRPr="00893DC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376A" w14:textId="77777777" w:rsidR="00A34004" w:rsidRPr="00893DC5" w:rsidRDefault="00A34004" w:rsidP="006E58E4">
            <w:pPr>
              <w:pStyle w:val="rowtabella0"/>
              <w:jc w:val="center"/>
              <w:rPr>
                <w:color w:val="002060"/>
              </w:rPr>
            </w:pPr>
            <w:r w:rsidRPr="00893DC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CEB9"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87ABA" w14:textId="77777777" w:rsidR="00A34004" w:rsidRPr="00893DC5" w:rsidRDefault="00A34004" w:rsidP="006E58E4">
            <w:pPr>
              <w:pStyle w:val="rowtabella0"/>
              <w:jc w:val="center"/>
              <w:rPr>
                <w:color w:val="002060"/>
              </w:rPr>
            </w:pPr>
            <w:r w:rsidRPr="00893DC5">
              <w:rPr>
                <w:color w:val="002060"/>
              </w:rPr>
              <w:t>0</w:t>
            </w:r>
          </w:p>
        </w:tc>
      </w:tr>
      <w:tr w:rsidR="00A34004" w:rsidRPr="00893DC5" w14:paraId="3351259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A81A5" w14:textId="77777777" w:rsidR="00A34004" w:rsidRPr="00893DC5" w:rsidRDefault="00A34004" w:rsidP="006E58E4">
            <w:pPr>
              <w:pStyle w:val="breakline"/>
              <w:rPr>
                <w:rFonts w:ascii="Arial" w:eastAsiaTheme="minorEastAsia" w:hAnsi="Arial" w:cs="Arial"/>
                <w:color w:val="002060"/>
              </w:rPr>
            </w:pPr>
            <w:r w:rsidRPr="00893DC5">
              <w:rPr>
                <w:rFonts w:ascii="Arial" w:hAnsi="Arial" w:cs="Arial"/>
                <w:color w:val="002060"/>
              </w:rPr>
              <w:t>A.S.D. REAL FABRIANO – seconda squadra Under 21 –</w:t>
            </w:r>
          </w:p>
          <w:p w14:paraId="4A7C586E" w14:textId="77777777" w:rsidR="00A34004" w:rsidRPr="00893DC5" w:rsidRDefault="00A34004" w:rsidP="006E58E4">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445C" w14:textId="77777777" w:rsidR="00A34004" w:rsidRPr="00893DC5" w:rsidRDefault="00A34004" w:rsidP="006E58E4">
            <w:pPr>
              <w:pStyle w:val="rowtabella0"/>
              <w:jc w:val="center"/>
              <w:rPr>
                <w:color w:val="002060"/>
              </w:rPr>
            </w:pPr>
            <w:r w:rsidRPr="00893DC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05371"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DD9C"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6F0E"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04D91"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9994" w14:textId="77777777" w:rsidR="00A34004" w:rsidRPr="00893DC5" w:rsidRDefault="00A34004" w:rsidP="006E58E4">
            <w:pPr>
              <w:pStyle w:val="rowtabella0"/>
              <w:jc w:val="center"/>
              <w:rPr>
                <w:color w:val="002060"/>
              </w:rPr>
            </w:pPr>
            <w:r w:rsidRPr="00893DC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9DCD" w14:textId="77777777" w:rsidR="00A34004" w:rsidRPr="00893DC5" w:rsidRDefault="00A34004" w:rsidP="006E58E4">
            <w:pPr>
              <w:pStyle w:val="rowtabella0"/>
              <w:jc w:val="center"/>
              <w:rPr>
                <w:color w:val="002060"/>
              </w:rPr>
            </w:pPr>
            <w:r w:rsidRPr="00893DC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EB5E9" w14:textId="77777777" w:rsidR="00A34004" w:rsidRPr="00893DC5" w:rsidRDefault="00A34004" w:rsidP="006E58E4">
            <w:pPr>
              <w:pStyle w:val="rowtabella0"/>
              <w:jc w:val="center"/>
              <w:rPr>
                <w:color w:val="002060"/>
              </w:rPr>
            </w:pPr>
            <w:r w:rsidRPr="00893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58FF9" w14:textId="77777777" w:rsidR="00A34004" w:rsidRPr="00893DC5" w:rsidRDefault="00A34004" w:rsidP="006E58E4">
            <w:pPr>
              <w:pStyle w:val="rowtabella0"/>
              <w:jc w:val="center"/>
              <w:rPr>
                <w:color w:val="002060"/>
              </w:rPr>
            </w:pPr>
            <w:r w:rsidRPr="00893DC5">
              <w:rPr>
                <w:color w:val="002060"/>
              </w:rPr>
              <w:t>0</w:t>
            </w:r>
          </w:p>
        </w:tc>
      </w:tr>
      <w:tr w:rsidR="00A34004" w:rsidRPr="00893DC5" w14:paraId="7F22A25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CCFED" w14:textId="77777777" w:rsidR="00A34004" w:rsidRPr="00893DC5" w:rsidRDefault="00A34004" w:rsidP="006E58E4">
            <w:pPr>
              <w:pStyle w:val="rowtabella0"/>
              <w:rPr>
                <w:color w:val="002060"/>
              </w:rPr>
            </w:pPr>
            <w:r w:rsidRPr="00893DC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9369" w14:textId="77777777" w:rsidR="00A34004" w:rsidRPr="00893DC5" w:rsidRDefault="00A34004" w:rsidP="006E58E4">
            <w:pPr>
              <w:pStyle w:val="rowtabella0"/>
              <w:jc w:val="center"/>
              <w:rPr>
                <w:color w:val="002060"/>
              </w:rPr>
            </w:pPr>
            <w:r w:rsidRPr="00893D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F497"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2FB3"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E6FC"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F5E3"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E2F9" w14:textId="77777777" w:rsidR="00A34004" w:rsidRPr="00893DC5" w:rsidRDefault="00A34004" w:rsidP="006E58E4">
            <w:pPr>
              <w:pStyle w:val="rowtabella0"/>
              <w:jc w:val="center"/>
              <w:rPr>
                <w:color w:val="002060"/>
              </w:rPr>
            </w:pPr>
            <w:r w:rsidRPr="00893DC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5EAD" w14:textId="77777777" w:rsidR="00A34004" w:rsidRPr="00893DC5" w:rsidRDefault="00A34004" w:rsidP="006E58E4">
            <w:pPr>
              <w:pStyle w:val="rowtabella0"/>
              <w:jc w:val="center"/>
              <w:rPr>
                <w:color w:val="002060"/>
              </w:rPr>
            </w:pPr>
            <w:r w:rsidRPr="00893D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BBD6"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C1EF" w14:textId="77777777" w:rsidR="00A34004" w:rsidRPr="00893DC5" w:rsidRDefault="00A34004" w:rsidP="006E58E4">
            <w:pPr>
              <w:pStyle w:val="rowtabella0"/>
              <w:jc w:val="center"/>
              <w:rPr>
                <w:color w:val="002060"/>
              </w:rPr>
            </w:pPr>
            <w:r w:rsidRPr="00893DC5">
              <w:rPr>
                <w:color w:val="002060"/>
              </w:rPr>
              <w:t>0</w:t>
            </w:r>
          </w:p>
        </w:tc>
      </w:tr>
      <w:tr w:rsidR="00A34004" w:rsidRPr="00893DC5" w14:paraId="4964E2B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B16D5" w14:textId="77777777" w:rsidR="00A34004" w:rsidRPr="00893DC5" w:rsidRDefault="00A34004" w:rsidP="006E58E4">
            <w:pPr>
              <w:pStyle w:val="rowtabella0"/>
              <w:rPr>
                <w:color w:val="002060"/>
              </w:rPr>
            </w:pPr>
            <w:r w:rsidRPr="00893DC5">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D5CE" w14:textId="77777777" w:rsidR="00A34004" w:rsidRPr="00893DC5" w:rsidRDefault="00A34004" w:rsidP="006E58E4">
            <w:pPr>
              <w:pStyle w:val="rowtabella0"/>
              <w:jc w:val="center"/>
              <w:rPr>
                <w:color w:val="002060"/>
              </w:rPr>
            </w:pPr>
            <w:r w:rsidRPr="00893D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ED05"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A099"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E7E0"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2B22"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7805" w14:textId="77777777" w:rsidR="00A34004" w:rsidRPr="00893DC5" w:rsidRDefault="00A34004" w:rsidP="006E58E4">
            <w:pPr>
              <w:pStyle w:val="rowtabella0"/>
              <w:jc w:val="center"/>
              <w:rPr>
                <w:color w:val="002060"/>
              </w:rPr>
            </w:pPr>
            <w:r w:rsidRPr="00893DC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B01EE" w14:textId="77777777" w:rsidR="00A34004" w:rsidRPr="00893DC5" w:rsidRDefault="00A34004" w:rsidP="006E58E4">
            <w:pPr>
              <w:pStyle w:val="rowtabella0"/>
              <w:jc w:val="center"/>
              <w:rPr>
                <w:color w:val="002060"/>
              </w:rPr>
            </w:pPr>
            <w:r w:rsidRPr="00893DC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BE15" w14:textId="77777777" w:rsidR="00A34004" w:rsidRPr="00893DC5" w:rsidRDefault="00A34004" w:rsidP="006E58E4">
            <w:pPr>
              <w:pStyle w:val="rowtabella0"/>
              <w:jc w:val="center"/>
              <w:rPr>
                <w:color w:val="002060"/>
              </w:rPr>
            </w:pPr>
            <w:r w:rsidRPr="00893D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A156E" w14:textId="77777777" w:rsidR="00A34004" w:rsidRPr="00893DC5" w:rsidRDefault="00A34004" w:rsidP="006E58E4">
            <w:pPr>
              <w:pStyle w:val="rowtabella0"/>
              <w:jc w:val="center"/>
              <w:rPr>
                <w:color w:val="002060"/>
              </w:rPr>
            </w:pPr>
            <w:r w:rsidRPr="00893DC5">
              <w:rPr>
                <w:color w:val="002060"/>
              </w:rPr>
              <w:t>0</w:t>
            </w:r>
          </w:p>
        </w:tc>
      </w:tr>
      <w:tr w:rsidR="00A34004" w:rsidRPr="00893DC5" w14:paraId="612D9C52"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A8ACE" w14:textId="77777777" w:rsidR="00A34004" w:rsidRPr="00893DC5" w:rsidRDefault="00A34004" w:rsidP="006E58E4">
            <w:pPr>
              <w:pStyle w:val="rowtabella0"/>
              <w:rPr>
                <w:color w:val="002060"/>
              </w:rPr>
            </w:pPr>
            <w:r w:rsidRPr="00893DC5">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D222"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3F43"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D02C"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F1DC"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D88E0"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A7E8" w14:textId="77777777" w:rsidR="00A34004" w:rsidRPr="00893DC5" w:rsidRDefault="00A34004" w:rsidP="006E58E4">
            <w:pPr>
              <w:pStyle w:val="rowtabella0"/>
              <w:jc w:val="center"/>
              <w:rPr>
                <w:color w:val="002060"/>
              </w:rPr>
            </w:pPr>
            <w:r w:rsidRPr="00893DC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4167" w14:textId="77777777" w:rsidR="00A34004" w:rsidRPr="00893DC5" w:rsidRDefault="00A34004" w:rsidP="006E58E4">
            <w:pPr>
              <w:pStyle w:val="rowtabella0"/>
              <w:jc w:val="center"/>
              <w:rPr>
                <w:color w:val="002060"/>
              </w:rPr>
            </w:pPr>
            <w:r w:rsidRPr="00893DC5">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FE941" w14:textId="77777777" w:rsidR="00A34004" w:rsidRPr="00893DC5" w:rsidRDefault="00A34004" w:rsidP="006E58E4">
            <w:pPr>
              <w:pStyle w:val="rowtabella0"/>
              <w:jc w:val="center"/>
              <w:rPr>
                <w:color w:val="002060"/>
              </w:rPr>
            </w:pPr>
            <w:r w:rsidRPr="00893D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3E79" w14:textId="77777777" w:rsidR="00A34004" w:rsidRPr="00893DC5" w:rsidRDefault="00A34004" w:rsidP="006E58E4">
            <w:pPr>
              <w:pStyle w:val="rowtabella0"/>
              <w:jc w:val="center"/>
              <w:rPr>
                <w:color w:val="002060"/>
              </w:rPr>
            </w:pPr>
            <w:r w:rsidRPr="00893DC5">
              <w:rPr>
                <w:color w:val="002060"/>
              </w:rPr>
              <w:t>0</w:t>
            </w:r>
          </w:p>
        </w:tc>
      </w:tr>
      <w:tr w:rsidR="00A34004" w:rsidRPr="00893DC5" w14:paraId="05CEEC2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2D300" w14:textId="77777777" w:rsidR="00A34004" w:rsidRPr="00893DC5" w:rsidRDefault="00A34004" w:rsidP="006E58E4">
            <w:pPr>
              <w:pStyle w:val="rowtabella0"/>
              <w:rPr>
                <w:color w:val="002060"/>
              </w:rPr>
            </w:pPr>
            <w:r w:rsidRPr="00893DC5">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7F58"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0C5D"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2ADF"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F73BE"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82BD8"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E5EB" w14:textId="77777777" w:rsidR="00A34004" w:rsidRPr="00893DC5" w:rsidRDefault="00A34004" w:rsidP="006E58E4">
            <w:pPr>
              <w:pStyle w:val="rowtabella0"/>
              <w:jc w:val="center"/>
              <w:rPr>
                <w:color w:val="002060"/>
              </w:rPr>
            </w:pPr>
            <w:r w:rsidRPr="00893DC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4A26" w14:textId="77777777" w:rsidR="00A34004" w:rsidRPr="00893DC5" w:rsidRDefault="00A34004" w:rsidP="006E58E4">
            <w:pPr>
              <w:pStyle w:val="rowtabella0"/>
              <w:jc w:val="center"/>
              <w:rPr>
                <w:color w:val="002060"/>
              </w:rPr>
            </w:pPr>
            <w:r w:rsidRPr="00893DC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9595" w14:textId="77777777" w:rsidR="00A34004" w:rsidRPr="00893DC5" w:rsidRDefault="00A34004" w:rsidP="006E58E4">
            <w:pPr>
              <w:pStyle w:val="rowtabella0"/>
              <w:jc w:val="center"/>
              <w:rPr>
                <w:color w:val="002060"/>
              </w:rPr>
            </w:pPr>
            <w:r w:rsidRPr="00893D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3FB0" w14:textId="77777777" w:rsidR="00A34004" w:rsidRPr="00893DC5" w:rsidRDefault="00A34004" w:rsidP="006E58E4">
            <w:pPr>
              <w:pStyle w:val="rowtabella0"/>
              <w:jc w:val="center"/>
              <w:rPr>
                <w:color w:val="002060"/>
              </w:rPr>
            </w:pPr>
            <w:r w:rsidRPr="00893DC5">
              <w:rPr>
                <w:color w:val="002060"/>
              </w:rPr>
              <w:t>0</w:t>
            </w:r>
          </w:p>
        </w:tc>
      </w:tr>
      <w:tr w:rsidR="00A34004" w:rsidRPr="00893DC5" w14:paraId="18926A8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643E5" w14:textId="77777777" w:rsidR="00A34004" w:rsidRPr="00893DC5" w:rsidRDefault="00A34004" w:rsidP="006E58E4">
            <w:pPr>
              <w:pStyle w:val="rowtabella0"/>
              <w:rPr>
                <w:color w:val="002060"/>
              </w:rPr>
            </w:pPr>
            <w:r w:rsidRPr="00893DC5">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9D15"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1EFE4"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CDFB0"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E1F1A"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232F"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E636C" w14:textId="77777777" w:rsidR="00A34004" w:rsidRPr="00893DC5" w:rsidRDefault="00A34004" w:rsidP="006E58E4">
            <w:pPr>
              <w:pStyle w:val="rowtabella0"/>
              <w:jc w:val="center"/>
              <w:rPr>
                <w:color w:val="002060"/>
              </w:rPr>
            </w:pPr>
            <w:r w:rsidRPr="00893DC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8D331" w14:textId="77777777" w:rsidR="00A34004" w:rsidRPr="00893DC5" w:rsidRDefault="00A34004" w:rsidP="006E58E4">
            <w:pPr>
              <w:pStyle w:val="rowtabella0"/>
              <w:jc w:val="center"/>
              <w:rPr>
                <w:color w:val="002060"/>
              </w:rPr>
            </w:pPr>
            <w:r w:rsidRPr="00893DC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D80A" w14:textId="77777777" w:rsidR="00A34004" w:rsidRPr="00893DC5" w:rsidRDefault="00A34004" w:rsidP="006E58E4">
            <w:pPr>
              <w:pStyle w:val="rowtabella0"/>
              <w:jc w:val="center"/>
              <w:rPr>
                <w:color w:val="002060"/>
              </w:rPr>
            </w:pPr>
            <w:r w:rsidRPr="00893D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DE48" w14:textId="77777777" w:rsidR="00A34004" w:rsidRPr="00893DC5" w:rsidRDefault="00A34004" w:rsidP="006E58E4">
            <w:pPr>
              <w:pStyle w:val="rowtabella0"/>
              <w:jc w:val="center"/>
              <w:rPr>
                <w:color w:val="002060"/>
              </w:rPr>
            </w:pPr>
            <w:r w:rsidRPr="00893DC5">
              <w:rPr>
                <w:color w:val="002060"/>
              </w:rPr>
              <w:t>0</w:t>
            </w:r>
          </w:p>
        </w:tc>
      </w:tr>
      <w:tr w:rsidR="00A34004" w:rsidRPr="00893DC5" w14:paraId="406BDDE7"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0D152E" w14:textId="77777777" w:rsidR="00A34004" w:rsidRPr="00893DC5" w:rsidRDefault="00A34004" w:rsidP="006E58E4">
            <w:pPr>
              <w:pStyle w:val="rowtabella0"/>
              <w:rPr>
                <w:color w:val="002060"/>
              </w:rPr>
            </w:pPr>
            <w:r w:rsidRPr="00893DC5">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26DA3"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DD95"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6F06"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2779"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4352F" w14:textId="77777777" w:rsidR="00A34004" w:rsidRPr="00893DC5" w:rsidRDefault="00A34004" w:rsidP="006E58E4">
            <w:pPr>
              <w:pStyle w:val="rowtabella0"/>
              <w:jc w:val="center"/>
              <w:rPr>
                <w:color w:val="002060"/>
              </w:rPr>
            </w:pPr>
            <w:r w:rsidRPr="00893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918F4" w14:textId="77777777" w:rsidR="00A34004" w:rsidRPr="00893DC5" w:rsidRDefault="00A34004" w:rsidP="006E58E4">
            <w:pPr>
              <w:pStyle w:val="rowtabella0"/>
              <w:jc w:val="center"/>
              <w:rPr>
                <w:color w:val="002060"/>
              </w:rPr>
            </w:pPr>
            <w:r w:rsidRPr="00893DC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0A0E" w14:textId="77777777" w:rsidR="00A34004" w:rsidRPr="00893DC5" w:rsidRDefault="00A34004" w:rsidP="006E58E4">
            <w:pPr>
              <w:pStyle w:val="rowtabella0"/>
              <w:jc w:val="center"/>
              <w:rPr>
                <w:color w:val="002060"/>
              </w:rPr>
            </w:pPr>
            <w:r w:rsidRPr="00893DC5">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8484" w14:textId="77777777" w:rsidR="00A34004" w:rsidRPr="00893DC5" w:rsidRDefault="00A34004" w:rsidP="006E58E4">
            <w:pPr>
              <w:pStyle w:val="rowtabella0"/>
              <w:jc w:val="center"/>
              <w:rPr>
                <w:color w:val="002060"/>
              </w:rPr>
            </w:pPr>
            <w:r w:rsidRPr="00893DC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9617" w14:textId="77777777" w:rsidR="00A34004" w:rsidRPr="00893DC5" w:rsidRDefault="00A34004" w:rsidP="006E58E4">
            <w:pPr>
              <w:pStyle w:val="rowtabella0"/>
              <w:jc w:val="center"/>
              <w:rPr>
                <w:color w:val="002060"/>
              </w:rPr>
            </w:pPr>
            <w:r w:rsidRPr="00893DC5">
              <w:rPr>
                <w:color w:val="002060"/>
              </w:rPr>
              <w:t>0</w:t>
            </w:r>
          </w:p>
        </w:tc>
      </w:tr>
    </w:tbl>
    <w:p w14:paraId="052CAFFA" w14:textId="77777777" w:rsidR="00A34004" w:rsidRPr="00893DC5" w:rsidRDefault="00A34004" w:rsidP="00A34004">
      <w:pPr>
        <w:pStyle w:val="breakline"/>
        <w:rPr>
          <w:rFonts w:ascii="Arial" w:eastAsiaTheme="minorEastAsia" w:hAnsi="Arial" w:cs="Arial"/>
          <w:color w:val="002060"/>
        </w:rPr>
      </w:pPr>
    </w:p>
    <w:p w14:paraId="1E67C11F" w14:textId="77777777" w:rsidR="00A34004" w:rsidRPr="00893DC5" w:rsidRDefault="00A34004" w:rsidP="00A34004">
      <w:pPr>
        <w:pStyle w:val="breakline"/>
        <w:rPr>
          <w:rFonts w:ascii="Arial" w:hAnsi="Arial" w:cs="Arial"/>
          <w:color w:val="002060"/>
        </w:rPr>
      </w:pPr>
    </w:p>
    <w:p w14:paraId="0D6877B0" w14:textId="77777777" w:rsidR="00A34004" w:rsidRPr="00893DC5" w:rsidRDefault="00A34004" w:rsidP="00A34004">
      <w:pPr>
        <w:pStyle w:val="sottotitolocampionato10"/>
        <w:rPr>
          <w:color w:val="002060"/>
        </w:rPr>
      </w:pPr>
      <w:r w:rsidRPr="00893DC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893DC5" w14:paraId="51663706"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461F7" w14:textId="77777777" w:rsidR="00A34004" w:rsidRPr="00893DC5" w:rsidRDefault="00A34004" w:rsidP="006E58E4">
            <w:pPr>
              <w:pStyle w:val="headertabella0"/>
              <w:rPr>
                <w:color w:val="002060"/>
              </w:rPr>
            </w:pPr>
            <w:r w:rsidRPr="00893D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F486D" w14:textId="77777777" w:rsidR="00A34004" w:rsidRPr="00893DC5" w:rsidRDefault="00A34004" w:rsidP="006E58E4">
            <w:pPr>
              <w:pStyle w:val="headertabella0"/>
              <w:rPr>
                <w:color w:val="002060"/>
              </w:rPr>
            </w:pPr>
            <w:r w:rsidRPr="00893D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A55A3" w14:textId="77777777" w:rsidR="00A34004" w:rsidRPr="00893DC5" w:rsidRDefault="00A34004" w:rsidP="006E58E4">
            <w:pPr>
              <w:pStyle w:val="headertabella0"/>
              <w:rPr>
                <w:color w:val="002060"/>
              </w:rPr>
            </w:pPr>
            <w:r w:rsidRPr="00893D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43877" w14:textId="77777777" w:rsidR="00A34004" w:rsidRPr="00893DC5" w:rsidRDefault="00A34004" w:rsidP="006E58E4">
            <w:pPr>
              <w:pStyle w:val="headertabella0"/>
              <w:rPr>
                <w:color w:val="002060"/>
              </w:rPr>
            </w:pPr>
            <w:r w:rsidRPr="00893D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6F696" w14:textId="77777777" w:rsidR="00A34004" w:rsidRPr="00893DC5" w:rsidRDefault="00A34004" w:rsidP="006E58E4">
            <w:pPr>
              <w:pStyle w:val="headertabella0"/>
              <w:rPr>
                <w:color w:val="002060"/>
              </w:rPr>
            </w:pPr>
            <w:r w:rsidRPr="00893D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EABAA" w14:textId="77777777" w:rsidR="00A34004" w:rsidRPr="00893DC5" w:rsidRDefault="00A34004" w:rsidP="006E58E4">
            <w:pPr>
              <w:pStyle w:val="headertabella0"/>
              <w:rPr>
                <w:color w:val="002060"/>
              </w:rPr>
            </w:pPr>
            <w:r w:rsidRPr="00893D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C640F" w14:textId="77777777" w:rsidR="00A34004" w:rsidRPr="00893DC5" w:rsidRDefault="00A34004" w:rsidP="006E58E4">
            <w:pPr>
              <w:pStyle w:val="headertabella0"/>
              <w:rPr>
                <w:color w:val="002060"/>
              </w:rPr>
            </w:pPr>
            <w:r w:rsidRPr="00893D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78259" w14:textId="77777777" w:rsidR="00A34004" w:rsidRPr="00893DC5" w:rsidRDefault="00A34004" w:rsidP="006E58E4">
            <w:pPr>
              <w:pStyle w:val="headertabella0"/>
              <w:rPr>
                <w:color w:val="002060"/>
              </w:rPr>
            </w:pPr>
            <w:r w:rsidRPr="00893D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03D36" w14:textId="77777777" w:rsidR="00A34004" w:rsidRPr="00893DC5" w:rsidRDefault="00A34004" w:rsidP="006E58E4">
            <w:pPr>
              <w:pStyle w:val="headertabella0"/>
              <w:rPr>
                <w:color w:val="002060"/>
              </w:rPr>
            </w:pPr>
            <w:r w:rsidRPr="00893D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93940" w14:textId="77777777" w:rsidR="00A34004" w:rsidRPr="00893DC5" w:rsidRDefault="00A34004" w:rsidP="006E58E4">
            <w:pPr>
              <w:pStyle w:val="headertabella0"/>
              <w:rPr>
                <w:color w:val="002060"/>
              </w:rPr>
            </w:pPr>
            <w:r w:rsidRPr="00893DC5">
              <w:rPr>
                <w:color w:val="002060"/>
              </w:rPr>
              <w:t>PE</w:t>
            </w:r>
          </w:p>
        </w:tc>
      </w:tr>
      <w:tr w:rsidR="00A34004" w:rsidRPr="00893DC5" w14:paraId="1748E361"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59B4CC" w14:textId="77777777" w:rsidR="00A34004" w:rsidRPr="00893DC5" w:rsidRDefault="00A34004" w:rsidP="006E58E4">
            <w:pPr>
              <w:pStyle w:val="rowtabella0"/>
              <w:rPr>
                <w:color w:val="002060"/>
                <w:lang w:val="es-ES"/>
              </w:rPr>
            </w:pPr>
            <w:r w:rsidRPr="00893DC5">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9EB38" w14:textId="77777777" w:rsidR="00A34004" w:rsidRPr="00893DC5" w:rsidRDefault="00A34004" w:rsidP="006E58E4">
            <w:pPr>
              <w:pStyle w:val="rowtabella0"/>
              <w:jc w:val="center"/>
              <w:rPr>
                <w:color w:val="002060"/>
              </w:rPr>
            </w:pPr>
            <w:r w:rsidRPr="00893D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BFE1"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C9DD"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2D27"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1366"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90EEB" w14:textId="77777777" w:rsidR="00A34004" w:rsidRPr="00893DC5" w:rsidRDefault="00A34004" w:rsidP="006E58E4">
            <w:pPr>
              <w:pStyle w:val="rowtabella0"/>
              <w:jc w:val="center"/>
              <w:rPr>
                <w:color w:val="002060"/>
              </w:rPr>
            </w:pPr>
            <w:r w:rsidRPr="00893DC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FF32" w14:textId="77777777" w:rsidR="00A34004" w:rsidRPr="00893DC5" w:rsidRDefault="00A34004" w:rsidP="006E58E4">
            <w:pPr>
              <w:pStyle w:val="rowtabella0"/>
              <w:jc w:val="center"/>
              <w:rPr>
                <w:color w:val="002060"/>
              </w:rPr>
            </w:pPr>
            <w:r w:rsidRPr="00893D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195A" w14:textId="77777777" w:rsidR="00A34004" w:rsidRPr="00893DC5" w:rsidRDefault="00A34004" w:rsidP="006E58E4">
            <w:pPr>
              <w:pStyle w:val="rowtabella0"/>
              <w:jc w:val="center"/>
              <w:rPr>
                <w:color w:val="002060"/>
              </w:rPr>
            </w:pPr>
            <w:r w:rsidRPr="00893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52A8" w14:textId="77777777" w:rsidR="00A34004" w:rsidRPr="00893DC5" w:rsidRDefault="00A34004" w:rsidP="006E58E4">
            <w:pPr>
              <w:pStyle w:val="rowtabella0"/>
              <w:jc w:val="center"/>
              <w:rPr>
                <w:color w:val="002060"/>
              </w:rPr>
            </w:pPr>
            <w:r w:rsidRPr="00893DC5">
              <w:rPr>
                <w:color w:val="002060"/>
              </w:rPr>
              <w:t>0</w:t>
            </w:r>
          </w:p>
        </w:tc>
      </w:tr>
      <w:tr w:rsidR="00A34004" w:rsidRPr="00893DC5" w14:paraId="6ADE3F8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7CCBD" w14:textId="77777777" w:rsidR="00A34004" w:rsidRPr="00893DC5" w:rsidRDefault="00A34004" w:rsidP="006E58E4">
            <w:pPr>
              <w:pStyle w:val="rowtabella0"/>
              <w:rPr>
                <w:color w:val="002060"/>
              </w:rPr>
            </w:pPr>
            <w:r w:rsidRPr="00893DC5">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59F4" w14:textId="77777777" w:rsidR="00A34004" w:rsidRPr="00893DC5" w:rsidRDefault="00A34004" w:rsidP="006E58E4">
            <w:pPr>
              <w:pStyle w:val="rowtabella0"/>
              <w:jc w:val="center"/>
              <w:rPr>
                <w:color w:val="002060"/>
              </w:rPr>
            </w:pPr>
            <w:r w:rsidRPr="00893D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EA09"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59F9"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854A"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E4DF0"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B2CD" w14:textId="77777777" w:rsidR="00A34004" w:rsidRPr="00893DC5" w:rsidRDefault="00A34004" w:rsidP="006E58E4">
            <w:pPr>
              <w:pStyle w:val="rowtabella0"/>
              <w:jc w:val="center"/>
              <w:rPr>
                <w:color w:val="002060"/>
              </w:rPr>
            </w:pPr>
            <w:r w:rsidRPr="00893DC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284F" w14:textId="77777777" w:rsidR="00A34004" w:rsidRPr="00893DC5" w:rsidRDefault="00A34004" w:rsidP="006E58E4">
            <w:pPr>
              <w:pStyle w:val="rowtabella0"/>
              <w:jc w:val="center"/>
              <w:rPr>
                <w:color w:val="002060"/>
              </w:rPr>
            </w:pPr>
            <w:r w:rsidRPr="00893DC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F3444" w14:textId="77777777" w:rsidR="00A34004" w:rsidRPr="00893DC5" w:rsidRDefault="00A34004" w:rsidP="006E58E4">
            <w:pPr>
              <w:pStyle w:val="rowtabella0"/>
              <w:jc w:val="center"/>
              <w:rPr>
                <w:color w:val="002060"/>
              </w:rPr>
            </w:pPr>
            <w:r w:rsidRPr="00893D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FF2E" w14:textId="77777777" w:rsidR="00A34004" w:rsidRPr="00893DC5" w:rsidRDefault="00A34004" w:rsidP="006E58E4">
            <w:pPr>
              <w:pStyle w:val="rowtabella0"/>
              <w:jc w:val="center"/>
              <w:rPr>
                <w:color w:val="002060"/>
              </w:rPr>
            </w:pPr>
            <w:r w:rsidRPr="00893DC5">
              <w:rPr>
                <w:color w:val="002060"/>
              </w:rPr>
              <w:t>0</w:t>
            </w:r>
          </w:p>
        </w:tc>
      </w:tr>
      <w:tr w:rsidR="00A34004" w:rsidRPr="00893DC5" w14:paraId="79AD3BC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82A9B" w14:textId="77777777" w:rsidR="00A34004" w:rsidRPr="00893DC5" w:rsidRDefault="00A34004" w:rsidP="006E58E4">
            <w:pPr>
              <w:pStyle w:val="rowtabella0"/>
              <w:rPr>
                <w:color w:val="002060"/>
              </w:rPr>
            </w:pPr>
            <w:r w:rsidRPr="00893DC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7338" w14:textId="77777777" w:rsidR="00A34004" w:rsidRPr="00893DC5" w:rsidRDefault="00A34004" w:rsidP="006E58E4">
            <w:pPr>
              <w:pStyle w:val="rowtabella0"/>
              <w:jc w:val="center"/>
              <w:rPr>
                <w:color w:val="002060"/>
              </w:rPr>
            </w:pPr>
            <w:r w:rsidRPr="00893D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C0F5F"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9C28"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92E8"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A919"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CDD42" w14:textId="77777777" w:rsidR="00A34004" w:rsidRPr="00893DC5" w:rsidRDefault="00A34004" w:rsidP="006E58E4">
            <w:pPr>
              <w:pStyle w:val="rowtabella0"/>
              <w:jc w:val="center"/>
              <w:rPr>
                <w:color w:val="002060"/>
              </w:rPr>
            </w:pPr>
            <w:r w:rsidRPr="00893DC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0D0CB" w14:textId="77777777" w:rsidR="00A34004" w:rsidRPr="00893DC5" w:rsidRDefault="00A34004" w:rsidP="006E58E4">
            <w:pPr>
              <w:pStyle w:val="rowtabella0"/>
              <w:jc w:val="center"/>
              <w:rPr>
                <w:color w:val="002060"/>
              </w:rPr>
            </w:pPr>
            <w:r w:rsidRPr="00893D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CED9" w14:textId="77777777" w:rsidR="00A34004" w:rsidRPr="00893DC5" w:rsidRDefault="00A34004" w:rsidP="006E58E4">
            <w:pPr>
              <w:pStyle w:val="rowtabella0"/>
              <w:jc w:val="center"/>
              <w:rPr>
                <w:color w:val="002060"/>
              </w:rPr>
            </w:pPr>
            <w:r w:rsidRPr="00893D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A0FCE" w14:textId="77777777" w:rsidR="00A34004" w:rsidRPr="00893DC5" w:rsidRDefault="00A34004" w:rsidP="006E58E4">
            <w:pPr>
              <w:pStyle w:val="rowtabella0"/>
              <w:jc w:val="center"/>
              <w:rPr>
                <w:color w:val="002060"/>
              </w:rPr>
            </w:pPr>
            <w:r w:rsidRPr="00893DC5">
              <w:rPr>
                <w:color w:val="002060"/>
              </w:rPr>
              <w:t>0</w:t>
            </w:r>
          </w:p>
        </w:tc>
      </w:tr>
      <w:tr w:rsidR="00A34004" w:rsidRPr="00893DC5" w14:paraId="0B40021F"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B61B8" w14:textId="77777777" w:rsidR="00A34004" w:rsidRPr="00893DC5" w:rsidRDefault="00A34004" w:rsidP="006E58E4">
            <w:pPr>
              <w:pStyle w:val="rowtabella0"/>
              <w:rPr>
                <w:color w:val="002060"/>
              </w:rPr>
            </w:pPr>
            <w:r w:rsidRPr="00893DC5">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7F46" w14:textId="77777777" w:rsidR="00A34004" w:rsidRPr="00893DC5" w:rsidRDefault="00A34004" w:rsidP="006E58E4">
            <w:pPr>
              <w:pStyle w:val="rowtabella0"/>
              <w:jc w:val="center"/>
              <w:rPr>
                <w:color w:val="002060"/>
              </w:rPr>
            </w:pPr>
            <w:r w:rsidRPr="00893D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F7971"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DC2A"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F141"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14B8"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FA2F9" w14:textId="77777777" w:rsidR="00A34004" w:rsidRPr="00893DC5" w:rsidRDefault="00A34004" w:rsidP="006E58E4">
            <w:pPr>
              <w:pStyle w:val="rowtabella0"/>
              <w:jc w:val="center"/>
              <w:rPr>
                <w:color w:val="002060"/>
              </w:rPr>
            </w:pPr>
            <w:r w:rsidRPr="00893DC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BF2EA" w14:textId="77777777" w:rsidR="00A34004" w:rsidRPr="00893DC5" w:rsidRDefault="00A34004" w:rsidP="006E58E4">
            <w:pPr>
              <w:pStyle w:val="rowtabella0"/>
              <w:jc w:val="center"/>
              <w:rPr>
                <w:color w:val="002060"/>
              </w:rPr>
            </w:pPr>
            <w:r w:rsidRPr="00893DC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C748" w14:textId="77777777" w:rsidR="00A34004" w:rsidRPr="00893DC5" w:rsidRDefault="00A34004" w:rsidP="006E58E4">
            <w:pPr>
              <w:pStyle w:val="rowtabella0"/>
              <w:jc w:val="center"/>
              <w:rPr>
                <w:color w:val="002060"/>
              </w:rPr>
            </w:pPr>
            <w:r w:rsidRPr="00893DC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11E9" w14:textId="77777777" w:rsidR="00A34004" w:rsidRPr="00893DC5" w:rsidRDefault="00A34004" w:rsidP="006E58E4">
            <w:pPr>
              <w:pStyle w:val="rowtabella0"/>
              <w:jc w:val="center"/>
              <w:rPr>
                <w:color w:val="002060"/>
              </w:rPr>
            </w:pPr>
            <w:r w:rsidRPr="00893DC5">
              <w:rPr>
                <w:color w:val="002060"/>
              </w:rPr>
              <w:t>0</w:t>
            </w:r>
          </w:p>
        </w:tc>
      </w:tr>
      <w:tr w:rsidR="00A34004" w:rsidRPr="00893DC5" w14:paraId="37E932B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E1702" w14:textId="77777777" w:rsidR="00A34004" w:rsidRPr="00893DC5" w:rsidRDefault="00A34004" w:rsidP="006E58E4">
            <w:pPr>
              <w:pStyle w:val="rowtabella0"/>
              <w:rPr>
                <w:color w:val="002060"/>
              </w:rPr>
            </w:pPr>
            <w:r w:rsidRPr="00893DC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86F7" w14:textId="77777777" w:rsidR="00A34004" w:rsidRPr="00893DC5" w:rsidRDefault="00A34004" w:rsidP="006E58E4">
            <w:pPr>
              <w:pStyle w:val="rowtabella0"/>
              <w:jc w:val="center"/>
              <w:rPr>
                <w:color w:val="002060"/>
              </w:rPr>
            </w:pPr>
            <w:r w:rsidRPr="00893D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76009"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1CD9"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B9A09"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FFA5"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3582" w14:textId="77777777" w:rsidR="00A34004" w:rsidRPr="00893DC5" w:rsidRDefault="00A34004" w:rsidP="006E58E4">
            <w:pPr>
              <w:pStyle w:val="rowtabella0"/>
              <w:jc w:val="center"/>
              <w:rPr>
                <w:color w:val="002060"/>
              </w:rPr>
            </w:pPr>
            <w:r w:rsidRPr="00893DC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8A88" w14:textId="77777777" w:rsidR="00A34004" w:rsidRPr="00893DC5" w:rsidRDefault="00A34004" w:rsidP="006E58E4">
            <w:pPr>
              <w:pStyle w:val="rowtabella0"/>
              <w:jc w:val="center"/>
              <w:rPr>
                <w:color w:val="002060"/>
              </w:rPr>
            </w:pPr>
            <w:r w:rsidRPr="00893D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2FC3" w14:textId="77777777" w:rsidR="00A34004" w:rsidRPr="00893DC5" w:rsidRDefault="00A34004" w:rsidP="006E58E4">
            <w:pPr>
              <w:pStyle w:val="rowtabella0"/>
              <w:jc w:val="center"/>
              <w:rPr>
                <w:color w:val="002060"/>
              </w:rPr>
            </w:pPr>
            <w:r w:rsidRPr="00893D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D3A10" w14:textId="77777777" w:rsidR="00A34004" w:rsidRPr="00893DC5" w:rsidRDefault="00A34004" w:rsidP="006E58E4">
            <w:pPr>
              <w:pStyle w:val="rowtabella0"/>
              <w:jc w:val="center"/>
              <w:rPr>
                <w:color w:val="002060"/>
              </w:rPr>
            </w:pPr>
            <w:r w:rsidRPr="00893DC5">
              <w:rPr>
                <w:color w:val="002060"/>
              </w:rPr>
              <w:t>0</w:t>
            </w:r>
          </w:p>
        </w:tc>
      </w:tr>
      <w:tr w:rsidR="00A34004" w:rsidRPr="00893DC5" w14:paraId="4ED3257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B1AC1" w14:textId="77777777" w:rsidR="00A34004" w:rsidRPr="00893DC5" w:rsidRDefault="00A34004" w:rsidP="006E58E4">
            <w:pPr>
              <w:pStyle w:val="rowtabella0"/>
              <w:rPr>
                <w:color w:val="002060"/>
              </w:rPr>
            </w:pPr>
            <w:r w:rsidRPr="00893DC5">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E1F27" w14:textId="77777777" w:rsidR="00A34004" w:rsidRPr="00893DC5" w:rsidRDefault="00A34004" w:rsidP="006E58E4">
            <w:pPr>
              <w:pStyle w:val="rowtabella0"/>
              <w:jc w:val="center"/>
              <w:rPr>
                <w:color w:val="002060"/>
              </w:rPr>
            </w:pPr>
            <w:r w:rsidRPr="00893D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E820"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B5A5"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4041"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B1C4"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6FDC" w14:textId="77777777" w:rsidR="00A34004" w:rsidRPr="00893DC5" w:rsidRDefault="00A34004" w:rsidP="006E58E4">
            <w:pPr>
              <w:pStyle w:val="rowtabella0"/>
              <w:jc w:val="center"/>
              <w:rPr>
                <w:color w:val="002060"/>
              </w:rPr>
            </w:pPr>
            <w:r w:rsidRPr="00893DC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4BF3" w14:textId="77777777" w:rsidR="00A34004" w:rsidRPr="00893DC5" w:rsidRDefault="00A34004" w:rsidP="006E58E4">
            <w:pPr>
              <w:pStyle w:val="rowtabella0"/>
              <w:jc w:val="center"/>
              <w:rPr>
                <w:color w:val="002060"/>
              </w:rPr>
            </w:pPr>
            <w:r w:rsidRPr="00893DC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7AE1"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B5CB" w14:textId="77777777" w:rsidR="00A34004" w:rsidRPr="00893DC5" w:rsidRDefault="00A34004" w:rsidP="006E58E4">
            <w:pPr>
              <w:pStyle w:val="rowtabella0"/>
              <w:jc w:val="center"/>
              <w:rPr>
                <w:color w:val="002060"/>
              </w:rPr>
            </w:pPr>
            <w:r w:rsidRPr="00893DC5">
              <w:rPr>
                <w:color w:val="002060"/>
              </w:rPr>
              <w:t>0</w:t>
            </w:r>
          </w:p>
        </w:tc>
      </w:tr>
      <w:tr w:rsidR="00A34004" w:rsidRPr="00893DC5" w14:paraId="7C9583E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0C4E2" w14:textId="77777777" w:rsidR="00A34004" w:rsidRPr="00893DC5" w:rsidRDefault="00A34004" w:rsidP="006E58E4">
            <w:pPr>
              <w:pStyle w:val="rowtabella0"/>
              <w:rPr>
                <w:color w:val="002060"/>
              </w:rPr>
            </w:pPr>
            <w:r w:rsidRPr="00893DC5">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E199" w14:textId="77777777" w:rsidR="00A34004" w:rsidRPr="00893DC5" w:rsidRDefault="00A34004" w:rsidP="006E58E4">
            <w:pPr>
              <w:pStyle w:val="rowtabella0"/>
              <w:jc w:val="center"/>
              <w:rPr>
                <w:color w:val="002060"/>
              </w:rPr>
            </w:pPr>
            <w:r w:rsidRPr="00893D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4A013"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A530"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E353"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E388"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C654" w14:textId="77777777" w:rsidR="00A34004" w:rsidRPr="00893DC5" w:rsidRDefault="00A34004" w:rsidP="006E58E4">
            <w:pPr>
              <w:pStyle w:val="rowtabella0"/>
              <w:jc w:val="center"/>
              <w:rPr>
                <w:color w:val="002060"/>
              </w:rPr>
            </w:pPr>
            <w:r w:rsidRPr="00893DC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49E5" w14:textId="77777777" w:rsidR="00A34004" w:rsidRPr="00893DC5" w:rsidRDefault="00A34004" w:rsidP="006E58E4">
            <w:pPr>
              <w:pStyle w:val="rowtabella0"/>
              <w:jc w:val="center"/>
              <w:rPr>
                <w:color w:val="002060"/>
              </w:rPr>
            </w:pPr>
            <w:r w:rsidRPr="00893DC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DE09"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E540" w14:textId="77777777" w:rsidR="00A34004" w:rsidRPr="00893DC5" w:rsidRDefault="00A34004" w:rsidP="006E58E4">
            <w:pPr>
              <w:pStyle w:val="rowtabella0"/>
              <w:jc w:val="center"/>
              <w:rPr>
                <w:color w:val="002060"/>
              </w:rPr>
            </w:pPr>
            <w:r w:rsidRPr="00893DC5">
              <w:rPr>
                <w:color w:val="002060"/>
              </w:rPr>
              <w:t>0</w:t>
            </w:r>
          </w:p>
        </w:tc>
      </w:tr>
      <w:tr w:rsidR="00A34004" w:rsidRPr="00893DC5" w14:paraId="0BB1162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1B226" w14:textId="77777777" w:rsidR="00A34004" w:rsidRPr="00893DC5" w:rsidRDefault="00A34004" w:rsidP="006E58E4">
            <w:pPr>
              <w:pStyle w:val="rowtabella0"/>
              <w:rPr>
                <w:color w:val="002060"/>
              </w:rPr>
            </w:pPr>
            <w:r w:rsidRPr="00893DC5">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1A11" w14:textId="77777777" w:rsidR="00A34004" w:rsidRPr="00893DC5" w:rsidRDefault="00A34004" w:rsidP="006E58E4">
            <w:pPr>
              <w:pStyle w:val="rowtabella0"/>
              <w:jc w:val="center"/>
              <w:rPr>
                <w:color w:val="002060"/>
              </w:rPr>
            </w:pPr>
            <w:r w:rsidRPr="00893D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0FC35"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44AA"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E535"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BE59E"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AB94" w14:textId="77777777" w:rsidR="00A34004" w:rsidRPr="00893DC5" w:rsidRDefault="00A34004" w:rsidP="006E58E4">
            <w:pPr>
              <w:pStyle w:val="rowtabella0"/>
              <w:jc w:val="center"/>
              <w:rPr>
                <w:color w:val="002060"/>
              </w:rPr>
            </w:pPr>
            <w:r w:rsidRPr="00893DC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03B0" w14:textId="77777777" w:rsidR="00A34004" w:rsidRPr="00893DC5" w:rsidRDefault="00A34004" w:rsidP="006E58E4">
            <w:pPr>
              <w:pStyle w:val="rowtabella0"/>
              <w:jc w:val="center"/>
              <w:rPr>
                <w:color w:val="002060"/>
              </w:rPr>
            </w:pPr>
            <w:r w:rsidRPr="00893DC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55640"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8A87" w14:textId="77777777" w:rsidR="00A34004" w:rsidRPr="00893DC5" w:rsidRDefault="00A34004" w:rsidP="006E58E4">
            <w:pPr>
              <w:pStyle w:val="rowtabella0"/>
              <w:jc w:val="center"/>
              <w:rPr>
                <w:color w:val="002060"/>
              </w:rPr>
            </w:pPr>
            <w:r w:rsidRPr="00893DC5">
              <w:rPr>
                <w:color w:val="002060"/>
              </w:rPr>
              <w:t>0</w:t>
            </w:r>
          </w:p>
        </w:tc>
      </w:tr>
      <w:tr w:rsidR="00A34004" w:rsidRPr="00893DC5" w14:paraId="4457DCCF"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B264A" w14:textId="77777777" w:rsidR="00A34004" w:rsidRPr="00893DC5" w:rsidRDefault="00A34004" w:rsidP="006E58E4">
            <w:pPr>
              <w:pStyle w:val="rowtabella0"/>
              <w:rPr>
                <w:color w:val="002060"/>
              </w:rPr>
            </w:pPr>
            <w:r w:rsidRPr="00893DC5">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BC19" w14:textId="77777777" w:rsidR="00A34004" w:rsidRPr="00893DC5" w:rsidRDefault="00A34004" w:rsidP="006E58E4">
            <w:pPr>
              <w:pStyle w:val="rowtabella0"/>
              <w:jc w:val="center"/>
              <w:rPr>
                <w:color w:val="002060"/>
              </w:rPr>
            </w:pPr>
            <w:r w:rsidRPr="00893D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F568"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76708"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65FC"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6AB6"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8CD5" w14:textId="77777777" w:rsidR="00A34004" w:rsidRPr="00893DC5" w:rsidRDefault="00A34004" w:rsidP="006E58E4">
            <w:pPr>
              <w:pStyle w:val="rowtabella0"/>
              <w:jc w:val="center"/>
              <w:rPr>
                <w:color w:val="002060"/>
              </w:rPr>
            </w:pPr>
            <w:r w:rsidRPr="00893DC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6A26" w14:textId="77777777" w:rsidR="00A34004" w:rsidRPr="00893DC5" w:rsidRDefault="00A34004" w:rsidP="006E58E4">
            <w:pPr>
              <w:pStyle w:val="rowtabella0"/>
              <w:jc w:val="center"/>
              <w:rPr>
                <w:color w:val="002060"/>
              </w:rPr>
            </w:pPr>
            <w:r w:rsidRPr="00893DC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F211"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7435" w14:textId="77777777" w:rsidR="00A34004" w:rsidRPr="00893DC5" w:rsidRDefault="00A34004" w:rsidP="006E58E4">
            <w:pPr>
              <w:pStyle w:val="rowtabella0"/>
              <w:jc w:val="center"/>
              <w:rPr>
                <w:color w:val="002060"/>
              </w:rPr>
            </w:pPr>
            <w:r w:rsidRPr="00893DC5">
              <w:rPr>
                <w:color w:val="002060"/>
              </w:rPr>
              <w:t>0</w:t>
            </w:r>
          </w:p>
        </w:tc>
      </w:tr>
      <w:tr w:rsidR="00A34004" w:rsidRPr="00893DC5" w14:paraId="4BDC0E3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EDCF1" w14:textId="77777777" w:rsidR="00A34004" w:rsidRPr="00893DC5" w:rsidRDefault="00A34004" w:rsidP="006E58E4">
            <w:pPr>
              <w:pStyle w:val="rowtabella0"/>
              <w:rPr>
                <w:color w:val="002060"/>
              </w:rPr>
            </w:pPr>
            <w:r w:rsidRPr="00893DC5">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1166"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35AB"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6C321"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92F1"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A0C1B"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3881" w14:textId="77777777" w:rsidR="00A34004" w:rsidRPr="00893DC5" w:rsidRDefault="00A34004" w:rsidP="006E58E4">
            <w:pPr>
              <w:pStyle w:val="rowtabella0"/>
              <w:jc w:val="center"/>
              <w:rPr>
                <w:color w:val="002060"/>
              </w:rPr>
            </w:pPr>
            <w:r w:rsidRPr="00893DC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9EC1" w14:textId="77777777" w:rsidR="00A34004" w:rsidRPr="00893DC5" w:rsidRDefault="00A34004" w:rsidP="006E58E4">
            <w:pPr>
              <w:pStyle w:val="rowtabella0"/>
              <w:jc w:val="center"/>
              <w:rPr>
                <w:color w:val="002060"/>
              </w:rPr>
            </w:pPr>
            <w:r w:rsidRPr="00893DC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2F8E"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FB1A" w14:textId="77777777" w:rsidR="00A34004" w:rsidRPr="00893DC5" w:rsidRDefault="00A34004" w:rsidP="006E58E4">
            <w:pPr>
              <w:pStyle w:val="rowtabella0"/>
              <w:jc w:val="center"/>
              <w:rPr>
                <w:color w:val="002060"/>
              </w:rPr>
            </w:pPr>
            <w:r w:rsidRPr="00893DC5">
              <w:rPr>
                <w:color w:val="002060"/>
              </w:rPr>
              <w:t>0</w:t>
            </w:r>
          </w:p>
        </w:tc>
      </w:tr>
      <w:tr w:rsidR="00A34004" w:rsidRPr="00893DC5" w14:paraId="3AC300B0"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9CC90" w14:textId="77777777" w:rsidR="00A34004" w:rsidRPr="00893DC5" w:rsidRDefault="00A34004" w:rsidP="006E58E4">
            <w:pPr>
              <w:pStyle w:val="breakline"/>
              <w:rPr>
                <w:rFonts w:ascii="Arial" w:eastAsiaTheme="minorEastAsia" w:hAnsi="Arial" w:cs="Arial"/>
                <w:color w:val="002060"/>
              </w:rPr>
            </w:pPr>
            <w:r w:rsidRPr="00893DC5">
              <w:rPr>
                <w:rFonts w:ascii="Arial" w:hAnsi="Arial" w:cs="Arial"/>
                <w:color w:val="002060"/>
              </w:rPr>
              <w:t>A.S.D. MONTELUPONE CALCIO A 5 – seconda squadra Under 21 –</w:t>
            </w:r>
          </w:p>
          <w:p w14:paraId="7CC98AD3" w14:textId="77777777" w:rsidR="00A34004" w:rsidRPr="00893DC5" w:rsidRDefault="00A34004" w:rsidP="006E58E4">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AAAD"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8996"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1810"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C5C0"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2979" w14:textId="77777777" w:rsidR="00A34004" w:rsidRPr="00893DC5" w:rsidRDefault="00A34004" w:rsidP="006E58E4">
            <w:pPr>
              <w:pStyle w:val="rowtabella0"/>
              <w:jc w:val="center"/>
              <w:rPr>
                <w:color w:val="002060"/>
              </w:rPr>
            </w:pPr>
            <w:r w:rsidRPr="00893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FCED0" w14:textId="77777777" w:rsidR="00A34004" w:rsidRPr="00893DC5" w:rsidRDefault="00A34004" w:rsidP="006E58E4">
            <w:pPr>
              <w:pStyle w:val="rowtabella0"/>
              <w:jc w:val="center"/>
              <w:rPr>
                <w:color w:val="002060"/>
              </w:rPr>
            </w:pPr>
            <w:r w:rsidRPr="00893D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E2D3" w14:textId="77777777" w:rsidR="00A34004" w:rsidRPr="00893DC5" w:rsidRDefault="00A34004" w:rsidP="006E58E4">
            <w:pPr>
              <w:pStyle w:val="rowtabella0"/>
              <w:jc w:val="center"/>
              <w:rPr>
                <w:color w:val="002060"/>
              </w:rPr>
            </w:pPr>
            <w:r w:rsidRPr="00893DC5">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634A" w14:textId="77777777" w:rsidR="00A34004" w:rsidRPr="00893DC5" w:rsidRDefault="00A34004" w:rsidP="006E58E4">
            <w:pPr>
              <w:pStyle w:val="rowtabella0"/>
              <w:jc w:val="center"/>
              <w:rPr>
                <w:color w:val="002060"/>
              </w:rPr>
            </w:pPr>
            <w:r w:rsidRPr="00893DC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4CEEC" w14:textId="77777777" w:rsidR="00A34004" w:rsidRPr="00893DC5" w:rsidRDefault="00A34004" w:rsidP="006E58E4">
            <w:pPr>
              <w:pStyle w:val="rowtabella0"/>
              <w:jc w:val="center"/>
              <w:rPr>
                <w:color w:val="002060"/>
              </w:rPr>
            </w:pPr>
            <w:r w:rsidRPr="00893DC5">
              <w:rPr>
                <w:color w:val="002060"/>
              </w:rPr>
              <w:t>0</w:t>
            </w:r>
          </w:p>
        </w:tc>
      </w:tr>
      <w:tr w:rsidR="00A34004" w:rsidRPr="00893DC5" w14:paraId="642CE006"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E2851" w14:textId="77777777" w:rsidR="00A34004" w:rsidRPr="00893DC5" w:rsidRDefault="00A34004" w:rsidP="006E58E4">
            <w:pPr>
              <w:pStyle w:val="rowtabella0"/>
              <w:rPr>
                <w:color w:val="002060"/>
              </w:rPr>
            </w:pPr>
            <w:r w:rsidRPr="00893DC5">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D9719"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7499"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D53E"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862F"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B108" w14:textId="77777777" w:rsidR="00A34004" w:rsidRPr="00893DC5" w:rsidRDefault="00A34004" w:rsidP="006E58E4">
            <w:pPr>
              <w:pStyle w:val="rowtabella0"/>
              <w:jc w:val="center"/>
              <w:rPr>
                <w:color w:val="002060"/>
              </w:rPr>
            </w:pPr>
            <w:r w:rsidRPr="00893D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78B1" w14:textId="77777777" w:rsidR="00A34004" w:rsidRPr="00893DC5" w:rsidRDefault="00A34004" w:rsidP="006E58E4">
            <w:pPr>
              <w:pStyle w:val="rowtabella0"/>
              <w:jc w:val="center"/>
              <w:rPr>
                <w:color w:val="002060"/>
              </w:rPr>
            </w:pPr>
            <w:r w:rsidRPr="00893D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F0A6" w14:textId="77777777" w:rsidR="00A34004" w:rsidRPr="00893DC5" w:rsidRDefault="00A34004" w:rsidP="006E58E4">
            <w:pPr>
              <w:pStyle w:val="rowtabella0"/>
              <w:jc w:val="center"/>
              <w:rPr>
                <w:color w:val="002060"/>
              </w:rPr>
            </w:pPr>
            <w:r w:rsidRPr="00893DC5">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DBAF" w14:textId="77777777" w:rsidR="00A34004" w:rsidRPr="00893DC5" w:rsidRDefault="00A34004" w:rsidP="006E58E4">
            <w:pPr>
              <w:pStyle w:val="rowtabella0"/>
              <w:jc w:val="center"/>
              <w:rPr>
                <w:color w:val="002060"/>
              </w:rPr>
            </w:pPr>
            <w:r w:rsidRPr="00893DC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E9812" w14:textId="77777777" w:rsidR="00A34004" w:rsidRPr="00893DC5" w:rsidRDefault="00A34004" w:rsidP="006E58E4">
            <w:pPr>
              <w:pStyle w:val="rowtabella0"/>
              <w:jc w:val="center"/>
              <w:rPr>
                <w:color w:val="002060"/>
              </w:rPr>
            </w:pPr>
            <w:r w:rsidRPr="00893DC5">
              <w:rPr>
                <w:color w:val="002060"/>
              </w:rPr>
              <w:t>0</w:t>
            </w:r>
          </w:p>
        </w:tc>
      </w:tr>
    </w:tbl>
    <w:p w14:paraId="289B3F31" w14:textId="77777777" w:rsidR="00A34004" w:rsidRPr="00893DC5" w:rsidRDefault="00A34004" w:rsidP="00A34004">
      <w:pPr>
        <w:pStyle w:val="breakline"/>
        <w:rPr>
          <w:rFonts w:ascii="Arial" w:eastAsiaTheme="minorEastAsia" w:hAnsi="Arial" w:cs="Arial"/>
          <w:color w:val="002060"/>
        </w:rPr>
      </w:pPr>
    </w:p>
    <w:p w14:paraId="66D3FBB0" w14:textId="77777777" w:rsidR="00A34004" w:rsidRPr="00893DC5" w:rsidRDefault="00A34004" w:rsidP="00A34004">
      <w:pPr>
        <w:pStyle w:val="breakline"/>
        <w:rPr>
          <w:rFonts w:ascii="Arial" w:hAnsi="Arial" w:cs="Arial"/>
          <w:color w:val="002060"/>
        </w:rPr>
      </w:pPr>
    </w:p>
    <w:p w14:paraId="6D6B7450" w14:textId="77777777" w:rsidR="00A34004" w:rsidRPr="00893DC5" w:rsidRDefault="00A34004" w:rsidP="00A34004">
      <w:pPr>
        <w:pStyle w:val="sottotitolocampionato10"/>
        <w:rPr>
          <w:color w:val="002060"/>
        </w:rPr>
      </w:pPr>
      <w:r w:rsidRPr="00893DC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893DC5" w14:paraId="2A0211D2"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A180C" w14:textId="77777777" w:rsidR="00A34004" w:rsidRPr="00893DC5" w:rsidRDefault="00A34004" w:rsidP="006E58E4">
            <w:pPr>
              <w:pStyle w:val="headertabella0"/>
              <w:rPr>
                <w:color w:val="002060"/>
              </w:rPr>
            </w:pPr>
            <w:r w:rsidRPr="00893D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96F48" w14:textId="77777777" w:rsidR="00A34004" w:rsidRPr="00893DC5" w:rsidRDefault="00A34004" w:rsidP="006E58E4">
            <w:pPr>
              <w:pStyle w:val="headertabella0"/>
              <w:rPr>
                <w:color w:val="002060"/>
              </w:rPr>
            </w:pPr>
            <w:r w:rsidRPr="00893D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EFEB7" w14:textId="77777777" w:rsidR="00A34004" w:rsidRPr="00893DC5" w:rsidRDefault="00A34004" w:rsidP="006E58E4">
            <w:pPr>
              <w:pStyle w:val="headertabella0"/>
              <w:rPr>
                <w:color w:val="002060"/>
              </w:rPr>
            </w:pPr>
            <w:r w:rsidRPr="00893D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E7923" w14:textId="77777777" w:rsidR="00A34004" w:rsidRPr="00893DC5" w:rsidRDefault="00A34004" w:rsidP="006E58E4">
            <w:pPr>
              <w:pStyle w:val="headertabella0"/>
              <w:rPr>
                <w:color w:val="002060"/>
              </w:rPr>
            </w:pPr>
            <w:r w:rsidRPr="00893D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A1891" w14:textId="77777777" w:rsidR="00A34004" w:rsidRPr="00893DC5" w:rsidRDefault="00A34004" w:rsidP="006E58E4">
            <w:pPr>
              <w:pStyle w:val="headertabella0"/>
              <w:rPr>
                <w:color w:val="002060"/>
              </w:rPr>
            </w:pPr>
            <w:r w:rsidRPr="00893D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D5F40" w14:textId="77777777" w:rsidR="00A34004" w:rsidRPr="00893DC5" w:rsidRDefault="00A34004" w:rsidP="006E58E4">
            <w:pPr>
              <w:pStyle w:val="headertabella0"/>
              <w:rPr>
                <w:color w:val="002060"/>
              </w:rPr>
            </w:pPr>
            <w:r w:rsidRPr="00893D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BD54B" w14:textId="77777777" w:rsidR="00A34004" w:rsidRPr="00893DC5" w:rsidRDefault="00A34004" w:rsidP="006E58E4">
            <w:pPr>
              <w:pStyle w:val="headertabella0"/>
              <w:rPr>
                <w:color w:val="002060"/>
              </w:rPr>
            </w:pPr>
            <w:r w:rsidRPr="00893D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27D2F" w14:textId="77777777" w:rsidR="00A34004" w:rsidRPr="00893DC5" w:rsidRDefault="00A34004" w:rsidP="006E58E4">
            <w:pPr>
              <w:pStyle w:val="headertabella0"/>
              <w:rPr>
                <w:color w:val="002060"/>
              </w:rPr>
            </w:pPr>
            <w:r w:rsidRPr="00893D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92CDE" w14:textId="77777777" w:rsidR="00A34004" w:rsidRPr="00893DC5" w:rsidRDefault="00A34004" w:rsidP="006E58E4">
            <w:pPr>
              <w:pStyle w:val="headertabella0"/>
              <w:rPr>
                <w:color w:val="002060"/>
              </w:rPr>
            </w:pPr>
            <w:r w:rsidRPr="00893D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B34B7" w14:textId="77777777" w:rsidR="00A34004" w:rsidRPr="00893DC5" w:rsidRDefault="00A34004" w:rsidP="006E58E4">
            <w:pPr>
              <w:pStyle w:val="headertabella0"/>
              <w:rPr>
                <w:color w:val="002060"/>
              </w:rPr>
            </w:pPr>
            <w:r w:rsidRPr="00893DC5">
              <w:rPr>
                <w:color w:val="002060"/>
              </w:rPr>
              <w:t>PE</w:t>
            </w:r>
          </w:p>
        </w:tc>
      </w:tr>
      <w:tr w:rsidR="00A34004" w:rsidRPr="00893DC5" w14:paraId="615062BB"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7267C1" w14:textId="77777777" w:rsidR="00A34004" w:rsidRPr="00893DC5" w:rsidRDefault="00A34004" w:rsidP="006E58E4">
            <w:pPr>
              <w:pStyle w:val="rowtabella0"/>
              <w:rPr>
                <w:color w:val="002060"/>
              </w:rPr>
            </w:pPr>
            <w:r w:rsidRPr="00893DC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0F03" w14:textId="77777777" w:rsidR="00A34004" w:rsidRPr="00893DC5" w:rsidRDefault="00A34004" w:rsidP="006E58E4">
            <w:pPr>
              <w:pStyle w:val="rowtabella0"/>
              <w:jc w:val="center"/>
              <w:rPr>
                <w:color w:val="002060"/>
              </w:rPr>
            </w:pPr>
            <w:r w:rsidRPr="00893DC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ACE5"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BFFB" w14:textId="77777777" w:rsidR="00A34004" w:rsidRPr="00893DC5" w:rsidRDefault="00A34004" w:rsidP="006E58E4">
            <w:pPr>
              <w:pStyle w:val="rowtabella0"/>
              <w:jc w:val="center"/>
              <w:rPr>
                <w:color w:val="002060"/>
              </w:rPr>
            </w:pPr>
            <w:r w:rsidRPr="00893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E482"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57D3"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F239" w14:textId="77777777" w:rsidR="00A34004" w:rsidRPr="00893DC5" w:rsidRDefault="00A34004" w:rsidP="006E58E4">
            <w:pPr>
              <w:pStyle w:val="rowtabella0"/>
              <w:jc w:val="center"/>
              <w:rPr>
                <w:color w:val="002060"/>
              </w:rPr>
            </w:pPr>
            <w:r w:rsidRPr="00893DC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E53DE" w14:textId="77777777" w:rsidR="00A34004" w:rsidRPr="00893DC5" w:rsidRDefault="00A34004" w:rsidP="006E58E4">
            <w:pPr>
              <w:pStyle w:val="rowtabella0"/>
              <w:jc w:val="center"/>
              <w:rPr>
                <w:color w:val="002060"/>
              </w:rPr>
            </w:pPr>
            <w:r w:rsidRPr="00893D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3959" w14:textId="77777777" w:rsidR="00A34004" w:rsidRPr="00893DC5" w:rsidRDefault="00A34004" w:rsidP="006E58E4">
            <w:pPr>
              <w:pStyle w:val="rowtabella0"/>
              <w:jc w:val="center"/>
              <w:rPr>
                <w:color w:val="002060"/>
              </w:rPr>
            </w:pPr>
            <w:r w:rsidRPr="00893DC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8F308" w14:textId="77777777" w:rsidR="00A34004" w:rsidRPr="00893DC5" w:rsidRDefault="00A34004" w:rsidP="006E58E4">
            <w:pPr>
              <w:pStyle w:val="rowtabella0"/>
              <w:jc w:val="center"/>
              <w:rPr>
                <w:color w:val="002060"/>
              </w:rPr>
            </w:pPr>
            <w:r w:rsidRPr="00893DC5">
              <w:rPr>
                <w:color w:val="002060"/>
              </w:rPr>
              <w:t>0</w:t>
            </w:r>
          </w:p>
        </w:tc>
      </w:tr>
      <w:tr w:rsidR="00A34004" w:rsidRPr="00893DC5" w14:paraId="699A89C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87E31" w14:textId="77777777" w:rsidR="00A34004" w:rsidRPr="00893DC5" w:rsidRDefault="00A34004" w:rsidP="006E58E4">
            <w:pPr>
              <w:pStyle w:val="rowtabella0"/>
              <w:rPr>
                <w:color w:val="002060"/>
              </w:rPr>
            </w:pPr>
            <w:r w:rsidRPr="00893DC5">
              <w:rPr>
                <w:color w:val="002060"/>
              </w:rPr>
              <w:t xml:space="preserve">A.S.D. </w:t>
            </w:r>
            <w:proofErr w:type="gramStart"/>
            <w:r w:rsidRPr="00893DC5">
              <w:rPr>
                <w:color w:val="002060"/>
              </w:rPr>
              <w:t>CITTA</w:t>
            </w:r>
            <w:proofErr w:type="gramEnd"/>
            <w:r w:rsidRPr="00893DC5">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E0AF8" w14:textId="77777777" w:rsidR="00A34004" w:rsidRPr="00893DC5" w:rsidRDefault="00A34004" w:rsidP="006E58E4">
            <w:pPr>
              <w:pStyle w:val="rowtabella0"/>
              <w:jc w:val="center"/>
              <w:rPr>
                <w:color w:val="002060"/>
              </w:rPr>
            </w:pPr>
            <w:r w:rsidRPr="00893DC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BEE3"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C86E"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061D"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84CA"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15C5" w14:textId="77777777" w:rsidR="00A34004" w:rsidRPr="00893DC5" w:rsidRDefault="00A34004" w:rsidP="006E58E4">
            <w:pPr>
              <w:pStyle w:val="rowtabella0"/>
              <w:jc w:val="center"/>
              <w:rPr>
                <w:color w:val="002060"/>
              </w:rPr>
            </w:pPr>
            <w:r w:rsidRPr="00893DC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FEFC" w14:textId="77777777" w:rsidR="00A34004" w:rsidRPr="00893DC5" w:rsidRDefault="00A34004" w:rsidP="006E58E4">
            <w:pPr>
              <w:pStyle w:val="rowtabella0"/>
              <w:jc w:val="center"/>
              <w:rPr>
                <w:color w:val="002060"/>
              </w:rPr>
            </w:pPr>
            <w:r w:rsidRPr="00893D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C9E9" w14:textId="77777777" w:rsidR="00A34004" w:rsidRPr="00893DC5" w:rsidRDefault="00A34004" w:rsidP="006E58E4">
            <w:pPr>
              <w:pStyle w:val="rowtabella0"/>
              <w:jc w:val="center"/>
              <w:rPr>
                <w:color w:val="002060"/>
              </w:rPr>
            </w:pPr>
            <w:r w:rsidRPr="00893D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CA9B" w14:textId="77777777" w:rsidR="00A34004" w:rsidRPr="00893DC5" w:rsidRDefault="00A34004" w:rsidP="006E58E4">
            <w:pPr>
              <w:pStyle w:val="rowtabella0"/>
              <w:jc w:val="center"/>
              <w:rPr>
                <w:color w:val="002060"/>
              </w:rPr>
            </w:pPr>
            <w:r w:rsidRPr="00893DC5">
              <w:rPr>
                <w:color w:val="002060"/>
              </w:rPr>
              <w:t>0</w:t>
            </w:r>
          </w:p>
        </w:tc>
      </w:tr>
      <w:tr w:rsidR="00A34004" w:rsidRPr="00893DC5" w14:paraId="0E926AF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47FAA" w14:textId="77777777" w:rsidR="00A34004" w:rsidRPr="00893DC5" w:rsidRDefault="00A34004" w:rsidP="006E58E4">
            <w:pPr>
              <w:pStyle w:val="rowtabella0"/>
              <w:rPr>
                <w:color w:val="002060"/>
              </w:rPr>
            </w:pPr>
            <w:r w:rsidRPr="00893DC5">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9DF0" w14:textId="77777777" w:rsidR="00A34004" w:rsidRPr="00893DC5" w:rsidRDefault="00A34004" w:rsidP="006E58E4">
            <w:pPr>
              <w:pStyle w:val="rowtabella0"/>
              <w:jc w:val="center"/>
              <w:rPr>
                <w:color w:val="002060"/>
              </w:rPr>
            </w:pPr>
            <w:r w:rsidRPr="00893D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B95D"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C89A"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8F0B"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5D54"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5288" w14:textId="77777777" w:rsidR="00A34004" w:rsidRPr="00893DC5" w:rsidRDefault="00A34004" w:rsidP="006E58E4">
            <w:pPr>
              <w:pStyle w:val="rowtabella0"/>
              <w:jc w:val="center"/>
              <w:rPr>
                <w:color w:val="002060"/>
              </w:rPr>
            </w:pPr>
            <w:r w:rsidRPr="00893DC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FE48" w14:textId="77777777" w:rsidR="00A34004" w:rsidRPr="00893DC5" w:rsidRDefault="00A34004" w:rsidP="006E58E4">
            <w:pPr>
              <w:pStyle w:val="rowtabella0"/>
              <w:jc w:val="center"/>
              <w:rPr>
                <w:color w:val="002060"/>
              </w:rPr>
            </w:pPr>
            <w:r w:rsidRPr="00893DC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2BF95" w14:textId="77777777" w:rsidR="00A34004" w:rsidRPr="00893DC5" w:rsidRDefault="00A34004" w:rsidP="006E58E4">
            <w:pPr>
              <w:pStyle w:val="rowtabella0"/>
              <w:jc w:val="center"/>
              <w:rPr>
                <w:color w:val="002060"/>
              </w:rPr>
            </w:pPr>
            <w:r w:rsidRPr="00893DC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B681" w14:textId="77777777" w:rsidR="00A34004" w:rsidRPr="00893DC5" w:rsidRDefault="00A34004" w:rsidP="006E58E4">
            <w:pPr>
              <w:pStyle w:val="rowtabella0"/>
              <w:jc w:val="center"/>
              <w:rPr>
                <w:color w:val="002060"/>
              </w:rPr>
            </w:pPr>
            <w:r w:rsidRPr="00893DC5">
              <w:rPr>
                <w:color w:val="002060"/>
              </w:rPr>
              <w:t>0</w:t>
            </w:r>
          </w:p>
        </w:tc>
      </w:tr>
      <w:tr w:rsidR="00A34004" w:rsidRPr="00893DC5" w14:paraId="6C5D194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EB2D1" w14:textId="77777777" w:rsidR="00A34004" w:rsidRPr="00893DC5" w:rsidRDefault="00A34004" w:rsidP="006E58E4">
            <w:pPr>
              <w:pStyle w:val="rowtabella0"/>
              <w:rPr>
                <w:color w:val="002060"/>
              </w:rPr>
            </w:pPr>
            <w:r w:rsidRPr="00893DC5">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C608" w14:textId="77777777" w:rsidR="00A34004" w:rsidRPr="00893DC5" w:rsidRDefault="00A34004" w:rsidP="006E58E4">
            <w:pPr>
              <w:pStyle w:val="rowtabella0"/>
              <w:jc w:val="center"/>
              <w:rPr>
                <w:color w:val="002060"/>
              </w:rPr>
            </w:pPr>
            <w:r w:rsidRPr="00893DC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ED09"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3ABA"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BDD8"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0439"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E91B" w14:textId="77777777" w:rsidR="00A34004" w:rsidRPr="00893DC5" w:rsidRDefault="00A34004" w:rsidP="006E58E4">
            <w:pPr>
              <w:pStyle w:val="rowtabella0"/>
              <w:jc w:val="center"/>
              <w:rPr>
                <w:color w:val="002060"/>
              </w:rPr>
            </w:pPr>
            <w:r w:rsidRPr="00893DC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87F3" w14:textId="77777777" w:rsidR="00A34004" w:rsidRPr="00893DC5" w:rsidRDefault="00A34004" w:rsidP="006E58E4">
            <w:pPr>
              <w:pStyle w:val="rowtabella0"/>
              <w:jc w:val="center"/>
              <w:rPr>
                <w:color w:val="002060"/>
              </w:rPr>
            </w:pPr>
            <w:r w:rsidRPr="00893D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58A2" w14:textId="77777777" w:rsidR="00A34004" w:rsidRPr="00893DC5" w:rsidRDefault="00A34004" w:rsidP="006E58E4">
            <w:pPr>
              <w:pStyle w:val="rowtabella0"/>
              <w:jc w:val="center"/>
              <w:rPr>
                <w:color w:val="002060"/>
              </w:rPr>
            </w:pPr>
            <w:r w:rsidRPr="00893DC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134C" w14:textId="77777777" w:rsidR="00A34004" w:rsidRPr="00893DC5" w:rsidRDefault="00A34004" w:rsidP="006E58E4">
            <w:pPr>
              <w:pStyle w:val="rowtabella0"/>
              <w:jc w:val="center"/>
              <w:rPr>
                <w:color w:val="002060"/>
              </w:rPr>
            </w:pPr>
            <w:r w:rsidRPr="00893DC5">
              <w:rPr>
                <w:color w:val="002060"/>
              </w:rPr>
              <w:t>0</w:t>
            </w:r>
          </w:p>
        </w:tc>
      </w:tr>
      <w:tr w:rsidR="00A34004" w:rsidRPr="00893DC5" w14:paraId="07DB808C"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FD4B8" w14:textId="77777777" w:rsidR="00A34004" w:rsidRPr="00893DC5" w:rsidRDefault="00A34004" w:rsidP="006E58E4">
            <w:pPr>
              <w:pStyle w:val="rowtabella0"/>
              <w:rPr>
                <w:color w:val="002060"/>
              </w:rPr>
            </w:pPr>
            <w:r w:rsidRPr="00893DC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07088" w14:textId="77777777" w:rsidR="00A34004" w:rsidRPr="00893DC5" w:rsidRDefault="00A34004" w:rsidP="006E58E4">
            <w:pPr>
              <w:pStyle w:val="rowtabella0"/>
              <w:jc w:val="center"/>
              <w:rPr>
                <w:color w:val="002060"/>
              </w:rPr>
            </w:pPr>
            <w:r w:rsidRPr="00893D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FB81"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657F"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869C"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507D4"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A4547" w14:textId="77777777" w:rsidR="00A34004" w:rsidRPr="00893DC5" w:rsidRDefault="00A34004" w:rsidP="006E58E4">
            <w:pPr>
              <w:pStyle w:val="rowtabella0"/>
              <w:jc w:val="center"/>
              <w:rPr>
                <w:color w:val="002060"/>
              </w:rPr>
            </w:pPr>
            <w:r w:rsidRPr="00893DC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98E6" w14:textId="77777777" w:rsidR="00A34004" w:rsidRPr="00893DC5" w:rsidRDefault="00A34004" w:rsidP="006E58E4">
            <w:pPr>
              <w:pStyle w:val="rowtabella0"/>
              <w:jc w:val="center"/>
              <w:rPr>
                <w:color w:val="002060"/>
              </w:rPr>
            </w:pPr>
            <w:r w:rsidRPr="00893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7CCE" w14:textId="77777777" w:rsidR="00A34004" w:rsidRPr="00893DC5" w:rsidRDefault="00A34004" w:rsidP="006E58E4">
            <w:pPr>
              <w:pStyle w:val="rowtabella0"/>
              <w:jc w:val="center"/>
              <w:rPr>
                <w:color w:val="002060"/>
              </w:rPr>
            </w:pPr>
            <w:r w:rsidRPr="00893DC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CF17" w14:textId="77777777" w:rsidR="00A34004" w:rsidRPr="00893DC5" w:rsidRDefault="00A34004" w:rsidP="006E58E4">
            <w:pPr>
              <w:pStyle w:val="rowtabella0"/>
              <w:jc w:val="center"/>
              <w:rPr>
                <w:color w:val="002060"/>
              </w:rPr>
            </w:pPr>
            <w:r w:rsidRPr="00893DC5">
              <w:rPr>
                <w:color w:val="002060"/>
              </w:rPr>
              <w:t>0</w:t>
            </w:r>
          </w:p>
        </w:tc>
      </w:tr>
      <w:tr w:rsidR="00A34004" w:rsidRPr="00893DC5" w14:paraId="50D4FE7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F3083" w14:textId="77777777" w:rsidR="00A34004" w:rsidRPr="00893DC5" w:rsidRDefault="00A34004" w:rsidP="006E58E4">
            <w:pPr>
              <w:pStyle w:val="rowtabella0"/>
              <w:rPr>
                <w:color w:val="002060"/>
              </w:rPr>
            </w:pPr>
            <w:r w:rsidRPr="00893DC5">
              <w:rPr>
                <w:color w:val="002060"/>
              </w:rPr>
              <w:t xml:space="preserve">A.S.D. CALCIO </w:t>
            </w:r>
            <w:proofErr w:type="gramStart"/>
            <w:r w:rsidRPr="00893DC5">
              <w:rPr>
                <w:color w:val="002060"/>
              </w:rPr>
              <w:t>S.ELPIDIO</w:t>
            </w:r>
            <w:proofErr w:type="gramEnd"/>
            <w:r w:rsidRPr="00893DC5">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C72A" w14:textId="77777777" w:rsidR="00A34004" w:rsidRPr="00893DC5" w:rsidRDefault="00A34004" w:rsidP="006E58E4">
            <w:pPr>
              <w:pStyle w:val="rowtabella0"/>
              <w:jc w:val="center"/>
              <w:rPr>
                <w:color w:val="002060"/>
              </w:rPr>
            </w:pPr>
            <w:r w:rsidRPr="00893D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6B3A"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692A"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229D"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96E9"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3EA1" w14:textId="77777777" w:rsidR="00A34004" w:rsidRPr="00893DC5" w:rsidRDefault="00A34004" w:rsidP="006E58E4">
            <w:pPr>
              <w:pStyle w:val="rowtabella0"/>
              <w:jc w:val="center"/>
              <w:rPr>
                <w:color w:val="002060"/>
              </w:rPr>
            </w:pPr>
            <w:r w:rsidRPr="00893DC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5758" w14:textId="77777777" w:rsidR="00A34004" w:rsidRPr="00893DC5" w:rsidRDefault="00A34004" w:rsidP="006E58E4">
            <w:pPr>
              <w:pStyle w:val="rowtabella0"/>
              <w:jc w:val="center"/>
              <w:rPr>
                <w:color w:val="002060"/>
              </w:rPr>
            </w:pPr>
            <w:r w:rsidRPr="00893DC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8EED" w14:textId="77777777" w:rsidR="00A34004" w:rsidRPr="00893DC5" w:rsidRDefault="00A34004" w:rsidP="006E58E4">
            <w:pPr>
              <w:pStyle w:val="rowtabella0"/>
              <w:jc w:val="center"/>
              <w:rPr>
                <w:color w:val="002060"/>
              </w:rPr>
            </w:pPr>
            <w:r w:rsidRPr="00893D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10A2" w14:textId="77777777" w:rsidR="00A34004" w:rsidRPr="00893DC5" w:rsidRDefault="00A34004" w:rsidP="006E58E4">
            <w:pPr>
              <w:pStyle w:val="rowtabella0"/>
              <w:jc w:val="center"/>
              <w:rPr>
                <w:color w:val="002060"/>
              </w:rPr>
            </w:pPr>
            <w:r w:rsidRPr="00893DC5">
              <w:rPr>
                <w:color w:val="002060"/>
              </w:rPr>
              <w:t>0</w:t>
            </w:r>
          </w:p>
        </w:tc>
      </w:tr>
      <w:tr w:rsidR="00A34004" w:rsidRPr="00893DC5" w14:paraId="77E5CB8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37041" w14:textId="77777777" w:rsidR="00A34004" w:rsidRPr="00893DC5" w:rsidRDefault="00A34004" w:rsidP="006E58E4">
            <w:pPr>
              <w:pStyle w:val="rowtabella0"/>
              <w:rPr>
                <w:color w:val="002060"/>
              </w:rPr>
            </w:pPr>
            <w:r w:rsidRPr="00893DC5">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63099" w14:textId="77777777" w:rsidR="00A34004" w:rsidRPr="00893DC5" w:rsidRDefault="00A34004" w:rsidP="006E58E4">
            <w:pPr>
              <w:pStyle w:val="rowtabella0"/>
              <w:jc w:val="center"/>
              <w:rPr>
                <w:color w:val="002060"/>
              </w:rPr>
            </w:pPr>
            <w:r w:rsidRPr="00893D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4642"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224D"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FB306"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3B8DB"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94EE" w14:textId="77777777" w:rsidR="00A34004" w:rsidRPr="00893DC5" w:rsidRDefault="00A34004" w:rsidP="006E58E4">
            <w:pPr>
              <w:pStyle w:val="rowtabella0"/>
              <w:jc w:val="center"/>
              <w:rPr>
                <w:color w:val="002060"/>
              </w:rPr>
            </w:pPr>
            <w:r w:rsidRPr="00893D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538A" w14:textId="77777777" w:rsidR="00A34004" w:rsidRPr="00893DC5" w:rsidRDefault="00A34004" w:rsidP="006E58E4">
            <w:pPr>
              <w:pStyle w:val="rowtabella0"/>
              <w:jc w:val="center"/>
              <w:rPr>
                <w:color w:val="002060"/>
              </w:rPr>
            </w:pPr>
            <w:r w:rsidRPr="00893DC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B03F"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35EE" w14:textId="77777777" w:rsidR="00A34004" w:rsidRPr="00893DC5" w:rsidRDefault="00A34004" w:rsidP="006E58E4">
            <w:pPr>
              <w:pStyle w:val="rowtabella0"/>
              <w:jc w:val="center"/>
              <w:rPr>
                <w:color w:val="002060"/>
              </w:rPr>
            </w:pPr>
            <w:r w:rsidRPr="00893DC5">
              <w:rPr>
                <w:color w:val="002060"/>
              </w:rPr>
              <w:t>0</w:t>
            </w:r>
          </w:p>
        </w:tc>
      </w:tr>
      <w:tr w:rsidR="00A34004" w:rsidRPr="00893DC5" w14:paraId="1D50FF73"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D81E9" w14:textId="77777777" w:rsidR="00A34004" w:rsidRPr="00893DC5" w:rsidRDefault="00A34004" w:rsidP="006E58E4">
            <w:pPr>
              <w:pStyle w:val="rowtabella0"/>
              <w:rPr>
                <w:color w:val="002060"/>
              </w:rPr>
            </w:pPr>
            <w:r w:rsidRPr="00893DC5">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A455" w14:textId="77777777" w:rsidR="00A34004" w:rsidRPr="00893DC5" w:rsidRDefault="00A34004" w:rsidP="006E58E4">
            <w:pPr>
              <w:pStyle w:val="rowtabella0"/>
              <w:jc w:val="center"/>
              <w:rPr>
                <w:color w:val="002060"/>
              </w:rPr>
            </w:pPr>
            <w:r w:rsidRPr="00893D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1ECD"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9B15"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22ACD"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E0D3"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DD24" w14:textId="77777777" w:rsidR="00A34004" w:rsidRPr="00893DC5" w:rsidRDefault="00A34004" w:rsidP="006E58E4">
            <w:pPr>
              <w:pStyle w:val="rowtabella0"/>
              <w:jc w:val="center"/>
              <w:rPr>
                <w:color w:val="002060"/>
              </w:rPr>
            </w:pPr>
            <w:r w:rsidRPr="00893D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636E" w14:textId="77777777" w:rsidR="00A34004" w:rsidRPr="00893DC5" w:rsidRDefault="00A34004" w:rsidP="006E58E4">
            <w:pPr>
              <w:pStyle w:val="rowtabella0"/>
              <w:jc w:val="center"/>
              <w:rPr>
                <w:color w:val="002060"/>
              </w:rPr>
            </w:pPr>
            <w:r w:rsidRPr="00893DC5">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3307" w14:textId="77777777" w:rsidR="00A34004" w:rsidRPr="00893DC5" w:rsidRDefault="00A34004" w:rsidP="006E58E4">
            <w:pPr>
              <w:pStyle w:val="rowtabella0"/>
              <w:jc w:val="center"/>
              <w:rPr>
                <w:color w:val="002060"/>
              </w:rPr>
            </w:pPr>
            <w:r w:rsidRPr="00893DC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52A2" w14:textId="77777777" w:rsidR="00A34004" w:rsidRPr="00893DC5" w:rsidRDefault="00A34004" w:rsidP="006E58E4">
            <w:pPr>
              <w:pStyle w:val="rowtabella0"/>
              <w:jc w:val="center"/>
              <w:rPr>
                <w:color w:val="002060"/>
              </w:rPr>
            </w:pPr>
            <w:r w:rsidRPr="00893DC5">
              <w:rPr>
                <w:color w:val="002060"/>
              </w:rPr>
              <w:t>0</w:t>
            </w:r>
          </w:p>
        </w:tc>
      </w:tr>
      <w:tr w:rsidR="00A34004" w:rsidRPr="00893DC5" w14:paraId="25E17BE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49626" w14:textId="77777777" w:rsidR="00A34004" w:rsidRPr="00893DC5" w:rsidRDefault="00A34004" w:rsidP="006E58E4">
            <w:pPr>
              <w:pStyle w:val="rowtabella0"/>
              <w:rPr>
                <w:color w:val="002060"/>
                <w:lang w:val="es-ES"/>
              </w:rPr>
            </w:pPr>
            <w:r w:rsidRPr="00893DC5">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128F" w14:textId="77777777" w:rsidR="00A34004" w:rsidRPr="00893DC5" w:rsidRDefault="00A34004" w:rsidP="006E58E4">
            <w:pPr>
              <w:pStyle w:val="rowtabella0"/>
              <w:jc w:val="center"/>
              <w:rPr>
                <w:color w:val="002060"/>
              </w:rPr>
            </w:pPr>
            <w:r w:rsidRPr="00893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E139"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A297E"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7BE6"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F813"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E2B9" w14:textId="77777777" w:rsidR="00A34004" w:rsidRPr="00893DC5" w:rsidRDefault="00A34004" w:rsidP="006E58E4">
            <w:pPr>
              <w:pStyle w:val="rowtabella0"/>
              <w:jc w:val="center"/>
              <w:rPr>
                <w:color w:val="002060"/>
              </w:rPr>
            </w:pPr>
            <w:r w:rsidRPr="00893DC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8350" w14:textId="77777777" w:rsidR="00A34004" w:rsidRPr="00893DC5" w:rsidRDefault="00A34004" w:rsidP="006E58E4">
            <w:pPr>
              <w:pStyle w:val="rowtabella0"/>
              <w:jc w:val="center"/>
              <w:rPr>
                <w:color w:val="002060"/>
              </w:rPr>
            </w:pPr>
            <w:r w:rsidRPr="00893DC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5F11" w14:textId="77777777" w:rsidR="00A34004" w:rsidRPr="00893DC5" w:rsidRDefault="00A34004" w:rsidP="006E58E4">
            <w:pPr>
              <w:pStyle w:val="rowtabella0"/>
              <w:jc w:val="center"/>
              <w:rPr>
                <w:color w:val="002060"/>
              </w:rPr>
            </w:pPr>
            <w:r w:rsidRPr="00893DC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E232" w14:textId="77777777" w:rsidR="00A34004" w:rsidRPr="00893DC5" w:rsidRDefault="00A34004" w:rsidP="006E58E4">
            <w:pPr>
              <w:pStyle w:val="rowtabella0"/>
              <w:jc w:val="center"/>
              <w:rPr>
                <w:color w:val="002060"/>
              </w:rPr>
            </w:pPr>
            <w:r w:rsidRPr="00893DC5">
              <w:rPr>
                <w:color w:val="002060"/>
              </w:rPr>
              <w:t>0</w:t>
            </w:r>
          </w:p>
        </w:tc>
      </w:tr>
      <w:tr w:rsidR="00A34004" w:rsidRPr="00893DC5" w14:paraId="256BFE8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5AD0F7" w14:textId="77777777" w:rsidR="00A34004" w:rsidRPr="00893DC5" w:rsidRDefault="00A34004" w:rsidP="006E58E4">
            <w:pPr>
              <w:pStyle w:val="rowtabella0"/>
              <w:rPr>
                <w:color w:val="002060"/>
              </w:rPr>
            </w:pPr>
            <w:r w:rsidRPr="00893DC5">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F6639" w14:textId="77777777" w:rsidR="00A34004" w:rsidRPr="00893DC5" w:rsidRDefault="00A34004" w:rsidP="006E58E4">
            <w:pPr>
              <w:pStyle w:val="rowtabella0"/>
              <w:jc w:val="center"/>
              <w:rPr>
                <w:color w:val="002060"/>
              </w:rPr>
            </w:pPr>
            <w:r w:rsidRPr="00893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19862"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D53A"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BBA9"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EE9B"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6A3A" w14:textId="77777777" w:rsidR="00A34004" w:rsidRPr="00893DC5" w:rsidRDefault="00A34004" w:rsidP="006E58E4">
            <w:pPr>
              <w:pStyle w:val="rowtabella0"/>
              <w:jc w:val="center"/>
              <w:rPr>
                <w:color w:val="002060"/>
              </w:rPr>
            </w:pPr>
            <w:r w:rsidRPr="00893DC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1C92" w14:textId="77777777" w:rsidR="00A34004" w:rsidRPr="00893DC5" w:rsidRDefault="00A34004" w:rsidP="006E58E4">
            <w:pPr>
              <w:pStyle w:val="rowtabella0"/>
              <w:jc w:val="center"/>
              <w:rPr>
                <w:color w:val="002060"/>
              </w:rPr>
            </w:pPr>
            <w:r w:rsidRPr="00893DC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DD4A" w14:textId="77777777" w:rsidR="00A34004" w:rsidRPr="00893DC5" w:rsidRDefault="00A34004" w:rsidP="006E58E4">
            <w:pPr>
              <w:pStyle w:val="rowtabella0"/>
              <w:jc w:val="center"/>
              <w:rPr>
                <w:color w:val="002060"/>
              </w:rPr>
            </w:pPr>
            <w:r w:rsidRPr="00893DC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A27F7" w14:textId="77777777" w:rsidR="00A34004" w:rsidRPr="00893DC5" w:rsidRDefault="00A34004" w:rsidP="006E58E4">
            <w:pPr>
              <w:pStyle w:val="rowtabella0"/>
              <w:jc w:val="center"/>
              <w:rPr>
                <w:color w:val="002060"/>
              </w:rPr>
            </w:pPr>
            <w:r w:rsidRPr="00893DC5">
              <w:rPr>
                <w:color w:val="002060"/>
              </w:rPr>
              <w:t>0</w:t>
            </w:r>
          </w:p>
        </w:tc>
      </w:tr>
      <w:tr w:rsidR="00A34004" w:rsidRPr="00893DC5" w14:paraId="327C520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06C0B" w14:textId="77777777" w:rsidR="00A34004" w:rsidRPr="00893DC5" w:rsidRDefault="00A34004" w:rsidP="006E58E4">
            <w:pPr>
              <w:pStyle w:val="rowtabella0"/>
              <w:rPr>
                <w:color w:val="002060"/>
              </w:rPr>
            </w:pPr>
            <w:r w:rsidRPr="00893DC5">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DA429"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7B48"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5073"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2457"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1244" w14:textId="77777777" w:rsidR="00A34004" w:rsidRPr="00893DC5" w:rsidRDefault="00A34004" w:rsidP="006E58E4">
            <w:pPr>
              <w:pStyle w:val="rowtabella0"/>
              <w:jc w:val="center"/>
              <w:rPr>
                <w:color w:val="002060"/>
              </w:rPr>
            </w:pPr>
            <w:r w:rsidRPr="00893D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B3CA" w14:textId="77777777" w:rsidR="00A34004" w:rsidRPr="00893DC5" w:rsidRDefault="00A34004" w:rsidP="006E58E4">
            <w:pPr>
              <w:pStyle w:val="rowtabella0"/>
              <w:jc w:val="center"/>
              <w:rPr>
                <w:color w:val="002060"/>
              </w:rPr>
            </w:pPr>
            <w:r w:rsidRPr="00893DC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143D" w14:textId="77777777" w:rsidR="00A34004" w:rsidRPr="00893DC5" w:rsidRDefault="00A34004" w:rsidP="006E58E4">
            <w:pPr>
              <w:pStyle w:val="rowtabella0"/>
              <w:jc w:val="center"/>
              <w:rPr>
                <w:color w:val="002060"/>
              </w:rPr>
            </w:pPr>
            <w:r w:rsidRPr="00893DC5">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7496A" w14:textId="77777777" w:rsidR="00A34004" w:rsidRPr="00893DC5" w:rsidRDefault="00A34004" w:rsidP="006E58E4">
            <w:pPr>
              <w:pStyle w:val="rowtabella0"/>
              <w:jc w:val="center"/>
              <w:rPr>
                <w:color w:val="002060"/>
              </w:rPr>
            </w:pPr>
            <w:r w:rsidRPr="00893DC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5EDF" w14:textId="77777777" w:rsidR="00A34004" w:rsidRPr="00893DC5" w:rsidRDefault="00A34004" w:rsidP="006E58E4">
            <w:pPr>
              <w:pStyle w:val="rowtabella0"/>
              <w:jc w:val="center"/>
              <w:rPr>
                <w:color w:val="002060"/>
              </w:rPr>
            </w:pPr>
            <w:r w:rsidRPr="00893DC5">
              <w:rPr>
                <w:color w:val="002060"/>
              </w:rPr>
              <w:t>0</w:t>
            </w:r>
          </w:p>
        </w:tc>
      </w:tr>
      <w:tr w:rsidR="00A34004" w:rsidRPr="00893DC5" w14:paraId="55CFEED7"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6489AC" w14:textId="77777777" w:rsidR="00A34004" w:rsidRPr="00893DC5" w:rsidRDefault="00A34004" w:rsidP="006E58E4">
            <w:pPr>
              <w:pStyle w:val="rowtabella0"/>
              <w:rPr>
                <w:color w:val="002060"/>
              </w:rPr>
            </w:pPr>
            <w:r w:rsidRPr="00893DC5">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7A3B"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EEBF"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C98A"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76CB"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2469" w14:textId="77777777" w:rsidR="00A34004" w:rsidRPr="00893DC5" w:rsidRDefault="00A34004" w:rsidP="006E58E4">
            <w:pPr>
              <w:pStyle w:val="rowtabella0"/>
              <w:jc w:val="center"/>
              <w:rPr>
                <w:color w:val="002060"/>
              </w:rPr>
            </w:pPr>
            <w:r w:rsidRPr="00893D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9A1BE" w14:textId="77777777" w:rsidR="00A34004" w:rsidRPr="00893DC5" w:rsidRDefault="00A34004" w:rsidP="006E58E4">
            <w:pPr>
              <w:pStyle w:val="rowtabella0"/>
              <w:jc w:val="center"/>
              <w:rPr>
                <w:color w:val="002060"/>
              </w:rPr>
            </w:pPr>
            <w:r w:rsidRPr="00893DC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EC872" w14:textId="77777777" w:rsidR="00A34004" w:rsidRPr="00893DC5" w:rsidRDefault="00A34004" w:rsidP="006E58E4">
            <w:pPr>
              <w:pStyle w:val="rowtabella0"/>
              <w:jc w:val="center"/>
              <w:rPr>
                <w:color w:val="002060"/>
              </w:rPr>
            </w:pPr>
            <w:r w:rsidRPr="00893DC5">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8FC3" w14:textId="77777777" w:rsidR="00A34004" w:rsidRPr="00893DC5" w:rsidRDefault="00A34004" w:rsidP="006E58E4">
            <w:pPr>
              <w:pStyle w:val="rowtabella0"/>
              <w:jc w:val="center"/>
              <w:rPr>
                <w:color w:val="002060"/>
              </w:rPr>
            </w:pPr>
            <w:r w:rsidRPr="00893DC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F738" w14:textId="77777777" w:rsidR="00A34004" w:rsidRPr="00893DC5" w:rsidRDefault="00A34004" w:rsidP="006E58E4">
            <w:pPr>
              <w:pStyle w:val="rowtabella0"/>
              <w:jc w:val="center"/>
              <w:rPr>
                <w:color w:val="002060"/>
              </w:rPr>
            </w:pPr>
            <w:r w:rsidRPr="00893DC5">
              <w:rPr>
                <w:color w:val="002060"/>
              </w:rPr>
              <w:t>0</w:t>
            </w:r>
          </w:p>
        </w:tc>
      </w:tr>
    </w:tbl>
    <w:p w14:paraId="250AA398" w14:textId="77777777" w:rsidR="00A34004" w:rsidRPr="00893DC5" w:rsidRDefault="00A34004" w:rsidP="00A34004">
      <w:pPr>
        <w:pStyle w:val="breakline"/>
        <w:rPr>
          <w:rFonts w:ascii="Arial" w:eastAsiaTheme="minorEastAsia" w:hAnsi="Arial" w:cs="Arial"/>
          <w:color w:val="002060"/>
        </w:rPr>
      </w:pPr>
    </w:p>
    <w:p w14:paraId="2432D0DE" w14:textId="77777777" w:rsidR="00A34004" w:rsidRPr="00893DC5" w:rsidRDefault="00A34004" w:rsidP="00A34004">
      <w:pPr>
        <w:pStyle w:val="breakline"/>
        <w:rPr>
          <w:rFonts w:ascii="Arial" w:hAnsi="Arial" w:cs="Arial"/>
          <w:color w:val="002060"/>
        </w:rPr>
      </w:pPr>
    </w:p>
    <w:p w14:paraId="4C839589" w14:textId="77777777" w:rsidR="00A34004" w:rsidRPr="00893DC5" w:rsidRDefault="00A34004" w:rsidP="00A34004">
      <w:pPr>
        <w:pStyle w:val="sottotitolocampionato10"/>
        <w:rPr>
          <w:color w:val="002060"/>
        </w:rPr>
      </w:pPr>
      <w:r w:rsidRPr="00893DC5">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893DC5" w14:paraId="6E427BC4"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C8E25" w14:textId="77777777" w:rsidR="00A34004" w:rsidRPr="00893DC5" w:rsidRDefault="00A34004" w:rsidP="006E58E4">
            <w:pPr>
              <w:pStyle w:val="headertabella0"/>
              <w:rPr>
                <w:color w:val="002060"/>
              </w:rPr>
            </w:pPr>
            <w:r w:rsidRPr="00893D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6186D" w14:textId="77777777" w:rsidR="00A34004" w:rsidRPr="00893DC5" w:rsidRDefault="00A34004" w:rsidP="006E58E4">
            <w:pPr>
              <w:pStyle w:val="headertabella0"/>
              <w:rPr>
                <w:color w:val="002060"/>
              </w:rPr>
            </w:pPr>
            <w:r w:rsidRPr="00893D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3F886" w14:textId="77777777" w:rsidR="00A34004" w:rsidRPr="00893DC5" w:rsidRDefault="00A34004" w:rsidP="006E58E4">
            <w:pPr>
              <w:pStyle w:val="headertabella0"/>
              <w:rPr>
                <w:color w:val="002060"/>
              </w:rPr>
            </w:pPr>
            <w:r w:rsidRPr="00893D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1E7E0" w14:textId="77777777" w:rsidR="00A34004" w:rsidRPr="00893DC5" w:rsidRDefault="00A34004" w:rsidP="006E58E4">
            <w:pPr>
              <w:pStyle w:val="headertabella0"/>
              <w:rPr>
                <w:color w:val="002060"/>
              </w:rPr>
            </w:pPr>
            <w:r w:rsidRPr="00893D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942E3" w14:textId="77777777" w:rsidR="00A34004" w:rsidRPr="00893DC5" w:rsidRDefault="00A34004" w:rsidP="006E58E4">
            <w:pPr>
              <w:pStyle w:val="headertabella0"/>
              <w:rPr>
                <w:color w:val="002060"/>
              </w:rPr>
            </w:pPr>
            <w:r w:rsidRPr="00893D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7AF05" w14:textId="77777777" w:rsidR="00A34004" w:rsidRPr="00893DC5" w:rsidRDefault="00A34004" w:rsidP="006E58E4">
            <w:pPr>
              <w:pStyle w:val="headertabella0"/>
              <w:rPr>
                <w:color w:val="002060"/>
              </w:rPr>
            </w:pPr>
            <w:r w:rsidRPr="00893D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22144" w14:textId="77777777" w:rsidR="00A34004" w:rsidRPr="00893DC5" w:rsidRDefault="00A34004" w:rsidP="006E58E4">
            <w:pPr>
              <w:pStyle w:val="headertabella0"/>
              <w:rPr>
                <w:color w:val="002060"/>
              </w:rPr>
            </w:pPr>
            <w:r w:rsidRPr="00893D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30E5C" w14:textId="77777777" w:rsidR="00A34004" w:rsidRPr="00893DC5" w:rsidRDefault="00A34004" w:rsidP="006E58E4">
            <w:pPr>
              <w:pStyle w:val="headertabella0"/>
              <w:rPr>
                <w:color w:val="002060"/>
              </w:rPr>
            </w:pPr>
            <w:r w:rsidRPr="00893D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C566" w14:textId="77777777" w:rsidR="00A34004" w:rsidRPr="00893DC5" w:rsidRDefault="00A34004" w:rsidP="006E58E4">
            <w:pPr>
              <w:pStyle w:val="headertabella0"/>
              <w:rPr>
                <w:color w:val="002060"/>
              </w:rPr>
            </w:pPr>
            <w:r w:rsidRPr="00893D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3BC10" w14:textId="77777777" w:rsidR="00A34004" w:rsidRPr="00893DC5" w:rsidRDefault="00A34004" w:rsidP="006E58E4">
            <w:pPr>
              <w:pStyle w:val="headertabella0"/>
              <w:rPr>
                <w:color w:val="002060"/>
              </w:rPr>
            </w:pPr>
            <w:r w:rsidRPr="00893DC5">
              <w:rPr>
                <w:color w:val="002060"/>
              </w:rPr>
              <w:t>PE</w:t>
            </w:r>
          </w:p>
        </w:tc>
      </w:tr>
      <w:tr w:rsidR="00A34004" w:rsidRPr="00893DC5" w14:paraId="3B15392E"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92F2C3" w14:textId="77777777" w:rsidR="00A34004" w:rsidRPr="00893DC5" w:rsidRDefault="00A34004" w:rsidP="006E58E4">
            <w:pPr>
              <w:pStyle w:val="rowtabella0"/>
              <w:rPr>
                <w:color w:val="002060"/>
              </w:rPr>
            </w:pPr>
            <w:r w:rsidRPr="00893DC5">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CD53" w14:textId="77777777" w:rsidR="00A34004" w:rsidRPr="00893DC5" w:rsidRDefault="00A34004" w:rsidP="006E58E4">
            <w:pPr>
              <w:pStyle w:val="rowtabella0"/>
              <w:jc w:val="center"/>
              <w:rPr>
                <w:color w:val="002060"/>
              </w:rPr>
            </w:pPr>
            <w:r w:rsidRPr="00893DC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C29E"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FC98"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11ADA"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E98C"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7D38" w14:textId="77777777" w:rsidR="00A34004" w:rsidRPr="00893DC5" w:rsidRDefault="00A34004" w:rsidP="006E58E4">
            <w:pPr>
              <w:pStyle w:val="rowtabella0"/>
              <w:jc w:val="center"/>
              <w:rPr>
                <w:color w:val="002060"/>
              </w:rPr>
            </w:pPr>
            <w:r w:rsidRPr="00893DC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3B39E" w14:textId="77777777" w:rsidR="00A34004" w:rsidRPr="00893DC5" w:rsidRDefault="00A34004" w:rsidP="006E58E4">
            <w:pPr>
              <w:pStyle w:val="rowtabella0"/>
              <w:jc w:val="center"/>
              <w:rPr>
                <w:color w:val="002060"/>
              </w:rPr>
            </w:pPr>
            <w:r w:rsidRPr="00893DC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B247" w14:textId="77777777" w:rsidR="00A34004" w:rsidRPr="00893DC5" w:rsidRDefault="00A34004" w:rsidP="006E58E4">
            <w:pPr>
              <w:pStyle w:val="rowtabella0"/>
              <w:jc w:val="center"/>
              <w:rPr>
                <w:color w:val="002060"/>
              </w:rPr>
            </w:pPr>
            <w:r w:rsidRPr="00893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A2DA0" w14:textId="77777777" w:rsidR="00A34004" w:rsidRPr="00893DC5" w:rsidRDefault="00A34004" w:rsidP="006E58E4">
            <w:pPr>
              <w:pStyle w:val="rowtabella0"/>
              <w:jc w:val="center"/>
              <w:rPr>
                <w:color w:val="002060"/>
              </w:rPr>
            </w:pPr>
            <w:r w:rsidRPr="00893DC5">
              <w:rPr>
                <w:color w:val="002060"/>
              </w:rPr>
              <w:t>0</w:t>
            </w:r>
          </w:p>
        </w:tc>
      </w:tr>
      <w:tr w:rsidR="00A34004" w:rsidRPr="00893DC5" w14:paraId="6993430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F5C53" w14:textId="77777777" w:rsidR="00A34004" w:rsidRPr="00893DC5" w:rsidRDefault="00A34004" w:rsidP="006E58E4">
            <w:pPr>
              <w:pStyle w:val="rowtabella0"/>
              <w:rPr>
                <w:color w:val="002060"/>
              </w:rPr>
            </w:pPr>
            <w:r w:rsidRPr="00893DC5">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A1FC" w14:textId="77777777" w:rsidR="00A34004" w:rsidRPr="00893DC5" w:rsidRDefault="00A34004" w:rsidP="006E58E4">
            <w:pPr>
              <w:pStyle w:val="rowtabella0"/>
              <w:jc w:val="center"/>
              <w:rPr>
                <w:color w:val="002060"/>
              </w:rPr>
            </w:pPr>
            <w:r w:rsidRPr="00893D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257A"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8692"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D734A"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DF70"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816A" w14:textId="77777777" w:rsidR="00A34004" w:rsidRPr="00893DC5" w:rsidRDefault="00A34004" w:rsidP="006E58E4">
            <w:pPr>
              <w:pStyle w:val="rowtabella0"/>
              <w:jc w:val="center"/>
              <w:rPr>
                <w:color w:val="002060"/>
              </w:rPr>
            </w:pPr>
            <w:r w:rsidRPr="00893DC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7C0E" w14:textId="77777777" w:rsidR="00A34004" w:rsidRPr="00893DC5" w:rsidRDefault="00A34004" w:rsidP="006E58E4">
            <w:pPr>
              <w:pStyle w:val="rowtabella0"/>
              <w:jc w:val="center"/>
              <w:rPr>
                <w:color w:val="002060"/>
              </w:rPr>
            </w:pPr>
            <w:r w:rsidRPr="00893DC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4CF92" w14:textId="77777777" w:rsidR="00A34004" w:rsidRPr="00893DC5" w:rsidRDefault="00A34004" w:rsidP="006E58E4">
            <w:pPr>
              <w:pStyle w:val="rowtabella0"/>
              <w:jc w:val="center"/>
              <w:rPr>
                <w:color w:val="002060"/>
              </w:rPr>
            </w:pPr>
            <w:r w:rsidRPr="00893D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BED80" w14:textId="77777777" w:rsidR="00A34004" w:rsidRPr="00893DC5" w:rsidRDefault="00A34004" w:rsidP="006E58E4">
            <w:pPr>
              <w:pStyle w:val="rowtabella0"/>
              <w:jc w:val="center"/>
              <w:rPr>
                <w:color w:val="002060"/>
              </w:rPr>
            </w:pPr>
            <w:r w:rsidRPr="00893DC5">
              <w:rPr>
                <w:color w:val="002060"/>
              </w:rPr>
              <w:t>0</w:t>
            </w:r>
          </w:p>
        </w:tc>
      </w:tr>
      <w:tr w:rsidR="00A34004" w:rsidRPr="00893DC5" w14:paraId="7F63648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05E14" w14:textId="77777777" w:rsidR="00A34004" w:rsidRPr="00893DC5" w:rsidRDefault="00A34004" w:rsidP="006E58E4">
            <w:pPr>
              <w:pStyle w:val="rowtabella0"/>
              <w:rPr>
                <w:color w:val="002060"/>
              </w:rPr>
            </w:pPr>
            <w:r w:rsidRPr="00893DC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17FB" w14:textId="77777777" w:rsidR="00A34004" w:rsidRPr="00893DC5" w:rsidRDefault="00A34004" w:rsidP="006E58E4">
            <w:pPr>
              <w:pStyle w:val="rowtabella0"/>
              <w:jc w:val="center"/>
              <w:rPr>
                <w:color w:val="002060"/>
              </w:rPr>
            </w:pPr>
            <w:r w:rsidRPr="00893D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D58C"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1BC6"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5273"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4BF40"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B9F0" w14:textId="77777777" w:rsidR="00A34004" w:rsidRPr="00893DC5" w:rsidRDefault="00A34004" w:rsidP="006E58E4">
            <w:pPr>
              <w:pStyle w:val="rowtabella0"/>
              <w:jc w:val="center"/>
              <w:rPr>
                <w:color w:val="002060"/>
              </w:rPr>
            </w:pPr>
            <w:r w:rsidRPr="00893DC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1529" w14:textId="77777777" w:rsidR="00A34004" w:rsidRPr="00893DC5" w:rsidRDefault="00A34004" w:rsidP="006E58E4">
            <w:pPr>
              <w:pStyle w:val="rowtabella0"/>
              <w:jc w:val="center"/>
              <w:rPr>
                <w:color w:val="002060"/>
              </w:rPr>
            </w:pPr>
            <w:r w:rsidRPr="00893DC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B22A" w14:textId="77777777" w:rsidR="00A34004" w:rsidRPr="00893DC5" w:rsidRDefault="00A34004" w:rsidP="006E58E4">
            <w:pPr>
              <w:pStyle w:val="rowtabella0"/>
              <w:jc w:val="center"/>
              <w:rPr>
                <w:color w:val="002060"/>
              </w:rPr>
            </w:pPr>
            <w:r w:rsidRPr="00893D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E13B" w14:textId="77777777" w:rsidR="00A34004" w:rsidRPr="00893DC5" w:rsidRDefault="00A34004" w:rsidP="006E58E4">
            <w:pPr>
              <w:pStyle w:val="rowtabella0"/>
              <w:jc w:val="center"/>
              <w:rPr>
                <w:color w:val="002060"/>
              </w:rPr>
            </w:pPr>
            <w:r w:rsidRPr="00893DC5">
              <w:rPr>
                <w:color w:val="002060"/>
              </w:rPr>
              <w:t>0</w:t>
            </w:r>
          </w:p>
        </w:tc>
      </w:tr>
      <w:tr w:rsidR="00A34004" w:rsidRPr="00893DC5" w14:paraId="4E9798A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495EA" w14:textId="77777777" w:rsidR="00A34004" w:rsidRPr="00893DC5" w:rsidRDefault="00A34004" w:rsidP="006E58E4">
            <w:pPr>
              <w:pStyle w:val="rowtabella0"/>
              <w:rPr>
                <w:color w:val="002060"/>
              </w:rPr>
            </w:pPr>
            <w:r w:rsidRPr="00893DC5">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0A0C" w14:textId="77777777" w:rsidR="00A34004" w:rsidRPr="00893DC5" w:rsidRDefault="00A34004" w:rsidP="006E58E4">
            <w:pPr>
              <w:pStyle w:val="rowtabella0"/>
              <w:jc w:val="center"/>
              <w:rPr>
                <w:color w:val="002060"/>
              </w:rPr>
            </w:pPr>
            <w:r w:rsidRPr="00893DC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6589D"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21E1"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79F9"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2763"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EA51" w14:textId="77777777" w:rsidR="00A34004" w:rsidRPr="00893DC5" w:rsidRDefault="00A34004" w:rsidP="006E58E4">
            <w:pPr>
              <w:pStyle w:val="rowtabella0"/>
              <w:jc w:val="center"/>
              <w:rPr>
                <w:color w:val="002060"/>
              </w:rPr>
            </w:pPr>
            <w:r w:rsidRPr="00893DC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E7E4" w14:textId="77777777" w:rsidR="00A34004" w:rsidRPr="00893DC5" w:rsidRDefault="00A34004" w:rsidP="006E58E4">
            <w:pPr>
              <w:pStyle w:val="rowtabella0"/>
              <w:jc w:val="center"/>
              <w:rPr>
                <w:color w:val="002060"/>
              </w:rPr>
            </w:pPr>
            <w:r w:rsidRPr="00893DC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ACDBA" w14:textId="77777777" w:rsidR="00A34004" w:rsidRPr="00893DC5" w:rsidRDefault="00A34004" w:rsidP="006E58E4">
            <w:pPr>
              <w:pStyle w:val="rowtabella0"/>
              <w:jc w:val="center"/>
              <w:rPr>
                <w:color w:val="002060"/>
              </w:rPr>
            </w:pPr>
            <w:r w:rsidRPr="00893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1F60" w14:textId="77777777" w:rsidR="00A34004" w:rsidRPr="00893DC5" w:rsidRDefault="00A34004" w:rsidP="006E58E4">
            <w:pPr>
              <w:pStyle w:val="rowtabella0"/>
              <w:jc w:val="center"/>
              <w:rPr>
                <w:color w:val="002060"/>
              </w:rPr>
            </w:pPr>
            <w:r w:rsidRPr="00893DC5">
              <w:rPr>
                <w:color w:val="002060"/>
              </w:rPr>
              <w:t>0</w:t>
            </w:r>
          </w:p>
        </w:tc>
      </w:tr>
      <w:tr w:rsidR="00A34004" w:rsidRPr="00893DC5" w14:paraId="25565453"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89617" w14:textId="77777777" w:rsidR="00A34004" w:rsidRPr="00893DC5" w:rsidRDefault="00A34004" w:rsidP="006E58E4">
            <w:pPr>
              <w:pStyle w:val="rowtabella0"/>
              <w:rPr>
                <w:color w:val="002060"/>
              </w:rPr>
            </w:pPr>
            <w:r w:rsidRPr="00893DC5">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2AC26" w14:textId="77777777" w:rsidR="00A34004" w:rsidRPr="00893DC5" w:rsidRDefault="00A34004" w:rsidP="006E58E4">
            <w:pPr>
              <w:pStyle w:val="rowtabella0"/>
              <w:jc w:val="center"/>
              <w:rPr>
                <w:color w:val="002060"/>
              </w:rPr>
            </w:pPr>
            <w:r w:rsidRPr="00893D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05B2"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59F9"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E9D44"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248D" w14:textId="77777777" w:rsidR="00A34004" w:rsidRPr="00893DC5" w:rsidRDefault="00A34004" w:rsidP="006E58E4">
            <w:pPr>
              <w:pStyle w:val="rowtabella0"/>
              <w:jc w:val="center"/>
              <w:rPr>
                <w:color w:val="002060"/>
              </w:rPr>
            </w:pPr>
            <w:r w:rsidRPr="00893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0FCF" w14:textId="77777777" w:rsidR="00A34004" w:rsidRPr="00893DC5" w:rsidRDefault="00A34004" w:rsidP="006E58E4">
            <w:pPr>
              <w:pStyle w:val="rowtabella0"/>
              <w:jc w:val="center"/>
              <w:rPr>
                <w:color w:val="002060"/>
              </w:rPr>
            </w:pPr>
            <w:r w:rsidRPr="00893DC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6930" w14:textId="77777777" w:rsidR="00A34004" w:rsidRPr="00893DC5" w:rsidRDefault="00A34004" w:rsidP="006E58E4">
            <w:pPr>
              <w:pStyle w:val="rowtabella0"/>
              <w:jc w:val="center"/>
              <w:rPr>
                <w:color w:val="002060"/>
              </w:rPr>
            </w:pPr>
            <w:r w:rsidRPr="00893DC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5358"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42905" w14:textId="77777777" w:rsidR="00A34004" w:rsidRPr="00893DC5" w:rsidRDefault="00A34004" w:rsidP="006E58E4">
            <w:pPr>
              <w:pStyle w:val="rowtabella0"/>
              <w:jc w:val="center"/>
              <w:rPr>
                <w:color w:val="002060"/>
              </w:rPr>
            </w:pPr>
            <w:r w:rsidRPr="00893DC5">
              <w:rPr>
                <w:color w:val="002060"/>
              </w:rPr>
              <w:t>0</w:t>
            </w:r>
          </w:p>
        </w:tc>
      </w:tr>
      <w:tr w:rsidR="00A34004" w:rsidRPr="00893DC5" w14:paraId="74484151"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DADC5" w14:textId="77777777" w:rsidR="00A34004" w:rsidRPr="00893DC5" w:rsidRDefault="00A34004" w:rsidP="006E58E4">
            <w:pPr>
              <w:pStyle w:val="rowtabella0"/>
              <w:rPr>
                <w:color w:val="002060"/>
              </w:rPr>
            </w:pPr>
            <w:r w:rsidRPr="00893DC5">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0528E" w14:textId="77777777" w:rsidR="00A34004" w:rsidRPr="00893DC5" w:rsidRDefault="00A34004" w:rsidP="006E58E4">
            <w:pPr>
              <w:pStyle w:val="rowtabella0"/>
              <w:jc w:val="center"/>
              <w:rPr>
                <w:color w:val="002060"/>
              </w:rPr>
            </w:pPr>
            <w:r w:rsidRPr="00893D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F252"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BFA5F"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EC65"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CF63"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C3A3" w14:textId="77777777" w:rsidR="00A34004" w:rsidRPr="00893DC5" w:rsidRDefault="00A34004" w:rsidP="006E58E4">
            <w:pPr>
              <w:pStyle w:val="rowtabella0"/>
              <w:jc w:val="center"/>
              <w:rPr>
                <w:color w:val="002060"/>
              </w:rPr>
            </w:pPr>
            <w:r w:rsidRPr="00893DC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F004E" w14:textId="77777777" w:rsidR="00A34004" w:rsidRPr="00893DC5" w:rsidRDefault="00A34004" w:rsidP="006E58E4">
            <w:pPr>
              <w:pStyle w:val="rowtabella0"/>
              <w:jc w:val="center"/>
              <w:rPr>
                <w:color w:val="002060"/>
              </w:rPr>
            </w:pPr>
            <w:r w:rsidRPr="00893DC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BA419"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455A" w14:textId="77777777" w:rsidR="00A34004" w:rsidRPr="00893DC5" w:rsidRDefault="00A34004" w:rsidP="006E58E4">
            <w:pPr>
              <w:pStyle w:val="rowtabella0"/>
              <w:jc w:val="center"/>
              <w:rPr>
                <w:color w:val="002060"/>
              </w:rPr>
            </w:pPr>
            <w:r w:rsidRPr="00893DC5">
              <w:rPr>
                <w:color w:val="002060"/>
              </w:rPr>
              <w:t>0</w:t>
            </w:r>
          </w:p>
        </w:tc>
      </w:tr>
      <w:tr w:rsidR="00A34004" w:rsidRPr="00893DC5" w14:paraId="3902E55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EC667" w14:textId="77777777" w:rsidR="00A34004" w:rsidRPr="00893DC5" w:rsidRDefault="00A34004" w:rsidP="006E58E4">
            <w:pPr>
              <w:pStyle w:val="rowtabella0"/>
              <w:rPr>
                <w:color w:val="002060"/>
              </w:rPr>
            </w:pPr>
            <w:r w:rsidRPr="00893DC5">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E0834" w14:textId="77777777" w:rsidR="00A34004" w:rsidRPr="00893DC5" w:rsidRDefault="00A34004" w:rsidP="006E58E4">
            <w:pPr>
              <w:pStyle w:val="rowtabella0"/>
              <w:jc w:val="center"/>
              <w:rPr>
                <w:color w:val="002060"/>
              </w:rPr>
            </w:pPr>
            <w:r w:rsidRPr="00893D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81DD"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E65C"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208E"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A5DB"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973DC" w14:textId="77777777" w:rsidR="00A34004" w:rsidRPr="00893DC5" w:rsidRDefault="00A34004" w:rsidP="006E58E4">
            <w:pPr>
              <w:pStyle w:val="rowtabella0"/>
              <w:jc w:val="center"/>
              <w:rPr>
                <w:color w:val="002060"/>
              </w:rPr>
            </w:pPr>
            <w:r w:rsidRPr="00893DC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ACB1" w14:textId="77777777" w:rsidR="00A34004" w:rsidRPr="00893DC5" w:rsidRDefault="00A34004" w:rsidP="006E58E4">
            <w:pPr>
              <w:pStyle w:val="rowtabella0"/>
              <w:jc w:val="center"/>
              <w:rPr>
                <w:color w:val="002060"/>
              </w:rPr>
            </w:pPr>
            <w:r w:rsidRPr="00893DC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3E01D" w14:textId="77777777" w:rsidR="00A34004" w:rsidRPr="00893DC5" w:rsidRDefault="00A34004" w:rsidP="006E58E4">
            <w:pPr>
              <w:pStyle w:val="rowtabella0"/>
              <w:jc w:val="center"/>
              <w:rPr>
                <w:color w:val="002060"/>
              </w:rPr>
            </w:pPr>
            <w:r w:rsidRPr="00893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7BE6" w14:textId="77777777" w:rsidR="00A34004" w:rsidRPr="00893DC5" w:rsidRDefault="00A34004" w:rsidP="006E58E4">
            <w:pPr>
              <w:pStyle w:val="rowtabella0"/>
              <w:jc w:val="center"/>
              <w:rPr>
                <w:color w:val="002060"/>
              </w:rPr>
            </w:pPr>
            <w:r w:rsidRPr="00893DC5">
              <w:rPr>
                <w:color w:val="002060"/>
              </w:rPr>
              <w:t>0</w:t>
            </w:r>
          </w:p>
        </w:tc>
      </w:tr>
      <w:tr w:rsidR="00A34004" w:rsidRPr="00893DC5" w14:paraId="323FF932"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5430D" w14:textId="77777777" w:rsidR="00A34004" w:rsidRPr="00893DC5" w:rsidRDefault="00A34004" w:rsidP="006E58E4">
            <w:pPr>
              <w:pStyle w:val="rowtabella0"/>
              <w:rPr>
                <w:color w:val="002060"/>
              </w:rPr>
            </w:pPr>
            <w:r w:rsidRPr="00893DC5">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1AA6" w14:textId="77777777" w:rsidR="00A34004" w:rsidRPr="00893DC5" w:rsidRDefault="00A34004" w:rsidP="006E58E4">
            <w:pPr>
              <w:pStyle w:val="rowtabella0"/>
              <w:jc w:val="center"/>
              <w:rPr>
                <w:color w:val="002060"/>
              </w:rPr>
            </w:pPr>
            <w:r w:rsidRPr="00893D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0C60"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8FF3" w14:textId="77777777" w:rsidR="00A34004" w:rsidRPr="00893DC5" w:rsidRDefault="00A34004" w:rsidP="006E58E4">
            <w:pPr>
              <w:pStyle w:val="rowtabella0"/>
              <w:jc w:val="center"/>
              <w:rPr>
                <w:color w:val="002060"/>
              </w:rPr>
            </w:pPr>
            <w:r w:rsidRPr="00893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2549"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62A59"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38773" w14:textId="77777777" w:rsidR="00A34004" w:rsidRPr="00893DC5" w:rsidRDefault="00A34004" w:rsidP="006E58E4">
            <w:pPr>
              <w:pStyle w:val="rowtabella0"/>
              <w:jc w:val="center"/>
              <w:rPr>
                <w:color w:val="002060"/>
              </w:rPr>
            </w:pPr>
            <w:r w:rsidRPr="00893DC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2EED" w14:textId="77777777" w:rsidR="00A34004" w:rsidRPr="00893DC5" w:rsidRDefault="00A34004" w:rsidP="006E58E4">
            <w:pPr>
              <w:pStyle w:val="rowtabella0"/>
              <w:jc w:val="center"/>
              <w:rPr>
                <w:color w:val="002060"/>
              </w:rPr>
            </w:pPr>
            <w:r w:rsidRPr="00893DC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2686"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38FC9" w14:textId="77777777" w:rsidR="00A34004" w:rsidRPr="00893DC5" w:rsidRDefault="00A34004" w:rsidP="006E58E4">
            <w:pPr>
              <w:pStyle w:val="rowtabella0"/>
              <w:jc w:val="center"/>
              <w:rPr>
                <w:color w:val="002060"/>
              </w:rPr>
            </w:pPr>
            <w:r w:rsidRPr="00893DC5">
              <w:rPr>
                <w:color w:val="002060"/>
              </w:rPr>
              <w:t>0</w:t>
            </w:r>
          </w:p>
        </w:tc>
      </w:tr>
      <w:tr w:rsidR="00A34004" w:rsidRPr="00893DC5" w14:paraId="51A1E27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7D193" w14:textId="77777777" w:rsidR="00A34004" w:rsidRPr="00893DC5" w:rsidRDefault="00A34004" w:rsidP="006E58E4">
            <w:pPr>
              <w:pStyle w:val="rowtabella0"/>
              <w:rPr>
                <w:color w:val="002060"/>
              </w:rPr>
            </w:pPr>
            <w:r w:rsidRPr="00893DC5">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C925" w14:textId="77777777" w:rsidR="00A34004" w:rsidRPr="00893DC5" w:rsidRDefault="00A34004" w:rsidP="006E58E4">
            <w:pPr>
              <w:pStyle w:val="rowtabella0"/>
              <w:jc w:val="center"/>
              <w:rPr>
                <w:color w:val="002060"/>
              </w:rPr>
            </w:pPr>
            <w:r w:rsidRPr="00893D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7AFD"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2124"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24C3"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4001" w14:textId="77777777" w:rsidR="00A34004" w:rsidRPr="00893DC5" w:rsidRDefault="00A34004" w:rsidP="006E58E4">
            <w:pPr>
              <w:pStyle w:val="rowtabella0"/>
              <w:jc w:val="center"/>
              <w:rPr>
                <w:color w:val="002060"/>
              </w:rPr>
            </w:pPr>
            <w:r w:rsidRPr="00893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472C" w14:textId="77777777" w:rsidR="00A34004" w:rsidRPr="00893DC5" w:rsidRDefault="00A34004" w:rsidP="006E58E4">
            <w:pPr>
              <w:pStyle w:val="rowtabella0"/>
              <w:jc w:val="center"/>
              <w:rPr>
                <w:color w:val="002060"/>
              </w:rPr>
            </w:pPr>
            <w:r w:rsidRPr="00893DC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5308A" w14:textId="77777777" w:rsidR="00A34004" w:rsidRPr="00893DC5" w:rsidRDefault="00A34004" w:rsidP="006E58E4">
            <w:pPr>
              <w:pStyle w:val="rowtabella0"/>
              <w:jc w:val="center"/>
              <w:rPr>
                <w:color w:val="002060"/>
              </w:rPr>
            </w:pPr>
            <w:r w:rsidRPr="00893DC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D189"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3F79" w14:textId="77777777" w:rsidR="00A34004" w:rsidRPr="00893DC5" w:rsidRDefault="00A34004" w:rsidP="006E58E4">
            <w:pPr>
              <w:pStyle w:val="rowtabella0"/>
              <w:jc w:val="center"/>
              <w:rPr>
                <w:color w:val="002060"/>
              </w:rPr>
            </w:pPr>
            <w:r w:rsidRPr="00893DC5">
              <w:rPr>
                <w:color w:val="002060"/>
              </w:rPr>
              <w:t>0</w:t>
            </w:r>
          </w:p>
        </w:tc>
      </w:tr>
      <w:tr w:rsidR="00A34004" w:rsidRPr="00893DC5" w14:paraId="29BD3B62"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9E372" w14:textId="77777777" w:rsidR="00A34004" w:rsidRPr="00893DC5" w:rsidRDefault="00A34004" w:rsidP="006E58E4">
            <w:pPr>
              <w:pStyle w:val="rowtabella0"/>
              <w:rPr>
                <w:color w:val="002060"/>
                <w:lang w:val="es-ES"/>
              </w:rPr>
            </w:pPr>
            <w:r w:rsidRPr="00893DC5">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75BB0" w14:textId="77777777" w:rsidR="00A34004" w:rsidRPr="00893DC5" w:rsidRDefault="00A34004" w:rsidP="006E58E4">
            <w:pPr>
              <w:pStyle w:val="rowtabella0"/>
              <w:jc w:val="center"/>
              <w:rPr>
                <w:color w:val="002060"/>
              </w:rPr>
            </w:pPr>
            <w:r w:rsidRPr="00893D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4F85"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8054" w14:textId="77777777" w:rsidR="00A34004" w:rsidRPr="00893DC5" w:rsidRDefault="00A34004" w:rsidP="006E58E4">
            <w:pPr>
              <w:pStyle w:val="rowtabella0"/>
              <w:jc w:val="center"/>
              <w:rPr>
                <w:color w:val="002060"/>
              </w:rPr>
            </w:pPr>
            <w:r w:rsidRPr="00893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D647"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C51BD"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815F" w14:textId="77777777" w:rsidR="00A34004" w:rsidRPr="00893DC5" w:rsidRDefault="00A34004" w:rsidP="006E58E4">
            <w:pPr>
              <w:pStyle w:val="rowtabella0"/>
              <w:jc w:val="center"/>
              <w:rPr>
                <w:color w:val="002060"/>
              </w:rPr>
            </w:pPr>
            <w:r w:rsidRPr="00893DC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FED1" w14:textId="77777777" w:rsidR="00A34004" w:rsidRPr="00893DC5" w:rsidRDefault="00A34004" w:rsidP="006E58E4">
            <w:pPr>
              <w:pStyle w:val="rowtabella0"/>
              <w:jc w:val="center"/>
              <w:rPr>
                <w:color w:val="002060"/>
              </w:rPr>
            </w:pPr>
            <w:r w:rsidRPr="00893DC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76195" w14:textId="77777777" w:rsidR="00A34004" w:rsidRPr="00893DC5" w:rsidRDefault="00A34004" w:rsidP="006E58E4">
            <w:pPr>
              <w:pStyle w:val="rowtabella0"/>
              <w:jc w:val="center"/>
              <w:rPr>
                <w:color w:val="002060"/>
              </w:rPr>
            </w:pPr>
            <w:r w:rsidRPr="00893DC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759D0" w14:textId="77777777" w:rsidR="00A34004" w:rsidRPr="00893DC5" w:rsidRDefault="00A34004" w:rsidP="006E58E4">
            <w:pPr>
              <w:pStyle w:val="rowtabella0"/>
              <w:jc w:val="center"/>
              <w:rPr>
                <w:color w:val="002060"/>
              </w:rPr>
            </w:pPr>
            <w:r w:rsidRPr="00893DC5">
              <w:rPr>
                <w:color w:val="002060"/>
              </w:rPr>
              <w:t>0</w:t>
            </w:r>
          </w:p>
        </w:tc>
      </w:tr>
      <w:tr w:rsidR="00A34004" w:rsidRPr="00893DC5" w14:paraId="773517E3"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9BE8A1" w14:textId="77777777" w:rsidR="00A34004" w:rsidRPr="00893DC5" w:rsidRDefault="00A34004" w:rsidP="006E58E4">
            <w:pPr>
              <w:pStyle w:val="rowtabella0"/>
              <w:rPr>
                <w:color w:val="002060"/>
              </w:rPr>
            </w:pPr>
            <w:r w:rsidRPr="00893DC5">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5404" w14:textId="77777777" w:rsidR="00A34004" w:rsidRPr="00893DC5" w:rsidRDefault="00A34004" w:rsidP="006E58E4">
            <w:pPr>
              <w:pStyle w:val="rowtabella0"/>
              <w:jc w:val="center"/>
              <w:rPr>
                <w:color w:val="002060"/>
              </w:rPr>
            </w:pPr>
            <w:r w:rsidRPr="00893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C3AB"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4306" w14:textId="77777777" w:rsidR="00A34004" w:rsidRPr="00893DC5" w:rsidRDefault="00A34004" w:rsidP="006E58E4">
            <w:pPr>
              <w:pStyle w:val="rowtabella0"/>
              <w:jc w:val="center"/>
              <w:rPr>
                <w:color w:val="002060"/>
              </w:rPr>
            </w:pPr>
            <w:r w:rsidRPr="00893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E1719" w14:textId="77777777" w:rsidR="00A34004" w:rsidRPr="00893DC5" w:rsidRDefault="00A34004" w:rsidP="006E58E4">
            <w:pPr>
              <w:pStyle w:val="rowtabella0"/>
              <w:jc w:val="center"/>
              <w:rPr>
                <w:color w:val="002060"/>
              </w:rPr>
            </w:pPr>
            <w:r w:rsidRPr="00893D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CC5D" w14:textId="77777777" w:rsidR="00A34004" w:rsidRPr="00893DC5" w:rsidRDefault="00A34004" w:rsidP="006E58E4">
            <w:pPr>
              <w:pStyle w:val="rowtabella0"/>
              <w:jc w:val="center"/>
              <w:rPr>
                <w:color w:val="002060"/>
              </w:rPr>
            </w:pPr>
            <w:r w:rsidRPr="00893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BAB2" w14:textId="77777777" w:rsidR="00A34004" w:rsidRPr="00893DC5" w:rsidRDefault="00A34004" w:rsidP="006E58E4">
            <w:pPr>
              <w:pStyle w:val="rowtabella0"/>
              <w:jc w:val="center"/>
              <w:rPr>
                <w:color w:val="002060"/>
              </w:rPr>
            </w:pPr>
            <w:r w:rsidRPr="00893DC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E6E6" w14:textId="77777777" w:rsidR="00A34004" w:rsidRPr="00893DC5" w:rsidRDefault="00A34004" w:rsidP="006E58E4">
            <w:pPr>
              <w:pStyle w:val="rowtabella0"/>
              <w:jc w:val="center"/>
              <w:rPr>
                <w:color w:val="002060"/>
              </w:rPr>
            </w:pPr>
            <w:r w:rsidRPr="00893DC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F427" w14:textId="77777777" w:rsidR="00A34004" w:rsidRPr="00893DC5" w:rsidRDefault="00A34004" w:rsidP="006E58E4">
            <w:pPr>
              <w:pStyle w:val="rowtabella0"/>
              <w:jc w:val="center"/>
              <w:rPr>
                <w:color w:val="002060"/>
              </w:rPr>
            </w:pPr>
            <w:r w:rsidRPr="00893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B338B" w14:textId="77777777" w:rsidR="00A34004" w:rsidRPr="00893DC5" w:rsidRDefault="00A34004" w:rsidP="006E58E4">
            <w:pPr>
              <w:pStyle w:val="rowtabella0"/>
              <w:jc w:val="center"/>
              <w:rPr>
                <w:color w:val="002060"/>
              </w:rPr>
            </w:pPr>
            <w:r w:rsidRPr="00893DC5">
              <w:rPr>
                <w:color w:val="002060"/>
              </w:rPr>
              <w:t>0</w:t>
            </w:r>
          </w:p>
        </w:tc>
      </w:tr>
      <w:tr w:rsidR="00A34004" w:rsidRPr="00893DC5" w14:paraId="19358A44"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E248BD" w14:textId="77777777" w:rsidR="00A34004" w:rsidRPr="00893DC5" w:rsidRDefault="00A34004" w:rsidP="006E58E4">
            <w:pPr>
              <w:pStyle w:val="breakline"/>
              <w:rPr>
                <w:rFonts w:ascii="Arial" w:eastAsiaTheme="minorEastAsia" w:hAnsi="Arial" w:cs="Arial"/>
                <w:color w:val="002060"/>
              </w:rPr>
            </w:pPr>
            <w:r w:rsidRPr="00893DC5">
              <w:rPr>
                <w:rFonts w:ascii="Arial" w:hAnsi="Arial" w:cs="Arial"/>
                <w:color w:val="002060"/>
              </w:rPr>
              <w:t>POL. CSI STELLA A.S.D. – seconda squadra Under 21 –</w:t>
            </w:r>
          </w:p>
          <w:p w14:paraId="660D5C71" w14:textId="77777777" w:rsidR="00A34004" w:rsidRPr="00893DC5" w:rsidRDefault="00A34004" w:rsidP="006E58E4">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3677" w14:textId="77777777" w:rsidR="00A34004" w:rsidRPr="00893DC5" w:rsidRDefault="00A34004" w:rsidP="006E58E4">
            <w:pPr>
              <w:pStyle w:val="rowtabella0"/>
              <w:jc w:val="center"/>
              <w:rPr>
                <w:color w:val="002060"/>
              </w:rPr>
            </w:pPr>
            <w:r w:rsidRPr="00893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3DCA" w14:textId="77777777" w:rsidR="00A34004" w:rsidRPr="00893DC5" w:rsidRDefault="00A34004" w:rsidP="006E58E4">
            <w:pPr>
              <w:pStyle w:val="rowtabella0"/>
              <w:jc w:val="center"/>
              <w:rPr>
                <w:color w:val="002060"/>
              </w:rPr>
            </w:pPr>
            <w:r w:rsidRPr="00893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1798" w14:textId="77777777" w:rsidR="00A34004" w:rsidRPr="00893DC5" w:rsidRDefault="00A34004" w:rsidP="006E58E4">
            <w:pPr>
              <w:pStyle w:val="rowtabella0"/>
              <w:jc w:val="center"/>
              <w:rPr>
                <w:color w:val="002060"/>
              </w:rPr>
            </w:pPr>
            <w:r w:rsidRPr="00893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F850" w14:textId="77777777" w:rsidR="00A34004" w:rsidRPr="00893DC5" w:rsidRDefault="00A34004" w:rsidP="006E58E4">
            <w:pPr>
              <w:pStyle w:val="rowtabella0"/>
              <w:jc w:val="center"/>
              <w:rPr>
                <w:color w:val="002060"/>
              </w:rPr>
            </w:pPr>
            <w:r w:rsidRPr="00893D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FA98" w14:textId="77777777" w:rsidR="00A34004" w:rsidRPr="00893DC5" w:rsidRDefault="00A34004" w:rsidP="006E58E4">
            <w:pPr>
              <w:pStyle w:val="rowtabella0"/>
              <w:jc w:val="center"/>
              <w:rPr>
                <w:color w:val="002060"/>
              </w:rPr>
            </w:pPr>
            <w:r w:rsidRPr="00893D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516A" w14:textId="77777777" w:rsidR="00A34004" w:rsidRPr="00893DC5" w:rsidRDefault="00A34004" w:rsidP="006E58E4">
            <w:pPr>
              <w:pStyle w:val="rowtabella0"/>
              <w:jc w:val="center"/>
              <w:rPr>
                <w:color w:val="002060"/>
              </w:rPr>
            </w:pPr>
            <w:r w:rsidRPr="00893DC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3230" w14:textId="77777777" w:rsidR="00A34004" w:rsidRPr="00893DC5" w:rsidRDefault="00A34004" w:rsidP="006E58E4">
            <w:pPr>
              <w:pStyle w:val="rowtabella0"/>
              <w:jc w:val="center"/>
              <w:rPr>
                <w:color w:val="002060"/>
              </w:rPr>
            </w:pPr>
            <w:r w:rsidRPr="00893DC5">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3DBE" w14:textId="77777777" w:rsidR="00A34004" w:rsidRPr="00893DC5" w:rsidRDefault="00A34004" w:rsidP="006E58E4">
            <w:pPr>
              <w:pStyle w:val="rowtabella0"/>
              <w:jc w:val="center"/>
              <w:rPr>
                <w:color w:val="002060"/>
              </w:rPr>
            </w:pPr>
            <w:r w:rsidRPr="00893DC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87DA" w14:textId="77777777" w:rsidR="00A34004" w:rsidRPr="00893DC5" w:rsidRDefault="00A34004" w:rsidP="006E58E4">
            <w:pPr>
              <w:pStyle w:val="rowtabella0"/>
              <w:jc w:val="center"/>
              <w:rPr>
                <w:color w:val="002060"/>
              </w:rPr>
            </w:pPr>
            <w:r w:rsidRPr="00893DC5">
              <w:rPr>
                <w:color w:val="002060"/>
              </w:rPr>
              <w:t>0</w:t>
            </w:r>
          </w:p>
        </w:tc>
      </w:tr>
    </w:tbl>
    <w:p w14:paraId="360624E7" w14:textId="77777777" w:rsidR="00A34004" w:rsidRDefault="00A34004" w:rsidP="00A34004">
      <w:pPr>
        <w:pStyle w:val="breakline"/>
        <w:rPr>
          <w:color w:val="002060"/>
        </w:rPr>
      </w:pPr>
    </w:p>
    <w:p w14:paraId="24C26F5C" w14:textId="77777777" w:rsidR="00A34004" w:rsidRPr="009C4E1D" w:rsidRDefault="00A34004" w:rsidP="00A34004">
      <w:pPr>
        <w:pStyle w:val="titoloprinc0"/>
        <w:rPr>
          <w:color w:val="002060"/>
        </w:rPr>
      </w:pPr>
      <w:r>
        <w:rPr>
          <w:color w:val="002060"/>
        </w:rPr>
        <w:t>PROGRAMMA GARE</w:t>
      </w:r>
    </w:p>
    <w:p w14:paraId="5236F42A" w14:textId="77777777" w:rsidR="00A34004" w:rsidRDefault="00A34004" w:rsidP="00A34004">
      <w:pPr>
        <w:pStyle w:val="breakline"/>
        <w:rPr>
          <w:color w:val="002060"/>
        </w:rPr>
      </w:pPr>
    </w:p>
    <w:p w14:paraId="2141BDA3" w14:textId="77777777" w:rsidR="00A34004" w:rsidRPr="00BE43D5" w:rsidRDefault="00A34004" w:rsidP="00A34004">
      <w:pPr>
        <w:pStyle w:val="sottotitolocampionato10"/>
        <w:rPr>
          <w:color w:val="002060"/>
        </w:rPr>
      </w:pPr>
      <w:r w:rsidRPr="00BE43D5">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A34004" w:rsidRPr="00BE43D5" w14:paraId="3B42FE14"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4C98A"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49D3C"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0C210"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1D3A7"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18077"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A240E"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60A3A"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3A629351"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1A2926" w14:textId="77777777" w:rsidR="00A34004" w:rsidRPr="00BE43D5" w:rsidRDefault="00A34004" w:rsidP="006E58E4">
            <w:pPr>
              <w:pStyle w:val="rowtabella0"/>
              <w:rPr>
                <w:color w:val="002060"/>
              </w:rPr>
            </w:pPr>
            <w:r w:rsidRPr="00BE43D5">
              <w:rPr>
                <w:color w:val="002060"/>
              </w:rPr>
              <w:lastRenderedPageBreak/>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94F27" w14:textId="77777777" w:rsidR="00A34004" w:rsidRPr="00BE43D5" w:rsidRDefault="00A34004" w:rsidP="006E58E4">
            <w:pPr>
              <w:pStyle w:val="rowtabella0"/>
              <w:rPr>
                <w:color w:val="002060"/>
              </w:rPr>
            </w:pPr>
            <w:r w:rsidRPr="00BE43D5">
              <w:rPr>
                <w:color w:val="002060"/>
              </w:rPr>
              <w:t>VADO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E556C"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FEA4C" w14:textId="77777777" w:rsidR="00A34004" w:rsidRPr="00BE43D5" w:rsidRDefault="00A34004" w:rsidP="006E58E4">
            <w:pPr>
              <w:pStyle w:val="rowtabella0"/>
              <w:rPr>
                <w:color w:val="002060"/>
              </w:rPr>
            </w:pPr>
            <w:r w:rsidRPr="00BE43D5">
              <w:rPr>
                <w:color w:val="002060"/>
              </w:rPr>
              <w:t>06/03/2026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C4C2F" w14:textId="77777777" w:rsidR="00A34004" w:rsidRPr="00BE43D5" w:rsidRDefault="00A34004" w:rsidP="006E58E4">
            <w:pPr>
              <w:pStyle w:val="rowtabella0"/>
              <w:rPr>
                <w:color w:val="002060"/>
              </w:rPr>
            </w:pPr>
            <w:r w:rsidRPr="00BE43D5">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39A78" w14:textId="77777777" w:rsidR="00A34004" w:rsidRPr="00BE43D5" w:rsidRDefault="00A34004" w:rsidP="006E58E4">
            <w:pPr>
              <w:pStyle w:val="rowtabella0"/>
              <w:rPr>
                <w:color w:val="002060"/>
              </w:rPr>
            </w:pPr>
            <w:r w:rsidRPr="00BE43D5">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99694" w14:textId="77777777" w:rsidR="00A34004" w:rsidRPr="00BE43D5" w:rsidRDefault="00A34004" w:rsidP="006E58E4">
            <w:pPr>
              <w:pStyle w:val="rowtabella0"/>
              <w:rPr>
                <w:color w:val="002060"/>
              </w:rPr>
            </w:pPr>
            <w:r w:rsidRPr="00BE43D5">
              <w:rPr>
                <w:color w:val="002060"/>
              </w:rPr>
              <w:t>VIA GIOVANNI XXIII</w:t>
            </w:r>
          </w:p>
        </w:tc>
      </w:tr>
      <w:tr w:rsidR="00A34004" w:rsidRPr="00BE43D5" w14:paraId="16938EF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BA6576" w14:textId="77777777" w:rsidR="00A34004" w:rsidRPr="00BE43D5" w:rsidRDefault="00A34004" w:rsidP="006E58E4">
            <w:pPr>
              <w:pStyle w:val="rowtabella0"/>
              <w:rPr>
                <w:color w:val="002060"/>
              </w:rPr>
            </w:pPr>
            <w:r w:rsidRPr="00BE43D5">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D3544E" w14:textId="77777777" w:rsidR="00A34004" w:rsidRPr="00BE43D5" w:rsidRDefault="00A34004" w:rsidP="006E58E4">
            <w:pPr>
              <w:pStyle w:val="rowtabella0"/>
              <w:rPr>
                <w:color w:val="002060"/>
              </w:rPr>
            </w:pPr>
            <w:r w:rsidRPr="00BE43D5">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618AB"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FD13FD" w14:textId="77777777" w:rsidR="00A34004" w:rsidRPr="00BE43D5" w:rsidRDefault="00A34004" w:rsidP="006E58E4">
            <w:pPr>
              <w:pStyle w:val="rowtabella0"/>
              <w:rPr>
                <w:color w:val="002060"/>
              </w:rPr>
            </w:pPr>
            <w:r w:rsidRPr="00BE43D5">
              <w:rPr>
                <w:color w:val="002060"/>
              </w:rPr>
              <w:t>06/03/2026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F4AFC6" w14:textId="77777777" w:rsidR="00A34004" w:rsidRPr="00BE43D5" w:rsidRDefault="00A34004" w:rsidP="006E58E4">
            <w:pPr>
              <w:pStyle w:val="rowtabella0"/>
              <w:rPr>
                <w:color w:val="002060"/>
              </w:rPr>
            </w:pPr>
            <w:r w:rsidRPr="00BE43D5">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07F0C1" w14:textId="77777777" w:rsidR="00A34004" w:rsidRPr="00BE43D5" w:rsidRDefault="00A34004" w:rsidP="006E58E4">
            <w:pPr>
              <w:pStyle w:val="rowtabella0"/>
              <w:rPr>
                <w:color w:val="002060"/>
              </w:rPr>
            </w:pPr>
            <w:r w:rsidRPr="00BE43D5">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C144C" w14:textId="77777777" w:rsidR="00A34004" w:rsidRPr="00BE43D5" w:rsidRDefault="00A34004" w:rsidP="006E58E4">
            <w:pPr>
              <w:pStyle w:val="rowtabella0"/>
              <w:rPr>
                <w:color w:val="002060"/>
              </w:rPr>
            </w:pPr>
            <w:r w:rsidRPr="00BE43D5">
              <w:rPr>
                <w:color w:val="002060"/>
              </w:rPr>
              <w:t>VIA CAMPO SPORTIVO</w:t>
            </w:r>
          </w:p>
        </w:tc>
      </w:tr>
      <w:tr w:rsidR="00A34004" w:rsidRPr="00BE43D5" w14:paraId="28A1199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DF532C" w14:textId="77777777" w:rsidR="00A34004" w:rsidRPr="00BE43D5" w:rsidRDefault="00A34004" w:rsidP="006E58E4">
            <w:pPr>
              <w:pStyle w:val="rowtabella0"/>
              <w:rPr>
                <w:color w:val="002060"/>
              </w:rPr>
            </w:pPr>
            <w:r w:rsidRPr="00BE43D5">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868B7C" w14:textId="77777777" w:rsidR="00A34004" w:rsidRPr="00BE43D5" w:rsidRDefault="00A34004" w:rsidP="006E58E4">
            <w:pPr>
              <w:pStyle w:val="rowtabella0"/>
              <w:rPr>
                <w:color w:val="002060"/>
              </w:rPr>
            </w:pPr>
            <w:r w:rsidRPr="00BE43D5">
              <w:rPr>
                <w:color w:val="002060"/>
              </w:rPr>
              <w:t>SAN COSTANZO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A1FF58"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CDB101"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0C4BB5" w14:textId="77777777" w:rsidR="00A34004" w:rsidRPr="00BE43D5" w:rsidRDefault="00A34004" w:rsidP="006E58E4">
            <w:pPr>
              <w:pStyle w:val="rowtabella0"/>
              <w:rPr>
                <w:color w:val="002060"/>
              </w:rPr>
            </w:pPr>
            <w:r w:rsidRPr="00BE43D5">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C11827" w14:textId="77777777" w:rsidR="00A34004" w:rsidRPr="00BE43D5" w:rsidRDefault="00A34004" w:rsidP="006E58E4">
            <w:pPr>
              <w:pStyle w:val="rowtabella0"/>
              <w:rPr>
                <w:color w:val="002060"/>
              </w:rPr>
            </w:pPr>
            <w:r w:rsidRPr="00BE43D5">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848E4" w14:textId="77777777" w:rsidR="00A34004" w:rsidRPr="00BE43D5" w:rsidRDefault="00A34004" w:rsidP="006E58E4">
            <w:pPr>
              <w:pStyle w:val="rowtabella0"/>
              <w:rPr>
                <w:color w:val="002060"/>
              </w:rPr>
            </w:pPr>
            <w:r w:rsidRPr="00BE43D5">
              <w:rPr>
                <w:color w:val="002060"/>
              </w:rPr>
              <w:t>VIA DELLO SPORT, 2</w:t>
            </w:r>
          </w:p>
        </w:tc>
      </w:tr>
      <w:tr w:rsidR="00A34004" w:rsidRPr="00BE43D5" w14:paraId="5F48B2F3"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5E6EC5" w14:textId="77777777" w:rsidR="00A34004" w:rsidRPr="00BE43D5" w:rsidRDefault="00A34004" w:rsidP="006E58E4">
            <w:pPr>
              <w:pStyle w:val="rowtabella0"/>
              <w:rPr>
                <w:color w:val="002060"/>
              </w:rPr>
            </w:pPr>
            <w:r w:rsidRPr="00BE43D5">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CC6405" w14:textId="77777777" w:rsidR="00A34004" w:rsidRPr="00BE43D5" w:rsidRDefault="00A34004" w:rsidP="006E58E4">
            <w:pPr>
              <w:pStyle w:val="rowtabella0"/>
              <w:rPr>
                <w:color w:val="002060"/>
              </w:rPr>
            </w:pPr>
            <w:r w:rsidRPr="00BE43D5">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25CF3D"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8C0C35" w14:textId="77777777" w:rsidR="00A34004" w:rsidRPr="00BE43D5" w:rsidRDefault="00A34004" w:rsidP="006E58E4">
            <w:pPr>
              <w:pStyle w:val="rowtabella0"/>
              <w:rPr>
                <w:color w:val="002060"/>
              </w:rPr>
            </w:pPr>
            <w:r w:rsidRPr="00BE43D5">
              <w:rPr>
                <w:color w:val="002060"/>
              </w:rPr>
              <w:t>06/03/2026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BD3E2D" w14:textId="77777777" w:rsidR="00A34004" w:rsidRPr="00BE43D5" w:rsidRDefault="00A34004" w:rsidP="006E58E4">
            <w:pPr>
              <w:pStyle w:val="rowtabella0"/>
              <w:rPr>
                <w:color w:val="002060"/>
              </w:rPr>
            </w:pPr>
            <w:r w:rsidRPr="00BE43D5">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6EDA1" w14:textId="77777777" w:rsidR="00A34004" w:rsidRPr="00BE43D5" w:rsidRDefault="00A34004" w:rsidP="006E58E4">
            <w:pPr>
              <w:pStyle w:val="rowtabella0"/>
              <w:rPr>
                <w:color w:val="002060"/>
              </w:rPr>
            </w:pPr>
            <w:r w:rsidRPr="00BE43D5">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D73CE9" w14:textId="77777777" w:rsidR="00A34004" w:rsidRPr="00BE43D5" w:rsidRDefault="00A34004" w:rsidP="006E58E4">
            <w:pPr>
              <w:pStyle w:val="rowtabella0"/>
              <w:rPr>
                <w:color w:val="002060"/>
              </w:rPr>
            </w:pPr>
            <w:r w:rsidRPr="00BE43D5">
              <w:rPr>
                <w:color w:val="002060"/>
              </w:rPr>
              <w:t>VIA DEI PIOPPI 2</w:t>
            </w:r>
          </w:p>
        </w:tc>
      </w:tr>
      <w:tr w:rsidR="00A34004" w:rsidRPr="00BE43D5" w14:paraId="7BC7DD94"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05FB3C" w14:textId="77777777" w:rsidR="00A34004" w:rsidRPr="00BE43D5" w:rsidRDefault="00A34004" w:rsidP="006E58E4">
            <w:pPr>
              <w:pStyle w:val="rowtabella0"/>
              <w:rPr>
                <w:color w:val="002060"/>
              </w:rPr>
            </w:pPr>
            <w:r w:rsidRPr="00BE43D5">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83CFF1" w14:textId="77777777" w:rsidR="00A34004" w:rsidRPr="00BE43D5" w:rsidRDefault="00A34004" w:rsidP="006E58E4">
            <w:pPr>
              <w:pStyle w:val="rowtabella0"/>
              <w:rPr>
                <w:color w:val="002060"/>
              </w:rPr>
            </w:pPr>
            <w:r w:rsidRPr="00BE43D5">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CD0B4C"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373CAC"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1F7910" w14:textId="77777777" w:rsidR="00A34004" w:rsidRPr="00BE43D5" w:rsidRDefault="00A34004" w:rsidP="006E58E4">
            <w:pPr>
              <w:pStyle w:val="rowtabella0"/>
              <w:rPr>
                <w:color w:val="002060"/>
              </w:rPr>
            </w:pPr>
            <w:r w:rsidRPr="00BE43D5">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427EA" w14:textId="77777777" w:rsidR="00A34004" w:rsidRPr="00BE43D5" w:rsidRDefault="00A34004" w:rsidP="006E58E4">
            <w:pPr>
              <w:pStyle w:val="rowtabella0"/>
              <w:rPr>
                <w:color w:val="002060"/>
              </w:rPr>
            </w:pPr>
            <w:r w:rsidRPr="00BE43D5">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C1252" w14:textId="77777777" w:rsidR="00A34004" w:rsidRPr="00BE43D5" w:rsidRDefault="00A34004" w:rsidP="006E58E4">
            <w:pPr>
              <w:pStyle w:val="rowtabella0"/>
              <w:rPr>
                <w:color w:val="002060"/>
              </w:rPr>
            </w:pPr>
            <w:r w:rsidRPr="00BE43D5">
              <w:rPr>
                <w:color w:val="002060"/>
              </w:rPr>
              <w:t>VIA DELL'ANNUNZIATA</w:t>
            </w:r>
          </w:p>
        </w:tc>
      </w:tr>
      <w:tr w:rsidR="00A34004" w:rsidRPr="00BE43D5" w14:paraId="4B7ABA5E"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8C7878" w14:textId="77777777" w:rsidR="00A34004" w:rsidRPr="00BE43D5" w:rsidRDefault="00A34004" w:rsidP="006E58E4">
            <w:pPr>
              <w:pStyle w:val="rowtabella0"/>
              <w:rPr>
                <w:color w:val="002060"/>
              </w:rPr>
            </w:pPr>
            <w:r w:rsidRPr="00BE43D5">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65741" w14:textId="77777777" w:rsidR="00A34004" w:rsidRPr="00BE43D5" w:rsidRDefault="00A34004" w:rsidP="006E58E4">
            <w:pPr>
              <w:pStyle w:val="rowtabella0"/>
              <w:rPr>
                <w:color w:val="002060"/>
                <w:lang w:val="es-ES"/>
              </w:rPr>
            </w:pPr>
            <w:r w:rsidRPr="00BE43D5">
              <w:rPr>
                <w:color w:val="002060"/>
                <w:lang w:val="es-ES"/>
              </w:rPr>
              <w:t>VALMISA FUTSAL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E3348"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1FC64" w14:textId="77777777" w:rsidR="00A34004" w:rsidRPr="00BE43D5" w:rsidRDefault="00A34004" w:rsidP="006E58E4">
            <w:pPr>
              <w:pStyle w:val="rowtabella0"/>
              <w:rPr>
                <w:color w:val="002060"/>
              </w:rPr>
            </w:pPr>
            <w:r w:rsidRPr="00BE43D5">
              <w:rPr>
                <w:color w:val="002060"/>
              </w:rPr>
              <w:t>07/03/2026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C5AC1" w14:textId="77777777" w:rsidR="00A34004" w:rsidRPr="00BE43D5" w:rsidRDefault="00A34004" w:rsidP="006E58E4">
            <w:pPr>
              <w:pStyle w:val="rowtabella0"/>
              <w:rPr>
                <w:color w:val="002060"/>
              </w:rPr>
            </w:pPr>
            <w:r w:rsidRPr="00BE43D5">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24A1A" w14:textId="77777777" w:rsidR="00A34004" w:rsidRPr="00BE43D5" w:rsidRDefault="00A34004" w:rsidP="006E58E4">
            <w:pPr>
              <w:pStyle w:val="rowtabella0"/>
              <w:rPr>
                <w:color w:val="002060"/>
              </w:rPr>
            </w:pPr>
            <w:r w:rsidRPr="00BE43D5">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16C76" w14:textId="77777777" w:rsidR="00A34004" w:rsidRPr="00BE43D5" w:rsidRDefault="00A34004" w:rsidP="006E58E4">
            <w:pPr>
              <w:pStyle w:val="rowtabella0"/>
              <w:rPr>
                <w:color w:val="002060"/>
              </w:rPr>
            </w:pPr>
            <w:r w:rsidRPr="00BE43D5">
              <w:rPr>
                <w:color w:val="002060"/>
              </w:rPr>
              <w:t>VIA TAVULLIA</w:t>
            </w:r>
          </w:p>
        </w:tc>
      </w:tr>
    </w:tbl>
    <w:p w14:paraId="3E4C8E47" w14:textId="77777777" w:rsidR="00A34004" w:rsidRPr="00BE43D5" w:rsidRDefault="00A34004" w:rsidP="00A34004">
      <w:pPr>
        <w:pStyle w:val="breakline"/>
        <w:rPr>
          <w:rFonts w:eastAsiaTheme="minorEastAsia"/>
          <w:color w:val="002060"/>
        </w:rPr>
      </w:pPr>
    </w:p>
    <w:p w14:paraId="19FB0360" w14:textId="77777777" w:rsidR="00A34004" w:rsidRPr="00BE43D5" w:rsidRDefault="00A34004" w:rsidP="00A34004">
      <w:pPr>
        <w:pStyle w:val="breakline"/>
        <w:rPr>
          <w:color w:val="002060"/>
        </w:rPr>
      </w:pPr>
    </w:p>
    <w:p w14:paraId="4DBD3B96" w14:textId="77777777" w:rsidR="00A34004" w:rsidRPr="00BE43D5" w:rsidRDefault="00A34004" w:rsidP="00A34004">
      <w:pPr>
        <w:pStyle w:val="breakline"/>
        <w:rPr>
          <w:color w:val="002060"/>
        </w:rPr>
      </w:pPr>
    </w:p>
    <w:p w14:paraId="6FA3CECB" w14:textId="77777777" w:rsidR="00A34004" w:rsidRPr="00BE43D5" w:rsidRDefault="00A34004" w:rsidP="00A34004">
      <w:pPr>
        <w:pStyle w:val="sottotitolocampionato10"/>
        <w:rPr>
          <w:color w:val="002060"/>
        </w:rPr>
      </w:pPr>
      <w:r w:rsidRPr="00BE43D5">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24"/>
        <w:gridCol w:w="385"/>
        <w:gridCol w:w="898"/>
        <w:gridCol w:w="1170"/>
        <w:gridCol w:w="1556"/>
        <w:gridCol w:w="1569"/>
      </w:tblGrid>
      <w:tr w:rsidR="00A34004" w:rsidRPr="00BE43D5" w14:paraId="5765AF15"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131C3"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EF4F6"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8433A"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7FB50"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0ED7A"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32ABF"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BE1E3"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0BC26DD8"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FAAEF0" w14:textId="77777777" w:rsidR="00A34004" w:rsidRPr="00BE43D5" w:rsidRDefault="00A34004" w:rsidP="006E58E4">
            <w:pPr>
              <w:pStyle w:val="rowtabella0"/>
              <w:rPr>
                <w:color w:val="002060"/>
              </w:rPr>
            </w:pPr>
            <w:r w:rsidRPr="00BE43D5">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62620" w14:textId="77777777" w:rsidR="00A34004" w:rsidRPr="00BE43D5" w:rsidRDefault="00A34004" w:rsidP="006E58E4">
            <w:pPr>
              <w:pStyle w:val="rowtabella0"/>
              <w:rPr>
                <w:color w:val="002060"/>
              </w:rPr>
            </w:pPr>
            <w:r w:rsidRPr="00BE43D5">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153B1"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4A4BD" w14:textId="77777777" w:rsidR="00A34004" w:rsidRPr="00BE43D5" w:rsidRDefault="00A34004" w:rsidP="006E58E4">
            <w:pPr>
              <w:pStyle w:val="rowtabella0"/>
              <w:rPr>
                <w:color w:val="002060"/>
              </w:rPr>
            </w:pPr>
            <w:r w:rsidRPr="00BE43D5">
              <w:rPr>
                <w:color w:val="002060"/>
              </w:rPr>
              <w:t>06/03/2026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0AEAA" w14:textId="77777777" w:rsidR="00A34004" w:rsidRPr="00BE43D5" w:rsidRDefault="00A34004" w:rsidP="006E58E4">
            <w:pPr>
              <w:pStyle w:val="rowtabella0"/>
              <w:rPr>
                <w:color w:val="002060"/>
              </w:rPr>
            </w:pPr>
            <w:r w:rsidRPr="00BE43D5">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99EF3" w14:textId="77777777" w:rsidR="00A34004" w:rsidRPr="00BE43D5" w:rsidRDefault="00A34004" w:rsidP="006E58E4">
            <w:pPr>
              <w:pStyle w:val="rowtabella0"/>
              <w:rPr>
                <w:color w:val="002060"/>
              </w:rPr>
            </w:pPr>
            <w:r w:rsidRPr="00BE43D5">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3BF65" w14:textId="77777777" w:rsidR="00A34004" w:rsidRPr="00BE43D5" w:rsidRDefault="00A34004" w:rsidP="006E58E4">
            <w:pPr>
              <w:pStyle w:val="rowtabella0"/>
              <w:rPr>
                <w:color w:val="002060"/>
              </w:rPr>
            </w:pPr>
            <w:r w:rsidRPr="00BE43D5">
              <w:rPr>
                <w:color w:val="002060"/>
              </w:rPr>
              <w:t>VIA FALCONARA</w:t>
            </w:r>
          </w:p>
        </w:tc>
      </w:tr>
      <w:tr w:rsidR="00A34004" w:rsidRPr="00BE43D5" w14:paraId="459A663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FCBD87" w14:textId="77777777" w:rsidR="00A34004" w:rsidRPr="00BE43D5" w:rsidRDefault="00A34004" w:rsidP="006E58E4">
            <w:pPr>
              <w:pStyle w:val="rowtabella0"/>
              <w:rPr>
                <w:color w:val="002060"/>
              </w:rPr>
            </w:pPr>
            <w:proofErr w:type="gramStart"/>
            <w:r w:rsidRPr="00BE43D5">
              <w:rPr>
                <w:color w:val="002060"/>
              </w:rPr>
              <w:t>CITTA</w:t>
            </w:r>
            <w:proofErr w:type="gramEnd"/>
            <w:r w:rsidRPr="00BE43D5">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FFB783" w14:textId="77777777" w:rsidR="00A34004" w:rsidRPr="00BE43D5" w:rsidRDefault="00A34004" w:rsidP="006E58E4">
            <w:pPr>
              <w:pStyle w:val="rowtabella0"/>
              <w:rPr>
                <w:color w:val="002060"/>
              </w:rPr>
            </w:pPr>
            <w:r w:rsidRPr="00BE43D5">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3003C4"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0D549D" w14:textId="77777777" w:rsidR="00A34004" w:rsidRPr="00BE43D5" w:rsidRDefault="00A34004" w:rsidP="006E58E4">
            <w:pPr>
              <w:pStyle w:val="rowtabella0"/>
              <w:rPr>
                <w:color w:val="002060"/>
              </w:rPr>
            </w:pPr>
            <w:r w:rsidRPr="00BE43D5">
              <w:rPr>
                <w:color w:val="002060"/>
              </w:rPr>
              <w:t>06/03/2026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3DFC8" w14:textId="77777777" w:rsidR="00A34004" w:rsidRPr="00BE43D5" w:rsidRDefault="00A34004" w:rsidP="006E58E4">
            <w:pPr>
              <w:pStyle w:val="rowtabella0"/>
              <w:rPr>
                <w:color w:val="002060"/>
              </w:rPr>
            </w:pPr>
            <w:r w:rsidRPr="00BE43D5">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5CBFD8" w14:textId="77777777" w:rsidR="00A34004" w:rsidRPr="00BE43D5" w:rsidRDefault="00A34004" w:rsidP="006E58E4">
            <w:pPr>
              <w:pStyle w:val="rowtabella0"/>
              <w:rPr>
                <w:color w:val="002060"/>
              </w:rPr>
            </w:pPr>
            <w:r w:rsidRPr="00BE43D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38802F" w14:textId="77777777" w:rsidR="00A34004" w:rsidRPr="00BE43D5" w:rsidRDefault="00A34004" w:rsidP="006E58E4">
            <w:pPr>
              <w:pStyle w:val="rowtabella0"/>
              <w:rPr>
                <w:color w:val="002060"/>
              </w:rPr>
            </w:pPr>
            <w:r w:rsidRPr="00BE43D5">
              <w:rPr>
                <w:color w:val="002060"/>
              </w:rPr>
              <w:t>VIA DELLO STADIO</w:t>
            </w:r>
          </w:p>
        </w:tc>
      </w:tr>
      <w:tr w:rsidR="00A34004" w:rsidRPr="00BE43D5" w14:paraId="02D4ADF9"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4F147B" w14:textId="77777777" w:rsidR="00A34004" w:rsidRPr="00BE43D5" w:rsidRDefault="00A34004" w:rsidP="006E58E4">
            <w:pPr>
              <w:pStyle w:val="rowtabella0"/>
              <w:rPr>
                <w:color w:val="002060"/>
              </w:rPr>
            </w:pPr>
            <w:r w:rsidRPr="00BE43D5">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192BE" w14:textId="77777777" w:rsidR="00A34004" w:rsidRPr="00BE43D5" w:rsidRDefault="00A34004" w:rsidP="006E58E4">
            <w:pPr>
              <w:pStyle w:val="rowtabella0"/>
              <w:rPr>
                <w:color w:val="002060"/>
              </w:rPr>
            </w:pPr>
            <w:r w:rsidRPr="00BE43D5">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F7579E"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92504"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3DAB0B" w14:textId="77777777" w:rsidR="00A34004" w:rsidRPr="00BE43D5" w:rsidRDefault="00A34004" w:rsidP="006E58E4">
            <w:pPr>
              <w:pStyle w:val="rowtabella0"/>
              <w:rPr>
                <w:color w:val="002060"/>
              </w:rPr>
            </w:pPr>
            <w:r w:rsidRPr="00BE43D5">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7C5B8" w14:textId="77777777" w:rsidR="00A34004" w:rsidRPr="00BE43D5" w:rsidRDefault="00A34004" w:rsidP="006E58E4">
            <w:pPr>
              <w:pStyle w:val="rowtabella0"/>
              <w:rPr>
                <w:color w:val="002060"/>
              </w:rPr>
            </w:pPr>
            <w:r w:rsidRPr="00BE43D5">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92672" w14:textId="77777777" w:rsidR="00A34004" w:rsidRPr="00BE43D5" w:rsidRDefault="00A34004" w:rsidP="006E58E4">
            <w:pPr>
              <w:pStyle w:val="rowtabella0"/>
              <w:rPr>
                <w:color w:val="002060"/>
              </w:rPr>
            </w:pPr>
            <w:r w:rsidRPr="00BE43D5">
              <w:rPr>
                <w:color w:val="002060"/>
              </w:rPr>
              <w:t>VIA CIRCONVALLAZIONE</w:t>
            </w:r>
          </w:p>
        </w:tc>
      </w:tr>
      <w:tr w:rsidR="00A34004" w:rsidRPr="00BE43D5" w14:paraId="4F51603A"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22D2AB" w14:textId="77777777" w:rsidR="00A34004" w:rsidRPr="00BE43D5" w:rsidRDefault="00A34004" w:rsidP="006E58E4">
            <w:pPr>
              <w:pStyle w:val="rowtabella0"/>
              <w:rPr>
                <w:color w:val="002060"/>
              </w:rPr>
            </w:pPr>
            <w:r w:rsidRPr="00BE43D5">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F8C038" w14:textId="77777777" w:rsidR="00A34004" w:rsidRPr="00BE43D5" w:rsidRDefault="00A34004" w:rsidP="006E58E4">
            <w:pPr>
              <w:pStyle w:val="rowtabella0"/>
              <w:rPr>
                <w:color w:val="002060"/>
              </w:rPr>
            </w:pPr>
            <w:r w:rsidRPr="00BE43D5">
              <w:rPr>
                <w:color w:val="002060"/>
              </w:rPr>
              <w:t>MONTEMARCIANESE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F2E381"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0ED0CA" w14:textId="77777777" w:rsidR="00A34004" w:rsidRPr="00BE43D5" w:rsidRDefault="00A34004" w:rsidP="006E58E4">
            <w:pPr>
              <w:pStyle w:val="rowtabella0"/>
              <w:rPr>
                <w:color w:val="002060"/>
              </w:rPr>
            </w:pPr>
            <w:r w:rsidRPr="00BE43D5">
              <w:rPr>
                <w:color w:val="002060"/>
              </w:rPr>
              <w:t>06/03/2026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6C91D9" w14:textId="77777777" w:rsidR="00A34004" w:rsidRPr="00BE43D5" w:rsidRDefault="00A34004" w:rsidP="006E58E4">
            <w:pPr>
              <w:pStyle w:val="rowtabella0"/>
              <w:rPr>
                <w:color w:val="002060"/>
              </w:rPr>
            </w:pPr>
            <w:r w:rsidRPr="00BE43D5">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242213" w14:textId="77777777" w:rsidR="00A34004" w:rsidRPr="00BE43D5" w:rsidRDefault="00A34004" w:rsidP="006E58E4">
            <w:pPr>
              <w:pStyle w:val="rowtabella0"/>
              <w:rPr>
                <w:color w:val="002060"/>
              </w:rPr>
            </w:pPr>
            <w:r w:rsidRPr="00BE43D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C107D" w14:textId="77777777" w:rsidR="00A34004" w:rsidRPr="00BE43D5" w:rsidRDefault="00A34004" w:rsidP="006E58E4">
            <w:pPr>
              <w:pStyle w:val="rowtabella0"/>
              <w:rPr>
                <w:color w:val="002060"/>
              </w:rPr>
            </w:pPr>
            <w:r w:rsidRPr="00BE43D5">
              <w:rPr>
                <w:color w:val="002060"/>
              </w:rPr>
              <w:t>VIA GRAZIA DELEDDA</w:t>
            </w:r>
          </w:p>
        </w:tc>
      </w:tr>
      <w:tr w:rsidR="00A34004" w:rsidRPr="00BE43D5" w14:paraId="2165D31C"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E58295" w14:textId="77777777" w:rsidR="00A34004" w:rsidRPr="00BE43D5" w:rsidRDefault="00A34004" w:rsidP="006E58E4">
            <w:pPr>
              <w:pStyle w:val="rowtabella0"/>
              <w:rPr>
                <w:color w:val="002060"/>
              </w:rPr>
            </w:pPr>
            <w:r w:rsidRPr="00BE43D5">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CF9574" w14:textId="77777777" w:rsidR="00A34004" w:rsidRPr="00BE43D5" w:rsidRDefault="00A34004" w:rsidP="006E58E4">
            <w:pPr>
              <w:pStyle w:val="rowtabella0"/>
              <w:rPr>
                <w:color w:val="002060"/>
              </w:rPr>
            </w:pPr>
            <w:r w:rsidRPr="00BE43D5">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A5386B"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7219F8"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5B024F" w14:textId="77777777" w:rsidR="00A34004" w:rsidRPr="00BE43D5" w:rsidRDefault="00A34004" w:rsidP="006E58E4">
            <w:pPr>
              <w:pStyle w:val="rowtabella0"/>
              <w:rPr>
                <w:color w:val="002060"/>
              </w:rPr>
            </w:pPr>
            <w:r w:rsidRPr="00BE43D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4418D" w14:textId="77777777" w:rsidR="00A34004" w:rsidRPr="00BE43D5" w:rsidRDefault="00A34004" w:rsidP="006E58E4">
            <w:pPr>
              <w:pStyle w:val="rowtabella0"/>
              <w:rPr>
                <w:color w:val="002060"/>
              </w:rPr>
            </w:pPr>
            <w:r w:rsidRPr="00BE43D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03A88C" w14:textId="77777777" w:rsidR="00A34004" w:rsidRPr="00BE43D5" w:rsidRDefault="00A34004" w:rsidP="006E58E4">
            <w:pPr>
              <w:pStyle w:val="rowtabella0"/>
              <w:rPr>
                <w:color w:val="002060"/>
              </w:rPr>
            </w:pPr>
            <w:r w:rsidRPr="00BE43D5">
              <w:rPr>
                <w:color w:val="002060"/>
              </w:rPr>
              <w:t>VIA DEI TESSITORI</w:t>
            </w:r>
          </w:p>
        </w:tc>
      </w:tr>
      <w:tr w:rsidR="00A34004" w:rsidRPr="00BE43D5" w14:paraId="1A19B2E1"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60A140" w14:textId="77777777" w:rsidR="00A34004" w:rsidRPr="00BE43D5" w:rsidRDefault="00A34004" w:rsidP="006E58E4">
            <w:pPr>
              <w:pStyle w:val="rowtabella0"/>
              <w:rPr>
                <w:color w:val="002060"/>
              </w:rPr>
            </w:pPr>
            <w:r w:rsidRPr="00BE43D5">
              <w:rPr>
                <w:color w:val="002060"/>
              </w:rPr>
              <w:t>VIRTUS AURORA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70A69" w14:textId="77777777" w:rsidR="00A34004" w:rsidRPr="00BE43D5" w:rsidRDefault="00A34004" w:rsidP="006E58E4">
            <w:pPr>
              <w:pStyle w:val="rowtabella0"/>
              <w:rPr>
                <w:color w:val="002060"/>
              </w:rPr>
            </w:pPr>
            <w:r w:rsidRPr="00BE43D5">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74925"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DD29A"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546B2" w14:textId="77777777" w:rsidR="00A34004" w:rsidRPr="00BE43D5" w:rsidRDefault="00A34004" w:rsidP="006E58E4">
            <w:pPr>
              <w:pStyle w:val="rowtabella0"/>
              <w:rPr>
                <w:color w:val="002060"/>
              </w:rPr>
            </w:pPr>
            <w:r w:rsidRPr="00BE43D5">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5F1F4" w14:textId="77777777" w:rsidR="00A34004" w:rsidRPr="00BE43D5" w:rsidRDefault="00A34004" w:rsidP="006E58E4">
            <w:pPr>
              <w:pStyle w:val="rowtabella0"/>
              <w:rPr>
                <w:color w:val="002060"/>
              </w:rPr>
            </w:pPr>
            <w:r w:rsidRPr="00BE43D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00EF0" w14:textId="77777777" w:rsidR="00A34004" w:rsidRPr="00BE43D5" w:rsidRDefault="00A34004" w:rsidP="006E58E4">
            <w:pPr>
              <w:pStyle w:val="rowtabella0"/>
              <w:rPr>
                <w:color w:val="002060"/>
              </w:rPr>
            </w:pPr>
            <w:r w:rsidRPr="00BE43D5">
              <w:rPr>
                <w:color w:val="002060"/>
              </w:rPr>
              <w:t>VIA ZANNONI</w:t>
            </w:r>
          </w:p>
        </w:tc>
      </w:tr>
    </w:tbl>
    <w:p w14:paraId="66F0233A" w14:textId="77777777" w:rsidR="00A34004" w:rsidRPr="00BE43D5" w:rsidRDefault="00A34004" w:rsidP="00A34004">
      <w:pPr>
        <w:pStyle w:val="breakline"/>
        <w:rPr>
          <w:rFonts w:eastAsiaTheme="minorEastAsia"/>
          <w:color w:val="002060"/>
        </w:rPr>
      </w:pPr>
    </w:p>
    <w:p w14:paraId="25844F79" w14:textId="77777777" w:rsidR="00A34004" w:rsidRPr="00BE43D5" w:rsidRDefault="00A34004" w:rsidP="00A34004">
      <w:pPr>
        <w:pStyle w:val="breakline"/>
        <w:rPr>
          <w:color w:val="002060"/>
        </w:rPr>
      </w:pPr>
    </w:p>
    <w:p w14:paraId="5FE9A1E8" w14:textId="77777777" w:rsidR="00A34004" w:rsidRPr="00BE43D5" w:rsidRDefault="00A34004" w:rsidP="00A34004">
      <w:pPr>
        <w:pStyle w:val="breakline"/>
        <w:rPr>
          <w:color w:val="002060"/>
        </w:rPr>
      </w:pPr>
    </w:p>
    <w:p w14:paraId="20F53007" w14:textId="77777777" w:rsidR="00A34004" w:rsidRPr="00BE43D5" w:rsidRDefault="00A34004" w:rsidP="00A34004">
      <w:pPr>
        <w:pStyle w:val="sottotitolocampionato10"/>
        <w:rPr>
          <w:color w:val="002060"/>
        </w:rPr>
      </w:pPr>
      <w:r w:rsidRPr="00BE43D5">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84"/>
        <w:gridCol w:w="1559"/>
        <w:gridCol w:w="1547"/>
      </w:tblGrid>
      <w:tr w:rsidR="00A34004" w:rsidRPr="00BE43D5" w14:paraId="33186C97"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041D9"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B22B6"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F63C7"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3A3F5"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5BF9B"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4495D"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F6D80"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7970B277"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0AB353" w14:textId="77777777" w:rsidR="00A34004" w:rsidRPr="00BE43D5" w:rsidRDefault="00A34004" w:rsidP="006E58E4">
            <w:pPr>
              <w:pStyle w:val="rowtabella0"/>
              <w:rPr>
                <w:color w:val="002060"/>
              </w:rPr>
            </w:pPr>
            <w:r w:rsidRPr="00BE43D5">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E4227" w14:textId="77777777" w:rsidR="00A34004" w:rsidRPr="00BE43D5" w:rsidRDefault="00A34004" w:rsidP="006E58E4">
            <w:pPr>
              <w:pStyle w:val="rowtabella0"/>
              <w:rPr>
                <w:color w:val="002060"/>
              </w:rPr>
            </w:pPr>
            <w:r w:rsidRPr="00BE43D5">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CCB8E"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9C3F5" w14:textId="77777777" w:rsidR="00A34004" w:rsidRPr="00BE43D5" w:rsidRDefault="00A34004" w:rsidP="006E58E4">
            <w:pPr>
              <w:pStyle w:val="rowtabella0"/>
              <w:rPr>
                <w:color w:val="002060"/>
              </w:rPr>
            </w:pPr>
            <w:r w:rsidRPr="00BE43D5">
              <w:rPr>
                <w:color w:val="002060"/>
              </w:rPr>
              <w:t>06/03/2026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F3869" w14:textId="77777777" w:rsidR="00A34004" w:rsidRPr="00BE43D5" w:rsidRDefault="00A34004" w:rsidP="006E58E4">
            <w:pPr>
              <w:pStyle w:val="rowtabella0"/>
              <w:rPr>
                <w:color w:val="002060"/>
              </w:rPr>
            </w:pPr>
            <w:r w:rsidRPr="00BE43D5">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40D01" w14:textId="77777777" w:rsidR="00A34004" w:rsidRPr="00BE43D5" w:rsidRDefault="00A34004" w:rsidP="006E58E4">
            <w:pPr>
              <w:pStyle w:val="rowtabella0"/>
              <w:rPr>
                <w:color w:val="002060"/>
              </w:rPr>
            </w:pPr>
            <w:r w:rsidRPr="00BE43D5">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3B8AD" w14:textId="77777777" w:rsidR="00A34004" w:rsidRPr="00BE43D5" w:rsidRDefault="00A34004" w:rsidP="006E58E4">
            <w:pPr>
              <w:pStyle w:val="rowtabella0"/>
              <w:rPr>
                <w:color w:val="002060"/>
              </w:rPr>
            </w:pPr>
            <w:r w:rsidRPr="00BE43D5">
              <w:rPr>
                <w:color w:val="002060"/>
              </w:rPr>
              <w:t>VIA VERDI</w:t>
            </w:r>
          </w:p>
        </w:tc>
      </w:tr>
      <w:tr w:rsidR="00A34004" w:rsidRPr="00BE43D5" w14:paraId="1B9638D9"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7B7577" w14:textId="77777777" w:rsidR="00A34004" w:rsidRPr="00BE43D5" w:rsidRDefault="00A34004" w:rsidP="006E58E4">
            <w:pPr>
              <w:pStyle w:val="rowtabella0"/>
              <w:rPr>
                <w:color w:val="002060"/>
              </w:rPr>
            </w:pPr>
            <w:r w:rsidRPr="00BE43D5">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564858" w14:textId="77777777" w:rsidR="00A34004" w:rsidRPr="00BE43D5" w:rsidRDefault="00A34004" w:rsidP="006E58E4">
            <w:pPr>
              <w:pStyle w:val="rowtabella0"/>
              <w:rPr>
                <w:color w:val="002060"/>
              </w:rPr>
            </w:pPr>
            <w:r w:rsidRPr="00BE43D5">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224A63"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8C7973"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1C278A" w14:textId="77777777" w:rsidR="00A34004" w:rsidRPr="00BE43D5" w:rsidRDefault="00A34004" w:rsidP="006E58E4">
            <w:pPr>
              <w:pStyle w:val="rowtabella0"/>
              <w:rPr>
                <w:color w:val="002060"/>
              </w:rPr>
            </w:pPr>
            <w:r w:rsidRPr="00BE43D5">
              <w:rPr>
                <w:color w:val="002060"/>
              </w:rPr>
              <w:t>5307 PALESTRA COM. "PIE DI GUALDO"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5AF3A" w14:textId="77777777" w:rsidR="00A34004" w:rsidRPr="00BE43D5" w:rsidRDefault="00A34004" w:rsidP="006E58E4">
            <w:pPr>
              <w:pStyle w:val="rowtabella0"/>
              <w:rPr>
                <w:color w:val="002060"/>
              </w:rPr>
            </w:pPr>
            <w:r w:rsidRPr="00BE43D5">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C01299" w14:textId="77777777" w:rsidR="00A34004" w:rsidRPr="00BE43D5" w:rsidRDefault="00A34004" w:rsidP="006E58E4">
            <w:pPr>
              <w:pStyle w:val="rowtabella0"/>
              <w:rPr>
                <w:color w:val="002060"/>
              </w:rPr>
            </w:pPr>
            <w:r w:rsidRPr="00BE43D5">
              <w:rPr>
                <w:color w:val="002060"/>
              </w:rPr>
              <w:t>LOC. PIE' DI GUALDO</w:t>
            </w:r>
          </w:p>
        </w:tc>
      </w:tr>
      <w:tr w:rsidR="00A34004" w:rsidRPr="00BE43D5" w14:paraId="1032EE91"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0F9853" w14:textId="77777777" w:rsidR="00A34004" w:rsidRPr="00BE43D5" w:rsidRDefault="00A34004" w:rsidP="006E58E4">
            <w:pPr>
              <w:pStyle w:val="rowtabella0"/>
              <w:rPr>
                <w:color w:val="002060"/>
              </w:rPr>
            </w:pPr>
            <w:r w:rsidRPr="00BE43D5">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538A89" w14:textId="77777777" w:rsidR="00A34004" w:rsidRPr="00BE43D5" w:rsidRDefault="00A34004" w:rsidP="006E58E4">
            <w:pPr>
              <w:pStyle w:val="rowtabella0"/>
              <w:rPr>
                <w:color w:val="002060"/>
              </w:rPr>
            </w:pPr>
            <w:r w:rsidRPr="00BE43D5">
              <w:rPr>
                <w:color w:val="002060"/>
              </w:rPr>
              <w:t>ROBUR MERGO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F67047"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3E2AB6"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F95691" w14:textId="77777777" w:rsidR="00A34004" w:rsidRPr="00BE43D5" w:rsidRDefault="00A34004" w:rsidP="006E58E4">
            <w:pPr>
              <w:pStyle w:val="rowtabella0"/>
              <w:rPr>
                <w:color w:val="002060"/>
              </w:rPr>
            </w:pPr>
            <w:r w:rsidRPr="00BE43D5">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7AD956" w14:textId="77777777" w:rsidR="00A34004" w:rsidRPr="00BE43D5" w:rsidRDefault="00A34004" w:rsidP="006E58E4">
            <w:pPr>
              <w:pStyle w:val="rowtabella0"/>
              <w:rPr>
                <w:color w:val="002060"/>
              </w:rPr>
            </w:pPr>
            <w:r w:rsidRPr="00BE43D5">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077DB" w14:textId="77777777" w:rsidR="00A34004" w:rsidRPr="00BE43D5" w:rsidRDefault="00A34004" w:rsidP="006E58E4">
            <w:pPr>
              <w:pStyle w:val="rowtabella0"/>
              <w:rPr>
                <w:color w:val="002060"/>
              </w:rPr>
            </w:pPr>
            <w:r w:rsidRPr="00BE43D5">
              <w:rPr>
                <w:color w:val="002060"/>
              </w:rPr>
              <w:t>VIA MARCONI GENGA STAZIONE</w:t>
            </w:r>
          </w:p>
        </w:tc>
      </w:tr>
      <w:tr w:rsidR="00A34004" w:rsidRPr="00BE43D5" w14:paraId="522DB34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F6FAA2" w14:textId="77777777" w:rsidR="00A34004" w:rsidRPr="00BE43D5" w:rsidRDefault="00A34004" w:rsidP="006E58E4">
            <w:pPr>
              <w:pStyle w:val="rowtabella0"/>
              <w:rPr>
                <w:color w:val="002060"/>
              </w:rPr>
            </w:pPr>
            <w:r w:rsidRPr="00BE43D5">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F9D70A" w14:textId="77777777" w:rsidR="00A34004" w:rsidRPr="00BE43D5" w:rsidRDefault="00A34004" w:rsidP="006E58E4">
            <w:pPr>
              <w:pStyle w:val="rowtabella0"/>
              <w:rPr>
                <w:color w:val="002060"/>
              </w:rPr>
            </w:pPr>
            <w:r w:rsidRPr="00BE43D5">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BB91B3"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D12545" w14:textId="77777777" w:rsidR="00A34004" w:rsidRPr="00BE43D5" w:rsidRDefault="00A34004" w:rsidP="006E58E4">
            <w:pPr>
              <w:pStyle w:val="rowtabella0"/>
              <w:rPr>
                <w:color w:val="002060"/>
              </w:rPr>
            </w:pPr>
            <w:r w:rsidRPr="00BE43D5">
              <w:rPr>
                <w:color w:val="002060"/>
              </w:rPr>
              <w:t>06/03/2026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8F861D" w14:textId="77777777" w:rsidR="00A34004" w:rsidRPr="00BE43D5" w:rsidRDefault="00A34004" w:rsidP="006E58E4">
            <w:pPr>
              <w:pStyle w:val="rowtabella0"/>
              <w:rPr>
                <w:color w:val="002060"/>
              </w:rPr>
            </w:pPr>
            <w:r w:rsidRPr="00BE43D5">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8AE65" w14:textId="77777777" w:rsidR="00A34004" w:rsidRPr="00BE43D5" w:rsidRDefault="00A34004" w:rsidP="006E58E4">
            <w:pPr>
              <w:pStyle w:val="rowtabella0"/>
              <w:rPr>
                <w:color w:val="002060"/>
              </w:rPr>
            </w:pPr>
            <w:r w:rsidRPr="00BE43D5">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74ACE" w14:textId="77777777" w:rsidR="00A34004" w:rsidRPr="00BE43D5" w:rsidRDefault="00A34004" w:rsidP="006E58E4">
            <w:pPr>
              <w:pStyle w:val="rowtabella0"/>
              <w:rPr>
                <w:color w:val="002060"/>
              </w:rPr>
            </w:pPr>
            <w:r w:rsidRPr="00BE43D5">
              <w:rPr>
                <w:color w:val="002060"/>
              </w:rPr>
              <w:t>VIA FABIO RULLIANO</w:t>
            </w:r>
          </w:p>
        </w:tc>
      </w:tr>
      <w:tr w:rsidR="00A34004" w:rsidRPr="00BE43D5" w14:paraId="63F344B1"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42861A" w14:textId="77777777" w:rsidR="00A34004" w:rsidRPr="00BE43D5" w:rsidRDefault="00A34004" w:rsidP="006E58E4">
            <w:pPr>
              <w:pStyle w:val="rowtabella0"/>
              <w:rPr>
                <w:color w:val="002060"/>
              </w:rPr>
            </w:pPr>
            <w:r w:rsidRPr="00BE43D5">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1F63D9" w14:textId="77777777" w:rsidR="00A34004" w:rsidRPr="00BE43D5" w:rsidRDefault="00A34004" w:rsidP="006E58E4">
            <w:pPr>
              <w:pStyle w:val="rowtabella0"/>
              <w:rPr>
                <w:color w:val="002060"/>
              </w:rPr>
            </w:pPr>
            <w:r w:rsidRPr="00BE43D5">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462B7C"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FF21F7"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C6EC7A" w14:textId="77777777" w:rsidR="00A34004" w:rsidRPr="00BE43D5" w:rsidRDefault="00A34004" w:rsidP="006E58E4">
            <w:pPr>
              <w:pStyle w:val="rowtabella0"/>
              <w:rPr>
                <w:color w:val="002060"/>
              </w:rPr>
            </w:pPr>
            <w:r w:rsidRPr="00BE43D5">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AE5F4" w14:textId="77777777" w:rsidR="00A34004" w:rsidRPr="00BE43D5" w:rsidRDefault="00A34004" w:rsidP="006E58E4">
            <w:pPr>
              <w:pStyle w:val="rowtabella0"/>
              <w:rPr>
                <w:color w:val="002060"/>
              </w:rPr>
            </w:pPr>
            <w:r w:rsidRPr="00BE43D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048F1D" w14:textId="77777777" w:rsidR="00A34004" w:rsidRPr="00BE43D5" w:rsidRDefault="00A34004" w:rsidP="006E58E4">
            <w:pPr>
              <w:pStyle w:val="rowtabella0"/>
              <w:rPr>
                <w:color w:val="002060"/>
              </w:rPr>
            </w:pPr>
            <w:r w:rsidRPr="00BE43D5">
              <w:rPr>
                <w:color w:val="002060"/>
              </w:rPr>
              <w:t>VIA SAN SERGIO FZ. GROTTACCIA</w:t>
            </w:r>
          </w:p>
        </w:tc>
      </w:tr>
      <w:tr w:rsidR="00A34004" w:rsidRPr="00BE43D5" w14:paraId="5AD9CD7E"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9F2F7E" w14:textId="77777777" w:rsidR="00A34004" w:rsidRPr="00BE43D5" w:rsidRDefault="00A34004" w:rsidP="006E58E4">
            <w:pPr>
              <w:pStyle w:val="rowtabella0"/>
              <w:rPr>
                <w:color w:val="002060"/>
              </w:rPr>
            </w:pPr>
            <w:r w:rsidRPr="00BE43D5">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DAB8C" w14:textId="77777777" w:rsidR="00A34004" w:rsidRPr="00BE43D5" w:rsidRDefault="00A34004" w:rsidP="006E58E4">
            <w:pPr>
              <w:pStyle w:val="rowtabella0"/>
              <w:rPr>
                <w:color w:val="002060"/>
              </w:rPr>
            </w:pPr>
            <w:r w:rsidRPr="00BE43D5">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AEB3B"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F1A50" w14:textId="77777777" w:rsidR="00A34004" w:rsidRPr="00BE43D5" w:rsidRDefault="00A34004" w:rsidP="006E58E4">
            <w:pPr>
              <w:pStyle w:val="rowtabella0"/>
              <w:rPr>
                <w:color w:val="002060"/>
              </w:rPr>
            </w:pPr>
            <w:r w:rsidRPr="00BE43D5">
              <w:rPr>
                <w:color w:val="002060"/>
              </w:rPr>
              <w:t>07/03/2026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14DD8" w14:textId="77777777" w:rsidR="00A34004" w:rsidRPr="00BE43D5" w:rsidRDefault="00A34004" w:rsidP="006E58E4">
            <w:pPr>
              <w:pStyle w:val="rowtabella0"/>
              <w:rPr>
                <w:color w:val="002060"/>
              </w:rPr>
            </w:pPr>
            <w:r w:rsidRPr="00BE43D5">
              <w:rPr>
                <w:color w:val="002060"/>
              </w:rPr>
              <w:t>5116 PALESTRA COM. C5 ANGELI 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44F0D" w14:textId="77777777" w:rsidR="00A34004" w:rsidRPr="00BE43D5" w:rsidRDefault="00A34004" w:rsidP="006E58E4">
            <w:pPr>
              <w:pStyle w:val="rowtabella0"/>
              <w:rPr>
                <w:color w:val="002060"/>
              </w:rPr>
            </w:pPr>
            <w:r w:rsidRPr="00BE43D5">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9A208" w14:textId="77777777" w:rsidR="00A34004" w:rsidRPr="00BE43D5" w:rsidRDefault="00A34004" w:rsidP="006E58E4">
            <w:pPr>
              <w:pStyle w:val="rowtabella0"/>
              <w:rPr>
                <w:color w:val="002060"/>
              </w:rPr>
            </w:pPr>
            <w:r w:rsidRPr="00BE43D5">
              <w:rPr>
                <w:color w:val="002060"/>
              </w:rPr>
              <w:t>VIA LEOPARDI LOC. ANGELI</w:t>
            </w:r>
          </w:p>
        </w:tc>
      </w:tr>
    </w:tbl>
    <w:p w14:paraId="70AD4AA4" w14:textId="77777777" w:rsidR="00A34004" w:rsidRPr="00BE43D5" w:rsidRDefault="00A34004" w:rsidP="00A34004">
      <w:pPr>
        <w:pStyle w:val="breakline"/>
        <w:rPr>
          <w:rFonts w:eastAsiaTheme="minorEastAsia"/>
          <w:color w:val="002060"/>
        </w:rPr>
      </w:pPr>
    </w:p>
    <w:p w14:paraId="431556AF" w14:textId="77777777" w:rsidR="00A34004" w:rsidRPr="00BE43D5" w:rsidRDefault="00A34004" w:rsidP="00A34004">
      <w:pPr>
        <w:pStyle w:val="breakline"/>
        <w:rPr>
          <w:color w:val="002060"/>
        </w:rPr>
      </w:pPr>
    </w:p>
    <w:p w14:paraId="24AB6100" w14:textId="77777777" w:rsidR="00A34004" w:rsidRPr="00BE43D5" w:rsidRDefault="00A34004" w:rsidP="00A34004">
      <w:pPr>
        <w:pStyle w:val="breakline"/>
        <w:rPr>
          <w:color w:val="002060"/>
        </w:rPr>
      </w:pPr>
    </w:p>
    <w:p w14:paraId="5DB50647" w14:textId="77777777" w:rsidR="00A34004" w:rsidRPr="00BE43D5" w:rsidRDefault="00A34004" w:rsidP="00A34004">
      <w:pPr>
        <w:pStyle w:val="sottotitolocampionato10"/>
        <w:rPr>
          <w:color w:val="002060"/>
        </w:rPr>
      </w:pPr>
      <w:r w:rsidRPr="00BE43D5">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A34004" w:rsidRPr="00BE43D5" w14:paraId="19C02852"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EC45D"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FCCD9"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268FD"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288AE"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23BBA"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A111B"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F1E09"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4C5C47A7"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D79EBD" w14:textId="77777777" w:rsidR="00A34004" w:rsidRPr="00BE43D5" w:rsidRDefault="00A34004" w:rsidP="006E58E4">
            <w:pPr>
              <w:pStyle w:val="rowtabella0"/>
              <w:rPr>
                <w:color w:val="002060"/>
              </w:rPr>
            </w:pPr>
            <w:r w:rsidRPr="00BE43D5">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1A768" w14:textId="77777777" w:rsidR="00A34004" w:rsidRPr="00BE43D5" w:rsidRDefault="00A34004" w:rsidP="006E58E4">
            <w:pPr>
              <w:pStyle w:val="rowtabella0"/>
              <w:rPr>
                <w:color w:val="002060"/>
              </w:rPr>
            </w:pPr>
            <w:r w:rsidRPr="00BE43D5">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0063D"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C3A9D" w14:textId="77777777" w:rsidR="00A34004" w:rsidRPr="00BE43D5" w:rsidRDefault="00A34004" w:rsidP="006E58E4">
            <w:pPr>
              <w:pStyle w:val="rowtabella0"/>
              <w:rPr>
                <w:color w:val="002060"/>
              </w:rPr>
            </w:pPr>
            <w:r w:rsidRPr="00BE43D5">
              <w:rPr>
                <w:color w:val="002060"/>
              </w:rPr>
              <w:t>06/03/2026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15474" w14:textId="77777777" w:rsidR="00A34004" w:rsidRPr="00BE43D5" w:rsidRDefault="00A34004" w:rsidP="006E58E4">
            <w:pPr>
              <w:pStyle w:val="rowtabella0"/>
              <w:rPr>
                <w:color w:val="002060"/>
              </w:rPr>
            </w:pPr>
            <w:r w:rsidRPr="00BE43D5">
              <w:rPr>
                <w:color w:val="002060"/>
              </w:rPr>
              <w:t>5280 TENSOSTRUTTURA S.</w:t>
            </w:r>
            <w:proofErr w:type="gramStart"/>
            <w:r w:rsidRPr="00BE43D5">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1C18D" w14:textId="77777777" w:rsidR="00A34004" w:rsidRPr="00BE43D5" w:rsidRDefault="00A34004" w:rsidP="006E58E4">
            <w:pPr>
              <w:pStyle w:val="rowtabella0"/>
              <w:rPr>
                <w:color w:val="002060"/>
              </w:rPr>
            </w:pPr>
            <w:r w:rsidRPr="00BE43D5">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B2F24" w14:textId="77777777" w:rsidR="00A34004" w:rsidRPr="00BE43D5" w:rsidRDefault="00A34004" w:rsidP="006E58E4">
            <w:pPr>
              <w:pStyle w:val="rowtabella0"/>
              <w:rPr>
                <w:color w:val="002060"/>
              </w:rPr>
            </w:pPr>
            <w:r w:rsidRPr="00BE43D5">
              <w:rPr>
                <w:color w:val="002060"/>
              </w:rPr>
              <w:t>VIA LORENZO LOTTO</w:t>
            </w:r>
          </w:p>
        </w:tc>
      </w:tr>
      <w:tr w:rsidR="00A34004" w:rsidRPr="00BE43D5" w14:paraId="3F3496EA"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35A7C4" w14:textId="77777777" w:rsidR="00A34004" w:rsidRPr="00BE43D5" w:rsidRDefault="00A34004" w:rsidP="006E58E4">
            <w:pPr>
              <w:pStyle w:val="rowtabella0"/>
              <w:rPr>
                <w:color w:val="002060"/>
              </w:rPr>
            </w:pPr>
            <w:r w:rsidRPr="00BE43D5">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71B25E" w14:textId="77777777" w:rsidR="00A34004" w:rsidRPr="00BE43D5" w:rsidRDefault="00A34004" w:rsidP="006E58E4">
            <w:pPr>
              <w:pStyle w:val="rowtabella0"/>
              <w:rPr>
                <w:color w:val="002060"/>
              </w:rPr>
            </w:pPr>
            <w:r w:rsidRPr="00BE43D5">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D48169"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757B00"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FC9161" w14:textId="77777777" w:rsidR="00A34004" w:rsidRPr="00BE43D5" w:rsidRDefault="00A34004" w:rsidP="006E58E4">
            <w:pPr>
              <w:pStyle w:val="rowtabella0"/>
              <w:rPr>
                <w:color w:val="002060"/>
              </w:rPr>
            </w:pPr>
            <w:r w:rsidRPr="00BE43D5">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622309" w14:textId="77777777" w:rsidR="00A34004" w:rsidRPr="00BE43D5" w:rsidRDefault="00A34004" w:rsidP="006E58E4">
            <w:pPr>
              <w:pStyle w:val="rowtabella0"/>
              <w:rPr>
                <w:color w:val="002060"/>
              </w:rPr>
            </w:pPr>
            <w:r w:rsidRPr="00BE43D5">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6E039" w14:textId="77777777" w:rsidR="00A34004" w:rsidRPr="00BE43D5" w:rsidRDefault="00A34004" w:rsidP="006E58E4">
            <w:pPr>
              <w:pStyle w:val="rowtabella0"/>
              <w:rPr>
                <w:color w:val="002060"/>
              </w:rPr>
            </w:pPr>
            <w:r w:rsidRPr="00BE43D5">
              <w:rPr>
                <w:color w:val="002060"/>
              </w:rPr>
              <w:t>VIA ROSSINI</w:t>
            </w:r>
          </w:p>
        </w:tc>
      </w:tr>
      <w:tr w:rsidR="00A34004" w:rsidRPr="00BE43D5" w14:paraId="4CCFA965"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8E6F4A" w14:textId="77777777" w:rsidR="00A34004" w:rsidRPr="00BE43D5" w:rsidRDefault="00A34004" w:rsidP="006E58E4">
            <w:pPr>
              <w:pStyle w:val="rowtabella0"/>
              <w:rPr>
                <w:color w:val="002060"/>
              </w:rPr>
            </w:pPr>
            <w:r w:rsidRPr="00BE43D5">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505361" w14:textId="77777777" w:rsidR="00A34004" w:rsidRPr="00BE43D5" w:rsidRDefault="00A34004" w:rsidP="006E58E4">
            <w:pPr>
              <w:pStyle w:val="rowtabella0"/>
              <w:rPr>
                <w:color w:val="002060"/>
              </w:rPr>
            </w:pPr>
            <w:r w:rsidRPr="00BE43D5">
              <w:rPr>
                <w:color w:val="002060"/>
              </w:rPr>
              <w:t>POLISPORTIVA S.C. LORETO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9BA6DB"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5CC15A" w14:textId="77777777" w:rsidR="00A34004" w:rsidRPr="00BE43D5" w:rsidRDefault="00A34004" w:rsidP="006E58E4">
            <w:pPr>
              <w:pStyle w:val="rowtabella0"/>
              <w:rPr>
                <w:color w:val="002060"/>
              </w:rPr>
            </w:pPr>
            <w:r w:rsidRPr="00BE43D5">
              <w:rPr>
                <w:color w:val="002060"/>
              </w:rPr>
              <w:t>06/03/2026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727078" w14:textId="77777777" w:rsidR="00A34004" w:rsidRPr="00BE43D5" w:rsidRDefault="00A34004" w:rsidP="006E58E4">
            <w:pPr>
              <w:pStyle w:val="rowtabella0"/>
              <w:rPr>
                <w:color w:val="002060"/>
              </w:rPr>
            </w:pPr>
            <w:r w:rsidRPr="00BE43D5">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15CC0" w14:textId="77777777" w:rsidR="00A34004" w:rsidRPr="00BE43D5" w:rsidRDefault="00A34004" w:rsidP="006E58E4">
            <w:pPr>
              <w:pStyle w:val="rowtabella0"/>
              <w:rPr>
                <w:color w:val="002060"/>
              </w:rPr>
            </w:pPr>
            <w:r w:rsidRPr="00BE43D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FEB37" w14:textId="77777777" w:rsidR="00A34004" w:rsidRPr="00BE43D5" w:rsidRDefault="00A34004" w:rsidP="006E58E4">
            <w:pPr>
              <w:pStyle w:val="rowtabella0"/>
              <w:rPr>
                <w:color w:val="002060"/>
              </w:rPr>
            </w:pPr>
            <w:r w:rsidRPr="00BE43D5">
              <w:rPr>
                <w:color w:val="002060"/>
              </w:rPr>
              <w:t>VIA GEMME, 13</w:t>
            </w:r>
          </w:p>
        </w:tc>
      </w:tr>
      <w:tr w:rsidR="00A34004" w:rsidRPr="00BE43D5" w14:paraId="58D8F1E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A270D1" w14:textId="77777777" w:rsidR="00A34004" w:rsidRPr="00BE43D5" w:rsidRDefault="00A34004" w:rsidP="006E58E4">
            <w:pPr>
              <w:pStyle w:val="rowtabella0"/>
              <w:rPr>
                <w:color w:val="002060"/>
              </w:rPr>
            </w:pPr>
            <w:r w:rsidRPr="00BE43D5">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CED5B2" w14:textId="77777777" w:rsidR="00A34004" w:rsidRPr="00BE43D5" w:rsidRDefault="00A34004" w:rsidP="006E58E4">
            <w:pPr>
              <w:pStyle w:val="rowtabella0"/>
              <w:rPr>
                <w:color w:val="002060"/>
              </w:rPr>
            </w:pPr>
            <w:r w:rsidRPr="00BE43D5">
              <w:rPr>
                <w:color w:val="002060"/>
              </w:rPr>
              <w:t>IMBRECCIATA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E8EA5A"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734C9F"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4F4601" w14:textId="77777777" w:rsidR="00A34004" w:rsidRPr="00BE43D5" w:rsidRDefault="00A34004" w:rsidP="006E58E4">
            <w:pPr>
              <w:pStyle w:val="rowtabella0"/>
              <w:rPr>
                <w:color w:val="002060"/>
              </w:rPr>
            </w:pPr>
            <w:r w:rsidRPr="00BE43D5">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D70D3" w14:textId="77777777" w:rsidR="00A34004" w:rsidRPr="00BE43D5" w:rsidRDefault="00A34004" w:rsidP="006E58E4">
            <w:pPr>
              <w:pStyle w:val="rowtabella0"/>
              <w:rPr>
                <w:color w:val="002060"/>
              </w:rPr>
            </w:pPr>
            <w:r w:rsidRPr="00BE43D5">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E2E0A" w14:textId="77777777" w:rsidR="00A34004" w:rsidRPr="00BE43D5" w:rsidRDefault="00A34004" w:rsidP="006E58E4">
            <w:pPr>
              <w:pStyle w:val="rowtabella0"/>
              <w:rPr>
                <w:color w:val="002060"/>
              </w:rPr>
            </w:pPr>
            <w:r w:rsidRPr="00BE43D5">
              <w:rPr>
                <w:color w:val="002060"/>
              </w:rPr>
              <w:t>VIA ALESSANDRO MANZONI</w:t>
            </w:r>
          </w:p>
        </w:tc>
      </w:tr>
      <w:tr w:rsidR="00A34004" w:rsidRPr="00BE43D5" w14:paraId="64560561"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C3F9B7" w14:textId="77777777" w:rsidR="00A34004" w:rsidRPr="00BE43D5" w:rsidRDefault="00A34004" w:rsidP="006E58E4">
            <w:pPr>
              <w:pStyle w:val="rowtabella0"/>
              <w:rPr>
                <w:color w:val="002060"/>
              </w:rPr>
            </w:pPr>
            <w:r w:rsidRPr="00BE43D5">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4FA512" w14:textId="77777777" w:rsidR="00A34004" w:rsidRPr="00BE43D5" w:rsidRDefault="00A34004" w:rsidP="006E58E4">
            <w:pPr>
              <w:pStyle w:val="rowtabella0"/>
              <w:rPr>
                <w:color w:val="002060"/>
              </w:rPr>
            </w:pPr>
            <w:r w:rsidRPr="00BE43D5">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7C50DE"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3750BB" w14:textId="77777777" w:rsidR="00A34004" w:rsidRPr="00BE43D5" w:rsidRDefault="00A34004" w:rsidP="006E58E4">
            <w:pPr>
              <w:pStyle w:val="rowtabella0"/>
              <w:rPr>
                <w:color w:val="002060"/>
              </w:rPr>
            </w:pPr>
            <w:r w:rsidRPr="00BE43D5">
              <w:rPr>
                <w:color w:val="002060"/>
              </w:rPr>
              <w:t>06/03/2026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20E7FC" w14:textId="77777777" w:rsidR="00A34004" w:rsidRPr="00BE43D5" w:rsidRDefault="00A34004" w:rsidP="006E58E4">
            <w:pPr>
              <w:pStyle w:val="rowtabella0"/>
              <w:rPr>
                <w:color w:val="002060"/>
              </w:rPr>
            </w:pPr>
            <w:r w:rsidRPr="00BE43D5">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705E0D" w14:textId="77777777" w:rsidR="00A34004" w:rsidRPr="00BE43D5" w:rsidRDefault="00A34004" w:rsidP="006E58E4">
            <w:pPr>
              <w:pStyle w:val="rowtabella0"/>
              <w:rPr>
                <w:color w:val="002060"/>
              </w:rPr>
            </w:pPr>
            <w:r w:rsidRPr="00BE43D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D4F8B4" w14:textId="77777777" w:rsidR="00A34004" w:rsidRPr="00BE43D5" w:rsidRDefault="00A34004" w:rsidP="006E58E4">
            <w:pPr>
              <w:pStyle w:val="rowtabella0"/>
              <w:rPr>
                <w:color w:val="002060"/>
              </w:rPr>
            </w:pPr>
            <w:r w:rsidRPr="00BE43D5">
              <w:rPr>
                <w:color w:val="002060"/>
              </w:rPr>
              <w:t>VIA MASSIMO D'AZEGLIO</w:t>
            </w:r>
          </w:p>
        </w:tc>
      </w:tr>
      <w:tr w:rsidR="00A34004" w:rsidRPr="00BE43D5" w14:paraId="29B5C3F9"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193AF8" w14:textId="77777777" w:rsidR="00A34004" w:rsidRPr="00BE43D5" w:rsidRDefault="00A34004" w:rsidP="006E58E4">
            <w:pPr>
              <w:pStyle w:val="rowtabella0"/>
              <w:rPr>
                <w:color w:val="002060"/>
              </w:rPr>
            </w:pPr>
            <w:r w:rsidRPr="00BE43D5">
              <w:rPr>
                <w:color w:val="002060"/>
              </w:rPr>
              <w:t>RIPE SAN GINESIO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8290B" w14:textId="77777777" w:rsidR="00A34004" w:rsidRPr="00BE43D5" w:rsidRDefault="00A34004" w:rsidP="006E58E4">
            <w:pPr>
              <w:pStyle w:val="rowtabella0"/>
              <w:rPr>
                <w:color w:val="002060"/>
              </w:rPr>
            </w:pPr>
            <w:r w:rsidRPr="00BE43D5">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B4285"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3B2A5"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944F9" w14:textId="77777777" w:rsidR="00A34004" w:rsidRPr="00BE43D5" w:rsidRDefault="00A34004" w:rsidP="006E58E4">
            <w:pPr>
              <w:pStyle w:val="rowtabella0"/>
              <w:rPr>
                <w:color w:val="002060"/>
              </w:rPr>
            </w:pPr>
            <w:r w:rsidRPr="00BE43D5">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7E6EA" w14:textId="77777777" w:rsidR="00A34004" w:rsidRPr="00BE43D5" w:rsidRDefault="00A34004" w:rsidP="006E58E4">
            <w:pPr>
              <w:pStyle w:val="rowtabella0"/>
              <w:rPr>
                <w:color w:val="002060"/>
              </w:rPr>
            </w:pPr>
            <w:r w:rsidRPr="00BE43D5">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26C68" w14:textId="77777777" w:rsidR="00A34004" w:rsidRPr="00BE43D5" w:rsidRDefault="00A34004" w:rsidP="006E58E4">
            <w:pPr>
              <w:pStyle w:val="rowtabella0"/>
              <w:rPr>
                <w:color w:val="002060"/>
              </w:rPr>
            </w:pPr>
            <w:r w:rsidRPr="00BE43D5">
              <w:rPr>
                <w:color w:val="002060"/>
              </w:rPr>
              <w:t>VIA FAVETO</w:t>
            </w:r>
          </w:p>
        </w:tc>
      </w:tr>
    </w:tbl>
    <w:p w14:paraId="3D2BFA67" w14:textId="77777777" w:rsidR="00A34004" w:rsidRPr="00BE43D5" w:rsidRDefault="00A34004" w:rsidP="00A34004">
      <w:pPr>
        <w:pStyle w:val="breakline"/>
        <w:rPr>
          <w:rFonts w:eastAsiaTheme="minorEastAsia"/>
          <w:color w:val="002060"/>
        </w:rPr>
      </w:pPr>
    </w:p>
    <w:p w14:paraId="5B321E2E" w14:textId="77777777" w:rsidR="00A34004" w:rsidRPr="00BE43D5" w:rsidRDefault="00A34004" w:rsidP="00A34004">
      <w:pPr>
        <w:pStyle w:val="breakline"/>
        <w:rPr>
          <w:color w:val="002060"/>
        </w:rPr>
      </w:pPr>
    </w:p>
    <w:p w14:paraId="2CBC9F9B" w14:textId="77777777" w:rsidR="00A34004" w:rsidRPr="00BE43D5" w:rsidRDefault="00A34004" w:rsidP="00A34004">
      <w:pPr>
        <w:pStyle w:val="breakline"/>
        <w:rPr>
          <w:color w:val="002060"/>
        </w:rPr>
      </w:pPr>
    </w:p>
    <w:p w14:paraId="5B43CF6E" w14:textId="77777777" w:rsidR="00A34004" w:rsidRPr="00BE43D5" w:rsidRDefault="00A34004" w:rsidP="00A34004">
      <w:pPr>
        <w:pStyle w:val="sottotitolocampionato10"/>
        <w:rPr>
          <w:color w:val="002060"/>
        </w:rPr>
      </w:pPr>
      <w:r w:rsidRPr="00BE43D5">
        <w:rPr>
          <w:color w:val="002060"/>
        </w:rPr>
        <w:t>GIRONE E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4"/>
        <w:gridCol w:w="385"/>
        <w:gridCol w:w="898"/>
        <w:gridCol w:w="1198"/>
        <w:gridCol w:w="1555"/>
        <w:gridCol w:w="1556"/>
      </w:tblGrid>
      <w:tr w:rsidR="00A34004" w:rsidRPr="00BE43D5" w14:paraId="30B66563"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98BCC" w14:textId="77777777" w:rsidR="00A34004" w:rsidRPr="00BE43D5" w:rsidRDefault="00A34004" w:rsidP="006E58E4">
            <w:pPr>
              <w:pStyle w:val="headertabella0"/>
              <w:rPr>
                <w:color w:val="002060"/>
              </w:rPr>
            </w:pPr>
            <w:r w:rsidRPr="00BE43D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4ECF8"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3DA75"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097CA"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BFFB0"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D04F1"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34AB9"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44E0E53A"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5C5A0F" w14:textId="77777777" w:rsidR="00A34004" w:rsidRPr="00BE43D5" w:rsidRDefault="00A34004" w:rsidP="006E58E4">
            <w:pPr>
              <w:pStyle w:val="rowtabella0"/>
              <w:rPr>
                <w:color w:val="002060"/>
              </w:rPr>
            </w:pPr>
            <w:r w:rsidRPr="00BE43D5">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7DC25" w14:textId="77777777" w:rsidR="00A34004" w:rsidRPr="00BE43D5" w:rsidRDefault="00A34004" w:rsidP="006E58E4">
            <w:pPr>
              <w:pStyle w:val="rowtabella0"/>
              <w:rPr>
                <w:color w:val="002060"/>
              </w:rPr>
            </w:pPr>
            <w:r w:rsidRPr="00BE43D5">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56A75"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1DD60" w14:textId="77777777" w:rsidR="00A34004" w:rsidRPr="00BE43D5" w:rsidRDefault="00A34004" w:rsidP="006E58E4">
            <w:pPr>
              <w:pStyle w:val="rowtabella0"/>
              <w:rPr>
                <w:color w:val="002060"/>
              </w:rPr>
            </w:pPr>
            <w:r w:rsidRPr="00BE43D5">
              <w:rPr>
                <w:color w:val="002060"/>
              </w:rPr>
              <w:t>06/03/2026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681AA" w14:textId="77777777" w:rsidR="00A34004" w:rsidRPr="00BE43D5" w:rsidRDefault="00A34004" w:rsidP="006E58E4">
            <w:pPr>
              <w:pStyle w:val="rowtabella0"/>
              <w:rPr>
                <w:color w:val="002060"/>
              </w:rPr>
            </w:pPr>
            <w:r w:rsidRPr="00BE43D5">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95624" w14:textId="77777777" w:rsidR="00A34004" w:rsidRPr="00BE43D5" w:rsidRDefault="00A34004" w:rsidP="006E58E4">
            <w:pPr>
              <w:pStyle w:val="rowtabella0"/>
              <w:rPr>
                <w:color w:val="002060"/>
              </w:rPr>
            </w:pPr>
            <w:r w:rsidRPr="00BE43D5">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A4E76" w14:textId="77777777" w:rsidR="00A34004" w:rsidRPr="00BE43D5" w:rsidRDefault="00A34004" w:rsidP="006E58E4">
            <w:pPr>
              <w:pStyle w:val="rowtabella0"/>
              <w:rPr>
                <w:color w:val="002060"/>
              </w:rPr>
            </w:pPr>
            <w:r w:rsidRPr="00BE43D5">
              <w:rPr>
                <w:color w:val="002060"/>
              </w:rPr>
              <w:t xml:space="preserve">VIA </w:t>
            </w:r>
            <w:proofErr w:type="gramStart"/>
            <w:r w:rsidRPr="00BE43D5">
              <w:rPr>
                <w:color w:val="002060"/>
              </w:rPr>
              <w:t>B.ROSSI</w:t>
            </w:r>
            <w:proofErr w:type="gramEnd"/>
            <w:r w:rsidRPr="00BE43D5">
              <w:rPr>
                <w:color w:val="002060"/>
              </w:rPr>
              <w:t xml:space="preserve"> SNC</w:t>
            </w:r>
          </w:p>
        </w:tc>
      </w:tr>
      <w:tr w:rsidR="00A34004" w:rsidRPr="00BE43D5" w14:paraId="0DC0EAF4"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C6AC2E" w14:textId="77777777" w:rsidR="00A34004" w:rsidRPr="00BE43D5" w:rsidRDefault="00A34004" w:rsidP="006E58E4">
            <w:pPr>
              <w:pStyle w:val="rowtabella0"/>
              <w:rPr>
                <w:color w:val="002060"/>
              </w:rPr>
            </w:pPr>
            <w:r w:rsidRPr="00BE43D5">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C8067A" w14:textId="77777777" w:rsidR="00A34004" w:rsidRPr="00BE43D5" w:rsidRDefault="00A34004" w:rsidP="006E58E4">
            <w:pPr>
              <w:pStyle w:val="rowtabella0"/>
              <w:rPr>
                <w:color w:val="002060"/>
              </w:rPr>
            </w:pPr>
            <w:r w:rsidRPr="00BE43D5">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AD3EC8"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4E3B93"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5043BB" w14:textId="77777777" w:rsidR="00A34004" w:rsidRPr="00BE43D5" w:rsidRDefault="00A34004" w:rsidP="006E58E4">
            <w:pPr>
              <w:pStyle w:val="rowtabella0"/>
              <w:rPr>
                <w:color w:val="002060"/>
              </w:rPr>
            </w:pPr>
            <w:r w:rsidRPr="00BE43D5">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321CC" w14:textId="77777777" w:rsidR="00A34004" w:rsidRPr="00BE43D5" w:rsidRDefault="00A34004" w:rsidP="006E58E4">
            <w:pPr>
              <w:pStyle w:val="rowtabella0"/>
              <w:rPr>
                <w:color w:val="002060"/>
              </w:rPr>
            </w:pPr>
            <w:r w:rsidRPr="00BE43D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743FD0" w14:textId="77777777" w:rsidR="00A34004" w:rsidRPr="00BE43D5" w:rsidRDefault="00A34004" w:rsidP="006E58E4">
            <w:pPr>
              <w:pStyle w:val="rowtabella0"/>
              <w:rPr>
                <w:color w:val="002060"/>
              </w:rPr>
            </w:pPr>
            <w:r w:rsidRPr="00BE43D5">
              <w:rPr>
                <w:color w:val="002060"/>
              </w:rPr>
              <w:t>VIA INDIPENDENZA-CAPODARCO</w:t>
            </w:r>
          </w:p>
        </w:tc>
      </w:tr>
      <w:tr w:rsidR="00A34004" w:rsidRPr="00BE43D5" w14:paraId="599C3A32"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0244B1" w14:textId="77777777" w:rsidR="00A34004" w:rsidRPr="00BE43D5" w:rsidRDefault="00A34004" w:rsidP="006E58E4">
            <w:pPr>
              <w:pStyle w:val="rowtabella0"/>
              <w:rPr>
                <w:color w:val="002060"/>
              </w:rPr>
            </w:pPr>
            <w:r w:rsidRPr="00BE43D5">
              <w:rPr>
                <w:color w:val="002060"/>
              </w:rPr>
              <w:t>FROGS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122108" w14:textId="77777777" w:rsidR="00A34004" w:rsidRPr="00BE43D5" w:rsidRDefault="00A34004" w:rsidP="006E58E4">
            <w:pPr>
              <w:pStyle w:val="rowtabella0"/>
              <w:rPr>
                <w:color w:val="002060"/>
              </w:rPr>
            </w:pPr>
            <w:r w:rsidRPr="00BE43D5">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89E482"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101655" w14:textId="77777777" w:rsidR="00A34004" w:rsidRPr="00BE43D5" w:rsidRDefault="00A34004" w:rsidP="006E58E4">
            <w:pPr>
              <w:pStyle w:val="rowtabella0"/>
              <w:rPr>
                <w:color w:val="002060"/>
              </w:rPr>
            </w:pPr>
            <w:r w:rsidRPr="00BE43D5">
              <w:rPr>
                <w:color w:val="002060"/>
              </w:rPr>
              <w:t>06/03/2026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35A32D" w14:textId="77777777" w:rsidR="00A34004" w:rsidRPr="00BE43D5" w:rsidRDefault="00A34004" w:rsidP="006E58E4">
            <w:pPr>
              <w:pStyle w:val="rowtabella0"/>
              <w:rPr>
                <w:color w:val="002060"/>
              </w:rPr>
            </w:pPr>
            <w:r w:rsidRPr="00BE43D5">
              <w:rPr>
                <w:color w:val="002060"/>
              </w:rPr>
              <w:t xml:space="preserve">5623 PALESTRA </w:t>
            </w:r>
            <w:proofErr w:type="gramStart"/>
            <w:r w:rsidRPr="00BE43D5">
              <w:rPr>
                <w:color w:val="002060"/>
              </w:rPr>
              <w:t>SC.MEDIA</w:t>
            </w:r>
            <w:proofErr w:type="gramEnd"/>
            <w:r w:rsidRPr="00BE43D5">
              <w:rPr>
                <w:color w:val="002060"/>
              </w:rPr>
              <w:t xml:space="preserve"> </w:t>
            </w:r>
            <w:proofErr w:type="gramStart"/>
            <w:r w:rsidRPr="00BE43D5">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1EF8E" w14:textId="77777777" w:rsidR="00A34004" w:rsidRPr="00BE43D5" w:rsidRDefault="00A34004" w:rsidP="006E58E4">
            <w:pPr>
              <w:pStyle w:val="rowtabella0"/>
              <w:rPr>
                <w:color w:val="002060"/>
              </w:rPr>
            </w:pPr>
            <w:r w:rsidRPr="00BE43D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FFE51" w14:textId="77777777" w:rsidR="00A34004" w:rsidRPr="00BE43D5" w:rsidRDefault="00A34004" w:rsidP="006E58E4">
            <w:pPr>
              <w:pStyle w:val="rowtabella0"/>
              <w:rPr>
                <w:color w:val="002060"/>
              </w:rPr>
            </w:pPr>
            <w:r w:rsidRPr="00BE43D5">
              <w:rPr>
                <w:color w:val="002060"/>
              </w:rPr>
              <w:t>VIA PIRANDELLO</w:t>
            </w:r>
          </w:p>
        </w:tc>
      </w:tr>
      <w:tr w:rsidR="00A34004" w:rsidRPr="00BE43D5" w14:paraId="1FFB7FCE"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718906" w14:textId="77777777" w:rsidR="00A34004" w:rsidRPr="00BE43D5" w:rsidRDefault="00A34004" w:rsidP="006E58E4">
            <w:pPr>
              <w:pStyle w:val="rowtabella0"/>
              <w:rPr>
                <w:color w:val="002060"/>
              </w:rPr>
            </w:pPr>
            <w:r w:rsidRPr="00BE43D5">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A2847E" w14:textId="77777777" w:rsidR="00A34004" w:rsidRPr="00BE43D5" w:rsidRDefault="00A34004" w:rsidP="006E58E4">
            <w:pPr>
              <w:pStyle w:val="rowtabella0"/>
              <w:rPr>
                <w:color w:val="002060"/>
              </w:rPr>
            </w:pPr>
            <w:r w:rsidRPr="00BE43D5">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C1C365"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71C9A3" w14:textId="77777777" w:rsidR="00A34004" w:rsidRPr="00BE43D5" w:rsidRDefault="00A34004" w:rsidP="006E58E4">
            <w:pPr>
              <w:pStyle w:val="rowtabella0"/>
              <w:rPr>
                <w:color w:val="002060"/>
              </w:rPr>
            </w:pPr>
            <w:r w:rsidRPr="00BE43D5">
              <w:rPr>
                <w:color w:val="002060"/>
              </w:rPr>
              <w:t>06/03/2026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516B26" w14:textId="77777777" w:rsidR="00A34004" w:rsidRPr="00BE43D5" w:rsidRDefault="00A34004" w:rsidP="006E58E4">
            <w:pPr>
              <w:pStyle w:val="rowtabella0"/>
              <w:rPr>
                <w:color w:val="002060"/>
              </w:rPr>
            </w:pPr>
            <w:r w:rsidRPr="00BE43D5">
              <w:rPr>
                <w:color w:val="002060"/>
              </w:rPr>
              <w:t>5280 TENSOSTRUTTURA S.</w:t>
            </w:r>
            <w:proofErr w:type="gramStart"/>
            <w:r w:rsidRPr="00BE43D5">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8713D" w14:textId="77777777" w:rsidR="00A34004" w:rsidRPr="00BE43D5" w:rsidRDefault="00A34004" w:rsidP="006E58E4">
            <w:pPr>
              <w:pStyle w:val="rowtabella0"/>
              <w:rPr>
                <w:color w:val="002060"/>
              </w:rPr>
            </w:pPr>
            <w:r w:rsidRPr="00BE43D5">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D023B" w14:textId="77777777" w:rsidR="00A34004" w:rsidRPr="00BE43D5" w:rsidRDefault="00A34004" w:rsidP="006E58E4">
            <w:pPr>
              <w:pStyle w:val="rowtabella0"/>
              <w:rPr>
                <w:color w:val="002060"/>
              </w:rPr>
            </w:pPr>
            <w:r w:rsidRPr="00BE43D5">
              <w:rPr>
                <w:color w:val="002060"/>
              </w:rPr>
              <w:t>VIA LORENZO LOTTO</w:t>
            </w:r>
          </w:p>
        </w:tc>
      </w:tr>
      <w:tr w:rsidR="00A34004" w:rsidRPr="00BE43D5" w14:paraId="5820C458"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62CABF" w14:textId="77777777" w:rsidR="00A34004" w:rsidRPr="00BE43D5" w:rsidRDefault="00A34004" w:rsidP="006E58E4">
            <w:pPr>
              <w:pStyle w:val="rowtabella0"/>
              <w:rPr>
                <w:color w:val="002060"/>
              </w:rPr>
            </w:pPr>
            <w:r w:rsidRPr="00BE43D5">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08AABE" w14:textId="77777777" w:rsidR="00A34004" w:rsidRPr="00BE43D5" w:rsidRDefault="00A34004" w:rsidP="006E58E4">
            <w:pPr>
              <w:pStyle w:val="rowtabella0"/>
              <w:rPr>
                <w:color w:val="002060"/>
              </w:rPr>
            </w:pPr>
            <w:r w:rsidRPr="00BE43D5">
              <w:rPr>
                <w:color w:val="002060"/>
              </w:rPr>
              <w:t xml:space="preserve">CALCIO </w:t>
            </w:r>
            <w:proofErr w:type="gramStart"/>
            <w:r w:rsidRPr="00BE43D5">
              <w:rPr>
                <w:color w:val="002060"/>
              </w:rPr>
              <w:t>S.ELPIDIO</w:t>
            </w:r>
            <w:proofErr w:type="gramEnd"/>
            <w:r w:rsidRPr="00BE43D5">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8B456B"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F2E03B"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1006A" w14:textId="77777777" w:rsidR="00A34004" w:rsidRPr="00BE43D5" w:rsidRDefault="00A34004" w:rsidP="006E58E4">
            <w:pPr>
              <w:pStyle w:val="rowtabella0"/>
              <w:rPr>
                <w:color w:val="002060"/>
              </w:rPr>
            </w:pPr>
            <w:r w:rsidRPr="00BE43D5">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9B934" w14:textId="77777777" w:rsidR="00A34004" w:rsidRPr="00BE43D5" w:rsidRDefault="00A34004" w:rsidP="006E58E4">
            <w:pPr>
              <w:pStyle w:val="rowtabella0"/>
              <w:rPr>
                <w:color w:val="002060"/>
              </w:rPr>
            </w:pPr>
            <w:r w:rsidRPr="00BE43D5">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2B970" w14:textId="77777777" w:rsidR="00A34004" w:rsidRPr="00BE43D5" w:rsidRDefault="00A34004" w:rsidP="006E58E4">
            <w:pPr>
              <w:pStyle w:val="rowtabella0"/>
              <w:rPr>
                <w:color w:val="002060"/>
              </w:rPr>
            </w:pPr>
            <w:r w:rsidRPr="00BE43D5">
              <w:rPr>
                <w:color w:val="002060"/>
              </w:rPr>
              <w:t>VIA PERTINI</w:t>
            </w:r>
          </w:p>
        </w:tc>
      </w:tr>
      <w:tr w:rsidR="00A34004" w:rsidRPr="00BE43D5" w14:paraId="499C865C"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1948D2" w14:textId="77777777" w:rsidR="00A34004" w:rsidRPr="00BE43D5" w:rsidRDefault="00A34004" w:rsidP="006E58E4">
            <w:pPr>
              <w:pStyle w:val="rowtabella0"/>
              <w:rPr>
                <w:color w:val="002060"/>
              </w:rPr>
            </w:pPr>
            <w:r w:rsidRPr="00BE43D5">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B8CDC" w14:textId="77777777" w:rsidR="00A34004" w:rsidRPr="00BE43D5" w:rsidRDefault="00A34004" w:rsidP="006E58E4">
            <w:pPr>
              <w:pStyle w:val="rowtabella0"/>
              <w:rPr>
                <w:color w:val="002060"/>
              </w:rPr>
            </w:pPr>
            <w:proofErr w:type="gramStart"/>
            <w:r w:rsidRPr="00BE43D5">
              <w:rPr>
                <w:color w:val="002060"/>
              </w:rPr>
              <w:t>CITTA</w:t>
            </w:r>
            <w:proofErr w:type="gramEnd"/>
            <w:r w:rsidRPr="00BE43D5">
              <w:rPr>
                <w:color w:val="002060"/>
              </w:rPr>
              <w:t xml:space="preserve"> DI MARTINSICURO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7B567"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71666" w14:textId="77777777" w:rsidR="00A34004" w:rsidRPr="00BE43D5" w:rsidRDefault="00A34004" w:rsidP="006E58E4">
            <w:pPr>
              <w:pStyle w:val="rowtabella0"/>
              <w:rPr>
                <w:color w:val="002060"/>
              </w:rPr>
            </w:pPr>
            <w:r w:rsidRPr="00BE43D5">
              <w:rPr>
                <w:color w:val="002060"/>
              </w:rPr>
              <w:t>06/03/2026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302B2" w14:textId="77777777" w:rsidR="00A34004" w:rsidRPr="00BE43D5" w:rsidRDefault="00A34004" w:rsidP="006E58E4">
            <w:pPr>
              <w:pStyle w:val="rowtabella0"/>
              <w:rPr>
                <w:color w:val="002060"/>
              </w:rPr>
            </w:pPr>
            <w:r w:rsidRPr="00BE43D5">
              <w:rPr>
                <w:color w:val="002060"/>
              </w:rPr>
              <w:t>5604 CAMPO COPERTO IST.CAPRIOTTI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B56FB" w14:textId="77777777" w:rsidR="00A34004" w:rsidRPr="00BE43D5" w:rsidRDefault="00A34004" w:rsidP="006E58E4">
            <w:pPr>
              <w:pStyle w:val="rowtabella0"/>
              <w:rPr>
                <w:color w:val="002060"/>
              </w:rPr>
            </w:pPr>
            <w:r w:rsidRPr="00BE43D5">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4BFBE" w14:textId="77777777" w:rsidR="00A34004" w:rsidRPr="00BE43D5" w:rsidRDefault="00A34004" w:rsidP="006E58E4">
            <w:pPr>
              <w:pStyle w:val="rowtabella0"/>
              <w:rPr>
                <w:color w:val="002060"/>
              </w:rPr>
            </w:pPr>
            <w:r w:rsidRPr="00BE43D5">
              <w:rPr>
                <w:color w:val="002060"/>
              </w:rPr>
              <w:t>VIA SGATTONI - CONTR.RAGNOLA</w:t>
            </w:r>
          </w:p>
        </w:tc>
      </w:tr>
    </w:tbl>
    <w:p w14:paraId="14DB42F4" w14:textId="77777777" w:rsidR="00A34004" w:rsidRPr="00BE43D5" w:rsidRDefault="00A34004" w:rsidP="00A34004">
      <w:pPr>
        <w:pStyle w:val="breakline"/>
        <w:rPr>
          <w:rFonts w:eastAsiaTheme="minorEastAsia"/>
          <w:color w:val="002060"/>
        </w:rPr>
      </w:pPr>
    </w:p>
    <w:p w14:paraId="3AA441B7" w14:textId="77777777" w:rsidR="00A34004" w:rsidRPr="00BE43D5" w:rsidRDefault="00A34004" w:rsidP="00A34004">
      <w:pPr>
        <w:pStyle w:val="breakline"/>
        <w:rPr>
          <w:color w:val="002060"/>
        </w:rPr>
      </w:pPr>
    </w:p>
    <w:p w14:paraId="4A79D05D" w14:textId="77777777" w:rsidR="00A34004" w:rsidRPr="00BE43D5" w:rsidRDefault="00A34004" w:rsidP="00A34004">
      <w:pPr>
        <w:pStyle w:val="breakline"/>
        <w:rPr>
          <w:color w:val="002060"/>
        </w:rPr>
      </w:pPr>
    </w:p>
    <w:p w14:paraId="3E3B532E" w14:textId="77777777" w:rsidR="00A34004" w:rsidRPr="00BE43D5" w:rsidRDefault="00A34004" w:rsidP="00A34004">
      <w:pPr>
        <w:pStyle w:val="sottotitolocampionato10"/>
        <w:rPr>
          <w:color w:val="002060"/>
        </w:rPr>
      </w:pPr>
      <w:r w:rsidRPr="00BE43D5">
        <w:rPr>
          <w:color w:val="002060"/>
        </w:rPr>
        <w:t>GIRONE F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78"/>
        <w:gridCol w:w="1553"/>
        <w:gridCol w:w="1550"/>
      </w:tblGrid>
      <w:tr w:rsidR="00A34004" w:rsidRPr="00BE43D5" w14:paraId="0BA99E2D"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2EBEC"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178E6"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80A4A"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F80BE"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AB3EB"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50F5F"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B708E"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763D5421"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25ECBB" w14:textId="77777777" w:rsidR="00A34004" w:rsidRPr="00BE43D5" w:rsidRDefault="00A34004" w:rsidP="006E58E4">
            <w:pPr>
              <w:pStyle w:val="rowtabella0"/>
              <w:rPr>
                <w:color w:val="002060"/>
              </w:rPr>
            </w:pPr>
            <w:r w:rsidRPr="00BE43D5">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7873F" w14:textId="77777777" w:rsidR="00A34004" w:rsidRPr="00BE43D5" w:rsidRDefault="00A34004" w:rsidP="006E58E4">
            <w:pPr>
              <w:pStyle w:val="rowtabella0"/>
              <w:rPr>
                <w:color w:val="002060"/>
              </w:rPr>
            </w:pPr>
            <w:r w:rsidRPr="00BE43D5">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C300A"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BB34B" w14:textId="77777777" w:rsidR="00A34004" w:rsidRPr="00BE43D5" w:rsidRDefault="00A34004" w:rsidP="006E58E4">
            <w:pPr>
              <w:pStyle w:val="rowtabella0"/>
              <w:rPr>
                <w:color w:val="002060"/>
              </w:rPr>
            </w:pPr>
            <w:r w:rsidRPr="00BE43D5">
              <w:rPr>
                <w:color w:val="002060"/>
              </w:rPr>
              <w:t>06/03/2026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A1EE8" w14:textId="77777777" w:rsidR="00A34004" w:rsidRPr="00BE43D5" w:rsidRDefault="00A34004" w:rsidP="006E58E4">
            <w:pPr>
              <w:pStyle w:val="rowtabella0"/>
              <w:rPr>
                <w:color w:val="002060"/>
              </w:rPr>
            </w:pPr>
            <w:r w:rsidRPr="00BE43D5">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0A23F" w14:textId="77777777" w:rsidR="00A34004" w:rsidRPr="00BE43D5" w:rsidRDefault="00A34004" w:rsidP="006E58E4">
            <w:pPr>
              <w:pStyle w:val="rowtabella0"/>
              <w:rPr>
                <w:color w:val="002060"/>
              </w:rPr>
            </w:pPr>
            <w:r w:rsidRPr="00BE43D5">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CF705" w14:textId="77777777" w:rsidR="00A34004" w:rsidRPr="00BE43D5" w:rsidRDefault="00A34004" w:rsidP="006E58E4">
            <w:pPr>
              <w:pStyle w:val="rowtabella0"/>
              <w:rPr>
                <w:color w:val="002060"/>
              </w:rPr>
            </w:pPr>
            <w:r w:rsidRPr="00BE43D5">
              <w:rPr>
                <w:color w:val="002060"/>
              </w:rPr>
              <w:t>VIA S.S. PICENTO</w:t>
            </w:r>
          </w:p>
        </w:tc>
      </w:tr>
      <w:tr w:rsidR="00A34004" w:rsidRPr="00BE43D5" w14:paraId="20FD39A7"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D1639C" w14:textId="77777777" w:rsidR="00A34004" w:rsidRPr="00BE43D5" w:rsidRDefault="00A34004" w:rsidP="006E58E4">
            <w:pPr>
              <w:pStyle w:val="rowtabella0"/>
              <w:rPr>
                <w:color w:val="002060"/>
              </w:rPr>
            </w:pPr>
            <w:r w:rsidRPr="00BE43D5">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7279E" w14:textId="77777777" w:rsidR="00A34004" w:rsidRPr="00BE43D5" w:rsidRDefault="00A34004" w:rsidP="006E58E4">
            <w:pPr>
              <w:pStyle w:val="rowtabella0"/>
              <w:rPr>
                <w:color w:val="002060"/>
              </w:rPr>
            </w:pPr>
            <w:r w:rsidRPr="00BE43D5">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E7D156"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568A2A" w14:textId="77777777" w:rsidR="00A34004" w:rsidRPr="00BE43D5" w:rsidRDefault="00A34004" w:rsidP="006E58E4">
            <w:pPr>
              <w:pStyle w:val="rowtabella0"/>
              <w:rPr>
                <w:color w:val="002060"/>
              </w:rPr>
            </w:pPr>
            <w:r w:rsidRPr="00BE43D5">
              <w:rPr>
                <w:color w:val="002060"/>
              </w:rPr>
              <w:t>06/03/2026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FF3065" w14:textId="77777777" w:rsidR="00A34004" w:rsidRPr="00BE43D5" w:rsidRDefault="00A34004" w:rsidP="006E58E4">
            <w:pPr>
              <w:pStyle w:val="rowtabella0"/>
              <w:rPr>
                <w:color w:val="002060"/>
              </w:rPr>
            </w:pPr>
            <w:r w:rsidRPr="00BE43D5">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F062F1" w14:textId="77777777" w:rsidR="00A34004" w:rsidRPr="00BE43D5" w:rsidRDefault="00A34004" w:rsidP="006E58E4">
            <w:pPr>
              <w:pStyle w:val="rowtabella0"/>
              <w:rPr>
                <w:color w:val="002060"/>
              </w:rPr>
            </w:pPr>
            <w:r w:rsidRPr="00BE43D5">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07FA1" w14:textId="77777777" w:rsidR="00A34004" w:rsidRPr="00BE43D5" w:rsidRDefault="00A34004" w:rsidP="006E58E4">
            <w:pPr>
              <w:pStyle w:val="rowtabella0"/>
              <w:rPr>
                <w:color w:val="002060"/>
              </w:rPr>
            </w:pPr>
            <w:r w:rsidRPr="00BE43D5">
              <w:rPr>
                <w:color w:val="002060"/>
              </w:rPr>
              <w:t>PIAZZA S. D'ACQUISTO</w:t>
            </w:r>
          </w:p>
        </w:tc>
      </w:tr>
      <w:tr w:rsidR="00A34004" w:rsidRPr="00BE43D5" w14:paraId="670BC9FE"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998061" w14:textId="77777777" w:rsidR="00A34004" w:rsidRPr="00BE43D5" w:rsidRDefault="00A34004" w:rsidP="006E58E4">
            <w:pPr>
              <w:pStyle w:val="rowtabella0"/>
              <w:rPr>
                <w:color w:val="002060"/>
              </w:rPr>
            </w:pPr>
            <w:r w:rsidRPr="00BE43D5">
              <w:rPr>
                <w:color w:val="002060"/>
              </w:rPr>
              <w:t>CASTIGNANO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DED25E" w14:textId="77777777" w:rsidR="00A34004" w:rsidRPr="00BE43D5" w:rsidRDefault="00A34004" w:rsidP="006E58E4">
            <w:pPr>
              <w:pStyle w:val="rowtabella0"/>
              <w:rPr>
                <w:color w:val="002060"/>
              </w:rPr>
            </w:pPr>
            <w:r w:rsidRPr="00BE43D5">
              <w:rPr>
                <w:color w:val="002060"/>
              </w:rPr>
              <w:t>POLISPORTIVA VILLA PIGNA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3944C7"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105E08" w14:textId="77777777" w:rsidR="00A34004" w:rsidRPr="00BE43D5" w:rsidRDefault="00A34004" w:rsidP="006E58E4">
            <w:pPr>
              <w:pStyle w:val="rowtabella0"/>
              <w:rPr>
                <w:color w:val="002060"/>
              </w:rPr>
            </w:pPr>
            <w:r w:rsidRPr="00BE43D5">
              <w:rPr>
                <w:color w:val="002060"/>
              </w:rPr>
              <w:t>06/03/2026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F44DA4" w14:textId="77777777" w:rsidR="00A34004" w:rsidRPr="00BE43D5" w:rsidRDefault="00A34004" w:rsidP="006E58E4">
            <w:pPr>
              <w:pStyle w:val="rowtabella0"/>
              <w:rPr>
                <w:color w:val="002060"/>
              </w:rPr>
            </w:pPr>
            <w:r w:rsidRPr="00BE43D5">
              <w:rPr>
                <w:color w:val="002060"/>
              </w:rPr>
              <w:t>5751 PALESTRA C5 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538CA2" w14:textId="77777777" w:rsidR="00A34004" w:rsidRPr="00BE43D5" w:rsidRDefault="00A34004" w:rsidP="006E58E4">
            <w:pPr>
              <w:pStyle w:val="rowtabella0"/>
              <w:rPr>
                <w:color w:val="002060"/>
              </w:rPr>
            </w:pPr>
            <w:r w:rsidRPr="00BE43D5">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6E6AA" w14:textId="77777777" w:rsidR="00A34004" w:rsidRPr="00BE43D5" w:rsidRDefault="00A34004" w:rsidP="006E58E4">
            <w:pPr>
              <w:pStyle w:val="rowtabella0"/>
              <w:rPr>
                <w:color w:val="002060"/>
              </w:rPr>
            </w:pPr>
            <w:r w:rsidRPr="00BE43D5">
              <w:rPr>
                <w:color w:val="002060"/>
              </w:rPr>
              <w:t>CONTRADA ICONA</w:t>
            </w:r>
          </w:p>
        </w:tc>
      </w:tr>
      <w:tr w:rsidR="00A34004" w:rsidRPr="00BE43D5" w14:paraId="3DBEFB55"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5104FE" w14:textId="77777777" w:rsidR="00A34004" w:rsidRPr="00BE43D5" w:rsidRDefault="00A34004" w:rsidP="006E58E4">
            <w:pPr>
              <w:pStyle w:val="rowtabella0"/>
              <w:rPr>
                <w:color w:val="002060"/>
              </w:rPr>
            </w:pPr>
            <w:r w:rsidRPr="00BE43D5">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95772" w14:textId="77777777" w:rsidR="00A34004" w:rsidRPr="00BE43D5" w:rsidRDefault="00A34004" w:rsidP="006E58E4">
            <w:pPr>
              <w:pStyle w:val="rowtabella0"/>
              <w:rPr>
                <w:color w:val="002060"/>
              </w:rPr>
            </w:pPr>
            <w:r w:rsidRPr="00BE43D5">
              <w:rPr>
                <w:color w:val="002060"/>
              </w:rPr>
              <w:t>CASTORANESE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C7BB8"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830A60"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31D820" w14:textId="77777777" w:rsidR="00A34004" w:rsidRPr="00BE43D5" w:rsidRDefault="00A34004" w:rsidP="006E58E4">
            <w:pPr>
              <w:pStyle w:val="rowtabella0"/>
              <w:rPr>
                <w:color w:val="002060"/>
              </w:rPr>
            </w:pPr>
            <w:r w:rsidRPr="00BE43D5">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CEF89" w14:textId="77777777" w:rsidR="00A34004" w:rsidRPr="00BE43D5" w:rsidRDefault="00A34004" w:rsidP="006E58E4">
            <w:pPr>
              <w:pStyle w:val="rowtabella0"/>
              <w:rPr>
                <w:color w:val="002060"/>
              </w:rPr>
            </w:pPr>
            <w:r w:rsidRPr="00BE43D5">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BE1F2D" w14:textId="77777777" w:rsidR="00A34004" w:rsidRPr="00BE43D5" w:rsidRDefault="00A34004" w:rsidP="006E58E4">
            <w:pPr>
              <w:pStyle w:val="rowtabella0"/>
              <w:rPr>
                <w:color w:val="002060"/>
              </w:rPr>
            </w:pPr>
            <w:r w:rsidRPr="00BE43D5">
              <w:rPr>
                <w:color w:val="002060"/>
              </w:rPr>
              <w:t>VIA DELLA LIBERTA'</w:t>
            </w:r>
          </w:p>
        </w:tc>
      </w:tr>
      <w:tr w:rsidR="00A34004" w:rsidRPr="00BE43D5" w14:paraId="2A010C4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BCBAA0" w14:textId="77777777" w:rsidR="00A34004" w:rsidRPr="00BE43D5" w:rsidRDefault="00A34004" w:rsidP="006E58E4">
            <w:pPr>
              <w:pStyle w:val="rowtabella0"/>
              <w:rPr>
                <w:color w:val="002060"/>
              </w:rPr>
            </w:pPr>
            <w:r w:rsidRPr="00BE43D5">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5088A7" w14:textId="77777777" w:rsidR="00A34004" w:rsidRPr="00BE43D5" w:rsidRDefault="00A34004" w:rsidP="006E58E4">
            <w:pPr>
              <w:pStyle w:val="rowtabella0"/>
              <w:rPr>
                <w:color w:val="002060"/>
              </w:rPr>
            </w:pPr>
            <w:r w:rsidRPr="00BE43D5">
              <w:rPr>
                <w:color w:val="002060"/>
              </w:rPr>
              <w:t>MANSARDA 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976A87"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DE7A42" w14:textId="77777777" w:rsidR="00A34004" w:rsidRPr="00BE43D5" w:rsidRDefault="00A34004" w:rsidP="006E58E4">
            <w:pPr>
              <w:pStyle w:val="rowtabella0"/>
              <w:rPr>
                <w:color w:val="002060"/>
              </w:rPr>
            </w:pPr>
            <w:r w:rsidRPr="00BE43D5">
              <w:rPr>
                <w:color w:val="002060"/>
              </w:rPr>
              <w:t>06/03/2026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051F2D" w14:textId="77777777" w:rsidR="00A34004" w:rsidRPr="00BE43D5" w:rsidRDefault="00A34004" w:rsidP="006E58E4">
            <w:pPr>
              <w:pStyle w:val="rowtabella0"/>
              <w:rPr>
                <w:color w:val="002060"/>
              </w:rPr>
            </w:pPr>
            <w:r w:rsidRPr="00BE43D5">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89DC17" w14:textId="77777777" w:rsidR="00A34004" w:rsidRPr="00BE43D5" w:rsidRDefault="00A34004" w:rsidP="006E58E4">
            <w:pPr>
              <w:pStyle w:val="rowtabella0"/>
              <w:rPr>
                <w:color w:val="002060"/>
              </w:rPr>
            </w:pPr>
            <w:r w:rsidRPr="00BE43D5">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D108E" w14:textId="77777777" w:rsidR="00A34004" w:rsidRPr="00BE43D5" w:rsidRDefault="00A34004" w:rsidP="006E58E4">
            <w:pPr>
              <w:pStyle w:val="rowtabella0"/>
              <w:rPr>
                <w:color w:val="002060"/>
              </w:rPr>
            </w:pPr>
            <w:r w:rsidRPr="00BE43D5">
              <w:rPr>
                <w:color w:val="002060"/>
              </w:rPr>
              <w:t>VIA ADIGE, 35</w:t>
            </w:r>
          </w:p>
        </w:tc>
      </w:tr>
      <w:tr w:rsidR="00A34004" w:rsidRPr="00BE43D5" w14:paraId="65697C34"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3FC5FA" w14:textId="77777777" w:rsidR="00A34004" w:rsidRPr="00BE43D5" w:rsidRDefault="00A34004" w:rsidP="006E58E4">
            <w:pPr>
              <w:pStyle w:val="rowtabella0"/>
              <w:rPr>
                <w:color w:val="002060"/>
              </w:rPr>
            </w:pPr>
            <w:r w:rsidRPr="00BE43D5">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AA94F" w14:textId="77777777" w:rsidR="00A34004" w:rsidRPr="00BE43D5" w:rsidRDefault="00A34004" w:rsidP="006E58E4">
            <w:pPr>
              <w:pStyle w:val="rowtabella0"/>
              <w:rPr>
                <w:color w:val="002060"/>
              </w:rPr>
            </w:pPr>
            <w:r w:rsidRPr="00BE43D5">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E4352"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971F0" w14:textId="77777777" w:rsidR="00A34004" w:rsidRPr="00BE43D5" w:rsidRDefault="00A34004" w:rsidP="006E58E4">
            <w:pPr>
              <w:pStyle w:val="rowtabella0"/>
              <w:rPr>
                <w:color w:val="002060"/>
              </w:rPr>
            </w:pPr>
            <w:r w:rsidRPr="00BE43D5">
              <w:rPr>
                <w:color w:val="002060"/>
              </w:rPr>
              <w:t>07/03/2026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4D329" w14:textId="77777777" w:rsidR="00A34004" w:rsidRPr="00BE43D5" w:rsidRDefault="00A34004" w:rsidP="006E58E4">
            <w:pPr>
              <w:pStyle w:val="rowtabella0"/>
              <w:rPr>
                <w:color w:val="002060"/>
              </w:rPr>
            </w:pPr>
            <w:r w:rsidRPr="00BE43D5">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5B6F7" w14:textId="77777777" w:rsidR="00A34004" w:rsidRPr="00BE43D5" w:rsidRDefault="00A34004" w:rsidP="006E58E4">
            <w:pPr>
              <w:pStyle w:val="rowtabella0"/>
              <w:rPr>
                <w:color w:val="002060"/>
              </w:rPr>
            </w:pPr>
            <w:r w:rsidRPr="00BE43D5">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9114D" w14:textId="77777777" w:rsidR="00A34004" w:rsidRPr="00BE43D5" w:rsidRDefault="00A34004" w:rsidP="006E58E4">
            <w:pPr>
              <w:pStyle w:val="rowtabella0"/>
              <w:rPr>
                <w:color w:val="002060"/>
              </w:rPr>
            </w:pPr>
            <w:r w:rsidRPr="00BE43D5">
              <w:rPr>
                <w:color w:val="002060"/>
              </w:rPr>
              <w:t>VIA CORRADI</w:t>
            </w:r>
          </w:p>
        </w:tc>
      </w:tr>
    </w:tbl>
    <w:p w14:paraId="1ACED0CD" w14:textId="77777777" w:rsidR="00A34004" w:rsidRPr="009C4E1D" w:rsidRDefault="00A34004" w:rsidP="00A34004">
      <w:pPr>
        <w:pStyle w:val="breakline"/>
        <w:rPr>
          <w:rFonts w:eastAsiaTheme="minorEastAsia"/>
          <w:color w:val="002060"/>
        </w:rPr>
      </w:pPr>
    </w:p>
    <w:p w14:paraId="0B2D1042" w14:textId="77777777" w:rsidR="00A34004" w:rsidRPr="009C4E1D" w:rsidRDefault="00A34004" w:rsidP="00A34004">
      <w:pPr>
        <w:pStyle w:val="breakline"/>
        <w:rPr>
          <w:color w:val="002060"/>
        </w:rPr>
      </w:pPr>
    </w:p>
    <w:p w14:paraId="5AD567E7" w14:textId="77777777" w:rsidR="00A34004" w:rsidRPr="009C4E1D" w:rsidRDefault="00A34004" w:rsidP="00A34004">
      <w:pPr>
        <w:pStyle w:val="titolocampionato0"/>
        <w:shd w:val="clear" w:color="auto" w:fill="CCCCCC"/>
        <w:spacing w:before="80" w:after="40"/>
        <w:rPr>
          <w:color w:val="002060"/>
        </w:rPr>
      </w:pPr>
      <w:r w:rsidRPr="009C4E1D">
        <w:rPr>
          <w:color w:val="002060"/>
        </w:rPr>
        <w:t>REGIONALE CALCIO A 5 FEMMINILE</w:t>
      </w:r>
    </w:p>
    <w:p w14:paraId="2454548E" w14:textId="77777777" w:rsidR="00A34004" w:rsidRPr="009C4E1D" w:rsidRDefault="00A34004" w:rsidP="00A34004">
      <w:pPr>
        <w:pStyle w:val="titoloprinc0"/>
        <w:rPr>
          <w:color w:val="002060"/>
        </w:rPr>
      </w:pPr>
      <w:r w:rsidRPr="009C4E1D">
        <w:rPr>
          <w:color w:val="002060"/>
        </w:rPr>
        <w:t>RISULTATI</w:t>
      </w:r>
    </w:p>
    <w:p w14:paraId="523C99A9" w14:textId="77777777" w:rsidR="00A34004" w:rsidRPr="009C4E1D" w:rsidRDefault="00A34004" w:rsidP="00A34004">
      <w:pPr>
        <w:pStyle w:val="breakline"/>
        <w:rPr>
          <w:color w:val="002060"/>
        </w:rPr>
      </w:pPr>
    </w:p>
    <w:p w14:paraId="79DFCC92" w14:textId="77777777" w:rsidR="00A34004" w:rsidRPr="009C4E1D" w:rsidRDefault="00A34004" w:rsidP="00A34004">
      <w:pPr>
        <w:pStyle w:val="sottotitolocampionato10"/>
        <w:rPr>
          <w:color w:val="002060"/>
        </w:rPr>
      </w:pPr>
      <w:r w:rsidRPr="009C4E1D">
        <w:rPr>
          <w:color w:val="002060"/>
        </w:rPr>
        <w:t>RISULTATI UFFICIALI GARE DEL 27/02/2026</w:t>
      </w:r>
    </w:p>
    <w:p w14:paraId="6A334526" w14:textId="77777777" w:rsidR="004A4161" w:rsidRPr="004A4161" w:rsidRDefault="004A4161" w:rsidP="004A4161">
      <w:pPr>
        <w:pStyle w:val="sottotitolocampionato20"/>
        <w:spacing w:before="0" w:beforeAutospacing="0" w:after="0" w:afterAutospacing="0"/>
        <w:rPr>
          <w:rFonts w:ascii="Arial" w:hAnsi="Arial" w:cs="Arial"/>
          <w:color w:val="002060"/>
          <w:sz w:val="20"/>
          <w:szCs w:val="20"/>
        </w:rPr>
      </w:pPr>
      <w:r w:rsidRPr="004A4161">
        <w:rPr>
          <w:rFonts w:ascii="Arial" w:hAnsi="Arial" w:cs="Arial"/>
          <w:color w:val="002060"/>
          <w:sz w:val="20"/>
          <w:szCs w:val="20"/>
        </w:rPr>
        <w:t>Si trascrivono qui di seguito i risultati ufficiali delle gare disputate</w:t>
      </w:r>
    </w:p>
    <w:p w14:paraId="41A36EE5" w14:textId="77777777" w:rsidR="00A34004" w:rsidRPr="009C4E1D" w:rsidRDefault="00A34004" w:rsidP="00A340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4004" w:rsidRPr="009C4E1D" w14:paraId="10C2D71D"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3F5C1E9B"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222C1" w14:textId="77777777" w:rsidR="00A34004" w:rsidRPr="009C4E1D" w:rsidRDefault="00A34004" w:rsidP="006E58E4">
                  <w:pPr>
                    <w:pStyle w:val="headertabella0"/>
                    <w:rPr>
                      <w:color w:val="002060"/>
                    </w:rPr>
                  </w:pPr>
                  <w:r w:rsidRPr="009C4E1D">
                    <w:rPr>
                      <w:color w:val="002060"/>
                    </w:rPr>
                    <w:t>GIRONE A - 8 Giornata - R</w:t>
                  </w:r>
                </w:p>
              </w:tc>
            </w:tr>
            <w:tr w:rsidR="00A34004" w:rsidRPr="009C4E1D" w14:paraId="41C9C552"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0EE7A4" w14:textId="77777777" w:rsidR="00A34004" w:rsidRPr="009C4E1D" w:rsidRDefault="00A34004" w:rsidP="006E58E4">
                  <w:pPr>
                    <w:pStyle w:val="rowtabella0"/>
                    <w:rPr>
                      <w:color w:val="002060"/>
                    </w:rPr>
                  </w:pPr>
                  <w:r w:rsidRPr="009C4E1D">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9556B" w14:textId="77777777" w:rsidR="00A34004" w:rsidRPr="009C4E1D" w:rsidRDefault="00A34004" w:rsidP="006E58E4">
                  <w:pPr>
                    <w:pStyle w:val="rowtabella0"/>
                    <w:rPr>
                      <w:color w:val="002060"/>
                    </w:rPr>
                  </w:pPr>
                  <w:r w:rsidRPr="009C4E1D">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ED7B8" w14:textId="77777777" w:rsidR="00A34004" w:rsidRPr="009C4E1D" w:rsidRDefault="00A34004" w:rsidP="006E58E4">
                  <w:pPr>
                    <w:pStyle w:val="rowtabella0"/>
                    <w:jc w:val="center"/>
                    <w:rPr>
                      <w:color w:val="002060"/>
                    </w:rPr>
                  </w:pPr>
                  <w:r w:rsidRPr="009C4E1D">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66C69" w14:textId="77777777" w:rsidR="00A34004" w:rsidRPr="009C4E1D" w:rsidRDefault="00A34004" w:rsidP="006E58E4">
                  <w:pPr>
                    <w:pStyle w:val="rowtabella0"/>
                    <w:jc w:val="center"/>
                    <w:rPr>
                      <w:color w:val="002060"/>
                    </w:rPr>
                  </w:pPr>
                  <w:r w:rsidRPr="009C4E1D">
                    <w:rPr>
                      <w:color w:val="002060"/>
                    </w:rPr>
                    <w:t> </w:t>
                  </w:r>
                </w:p>
              </w:tc>
            </w:tr>
            <w:tr w:rsidR="00A34004" w:rsidRPr="009C4E1D" w14:paraId="652E401D"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A3B812" w14:textId="77777777" w:rsidR="00A34004" w:rsidRPr="009C4E1D" w:rsidRDefault="00A34004" w:rsidP="006E58E4">
                  <w:pPr>
                    <w:pStyle w:val="rowtabella0"/>
                    <w:rPr>
                      <w:color w:val="002060"/>
                    </w:rPr>
                  </w:pPr>
                  <w:r w:rsidRPr="009C4E1D">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D99036" w14:textId="77777777" w:rsidR="00A34004" w:rsidRPr="009C4E1D" w:rsidRDefault="00A34004" w:rsidP="006E58E4">
                  <w:pPr>
                    <w:pStyle w:val="rowtabella0"/>
                    <w:rPr>
                      <w:color w:val="002060"/>
                    </w:rPr>
                  </w:pPr>
                  <w:r w:rsidRPr="009C4E1D">
                    <w:rPr>
                      <w:color w:val="002060"/>
                    </w:rPr>
                    <w:t>- ATLETICO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7E4342" w14:textId="77777777" w:rsidR="00A34004" w:rsidRPr="009C4E1D" w:rsidRDefault="00A34004" w:rsidP="006E58E4">
                  <w:pPr>
                    <w:pStyle w:val="rowtabella0"/>
                    <w:jc w:val="center"/>
                    <w:rPr>
                      <w:color w:val="002060"/>
                    </w:rPr>
                  </w:pPr>
                  <w:r w:rsidRPr="009C4E1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E6F413" w14:textId="77777777" w:rsidR="00A34004" w:rsidRPr="009C4E1D" w:rsidRDefault="00A34004" w:rsidP="006E58E4">
                  <w:pPr>
                    <w:pStyle w:val="rowtabella0"/>
                    <w:jc w:val="center"/>
                    <w:rPr>
                      <w:color w:val="002060"/>
                    </w:rPr>
                  </w:pPr>
                  <w:r w:rsidRPr="009C4E1D">
                    <w:rPr>
                      <w:color w:val="002060"/>
                    </w:rPr>
                    <w:t> </w:t>
                  </w:r>
                </w:p>
              </w:tc>
            </w:tr>
            <w:tr w:rsidR="00A34004" w:rsidRPr="009C4E1D" w14:paraId="1341D833"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5E7B41" w14:textId="77777777" w:rsidR="00A34004" w:rsidRPr="009C4E1D" w:rsidRDefault="00A34004" w:rsidP="006E58E4">
                  <w:pPr>
                    <w:pStyle w:val="rowtabella0"/>
                    <w:rPr>
                      <w:color w:val="002060"/>
                    </w:rPr>
                  </w:pPr>
                  <w:r w:rsidRPr="009C4E1D">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AB3F2F" w14:textId="77777777" w:rsidR="00A34004" w:rsidRPr="009C4E1D" w:rsidRDefault="00A34004" w:rsidP="006E58E4">
                  <w:pPr>
                    <w:pStyle w:val="rowtabella0"/>
                    <w:rPr>
                      <w:color w:val="002060"/>
                    </w:rPr>
                  </w:pPr>
                  <w:r w:rsidRPr="009C4E1D">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A3CE5C" w14:textId="77777777" w:rsidR="00A34004" w:rsidRPr="009C4E1D" w:rsidRDefault="00A34004" w:rsidP="006E58E4">
                  <w:pPr>
                    <w:pStyle w:val="rowtabella0"/>
                    <w:jc w:val="center"/>
                    <w:rPr>
                      <w:color w:val="002060"/>
                    </w:rPr>
                  </w:pPr>
                  <w:r w:rsidRPr="009C4E1D">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30628F" w14:textId="77777777" w:rsidR="00A34004" w:rsidRPr="009C4E1D" w:rsidRDefault="00A34004" w:rsidP="006E58E4">
                  <w:pPr>
                    <w:pStyle w:val="rowtabella0"/>
                    <w:jc w:val="center"/>
                    <w:rPr>
                      <w:color w:val="002060"/>
                    </w:rPr>
                  </w:pPr>
                  <w:r w:rsidRPr="009C4E1D">
                    <w:rPr>
                      <w:color w:val="002060"/>
                    </w:rPr>
                    <w:t> </w:t>
                  </w:r>
                </w:p>
              </w:tc>
            </w:tr>
            <w:tr w:rsidR="00A34004" w:rsidRPr="009C4E1D" w14:paraId="2154E0FD"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0FE49B" w14:textId="77777777" w:rsidR="00A34004" w:rsidRPr="009C4E1D" w:rsidRDefault="00A34004" w:rsidP="006E58E4">
                  <w:pPr>
                    <w:pStyle w:val="rowtabella0"/>
                    <w:rPr>
                      <w:color w:val="002060"/>
                    </w:rPr>
                  </w:pPr>
                  <w:r w:rsidRPr="009C4E1D">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20478" w14:textId="77777777" w:rsidR="00A34004" w:rsidRPr="009C4E1D" w:rsidRDefault="00A34004" w:rsidP="006E58E4">
                  <w:pPr>
                    <w:pStyle w:val="rowtabella0"/>
                    <w:rPr>
                      <w:color w:val="002060"/>
                    </w:rPr>
                  </w:pPr>
                  <w:r w:rsidRPr="009C4E1D">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325A98" w14:textId="77777777" w:rsidR="00A34004" w:rsidRPr="009C4E1D" w:rsidRDefault="00A34004" w:rsidP="006E58E4">
                  <w:pPr>
                    <w:pStyle w:val="rowtabella0"/>
                    <w:jc w:val="center"/>
                    <w:rPr>
                      <w:color w:val="002060"/>
                    </w:rPr>
                  </w:pPr>
                  <w:r w:rsidRPr="009C4E1D">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CA3B62" w14:textId="77777777" w:rsidR="00A34004" w:rsidRPr="009C4E1D" w:rsidRDefault="00A34004" w:rsidP="006E58E4">
                  <w:pPr>
                    <w:pStyle w:val="rowtabella0"/>
                    <w:jc w:val="center"/>
                    <w:rPr>
                      <w:color w:val="002060"/>
                    </w:rPr>
                  </w:pPr>
                  <w:r w:rsidRPr="009C4E1D">
                    <w:rPr>
                      <w:color w:val="002060"/>
                    </w:rPr>
                    <w:t> </w:t>
                  </w:r>
                </w:p>
              </w:tc>
            </w:tr>
            <w:tr w:rsidR="00A34004" w:rsidRPr="009C4E1D" w14:paraId="284203C6"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482133" w14:textId="77777777" w:rsidR="00A34004" w:rsidRPr="009C4E1D" w:rsidRDefault="00A34004" w:rsidP="006E58E4">
                  <w:pPr>
                    <w:pStyle w:val="rowtabella0"/>
                    <w:rPr>
                      <w:color w:val="002060"/>
                    </w:rPr>
                  </w:pPr>
                  <w:proofErr w:type="gramStart"/>
                  <w:r w:rsidRPr="009C4E1D">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2E92D1" w14:textId="77777777" w:rsidR="00A34004" w:rsidRPr="009C4E1D" w:rsidRDefault="00A34004" w:rsidP="006E58E4">
                  <w:pPr>
                    <w:pStyle w:val="rowtabella0"/>
                    <w:rPr>
                      <w:color w:val="002060"/>
                    </w:rPr>
                  </w:pPr>
                  <w:r w:rsidRPr="009C4E1D">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C34E57" w14:textId="77777777" w:rsidR="00A34004" w:rsidRPr="009C4E1D" w:rsidRDefault="00A34004" w:rsidP="006E58E4">
                  <w:pPr>
                    <w:pStyle w:val="rowtabella0"/>
                    <w:jc w:val="center"/>
                    <w:rPr>
                      <w:color w:val="002060"/>
                    </w:rPr>
                  </w:pPr>
                  <w:r w:rsidRPr="009C4E1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A14788" w14:textId="77777777" w:rsidR="00A34004" w:rsidRPr="009C4E1D" w:rsidRDefault="00A34004" w:rsidP="006E58E4">
                  <w:pPr>
                    <w:pStyle w:val="rowtabella0"/>
                    <w:jc w:val="center"/>
                    <w:rPr>
                      <w:color w:val="002060"/>
                    </w:rPr>
                  </w:pPr>
                  <w:r w:rsidRPr="009C4E1D">
                    <w:rPr>
                      <w:color w:val="002060"/>
                    </w:rPr>
                    <w:t> </w:t>
                  </w:r>
                </w:p>
              </w:tc>
            </w:tr>
            <w:tr w:rsidR="00A34004" w:rsidRPr="009C4E1D" w14:paraId="07B5616C"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9794D5" w14:textId="77777777" w:rsidR="00A34004" w:rsidRPr="009C4E1D" w:rsidRDefault="00A34004" w:rsidP="006E58E4">
                  <w:pPr>
                    <w:pStyle w:val="rowtabella0"/>
                    <w:rPr>
                      <w:color w:val="002060"/>
                    </w:rPr>
                  </w:pPr>
                  <w:r w:rsidRPr="009C4E1D">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550F2" w14:textId="77777777" w:rsidR="00A34004" w:rsidRPr="009C4E1D" w:rsidRDefault="00A34004" w:rsidP="006E58E4">
                  <w:pPr>
                    <w:pStyle w:val="rowtabella0"/>
                    <w:rPr>
                      <w:color w:val="002060"/>
                    </w:rPr>
                  </w:pPr>
                  <w:r w:rsidRPr="009C4E1D">
                    <w:rPr>
                      <w:color w:val="002060"/>
                    </w:rPr>
                    <w:t>- STAFFOLO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F3C23" w14:textId="77777777" w:rsidR="00A34004" w:rsidRPr="009C4E1D" w:rsidRDefault="00A34004" w:rsidP="006E58E4">
                  <w:pPr>
                    <w:pStyle w:val="rowtabella0"/>
                    <w:jc w:val="center"/>
                    <w:rPr>
                      <w:color w:val="002060"/>
                    </w:rPr>
                  </w:pPr>
                  <w:r w:rsidRPr="009C4E1D">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2FDF5" w14:textId="77777777" w:rsidR="00A34004" w:rsidRPr="009C4E1D" w:rsidRDefault="00A34004" w:rsidP="006E58E4">
                  <w:pPr>
                    <w:pStyle w:val="rowtabella0"/>
                    <w:jc w:val="center"/>
                    <w:rPr>
                      <w:color w:val="002060"/>
                    </w:rPr>
                  </w:pPr>
                  <w:r w:rsidRPr="009C4E1D">
                    <w:rPr>
                      <w:color w:val="002060"/>
                    </w:rPr>
                    <w:t> </w:t>
                  </w:r>
                </w:p>
              </w:tc>
            </w:tr>
          </w:tbl>
          <w:p w14:paraId="54670F4D" w14:textId="77777777" w:rsidR="00A34004" w:rsidRPr="009C4E1D" w:rsidRDefault="00A34004" w:rsidP="006E58E4">
            <w:pPr>
              <w:rPr>
                <w:color w:val="002060"/>
              </w:rPr>
            </w:pPr>
          </w:p>
        </w:tc>
      </w:tr>
    </w:tbl>
    <w:p w14:paraId="1DC33AB8" w14:textId="77777777" w:rsidR="00A34004" w:rsidRPr="009C4E1D" w:rsidRDefault="00A34004" w:rsidP="00A34004">
      <w:pPr>
        <w:pStyle w:val="breakline"/>
        <w:rPr>
          <w:rFonts w:eastAsiaTheme="minorEastAsia"/>
          <w:color w:val="002060"/>
        </w:rPr>
      </w:pPr>
    </w:p>
    <w:p w14:paraId="65B06DBF" w14:textId="77777777" w:rsidR="00A34004" w:rsidRPr="009C4E1D" w:rsidRDefault="00A34004" w:rsidP="00A34004">
      <w:pPr>
        <w:pStyle w:val="breakline"/>
        <w:rPr>
          <w:color w:val="002060"/>
        </w:rPr>
      </w:pPr>
    </w:p>
    <w:p w14:paraId="3C6F2E79" w14:textId="77777777" w:rsidR="00A34004" w:rsidRPr="009C4E1D" w:rsidRDefault="00A34004" w:rsidP="00A34004">
      <w:pPr>
        <w:pStyle w:val="titoloprinc0"/>
        <w:rPr>
          <w:color w:val="002060"/>
        </w:rPr>
      </w:pPr>
      <w:r w:rsidRPr="009C4E1D">
        <w:rPr>
          <w:color w:val="002060"/>
        </w:rPr>
        <w:t>GIUDICE SPORTIVO</w:t>
      </w:r>
    </w:p>
    <w:p w14:paraId="1056BBFD" w14:textId="77777777" w:rsidR="00A34004" w:rsidRPr="009C4E1D" w:rsidRDefault="00A34004" w:rsidP="00A34004">
      <w:pPr>
        <w:pStyle w:val="diffida"/>
        <w:rPr>
          <w:color w:val="002060"/>
        </w:rPr>
      </w:pPr>
      <w:r w:rsidRPr="009C4E1D">
        <w:rPr>
          <w:color w:val="002060"/>
        </w:rPr>
        <w:t>Il Giudice Sportivo Avv. Agnese Lazzaretti, con l'assistenza del Segretario Angelo Castellana, nella seduta del 04/03/2026, ha adottato le decisioni che di seguito integralmente si riportano:</w:t>
      </w:r>
    </w:p>
    <w:p w14:paraId="6A769F31" w14:textId="77777777" w:rsidR="00A34004" w:rsidRPr="009C4E1D" w:rsidRDefault="00A34004" w:rsidP="00A34004">
      <w:pPr>
        <w:pStyle w:val="titolo10"/>
        <w:rPr>
          <w:color w:val="002060"/>
        </w:rPr>
      </w:pPr>
      <w:r w:rsidRPr="009C4E1D">
        <w:rPr>
          <w:color w:val="002060"/>
        </w:rPr>
        <w:t xml:space="preserve">GARE DEL 27/ 2/2026 </w:t>
      </w:r>
    </w:p>
    <w:p w14:paraId="63C6032D" w14:textId="77777777" w:rsidR="00A34004" w:rsidRPr="009C4E1D" w:rsidRDefault="00A34004" w:rsidP="00A34004">
      <w:pPr>
        <w:pStyle w:val="titolo7a"/>
        <w:rPr>
          <w:color w:val="002060"/>
        </w:rPr>
      </w:pPr>
      <w:r w:rsidRPr="009C4E1D">
        <w:rPr>
          <w:color w:val="002060"/>
        </w:rPr>
        <w:t xml:space="preserve">PROVVEDIMENTI DISCIPLINARI </w:t>
      </w:r>
    </w:p>
    <w:p w14:paraId="3E74B029"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1D96F46E" w14:textId="77777777" w:rsidR="00A34004" w:rsidRPr="009C4E1D" w:rsidRDefault="00A34004" w:rsidP="00A34004">
      <w:pPr>
        <w:pStyle w:val="titolo30"/>
        <w:rPr>
          <w:color w:val="002060"/>
        </w:rPr>
      </w:pPr>
      <w:r w:rsidRPr="009C4E1D">
        <w:rPr>
          <w:color w:val="002060"/>
        </w:rPr>
        <w:t xml:space="preserve">ALLENATORI </w:t>
      </w:r>
    </w:p>
    <w:p w14:paraId="432BEA24" w14:textId="77777777" w:rsidR="00A34004" w:rsidRPr="009C4E1D" w:rsidRDefault="00A34004" w:rsidP="00A34004">
      <w:pPr>
        <w:pStyle w:val="titolo20"/>
        <w:rPr>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DA51CFC" w14:textId="77777777" w:rsidTr="006E58E4">
        <w:tc>
          <w:tcPr>
            <w:tcW w:w="2200" w:type="dxa"/>
            <w:tcMar>
              <w:top w:w="20" w:type="dxa"/>
              <w:left w:w="20" w:type="dxa"/>
              <w:bottom w:w="20" w:type="dxa"/>
              <w:right w:w="20" w:type="dxa"/>
            </w:tcMar>
            <w:vAlign w:val="center"/>
            <w:hideMark/>
          </w:tcPr>
          <w:p w14:paraId="06C23A2D" w14:textId="77777777" w:rsidR="00A34004" w:rsidRPr="009C4E1D" w:rsidRDefault="00A34004" w:rsidP="006E58E4">
            <w:pPr>
              <w:pStyle w:val="movimento"/>
              <w:rPr>
                <w:color w:val="002060"/>
              </w:rPr>
            </w:pPr>
            <w:r w:rsidRPr="009C4E1D">
              <w:rPr>
                <w:color w:val="002060"/>
              </w:rPr>
              <w:t>CARAMANTI LORENZO</w:t>
            </w:r>
          </w:p>
        </w:tc>
        <w:tc>
          <w:tcPr>
            <w:tcW w:w="2200" w:type="dxa"/>
            <w:tcMar>
              <w:top w:w="20" w:type="dxa"/>
              <w:left w:w="20" w:type="dxa"/>
              <w:bottom w:w="20" w:type="dxa"/>
              <w:right w:w="20" w:type="dxa"/>
            </w:tcMar>
            <w:vAlign w:val="center"/>
            <w:hideMark/>
          </w:tcPr>
          <w:p w14:paraId="643E94AE" w14:textId="77777777" w:rsidR="00A34004" w:rsidRPr="009C4E1D" w:rsidRDefault="00A34004" w:rsidP="006E58E4">
            <w:pPr>
              <w:pStyle w:val="movimento2"/>
              <w:rPr>
                <w:color w:val="002060"/>
              </w:rPr>
            </w:pPr>
            <w:r w:rsidRPr="009C4E1D">
              <w:rPr>
                <w:color w:val="002060"/>
              </w:rPr>
              <w:t xml:space="preserve">(C.U.S. CAMERINO A.S.D.) </w:t>
            </w:r>
          </w:p>
        </w:tc>
        <w:tc>
          <w:tcPr>
            <w:tcW w:w="800" w:type="dxa"/>
            <w:tcMar>
              <w:top w:w="20" w:type="dxa"/>
              <w:left w:w="20" w:type="dxa"/>
              <w:bottom w:w="20" w:type="dxa"/>
              <w:right w:w="20" w:type="dxa"/>
            </w:tcMar>
            <w:vAlign w:val="center"/>
            <w:hideMark/>
          </w:tcPr>
          <w:p w14:paraId="4FDACA3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78CE5F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35E2459" w14:textId="77777777" w:rsidR="00A34004" w:rsidRPr="009C4E1D" w:rsidRDefault="00A34004" w:rsidP="006E58E4">
            <w:pPr>
              <w:pStyle w:val="movimento2"/>
              <w:rPr>
                <w:color w:val="002060"/>
              </w:rPr>
            </w:pPr>
            <w:r w:rsidRPr="009C4E1D">
              <w:rPr>
                <w:color w:val="002060"/>
              </w:rPr>
              <w:t> </w:t>
            </w:r>
          </w:p>
        </w:tc>
      </w:tr>
    </w:tbl>
    <w:p w14:paraId="6255C14B" w14:textId="77777777" w:rsidR="00A34004" w:rsidRPr="009C4E1D" w:rsidRDefault="00A34004" w:rsidP="00A34004">
      <w:pPr>
        <w:pStyle w:val="titolo30"/>
        <w:rPr>
          <w:rFonts w:eastAsiaTheme="minorEastAsia"/>
          <w:color w:val="002060"/>
        </w:rPr>
      </w:pPr>
      <w:r w:rsidRPr="009C4E1D">
        <w:rPr>
          <w:color w:val="002060"/>
        </w:rPr>
        <w:lastRenderedPageBreak/>
        <w:t xml:space="preserve">CALCIATORI NON ESPULSI </w:t>
      </w:r>
    </w:p>
    <w:p w14:paraId="0EE53A9B" w14:textId="77777777" w:rsidR="00A34004" w:rsidRPr="009C4E1D" w:rsidRDefault="00A34004" w:rsidP="00A34004">
      <w:pPr>
        <w:pStyle w:val="titolo20"/>
        <w:rPr>
          <w:color w:val="002060"/>
        </w:rPr>
      </w:pPr>
      <w:r w:rsidRPr="009C4E1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6024BD5" w14:textId="77777777" w:rsidTr="006E58E4">
        <w:tc>
          <w:tcPr>
            <w:tcW w:w="2200" w:type="dxa"/>
            <w:tcMar>
              <w:top w:w="20" w:type="dxa"/>
              <w:left w:w="20" w:type="dxa"/>
              <w:bottom w:w="20" w:type="dxa"/>
              <w:right w:w="20" w:type="dxa"/>
            </w:tcMar>
            <w:vAlign w:val="center"/>
            <w:hideMark/>
          </w:tcPr>
          <w:p w14:paraId="0B06166B" w14:textId="77777777" w:rsidR="00A34004" w:rsidRPr="009C4E1D" w:rsidRDefault="00A34004" w:rsidP="006E58E4">
            <w:pPr>
              <w:pStyle w:val="movimento"/>
              <w:rPr>
                <w:color w:val="002060"/>
              </w:rPr>
            </w:pPr>
            <w:r w:rsidRPr="009C4E1D">
              <w:rPr>
                <w:color w:val="002060"/>
              </w:rPr>
              <w:t>LANI ELISA</w:t>
            </w:r>
          </w:p>
        </w:tc>
        <w:tc>
          <w:tcPr>
            <w:tcW w:w="2200" w:type="dxa"/>
            <w:tcMar>
              <w:top w:w="20" w:type="dxa"/>
              <w:left w:w="20" w:type="dxa"/>
              <w:bottom w:w="20" w:type="dxa"/>
              <w:right w:w="20" w:type="dxa"/>
            </w:tcMar>
            <w:vAlign w:val="center"/>
            <w:hideMark/>
          </w:tcPr>
          <w:p w14:paraId="0396ACA4" w14:textId="77777777" w:rsidR="00A34004" w:rsidRPr="009C4E1D" w:rsidRDefault="00A34004" w:rsidP="006E58E4">
            <w:pPr>
              <w:pStyle w:val="movimento2"/>
              <w:rPr>
                <w:color w:val="002060"/>
              </w:rPr>
            </w:pPr>
            <w:r w:rsidRPr="009C4E1D">
              <w:rPr>
                <w:color w:val="002060"/>
              </w:rPr>
              <w:t xml:space="preserve">(PIANDIROSE) </w:t>
            </w:r>
          </w:p>
        </w:tc>
        <w:tc>
          <w:tcPr>
            <w:tcW w:w="800" w:type="dxa"/>
            <w:tcMar>
              <w:top w:w="20" w:type="dxa"/>
              <w:left w:w="20" w:type="dxa"/>
              <w:bottom w:w="20" w:type="dxa"/>
              <w:right w:w="20" w:type="dxa"/>
            </w:tcMar>
            <w:vAlign w:val="center"/>
            <w:hideMark/>
          </w:tcPr>
          <w:p w14:paraId="4669B1A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FD1DFC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182123C" w14:textId="77777777" w:rsidR="00A34004" w:rsidRPr="009C4E1D" w:rsidRDefault="00A34004" w:rsidP="006E58E4">
            <w:pPr>
              <w:pStyle w:val="movimento2"/>
              <w:rPr>
                <w:color w:val="002060"/>
              </w:rPr>
            </w:pPr>
            <w:r w:rsidRPr="009C4E1D">
              <w:rPr>
                <w:color w:val="002060"/>
              </w:rPr>
              <w:t> </w:t>
            </w:r>
          </w:p>
        </w:tc>
      </w:tr>
    </w:tbl>
    <w:p w14:paraId="61240185"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DF20328" w14:textId="77777777" w:rsidTr="006E58E4">
        <w:tc>
          <w:tcPr>
            <w:tcW w:w="2200" w:type="dxa"/>
            <w:tcMar>
              <w:top w:w="20" w:type="dxa"/>
              <w:left w:w="20" w:type="dxa"/>
              <w:bottom w:w="20" w:type="dxa"/>
              <w:right w:w="20" w:type="dxa"/>
            </w:tcMar>
            <w:vAlign w:val="center"/>
            <w:hideMark/>
          </w:tcPr>
          <w:p w14:paraId="3D5B2EAC" w14:textId="77777777" w:rsidR="00A34004" w:rsidRPr="009C4E1D" w:rsidRDefault="00A34004" w:rsidP="006E58E4">
            <w:pPr>
              <w:pStyle w:val="movimento"/>
              <w:rPr>
                <w:color w:val="002060"/>
              </w:rPr>
            </w:pPr>
            <w:r w:rsidRPr="009C4E1D">
              <w:rPr>
                <w:color w:val="002060"/>
              </w:rPr>
              <w:t>LUCARINI REBECCA</w:t>
            </w:r>
          </w:p>
        </w:tc>
        <w:tc>
          <w:tcPr>
            <w:tcW w:w="2200" w:type="dxa"/>
            <w:tcMar>
              <w:top w:w="20" w:type="dxa"/>
              <w:left w:w="20" w:type="dxa"/>
              <w:bottom w:w="20" w:type="dxa"/>
              <w:right w:w="20" w:type="dxa"/>
            </w:tcMar>
            <w:vAlign w:val="center"/>
            <w:hideMark/>
          </w:tcPr>
          <w:p w14:paraId="6E1A50C7" w14:textId="77777777" w:rsidR="00A34004" w:rsidRPr="009C4E1D" w:rsidRDefault="00A34004" w:rsidP="006E58E4">
            <w:pPr>
              <w:pStyle w:val="movimento2"/>
              <w:rPr>
                <w:color w:val="002060"/>
              </w:rPr>
            </w:pPr>
            <w:r w:rsidRPr="009C4E1D">
              <w:rPr>
                <w:color w:val="002060"/>
              </w:rPr>
              <w:t xml:space="preserve">(C.U.S. CAMERINO A.S.D.) </w:t>
            </w:r>
          </w:p>
        </w:tc>
        <w:tc>
          <w:tcPr>
            <w:tcW w:w="800" w:type="dxa"/>
            <w:tcMar>
              <w:top w:w="20" w:type="dxa"/>
              <w:left w:w="20" w:type="dxa"/>
              <w:bottom w:w="20" w:type="dxa"/>
              <w:right w:w="20" w:type="dxa"/>
            </w:tcMar>
            <w:vAlign w:val="center"/>
            <w:hideMark/>
          </w:tcPr>
          <w:p w14:paraId="0299C96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0CFFF2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67B9439" w14:textId="77777777" w:rsidR="00A34004" w:rsidRPr="009C4E1D" w:rsidRDefault="00A34004" w:rsidP="006E58E4">
            <w:pPr>
              <w:pStyle w:val="movimento2"/>
              <w:rPr>
                <w:color w:val="002060"/>
              </w:rPr>
            </w:pPr>
            <w:r w:rsidRPr="009C4E1D">
              <w:rPr>
                <w:color w:val="002060"/>
              </w:rPr>
              <w:t> </w:t>
            </w:r>
          </w:p>
        </w:tc>
      </w:tr>
    </w:tbl>
    <w:p w14:paraId="786FF510"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E160EBD" w14:textId="77777777" w:rsidTr="006E58E4">
        <w:tc>
          <w:tcPr>
            <w:tcW w:w="2200" w:type="dxa"/>
            <w:tcMar>
              <w:top w:w="20" w:type="dxa"/>
              <w:left w:w="20" w:type="dxa"/>
              <w:bottom w:w="20" w:type="dxa"/>
              <w:right w:w="20" w:type="dxa"/>
            </w:tcMar>
            <w:vAlign w:val="center"/>
            <w:hideMark/>
          </w:tcPr>
          <w:p w14:paraId="7A19576D" w14:textId="77777777" w:rsidR="00A34004" w:rsidRPr="009C4E1D" w:rsidRDefault="00A34004" w:rsidP="006E58E4">
            <w:pPr>
              <w:pStyle w:val="movimento"/>
              <w:rPr>
                <w:color w:val="002060"/>
              </w:rPr>
            </w:pPr>
            <w:r w:rsidRPr="009C4E1D">
              <w:rPr>
                <w:color w:val="002060"/>
              </w:rPr>
              <w:t>ANGELINI BEATRICE</w:t>
            </w:r>
          </w:p>
        </w:tc>
        <w:tc>
          <w:tcPr>
            <w:tcW w:w="2200" w:type="dxa"/>
            <w:tcMar>
              <w:top w:w="20" w:type="dxa"/>
              <w:left w:w="20" w:type="dxa"/>
              <w:bottom w:w="20" w:type="dxa"/>
              <w:right w:w="20" w:type="dxa"/>
            </w:tcMar>
            <w:vAlign w:val="center"/>
            <w:hideMark/>
          </w:tcPr>
          <w:p w14:paraId="393BF11A" w14:textId="77777777" w:rsidR="00A34004" w:rsidRPr="009C4E1D" w:rsidRDefault="00A34004" w:rsidP="006E58E4">
            <w:pPr>
              <w:pStyle w:val="movimento2"/>
              <w:rPr>
                <w:color w:val="002060"/>
              </w:rPr>
            </w:pPr>
            <w:r w:rsidRPr="009C4E1D">
              <w:rPr>
                <w:color w:val="002060"/>
              </w:rPr>
              <w:t xml:space="preserve">(RIPABERARDA) </w:t>
            </w:r>
          </w:p>
        </w:tc>
        <w:tc>
          <w:tcPr>
            <w:tcW w:w="800" w:type="dxa"/>
            <w:tcMar>
              <w:top w:w="20" w:type="dxa"/>
              <w:left w:w="20" w:type="dxa"/>
              <w:bottom w:w="20" w:type="dxa"/>
              <w:right w:w="20" w:type="dxa"/>
            </w:tcMar>
            <w:vAlign w:val="center"/>
            <w:hideMark/>
          </w:tcPr>
          <w:p w14:paraId="4B9D39B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9BB7E43" w14:textId="77777777" w:rsidR="00A34004" w:rsidRPr="009C4E1D" w:rsidRDefault="00A34004" w:rsidP="006E58E4">
            <w:pPr>
              <w:pStyle w:val="movimento"/>
              <w:rPr>
                <w:color w:val="002060"/>
              </w:rPr>
            </w:pPr>
            <w:r w:rsidRPr="009C4E1D">
              <w:rPr>
                <w:color w:val="002060"/>
              </w:rPr>
              <w:t>PALMONI ALESSIA</w:t>
            </w:r>
          </w:p>
        </w:tc>
        <w:tc>
          <w:tcPr>
            <w:tcW w:w="2200" w:type="dxa"/>
            <w:tcMar>
              <w:top w:w="20" w:type="dxa"/>
              <w:left w:w="20" w:type="dxa"/>
              <w:bottom w:w="20" w:type="dxa"/>
              <w:right w:w="20" w:type="dxa"/>
            </w:tcMar>
            <w:vAlign w:val="center"/>
            <w:hideMark/>
          </w:tcPr>
          <w:p w14:paraId="58E7C24E" w14:textId="77777777" w:rsidR="00A34004" w:rsidRPr="009C4E1D" w:rsidRDefault="00A34004" w:rsidP="006E58E4">
            <w:pPr>
              <w:pStyle w:val="movimento2"/>
              <w:rPr>
                <w:color w:val="002060"/>
              </w:rPr>
            </w:pPr>
            <w:r w:rsidRPr="009C4E1D">
              <w:rPr>
                <w:color w:val="002060"/>
              </w:rPr>
              <w:t>(</w:t>
            </w:r>
            <w:proofErr w:type="gramStart"/>
            <w:r w:rsidRPr="009C4E1D">
              <w:rPr>
                <w:color w:val="002060"/>
              </w:rPr>
              <w:t>U.MANDOLESI</w:t>
            </w:r>
            <w:proofErr w:type="gramEnd"/>
            <w:r w:rsidRPr="009C4E1D">
              <w:rPr>
                <w:color w:val="002060"/>
              </w:rPr>
              <w:t xml:space="preserve">) </w:t>
            </w:r>
          </w:p>
        </w:tc>
      </w:tr>
      <w:tr w:rsidR="00A34004" w:rsidRPr="009C4E1D" w14:paraId="012CD66C" w14:textId="77777777" w:rsidTr="006E58E4">
        <w:tc>
          <w:tcPr>
            <w:tcW w:w="2200" w:type="dxa"/>
            <w:tcMar>
              <w:top w:w="20" w:type="dxa"/>
              <w:left w:w="20" w:type="dxa"/>
              <w:bottom w:w="20" w:type="dxa"/>
              <w:right w:w="20" w:type="dxa"/>
            </w:tcMar>
            <w:vAlign w:val="center"/>
            <w:hideMark/>
          </w:tcPr>
          <w:p w14:paraId="3F4051C9" w14:textId="77777777" w:rsidR="00A34004" w:rsidRPr="009C4E1D" w:rsidRDefault="00A34004" w:rsidP="006E58E4">
            <w:pPr>
              <w:pStyle w:val="movimento"/>
              <w:rPr>
                <w:color w:val="002060"/>
              </w:rPr>
            </w:pPr>
            <w:r w:rsidRPr="009C4E1D">
              <w:rPr>
                <w:color w:val="002060"/>
              </w:rPr>
              <w:t>BLENKUS SERENA</w:t>
            </w:r>
          </w:p>
        </w:tc>
        <w:tc>
          <w:tcPr>
            <w:tcW w:w="2200" w:type="dxa"/>
            <w:tcMar>
              <w:top w:w="20" w:type="dxa"/>
              <w:left w:w="20" w:type="dxa"/>
              <w:bottom w:w="20" w:type="dxa"/>
              <w:right w:w="20" w:type="dxa"/>
            </w:tcMar>
            <w:vAlign w:val="center"/>
            <w:hideMark/>
          </w:tcPr>
          <w:p w14:paraId="218E5FCB" w14:textId="77777777" w:rsidR="00A34004" w:rsidRPr="009C4E1D" w:rsidRDefault="00A34004" w:rsidP="006E58E4">
            <w:pPr>
              <w:pStyle w:val="movimento2"/>
              <w:rPr>
                <w:color w:val="002060"/>
              </w:rPr>
            </w:pPr>
            <w:r w:rsidRPr="009C4E1D">
              <w:rPr>
                <w:color w:val="002060"/>
              </w:rPr>
              <w:t xml:space="preserve">(VENERE POTENTIA) </w:t>
            </w:r>
          </w:p>
        </w:tc>
        <w:tc>
          <w:tcPr>
            <w:tcW w:w="800" w:type="dxa"/>
            <w:tcMar>
              <w:top w:w="20" w:type="dxa"/>
              <w:left w:w="20" w:type="dxa"/>
              <w:bottom w:w="20" w:type="dxa"/>
              <w:right w:w="20" w:type="dxa"/>
            </w:tcMar>
            <w:vAlign w:val="center"/>
            <w:hideMark/>
          </w:tcPr>
          <w:p w14:paraId="6DFDA51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6B27177" w14:textId="77777777" w:rsidR="00A34004" w:rsidRPr="009C4E1D" w:rsidRDefault="00A34004" w:rsidP="006E58E4">
            <w:pPr>
              <w:pStyle w:val="movimento"/>
              <w:rPr>
                <w:color w:val="002060"/>
              </w:rPr>
            </w:pPr>
            <w:r w:rsidRPr="009C4E1D">
              <w:rPr>
                <w:color w:val="002060"/>
              </w:rPr>
              <w:t>MAGGI VALENTINA</w:t>
            </w:r>
          </w:p>
        </w:tc>
        <w:tc>
          <w:tcPr>
            <w:tcW w:w="2200" w:type="dxa"/>
            <w:tcMar>
              <w:top w:w="20" w:type="dxa"/>
              <w:left w:w="20" w:type="dxa"/>
              <w:bottom w:w="20" w:type="dxa"/>
              <w:right w:w="20" w:type="dxa"/>
            </w:tcMar>
            <w:vAlign w:val="center"/>
            <w:hideMark/>
          </w:tcPr>
          <w:p w14:paraId="76B7B878" w14:textId="77777777" w:rsidR="00A34004" w:rsidRPr="009C4E1D" w:rsidRDefault="00A34004" w:rsidP="006E58E4">
            <w:pPr>
              <w:pStyle w:val="movimento2"/>
              <w:rPr>
                <w:color w:val="002060"/>
              </w:rPr>
            </w:pPr>
            <w:r w:rsidRPr="009C4E1D">
              <w:rPr>
                <w:color w:val="002060"/>
              </w:rPr>
              <w:t xml:space="preserve">(VENERE POTENTIA) </w:t>
            </w:r>
          </w:p>
        </w:tc>
      </w:tr>
    </w:tbl>
    <w:p w14:paraId="302AA668" w14:textId="77777777" w:rsidR="00A34004" w:rsidRDefault="00A34004" w:rsidP="00A34004">
      <w:pPr>
        <w:pStyle w:val="breakline"/>
        <w:rPr>
          <w:color w:val="002060"/>
        </w:rPr>
      </w:pPr>
    </w:p>
    <w:p w14:paraId="6F3EADF5" w14:textId="77777777" w:rsidR="00A34004" w:rsidRPr="009519B5" w:rsidRDefault="00A34004" w:rsidP="00A34004">
      <w:pPr>
        <w:jc w:val="center"/>
        <w:rPr>
          <w:rFonts w:ascii="Arial" w:hAnsi="Arial" w:cs="Arial"/>
          <w:noProof/>
          <w:color w:val="002060"/>
          <w:sz w:val="22"/>
          <w:szCs w:val="22"/>
        </w:rPr>
      </w:pPr>
      <w:r w:rsidRPr="009519B5">
        <w:rPr>
          <w:rFonts w:ascii="Arial" w:hAnsi="Arial" w:cs="Arial"/>
          <w:noProof/>
          <w:color w:val="002060"/>
          <w:sz w:val="22"/>
          <w:szCs w:val="22"/>
        </w:rPr>
        <w:t>F.to IL SEGRETARIO                                   F.to IL GIUDICE SPORTIVO</w:t>
      </w:r>
    </w:p>
    <w:p w14:paraId="52A494F7" w14:textId="77777777" w:rsidR="00A34004" w:rsidRPr="009519B5" w:rsidRDefault="00A34004" w:rsidP="00A34004">
      <w:pPr>
        <w:pStyle w:val="Corpodeltesto2"/>
        <w:spacing w:after="0" w:line="240" w:lineRule="auto"/>
        <w:jc w:val="both"/>
        <w:rPr>
          <w:rFonts w:ascii="Arial" w:hAnsi="Arial" w:cs="Arial"/>
          <w:noProof/>
          <w:color w:val="002060"/>
          <w:sz w:val="22"/>
          <w:szCs w:val="22"/>
        </w:rPr>
      </w:pPr>
      <w:r w:rsidRPr="009519B5">
        <w:rPr>
          <w:rFonts w:ascii="Arial" w:hAnsi="Arial" w:cs="Arial"/>
          <w:noProof/>
          <w:color w:val="002060"/>
          <w:sz w:val="22"/>
          <w:szCs w:val="22"/>
        </w:rPr>
        <w:t xml:space="preserve">                         Angelo Castellana        </w:t>
      </w:r>
      <w:r w:rsidRPr="009519B5">
        <w:rPr>
          <w:rFonts w:ascii="Arial" w:hAnsi="Arial" w:cs="Arial"/>
          <w:noProof/>
          <w:color w:val="002060"/>
          <w:sz w:val="22"/>
          <w:szCs w:val="22"/>
        </w:rPr>
        <w:tab/>
        <w:t xml:space="preserve">                                Agnese Lazzaretti</w:t>
      </w:r>
    </w:p>
    <w:p w14:paraId="0EF39AD4" w14:textId="77777777" w:rsidR="00A34004" w:rsidRPr="009C4E1D" w:rsidRDefault="00A34004" w:rsidP="00A34004">
      <w:pPr>
        <w:pStyle w:val="breakline"/>
        <w:rPr>
          <w:rFonts w:eastAsiaTheme="minorEastAsia"/>
          <w:color w:val="002060"/>
        </w:rPr>
      </w:pPr>
    </w:p>
    <w:p w14:paraId="32877B5A" w14:textId="77777777" w:rsidR="00A34004" w:rsidRPr="009C4E1D" w:rsidRDefault="00A34004" w:rsidP="00A34004">
      <w:pPr>
        <w:pStyle w:val="titoloprinc0"/>
        <w:rPr>
          <w:color w:val="002060"/>
        </w:rPr>
      </w:pPr>
      <w:r w:rsidRPr="009C4E1D">
        <w:rPr>
          <w:color w:val="002060"/>
        </w:rPr>
        <w:t>CLASSIFICA</w:t>
      </w:r>
    </w:p>
    <w:p w14:paraId="1293F85A" w14:textId="77777777" w:rsidR="00A34004" w:rsidRPr="009C4E1D" w:rsidRDefault="00A34004" w:rsidP="00A34004">
      <w:pPr>
        <w:pStyle w:val="breakline"/>
        <w:rPr>
          <w:color w:val="002060"/>
        </w:rPr>
      </w:pPr>
    </w:p>
    <w:p w14:paraId="51AB4134" w14:textId="77777777" w:rsidR="00A34004" w:rsidRPr="009C4E1D" w:rsidRDefault="00A34004" w:rsidP="00A34004">
      <w:pPr>
        <w:pStyle w:val="breakline"/>
        <w:rPr>
          <w:color w:val="002060"/>
        </w:rPr>
      </w:pPr>
    </w:p>
    <w:p w14:paraId="31F13DAF" w14:textId="77777777" w:rsidR="00A34004" w:rsidRPr="009C4E1D" w:rsidRDefault="00A34004" w:rsidP="00A34004">
      <w:pPr>
        <w:pStyle w:val="sottotitolocampionato10"/>
        <w:rPr>
          <w:color w:val="002060"/>
        </w:rPr>
      </w:pPr>
      <w:r w:rsidRPr="009C4E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2A67DD40"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3B98"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2E19B"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5B14F"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FC771"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3062E"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0DB2B"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4CCE5"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569F2"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E5351"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EFB34" w14:textId="77777777" w:rsidR="00A34004" w:rsidRPr="009C4E1D" w:rsidRDefault="00A34004" w:rsidP="006E58E4">
            <w:pPr>
              <w:pStyle w:val="headertabella0"/>
              <w:rPr>
                <w:color w:val="002060"/>
              </w:rPr>
            </w:pPr>
            <w:r w:rsidRPr="009C4E1D">
              <w:rPr>
                <w:color w:val="002060"/>
              </w:rPr>
              <w:t>PE</w:t>
            </w:r>
          </w:p>
        </w:tc>
      </w:tr>
      <w:tr w:rsidR="00A34004" w:rsidRPr="009C4E1D" w14:paraId="3502D8AA"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9FA52E" w14:textId="77777777" w:rsidR="00A34004" w:rsidRPr="009C4E1D" w:rsidRDefault="00A34004" w:rsidP="006E58E4">
            <w:pPr>
              <w:pStyle w:val="rowtabella0"/>
              <w:rPr>
                <w:color w:val="002060"/>
              </w:rPr>
            </w:pPr>
            <w:r w:rsidRPr="009C4E1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DA1D" w14:textId="77777777" w:rsidR="00A34004" w:rsidRPr="009C4E1D" w:rsidRDefault="00A34004" w:rsidP="006E58E4">
            <w:pPr>
              <w:pStyle w:val="rowtabella0"/>
              <w:jc w:val="center"/>
              <w:rPr>
                <w:color w:val="002060"/>
              </w:rPr>
            </w:pPr>
            <w:r w:rsidRPr="009C4E1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3C82"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4D5A"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2E9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4559"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248C" w14:textId="77777777" w:rsidR="00A34004" w:rsidRPr="009C4E1D" w:rsidRDefault="00A34004" w:rsidP="006E58E4">
            <w:pPr>
              <w:pStyle w:val="rowtabella0"/>
              <w:jc w:val="center"/>
              <w:rPr>
                <w:color w:val="002060"/>
              </w:rPr>
            </w:pPr>
            <w:r w:rsidRPr="009C4E1D">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F80F" w14:textId="77777777" w:rsidR="00A34004" w:rsidRPr="009C4E1D" w:rsidRDefault="00A34004" w:rsidP="006E58E4">
            <w:pPr>
              <w:pStyle w:val="rowtabella0"/>
              <w:jc w:val="center"/>
              <w:rPr>
                <w:color w:val="002060"/>
              </w:rPr>
            </w:pPr>
            <w:r w:rsidRPr="009C4E1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93231" w14:textId="77777777" w:rsidR="00A34004" w:rsidRPr="009C4E1D" w:rsidRDefault="00A34004" w:rsidP="006E58E4">
            <w:pPr>
              <w:pStyle w:val="rowtabella0"/>
              <w:jc w:val="center"/>
              <w:rPr>
                <w:color w:val="002060"/>
              </w:rPr>
            </w:pPr>
            <w:r w:rsidRPr="009C4E1D">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3402" w14:textId="77777777" w:rsidR="00A34004" w:rsidRPr="009C4E1D" w:rsidRDefault="00A34004" w:rsidP="006E58E4">
            <w:pPr>
              <w:pStyle w:val="rowtabella0"/>
              <w:jc w:val="center"/>
              <w:rPr>
                <w:color w:val="002060"/>
              </w:rPr>
            </w:pPr>
            <w:r w:rsidRPr="009C4E1D">
              <w:rPr>
                <w:color w:val="002060"/>
              </w:rPr>
              <w:t>0</w:t>
            </w:r>
          </w:p>
        </w:tc>
      </w:tr>
      <w:tr w:rsidR="00A34004" w:rsidRPr="009C4E1D" w14:paraId="390735F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EC47B" w14:textId="77777777" w:rsidR="00A34004" w:rsidRPr="009C4E1D" w:rsidRDefault="00A34004" w:rsidP="006E58E4">
            <w:pPr>
              <w:pStyle w:val="rowtabella0"/>
              <w:rPr>
                <w:color w:val="002060"/>
              </w:rPr>
            </w:pPr>
            <w:r w:rsidRPr="009C4E1D">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818C" w14:textId="77777777" w:rsidR="00A34004" w:rsidRPr="009C4E1D" w:rsidRDefault="00A34004" w:rsidP="006E58E4">
            <w:pPr>
              <w:pStyle w:val="rowtabella0"/>
              <w:jc w:val="center"/>
              <w:rPr>
                <w:color w:val="002060"/>
              </w:rPr>
            </w:pPr>
            <w:r w:rsidRPr="009C4E1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89B0"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F6C2"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757CD"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3FD2"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27CB" w14:textId="77777777" w:rsidR="00A34004" w:rsidRPr="009C4E1D" w:rsidRDefault="00A34004" w:rsidP="006E58E4">
            <w:pPr>
              <w:pStyle w:val="rowtabella0"/>
              <w:jc w:val="center"/>
              <w:rPr>
                <w:color w:val="002060"/>
              </w:rPr>
            </w:pPr>
            <w:r w:rsidRPr="009C4E1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5BAE" w14:textId="77777777" w:rsidR="00A34004" w:rsidRPr="009C4E1D" w:rsidRDefault="00A34004" w:rsidP="006E58E4">
            <w:pPr>
              <w:pStyle w:val="rowtabella0"/>
              <w:jc w:val="center"/>
              <w:rPr>
                <w:color w:val="002060"/>
              </w:rPr>
            </w:pPr>
            <w:r w:rsidRPr="009C4E1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003F" w14:textId="77777777" w:rsidR="00A34004" w:rsidRPr="009C4E1D" w:rsidRDefault="00A34004" w:rsidP="006E58E4">
            <w:pPr>
              <w:pStyle w:val="rowtabella0"/>
              <w:jc w:val="center"/>
              <w:rPr>
                <w:color w:val="002060"/>
              </w:rPr>
            </w:pPr>
            <w:r w:rsidRPr="009C4E1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4927" w14:textId="77777777" w:rsidR="00A34004" w:rsidRPr="009C4E1D" w:rsidRDefault="00A34004" w:rsidP="006E58E4">
            <w:pPr>
              <w:pStyle w:val="rowtabella0"/>
              <w:jc w:val="center"/>
              <w:rPr>
                <w:color w:val="002060"/>
              </w:rPr>
            </w:pPr>
            <w:r w:rsidRPr="009C4E1D">
              <w:rPr>
                <w:color w:val="002060"/>
              </w:rPr>
              <w:t>0</w:t>
            </w:r>
          </w:p>
        </w:tc>
      </w:tr>
      <w:tr w:rsidR="00A34004" w:rsidRPr="009C4E1D" w14:paraId="62B81B49"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DDB35" w14:textId="77777777" w:rsidR="00A34004" w:rsidRPr="009C4E1D" w:rsidRDefault="00A34004" w:rsidP="006E58E4">
            <w:pPr>
              <w:pStyle w:val="rowtabella0"/>
              <w:rPr>
                <w:color w:val="002060"/>
              </w:rPr>
            </w:pPr>
            <w:r w:rsidRPr="009C4E1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6CF9" w14:textId="77777777" w:rsidR="00A34004" w:rsidRPr="009C4E1D" w:rsidRDefault="00A34004" w:rsidP="006E58E4">
            <w:pPr>
              <w:pStyle w:val="rowtabella0"/>
              <w:jc w:val="center"/>
              <w:rPr>
                <w:color w:val="002060"/>
              </w:rPr>
            </w:pPr>
            <w:r w:rsidRPr="009C4E1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7BCD"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3E50"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970E8"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590F"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7A0E" w14:textId="77777777" w:rsidR="00A34004" w:rsidRPr="009C4E1D" w:rsidRDefault="00A34004" w:rsidP="006E58E4">
            <w:pPr>
              <w:pStyle w:val="rowtabella0"/>
              <w:jc w:val="center"/>
              <w:rPr>
                <w:color w:val="002060"/>
              </w:rPr>
            </w:pPr>
            <w:r w:rsidRPr="009C4E1D">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2A3F" w14:textId="77777777" w:rsidR="00A34004" w:rsidRPr="009C4E1D" w:rsidRDefault="00A34004" w:rsidP="006E58E4">
            <w:pPr>
              <w:pStyle w:val="rowtabella0"/>
              <w:jc w:val="center"/>
              <w:rPr>
                <w:color w:val="002060"/>
              </w:rPr>
            </w:pPr>
            <w:r w:rsidRPr="009C4E1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B7CF" w14:textId="77777777" w:rsidR="00A34004" w:rsidRPr="009C4E1D" w:rsidRDefault="00A34004" w:rsidP="006E58E4">
            <w:pPr>
              <w:pStyle w:val="rowtabella0"/>
              <w:jc w:val="center"/>
              <w:rPr>
                <w:color w:val="002060"/>
              </w:rPr>
            </w:pPr>
            <w:r w:rsidRPr="009C4E1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7145" w14:textId="77777777" w:rsidR="00A34004" w:rsidRPr="009C4E1D" w:rsidRDefault="00A34004" w:rsidP="006E58E4">
            <w:pPr>
              <w:pStyle w:val="rowtabella0"/>
              <w:jc w:val="center"/>
              <w:rPr>
                <w:color w:val="002060"/>
              </w:rPr>
            </w:pPr>
            <w:r w:rsidRPr="009C4E1D">
              <w:rPr>
                <w:color w:val="002060"/>
              </w:rPr>
              <w:t>0</w:t>
            </w:r>
          </w:p>
        </w:tc>
      </w:tr>
      <w:tr w:rsidR="00A34004" w:rsidRPr="009C4E1D" w14:paraId="50DF7341"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BBAB4" w14:textId="77777777" w:rsidR="00A34004" w:rsidRPr="009C4E1D" w:rsidRDefault="00A34004" w:rsidP="006E58E4">
            <w:pPr>
              <w:pStyle w:val="rowtabella0"/>
              <w:rPr>
                <w:color w:val="002060"/>
              </w:rPr>
            </w:pPr>
            <w:r w:rsidRPr="009C4E1D">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6D8D" w14:textId="77777777" w:rsidR="00A34004" w:rsidRPr="009C4E1D" w:rsidRDefault="00A34004" w:rsidP="006E58E4">
            <w:pPr>
              <w:pStyle w:val="rowtabella0"/>
              <w:jc w:val="center"/>
              <w:rPr>
                <w:color w:val="002060"/>
              </w:rPr>
            </w:pPr>
            <w:r w:rsidRPr="009C4E1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6BC0"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8111"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144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512D3"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033E" w14:textId="77777777" w:rsidR="00A34004" w:rsidRPr="009C4E1D" w:rsidRDefault="00A34004" w:rsidP="006E58E4">
            <w:pPr>
              <w:pStyle w:val="rowtabella0"/>
              <w:jc w:val="center"/>
              <w:rPr>
                <w:color w:val="002060"/>
              </w:rPr>
            </w:pPr>
            <w:r w:rsidRPr="009C4E1D">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2C27" w14:textId="77777777" w:rsidR="00A34004" w:rsidRPr="009C4E1D" w:rsidRDefault="00A34004" w:rsidP="006E58E4">
            <w:pPr>
              <w:pStyle w:val="rowtabella0"/>
              <w:jc w:val="center"/>
              <w:rPr>
                <w:color w:val="002060"/>
              </w:rPr>
            </w:pPr>
            <w:r w:rsidRPr="009C4E1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FAAB6" w14:textId="77777777" w:rsidR="00A34004" w:rsidRPr="009C4E1D" w:rsidRDefault="00A34004" w:rsidP="006E58E4">
            <w:pPr>
              <w:pStyle w:val="rowtabella0"/>
              <w:jc w:val="center"/>
              <w:rPr>
                <w:color w:val="002060"/>
              </w:rPr>
            </w:pPr>
            <w:r w:rsidRPr="009C4E1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DA17" w14:textId="77777777" w:rsidR="00A34004" w:rsidRPr="009C4E1D" w:rsidRDefault="00A34004" w:rsidP="006E58E4">
            <w:pPr>
              <w:pStyle w:val="rowtabella0"/>
              <w:jc w:val="center"/>
              <w:rPr>
                <w:color w:val="002060"/>
              </w:rPr>
            </w:pPr>
            <w:r w:rsidRPr="009C4E1D">
              <w:rPr>
                <w:color w:val="002060"/>
              </w:rPr>
              <w:t>0</w:t>
            </w:r>
          </w:p>
        </w:tc>
      </w:tr>
      <w:tr w:rsidR="00A34004" w:rsidRPr="009C4E1D" w14:paraId="7DBE866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568B8" w14:textId="77777777" w:rsidR="00A34004" w:rsidRPr="009C4E1D" w:rsidRDefault="00A34004" w:rsidP="006E58E4">
            <w:pPr>
              <w:pStyle w:val="rowtabella0"/>
              <w:rPr>
                <w:color w:val="002060"/>
              </w:rPr>
            </w:pPr>
            <w:r w:rsidRPr="009C4E1D">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2819" w14:textId="77777777" w:rsidR="00A34004" w:rsidRPr="009C4E1D" w:rsidRDefault="00A34004" w:rsidP="006E58E4">
            <w:pPr>
              <w:pStyle w:val="rowtabella0"/>
              <w:jc w:val="center"/>
              <w:rPr>
                <w:color w:val="002060"/>
              </w:rPr>
            </w:pPr>
            <w:r w:rsidRPr="009C4E1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04F8"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59FA5"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5908"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4472"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CC0A0" w14:textId="77777777" w:rsidR="00A34004" w:rsidRPr="009C4E1D" w:rsidRDefault="00A34004" w:rsidP="006E58E4">
            <w:pPr>
              <w:pStyle w:val="rowtabella0"/>
              <w:jc w:val="center"/>
              <w:rPr>
                <w:color w:val="002060"/>
              </w:rPr>
            </w:pPr>
            <w:r w:rsidRPr="009C4E1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9396" w14:textId="77777777" w:rsidR="00A34004" w:rsidRPr="009C4E1D" w:rsidRDefault="00A34004" w:rsidP="006E58E4">
            <w:pPr>
              <w:pStyle w:val="rowtabella0"/>
              <w:jc w:val="center"/>
              <w:rPr>
                <w:color w:val="002060"/>
              </w:rPr>
            </w:pPr>
            <w:r w:rsidRPr="009C4E1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DD0D" w14:textId="77777777" w:rsidR="00A34004" w:rsidRPr="009C4E1D" w:rsidRDefault="00A34004" w:rsidP="006E58E4">
            <w:pPr>
              <w:pStyle w:val="rowtabella0"/>
              <w:jc w:val="center"/>
              <w:rPr>
                <w:color w:val="002060"/>
              </w:rPr>
            </w:pPr>
            <w:r w:rsidRPr="009C4E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5035B" w14:textId="77777777" w:rsidR="00A34004" w:rsidRPr="009C4E1D" w:rsidRDefault="00A34004" w:rsidP="006E58E4">
            <w:pPr>
              <w:pStyle w:val="rowtabella0"/>
              <w:jc w:val="center"/>
              <w:rPr>
                <w:color w:val="002060"/>
              </w:rPr>
            </w:pPr>
            <w:r w:rsidRPr="009C4E1D">
              <w:rPr>
                <w:color w:val="002060"/>
              </w:rPr>
              <w:t>0</w:t>
            </w:r>
          </w:p>
        </w:tc>
      </w:tr>
      <w:tr w:rsidR="00A34004" w:rsidRPr="009C4E1D" w14:paraId="6433F1D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74782" w14:textId="77777777" w:rsidR="00A34004" w:rsidRPr="009C4E1D" w:rsidRDefault="00A34004" w:rsidP="006E58E4">
            <w:pPr>
              <w:pStyle w:val="rowtabella0"/>
              <w:rPr>
                <w:color w:val="002060"/>
              </w:rPr>
            </w:pPr>
            <w:r w:rsidRPr="009C4E1D">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064B" w14:textId="77777777" w:rsidR="00A34004" w:rsidRPr="009C4E1D" w:rsidRDefault="00A34004" w:rsidP="006E58E4">
            <w:pPr>
              <w:pStyle w:val="rowtabella0"/>
              <w:jc w:val="center"/>
              <w:rPr>
                <w:color w:val="002060"/>
              </w:rPr>
            </w:pPr>
            <w:r w:rsidRPr="009C4E1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2A57"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1FCD6"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5E2E"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ECA4"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38EE" w14:textId="77777777" w:rsidR="00A34004" w:rsidRPr="009C4E1D" w:rsidRDefault="00A34004" w:rsidP="006E58E4">
            <w:pPr>
              <w:pStyle w:val="rowtabella0"/>
              <w:jc w:val="center"/>
              <w:rPr>
                <w:color w:val="002060"/>
              </w:rPr>
            </w:pPr>
            <w:r w:rsidRPr="009C4E1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C4EC" w14:textId="77777777" w:rsidR="00A34004" w:rsidRPr="009C4E1D" w:rsidRDefault="00A34004" w:rsidP="006E58E4">
            <w:pPr>
              <w:pStyle w:val="rowtabella0"/>
              <w:jc w:val="center"/>
              <w:rPr>
                <w:color w:val="002060"/>
              </w:rPr>
            </w:pPr>
            <w:r w:rsidRPr="009C4E1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6FFF"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5073" w14:textId="77777777" w:rsidR="00A34004" w:rsidRPr="009C4E1D" w:rsidRDefault="00A34004" w:rsidP="006E58E4">
            <w:pPr>
              <w:pStyle w:val="rowtabella0"/>
              <w:jc w:val="center"/>
              <w:rPr>
                <w:color w:val="002060"/>
              </w:rPr>
            </w:pPr>
            <w:r w:rsidRPr="009C4E1D">
              <w:rPr>
                <w:color w:val="002060"/>
              </w:rPr>
              <w:t>0</w:t>
            </w:r>
          </w:p>
        </w:tc>
      </w:tr>
      <w:tr w:rsidR="00A34004" w:rsidRPr="009C4E1D" w14:paraId="7A66381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1A96F" w14:textId="77777777" w:rsidR="00A34004" w:rsidRPr="009C4E1D" w:rsidRDefault="00A34004" w:rsidP="006E58E4">
            <w:pPr>
              <w:pStyle w:val="rowtabella0"/>
              <w:rPr>
                <w:color w:val="002060"/>
              </w:rPr>
            </w:pPr>
            <w:r w:rsidRPr="009C4E1D">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DE97C" w14:textId="77777777" w:rsidR="00A34004" w:rsidRPr="009C4E1D" w:rsidRDefault="00A34004" w:rsidP="006E58E4">
            <w:pPr>
              <w:pStyle w:val="rowtabella0"/>
              <w:jc w:val="center"/>
              <w:rPr>
                <w:color w:val="002060"/>
              </w:rPr>
            </w:pPr>
            <w:r w:rsidRPr="009C4E1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EB94"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42B7"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436E"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7A622"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D31A7" w14:textId="77777777" w:rsidR="00A34004" w:rsidRPr="009C4E1D" w:rsidRDefault="00A34004" w:rsidP="006E58E4">
            <w:pPr>
              <w:pStyle w:val="rowtabella0"/>
              <w:jc w:val="center"/>
              <w:rPr>
                <w:color w:val="002060"/>
              </w:rPr>
            </w:pPr>
            <w:r w:rsidRPr="009C4E1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C290" w14:textId="77777777" w:rsidR="00A34004" w:rsidRPr="009C4E1D" w:rsidRDefault="00A34004" w:rsidP="006E58E4">
            <w:pPr>
              <w:pStyle w:val="rowtabella0"/>
              <w:jc w:val="center"/>
              <w:rPr>
                <w:color w:val="002060"/>
              </w:rPr>
            </w:pPr>
            <w:r w:rsidRPr="009C4E1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E190"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FD38" w14:textId="77777777" w:rsidR="00A34004" w:rsidRPr="009C4E1D" w:rsidRDefault="00A34004" w:rsidP="006E58E4">
            <w:pPr>
              <w:pStyle w:val="rowtabella0"/>
              <w:jc w:val="center"/>
              <w:rPr>
                <w:color w:val="002060"/>
              </w:rPr>
            </w:pPr>
            <w:r w:rsidRPr="009C4E1D">
              <w:rPr>
                <w:color w:val="002060"/>
              </w:rPr>
              <w:t>0</w:t>
            </w:r>
          </w:p>
        </w:tc>
      </w:tr>
      <w:tr w:rsidR="00A34004" w:rsidRPr="009C4E1D" w14:paraId="5213F3DF"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3AA85" w14:textId="77777777" w:rsidR="00A34004" w:rsidRPr="009C4E1D" w:rsidRDefault="00A34004" w:rsidP="006E58E4">
            <w:pPr>
              <w:pStyle w:val="rowtabella0"/>
              <w:rPr>
                <w:color w:val="002060"/>
              </w:rPr>
            </w:pPr>
            <w:r w:rsidRPr="009C4E1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17F11" w14:textId="77777777" w:rsidR="00A34004" w:rsidRPr="009C4E1D" w:rsidRDefault="00A34004" w:rsidP="006E58E4">
            <w:pPr>
              <w:pStyle w:val="rowtabella0"/>
              <w:jc w:val="center"/>
              <w:rPr>
                <w:color w:val="002060"/>
              </w:rPr>
            </w:pPr>
            <w:r w:rsidRPr="009C4E1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48557"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5676"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D07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8E9E"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5F7C6" w14:textId="77777777" w:rsidR="00A34004" w:rsidRPr="009C4E1D" w:rsidRDefault="00A34004" w:rsidP="006E58E4">
            <w:pPr>
              <w:pStyle w:val="rowtabella0"/>
              <w:jc w:val="center"/>
              <w:rPr>
                <w:color w:val="002060"/>
              </w:rPr>
            </w:pPr>
            <w:r w:rsidRPr="009C4E1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F3F7E" w14:textId="77777777" w:rsidR="00A34004" w:rsidRPr="009C4E1D" w:rsidRDefault="00A34004" w:rsidP="006E58E4">
            <w:pPr>
              <w:pStyle w:val="rowtabella0"/>
              <w:jc w:val="center"/>
              <w:rPr>
                <w:color w:val="002060"/>
              </w:rPr>
            </w:pPr>
            <w:r w:rsidRPr="009C4E1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B970"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DD07C" w14:textId="77777777" w:rsidR="00A34004" w:rsidRPr="009C4E1D" w:rsidRDefault="00A34004" w:rsidP="006E58E4">
            <w:pPr>
              <w:pStyle w:val="rowtabella0"/>
              <w:jc w:val="center"/>
              <w:rPr>
                <w:color w:val="002060"/>
              </w:rPr>
            </w:pPr>
            <w:r w:rsidRPr="009C4E1D">
              <w:rPr>
                <w:color w:val="002060"/>
              </w:rPr>
              <w:t>0</w:t>
            </w:r>
          </w:p>
        </w:tc>
      </w:tr>
      <w:tr w:rsidR="00A34004" w:rsidRPr="009C4E1D" w14:paraId="27A66E31"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F8F25" w14:textId="77777777" w:rsidR="00A34004" w:rsidRPr="009C4E1D" w:rsidRDefault="00A34004" w:rsidP="006E58E4">
            <w:pPr>
              <w:pStyle w:val="rowtabella0"/>
              <w:rPr>
                <w:color w:val="002060"/>
              </w:rPr>
            </w:pPr>
            <w:r w:rsidRPr="009C4E1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762D" w14:textId="77777777" w:rsidR="00A34004" w:rsidRPr="009C4E1D" w:rsidRDefault="00A34004" w:rsidP="006E58E4">
            <w:pPr>
              <w:pStyle w:val="rowtabella0"/>
              <w:jc w:val="center"/>
              <w:rPr>
                <w:color w:val="002060"/>
              </w:rPr>
            </w:pPr>
            <w:r w:rsidRPr="009C4E1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803A"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0FC7"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35E9"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05C9"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B733" w14:textId="77777777" w:rsidR="00A34004" w:rsidRPr="009C4E1D" w:rsidRDefault="00A34004" w:rsidP="006E58E4">
            <w:pPr>
              <w:pStyle w:val="rowtabella0"/>
              <w:jc w:val="center"/>
              <w:rPr>
                <w:color w:val="002060"/>
              </w:rPr>
            </w:pPr>
            <w:r w:rsidRPr="009C4E1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0ECB" w14:textId="77777777" w:rsidR="00A34004" w:rsidRPr="009C4E1D" w:rsidRDefault="00A34004" w:rsidP="006E58E4">
            <w:pPr>
              <w:pStyle w:val="rowtabella0"/>
              <w:jc w:val="center"/>
              <w:rPr>
                <w:color w:val="002060"/>
              </w:rPr>
            </w:pPr>
            <w:r w:rsidRPr="009C4E1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77E9"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7EA5B" w14:textId="77777777" w:rsidR="00A34004" w:rsidRPr="009C4E1D" w:rsidRDefault="00A34004" w:rsidP="006E58E4">
            <w:pPr>
              <w:pStyle w:val="rowtabella0"/>
              <w:jc w:val="center"/>
              <w:rPr>
                <w:color w:val="002060"/>
              </w:rPr>
            </w:pPr>
            <w:r w:rsidRPr="009C4E1D">
              <w:rPr>
                <w:color w:val="002060"/>
              </w:rPr>
              <w:t>0</w:t>
            </w:r>
          </w:p>
        </w:tc>
      </w:tr>
      <w:tr w:rsidR="00A34004" w:rsidRPr="009C4E1D" w14:paraId="7AA2CB22"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E0C11" w14:textId="77777777" w:rsidR="00A34004" w:rsidRPr="009C4E1D" w:rsidRDefault="00A34004" w:rsidP="006E58E4">
            <w:pPr>
              <w:pStyle w:val="rowtabella0"/>
              <w:rPr>
                <w:color w:val="002060"/>
              </w:rPr>
            </w:pPr>
            <w:r w:rsidRPr="009C4E1D">
              <w:rPr>
                <w:color w:val="002060"/>
              </w:rPr>
              <w:t xml:space="preserve">U.S.D. </w:t>
            </w:r>
            <w:proofErr w:type="gramStart"/>
            <w:r w:rsidRPr="009C4E1D">
              <w:rPr>
                <w:color w:val="002060"/>
              </w:rPr>
              <w:t>MR.SANGIORGESE</w:t>
            </w:r>
            <w:proofErr w:type="gramEnd"/>
            <w:r w:rsidRPr="009C4E1D">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BFD7"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88E0"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4D743"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2EFAB"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15427"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3EB2" w14:textId="77777777" w:rsidR="00A34004" w:rsidRPr="009C4E1D" w:rsidRDefault="00A34004" w:rsidP="006E58E4">
            <w:pPr>
              <w:pStyle w:val="rowtabella0"/>
              <w:jc w:val="center"/>
              <w:rPr>
                <w:color w:val="002060"/>
              </w:rPr>
            </w:pPr>
            <w:r w:rsidRPr="009C4E1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02D66" w14:textId="77777777" w:rsidR="00A34004" w:rsidRPr="009C4E1D" w:rsidRDefault="00A34004" w:rsidP="006E58E4">
            <w:pPr>
              <w:pStyle w:val="rowtabella0"/>
              <w:jc w:val="center"/>
              <w:rPr>
                <w:color w:val="002060"/>
              </w:rPr>
            </w:pPr>
            <w:r w:rsidRPr="009C4E1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69C3" w14:textId="77777777" w:rsidR="00A34004" w:rsidRPr="009C4E1D" w:rsidRDefault="00A34004" w:rsidP="006E58E4">
            <w:pPr>
              <w:pStyle w:val="rowtabella0"/>
              <w:jc w:val="center"/>
              <w:rPr>
                <w:color w:val="002060"/>
              </w:rPr>
            </w:pPr>
            <w:r w:rsidRPr="009C4E1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3129" w14:textId="77777777" w:rsidR="00A34004" w:rsidRPr="009C4E1D" w:rsidRDefault="00A34004" w:rsidP="006E58E4">
            <w:pPr>
              <w:pStyle w:val="rowtabella0"/>
              <w:jc w:val="center"/>
              <w:rPr>
                <w:color w:val="002060"/>
              </w:rPr>
            </w:pPr>
            <w:r w:rsidRPr="009C4E1D">
              <w:rPr>
                <w:color w:val="002060"/>
              </w:rPr>
              <w:t>0</w:t>
            </w:r>
          </w:p>
        </w:tc>
      </w:tr>
      <w:tr w:rsidR="00A34004" w:rsidRPr="009C4E1D" w14:paraId="19895F4F"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7BE01" w14:textId="77777777" w:rsidR="00A34004" w:rsidRPr="009C4E1D" w:rsidRDefault="00A34004" w:rsidP="006E58E4">
            <w:pPr>
              <w:pStyle w:val="rowtabella0"/>
              <w:rPr>
                <w:color w:val="002060"/>
              </w:rPr>
            </w:pPr>
            <w:r w:rsidRPr="009C4E1D">
              <w:rPr>
                <w:color w:val="002060"/>
              </w:rPr>
              <w:t xml:space="preserve">A.S.D. </w:t>
            </w:r>
            <w:proofErr w:type="gramStart"/>
            <w:r w:rsidRPr="009C4E1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0083"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5465"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6003"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F2B34"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95B1B"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0654" w14:textId="77777777" w:rsidR="00A34004" w:rsidRPr="009C4E1D" w:rsidRDefault="00A34004" w:rsidP="006E58E4">
            <w:pPr>
              <w:pStyle w:val="rowtabella0"/>
              <w:jc w:val="center"/>
              <w:rPr>
                <w:color w:val="002060"/>
              </w:rPr>
            </w:pPr>
            <w:r w:rsidRPr="009C4E1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B775" w14:textId="77777777" w:rsidR="00A34004" w:rsidRPr="009C4E1D" w:rsidRDefault="00A34004" w:rsidP="006E58E4">
            <w:pPr>
              <w:pStyle w:val="rowtabella0"/>
              <w:jc w:val="center"/>
              <w:rPr>
                <w:color w:val="002060"/>
              </w:rPr>
            </w:pPr>
            <w:r w:rsidRPr="009C4E1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ECF69"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7A2B3" w14:textId="77777777" w:rsidR="00A34004" w:rsidRPr="009C4E1D" w:rsidRDefault="00A34004" w:rsidP="006E58E4">
            <w:pPr>
              <w:pStyle w:val="rowtabella0"/>
              <w:jc w:val="center"/>
              <w:rPr>
                <w:color w:val="002060"/>
              </w:rPr>
            </w:pPr>
            <w:r w:rsidRPr="009C4E1D">
              <w:rPr>
                <w:color w:val="002060"/>
              </w:rPr>
              <w:t>0</w:t>
            </w:r>
          </w:p>
        </w:tc>
      </w:tr>
      <w:tr w:rsidR="00A34004" w:rsidRPr="009C4E1D" w14:paraId="7E5033E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A089B" w14:textId="77777777" w:rsidR="00A34004" w:rsidRPr="009C4E1D" w:rsidRDefault="00A34004" w:rsidP="006E58E4">
            <w:pPr>
              <w:pStyle w:val="rowtabella0"/>
              <w:rPr>
                <w:color w:val="002060"/>
              </w:rPr>
            </w:pPr>
            <w:r w:rsidRPr="009C4E1D">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F0E8"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E2E1"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891C"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D9E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4260" w14:textId="77777777" w:rsidR="00A34004" w:rsidRPr="009C4E1D" w:rsidRDefault="00A34004" w:rsidP="006E58E4">
            <w:pPr>
              <w:pStyle w:val="rowtabella0"/>
              <w:jc w:val="center"/>
              <w:rPr>
                <w:color w:val="002060"/>
              </w:rPr>
            </w:pPr>
            <w:r w:rsidRPr="009C4E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1839" w14:textId="77777777" w:rsidR="00A34004" w:rsidRPr="009C4E1D" w:rsidRDefault="00A34004" w:rsidP="006E58E4">
            <w:pPr>
              <w:pStyle w:val="rowtabella0"/>
              <w:jc w:val="center"/>
              <w:rPr>
                <w:color w:val="002060"/>
              </w:rPr>
            </w:pPr>
            <w:r w:rsidRPr="009C4E1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F0CB" w14:textId="77777777" w:rsidR="00A34004" w:rsidRPr="009C4E1D" w:rsidRDefault="00A34004" w:rsidP="006E58E4">
            <w:pPr>
              <w:pStyle w:val="rowtabella0"/>
              <w:jc w:val="center"/>
              <w:rPr>
                <w:color w:val="002060"/>
              </w:rPr>
            </w:pPr>
            <w:r w:rsidRPr="009C4E1D">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440F" w14:textId="77777777" w:rsidR="00A34004" w:rsidRPr="009C4E1D" w:rsidRDefault="00A34004" w:rsidP="006E58E4">
            <w:pPr>
              <w:pStyle w:val="rowtabella0"/>
              <w:jc w:val="center"/>
              <w:rPr>
                <w:color w:val="002060"/>
              </w:rPr>
            </w:pPr>
            <w:r w:rsidRPr="009C4E1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C2A6" w14:textId="77777777" w:rsidR="00A34004" w:rsidRPr="009C4E1D" w:rsidRDefault="00A34004" w:rsidP="006E58E4">
            <w:pPr>
              <w:pStyle w:val="rowtabella0"/>
              <w:jc w:val="center"/>
              <w:rPr>
                <w:color w:val="002060"/>
              </w:rPr>
            </w:pPr>
            <w:r w:rsidRPr="009C4E1D">
              <w:rPr>
                <w:color w:val="002060"/>
              </w:rPr>
              <w:t>1</w:t>
            </w:r>
          </w:p>
        </w:tc>
      </w:tr>
      <w:tr w:rsidR="00A34004" w:rsidRPr="009C4E1D" w14:paraId="3EABE44C"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E4A180" w14:textId="77777777" w:rsidR="00A34004" w:rsidRPr="009C4E1D" w:rsidRDefault="00A34004" w:rsidP="006E58E4">
            <w:pPr>
              <w:pStyle w:val="rowtabella0"/>
              <w:rPr>
                <w:color w:val="002060"/>
              </w:rPr>
            </w:pPr>
            <w:r w:rsidRPr="009C4E1D">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4915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1796"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DA7B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EEB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C6C3"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1B94"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5D674" w14:textId="77777777" w:rsidR="00A34004" w:rsidRPr="009C4E1D" w:rsidRDefault="00A34004" w:rsidP="006E58E4">
            <w:pPr>
              <w:pStyle w:val="rowtabella0"/>
              <w:jc w:val="center"/>
              <w:rPr>
                <w:color w:val="002060"/>
              </w:rPr>
            </w:pPr>
            <w:r w:rsidRPr="009C4E1D">
              <w:rPr>
                <w:color w:val="002060"/>
              </w:rPr>
              <w:t>196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0A3D"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A7CA" w14:textId="77777777" w:rsidR="00A34004" w:rsidRPr="009C4E1D" w:rsidRDefault="00A34004" w:rsidP="006E58E4">
            <w:pPr>
              <w:pStyle w:val="rowtabella0"/>
              <w:jc w:val="center"/>
              <w:rPr>
                <w:color w:val="002060"/>
              </w:rPr>
            </w:pPr>
            <w:r w:rsidRPr="009C4E1D">
              <w:rPr>
                <w:color w:val="002060"/>
              </w:rPr>
              <w:t>0</w:t>
            </w:r>
          </w:p>
        </w:tc>
      </w:tr>
    </w:tbl>
    <w:p w14:paraId="6362115F" w14:textId="77777777" w:rsidR="00A34004" w:rsidRDefault="00A34004" w:rsidP="00A34004">
      <w:pPr>
        <w:pStyle w:val="breakline"/>
        <w:rPr>
          <w:color w:val="002060"/>
        </w:rPr>
      </w:pPr>
    </w:p>
    <w:p w14:paraId="44415A94" w14:textId="77777777" w:rsidR="00A34004" w:rsidRPr="009C4E1D" w:rsidRDefault="00A34004" w:rsidP="00A34004">
      <w:pPr>
        <w:pStyle w:val="titoloprinc0"/>
        <w:rPr>
          <w:color w:val="002060"/>
        </w:rPr>
      </w:pPr>
      <w:r>
        <w:rPr>
          <w:color w:val="002060"/>
        </w:rPr>
        <w:t>PROGRAMMA GARE</w:t>
      </w:r>
    </w:p>
    <w:p w14:paraId="1A3CBD47" w14:textId="77777777" w:rsidR="00A34004" w:rsidRDefault="00A34004" w:rsidP="00A34004">
      <w:pPr>
        <w:pStyle w:val="breakline"/>
        <w:rPr>
          <w:color w:val="002060"/>
        </w:rPr>
      </w:pPr>
    </w:p>
    <w:p w14:paraId="27361AA5" w14:textId="77777777" w:rsidR="00A34004" w:rsidRPr="00BE43D5" w:rsidRDefault="00A34004" w:rsidP="00A34004">
      <w:pPr>
        <w:pStyle w:val="sottotitolocampionato10"/>
        <w:rPr>
          <w:color w:val="002060"/>
        </w:rPr>
      </w:pPr>
      <w:r w:rsidRPr="00BE43D5">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8"/>
        <w:gridCol w:w="385"/>
        <w:gridCol w:w="898"/>
        <w:gridCol w:w="1188"/>
        <w:gridCol w:w="1546"/>
        <w:gridCol w:w="1547"/>
      </w:tblGrid>
      <w:tr w:rsidR="00A34004" w:rsidRPr="00BE43D5" w14:paraId="19F420A8"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8FB37"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A4D91"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E6C52"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6BEB"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EDFF4"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2555A"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14300"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3F32DF41"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595B6" w14:textId="77777777" w:rsidR="00A34004" w:rsidRPr="00BE43D5" w:rsidRDefault="00A34004" w:rsidP="006E58E4">
            <w:pPr>
              <w:pStyle w:val="rowtabella0"/>
              <w:rPr>
                <w:color w:val="002060"/>
              </w:rPr>
            </w:pPr>
            <w:r w:rsidRPr="00BE43D5">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D484D" w14:textId="77777777" w:rsidR="00A34004" w:rsidRPr="00BE43D5" w:rsidRDefault="00A34004" w:rsidP="006E58E4">
            <w:pPr>
              <w:pStyle w:val="rowtabella0"/>
              <w:rPr>
                <w:color w:val="002060"/>
              </w:rPr>
            </w:pPr>
            <w:r w:rsidRPr="00BE43D5">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B7C01" w14:textId="77777777" w:rsidR="00A34004" w:rsidRPr="00BE43D5" w:rsidRDefault="00A34004" w:rsidP="006E58E4">
            <w:pPr>
              <w:pStyle w:val="rowtabella0"/>
              <w:jc w:val="center"/>
              <w:rPr>
                <w:color w:val="002060"/>
              </w:rPr>
            </w:pPr>
            <w:r w:rsidRPr="00BE43D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0F786" w14:textId="77777777" w:rsidR="00A34004" w:rsidRPr="00BE43D5" w:rsidRDefault="00A34004" w:rsidP="006E58E4">
            <w:pPr>
              <w:pStyle w:val="rowtabella0"/>
              <w:rPr>
                <w:color w:val="002060"/>
              </w:rPr>
            </w:pPr>
            <w:r w:rsidRPr="00BE43D5">
              <w:rPr>
                <w:color w:val="002060"/>
              </w:rPr>
              <w:t>06/03/2026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49C41" w14:textId="77777777" w:rsidR="00A34004" w:rsidRPr="00BE43D5" w:rsidRDefault="00A34004" w:rsidP="006E58E4">
            <w:pPr>
              <w:pStyle w:val="rowtabella0"/>
              <w:rPr>
                <w:color w:val="002060"/>
              </w:rPr>
            </w:pPr>
            <w:r w:rsidRPr="00BE43D5">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B5BE0" w14:textId="77777777" w:rsidR="00A34004" w:rsidRPr="00BE43D5" w:rsidRDefault="00A34004" w:rsidP="006E58E4">
            <w:pPr>
              <w:pStyle w:val="rowtabella0"/>
              <w:rPr>
                <w:color w:val="002060"/>
              </w:rPr>
            </w:pPr>
            <w:r w:rsidRPr="00BE43D5">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0A0BA" w14:textId="77777777" w:rsidR="00A34004" w:rsidRPr="00BE43D5" w:rsidRDefault="00A34004" w:rsidP="006E58E4">
            <w:pPr>
              <w:pStyle w:val="rowtabella0"/>
              <w:rPr>
                <w:color w:val="002060"/>
              </w:rPr>
            </w:pPr>
            <w:r w:rsidRPr="00BE43D5">
              <w:rPr>
                <w:color w:val="002060"/>
              </w:rPr>
              <w:t>VIA DELLO SPORT</w:t>
            </w:r>
          </w:p>
        </w:tc>
      </w:tr>
      <w:tr w:rsidR="00A34004" w:rsidRPr="00BE43D5" w14:paraId="3ED7D5C9"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AB98BB" w14:textId="77777777" w:rsidR="00A34004" w:rsidRPr="00BE43D5" w:rsidRDefault="00A34004" w:rsidP="006E58E4">
            <w:pPr>
              <w:pStyle w:val="rowtabella0"/>
              <w:rPr>
                <w:color w:val="002060"/>
              </w:rPr>
            </w:pPr>
            <w:proofErr w:type="gramStart"/>
            <w:r w:rsidRPr="00BE43D5">
              <w:rPr>
                <w:color w:val="002060"/>
              </w:rPr>
              <w:t>MR.SANGIORGESE</w:t>
            </w:r>
            <w:proofErr w:type="gramEnd"/>
            <w:r w:rsidRPr="00BE43D5">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0F08C9" w14:textId="77777777" w:rsidR="00A34004" w:rsidRPr="00BE43D5" w:rsidRDefault="00A34004" w:rsidP="006E58E4">
            <w:pPr>
              <w:pStyle w:val="rowtabella0"/>
              <w:rPr>
                <w:color w:val="002060"/>
              </w:rPr>
            </w:pPr>
            <w:r w:rsidRPr="00BE43D5">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D0F277"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F2AB33"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9EB9FD" w14:textId="77777777" w:rsidR="00A34004" w:rsidRPr="00BE43D5" w:rsidRDefault="00A34004" w:rsidP="006E58E4">
            <w:pPr>
              <w:pStyle w:val="rowtabella0"/>
              <w:rPr>
                <w:color w:val="002060"/>
              </w:rPr>
            </w:pPr>
            <w:r w:rsidRPr="00BE43D5">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51FF7E" w14:textId="77777777" w:rsidR="00A34004" w:rsidRPr="00BE43D5" w:rsidRDefault="00A34004" w:rsidP="006E58E4">
            <w:pPr>
              <w:pStyle w:val="rowtabella0"/>
              <w:rPr>
                <w:color w:val="002060"/>
              </w:rPr>
            </w:pPr>
            <w:r w:rsidRPr="00BE43D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363C9" w14:textId="77777777" w:rsidR="00A34004" w:rsidRPr="00BE43D5" w:rsidRDefault="00A34004" w:rsidP="006E58E4">
            <w:pPr>
              <w:pStyle w:val="rowtabella0"/>
              <w:rPr>
                <w:color w:val="002060"/>
              </w:rPr>
            </w:pPr>
            <w:r w:rsidRPr="00BE43D5">
              <w:rPr>
                <w:color w:val="002060"/>
              </w:rPr>
              <w:t>VIA FRATELLANZA SNC</w:t>
            </w:r>
          </w:p>
        </w:tc>
      </w:tr>
      <w:tr w:rsidR="00A34004" w:rsidRPr="00BE43D5" w14:paraId="5E74F66A"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314999" w14:textId="77777777" w:rsidR="00A34004" w:rsidRPr="00BE43D5" w:rsidRDefault="00A34004" w:rsidP="006E58E4">
            <w:pPr>
              <w:pStyle w:val="rowtabella0"/>
              <w:rPr>
                <w:color w:val="002060"/>
              </w:rPr>
            </w:pPr>
            <w:r w:rsidRPr="00BE43D5">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E15AA8" w14:textId="77777777" w:rsidR="00A34004" w:rsidRPr="00BE43D5" w:rsidRDefault="00A34004" w:rsidP="006E58E4">
            <w:pPr>
              <w:pStyle w:val="rowtabella0"/>
              <w:rPr>
                <w:color w:val="002060"/>
              </w:rPr>
            </w:pPr>
            <w:r w:rsidRPr="00BE43D5">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5FC469"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FEC0D7"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38EA00" w14:textId="77777777" w:rsidR="00A34004" w:rsidRPr="00BE43D5" w:rsidRDefault="00A34004" w:rsidP="006E58E4">
            <w:pPr>
              <w:pStyle w:val="rowtabella0"/>
              <w:rPr>
                <w:color w:val="002060"/>
              </w:rPr>
            </w:pPr>
            <w:r w:rsidRPr="00BE43D5">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75B912" w14:textId="77777777" w:rsidR="00A34004" w:rsidRPr="00BE43D5" w:rsidRDefault="00A34004" w:rsidP="006E58E4">
            <w:pPr>
              <w:pStyle w:val="rowtabella0"/>
              <w:rPr>
                <w:color w:val="002060"/>
              </w:rPr>
            </w:pPr>
            <w:r w:rsidRPr="00BE43D5">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9D4C9" w14:textId="77777777" w:rsidR="00A34004" w:rsidRPr="00BE43D5" w:rsidRDefault="00A34004" w:rsidP="006E58E4">
            <w:pPr>
              <w:pStyle w:val="rowtabella0"/>
              <w:rPr>
                <w:color w:val="002060"/>
              </w:rPr>
            </w:pPr>
            <w:r w:rsidRPr="00BE43D5">
              <w:rPr>
                <w:color w:val="002060"/>
              </w:rPr>
              <w:t>VIA DON GIUSEPPE MARUCCI 1</w:t>
            </w:r>
          </w:p>
        </w:tc>
      </w:tr>
      <w:tr w:rsidR="00A34004" w:rsidRPr="00BE43D5" w14:paraId="683E382B"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1E20B7" w14:textId="77777777" w:rsidR="00A34004" w:rsidRPr="00BE43D5" w:rsidRDefault="00A34004" w:rsidP="006E58E4">
            <w:pPr>
              <w:pStyle w:val="rowtabella0"/>
              <w:rPr>
                <w:color w:val="002060"/>
              </w:rPr>
            </w:pPr>
            <w:r w:rsidRPr="00BE43D5">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D9EF03" w14:textId="77777777" w:rsidR="00A34004" w:rsidRPr="00BE43D5" w:rsidRDefault="00A34004" w:rsidP="006E58E4">
            <w:pPr>
              <w:pStyle w:val="rowtabella0"/>
              <w:rPr>
                <w:color w:val="002060"/>
              </w:rPr>
            </w:pPr>
            <w:proofErr w:type="gramStart"/>
            <w:r w:rsidRPr="00BE43D5">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B31A76"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AE893" w14:textId="77777777" w:rsidR="00A34004" w:rsidRPr="00BE43D5" w:rsidRDefault="00A34004" w:rsidP="006E58E4">
            <w:pPr>
              <w:pStyle w:val="rowtabella0"/>
              <w:rPr>
                <w:color w:val="002060"/>
              </w:rPr>
            </w:pPr>
            <w:r w:rsidRPr="00BE43D5">
              <w:rPr>
                <w:color w:val="002060"/>
              </w:rPr>
              <w:t>06/03/2026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8922BA" w14:textId="77777777" w:rsidR="00A34004" w:rsidRPr="00BE43D5" w:rsidRDefault="00A34004" w:rsidP="006E58E4">
            <w:pPr>
              <w:pStyle w:val="rowtabella0"/>
              <w:rPr>
                <w:color w:val="002060"/>
              </w:rPr>
            </w:pPr>
            <w:r w:rsidRPr="00BE43D5">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05EC72" w14:textId="77777777" w:rsidR="00A34004" w:rsidRPr="00BE43D5" w:rsidRDefault="00A34004" w:rsidP="006E58E4">
            <w:pPr>
              <w:pStyle w:val="rowtabella0"/>
              <w:rPr>
                <w:color w:val="002060"/>
              </w:rPr>
            </w:pPr>
            <w:r w:rsidRPr="00BE43D5">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4CB811" w14:textId="77777777" w:rsidR="00A34004" w:rsidRPr="00BE43D5" w:rsidRDefault="00A34004" w:rsidP="006E58E4">
            <w:pPr>
              <w:pStyle w:val="rowtabella0"/>
              <w:rPr>
                <w:color w:val="002060"/>
              </w:rPr>
            </w:pPr>
            <w:r w:rsidRPr="00BE43D5">
              <w:rPr>
                <w:color w:val="002060"/>
              </w:rPr>
              <w:t>LOC. FRONTALE - VIA FIGURETTA</w:t>
            </w:r>
          </w:p>
        </w:tc>
      </w:tr>
      <w:tr w:rsidR="00A34004" w:rsidRPr="00BE43D5" w14:paraId="209920B6"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FDBB37" w14:textId="77777777" w:rsidR="00A34004" w:rsidRPr="00BE43D5" w:rsidRDefault="00A34004" w:rsidP="006E58E4">
            <w:pPr>
              <w:pStyle w:val="rowtabella0"/>
              <w:rPr>
                <w:color w:val="002060"/>
              </w:rPr>
            </w:pPr>
            <w:r w:rsidRPr="00BE43D5">
              <w:rPr>
                <w:color w:val="002060"/>
              </w:rPr>
              <w:t>ATLETICO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03EE8A" w14:textId="77777777" w:rsidR="00A34004" w:rsidRPr="00BE43D5" w:rsidRDefault="00A34004" w:rsidP="006E58E4">
            <w:pPr>
              <w:pStyle w:val="rowtabella0"/>
              <w:rPr>
                <w:color w:val="002060"/>
              </w:rPr>
            </w:pPr>
            <w:r w:rsidRPr="00BE43D5">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E321DD"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96ED2E" w14:textId="77777777" w:rsidR="00A34004" w:rsidRPr="00BE43D5" w:rsidRDefault="00A34004" w:rsidP="006E58E4">
            <w:pPr>
              <w:pStyle w:val="rowtabella0"/>
              <w:rPr>
                <w:color w:val="002060"/>
              </w:rPr>
            </w:pPr>
            <w:r w:rsidRPr="00BE43D5">
              <w:rPr>
                <w:color w:val="002060"/>
              </w:rPr>
              <w:t>07/03/2026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15EC02" w14:textId="77777777" w:rsidR="00A34004" w:rsidRPr="00BE43D5" w:rsidRDefault="00A34004" w:rsidP="006E58E4">
            <w:pPr>
              <w:pStyle w:val="rowtabella0"/>
              <w:rPr>
                <w:color w:val="002060"/>
              </w:rPr>
            </w:pPr>
            <w:r w:rsidRPr="00BE43D5">
              <w:rPr>
                <w:color w:val="002060"/>
              </w:rPr>
              <w:t>5266 CAMPO SCOPERTO "</w:t>
            </w:r>
            <w:proofErr w:type="gramStart"/>
            <w:r w:rsidRPr="00BE43D5">
              <w:rPr>
                <w:color w:val="002060"/>
              </w:rPr>
              <w:t>S.BORGONOVO</w:t>
            </w:r>
            <w:proofErr w:type="gramEnd"/>
            <w:r w:rsidRPr="00BE43D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BCA96" w14:textId="77777777" w:rsidR="00A34004" w:rsidRPr="00BE43D5" w:rsidRDefault="00A34004" w:rsidP="006E58E4">
            <w:pPr>
              <w:pStyle w:val="rowtabella0"/>
              <w:rPr>
                <w:color w:val="002060"/>
              </w:rPr>
            </w:pPr>
            <w:r w:rsidRPr="00BE43D5">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67CFBB" w14:textId="77777777" w:rsidR="00A34004" w:rsidRPr="00BE43D5" w:rsidRDefault="00A34004" w:rsidP="006E58E4">
            <w:pPr>
              <w:pStyle w:val="rowtabella0"/>
              <w:rPr>
                <w:color w:val="002060"/>
              </w:rPr>
            </w:pPr>
            <w:r w:rsidRPr="00BE43D5">
              <w:rPr>
                <w:color w:val="002060"/>
              </w:rPr>
              <w:t>LOCALITA' MADONNA DELLA PIEVE</w:t>
            </w:r>
          </w:p>
        </w:tc>
      </w:tr>
      <w:tr w:rsidR="00A34004" w:rsidRPr="00BE43D5" w14:paraId="344A1BDD"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88AF8C" w14:textId="77777777" w:rsidR="00A34004" w:rsidRPr="00BE43D5" w:rsidRDefault="00A34004" w:rsidP="006E58E4">
            <w:pPr>
              <w:pStyle w:val="rowtabella0"/>
              <w:rPr>
                <w:color w:val="002060"/>
              </w:rPr>
            </w:pPr>
            <w:r w:rsidRPr="00BE43D5">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367FF" w14:textId="77777777" w:rsidR="00A34004" w:rsidRPr="00BE43D5" w:rsidRDefault="00A34004" w:rsidP="006E58E4">
            <w:pPr>
              <w:pStyle w:val="rowtabella0"/>
              <w:rPr>
                <w:color w:val="002060"/>
              </w:rPr>
            </w:pPr>
            <w:r w:rsidRPr="00BE43D5">
              <w:rPr>
                <w:color w:val="002060"/>
              </w:rPr>
              <w:t>VENERE POTENTIA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98F2F" w14:textId="77777777" w:rsidR="00A34004" w:rsidRPr="00BE43D5" w:rsidRDefault="00A34004" w:rsidP="006E58E4">
            <w:pPr>
              <w:pStyle w:val="rowtabella0"/>
              <w:jc w:val="center"/>
              <w:rPr>
                <w:color w:val="002060"/>
              </w:rPr>
            </w:pPr>
            <w:r w:rsidRPr="00BE43D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6C720" w14:textId="77777777" w:rsidR="00A34004" w:rsidRPr="00BE43D5" w:rsidRDefault="00A34004" w:rsidP="006E58E4">
            <w:pPr>
              <w:pStyle w:val="rowtabella0"/>
              <w:rPr>
                <w:color w:val="002060"/>
              </w:rPr>
            </w:pPr>
            <w:r w:rsidRPr="00BE43D5">
              <w:rPr>
                <w:color w:val="002060"/>
              </w:rPr>
              <w:t>07/03/2026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21AA7" w14:textId="77777777" w:rsidR="00A34004" w:rsidRPr="00BE43D5" w:rsidRDefault="00A34004" w:rsidP="006E58E4">
            <w:pPr>
              <w:pStyle w:val="rowtabella0"/>
              <w:rPr>
                <w:color w:val="002060"/>
              </w:rPr>
            </w:pPr>
            <w:r w:rsidRPr="00BE43D5">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52E3F" w14:textId="77777777" w:rsidR="00A34004" w:rsidRPr="00BE43D5" w:rsidRDefault="00A34004" w:rsidP="006E58E4">
            <w:pPr>
              <w:pStyle w:val="rowtabella0"/>
              <w:rPr>
                <w:color w:val="002060"/>
              </w:rPr>
            </w:pPr>
            <w:r w:rsidRPr="00BE43D5">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BD57D" w14:textId="77777777" w:rsidR="00A34004" w:rsidRPr="00BE43D5" w:rsidRDefault="00A34004" w:rsidP="006E58E4">
            <w:pPr>
              <w:pStyle w:val="rowtabella0"/>
              <w:rPr>
                <w:color w:val="002060"/>
              </w:rPr>
            </w:pPr>
            <w:r w:rsidRPr="00BE43D5">
              <w:rPr>
                <w:color w:val="002060"/>
              </w:rPr>
              <w:t>VIA TAVULLIA</w:t>
            </w:r>
          </w:p>
        </w:tc>
      </w:tr>
    </w:tbl>
    <w:p w14:paraId="1A1BC614" w14:textId="77777777" w:rsidR="00A34004" w:rsidRPr="009C4E1D" w:rsidRDefault="00A34004" w:rsidP="00A34004">
      <w:pPr>
        <w:pStyle w:val="breakline"/>
        <w:rPr>
          <w:rFonts w:eastAsiaTheme="minorEastAsia"/>
          <w:color w:val="002060"/>
        </w:rPr>
      </w:pPr>
    </w:p>
    <w:p w14:paraId="368AAA1C" w14:textId="77777777" w:rsidR="00A34004" w:rsidRPr="009C4E1D" w:rsidRDefault="00A34004" w:rsidP="00A34004">
      <w:pPr>
        <w:pStyle w:val="breakline"/>
        <w:rPr>
          <w:color w:val="002060"/>
        </w:rPr>
      </w:pPr>
    </w:p>
    <w:p w14:paraId="00ACBA89" w14:textId="77777777" w:rsidR="00A34004" w:rsidRPr="009C4E1D" w:rsidRDefault="00A34004" w:rsidP="00A34004">
      <w:pPr>
        <w:pStyle w:val="titolocampionato0"/>
        <w:shd w:val="clear" w:color="auto" w:fill="CCCCCC"/>
        <w:spacing w:before="80" w:after="40"/>
        <w:rPr>
          <w:color w:val="002060"/>
        </w:rPr>
      </w:pPr>
      <w:r w:rsidRPr="009C4E1D">
        <w:rPr>
          <w:color w:val="002060"/>
        </w:rPr>
        <w:t>UNDER 19 CALCIO A 5 REGIONALE</w:t>
      </w:r>
    </w:p>
    <w:p w14:paraId="4FBA4F40" w14:textId="3FF9EE40" w:rsidR="007F6788" w:rsidRPr="009C4E1D" w:rsidRDefault="007F6788" w:rsidP="007F6788">
      <w:pPr>
        <w:pStyle w:val="titoloprinc0"/>
        <w:rPr>
          <w:color w:val="002060"/>
        </w:rPr>
      </w:pPr>
      <w:r>
        <w:rPr>
          <w:color w:val="002060"/>
        </w:rPr>
        <w:t>GIRONE GOLD</w:t>
      </w:r>
    </w:p>
    <w:p w14:paraId="7A40C20B" w14:textId="77777777" w:rsidR="007F6788" w:rsidRDefault="007F6788" w:rsidP="007F6788">
      <w:pPr>
        <w:pStyle w:val="LndNormale1"/>
        <w:rPr>
          <w:b/>
          <w:bCs/>
          <w:color w:val="002060"/>
        </w:rPr>
      </w:pPr>
    </w:p>
    <w:p w14:paraId="0A7E88B0" w14:textId="768227E0" w:rsidR="007F6788" w:rsidRPr="00D913D7" w:rsidRDefault="007F6788" w:rsidP="007F6788">
      <w:pPr>
        <w:pStyle w:val="LndNormale1"/>
        <w:rPr>
          <w:b/>
          <w:bCs/>
          <w:color w:val="002060"/>
        </w:rPr>
      </w:pPr>
      <w:r w:rsidRPr="00D913D7">
        <w:rPr>
          <w:b/>
          <w:bCs/>
          <w:color w:val="002060"/>
        </w:rPr>
        <w:t>Semifinali girone “Gold”</w:t>
      </w:r>
    </w:p>
    <w:p w14:paraId="334E7D4A" w14:textId="77777777" w:rsidR="007F6788" w:rsidRDefault="007F6788" w:rsidP="007F6788">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w:t>
      </w:r>
      <w:r>
        <w:rPr>
          <w:rFonts w:ascii="Arial" w:hAnsi="Arial" w:cs="Arial"/>
          <w:color w:val="002060"/>
          <w:sz w:val="22"/>
        </w:rPr>
        <w:t xml:space="preserve">e del Girone “Gold” </w:t>
      </w:r>
      <w:r w:rsidRPr="00E762DC">
        <w:rPr>
          <w:rFonts w:ascii="Arial" w:hAnsi="Arial" w:cs="Arial"/>
          <w:color w:val="002060"/>
          <w:sz w:val="22"/>
        </w:rPr>
        <w:t xml:space="preserve">disputeranno </w:t>
      </w:r>
      <w:r>
        <w:rPr>
          <w:rFonts w:ascii="Arial" w:hAnsi="Arial" w:cs="Arial"/>
          <w:color w:val="002060"/>
          <w:sz w:val="22"/>
        </w:rPr>
        <w:t>le semifinali</w:t>
      </w:r>
      <w:r w:rsidRPr="00E762DC">
        <w:rPr>
          <w:rFonts w:ascii="Arial" w:hAnsi="Arial" w:cs="Arial"/>
          <w:color w:val="002060"/>
          <w:sz w:val="22"/>
        </w:rPr>
        <w:t xml:space="preserve"> in gar</w:t>
      </w:r>
      <w:r>
        <w:rPr>
          <w:rFonts w:ascii="Arial" w:hAnsi="Arial" w:cs="Arial"/>
          <w:color w:val="002060"/>
          <w:sz w:val="22"/>
        </w:rPr>
        <w:t>e di andata e ritorno.</w:t>
      </w:r>
    </w:p>
    <w:p w14:paraId="65293FF2" w14:textId="77777777" w:rsidR="007F6788" w:rsidRPr="004F0082" w:rsidRDefault="007F6788" w:rsidP="007F6788">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7A870C5D" w14:textId="77777777" w:rsidR="007F6788" w:rsidRDefault="007F6788" w:rsidP="007F6788">
      <w:pPr>
        <w:pStyle w:val="Corpodeltesto21"/>
        <w:rPr>
          <w:rFonts w:ascii="Arial" w:hAnsi="Arial" w:cs="Arial"/>
          <w:color w:val="002060"/>
          <w:sz w:val="22"/>
        </w:rPr>
      </w:pPr>
    </w:p>
    <w:p w14:paraId="29F249BE" w14:textId="77777777" w:rsidR="007F6788" w:rsidRPr="003F778E" w:rsidRDefault="007F6788" w:rsidP="007F6788">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4F03BE89" w14:textId="77777777" w:rsidR="007F6788" w:rsidRPr="004F0082" w:rsidRDefault="007F6788" w:rsidP="007F6788">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5DB176AB" w14:textId="77777777" w:rsidR="007F6788" w:rsidRPr="00B264CD" w:rsidRDefault="007F6788" w:rsidP="007F6788">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p>
    <w:p w14:paraId="7C226359" w14:textId="77777777" w:rsidR="007F6788" w:rsidRDefault="007F6788" w:rsidP="007F6788">
      <w:pPr>
        <w:pStyle w:val="Corpodeltesto21"/>
        <w:rPr>
          <w:rFonts w:ascii="Arial" w:hAnsi="Arial" w:cs="Arial"/>
          <w:color w:val="002060"/>
          <w:sz w:val="22"/>
        </w:rPr>
      </w:pPr>
    </w:p>
    <w:p w14:paraId="4E4A3662" w14:textId="77777777" w:rsidR="007F6788" w:rsidRPr="003F778E" w:rsidRDefault="007F6788" w:rsidP="007F6788">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10151A8E" w14:textId="77777777" w:rsidR="007F6788" w:rsidRPr="004F0082" w:rsidRDefault="007F6788" w:rsidP="007F6788">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14A881F8" w14:textId="77777777" w:rsidR="007F6788" w:rsidRPr="00B264CD" w:rsidRDefault="007F6788" w:rsidP="007F6788">
      <w:pPr>
        <w:pStyle w:val="Corpodeltesto21"/>
        <w:rPr>
          <w:rFonts w:ascii="Arial" w:hAnsi="Arial" w:cs="Arial"/>
          <w:b/>
          <w:bCs/>
          <w:color w:val="002060"/>
          <w:sz w:val="22"/>
        </w:rPr>
      </w:pPr>
      <w:r w:rsidRPr="00B264CD">
        <w:rPr>
          <w:rFonts w:ascii="Arial" w:hAnsi="Arial" w:cs="Arial"/>
          <w:b/>
          <w:bCs/>
          <w:color w:val="002060"/>
          <w:sz w:val="22"/>
        </w:rPr>
        <w:t>REAL FABRIANO – ACSS MONDOLFO C5</w:t>
      </w:r>
    </w:p>
    <w:p w14:paraId="1F8ECC68" w14:textId="77777777" w:rsidR="007F6788" w:rsidRDefault="007F6788" w:rsidP="007F6788">
      <w:pPr>
        <w:pStyle w:val="Corpodeltesto21"/>
        <w:rPr>
          <w:rFonts w:ascii="Arial" w:hAnsi="Arial" w:cs="Arial"/>
          <w:color w:val="002060"/>
          <w:sz w:val="22"/>
        </w:rPr>
      </w:pPr>
    </w:p>
    <w:p w14:paraId="444465EE" w14:textId="77777777" w:rsidR="007F6788" w:rsidRPr="004F0082" w:rsidRDefault="007F6788" w:rsidP="007F6788">
      <w:pPr>
        <w:pStyle w:val="Corpodeltesto21"/>
        <w:rPr>
          <w:rFonts w:ascii="Arial" w:hAnsi="Arial" w:cs="Arial"/>
          <w:color w:val="002060"/>
          <w:sz w:val="22"/>
        </w:rPr>
      </w:pPr>
      <w:r>
        <w:rPr>
          <w:rFonts w:ascii="Arial" w:hAnsi="Arial" w:cs="Arial"/>
          <w:color w:val="002060"/>
          <w:sz w:val="22"/>
        </w:rPr>
        <w:t xml:space="preserve">Giocherà in casa la gara di ritorno la squadra </w:t>
      </w:r>
      <w:r w:rsidRPr="00740FA2">
        <w:rPr>
          <w:rFonts w:ascii="Arial" w:hAnsi="Arial" w:cs="Arial"/>
          <w:color w:val="002060"/>
          <w:sz w:val="22"/>
          <w:u w:val="single"/>
        </w:rPr>
        <w:t>meglio classificata</w:t>
      </w:r>
      <w:r>
        <w:rPr>
          <w:rFonts w:ascii="Arial" w:hAnsi="Arial" w:cs="Arial"/>
          <w:color w:val="002060"/>
          <w:sz w:val="22"/>
        </w:rPr>
        <w:t xml:space="preserve"> al termine del girone “Gold”.</w:t>
      </w:r>
    </w:p>
    <w:p w14:paraId="0F07457D" w14:textId="77777777" w:rsidR="007F6788" w:rsidRPr="004F0082" w:rsidRDefault="007F6788" w:rsidP="007F6788">
      <w:pPr>
        <w:pStyle w:val="Corpodeltesto21"/>
        <w:rPr>
          <w:color w:val="002060"/>
          <w:szCs w:val="22"/>
        </w:rPr>
      </w:pPr>
    </w:p>
    <w:p w14:paraId="250180B6" w14:textId="77777777" w:rsidR="007F6788" w:rsidRPr="001E6A72" w:rsidRDefault="007F6788" w:rsidP="007F6788">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B397B7" w14:textId="77777777" w:rsidR="007F6788" w:rsidRPr="004F0082" w:rsidRDefault="007F6788" w:rsidP="007F6788">
      <w:pPr>
        <w:pStyle w:val="Corpodeltesto21"/>
        <w:rPr>
          <w:rFonts w:ascii="Arial" w:hAnsi="Arial" w:cs="Arial"/>
          <w:color w:val="002060"/>
          <w:sz w:val="22"/>
        </w:rPr>
      </w:pPr>
      <w:r w:rsidRPr="001E6A72">
        <w:rPr>
          <w:rFonts w:ascii="Arial" w:hAnsi="Arial" w:cs="Arial"/>
          <w:color w:val="002060"/>
          <w:sz w:val="22"/>
        </w:rPr>
        <w:t>Persistendo ancora la parità</w:t>
      </w:r>
      <w:r>
        <w:rPr>
          <w:rFonts w:ascii="Arial" w:hAnsi="Arial" w:cs="Arial"/>
          <w:color w:val="002060"/>
          <w:sz w:val="22"/>
        </w:rPr>
        <w:t>,</w:t>
      </w:r>
      <w:r w:rsidRPr="004F0082">
        <w:rPr>
          <w:rFonts w:ascii="Arial" w:hAnsi="Arial" w:cs="Arial"/>
          <w:color w:val="002060"/>
          <w:sz w:val="22"/>
        </w:rPr>
        <w:t xml:space="preserve"> </w:t>
      </w:r>
      <w:r>
        <w:rPr>
          <w:rFonts w:ascii="Arial" w:hAnsi="Arial" w:cs="Arial"/>
          <w:color w:val="002060"/>
          <w:sz w:val="22"/>
        </w:rPr>
        <w:t>si aggiudicherà la miglior posizione in classifica</w:t>
      </w:r>
      <w:r w:rsidRPr="004F0082">
        <w:rPr>
          <w:rFonts w:ascii="Arial" w:hAnsi="Arial" w:cs="Arial"/>
          <w:color w:val="002060"/>
          <w:sz w:val="22"/>
        </w:rPr>
        <w:t xml:space="preserve"> la squadra </w:t>
      </w:r>
      <w:r>
        <w:rPr>
          <w:rFonts w:ascii="Arial" w:hAnsi="Arial" w:cs="Arial"/>
          <w:color w:val="002060"/>
          <w:sz w:val="22"/>
        </w:rPr>
        <w:t>che gioca in casa</w:t>
      </w:r>
      <w:r w:rsidRPr="004F0082">
        <w:rPr>
          <w:rFonts w:ascii="Arial" w:hAnsi="Arial" w:cs="Arial"/>
          <w:color w:val="002060"/>
          <w:sz w:val="22"/>
        </w:rPr>
        <w:t>.</w:t>
      </w:r>
    </w:p>
    <w:p w14:paraId="15D019E8" w14:textId="77777777" w:rsidR="007F6788" w:rsidRDefault="007F6788" w:rsidP="007F6788">
      <w:pPr>
        <w:pStyle w:val="LndNormale1"/>
        <w:rPr>
          <w:color w:val="002060"/>
          <w:highlight w:val="yellow"/>
        </w:rPr>
      </w:pPr>
    </w:p>
    <w:p w14:paraId="6B7E8543" w14:textId="77777777" w:rsidR="007F6788" w:rsidRDefault="007F6788" w:rsidP="007F6788">
      <w:pPr>
        <w:pStyle w:val="LndNormale1"/>
        <w:rPr>
          <w:color w:val="002060"/>
        </w:rPr>
      </w:pPr>
      <w:r w:rsidRPr="006105A3">
        <w:rPr>
          <w:color w:val="002060"/>
        </w:rPr>
        <w:t xml:space="preserve">Al termine </w:t>
      </w:r>
      <w:r>
        <w:rPr>
          <w:color w:val="002060"/>
        </w:rPr>
        <w:t>delle</w:t>
      </w:r>
      <w:r w:rsidRPr="006105A3">
        <w:rPr>
          <w:color w:val="002060"/>
        </w:rPr>
        <w:t xml:space="preserve"> "</w:t>
      </w:r>
      <w:r>
        <w:rPr>
          <w:color w:val="002060"/>
        </w:rPr>
        <w:t xml:space="preserve">Semifinali di girone </w:t>
      </w:r>
      <w:r w:rsidRPr="006105A3">
        <w:rPr>
          <w:color w:val="002060"/>
        </w:rPr>
        <w:t>Gold"</w:t>
      </w:r>
      <w:r>
        <w:rPr>
          <w:color w:val="002060"/>
        </w:rPr>
        <w:t xml:space="preserve">, la prima squadra classificata accederà direttamente alle Semifinali, le altre </w:t>
      </w:r>
      <w:r w:rsidRPr="006105A3">
        <w:rPr>
          <w:color w:val="002060"/>
        </w:rPr>
        <w:t xml:space="preserve"> </w:t>
      </w:r>
      <w:r>
        <w:rPr>
          <w:color w:val="002060"/>
        </w:rPr>
        <w:t xml:space="preserve">tre </w:t>
      </w:r>
      <w:r w:rsidRPr="006105A3">
        <w:rPr>
          <w:color w:val="002060"/>
        </w:rPr>
        <w:t>squadre accederanno Quarti di Finale</w:t>
      </w:r>
      <w:r>
        <w:rPr>
          <w:color w:val="002060"/>
        </w:rPr>
        <w:t xml:space="preserve"> in base alla posizione conseguita dopo la disputa delle stesse</w:t>
      </w:r>
      <w:r w:rsidRPr="006105A3">
        <w:rPr>
          <w:color w:val="002060"/>
        </w:rPr>
        <w:t>.</w:t>
      </w:r>
    </w:p>
    <w:p w14:paraId="2662132C" w14:textId="77777777" w:rsidR="007F6788" w:rsidRDefault="007F6788" w:rsidP="007F6788">
      <w:pPr>
        <w:pStyle w:val="LndNormale1"/>
        <w:rPr>
          <w:color w:val="002060"/>
        </w:rPr>
      </w:pPr>
    </w:p>
    <w:p w14:paraId="7D7CBC62" w14:textId="77777777" w:rsidR="00A34004" w:rsidRPr="009C4E1D" w:rsidRDefault="00A34004" w:rsidP="00A34004">
      <w:pPr>
        <w:pStyle w:val="titoloprinc0"/>
        <w:rPr>
          <w:color w:val="002060"/>
        </w:rPr>
      </w:pPr>
      <w:r w:rsidRPr="009C4E1D">
        <w:rPr>
          <w:color w:val="002060"/>
        </w:rPr>
        <w:t>VARIAZIONI AL PROGRAMMA GARE</w:t>
      </w:r>
    </w:p>
    <w:p w14:paraId="3553F8A9" w14:textId="77777777" w:rsidR="00A34004" w:rsidRPr="009C4E1D" w:rsidRDefault="00A34004" w:rsidP="00A34004">
      <w:pPr>
        <w:pStyle w:val="breakline"/>
        <w:rPr>
          <w:color w:val="002060"/>
        </w:rPr>
      </w:pPr>
    </w:p>
    <w:p w14:paraId="7177308D" w14:textId="77777777" w:rsidR="00A34004" w:rsidRPr="009C4E1D" w:rsidRDefault="00A34004" w:rsidP="00A34004">
      <w:pPr>
        <w:pStyle w:val="breakline"/>
        <w:rPr>
          <w:color w:val="002060"/>
        </w:rPr>
      </w:pPr>
    </w:p>
    <w:p w14:paraId="59732965" w14:textId="77777777" w:rsidR="00A34004" w:rsidRPr="009C4E1D" w:rsidRDefault="00A34004" w:rsidP="00A34004">
      <w:pPr>
        <w:pStyle w:val="sottotitolocampionato10"/>
        <w:rPr>
          <w:color w:val="002060"/>
        </w:rPr>
      </w:pPr>
      <w:r w:rsidRPr="009C4E1D">
        <w:rPr>
          <w:color w:val="002060"/>
        </w:rPr>
        <w:t>GIRONE SG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4004" w:rsidRPr="009C4E1D" w14:paraId="55456097" w14:textId="77777777" w:rsidTr="006E58E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7E654" w14:textId="77777777" w:rsidR="00A34004" w:rsidRPr="009C4E1D" w:rsidRDefault="00A34004" w:rsidP="006E58E4">
            <w:pPr>
              <w:pStyle w:val="headertabella0"/>
              <w:rPr>
                <w:color w:val="002060"/>
              </w:rPr>
            </w:pPr>
            <w:r w:rsidRPr="009C4E1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BE7CC" w14:textId="77777777" w:rsidR="00A34004" w:rsidRPr="009C4E1D" w:rsidRDefault="00A34004" w:rsidP="006E58E4">
            <w:pPr>
              <w:pStyle w:val="headertabella0"/>
              <w:rPr>
                <w:color w:val="002060"/>
              </w:rPr>
            </w:pPr>
            <w:r w:rsidRPr="009C4E1D">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881A8" w14:textId="77777777" w:rsidR="00A34004" w:rsidRPr="009C4E1D" w:rsidRDefault="00A34004" w:rsidP="006E58E4">
            <w:pPr>
              <w:pStyle w:val="headertabella0"/>
              <w:rPr>
                <w:color w:val="002060"/>
              </w:rPr>
            </w:pPr>
            <w:r w:rsidRPr="009C4E1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2F050" w14:textId="77777777" w:rsidR="00A34004" w:rsidRPr="009C4E1D" w:rsidRDefault="00A34004" w:rsidP="006E58E4">
            <w:pPr>
              <w:pStyle w:val="headertabella0"/>
              <w:rPr>
                <w:color w:val="002060"/>
              </w:rPr>
            </w:pPr>
            <w:r w:rsidRPr="009C4E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9DE4B" w14:textId="77777777" w:rsidR="00A34004" w:rsidRPr="009C4E1D" w:rsidRDefault="00A34004" w:rsidP="006E58E4">
            <w:pPr>
              <w:pStyle w:val="headertabella0"/>
              <w:rPr>
                <w:color w:val="002060"/>
              </w:rPr>
            </w:pPr>
            <w:r w:rsidRPr="009C4E1D">
              <w:rPr>
                <w:color w:val="002060"/>
              </w:rPr>
              <w:t xml:space="preserve">Data </w:t>
            </w:r>
            <w:proofErr w:type="spellStart"/>
            <w:r w:rsidRPr="009C4E1D">
              <w:rPr>
                <w:color w:val="002060"/>
              </w:rPr>
              <w:t>Orig</w:t>
            </w:r>
            <w:proofErr w:type="spellEnd"/>
            <w:r w:rsidRPr="009C4E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1A3AF" w14:textId="77777777" w:rsidR="00A34004" w:rsidRPr="009C4E1D" w:rsidRDefault="00A34004" w:rsidP="006E58E4">
            <w:pPr>
              <w:pStyle w:val="headertabella0"/>
              <w:rPr>
                <w:color w:val="002060"/>
              </w:rPr>
            </w:pPr>
            <w:r w:rsidRPr="009C4E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15282" w14:textId="77777777" w:rsidR="00A34004" w:rsidRPr="009C4E1D" w:rsidRDefault="00A34004" w:rsidP="006E58E4">
            <w:pPr>
              <w:pStyle w:val="headertabella0"/>
              <w:rPr>
                <w:color w:val="002060"/>
              </w:rPr>
            </w:pPr>
            <w:r w:rsidRPr="009C4E1D">
              <w:rPr>
                <w:color w:val="002060"/>
              </w:rPr>
              <w:t xml:space="preserve">Ora </w:t>
            </w:r>
            <w:proofErr w:type="spellStart"/>
            <w:r w:rsidRPr="009C4E1D">
              <w:rPr>
                <w:color w:val="002060"/>
              </w:rPr>
              <w:t>Orig</w:t>
            </w:r>
            <w:proofErr w:type="spellEnd"/>
            <w:r w:rsidRPr="009C4E1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71F37" w14:textId="77777777" w:rsidR="00A34004" w:rsidRPr="009C4E1D" w:rsidRDefault="00A34004" w:rsidP="006E58E4">
            <w:pPr>
              <w:pStyle w:val="headertabella0"/>
              <w:rPr>
                <w:color w:val="002060"/>
              </w:rPr>
            </w:pPr>
            <w:r w:rsidRPr="009C4E1D">
              <w:rPr>
                <w:color w:val="002060"/>
              </w:rPr>
              <w:t>Impianto</w:t>
            </w:r>
          </w:p>
        </w:tc>
      </w:tr>
      <w:tr w:rsidR="00A34004" w:rsidRPr="009C4E1D" w14:paraId="0E8ADDD3" w14:textId="77777777" w:rsidTr="006E58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75200" w14:textId="77777777" w:rsidR="00A34004" w:rsidRPr="002E1787" w:rsidRDefault="00A34004" w:rsidP="006E58E4">
            <w:pPr>
              <w:pStyle w:val="rowtabella0"/>
              <w:rPr>
                <w:color w:val="002060"/>
                <w:highlight w:val="yellow"/>
              </w:rPr>
            </w:pPr>
            <w:r w:rsidRPr="002E1787">
              <w:rPr>
                <w:color w:val="002060"/>
                <w:highlight w:val="yellow"/>
              </w:rPr>
              <w:t>07/03/2026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BF57" w14:textId="77777777" w:rsidR="00A34004" w:rsidRPr="002E1787" w:rsidRDefault="00A34004" w:rsidP="006E58E4">
            <w:pPr>
              <w:pStyle w:val="rowtabella0"/>
              <w:jc w:val="center"/>
              <w:rPr>
                <w:color w:val="002060"/>
                <w:highlight w:val="yellow"/>
              </w:rPr>
            </w:pPr>
            <w:r w:rsidRPr="002E1787">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3150" w14:textId="77777777" w:rsidR="00A34004" w:rsidRPr="002E1787" w:rsidRDefault="00A34004" w:rsidP="006E58E4">
            <w:pPr>
              <w:pStyle w:val="rowtabella0"/>
              <w:rPr>
                <w:color w:val="002060"/>
                <w:highlight w:val="yellow"/>
              </w:rPr>
            </w:pPr>
            <w:r w:rsidRPr="002E1787">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B98F" w14:textId="77777777" w:rsidR="00A34004" w:rsidRPr="002E1787" w:rsidRDefault="00A34004" w:rsidP="006E58E4">
            <w:pPr>
              <w:pStyle w:val="rowtabella0"/>
              <w:rPr>
                <w:color w:val="002060"/>
                <w:highlight w:val="yellow"/>
              </w:rPr>
            </w:pPr>
            <w:r w:rsidRPr="002E1787">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6138" w14:textId="77777777" w:rsidR="00A34004" w:rsidRPr="009C4E1D" w:rsidRDefault="00A34004" w:rsidP="006E58E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52A5" w14:textId="77777777" w:rsidR="00A34004" w:rsidRPr="009C4E1D" w:rsidRDefault="00A34004" w:rsidP="006E58E4">
            <w:pPr>
              <w:pStyle w:val="rowtabella0"/>
              <w:jc w:val="center"/>
              <w:rPr>
                <w:color w:val="002060"/>
              </w:rPr>
            </w:pPr>
            <w:r w:rsidRPr="002E1787">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71B6" w14:textId="77777777" w:rsidR="00A34004" w:rsidRPr="009C4E1D" w:rsidRDefault="00A34004" w:rsidP="006E58E4">
            <w:pPr>
              <w:pStyle w:val="rowtabella0"/>
              <w:jc w:val="center"/>
              <w:rPr>
                <w:color w:val="002060"/>
              </w:rPr>
            </w:pPr>
            <w:r w:rsidRPr="009C4E1D">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30ED" w14:textId="77777777" w:rsidR="00A34004" w:rsidRPr="009C4E1D" w:rsidRDefault="00A34004" w:rsidP="006E58E4">
            <w:pPr>
              <w:rPr>
                <w:color w:val="002060"/>
              </w:rPr>
            </w:pPr>
          </w:p>
        </w:tc>
      </w:tr>
    </w:tbl>
    <w:p w14:paraId="006CA672" w14:textId="77777777" w:rsidR="00A34004" w:rsidRPr="009C4E1D" w:rsidRDefault="00A34004" w:rsidP="00A34004">
      <w:pPr>
        <w:pStyle w:val="breakline"/>
        <w:rPr>
          <w:rFonts w:eastAsiaTheme="minorEastAsia"/>
          <w:color w:val="002060"/>
        </w:rPr>
      </w:pPr>
    </w:p>
    <w:p w14:paraId="633A1F21" w14:textId="77777777" w:rsidR="00A34004" w:rsidRPr="009C4E1D" w:rsidRDefault="00A34004" w:rsidP="00A34004">
      <w:pPr>
        <w:pStyle w:val="breakline"/>
        <w:rPr>
          <w:color w:val="002060"/>
        </w:rPr>
      </w:pPr>
    </w:p>
    <w:p w14:paraId="47C92C46" w14:textId="77777777" w:rsidR="00A34004" w:rsidRPr="009C4E1D" w:rsidRDefault="00A34004" w:rsidP="00A34004">
      <w:pPr>
        <w:pStyle w:val="titoloprinc0"/>
        <w:rPr>
          <w:color w:val="002060"/>
        </w:rPr>
      </w:pPr>
      <w:r w:rsidRPr="009C4E1D">
        <w:rPr>
          <w:color w:val="002060"/>
        </w:rPr>
        <w:t>RISULTATI</w:t>
      </w:r>
    </w:p>
    <w:p w14:paraId="0BB46554" w14:textId="77777777" w:rsidR="00A34004" w:rsidRPr="009C4E1D" w:rsidRDefault="00A34004" w:rsidP="00A34004">
      <w:pPr>
        <w:pStyle w:val="breakline"/>
        <w:rPr>
          <w:color w:val="002060"/>
        </w:rPr>
      </w:pPr>
    </w:p>
    <w:p w14:paraId="22A01093" w14:textId="77777777" w:rsidR="00A34004" w:rsidRPr="009C4E1D" w:rsidRDefault="00A34004" w:rsidP="00A34004">
      <w:pPr>
        <w:pStyle w:val="sottotitolocampionato10"/>
        <w:rPr>
          <w:color w:val="002060"/>
        </w:rPr>
      </w:pPr>
      <w:r w:rsidRPr="009C4E1D">
        <w:rPr>
          <w:color w:val="002060"/>
        </w:rPr>
        <w:t>RISULTATI UFFICIALI GARE DEL 28/02/2026</w:t>
      </w:r>
    </w:p>
    <w:p w14:paraId="4BF0AF4D" w14:textId="77777777" w:rsidR="004A4161" w:rsidRPr="004A4161" w:rsidRDefault="004A4161" w:rsidP="004A4161">
      <w:pPr>
        <w:pStyle w:val="sottotitolocampionato20"/>
        <w:spacing w:before="0" w:beforeAutospacing="0" w:after="0" w:afterAutospacing="0"/>
        <w:rPr>
          <w:rFonts w:ascii="Arial" w:hAnsi="Arial" w:cs="Arial"/>
          <w:color w:val="002060"/>
          <w:sz w:val="20"/>
          <w:szCs w:val="20"/>
        </w:rPr>
      </w:pPr>
      <w:r w:rsidRPr="004A4161">
        <w:rPr>
          <w:rFonts w:ascii="Arial" w:hAnsi="Arial" w:cs="Arial"/>
          <w:color w:val="002060"/>
          <w:sz w:val="20"/>
          <w:szCs w:val="20"/>
        </w:rPr>
        <w:t>Si trascrivono qui di seguito i risultati ufficiali delle gare disputate</w:t>
      </w:r>
    </w:p>
    <w:p w14:paraId="6A7744D0" w14:textId="77777777" w:rsidR="00A34004" w:rsidRPr="009C4E1D" w:rsidRDefault="00A34004" w:rsidP="00A340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A34004" w:rsidRPr="009C4E1D" w14:paraId="1C8C0755" w14:textId="77777777" w:rsidTr="006E58E4">
        <w:tc>
          <w:tcPr>
            <w:tcW w:w="0" w:type="auto"/>
            <w:hideMark/>
          </w:tcPr>
          <w:p w14:paraId="7C97CD08" w14:textId="77777777" w:rsidR="00A34004" w:rsidRPr="009C4E1D" w:rsidRDefault="00A34004" w:rsidP="006E58E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5FBF8919"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19434" w14:textId="77777777" w:rsidR="00A34004" w:rsidRPr="009C4E1D" w:rsidRDefault="00A34004" w:rsidP="006E58E4">
                  <w:pPr>
                    <w:pStyle w:val="headertabella0"/>
                    <w:rPr>
                      <w:color w:val="002060"/>
                    </w:rPr>
                  </w:pPr>
                  <w:r w:rsidRPr="009C4E1D">
                    <w:rPr>
                      <w:color w:val="002060"/>
                    </w:rPr>
                    <w:t>GIRONE SA - 3 Giornata - A</w:t>
                  </w:r>
                </w:p>
              </w:tc>
            </w:tr>
            <w:tr w:rsidR="00A34004" w:rsidRPr="009C4E1D" w14:paraId="692425B5"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FB67BC" w14:textId="77777777" w:rsidR="00A34004" w:rsidRPr="009C4E1D" w:rsidRDefault="00A34004" w:rsidP="006E58E4">
                  <w:pPr>
                    <w:pStyle w:val="rowtabella0"/>
                    <w:rPr>
                      <w:color w:val="002060"/>
                    </w:rPr>
                  </w:pPr>
                  <w:r w:rsidRPr="009C4E1D">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78777" w14:textId="77777777" w:rsidR="00A34004" w:rsidRPr="009C4E1D" w:rsidRDefault="00A34004" w:rsidP="006E58E4">
                  <w:pPr>
                    <w:pStyle w:val="rowtabella0"/>
                    <w:rPr>
                      <w:color w:val="002060"/>
                    </w:rPr>
                  </w:pPr>
                  <w:r w:rsidRPr="009C4E1D">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4B6D8" w14:textId="77777777" w:rsidR="00A34004" w:rsidRPr="009C4E1D" w:rsidRDefault="00A34004" w:rsidP="006E58E4">
                  <w:pPr>
                    <w:pStyle w:val="rowtabella0"/>
                    <w:jc w:val="center"/>
                    <w:rPr>
                      <w:color w:val="002060"/>
                    </w:rPr>
                  </w:pPr>
                  <w:r w:rsidRPr="009C4E1D">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77BC5" w14:textId="77777777" w:rsidR="00A34004" w:rsidRPr="009C4E1D" w:rsidRDefault="00A34004" w:rsidP="006E58E4">
                  <w:pPr>
                    <w:pStyle w:val="rowtabella0"/>
                    <w:jc w:val="center"/>
                    <w:rPr>
                      <w:color w:val="002060"/>
                    </w:rPr>
                  </w:pPr>
                  <w:r w:rsidRPr="009C4E1D">
                    <w:rPr>
                      <w:color w:val="002060"/>
                    </w:rPr>
                    <w:t> </w:t>
                  </w:r>
                </w:p>
              </w:tc>
            </w:tr>
            <w:tr w:rsidR="00A34004" w:rsidRPr="009C4E1D" w14:paraId="627EA1ED"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C77562" w14:textId="77777777" w:rsidR="00A34004" w:rsidRPr="009C4E1D" w:rsidRDefault="00A34004" w:rsidP="006E58E4">
                  <w:pPr>
                    <w:pStyle w:val="rowtabella0"/>
                    <w:rPr>
                      <w:color w:val="002060"/>
                    </w:rPr>
                  </w:pPr>
                  <w:r w:rsidRPr="009C4E1D">
                    <w:rPr>
                      <w:color w:val="002060"/>
                    </w:rPr>
                    <w:t>CHIARAVALLE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F0845" w14:textId="77777777" w:rsidR="00A34004" w:rsidRPr="009C4E1D" w:rsidRDefault="00A34004" w:rsidP="006E58E4">
                  <w:pPr>
                    <w:pStyle w:val="rowtabella0"/>
                    <w:rPr>
                      <w:color w:val="002060"/>
                    </w:rPr>
                  </w:pPr>
                  <w:r w:rsidRPr="009C4E1D">
                    <w:rPr>
                      <w:color w:val="002060"/>
                    </w:rPr>
                    <w:t xml:space="preserve">- CSI GAUDIO </w:t>
                  </w:r>
                  <w:proofErr w:type="spellStart"/>
                  <w:proofErr w:type="gramStart"/>
                  <w:r w:rsidRPr="009C4E1D">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D0679" w14:textId="77777777" w:rsidR="00A34004" w:rsidRPr="009C4E1D" w:rsidRDefault="00A34004" w:rsidP="006E58E4">
                  <w:pPr>
                    <w:pStyle w:val="rowtabella0"/>
                    <w:jc w:val="center"/>
                    <w:rPr>
                      <w:color w:val="002060"/>
                    </w:rPr>
                  </w:pPr>
                  <w:r w:rsidRPr="009C4E1D">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E2DC4" w14:textId="77777777" w:rsidR="00A34004" w:rsidRPr="009C4E1D" w:rsidRDefault="00A34004" w:rsidP="006E58E4">
                  <w:pPr>
                    <w:pStyle w:val="rowtabella0"/>
                    <w:jc w:val="center"/>
                    <w:rPr>
                      <w:color w:val="002060"/>
                    </w:rPr>
                  </w:pPr>
                  <w:r w:rsidRPr="009C4E1D">
                    <w:rPr>
                      <w:color w:val="002060"/>
                    </w:rPr>
                    <w:t> </w:t>
                  </w:r>
                </w:p>
              </w:tc>
            </w:tr>
          </w:tbl>
          <w:p w14:paraId="2F16E641" w14:textId="77777777" w:rsidR="00A34004" w:rsidRPr="009C4E1D" w:rsidRDefault="00A34004" w:rsidP="006E58E4">
            <w:pPr>
              <w:rPr>
                <w:color w:val="002060"/>
              </w:rPr>
            </w:pPr>
          </w:p>
        </w:tc>
      </w:tr>
    </w:tbl>
    <w:p w14:paraId="430218CD" w14:textId="77777777" w:rsidR="00A34004" w:rsidRPr="009C4E1D" w:rsidRDefault="00A34004" w:rsidP="00A340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004" w:rsidRPr="009C4E1D" w14:paraId="7F29B374"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02F2A55C"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E50E8" w14:textId="77777777" w:rsidR="00A34004" w:rsidRPr="009C4E1D" w:rsidRDefault="00A34004" w:rsidP="006E58E4">
                  <w:pPr>
                    <w:pStyle w:val="headertabella0"/>
                    <w:rPr>
                      <w:color w:val="002060"/>
                    </w:rPr>
                  </w:pPr>
                  <w:r w:rsidRPr="009C4E1D">
                    <w:rPr>
                      <w:color w:val="002060"/>
                    </w:rPr>
                    <w:t>GIRONE SB - 3 Giornata - A</w:t>
                  </w:r>
                </w:p>
              </w:tc>
            </w:tr>
            <w:tr w:rsidR="00A34004" w:rsidRPr="009C4E1D" w14:paraId="2FB213E7"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BE5C11" w14:textId="77777777" w:rsidR="00A34004" w:rsidRPr="009C4E1D" w:rsidRDefault="00A34004" w:rsidP="006E58E4">
                  <w:pPr>
                    <w:pStyle w:val="rowtabella0"/>
                    <w:rPr>
                      <w:color w:val="002060"/>
                    </w:rPr>
                  </w:pPr>
                  <w:r w:rsidRPr="009C4E1D">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EC102" w14:textId="77777777" w:rsidR="00A34004" w:rsidRPr="009C4E1D" w:rsidRDefault="00A34004" w:rsidP="006E58E4">
                  <w:pPr>
                    <w:pStyle w:val="rowtabella0"/>
                    <w:rPr>
                      <w:color w:val="002060"/>
                    </w:rPr>
                  </w:pPr>
                  <w:r w:rsidRPr="009C4E1D">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F497B" w14:textId="77777777" w:rsidR="00A34004" w:rsidRPr="009C4E1D" w:rsidRDefault="00A34004" w:rsidP="006E58E4">
                  <w:pPr>
                    <w:pStyle w:val="rowtabella0"/>
                    <w:jc w:val="center"/>
                    <w:rPr>
                      <w:color w:val="002060"/>
                    </w:rPr>
                  </w:pPr>
                  <w:r w:rsidRPr="009C4E1D">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2F947" w14:textId="77777777" w:rsidR="00A34004" w:rsidRPr="009C4E1D" w:rsidRDefault="00A34004" w:rsidP="006E58E4">
                  <w:pPr>
                    <w:pStyle w:val="rowtabella0"/>
                    <w:jc w:val="center"/>
                    <w:rPr>
                      <w:color w:val="002060"/>
                    </w:rPr>
                  </w:pPr>
                  <w:r w:rsidRPr="009C4E1D">
                    <w:rPr>
                      <w:color w:val="002060"/>
                    </w:rPr>
                    <w:t> </w:t>
                  </w:r>
                </w:p>
              </w:tc>
            </w:tr>
            <w:tr w:rsidR="00A34004" w:rsidRPr="009C4E1D" w14:paraId="50C09771"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B2491A" w14:textId="77777777" w:rsidR="00A34004" w:rsidRPr="009C4E1D" w:rsidRDefault="00A34004" w:rsidP="006E58E4">
                  <w:pPr>
                    <w:pStyle w:val="rowtabella0"/>
                    <w:rPr>
                      <w:color w:val="002060"/>
                    </w:rPr>
                  </w:pPr>
                  <w:r w:rsidRPr="009C4E1D">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B4F87" w14:textId="77777777" w:rsidR="00A34004" w:rsidRPr="009C4E1D" w:rsidRDefault="00A34004" w:rsidP="006E58E4">
                  <w:pPr>
                    <w:pStyle w:val="rowtabella0"/>
                    <w:rPr>
                      <w:color w:val="002060"/>
                    </w:rPr>
                  </w:pPr>
                  <w:r w:rsidRPr="009C4E1D">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6A2CC" w14:textId="77777777" w:rsidR="00A34004" w:rsidRPr="009C4E1D" w:rsidRDefault="00A34004" w:rsidP="006E58E4">
                  <w:pPr>
                    <w:pStyle w:val="rowtabella0"/>
                    <w:jc w:val="center"/>
                    <w:rPr>
                      <w:color w:val="002060"/>
                    </w:rPr>
                  </w:pPr>
                  <w:r w:rsidRPr="009C4E1D">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01AC9" w14:textId="77777777" w:rsidR="00A34004" w:rsidRPr="009C4E1D" w:rsidRDefault="00A34004" w:rsidP="006E58E4">
                  <w:pPr>
                    <w:pStyle w:val="rowtabella0"/>
                    <w:jc w:val="center"/>
                    <w:rPr>
                      <w:color w:val="002060"/>
                    </w:rPr>
                  </w:pPr>
                  <w:r w:rsidRPr="009C4E1D">
                    <w:rPr>
                      <w:color w:val="002060"/>
                    </w:rPr>
                    <w:t> </w:t>
                  </w:r>
                </w:p>
              </w:tc>
            </w:tr>
          </w:tbl>
          <w:p w14:paraId="077E9ECC" w14:textId="77777777" w:rsidR="00A34004" w:rsidRPr="009C4E1D" w:rsidRDefault="00A34004" w:rsidP="006E58E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27AA6E53"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EBC4C" w14:textId="77777777" w:rsidR="00A34004" w:rsidRPr="009C4E1D" w:rsidRDefault="00A34004" w:rsidP="006E58E4">
                  <w:pPr>
                    <w:pStyle w:val="headertabella0"/>
                    <w:rPr>
                      <w:color w:val="002060"/>
                    </w:rPr>
                  </w:pPr>
                  <w:r w:rsidRPr="009C4E1D">
                    <w:rPr>
                      <w:color w:val="002060"/>
                    </w:rPr>
                    <w:t>GIRONE SC - 3 Giornata - A</w:t>
                  </w:r>
                </w:p>
              </w:tc>
            </w:tr>
            <w:tr w:rsidR="00A34004" w:rsidRPr="009C4E1D" w14:paraId="11BD0C57"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74144" w14:textId="77777777" w:rsidR="00A34004" w:rsidRPr="009C4E1D" w:rsidRDefault="00A34004" w:rsidP="006E58E4">
                  <w:pPr>
                    <w:pStyle w:val="rowtabella0"/>
                    <w:rPr>
                      <w:color w:val="002060"/>
                    </w:rPr>
                  </w:pPr>
                  <w:r w:rsidRPr="009C4E1D">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FA2BF" w14:textId="77777777" w:rsidR="00A34004" w:rsidRPr="009C4E1D" w:rsidRDefault="00A34004" w:rsidP="006E58E4">
                  <w:pPr>
                    <w:pStyle w:val="rowtabella0"/>
                    <w:rPr>
                      <w:color w:val="002060"/>
                    </w:rPr>
                  </w:pPr>
                  <w:r w:rsidRPr="009C4E1D">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35972" w14:textId="77777777" w:rsidR="00A34004" w:rsidRPr="009C4E1D" w:rsidRDefault="00A34004" w:rsidP="006E58E4">
                  <w:pPr>
                    <w:pStyle w:val="rowtabella0"/>
                    <w:jc w:val="center"/>
                    <w:rPr>
                      <w:color w:val="002060"/>
                    </w:rPr>
                  </w:pPr>
                  <w:r w:rsidRPr="009C4E1D">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B3F01" w14:textId="77777777" w:rsidR="00A34004" w:rsidRPr="009C4E1D" w:rsidRDefault="00A34004" w:rsidP="006E58E4">
                  <w:pPr>
                    <w:pStyle w:val="rowtabella0"/>
                    <w:jc w:val="center"/>
                    <w:rPr>
                      <w:color w:val="002060"/>
                    </w:rPr>
                  </w:pPr>
                  <w:r w:rsidRPr="009C4E1D">
                    <w:rPr>
                      <w:color w:val="002060"/>
                    </w:rPr>
                    <w:t> </w:t>
                  </w:r>
                </w:p>
              </w:tc>
            </w:tr>
            <w:tr w:rsidR="00A34004" w:rsidRPr="009C4E1D" w14:paraId="64B9F7C8"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8F2C91" w14:textId="77777777" w:rsidR="00A34004" w:rsidRPr="009C4E1D" w:rsidRDefault="00A34004" w:rsidP="006E58E4">
                  <w:pPr>
                    <w:pStyle w:val="rowtabella0"/>
                    <w:rPr>
                      <w:color w:val="002060"/>
                    </w:rPr>
                  </w:pPr>
                  <w:proofErr w:type="gramStart"/>
                  <w:r w:rsidRPr="009C4E1D">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D6AAD" w14:textId="77777777" w:rsidR="00A34004" w:rsidRPr="009C4E1D" w:rsidRDefault="00A34004" w:rsidP="006E58E4">
                  <w:pPr>
                    <w:pStyle w:val="rowtabella0"/>
                    <w:rPr>
                      <w:color w:val="002060"/>
                    </w:rPr>
                  </w:pPr>
                  <w:r w:rsidRPr="009C4E1D">
                    <w:rPr>
                      <w:color w:val="002060"/>
                    </w:rPr>
                    <w:t>- POLISPORTIVA ROSSO BLU</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24AF0" w14:textId="77777777" w:rsidR="00A34004" w:rsidRPr="009C4E1D" w:rsidRDefault="00A34004" w:rsidP="006E58E4">
                  <w:pPr>
                    <w:pStyle w:val="rowtabella0"/>
                    <w:jc w:val="center"/>
                    <w:rPr>
                      <w:color w:val="002060"/>
                    </w:rPr>
                  </w:pPr>
                  <w:r w:rsidRPr="009C4E1D">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195BB" w14:textId="77777777" w:rsidR="00A34004" w:rsidRPr="009C4E1D" w:rsidRDefault="00A34004" w:rsidP="006E58E4">
                  <w:pPr>
                    <w:pStyle w:val="rowtabella0"/>
                    <w:jc w:val="center"/>
                    <w:rPr>
                      <w:color w:val="002060"/>
                    </w:rPr>
                  </w:pPr>
                  <w:r w:rsidRPr="009C4E1D">
                    <w:rPr>
                      <w:color w:val="002060"/>
                    </w:rPr>
                    <w:t> </w:t>
                  </w:r>
                </w:p>
              </w:tc>
            </w:tr>
          </w:tbl>
          <w:p w14:paraId="4D638D1F" w14:textId="77777777" w:rsidR="00A34004" w:rsidRPr="009C4E1D" w:rsidRDefault="00A34004" w:rsidP="006E58E4">
            <w:pPr>
              <w:rPr>
                <w:color w:val="002060"/>
              </w:rPr>
            </w:pPr>
          </w:p>
        </w:tc>
      </w:tr>
    </w:tbl>
    <w:p w14:paraId="7DD65722" w14:textId="77777777" w:rsidR="00A34004" w:rsidRPr="009C4E1D" w:rsidRDefault="00A34004" w:rsidP="00A34004">
      <w:pPr>
        <w:pStyle w:val="breakline"/>
        <w:rPr>
          <w:rFonts w:eastAsiaTheme="minorEastAsia"/>
          <w:color w:val="002060"/>
        </w:rPr>
      </w:pPr>
    </w:p>
    <w:p w14:paraId="22D9A612" w14:textId="77777777" w:rsidR="00A34004" w:rsidRPr="009C4E1D" w:rsidRDefault="00A34004" w:rsidP="00A34004">
      <w:pPr>
        <w:pStyle w:val="breakline"/>
        <w:rPr>
          <w:color w:val="002060"/>
        </w:rPr>
      </w:pPr>
    </w:p>
    <w:p w14:paraId="12C4B79D" w14:textId="77777777" w:rsidR="00A34004" w:rsidRPr="009C4E1D" w:rsidRDefault="00A34004" w:rsidP="00A34004">
      <w:pPr>
        <w:pStyle w:val="titoloprinc0"/>
        <w:rPr>
          <w:color w:val="002060"/>
        </w:rPr>
      </w:pPr>
      <w:r w:rsidRPr="009C4E1D">
        <w:rPr>
          <w:color w:val="002060"/>
        </w:rPr>
        <w:t>GIUDICE SPORTIVO</w:t>
      </w:r>
    </w:p>
    <w:p w14:paraId="1FC4C8EB" w14:textId="77777777" w:rsidR="00A34004" w:rsidRPr="009C4E1D" w:rsidRDefault="00A34004" w:rsidP="00A34004">
      <w:pPr>
        <w:pStyle w:val="diffida"/>
        <w:rPr>
          <w:color w:val="002060"/>
        </w:rPr>
      </w:pPr>
      <w:r w:rsidRPr="009C4E1D">
        <w:rPr>
          <w:color w:val="002060"/>
        </w:rPr>
        <w:t>Il Giudice Sportivo Avv. Agnese Lazzaretti, con l'assistenza del Segretario Angelo Castellana, nella seduta del 04/03/2026, ha adottato le decisioni che di seguito integralmente si riportano:</w:t>
      </w:r>
    </w:p>
    <w:p w14:paraId="5B5CB2C4" w14:textId="77777777" w:rsidR="00A34004" w:rsidRPr="009C4E1D" w:rsidRDefault="00A34004" w:rsidP="00A34004">
      <w:pPr>
        <w:pStyle w:val="titolo10"/>
        <w:rPr>
          <w:color w:val="002060"/>
        </w:rPr>
      </w:pPr>
      <w:r w:rsidRPr="009C4E1D">
        <w:rPr>
          <w:color w:val="002060"/>
        </w:rPr>
        <w:t xml:space="preserve">GARE DEL 28/ 2/2026 </w:t>
      </w:r>
    </w:p>
    <w:p w14:paraId="0E42E96A" w14:textId="77777777" w:rsidR="00A34004" w:rsidRPr="009C4E1D" w:rsidRDefault="00A34004" w:rsidP="00A34004">
      <w:pPr>
        <w:pStyle w:val="titolo7a"/>
        <w:rPr>
          <w:color w:val="002060"/>
        </w:rPr>
      </w:pPr>
      <w:r w:rsidRPr="009C4E1D">
        <w:rPr>
          <w:color w:val="002060"/>
        </w:rPr>
        <w:t xml:space="preserve">PROVVEDIMENTI DISCIPLINARI </w:t>
      </w:r>
    </w:p>
    <w:p w14:paraId="380143AD"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238E1838" w14:textId="77777777" w:rsidR="00A34004" w:rsidRPr="009C4E1D" w:rsidRDefault="00A34004" w:rsidP="00A34004">
      <w:pPr>
        <w:pStyle w:val="titolo30"/>
        <w:rPr>
          <w:color w:val="002060"/>
        </w:rPr>
      </w:pPr>
      <w:r w:rsidRPr="009C4E1D">
        <w:rPr>
          <w:color w:val="002060"/>
        </w:rPr>
        <w:t xml:space="preserve">ALLENATORI </w:t>
      </w:r>
    </w:p>
    <w:p w14:paraId="1D43E40D" w14:textId="77777777" w:rsidR="00A34004" w:rsidRPr="009C4E1D" w:rsidRDefault="00A34004" w:rsidP="00A34004">
      <w:pPr>
        <w:pStyle w:val="titolo20"/>
        <w:rPr>
          <w:color w:val="002060"/>
        </w:rPr>
      </w:pPr>
      <w:r w:rsidRPr="009C4E1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04C7D54" w14:textId="77777777" w:rsidTr="006E58E4">
        <w:tc>
          <w:tcPr>
            <w:tcW w:w="2200" w:type="dxa"/>
            <w:tcMar>
              <w:top w:w="20" w:type="dxa"/>
              <w:left w:w="20" w:type="dxa"/>
              <w:bottom w:w="20" w:type="dxa"/>
              <w:right w:w="20" w:type="dxa"/>
            </w:tcMar>
            <w:vAlign w:val="center"/>
            <w:hideMark/>
          </w:tcPr>
          <w:p w14:paraId="50909A0B" w14:textId="77777777" w:rsidR="00A34004" w:rsidRPr="009C4E1D" w:rsidRDefault="00A34004" w:rsidP="006E58E4">
            <w:pPr>
              <w:pStyle w:val="movimento"/>
              <w:rPr>
                <w:color w:val="002060"/>
              </w:rPr>
            </w:pPr>
            <w:r w:rsidRPr="009C4E1D">
              <w:rPr>
                <w:color w:val="002060"/>
              </w:rPr>
              <w:t>LERRO DAVIDE</w:t>
            </w:r>
          </w:p>
        </w:tc>
        <w:tc>
          <w:tcPr>
            <w:tcW w:w="2200" w:type="dxa"/>
            <w:tcMar>
              <w:top w:w="20" w:type="dxa"/>
              <w:left w:w="20" w:type="dxa"/>
              <w:bottom w:w="20" w:type="dxa"/>
              <w:right w:w="20" w:type="dxa"/>
            </w:tcMar>
            <w:vAlign w:val="center"/>
            <w:hideMark/>
          </w:tcPr>
          <w:p w14:paraId="5672713C" w14:textId="77777777" w:rsidR="00A34004" w:rsidRPr="009C4E1D" w:rsidRDefault="00A34004" w:rsidP="006E58E4">
            <w:pPr>
              <w:pStyle w:val="movimento2"/>
              <w:rPr>
                <w:color w:val="002060"/>
              </w:rPr>
            </w:pPr>
            <w:r w:rsidRPr="009C4E1D">
              <w:rPr>
                <w:color w:val="002060"/>
              </w:rPr>
              <w:t xml:space="preserve">(OSIMO FIVE) </w:t>
            </w:r>
          </w:p>
        </w:tc>
        <w:tc>
          <w:tcPr>
            <w:tcW w:w="800" w:type="dxa"/>
            <w:tcMar>
              <w:top w:w="20" w:type="dxa"/>
              <w:left w:w="20" w:type="dxa"/>
              <w:bottom w:w="20" w:type="dxa"/>
              <w:right w:w="20" w:type="dxa"/>
            </w:tcMar>
            <w:vAlign w:val="center"/>
            <w:hideMark/>
          </w:tcPr>
          <w:p w14:paraId="7F6EF17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E319CC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058233C" w14:textId="77777777" w:rsidR="00A34004" w:rsidRPr="009C4E1D" w:rsidRDefault="00A34004" w:rsidP="006E58E4">
            <w:pPr>
              <w:pStyle w:val="movimento2"/>
              <w:rPr>
                <w:color w:val="002060"/>
              </w:rPr>
            </w:pPr>
            <w:r w:rsidRPr="009C4E1D">
              <w:rPr>
                <w:color w:val="002060"/>
              </w:rPr>
              <w:t> </w:t>
            </w:r>
          </w:p>
        </w:tc>
      </w:tr>
    </w:tbl>
    <w:p w14:paraId="5170D2C3" w14:textId="77777777" w:rsidR="00A34004" w:rsidRPr="009C4E1D" w:rsidRDefault="00A34004" w:rsidP="00A34004">
      <w:pPr>
        <w:pStyle w:val="titolo30"/>
        <w:rPr>
          <w:rFonts w:eastAsiaTheme="minorEastAsia"/>
          <w:color w:val="002060"/>
        </w:rPr>
      </w:pPr>
      <w:r w:rsidRPr="009C4E1D">
        <w:rPr>
          <w:color w:val="002060"/>
        </w:rPr>
        <w:lastRenderedPageBreak/>
        <w:t xml:space="preserve">CALCIATORI ESPULSI </w:t>
      </w:r>
    </w:p>
    <w:p w14:paraId="7052551C" w14:textId="77777777" w:rsidR="00A34004" w:rsidRPr="009C4E1D" w:rsidRDefault="00A34004" w:rsidP="00A34004">
      <w:pPr>
        <w:pStyle w:val="titolo20"/>
        <w:rPr>
          <w:color w:val="002060"/>
        </w:rPr>
      </w:pPr>
      <w:r w:rsidRPr="009C4E1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55027D01" w14:textId="77777777" w:rsidTr="006E58E4">
        <w:tc>
          <w:tcPr>
            <w:tcW w:w="2200" w:type="dxa"/>
            <w:tcMar>
              <w:top w:w="20" w:type="dxa"/>
              <w:left w:w="20" w:type="dxa"/>
              <w:bottom w:w="20" w:type="dxa"/>
              <w:right w:w="20" w:type="dxa"/>
            </w:tcMar>
            <w:vAlign w:val="center"/>
            <w:hideMark/>
          </w:tcPr>
          <w:p w14:paraId="2197FDF2" w14:textId="77777777" w:rsidR="00A34004" w:rsidRPr="009C4E1D" w:rsidRDefault="00A34004" w:rsidP="006E58E4">
            <w:pPr>
              <w:pStyle w:val="movimento"/>
              <w:rPr>
                <w:color w:val="002060"/>
              </w:rPr>
            </w:pPr>
            <w:r w:rsidRPr="009C4E1D">
              <w:rPr>
                <w:color w:val="002060"/>
              </w:rPr>
              <w:t>SAMPAOLESI TOBIA</w:t>
            </w:r>
          </w:p>
        </w:tc>
        <w:tc>
          <w:tcPr>
            <w:tcW w:w="2200" w:type="dxa"/>
            <w:tcMar>
              <w:top w:w="20" w:type="dxa"/>
              <w:left w:w="20" w:type="dxa"/>
              <w:bottom w:w="20" w:type="dxa"/>
              <w:right w:w="20" w:type="dxa"/>
            </w:tcMar>
            <w:vAlign w:val="center"/>
            <w:hideMark/>
          </w:tcPr>
          <w:p w14:paraId="5EF6009B" w14:textId="77777777" w:rsidR="00A34004" w:rsidRPr="009C4E1D" w:rsidRDefault="00A34004" w:rsidP="006E58E4">
            <w:pPr>
              <w:pStyle w:val="movimento2"/>
              <w:rPr>
                <w:color w:val="002060"/>
              </w:rPr>
            </w:pPr>
            <w:r w:rsidRPr="009C4E1D">
              <w:rPr>
                <w:color w:val="002060"/>
              </w:rPr>
              <w:t xml:space="preserve">(MONTELUPONE CALCIO A 5) </w:t>
            </w:r>
          </w:p>
        </w:tc>
        <w:tc>
          <w:tcPr>
            <w:tcW w:w="800" w:type="dxa"/>
            <w:tcMar>
              <w:top w:w="20" w:type="dxa"/>
              <w:left w:w="20" w:type="dxa"/>
              <w:bottom w:w="20" w:type="dxa"/>
              <w:right w:w="20" w:type="dxa"/>
            </w:tcMar>
            <w:vAlign w:val="center"/>
            <w:hideMark/>
          </w:tcPr>
          <w:p w14:paraId="1E82366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46D6C6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4E374BD" w14:textId="77777777" w:rsidR="00A34004" w:rsidRPr="009C4E1D" w:rsidRDefault="00A34004" w:rsidP="006E58E4">
            <w:pPr>
              <w:pStyle w:val="movimento2"/>
              <w:rPr>
                <w:color w:val="002060"/>
              </w:rPr>
            </w:pPr>
            <w:r w:rsidRPr="009C4E1D">
              <w:rPr>
                <w:color w:val="002060"/>
              </w:rPr>
              <w:t> </w:t>
            </w:r>
          </w:p>
        </w:tc>
      </w:tr>
    </w:tbl>
    <w:p w14:paraId="5B82836D" w14:textId="77777777" w:rsidR="00A34004" w:rsidRPr="009C4E1D" w:rsidRDefault="00A34004" w:rsidP="00A34004">
      <w:pPr>
        <w:pStyle w:val="titolo30"/>
        <w:rPr>
          <w:rFonts w:eastAsiaTheme="minorEastAsia"/>
          <w:color w:val="002060"/>
        </w:rPr>
      </w:pPr>
      <w:r w:rsidRPr="009C4E1D">
        <w:rPr>
          <w:color w:val="002060"/>
        </w:rPr>
        <w:t xml:space="preserve">CALCIATORI NON ESPULSI </w:t>
      </w:r>
    </w:p>
    <w:p w14:paraId="38F8D44D" w14:textId="77777777" w:rsidR="00A34004" w:rsidRPr="009C4E1D" w:rsidRDefault="00A34004" w:rsidP="00A34004">
      <w:pPr>
        <w:pStyle w:val="titolo20"/>
        <w:rPr>
          <w:color w:val="002060"/>
        </w:rPr>
      </w:pPr>
      <w:r w:rsidRPr="009C4E1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78845C2" w14:textId="77777777" w:rsidTr="006E58E4">
        <w:tc>
          <w:tcPr>
            <w:tcW w:w="2200" w:type="dxa"/>
            <w:tcMar>
              <w:top w:w="20" w:type="dxa"/>
              <w:left w:w="20" w:type="dxa"/>
              <w:bottom w:w="20" w:type="dxa"/>
              <w:right w:w="20" w:type="dxa"/>
            </w:tcMar>
            <w:vAlign w:val="center"/>
            <w:hideMark/>
          </w:tcPr>
          <w:p w14:paraId="3CF5506F" w14:textId="77777777" w:rsidR="00A34004" w:rsidRPr="009C4E1D" w:rsidRDefault="00A34004" w:rsidP="006E58E4">
            <w:pPr>
              <w:pStyle w:val="movimento"/>
              <w:rPr>
                <w:color w:val="002060"/>
              </w:rPr>
            </w:pPr>
            <w:r w:rsidRPr="009C4E1D">
              <w:rPr>
                <w:color w:val="002060"/>
              </w:rPr>
              <w:t>CENTANNI TOMMASO</w:t>
            </w:r>
          </w:p>
        </w:tc>
        <w:tc>
          <w:tcPr>
            <w:tcW w:w="2200" w:type="dxa"/>
            <w:tcMar>
              <w:top w:w="20" w:type="dxa"/>
              <w:left w:w="20" w:type="dxa"/>
              <w:bottom w:w="20" w:type="dxa"/>
              <w:right w:w="20" w:type="dxa"/>
            </w:tcMar>
            <w:vAlign w:val="center"/>
            <w:hideMark/>
          </w:tcPr>
          <w:p w14:paraId="2A1B9096" w14:textId="77777777" w:rsidR="00A34004" w:rsidRPr="009C4E1D" w:rsidRDefault="00A34004" w:rsidP="006E58E4">
            <w:pPr>
              <w:pStyle w:val="movimento2"/>
              <w:rPr>
                <w:color w:val="002060"/>
              </w:rPr>
            </w:pPr>
            <w:r w:rsidRPr="009C4E1D">
              <w:rPr>
                <w:color w:val="002060"/>
              </w:rPr>
              <w:t xml:space="preserve">(POLISPORTIVA ROSSO BLU) </w:t>
            </w:r>
          </w:p>
        </w:tc>
        <w:tc>
          <w:tcPr>
            <w:tcW w:w="800" w:type="dxa"/>
            <w:tcMar>
              <w:top w:w="20" w:type="dxa"/>
              <w:left w:w="20" w:type="dxa"/>
              <w:bottom w:w="20" w:type="dxa"/>
              <w:right w:w="20" w:type="dxa"/>
            </w:tcMar>
            <w:vAlign w:val="center"/>
            <w:hideMark/>
          </w:tcPr>
          <w:p w14:paraId="7E86914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B810367"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F6C4462" w14:textId="77777777" w:rsidR="00A34004" w:rsidRPr="009C4E1D" w:rsidRDefault="00A34004" w:rsidP="006E58E4">
            <w:pPr>
              <w:pStyle w:val="movimento2"/>
              <w:rPr>
                <w:color w:val="002060"/>
              </w:rPr>
            </w:pPr>
            <w:r w:rsidRPr="009C4E1D">
              <w:rPr>
                <w:color w:val="002060"/>
              </w:rPr>
              <w:t> </w:t>
            </w:r>
          </w:p>
        </w:tc>
      </w:tr>
    </w:tbl>
    <w:p w14:paraId="31E8FB85" w14:textId="77777777" w:rsidR="00A34004" w:rsidRPr="009C4E1D" w:rsidRDefault="00A34004" w:rsidP="00A34004">
      <w:pPr>
        <w:pStyle w:val="titolo20"/>
        <w:rPr>
          <w:rFonts w:eastAsiaTheme="minorEastAsia"/>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6889172" w14:textId="77777777" w:rsidTr="006E58E4">
        <w:tc>
          <w:tcPr>
            <w:tcW w:w="2200" w:type="dxa"/>
            <w:tcMar>
              <w:top w:w="20" w:type="dxa"/>
              <w:left w:w="20" w:type="dxa"/>
              <w:bottom w:w="20" w:type="dxa"/>
              <w:right w:w="20" w:type="dxa"/>
            </w:tcMar>
            <w:vAlign w:val="center"/>
            <w:hideMark/>
          </w:tcPr>
          <w:p w14:paraId="5205E133" w14:textId="77777777" w:rsidR="00A34004" w:rsidRPr="009C4E1D" w:rsidRDefault="00A34004" w:rsidP="006E58E4">
            <w:pPr>
              <w:pStyle w:val="movimento"/>
              <w:rPr>
                <w:color w:val="002060"/>
              </w:rPr>
            </w:pPr>
            <w:r w:rsidRPr="009C4E1D">
              <w:rPr>
                <w:color w:val="002060"/>
              </w:rPr>
              <w:t>ALIAJ ANDREA</w:t>
            </w:r>
          </w:p>
        </w:tc>
        <w:tc>
          <w:tcPr>
            <w:tcW w:w="2200" w:type="dxa"/>
            <w:tcMar>
              <w:top w:w="20" w:type="dxa"/>
              <w:left w:w="20" w:type="dxa"/>
              <w:bottom w:w="20" w:type="dxa"/>
              <w:right w:w="20" w:type="dxa"/>
            </w:tcMar>
            <w:vAlign w:val="center"/>
            <w:hideMark/>
          </w:tcPr>
          <w:p w14:paraId="469D5118" w14:textId="77777777" w:rsidR="00A34004" w:rsidRPr="009C4E1D" w:rsidRDefault="00A34004" w:rsidP="006E58E4">
            <w:pPr>
              <w:pStyle w:val="movimento2"/>
              <w:rPr>
                <w:color w:val="002060"/>
              </w:rPr>
            </w:pPr>
            <w:r w:rsidRPr="009C4E1D">
              <w:rPr>
                <w:color w:val="002060"/>
              </w:rPr>
              <w:t xml:space="preserve">(CSI GAUDIO </w:t>
            </w:r>
            <w:proofErr w:type="spellStart"/>
            <w:proofErr w:type="gramStart"/>
            <w:r w:rsidRPr="009C4E1D">
              <w:rPr>
                <w:color w:val="002060"/>
              </w:rPr>
              <w:t>sq.B</w:t>
            </w:r>
            <w:proofErr w:type="spellEnd"/>
            <w:proofErr w:type="gramEnd"/>
            <w:r w:rsidRPr="009C4E1D">
              <w:rPr>
                <w:color w:val="002060"/>
              </w:rPr>
              <w:t xml:space="preserve">) </w:t>
            </w:r>
          </w:p>
        </w:tc>
        <w:tc>
          <w:tcPr>
            <w:tcW w:w="800" w:type="dxa"/>
            <w:tcMar>
              <w:top w:w="20" w:type="dxa"/>
              <w:left w:w="20" w:type="dxa"/>
              <w:bottom w:w="20" w:type="dxa"/>
              <w:right w:w="20" w:type="dxa"/>
            </w:tcMar>
            <w:vAlign w:val="center"/>
            <w:hideMark/>
          </w:tcPr>
          <w:p w14:paraId="1C3CF15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90283F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08DAF3E" w14:textId="77777777" w:rsidR="00A34004" w:rsidRPr="009C4E1D" w:rsidRDefault="00A34004" w:rsidP="006E58E4">
            <w:pPr>
              <w:pStyle w:val="movimento2"/>
              <w:rPr>
                <w:color w:val="002060"/>
              </w:rPr>
            </w:pPr>
            <w:r w:rsidRPr="009C4E1D">
              <w:rPr>
                <w:color w:val="002060"/>
              </w:rPr>
              <w:t> </w:t>
            </w:r>
          </w:p>
        </w:tc>
      </w:tr>
    </w:tbl>
    <w:p w14:paraId="7040BDE5" w14:textId="77777777" w:rsidR="00A34004" w:rsidRPr="009C4E1D" w:rsidRDefault="00A34004" w:rsidP="00A34004">
      <w:pPr>
        <w:pStyle w:val="titolo20"/>
        <w:rPr>
          <w:rFonts w:eastAsiaTheme="minorEastAsia"/>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274B167" w14:textId="77777777" w:rsidTr="006E58E4">
        <w:tc>
          <w:tcPr>
            <w:tcW w:w="2200" w:type="dxa"/>
            <w:tcMar>
              <w:top w:w="20" w:type="dxa"/>
              <w:left w:w="20" w:type="dxa"/>
              <w:bottom w:w="20" w:type="dxa"/>
              <w:right w:w="20" w:type="dxa"/>
            </w:tcMar>
            <w:vAlign w:val="center"/>
            <w:hideMark/>
          </w:tcPr>
          <w:p w14:paraId="7EC1E137" w14:textId="77777777" w:rsidR="00A34004" w:rsidRPr="009C4E1D" w:rsidRDefault="00A34004" w:rsidP="006E58E4">
            <w:pPr>
              <w:pStyle w:val="movimento"/>
              <w:rPr>
                <w:color w:val="002060"/>
              </w:rPr>
            </w:pPr>
            <w:r w:rsidRPr="009C4E1D">
              <w:rPr>
                <w:color w:val="002060"/>
              </w:rPr>
              <w:t>CIUCCOLI CRISTIANO</w:t>
            </w:r>
          </w:p>
        </w:tc>
        <w:tc>
          <w:tcPr>
            <w:tcW w:w="2200" w:type="dxa"/>
            <w:tcMar>
              <w:top w:w="20" w:type="dxa"/>
              <w:left w:w="20" w:type="dxa"/>
              <w:bottom w:w="20" w:type="dxa"/>
              <w:right w:w="20" w:type="dxa"/>
            </w:tcMar>
            <w:vAlign w:val="center"/>
            <w:hideMark/>
          </w:tcPr>
          <w:p w14:paraId="6EE9F1E4" w14:textId="77777777" w:rsidR="00A34004" w:rsidRPr="009C4E1D" w:rsidRDefault="00A34004" w:rsidP="006E58E4">
            <w:pPr>
              <w:pStyle w:val="movimento2"/>
              <w:rPr>
                <w:color w:val="002060"/>
              </w:rPr>
            </w:pPr>
            <w:r w:rsidRPr="009C4E1D">
              <w:rPr>
                <w:color w:val="002060"/>
              </w:rPr>
              <w:t xml:space="preserve">(ALMA JUVENTUS FANO) </w:t>
            </w:r>
          </w:p>
        </w:tc>
        <w:tc>
          <w:tcPr>
            <w:tcW w:w="800" w:type="dxa"/>
            <w:tcMar>
              <w:top w:w="20" w:type="dxa"/>
              <w:left w:w="20" w:type="dxa"/>
              <w:bottom w:w="20" w:type="dxa"/>
              <w:right w:w="20" w:type="dxa"/>
            </w:tcMar>
            <w:vAlign w:val="center"/>
            <w:hideMark/>
          </w:tcPr>
          <w:p w14:paraId="1FF19BD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2F50D48" w14:textId="77777777" w:rsidR="00A34004" w:rsidRPr="009C4E1D" w:rsidRDefault="00A34004" w:rsidP="006E58E4">
            <w:pPr>
              <w:pStyle w:val="movimento"/>
              <w:rPr>
                <w:color w:val="002060"/>
              </w:rPr>
            </w:pPr>
            <w:r w:rsidRPr="009C4E1D">
              <w:rPr>
                <w:color w:val="002060"/>
              </w:rPr>
              <w:t>SGARZINI GIIOVANNI</w:t>
            </w:r>
          </w:p>
        </w:tc>
        <w:tc>
          <w:tcPr>
            <w:tcW w:w="2200" w:type="dxa"/>
            <w:tcMar>
              <w:top w:w="20" w:type="dxa"/>
              <w:left w:w="20" w:type="dxa"/>
              <w:bottom w:w="20" w:type="dxa"/>
              <w:right w:w="20" w:type="dxa"/>
            </w:tcMar>
            <w:vAlign w:val="center"/>
            <w:hideMark/>
          </w:tcPr>
          <w:p w14:paraId="5E0B4C23" w14:textId="77777777" w:rsidR="00A34004" w:rsidRPr="009C4E1D" w:rsidRDefault="00A34004" w:rsidP="006E58E4">
            <w:pPr>
              <w:pStyle w:val="movimento2"/>
              <w:rPr>
                <w:color w:val="002060"/>
              </w:rPr>
            </w:pPr>
            <w:r w:rsidRPr="009C4E1D">
              <w:rPr>
                <w:color w:val="002060"/>
              </w:rPr>
              <w:t xml:space="preserve">(ALMA JUVENTUS FANO) </w:t>
            </w:r>
          </w:p>
        </w:tc>
      </w:tr>
      <w:tr w:rsidR="00A34004" w:rsidRPr="009C4E1D" w14:paraId="2EBB800F" w14:textId="77777777" w:rsidTr="006E58E4">
        <w:tc>
          <w:tcPr>
            <w:tcW w:w="2200" w:type="dxa"/>
            <w:tcMar>
              <w:top w:w="20" w:type="dxa"/>
              <w:left w:w="20" w:type="dxa"/>
              <w:bottom w:w="20" w:type="dxa"/>
              <w:right w:w="20" w:type="dxa"/>
            </w:tcMar>
            <w:vAlign w:val="center"/>
            <w:hideMark/>
          </w:tcPr>
          <w:p w14:paraId="01C6C2B2" w14:textId="77777777" w:rsidR="00A34004" w:rsidRPr="009C4E1D" w:rsidRDefault="00A34004" w:rsidP="006E58E4">
            <w:pPr>
              <w:pStyle w:val="movimento"/>
              <w:rPr>
                <w:color w:val="002060"/>
              </w:rPr>
            </w:pPr>
            <w:r w:rsidRPr="009C4E1D">
              <w:rPr>
                <w:color w:val="002060"/>
              </w:rPr>
              <w:t>MARTINO MATTIA</w:t>
            </w:r>
          </w:p>
        </w:tc>
        <w:tc>
          <w:tcPr>
            <w:tcW w:w="2200" w:type="dxa"/>
            <w:tcMar>
              <w:top w:w="20" w:type="dxa"/>
              <w:left w:w="20" w:type="dxa"/>
              <w:bottom w:w="20" w:type="dxa"/>
              <w:right w:w="20" w:type="dxa"/>
            </w:tcMar>
            <w:vAlign w:val="center"/>
            <w:hideMark/>
          </w:tcPr>
          <w:p w14:paraId="4127C6F5" w14:textId="77777777" w:rsidR="00A34004" w:rsidRPr="009C4E1D" w:rsidRDefault="00A34004" w:rsidP="006E58E4">
            <w:pPr>
              <w:pStyle w:val="movimento2"/>
              <w:rPr>
                <w:color w:val="002060"/>
              </w:rPr>
            </w:pPr>
            <w:r w:rsidRPr="009C4E1D">
              <w:rPr>
                <w:color w:val="002060"/>
              </w:rPr>
              <w:t xml:space="preserve">(OSIMO FIVE) </w:t>
            </w:r>
          </w:p>
        </w:tc>
        <w:tc>
          <w:tcPr>
            <w:tcW w:w="800" w:type="dxa"/>
            <w:tcMar>
              <w:top w:w="20" w:type="dxa"/>
              <w:left w:w="20" w:type="dxa"/>
              <w:bottom w:w="20" w:type="dxa"/>
              <w:right w:w="20" w:type="dxa"/>
            </w:tcMar>
            <w:vAlign w:val="center"/>
            <w:hideMark/>
          </w:tcPr>
          <w:p w14:paraId="2E0889D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89D9A23" w14:textId="77777777" w:rsidR="00A34004" w:rsidRPr="009C4E1D" w:rsidRDefault="00A34004" w:rsidP="006E58E4">
            <w:pPr>
              <w:pStyle w:val="movimento"/>
              <w:rPr>
                <w:color w:val="002060"/>
              </w:rPr>
            </w:pPr>
            <w:r w:rsidRPr="009C4E1D">
              <w:rPr>
                <w:color w:val="002060"/>
              </w:rPr>
              <w:t>MOBILI SIMONE</w:t>
            </w:r>
          </w:p>
        </w:tc>
        <w:tc>
          <w:tcPr>
            <w:tcW w:w="2200" w:type="dxa"/>
            <w:tcMar>
              <w:top w:w="20" w:type="dxa"/>
              <w:left w:w="20" w:type="dxa"/>
              <w:bottom w:w="20" w:type="dxa"/>
              <w:right w:w="20" w:type="dxa"/>
            </w:tcMar>
            <w:vAlign w:val="center"/>
            <w:hideMark/>
          </w:tcPr>
          <w:p w14:paraId="712EE2B0" w14:textId="77777777" w:rsidR="00A34004" w:rsidRPr="009C4E1D" w:rsidRDefault="00A34004" w:rsidP="006E58E4">
            <w:pPr>
              <w:pStyle w:val="movimento2"/>
              <w:rPr>
                <w:color w:val="002060"/>
              </w:rPr>
            </w:pPr>
            <w:r w:rsidRPr="009C4E1D">
              <w:rPr>
                <w:color w:val="002060"/>
              </w:rPr>
              <w:t xml:space="preserve">(POLISPORTIVA ROSSO BLU) </w:t>
            </w:r>
          </w:p>
        </w:tc>
      </w:tr>
    </w:tbl>
    <w:p w14:paraId="6A2C9EAE"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0050B78" w14:textId="77777777" w:rsidTr="006E58E4">
        <w:tc>
          <w:tcPr>
            <w:tcW w:w="2200" w:type="dxa"/>
            <w:tcMar>
              <w:top w:w="20" w:type="dxa"/>
              <w:left w:w="20" w:type="dxa"/>
              <w:bottom w:w="20" w:type="dxa"/>
              <w:right w:w="20" w:type="dxa"/>
            </w:tcMar>
            <w:vAlign w:val="center"/>
            <w:hideMark/>
          </w:tcPr>
          <w:p w14:paraId="4CD0743E" w14:textId="77777777" w:rsidR="00A34004" w:rsidRPr="009C4E1D" w:rsidRDefault="00A34004" w:rsidP="006E58E4">
            <w:pPr>
              <w:pStyle w:val="movimento"/>
              <w:rPr>
                <w:color w:val="002060"/>
              </w:rPr>
            </w:pPr>
            <w:r w:rsidRPr="009C4E1D">
              <w:rPr>
                <w:color w:val="002060"/>
              </w:rPr>
              <w:t>FAGNANO LUCA</w:t>
            </w:r>
          </w:p>
        </w:tc>
        <w:tc>
          <w:tcPr>
            <w:tcW w:w="2200" w:type="dxa"/>
            <w:tcMar>
              <w:top w:w="20" w:type="dxa"/>
              <w:left w:w="20" w:type="dxa"/>
              <w:bottom w:w="20" w:type="dxa"/>
              <w:right w:w="20" w:type="dxa"/>
            </w:tcMar>
            <w:vAlign w:val="center"/>
            <w:hideMark/>
          </w:tcPr>
          <w:p w14:paraId="7408521A" w14:textId="77777777" w:rsidR="00A34004" w:rsidRPr="009C4E1D" w:rsidRDefault="00A34004" w:rsidP="006E58E4">
            <w:pPr>
              <w:pStyle w:val="movimento2"/>
              <w:rPr>
                <w:color w:val="002060"/>
              </w:rPr>
            </w:pPr>
            <w:r w:rsidRPr="009C4E1D">
              <w:rPr>
                <w:color w:val="002060"/>
              </w:rPr>
              <w:t xml:space="preserve">(CHIARAVALLE FUTSAL) </w:t>
            </w:r>
          </w:p>
        </w:tc>
        <w:tc>
          <w:tcPr>
            <w:tcW w:w="800" w:type="dxa"/>
            <w:tcMar>
              <w:top w:w="20" w:type="dxa"/>
              <w:left w:w="20" w:type="dxa"/>
              <w:bottom w:w="20" w:type="dxa"/>
              <w:right w:w="20" w:type="dxa"/>
            </w:tcMar>
            <w:vAlign w:val="center"/>
            <w:hideMark/>
          </w:tcPr>
          <w:p w14:paraId="7E4298A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BE6CCAE" w14:textId="77777777" w:rsidR="00A34004" w:rsidRPr="009C4E1D" w:rsidRDefault="00A34004" w:rsidP="006E58E4">
            <w:pPr>
              <w:pStyle w:val="movimento"/>
              <w:rPr>
                <w:color w:val="002060"/>
              </w:rPr>
            </w:pPr>
            <w:r w:rsidRPr="009C4E1D">
              <w:rPr>
                <w:color w:val="002060"/>
              </w:rPr>
              <w:t>TAVIANI FEDERICO</w:t>
            </w:r>
          </w:p>
        </w:tc>
        <w:tc>
          <w:tcPr>
            <w:tcW w:w="2200" w:type="dxa"/>
            <w:tcMar>
              <w:top w:w="20" w:type="dxa"/>
              <w:left w:w="20" w:type="dxa"/>
              <w:bottom w:w="20" w:type="dxa"/>
              <w:right w:w="20" w:type="dxa"/>
            </w:tcMar>
            <w:vAlign w:val="center"/>
            <w:hideMark/>
          </w:tcPr>
          <w:p w14:paraId="404707DA" w14:textId="77777777" w:rsidR="00A34004" w:rsidRPr="009C4E1D" w:rsidRDefault="00A34004" w:rsidP="006E58E4">
            <w:pPr>
              <w:pStyle w:val="movimento2"/>
              <w:rPr>
                <w:color w:val="002060"/>
              </w:rPr>
            </w:pPr>
            <w:r w:rsidRPr="009C4E1D">
              <w:rPr>
                <w:color w:val="002060"/>
              </w:rPr>
              <w:t xml:space="preserve">(CSI GAUDIO) </w:t>
            </w:r>
          </w:p>
        </w:tc>
      </w:tr>
      <w:tr w:rsidR="00A34004" w:rsidRPr="009C4E1D" w14:paraId="583A155D" w14:textId="77777777" w:rsidTr="006E58E4">
        <w:tc>
          <w:tcPr>
            <w:tcW w:w="2200" w:type="dxa"/>
            <w:tcMar>
              <w:top w:w="20" w:type="dxa"/>
              <w:left w:w="20" w:type="dxa"/>
              <w:bottom w:w="20" w:type="dxa"/>
              <w:right w:w="20" w:type="dxa"/>
            </w:tcMar>
            <w:vAlign w:val="center"/>
            <w:hideMark/>
          </w:tcPr>
          <w:p w14:paraId="5C95A2D4" w14:textId="77777777" w:rsidR="00A34004" w:rsidRPr="009C4E1D" w:rsidRDefault="00A34004" w:rsidP="006E58E4">
            <w:pPr>
              <w:pStyle w:val="movimento"/>
              <w:rPr>
                <w:color w:val="002060"/>
              </w:rPr>
            </w:pPr>
            <w:r w:rsidRPr="009C4E1D">
              <w:rPr>
                <w:color w:val="002060"/>
              </w:rPr>
              <w:t>GIULIANI MICHELE</w:t>
            </w:r>
          </w:p>
        </w:tc>
        <w:tc>
          <w:tcPr>
            <w:tcW w:w="2200" w:type="dxa"/>
            <w:tcMar>
              <w:top w:w="20" w:type="dxa"/>
              <w:left w:w="20" w:type="dxa"/>
              <w:bottom w:w="20" w:type="dxa"/>
              <w:right w:w="20" w:type="dxa"/>
            </w:tcMar>
            <w:vAlign w:val="center"/>
            <w:hideMark/>
          </w:tcPr>
          <w:p w14:paraId="73948D9C" w14:textId="77777777" w:rsidR="00A34004" w:rsidRPr="009C4E1D" w:rsidRDefault="00A34004" w:rsidP="006E58E4">
            <w:pPr>
              <w:pStyle w:val="movimento2"/>
              <w:rPr>
                <w:color w:val="002060"/>
              </w:rPr>
            </w:pPr>
            <w:r w:rsidRPr="009C4E1D">
              <w:rPr>
                <w:color w:val="002060"/>
              </w:rPr>
              <w:t xml:space="preserve">(DINAMIS 1990) </w:t>
            </w:r>
          </w:p>
        </w:tc>
        <w:tc>
          <w:tcPr>
            <w:tcW w:w="800" w:type="dxa"/>
            <w:tcMar>
              <w:top w:w="20" w:type="dxa"/>
              <w:left w:w="20" w:type="dxa"/>
              <w:bottom w:w="20" w:type="dxa"/>
              <w:right w:w="20" w:type="dxa"/>
            </w:tcMar>
            <w:vAlign w:val="center"/>
            <w:hideMark/>
          </w:tcPr>
          <w:p w14:paraId="2509854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94A7B9C" w14:textId="77777777" w:rsidR="00A34004" w:rsidRPr="009C4E1D" w:rsidRDefault="00A34004" w:rsidP="006E58E4">
            <w:pPr>
              <w:pStyle w:val="movimento"/>
              <w:rPr>
                <w:color w:val="002060"/>
              </w:rPr>
            </w:pPr>
            <w:r w:rsidRPr="009C4E1D">
              <w:rPr>
                <w:color w:val="002060"/>
              </w:rPr>
              <w:t>PERINI FRANCESCO</w:t>
            </w:r>
          </w:p>
        </w:tc>
        <w:tc>
          <w:tcPr>
            <w:tcW w:w="2200" w:type="dxa"/>
            <w:tcMar>
              <w:top w:w="20" w:type="dxa"/>
              <w:left w:w="20" w:type="dxa"/>
              <w:bottom w:w="20" w:type="dxa"/>
              <w:right w:w="20" w:type="dxa"/>
            </w:tcMar>
            <w:vAlign w:val="center"/>
            <w:hideMark/>
          </w:tcPr>
          <w:p w14:paraId="3974FDD1" w14:textId="77777777" w:rsidR="00A34004" w:rsidRPr="009C4E1D" w:rsidRDefault="00A34004" w:rsidP="006E58E4">
            <w:pPr>
              <w:pStyle w:val="movimento2"/>
              <w:rPr>
                <w:color w:val="002060"/>
              </w:rPr>
            </w:pPr>
            <w:r w:rsidRPr="009C4E1D">
              <w:rPr>
                <w:color w:val="002060"/>
              </w:rPr>
              <w:t xml:space="preserve">(DINAMIS 1990) </w:t>
            </w:r>
          </w:p>
        </w:tc>
      </w:tr>
      <w:tr w:rsidR="00A34004" w:rsidRPr="009C4E1D" w14:paraId="4CD8509F" w14:textId="77777777" w:rsidTr="006E58E4">
        <w:tc>
          <w:tcPr>
            <w:tcW w:w="2200" w:type="dxa"/>
            <w:tcMar>
              <w:top w:w="20" w:type="dxa"/>
              <w:left w:w="20" w:type="dxa"/>
              <w:bottom w:w="20" w:type="dxa"/>
              <w:right w:w="20" w:type="dxa"/>
            </w:tcMar>
            <w:vAlign w:val="center"/>
            <w:hideMark/>
          </w:tcPr>
          <w:p w14:paraId="475273D7" w14:textId="77777777" w:rsidR="00A34004" w:rsidRPr="009C4E1D" w:rsidRDefault="00A34004" w:rsidP="006E58E4">
            <w:pPr>
              <w:pStyle w:val="movimento"/>
              <w:rPr>
                <w:color w:val="002060"/>
              </w:rPr>
            </w:pPr>
            <w:r w:rsidRPr="009C4E1D">
              <w:rPr>
                <w:color w:val="002060"/>
              </w:rPr>
              <w:t>GIACOMELLI MATTEO</w:t>
            </w:r>
          </w:p>
        </w:tc>
        <w:tc>
          <w:tcPr>
            <w:tcW w:w="2200" w:type="dxa"/>
            <w:tcMar>
              <w:top w:w="20" w:type="dxa"/>
              <w:left w:w="20" w:type="dxa"/>
              <w:bottom w:w="20" w:type="dxa"/>
              <w:right w:w="20" w:type="dxa"/>
            </w:tcMar>
            <w:vAlign w:val="center"/>
            <w:hideMark/>
          </w:tcPr>
          <w:p w14:paraId="4132DDE4" w14:textId="77777777" w:rsidR="00A34004" w:rsidRPr="009C4E1D" w:rsidRDefault="00A34004" w:rsidP="006E58E4">
            <w:pPr>
              <w:pStyle w:val="movimento2"/>
              <w:rPr>
                <w:color w:val="002060"/>
              </w:rPr>
            </w:pPr>
            <w:r w:rsidRPr="009C4E1D">
              <w:rPr>
                <w:color w:val="002060"/>
              </w:rPr>
              <w:t xml:space="preserve">(MONTELUPONE CALCIO A 5) </w:t>
            </w:r>
          </w:p>
        </w:tc>
        <w:tc>
          <w:tcPr>
            <w:tcW w:w="800" w:type="dxa"/>
            <w:tcMar>
              <w:top w:w="20" w:type="dxa"/>
              <w:left w:w="20" w:type="dxa"/>
              <w:bottom w:w="20" w:type="dxa"/>
              <w:right w:w="20" w:type="dxa"/>
            </w:tcMar>
            <w:vAlign w:val="center"/>
            <w:hideMark/>
          </w:tcPr>
          <w:p w14:paraId="5777450D"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5A0D9AB" w14:textId="77777777" w:rsidR="00A34004" w:rsidRPr="009C4E1D" w:rsidRDefault="00A34004" w:rsidP="006E58E4">
            <w:pPr>
              <w:pStyle w:val="movimento"/>
              <w:rPr>
                <w:color w:val="002060"/>
              </w:rPr>
            </w:pPr>
            <w:r w:rsidRPr="009C4E1D">
              <w:rPr>
                <w:color w:val="002060"/>
              </w:rPr>
              <w:t>BIGARI CRISTIAN</w:t>
            </w:r>
          </w:p>
        </w:tc>
        <w:tc>
          <w:tcPr>
            <w:tcW w:w="2200" w:type="dxa"/>
            <w:tcMar>
              <w:top w:w="20" w:type="dxa"/>
              <w:left w:w="20" w:type="dxa"/>
              <w:bottom w:w="20" w:type="dxa"/>
              <w:right w:w="20" w:type="dxa"/>
            </w:tcMar>
            <w:vAlign w:val="center"/>
            <w:hideMark/>
          </w:tcPr>
          <w:p w14:paraId="56CB35B5" w14:textId="77777777" w:rsidR="00A34004" w:rsidRPr="009C4E1D" w:rsidRDefault="00A34004" w:rsidP="006E58E4">
            <w:pPr>
              <w:pStyle w:val="movimento2"/>
              <w:rPr>
                <w:color w:val="002060"/>
              </w:rPr>
            </w:pPr>
            <w:r w:rsidRPr="009C4E1D">
              <w:rPr>
                <w:color w:val="002060"/>
              </w:rPr>
              <w:t>(</w:t>
            </w:r>
            <w:proofErr w:type="gramStart"/>
            <w:r w:rsidRPr="009C4E1D">
              <w:rPr>
                <w:color w:val="002060"/>
              </w:rPr>
              <w:t>U.MANDOLESI</w:t>
            </w:r>
            <w:proofErr w:type="gramEnd"/>
            <w:r w:rsidRPr="009C4E1D">
              <w:rPr>
                <w:color w:val="002060"/>
              </w:rPr>
              <w:t xml:space="preserve">) </w:t>
            </w:r>
          </w:p>
        </w:tc>
      </w:tr>
    </w:tbl>
    <w:p w14:paraId="2199C4DF"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808E529" w14:textId="77777777" w:rsidTr="006E58E4">
        <w:tc>
          <w:tcPr>
            <w:tcW w:w="2200" w:type="dxa"/>
            <w:tcMar>
              <w:top w:w="20" w:type="dxa"/>
              <w:left w:w="20" w:type="dxa"/>
              <w:bottom w:w="20" w:type="dxa"/>
              <w:right w:w="20" w:type="dxa"/>
            </w:tcMar>
            <w:vAlign w:val="center"/>
            <w:hideMark/>
          </w:tcPr>
          <w:p w14:paraId="23226213" w14:textId="77777777" w:rsidR="00A34004" w:rsidRPr="009C4E1D" w:rsidRDefault="00A34004" w:rsidP="006E58E4">
            <w:pPr>
              <w:pStyle w:val="movimento"/>
              <w:rPr>
                <w:color w:val="002060"/>
              </w:rPr>
            </w:pPr>
            <w:r w:rsidRPr="009C4E1D">
              <w:rPr>
                <w:color w:val="002060"/>
              </w:rPr>
              <w:t>ZONGA NICOLO</w:t>
            </w:r>
          </w:p>
        </w:tc>
        <w:tc>
          <w:tcPr>
            <w:tcW w:w="2200" w:type="dxa"/>
            <w:tcMar>
              <w:top w:w="20" w:type="dxa"/>
              <w:left w:w="20" w:type="dxa"/>
              <w:bottom w:w="20" w:type="dxa"/>
              <w:right w:w="20" w:type="dxa"/>
            </w:tcMar>
            <w:vAlign w:val="center"/>
            <w:hideMark/>
          </w:tcPr>
          <w:p w14:paraId="79193C2E" w14:textId="77777777" w:rsidR="00A34004" w:rsidRPr="009C4E1D" w:rsidRDefault="00A34004" w:rsidP="006E58E4">
            <w:pPr>
              <w:pStyle w:val="movimento2"/>
              <w:rPr>
                <w:color w:val="002060"/>
              </w:rPr>
            </w:pPr>
            <w:r w:rsidRPr="009C4E1D">
              <w:rPr>
                <w:color w:val="002060"/>
              </w:rPr>
              <w:t xml:space="preserve">(ALMA JUVENTUS FANO) </w:t>
            </w:r>
          </w:p>
        </w:tc>
        <w:tc>
          <w:tcPr>
            <w:tcW w:w="800" w:type="dxa"/>
            <w:tcMar>
              <w:top w:w="20" w:type="dxa"/>
              <w:left w:w="20" w:type="dxa"/>
              <w:bottom w:w="20" w:type="dxa"/>
              <w:right w:w="20" w:type="dxa"/>
            </w:tcMar>
            <w:vAlign w:val="center"/>
            <w:hideMark/>
          </w:tcPr>
          <w:p w14:paraId="5826A34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D52AA4A" w14:textId="77777777" w:rsidR="00A34004" w:rsidRPr="009C4E1D" w:rsidRDefault="00A34004" w:rsidP="006E58E4">
            <w:pPr>
              <w:pStyle w:val="movimento"/>
              <w:rPr>
                <w:color w:val="002060"/>
              </w:rPr>
            </w:pPr>
            <w:r w:rsidRPr="009C4E1D">
              <w:rPr>
                <w:color w:val="002060"/>
              </w:rPr>
              <w:t>NINFADORO FEDERICO</w:t>
            </w:r>
          </w:p>
        </w:tc>
        <w:tc>
          <w:tcPr>
            <w:tcW w:w="2200" w:type="dxa"/>
            <w:tcMar>
              <w:top w:w="20" w:type="dxa"/>
              <w:left w:w="20" w:type="dxa"/>
              <w:bottom w:w="20" w:type="dxa"/>
              <w:right w:w="20" w:type="dxa"/>
            </w:tcMar>
            <w:vAlign w:val="center"/>
            <w:hideMark/>
          </w:tcPr>
          <w:p w14:paraId="475BCE5F" w14:textId="77777777" w:rsidR="00A34004" w:rsidRPr="009C4E1D" w:rsidRDefault="00A34004" w:rsidP="006E58E4">
            <w:pPr>
              <w:pStyle w:val="movimento2"/>
              <w:rPr>
                <w:color w:val="002060"/>
              </w:rPr>
            </w:pPr>
            <w:r w:rsidRPr="009C4E1D">
              <w:rPr>
                <w:color w:val="002060"/>
              </w:rPr>
              <w:t xml:space="preserve">(PIETRALACROCE 73) </w:t>
            </w:r>
          </w:p>
        </w:tc>
      </w:tr>
    </w:tbl>
    <w:p w14:paraId="784C16C8" w14:textId="77777777" w:rsidR="00A34004" w:rsidRDefault="00A34004" w:rsidP="00A34004">
      <w:pPr>
        <w:pStyle w:val="breakline"/>
        <w:rPr>
          <w:color w:val="002060"/>
        </w:rPr>
      </w:pPr>
    </w:p>
    <w:p w14:paraId="1A12DC09" w14:textId="77777777" w:rsidR="00A34004" w:rsidRPr="009519B5" w:rsidRDefault="00A34004" w:rsidP="00A34004">
      <w:pPr>
        <w:jc w:val="center"/>
        <w:rPr>
          <w:rFonts w:ascii="Arial" w:hAnsi="Arial" w:cs="Arial"/>
          <w:noProof/>
          <w:color w:val="002060"/>
          <w:sz w:val="22"/>
          <w:szCs w:val="22"/>
        </w:rPr>
      </w:pPr>
      <w:r w:rsidRPr="009519B5">
        <w:rPr>
          <w:rFonts w:ascii="Arial" w:hAnsi="Arial" w:cs="Arial"/>
          <w:noProof/>
          <w:color w:val="002060"/>
          <w:sz w:val="22"/>
          <w:szCs w:val="22"/>
        </w:rPr>
        <w:t>F.to IL SEGRETARIO                                   F.to IL GIUDICE SPORTIVO</w:t>
      </w:r>
    </w:p>
    <w:p w14:paraId="609015F7" w14:textId="77777777" w:rsidR="00A34004" w:rsidRPr="009519B5" w:rsidRDefault="00A34004" w:rsidP="00A34004">
      <w:pPr>
        <w:pStyle w:val="Corpodeltesto2"/>
        <w:spacing w:after="0" w:line="240" w:lineRule="auto"/>
        <w:jc w:val="both"/>
        <w:rPr>
          <w:rFonts w:ascii="Arial" w:hAnsi="Arial" w:cs="Arial"/>
          <w:noProof/>
          <w:color w:val="002060"/>
          <w:sz w:val="22"/>
          <w:szCs w:val="22"/>
        </w:rPr>
      </w:pPr>
      <w:r w:rsidRPr="009519B5">
        <w:rPr>
          <w:rFonts w:ascii="Arial" w:hAnsi="Arial" w:cs="Arial"/>
          <w:noProof/>
          <w:color w:val="002060"/>
          <w:sz w:val="22"/>
          <w:szCs w:val="22"/>
        </w:rPr>
        <w:t xml:space="preserve">                         Angelo Castellana        </w:t>
      </w:r>
      <w:r w:rsidRPr="009519B5">
        <w:rPr>
          <w:rFonts w:ascii="Arial" w:hAnsi="Arial" w:cs="Arial"/>
          <w:noProof/>
          <w:color w:val="002060"/>
          <w:sz w:val="22"/>
          <w:szCs w:val="22"/>
        </w:rPr>
        <w:tab/>
        <w:t xml:space="preserve">                                Agnese Lazzaretti</w:t>
      </w:r>
    </w:p>
    <w:p w14:paraId="12A796A0" w14:textId="77777777" w:rsidR="00A34004" w:rsidRPr="009C4E1D" w:rsidRDefault="00A34004" w:rsidP="00A34004">
      <w:pPr>
        <w:pStyle w:val="breakline"/>
        <w:rPr>
          <w:rFonts w:eastAsiaTheme="minorEastAsia"/>
          <w:color w:val="002060"/>
        </w:rPr>
      </w:pPr>
    </w:p>
    <w:p w14:paraId="424A2F33" w14:textId="77777777" w:rsidR="00A34004" w:rsidRPr="009C4E1D" w:rsidRDefault="00A34004" w:rsidP="00A34004">
      <w:pPr>
        <w:pStyle w:val="titoloprinc0"/>
        <w:rPr>
          <w:color w:val="002060"/>
        </w:rPr>
      </w:pPr>
      <w:r w:rsidRPr="009C4E1D">
        <w:rPr>
          <w:color w:val="002060"/>
        </w:rPr>
        <w:t>CLASSIFICA</w:t>
      </w:r>
    </w:p>
    <w:p w14:paraId="33017E69" w14:textId="77777777" w:rsidR="00A34004" w:rsidRPr="009C4E1D" w:rsidRDefault="00A34004" w:rsidP="00A34004">
      <w:pPr>
        <w:pStyle w:val="breakline"/>
        <w:rPr>
          <w:color w:val="002060"/>
        </w:rPr>
      </w:pPr>
    </w:p>
    <w:p w14:paraId="5B5B558A" w14:textId="77777777" w:rsidR="00A34004" w:rsidRPr="009C4E1D" w:rsidRDefault="00A34004" w:rsidP="00A34004">
      <w:pPr>
        <w:pStyle w:val="breakline"/>
        <w:rPr>
          <w:color w:val="002060"/>
        </w:rPr>
      </w:pPr>
    </w:p>
    <w:p w14:paraId="59ED6F57" w14:textId="77777777" w:rsidR="00A34004" w:rsidRPr="009C4E1D" w:rsidRDefault="00A34004" w:rsidP="00A34004">
      <w:pPr>
        <w:pStyle w:val="sottotitolocampionato10"/>
        <w:rPr>
          <w:color w:val="002060"/>
        </w:rPr>
      </w:pPr>
      <w:r w:rsidRPr="009C4E1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4FB92A4E"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53F24"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3F617"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471B2"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B359"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F3693"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D65B1"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30B4C"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52DD7"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C52AB"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C417C" w14:textId="77777777" w:rsidR="00A34004" w:rsidRPr="009C4E1D" w:rsidRDefault="00A34004" w:rsidP="006E58E4">
            <w:pPr>
              <w:pStyle w:val="headertabella0"/>
              <w:rPr>
                <w:color w:val="002060"/>
              </w:rPr>
            </w:pPr>
            <w:r w:rsidRPr="009C4E1D">
              <w:rPr>
                <w:color w:val="002060"/>
              </w:rPr>
              <w:t>PE</w:t>
            </w:r>
          </w:p>
        </w:tc>
      </w:tr>
      <w:tr w:rsidR="00A34004" w:rsidRPr="009C4E1D" w14:paraId="54CB03FA"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98E0B5" w14:textId="77777777" w:rsidR="00A34004" w:rsidRPr="009C4E1D" w:rsidRDefault="00A34004" w:rsidP="006E58E4">
            <w:pPr>
              <w:pStyle w:val="rowtabella0"/>
              <w:rPr>
                <w:color w:val="002060"/>
              </w:rPr>
            </w:pPr>
            <w:r w:rsidRPr="009C4E1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4896"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6B40"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3809"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9D8B"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BA307"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32F6"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1E507"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1954"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98E9" w14:textId="77777777" w:rsidR="00A34004" w:rsidRPr="009C4E1D" w:rsidRDefault="00A34004" w:rsidP="006E58E4">
            <w:pPr>
              <w:pStyle w:val="rowtabella0"/>
              <w:jc w:val="center"/>
              <w:rPr>
                <w:color w:val="002060"/>
              </w:rPr>
            </w:pPr>
            <w:r w:rsidRPr="009C4E1D">
              <w:rPr>
                <w:color w:val="002060"/>
              </w:rPr>
              <w:t>0</w:t>
            </w:r>
          </w:p>
        </w:tc>
      </w:tr>
      <w:tr w:rsidR="00A34004" w:rsidRPr="009C4E1D" w14:paraId="5E8B8913"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465CA" w14:textId="77777777" w:rsidR="00A34004" w:rsidRPr="00893DC5" w:rsidRDefault="00A34004" w:rsidP="006E58E4">
            <w:pPr>
              <w:pStyle w:val="rowtabella0"/>
              <w:rPr>
                <w:color w:val="002060"/>
                <w:lang w:val="es-ES"/>
              </w:rPr>
            </w:pPr>
            <w:r w:rsidRPr="00893DC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B34D"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5E4C"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74D6"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E672"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7FC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B3E3"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F231"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1CC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D5250" w14:textId="77777777" w:rsidR="00A34004" w:rsidRPr="009C4E1D" w:rsidRDefault="00A34004" w:rsidP="006E58E4">
            <w:pPr>
              <w:pStyle w:val="rowtabella0"/>
              <w:jc w:val="center"/>
              <w:rPr>
                <w:color w:val="002060"/>
              </w:rPr>
            </w:pPr>
            <w:r w:rsidRPr="009C4E1D">
              <w:rPr>
                <w:color w:val="002060"/>
              </w:rPr>
              <w:t>0</w:t>
            </w:r>
          </w:p>
        </w:tc>
      </w:tr>
      <w:tr w:rsidR="00A34004" w:rsidRPr="009C4E1D" w14:paraId="5BEF46D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678B8" w14:textId="77777777" w:rsidR="00A34004" w:rsidRPr="009C4E1D" w:rsidRDefault="00A34004" w:rsidP="006E58E4">
            <w:pPr>
              <w:pStyle w:val="rowtabella0"/>
              <w:rPr>
                <w:color w:val="002060"/>
              </w:rPr>
            </w:pPr>
            <w:r w:rsidRPr="009C4E1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E404"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537A2"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414F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729E"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BDB0"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DBCE"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769FE"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0E4A"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FEA2" w14:textId="77777777" w:rsidR="00A34004" w:rsidRPr="009C4E1D" w:rsidRDefault="00A34004" w:rsidP="006E58E4">
            <w:pPr>
              <w:pStyle w:val="rowtabella0"/>
              <w:jc w:val="center"/>
              <w:rPr>
                <w:color w:val="002060"/>
              </w:rPr>
            </w:pPr>
            <w:r w:rsidRPr="009C4E1D">
              <w:rPr>
                <w:color w:val="002060"/>
              </w:rPr>
              <w:t>0</w:t>
            </w:r>
          </w:p>
        </w:tc>
      </w:tr>
      <w:tr w:rsidR="00A34004" w:rsidRPr="009C4E1D" w14:paraId="58875DF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DBCF1" w14:textId="77777777" w:rsidR="00A34004" w:rsidRPr="009C4E1D" w:rsidRDefault="00A34004" w:rsidP="006E58E4">
            <w:pPr>
              <w:pStyle w:val="rowtabella0"/>
              <w:rPr>
                <w:color w:val="002060"/>
              </w:rPr>
            </w:pPr>
            <w:r w:rsidRPr="009C4E1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0F51"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5EE2"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D061"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EFA1"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DDE3"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249B"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F31A9"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1B0E"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A8E6" w14:textId="77777777" w:rsidR="00A34004" w:rsidRPr="009C4E1D" w:rsidRDefault="00A34004" w:rsidP="006E58E4">
            <w:pPr>
              <w:pStyle w:val="rowtabella0"/>
              <w:jc w:val="center"/>
              <w:rPr>
                <w:color w:val="002060"/>
              </w:rPr>
            </w:pPr>
            <w:r w:rsidRPr="009C4E1D">
              <w:rPr>
                <w:color w:val="002060"/>
              </w:rPr>
              <w:t>0</w:t>
            </w:r>
          </w:p>
        </w:tc>
      </w:tr>
      <w:tr w:rsidR="00A34004" w:rsidRPr="009C4E1D" w14:paraId="3ABECA94"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2CA179" w14:textId="77777777" w:rsidR="00A34004" w:rsidRPr="009C4E1D" w:rsidRDefault="00A34004" w:rsidP="006E58E4">
            <w:pPr>
              <w:pStyle w:val="rowtabella0"/>
              <w:rPr>
                <w:color w:val="002060"/>
              </w:rPr>
            </w:pPr>
            <w:proofErr w:type="spellStart"/>
            <w:proofErr w:type="gramStart"/>
            <w:r w:rsidRPr="009C4E1D">
              <w:rPr>
                <w:color w:val="002060"/>
              </w:rPr>
              <w:t>sq.B</w:t>
            </w:r>
            <w:proofErr w:type="spellEnd"/>
            <w:proofErr w:type="gramEnd"/>
            <w:r w:rsidRPr="009C4E1D">
              <w:rPr>
                <w:color w:val="002060"/>
              </w:rPr>
              <w:t xml:space="preserve"> CSI GAUDIO </w:t>
            </w:r>
            <w:proofErr w:type="spellStart"/>
            <w:proofErr w:type="gramStart"/>
            <w:r w:rsidRPr="009C4E1D">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898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FEF2"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3EA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D4C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B38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5A4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F30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DA3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4FEB" w14:textId="77777777" w:rsidR="00A34004" w:rsidRPr="009C4E1D" w:rsidRDefault="00A34004" w:rsidP="006E58E4">
            <w:pPr>
              <w:pStyle w:val="rowtabella0"/>
              <w:jc w:val="center"/>
              <w:rPr>
                <w:color w:val="002060"/>
              </w:rPr>
            </w:pPr>
            <w:r w:rsidRPr="009C4E1D">
              <w:rPr>
                <w:color w:val="002060"/>
              </w:rPr>
              <w:t>0</w:t>
            </w:r>
          </w:p>
        </w:tc>
      </w:tr>
    </w:tbl>
    <w:p w14:paraId="446E724C" w14:textId="77777777" w:rsidR="00A34004" w:rsidRPr="009C4E1D" w:rsidRDefault="00A34004" w:rsidP="00A34004">
      <w:pPr>
        <w:pStyle w:val="breakline"/>
        <w:rPr>
          <w:rFonts w:eastAsiaTheme="minorEastAsia"/>
          <w:color w:val="002060"/>
        </w:rPr>
      </w:pPr>
    </w:p>
    <w:p w14:paraId="5C23A1FA" w14:textId="77777777" w:rsidR="00A34004" w:rsidRPr="009C4E1D" w:rsidRDefault="00A34004" w:rsidP="00A34004">
      <w:pPr>
        <w:pStyle w:val="breakline"/>
        <w:rPr>
          <w:color w:val="002060"/>
        </w:rPr>
      </w:pPr>
    </w:p>
    <w:p w14:paraId="5E09E1E3" w14:textId="77777777" w:rsidR="00A34004" w:rsidRPr="009C4E1D" w:rsidRDefault="00A34004" w:rsidP="00A34004">
      <w:pPr>
        <w:pStyle w:val="sottotitolocampionato10"/>
        <w:rPr>
          <w:color w:val="002060"/>
        </w:rPr>
      </w:pPr>
      <w:r w:rsidRPr="009C4E1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501021B8"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BBB26"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77A0B"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1DEA6"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75A73"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5C6F2"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EB3D"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634EA"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8BFDE"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55D60"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BE86A" w14:textId="77777777" w:rsidR="00A34004" w:rsidRPr="009C4E1D" w:rsidRDefault="00A34004" w:rsidP="006E58E4">
            <w:pPr>
              <w:pStyle w:val="headertabella0"/>
              <w:rPr>
                <w:color w:val="002060"/>
              </w:rPr>
            </w:pPr>
            <w:r w:rsidRPr="009C4E1D">
              <w:rPr>
                <w:color w:val="002060"/>
              </w:rPr>
              <w:t>PE</w:t>
            </w:r>
          </w:p>
        </w:tc>
      </w:tr>
      <w:tr w:rsidR="00A34004" w:rsidRPr="009C4E1D" w14:paraId="1B80ACCB"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EA6963" w14:textId="77777777" w:rsidR="00A34004" w:rsidRPr="009C4E1D" w:rsidRDefault="00A34004" w:rsidP="006E58E4">
            <w:pPr>
              <w:pStyle w:val="rowtabella0"/>
              <w:rPr>
                <w:color w:val="002060"/>
              </w:rPr>
            </w:pPr>
            <w:r w:rsidRPr="009C4E1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B0C3"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12B7"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DC335"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A218"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446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89B8"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2625"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2C2A"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0F1D" w14:textId="77777777" w:rsidR="00A34004" w:rsidRPr="009C4E1D" w:rsidRDefault="00A34004" w:rsidP="006E58E4">
            <w:pPr>
              <w:pStyle w:val="rowtabella0"/>
              <w:jc w:val="center"/>
              <w:rPr>
                <w:color w:val="002060"/>
              </w:rPr>
            </w:pPr>
            <w:r w:rsidRPr="009C4E1D">
              <w:rPr>
                <w:color w:val="002060"/>
              </w:rPr>
              <w:t>0</w:t>
            </w:r>
          </w:p>
        </w:tc>
      </w:tr>
      <w:tr w:rsidR="00A34004" w:rsidRPr="009C4E1D" w14:paraId="179B8D19"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1B8BF" w14:textId="77777777" w:rsidR="00A34004" w:rsidRPr="009C4E1D" w:rsidRDefault="00A34004" w:rsidP="006E58E4">
            <w:pPr>
              <w:pStyle w:val="rowtabella0"/>
              <w:rPr>
                <w:color w:val="002060"/>
              </w:rPr>
            </w:pPr>
            <w:r w:rsidRPr="009C4E1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386D"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7A8C"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3B9B"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6EC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D3DA7"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1173"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4430"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D65A"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30A2" w14:textId="77777777" w:rsidR="00A34004" w:rsidRPr="009C4E1D" w:rsidRDefault="00A34004" w:rsidP="006E58E4">
            <w:pPr>
              <w:pStyle w:val="rowtabella0"/>
              <w:jc w:val="center"/>
              <w:rPr>
                <w:color w:val="002060"/>
              </w:rPr>
            </w:pPr>
            <w:r w:rsidRPr="009C4E1D">
              <w:rPr>
                <w:color w:val="002060"/>
              </w:rPr>
              <w:t>0</w:t>
            </w:r>
          </w:p>
        </w:tc>
      </w:tr>
      <w:tr w:rsidR="00A34004" w:rsidRPr="009C4E1D" w14:paraId="732F90C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0AE2E" w14:textId="77777777" w:rsidR="00A34004" w:rsidRPr="009C4E1D" w:rsidRDefault="00A34004" w:rsidP="006E58E4">
            <w:pPr>
              <w:pStyle w:val="rowtabella0"/>
              <w:rPr>
                <w:color w:val="002060"/>
              </w:rPr>
            </w:pPr>
            <w:r w:rsidRPr="009C4E1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6FA17"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4D53"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447D"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4595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F21F"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3E9D"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0572"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BC47"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F624" w14:textId="77777777" w:rsidR="00A34004" w:rsidRPr="009C4E1D" w:rsidRDefault="00A34004" w:rsidP="006E58E4">
            <w:pPr>
              <w:pStyle w:val="rowtabella0"/>
              <w:jc w:val="center"/>
              <w:rPr>
                <w:color w:val="002060"/>
              </w:rPr>
            </w:pPr>
            <w:r w:rsidRPr="009C4E1D">
              <w:rPr>
                <w:color w:val="002060"/>
              </w:rPr>
              <w:t>0</w:t>
            </w:r>
          </w:p>
        </w:tc>
      </w:tr>
      <w:tr w:rsidR="00A34004" w:rsidRPr="009C4E1D" w14:paraId="3E715B0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209FF" w14:textId="77777777" w:rsidR="00A34004" w:rsidRPr="009C4E1D" w:rsidRDefault="00A34004" w:rsidP="006E58E4">
            <w:pPr>
              <w:pStyle w:val="rowtabella0"/>
              <w:rPr>
                <w:color w:val="002060"/>
              </w:rPr>
            </w:pPr>
            <w:r w:rsidRPr="009C4E1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3E19"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92359"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C4C8"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F00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AE9B"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528B"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56FF"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2676"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750D" w14:textId="77777777" w:rsidR="00A34004" w:rsidRPr="009C4E1D" w:rsidRDefault="00A34004" w:rsidP="006E58E4">
            <w:pPr>
              <w:pStyle w:val="rowtabella0"/>
              <w:jc w:val="center"/>
              <w:rPr>
                <w:color w:val="002060"/>
              </w:rPr>
            </w:pPr>
            <w:r w:rsidRPr="009C4E1D">
              <w:rPr>
                <w:color w:val="002060"/>
              </w:rPr>
              <w:t>0</w:t>
            </w:r>
          </w:p>
        </w:tc>
      </w:tr>
      <w:tr w:rsidR="00A34004" w:rsidRPr="009C4E1D" w14:paraId="73ADE645"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EC7B5" w14:textId="77777777" w:rsidR="00A34004" w:rsidRPr="009C4E1D" w:rsidRDefault="00A34004" w:rsidP="006E58E4">
            <w:pPr>
              <w:pStyle w:val="rowtabella0"/>
              <w:rPr>
                <w:color w:val="002060"/>
              </w:rPr>
            </w:pPr>
            <w:r w:rsidRPr="009C4E1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374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A3EA"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FFA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8E7B"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B71C"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9061"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9F98"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7990"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6002" w14:textId="77777777" w:rsidR="00A34004" w:rsidRPr="009C4E1D" w:rsidRDefault="00A34004" w:rsidP="006E58E4">
            <w:pPr>
              <w:pStyle w:val="rowtabella0"/>
              <w:jc w:val="center"/>
              <w:rPr>
                <w:color w:val="002060"/>
              </w:rPr>
            </w:pPr>
            <w:r w:rsidRPr="009C4E1D">
              <w:rPr>
                <w:color w:val="002060"/>
              </w:rPr>
              <w:t>0</w:t>
            </w:r>
          </w:p>
        </w:tc>
      </w:tr>
    </w:tbl>
    <w:p w14:paraId="7167D216" w14:textId="77777777" w:rsidR="00A34004" w:rsidRPr="009C4E1D" w:rsidRDefault="00A34004" w:rsidP="00A34004">
      <w:pPr>
        <w:pStyle w:val="breakline"/>
        <w:rPr>
          <w:rFonts w:eastAsiaTheme="minorEastAsia"/>
          <w:color w:val="002060"/>
        </w:rPr>
      </w:pPr>
    </w:p>
    <w:p w14:paraId="36F37AEC" w14:textId="77777777" w:rsidR="00A34004" w:rsidRPr="009C4E1D" w:rsidRDefault="00A34004" w:rsidP="00A34004">
      <w:pPr>
        <w:pStyle w:val="breakline"/>
        <w:rPr>
          <w:color w:val="002060"/>
        </w:rPr>
      </w:pPr>
    </w:p>
    <w:p w14:paraId="35BF7CFD" w14:textId="77777777" w:rsidR="00A34004" w:rsidRPr="009C4E1D" w:rsidRDefault="00A34004" w:rsidP="00A34004">
      <w:pPr>
        <w:pStyle w:val="sottotitolocampionato10"/>
        <w:rPr>
          <w:color w:val="002060"/>
        </w:rPr>
      </w:pPr>
      <w:r w:rsidRPr="009C4E1D">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4AA80100"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AB3CE"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09AAA"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A2169"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06EB7"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45DD1"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FCDCD"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7181F"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5579E"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F3A10"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366B5" w14:textId="77777777" w:rsidR="00A34004" w:rsidRPr="009C4E1D" w:rsidRDefault="00A34004" w:rsidP="006E58E4">
            <w:pPr>
              <w:pStyle w:val="headertabella0"/>
              <w:rPr>
                <w:color w:val="002060"/>
              </w:rPr>
            </w:pPr>
            <w:r w:rsidRPr="009C4E1D">
              <w:rPr>
                <w:color w:val="002060"/>
              </w:rPr>
              <w:t>PE</w:t>
            </w:r>
          </w:p>
        </w:tc>
      </w:tr>
      <w:tr w:rsidR="00A34004" w:rsidRPr="009C4E1D" w14:paraId="2D60C07A"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3B2F46" w14:textId="77777777" w:rsidR="00A34004" w:rsidRPr="009C4E1D" w:rsidRDefault="00A34004" w:rsidP="006E58E4">
            <w:pPr>
              <w:pStyle w:val="rowtabella0"/>
              <w:rPr>
                <w:color w:val="002060"/>
              </w:rPr>
            </w:pPr>
            <w:r w:rsidRPr="009C4E1D">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54D7"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8FBA"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A151"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9CF5"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387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43A5"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8CCCF"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6000E"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17A4" w14:textId="77777777" w:rsidR="00A34004" w:rsidRPr="009C4E1D" w:rsidRDefault="00A34004" w:rsidP="006E58E4">
            <w:pPr>
              <w:pStyle w:val="rowtabella0"/>
              <w:jc w:val="center"/>
              <w:rPr>
                <w:color w:val="002060"/>
              </w:rPr>
            </w:pPr>
            <w:r w:rsidRPr="009C4E1D">
              <w:rPr>
                <w:color w:val="002060"/>
              </w:rPr>
              <w:t>0</w:t>
            </w:r>
          </w:p>
        </w:tc>
      </w:tr>
      <w:tr w:rsidR="00A34004" w:rsidRPr="009C4E1D" w14:paraId="51D8A5D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4D040" w14:textId="77777777" w:rsidR="00A34004" w:rsidRPr="009C4E1D" w:rsidRDefault="00A34004" w:rsidP="006E58E4">
            <w:pPr>
              <w:pStyle w:val="rowtabella0"/>
              <w:rPr>
                <w:color w:val="002060"/>
              </w:rPr>
            </w:pPr>
            <w:r w:rsidRPr="009C4E1D">
              <w:rPr>
                <w:color w:val="002060"/>
              </w:rPr>
              <w:t xml:space="preserve">A.S.D. </w:t>
            </w:r>
            <w:proofErr w:type="gramStart"/>
            <w:r w:rsidRPr="009C4E1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60F79"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8846"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ADD0"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C9DF"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4A87"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E0B4"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340D"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CEAF"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E212" w14:textId="77777777" w:rsidR="00A34004" w:rsidRPr="009C4E1D" w:rsidRDefault="00A34004" w:rsidP="006E58E4">
            <w:pPr>
              <w:pStyle w:val="rowtabella0"/>
              <w:jc w:val="center"/>
              <w:rPr>
                <w:color w:val="002060"/>
              </w:rPr>
            </w:pPr>
            <w:r w:rsidRPr="009C4E1D">
              <w:rPr>
                <w:color w:val="002060"/>
              </w:rPr>
              <w:t>0</w:t>
            </w:r>
          </w:p>
        </w:tc>
      </w:tr>
      <w:tr w:rsidR="00A34004" w:rsidRPr="009C4E1D" w14:paraId="59DAD4B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F89D0" w14:textId="77777777" w:rsidR="00A34004" w:rsidRPr="009C4E1D" w:rsidRDefault="00A34004" w:rsidP="006E58E4">
            <w:pPr>
              <w:pStyle w:val="rowtabella0"/>
              <w:rPr>
                <w:color w:val="002060"/>
              </w:rPr>
            </w:pPr>
            <w:r w:rsidRPr="009C4E1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E6CD"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123A"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5070D"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383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770C"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B6A4"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7CA8"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1305"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866D" w14:textId="77777777" w:rsidR="00A34004" w:rsidRPr="009C4E1D" w:rsidRDefault="00A34004" w:rsidP="006E58E4">
            <w:pPr>
              <w:pStyle w:val="rowtabella0"/>
              <w:jc w:val="center"/>
              <w:rPr>
                <w:color w:val="002060"/>
              </w:rPr>
            </w:pPr>
            <w:r w:rsidRPr="009C4E1D">
              <w:rPr>
                <w:color w:val="002060"/>
              </w:rPr>
              <w:t>0</w:t>
            </w:r>
          </w:p>
        </w:tc>
      </w:tr>
      <w:tr w:rsidR="00A34004" w:rsidRPr="009C4E1D" w14:paraId="279F88C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0725D" w14:textId="77777777" w:rsidR="00A34004" w:rsidRPr="009C4E1D" w:rsidRDefault="00A34004" w:rsidP="006E58E4">
            <w:pPr>
              <w:pStyle w:val="rowtabella0"/>
              <w:rPr>
                <w:color w:val="002060"/>
              </w:rPr>
            </w:pPr>
            <w:r w:rsidRPr="009C4E1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1E7E"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EB74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9054"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E48B"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6966A"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4C5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1AF6"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D5783"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1814" w14:textId="77777777" w:rsidR="00A34004" w:rsidRPr="009C4E1D" w:rsidRDefault="00A34004" w:rsidP="006E58E4">
            <w:pPr>
              <w:pStyle w:val="rowtabella0"/>
              <w:jc w:val="center"/>
              <w:rPr>
                <w:color w:val="002060"/>
              </w:rPr>
            </w:pPr>
            <w:r w:rsidRPr="009C4E1D">
              <w:rPr>
                <w:color w:val="002060"/>
              </w:rPr>
              <w:t>0</w:t>
            </w:r>
          </w:p>
        </w:tc>
      </w:tr>
      <w:tr w:rsidR="00A34004" w:rsidRPr="009C4E1D" w14:paraId="7AF21B08"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4F78D6" w14:textId="77777777" w:rsidR="00A34004" w:rsidRPr="009C4E1D" w:rsidRDefault="00A34004" w:rsidP="006E58E4">
            <w:pPr>
              <w:pStyle w:val="rowtabella0"/>
              <w:rPr>
                <w:color w:val="002060"/>
              </w:rPr>
            </w:pPr>
            <w:r w:rsidRPr="009C4E1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8036"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629F"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E40C9"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1C6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D2BD"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6F28"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2AD9"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8E17"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D83C" w14:textId="77777777" w:rsidR="00A34004" w:rsidRPr="009C4E1D" w:rsidRDefault="00A34004" w:rsidP="006E58E4">
            <w:pPr>
              <w:pStyle w:val="rowtabella0"/>
              <w:jc w:val="center"/>
              <w:rPr>
                <w:color w:val="002060"/>
              </w:rPr>
            </w:pPr>
            <w:r w:rsidRPr="009C4E1D">
              <w:rPr>
                <w:color w:val="002060"/>
              </w:rPr>
              <w:t>0</w:t>
            </w:r>
          </w:p>
        </w:tc>
      </w:tr>
    </w:tbl>
    <w:p w14:paraId="35040CAD" w14:textId="77777777" w:rsidR="00A34004" w:rsidRPr="009C4E1D" w:rsidRDefault="00A34004" w:rsidP="00A34004">
      <w:pPr>
        <w:pStyle w:val="breakline"/>
        <w:rPr>
          <w:rFonts w:eastAsiaTheme="minorEastAsia"/>
          <w:color w:val="002060"/>
        </w:rPr>
      </w:pPr>
    </w:p>
    <w:p w14:paraId="77670B9B" w14:textId="77777777" w:rsidR="00A34004" w:rsidRPr="009C4E1D" w:rsidRDefault="00A34004" w:rsidP="00A34004">
      <w:pPr>
        <w:pStyle w:val="titoloprinc0"/>
        <w:rPr>
          <w:color w:val="002060"/>
        </w:rPr>
      </w:pPr>
      <w:r>
        <w:rPr>
          <w:color w:val="002060"/>
        </w:rPr>
        <w:t>PROGRAMM</w:t>
      </w:r>
      <w:r w:rsidRPr="009C4E1D">
        <w:rPr>
          <w:color w:val="002060"/>
        </w:rPr>
        <w:t>A</w:t>
      </w:r>
      <w:r>
        <w:rPr>
          <w:color w:val="002060"/>
        </w:rPr>
        <w:t xml:space="preserve"> GARE</w:t>
      </w:r>
    </w:p>
    <w:p w14:paraId="47353371" w14:textId="77777777" w:rsidR="00A34004" w:rsidRDefault="00A34004" w:rsidP="00A34004">
      <w:pPr>
        <w:pStyle w:val="breakline"/>
        <w:rPr>
          <w:color w:val="002060"/>
        </w:rPr>
      </w:pPr>
    </w:p>
    <w:p w14:paraId="5F0352E3" w14:textId="77777777" w:rsidR="00A34004" w:rsidRPr="00BE43D5" w:rsidRDefault="00A34004" w:rsidP="00A34004">
      <w:pPr>
        <w:pStyle w:val="sottotitolocampionato10"/>
        <w:rPr>
          <w:color w:val="002060"/>
        </w:rPr>
      </w:pPr>
      <w:r w:rsidRPr="00BE43D5">
        <w:rPr>
          <w:color w:val="002060"/>
        </w:rPr>
        <w:lastRenderedPageBreak/>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4004" w:rsidRPr="00BE43D5" w14:paraId="2B504ABB"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FAA54"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62684"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0732A"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EEA99"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ACF57"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11BB1"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01C08"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0DDE0C07"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4FAA05" w14:textId="77777777" w:rsidR="00A34004" w:rsidRPr="00BE43D5" w:rsidRDefault="00A34004" w:rsidP="006E58E4">
            <w:pPr>
              <w:pStyle w:val="rowtabella0"/>
              <w:rPr>
                <w:color w:val="002060"/>
              </w:rPr>
            </w:pPr>
            <w:r w:rsidRPr="00BE43D5">
              <w:rPr>
                <w:color w:val="002060"/>
              </w:rPr>
              <w:t xml:space="preserve">CSI GAUDIO </w:t>
            </w:r>
            <w:proofErr w:type="spellStart"/>
            <w:proofErr w:type="gramStart"/>
            <w:r w:rsidRPr="00BE43D5">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A639A" w14:textId="77777777" w:rsidR="00A34004" w:rsidRPr="00BE43D5" w:rsidRDefault="00A34004" w:rsidP="006E58E4">
            <w:pPr>
              <w:pStyle w:val="rowtabella0"/>
              <w:rPr>
                <w:color w:val="002060"/>
              </w:rPr>
            </w:pPr>
            <w:r w:rsidRPr="00BE43D5">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BBFFF"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16430" w14:textId="77777777" w:rsidR="00A34004" w:rsidRPr="00BE43D5" w:rsidRDefault="00A34004" w:rsidP="006E58E4">
            <w:pPr>
              <w:pStyle w:val="rowtabella0"/>
              <w:rPr>
                <w:color w:val="002060"/>
              </w:rPr>
            </w:pPr>
            <w:r w:rsidRPr="00BE43D5">
              <w:rPr>
                <w:color w:val="002060"/>
              </w:rPr>
              <w:t>07/03/2026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D7B60" w14:textId="77777777" w:rsidR="00A34004" w:rsidRPr="00BE43D5" w:rsidRDefault="00A34004" w:rsidP="006E58E4">
            <w:pPr>
              <w:pStyle w:val="rowtabella0"/>
              <w:rPr>
                <w:color w:val="002060"/>
              </w:rPr>
            </w:pPr>
            <w:r w:rsidRPr="00BE43D5">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2E7F8" w14:textId="77777777" w:rsidR="00A34004" w:rsidRPr="00BE43D5" w:rsidRDefault="00A34004" w:rsidP="006E58E4">
            <w:pPr>
              <w:pStyle w:val="rowtabella0"/>
              <w:rPr>
                <w:color w:val="002060"/>
              </w:rPr>
            </w:pPr>
            <w:r w:rsidRPr="00BE43D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9E39D" w14:textId="77777777" w:rsidR="00A34004" w:rsidRPr="00BE43D5" w:rsidRDefault="00A34004" w:rsidP="006E58E4">
            <w:pPr>
              <w:pStyle w:val="rowtabella0"/>
              <w:rPr>
                <w:color w:val="002060"/>
              </w:rPr>
            </w:pPr>
            <w:r w:rsidRPr="00BE43D5">
              <w:rPr>
                <w:color w:val="002060"/>
              </w:rPr>
              <w:t>VIA DEI TESSITORI</w:t>
            </w:r>
          </w:p>
        </w:tc>
      </w:tr>
      <w:tr w:rsidR="00A34004" w:rsidRPr="00BE43D5" w14:paraId="0934F884"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80241D" w14:textId="77777777" w:rsidR="00A34004" w:rsidRPr="00BE43D5" w:rsidRDefault="00A34004" w:rsidP="006E58E4">
            <w:pPr>
              <w:pStyle w:val="rowtabella0"/>
              <w:rPr>
                <w:color w:val="002060"/>
              </w:rPr>
            </w:pPr>
            <w:r w:rsidRPr="00BE43D5">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62F85" w14:textId="77777777" w:rsidR="00A34004" w:rsidRPr="00BE43D5" w:rsidRDefault="00A34004" w:rsidP="006E58E4">
            <w:pPr>
              <w:pStyle w:val="rowtabella0"/>
              <w:rPr>
                <w:color w:val="002060"/>
              </w:rPr>
            </w:pPr>
            <w:r w:rsidRPr="00BE43D5">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9E9FE"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28599" w14:textId="77777777" w:rsidR="00A34004" w:rsidRPr="00BE43D5" w:rsidRDefault="00A34004" w:rsidP="006E58E4">
            <w:pPr>
              <w:pStyle w:val="rowtabella0"/>
              <w:rPr>
                <w:color w:val="002060"/>
              </w:rPr>
            </w:pPr>
            <w:r w:rsidRPr="00BE43D5">
              <w:rPr>
                <w:color w:val="002060"/>
              </w:rPr>
              <w:t>08/03/2026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C0DA2" w14:textId="77777777" w:rsidR="00A34004" w:rsidRPr="00BE43D5" w:rsidRDefault="00A34004" w:rsidP="006E58E4">
            <w:pPr>
              <w:pStyle w:val="rowtabella0"/>
              <w:rPr>
                <w:color w:val="002060"/>
              </w:rPr>
            </w:pPr>
            <w:r w:rsidRPr="00BE43D5">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3CB87" w14:textId="77777777" w:rsidR="00A34004" w:rsidRPr="00BE43D5" w:rsidRDefault="00A34004" w:rsidP="006E58E4">
            <w:pPr>
              <w:pStyle w:val="rowtabella0"/>
              <w:rPr>
                <w:color w:val="002060"/>
              </w:rPr>
            </w:pPr>
            <w:r w:rsidRPr="00BE43D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3E56A" w14:textId="77777777" w:rsidR="00A34004" w:rsidRPr="00BE43D5" w:rsidRDefault="00A34004" w:rsidP="006E58E4">
            <w:pPr>
              <w:pStyle w:val="rowtabella0"/>
              <w:rPr>
                <w:color w:val="002060"/>
              </w:rPr>
            </w:pPr>
            <w:r w:rsidRPr="00BE43D5">
              <w:rPr>
                <w:color w:val="002060"/>
              </w:rPr>
              <w:t>VIA DEI TESSITORI</w:t>
            </w:r>
          </w:p>
        </w:tc>
      </w:tr>
    </w:tbl>
    <w:p w14:paraId="502E8DBC" w14:textId="77777777" w:rsidR="00A34004" w:rsidRPr="00BE43D5" w:rsidRDefault="00A34004" w:rsidP="00A34004">
      <w:pPr>
        <w:pStyle w:val="breakline"/>
        <w:rPr>
          <w:rFonts w:eastAsiaTheme="minorEastAsia"/>
          <w:color w:val="002060"/>
        </w:rPr>
      </w:pPr>
    </w:p>
    <w:p w14:paraId="25003E77" w14:textId="77777777" w:rsidR="00A34004" w:rsidRPr="00BE43D5" w:rsidRDefault="00A34004" w:rsidP="00A34004">
      <w:pPr>
        <w:pStyle w:val="breakline"/>
        <w:rPr>
          <w:color w:val="002060"/>
        </w:rPr>
      </w:pPr>
    </w:p>
    <w:p w14:paraId="1569148E" w14:textId="77777777" w:rsidR="00A34004" w:rsidRPr="00BE43D5" w:rsidRDefault="00A34004" w:rsidP="00A34004">
      <w:pPr>
        <w:pStyle w:val="breakline"/>
        <w:rPr>
          <w:color w:val="002060"/>
        </w:rPr>
      </w:pPr>
    </w:p>
    <w:p w14:paraId="7B463D56" w14:textId="77777777" w:rsidR="00A34004" w:rsidRPr="00BE43D5" w:rsidRDefault="00A34004" w:rsidP="00A34004">
      <w:pPr>
        <w:pStyle w:val="sottotitolocampionato10"/>
        <w:rPr>
          <w:color w:val="002060"/>
        </w:rPr>
      </w:pPr>
      <w:r w:rsidRPr="00BE43D5">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1"/>
        <w:gridCol w:w="385"/>
        <w:gridCol w:w="898"/>
        <w:gridCol w:w="1198"/>
        <w:gridCol w:w="1550"/>
        <w:gridCol w:w="1550"/>
      </w:tblGrid>
      <w:tr w:rsidR="00A34004" w:rsidRPr="00BE43D5" w14:paraId="6EFBCE08"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BFD75"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75D06"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8A220"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04B50"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623EB"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9868"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FA3CD"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2F90E0CF"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1BEB96" w14:textId="77777777" w:rsidR="00A34004" w:rsidRPr="00BE43D5" w:rsidRDefault="00A34004" w:rsidP="006E58E4">
            <w:pPr>
              <w:pStyle w:val="rowtabella0"/>
              <w:rPr>
                <w:color w:val="002060"/>
              </w:rPr>
            </w:pPr>
            <w:r w:rsidRPr="00BE43D5">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9BBE0" w14:textId="77777777" w:rsidR="00A34004" w:rsidRPr="00BE43D5" w:rsidRDefault="00A34004" w:rsidP="006E58E4">
            <w:pPr>
              <w:pStyle w:val="rowtabella0"/>
              <w:rPr>
                <w:color w:val="002060"/>
              </w:rPr>
            </w:pPr>
            <w:r w:rsidRPr="00BE43D5">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946CF"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E4325" w14:textId="77777777" w:rsidR="00A34004" w:rsidRPr="00BE43D5" w:rsidRDefault="00A34004" w:rsidP="006E58E4">
            <w:pPr>
              <w:pStyle w:val="rowtabella0"/>
              <w:rPr>
                <w:color w:val="002060"/>
              </w:rPr>
            </w:pPr>
            <w:r w:rsidRPr="00BE43D5">
              <w:rPr>
                <w:color w:val="002060"/>
              </w:rPr>
              <w:t>07/03/2026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2DB5F" w14:textId="77777777" w:rsidR="00A34004" w:rsidRPr="00BE43D5" w:rsidRDefault="00A34004" w:rsidP="006E58E4">
            <w:pPr>
              <w:pStyle w:val="rowtabella0"/>
              <w:rPr>
                <w:color w:val="002060"/>
              </w:rPr>
            </w:pPr>
            <w:r w:rsidRPr="00BE43D5">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6D24F" w14:textId="77777777" w:rsidR="00A34004" w:rsidRPr="00BE43D5" w:rsidRDefault="00A34004" w:rsidP="006E58E4">
            <w:pPr>
              <w:pStyle w:val="rowtabella0"/>
              <w:rPr>
                <w:color w:val="002060"/>
              </w:rPr>
            </w:pPr>
            <w:r w:rsidRPr="00BE43D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EF1D8" w14:textId="77777777" w:rsidR="00A34004" w:rsidRPr="00BE43D5" w:rsidRDefault="00A34004" w:rsidP="006E58E4">
            <w:pPr>
              <w:pStyle w:val="rowtabella0"/>
              <w:rPr>
                <w:color w:val="002060"/>
              </w:rPr>
            </w:pPr>
            <w:r w:rsidRPr="00BE43D5">
              <w:rPr>
                <w:color w:val="002060"/>
              </w:rPr>
              <w:t>VIA MONTEPELAGO</w:t>
            </w:r>
          </w:p>
        </w:tc>
      </w:tr>
      <w:tr w:rsidR="00A34004" w:rsidRPr="00BE43D5" w14:paraId="0A14FD36"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0D29E8" w14:textId="77777777" w:rsidR="00A34004" w:rsidRPr="00BE43D5" w:rsidRDefault="00A34004" w:rsidP="006E58E4">
            <w:pPr>
              <w:pStyle w:val="rowtabella0"/>
              <w:rPr>
                <w:color w:val="002060"/>
              </w:rPr>
            </w:pPr>
            <w:r w:rsidRPr="00BE43D5">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D98C6" w14:textId="77777777" w:rsidR="00A34004" w:rsidRPr="00BE43D5" w:rsidRDefault="00A34004" w:rsidP="006E58E4">
            <w:pPr>
              <w:pStyle w:val="rowtabella0"/>
              <w:rPr>
                <w:color w:val="002060"/>
              </w:rPr>
            </w:pPr>
            <w:r w:rsidRPr="00BE43D5">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AC88E"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CED9D" w14:textId="77777777" w:rsidR="00A34004" w:rsidRPr="00BE43D5" w:rsidRDefault="00A34004" w:rsidP="006E58E4">
            <w:pPr>
              <w:pStyle w:val="rowtabella0"/>
              <w:rPr>
                <w:color w:val="002060"/>
              </w:rPr>
            </w:pPr>
            <w:r w:rsidRPr="00BE43D5">
              <w:rPr>
                <w:color w:val="002060"/>
              </w:rPr>
              <w:t>08/03/2026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48DF5" w14:textId="77777777" w:rsidR="00A34004" w:rsidRPr="00BE43D5" w:rsidRDefault="00A34004" w:rsidP="006E58E4">
            <w:pPr>
              <w:pStyle w:val="rowtabella0"/>
              <w:rPr>
                <w:color w:val="002060"/>
              </w:rPr>
            </w:pPr>
            <w:r w:rsidRPr="00BE43D5">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6B576" w14:textId="77777777" w:rsidR="00A34004" w:rsidRPr="00BE43D5" w:rsidRDefault="00A34004" w:rsidP="006E58E4">
            <w:pPr>
              <w:pStyle w:val="rowtabella0"/>
              <w:rPr>
                <w:color w:val="002060"/>
              </w:rPr>
            </w:pPr>
            <w:r w:rsidRPr="00BE43D5">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C5851" w14:textId="77777777" w:rsidR="00A34004" w:rsidRPr="00BE43D5" w:rsidRDefault="00A34004" w:rsidP="006E58E4">
            <w:pPr>
              <w:pStyle w:val="rowtabella0"/>
              <w:rPr>
                <w:color w:val="002060"/>
              </w:rPr>
            </w:pPr>
            <w:r w:rsidRPr="00BE43D5">
              <w:rPr>
                <w:color w:val="002060"/>
              </w:rPr>
              <w:t>VIA ALESSANDRO MANZONI</w:t>
            </w:r>
          </w:p>
        </w:tc>
      </w:tr>
    </w:tbl>
    <w:p w14:paraId="6242B5AA" w14:textId="77777777" w:rsidR="00A34004" w:rsidRPr="00BE43D5" w:rsidRDefault="00A34004" w:rsidP="00A34004">
      <w:pPr>
        <w:pStyle w:val="breakline"/>
        <w:rPr>
          <w:rFonts w:eastAsiaTheme="minorEastAsia"/>
          <w:color w:val="002060"/>
        </w:rPr>
      </w:pPr>
    </w:p>
    <w:p w14:paraId="34402BAD" w14:textId="77777777" w:rsidR="00A34004" w:rsidRPr="00BE43D5" w:rsidRDefault="00A34004" w:rsidP="00A34004">
      <w:pPr>
        <w:pStyle w:val="breakline"/>
        <w:rPr>
          <w:color w:val="002060"/>
        </w:rPr>
      </w:pPr>
    </w:p>
    <w:p w14:paraId="1CD85B6D" w14:textId="77777777" w:rsidR="00A34004" w:rsidRPr="00BE43D5" w:rsidRDefault="00A34004" w:rsidP="00A34004">
      <w:pPr>
        <w:pStyle w:val="breakline"/>
        <w:rPr>
          <w:color w:val="002060"/>
        </w:rPr>
      </w:pPr>
    </w:p>
    <w:p w14:paraId="33381454" w14:textId="77777777" w:rsidR="00A34004" w:rsidRPr="00BE43D5" w:rsidRDefault="00A34004" w:rsidP="00A34004">
      <w:pPr>
        <w:pStyle w:val="sottotitolocampionato10"/>
        <w:rPr>
          <w:color w:val="002060"/>
        </w:rPr>
      </w:pPr>
      <w:r w:rsidRPr="00BE43D5">
        <w:rPr>
          <w:color w:val="002060"/>
        </w:rPr>
        <w:t>GIRONE SC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199"/>
        <w:gridCol w:w="1547"/>
        <w:gridCol w:w="1547"/>
      </w:tblGrid>
      <w:tr w:rsidR="00A34004" w:rsidRPr="00BE43D5" w14:paraId="62180E7B"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0A90B"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1CC42"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5E1D5"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58AC3"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92147"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E4A60"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83DCF"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169F7554"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F06E2F" w14:textId="77777777" w:rsidR="00A34004" w:rsidRPr="00BE43D5" w:rsidRDefault="00A34004" w:rsidP="006E58E4">
            <w:pPr>
              <w:pStyle w:val="rowtabella0"/>
              <w:rPr>
                <w:color w:val="002060"/>
              </w:rPr>
            </w:pPr>
            <w:r w:rsidRPr="00BE43D5">
              <w:rPr>
                <w:color w:val="002060"/>
              </w:rPr>
              <w:t>POLISPORTIVA ROSSO BLU</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FD152" w14:textId="77777777" w:rsidR="00A34004" w:rsidRPr="00BE43D5" w:rsidRDefault="00A34004" w:rsidP="006E58E4">
            <w:pPr>
              <w:pStyle w:val="rowtabella0"/>
              <w:rPr>
                <w:color w:val="002060"/>
              </w:rPr>
            </w:pPr>
            <w:r w:rsidRPr="00BE43D5">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E253C"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73E99" w14:textId="77777777" w:rsidR="00A34004" w:rsidRPr="00BE43D5" w:rsidRDefault="00A34004" w:rsidP="006E58E4">
            <w:pPr>
              <w:pStyle w:val="rowtabella0"/>
              <w:rPr>
                <w:color w:val="002060"/>
              </w:rPr>
            </w:pPr>
            <w:r w:rsidRPr="00BE43D5">
              <w:rPr>
                <w:color w:val="002060"/>
              </w:rPr>
              <w:t>07/03/2026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93838" w14:textId="77777777" w:rsidR="00A34004" w:rsidRPr="00BE43D5" w:rsidRDefault="00A34004" w:rsidP="006E58E4">
            <w:pPr>
              <w:pStyle w:val="rowtabella0"/>
              <w:rPr>
                <w:color w:val="002060"/>
              </w:rPr>
            </w:pPr>
            <w:r w:rsidRPr="00BE43D5">
              <w:rPr>
                <w:color w:val="002060"/>
              </w:rPr>
              <w:t>5280 TENSOSTRUTTURA S.</w:t>
            </w:r>
            <w:proofErr w:type="gramStart"/>
            <w:r w:rsidRPr="00BE43D5">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E7E81" w14:textId="77777777" w:rsidR="00A34004" w:rsidRPr="00BE43D5" w:rsidRDefault="00A34004" w:rsidP="006E58E4">
            <w:pPr>
              <w:pStyle w:val="rowtabella0"/>
              <w:rPr>
                <w:color w:val="002060"/>
              </w:rPr>
            </w:pPr>
            <w:r w:rsidRPr="00BE43D5">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8039D" w14:textId="77777777" w:rsidR="00A34004" w:rsidRPr="00BE43D5" w:rsidRDefault="00A34004" w:rsidP="006E58E4">
            <w:pPr>
              <w:pStyle w:val="rowtabella0"/>
              <w:rPr>
                <w:color w:val="002060"/>
              </w:rPr>
            </w:pPr>
            <w:r w:rsidRPr="00BE43D5">
              <w:rPr>
                <w:color w:val="002060"/>
              </w:rPr>
              <w:t>VIA LORENZO LOTTO</w:t>
            </w:r>
          </w:p>
        </w:tc>
      </w:tr>
      <w:tr w:rsidR="00A34004" w:rsidRPr="00BE43D5" w14:paraId="150ABD74"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64E271" w14:textId="77777777" w:rsidR="00A34004" w:rsidRPr="00BE43D5" w:rsidRDefault="00A34004" w:rsidP="006E58E4">
            <w:pPr>
              <w:pStyle w:val="rowtabella0"/>
              <w:rPr>
                <w:color w:val="002060"/>
              </w:rPr>
            </w:pPr>
            <w:r w:rsidRPr="00BE43D5">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FFB76" w14:textId="77777777" w:rsidR="00A34004" w:rsidRPr="00BE43D5" w:rsidRDefault="00A34004" w:rsidP="006E58E4">
            <w:pPr>
              <w:pStyle w:val="rowtabella0"/>
              <w:rPr>
                <w:color w:val="002060"/>
              </w:rPr>
            </w:pPr>
            <w:proofErr w:type="gramStart"/>
            <w:r w:rsidRPr="00BE43D5">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EEC28"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691F9" w14:textId="77777777" w:rsidR="00A34004" w:rsidRPr="00BE43D5" w:rsidRDefault="00A34004" w:rsidP="006E58E4">
            <w:pPr>
              <w:pStyle w:val="rowtabella0"/>
              <w:rPr>
                <w:color w:val="002060"/>
              </w:rPr>
            </w:pPr>
            <w:r w:rsidRPr="00BE43D5">
              <w:rPr>
                <w:color w:val="002060"/>
              </w:rPr>
              <w:t>08/03/2026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AD653" w14:textId="77777777" w:rsidR="00A34004" w:rsidRPr="00BE43D5" w:rsidRDefault="00A34004" w:rsidP="006E58E4">
            <w:pPr>
              <w:pStyle w:val="rowtabella0"/>
              <w:rPr>
                <w:color w:val="002060"/>
              </w:rPr>
            </w:pPr>
            <w:r w:rsidRPr="00BE43D5">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CF1F6" w14:textId="77777777" w:rsidR="00A34004" w:rsidRPr="00BE43D5" w:rsidRDefault="00A34004" w:rsidP="006E58E4">
            <w:pPr>
              <w:pStyle w:val="rowtabella0"/>
              <w:rPr>
                <w:color w:val="002060"/>
              </w:rPr>
            </w:pPr>
            <w:r w:rsidRPr="00BE43D5">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B52F7" w14:textId="77777777" w:rsidR="00A34004" w:rsidRPr="00BE43D5" w:rsidRDefault="00A34004" w:rsidP="006E58E4">
            <w:pPr>
              <w:pStyle w:val="rowtabella0"/>
              <w:rPr>
                <w:color w:val="002060"/>
              </w:rPr>
            </w:pPr>
            <w:r w:rsidRPr="00BE43D5">
              <w:rPr>
                <w:color w:val="002060"/>
              </w:rPr>
              <w:t>VIA DELLA REPUBBLICA</w:t>
            </w:r>
          </w:p>
        </w:tc>
      </w:tr>
    </w:tbl>
    <w:p w14:paraId="5812B7F2" w14:textId="77777777" w:rsidR="00A34004" w:rsidRPr="00BE43D5" w:rsidRDefault="00A34004" w:rsidP="00A34004">
      <w:pPr>
        <w:pStyle w:val="breakline"/>
        <w:rPr>
          <w:rFonts w:eastAsiaTheme="minorEastAsia"/>
          <w:color w:val="002060"/>
        </w:rPr>
      </w:pPr>
    </w:p>
    <w:p w14:paraId="6127B094" w14:textId="77777777" w:rsidR="00A34004" w:rsidRPr="00BE43D5" w:rsidRDefault="00A34004" w:rsidP="00A34004">
      <w:pPr>
        <w:pStyle w:val="breakline"/>
        <w:rPr>
          <w:color w:val="002060"/>
        </w:rPr>
      </w:pPr>
    </w:p>
    <w:p w14:paraId="4AAE0CA9" w14:textId="77777777" w:rsidR="00A34004" w:rsidRPr="00BE43D5" w:rsidRDefault="00A34004" w:rsidP="00A34004">
      <w:pPr>
        <w:pStyle w:val="breakline"/>
        <w:rPr>
          <w:color w:val="002060"/>
        </w:rPr>
      </w:pPr>
    </w:p>
    <w:p w14:paraId="122882A5" w14:textId="77777777" w:rsidR="00A34004" w:rsidRPr="00BE43D5" w:rsidRDefault="00A34004" w:rsidP="00A34004">
      <w:pPr>
        <w:pStyle w:val="sottotitolocampionato10"/>
        <w:rPr>
          <w:color w:val="002060"/>
        </w:rPr>
      </w:pPr>
      <w:r w:rsidRPr="00BE43D5">
        <w:rPr>
          <w:color w:val="002060"/>
        </w:rPr>
        <w:t>GIRONE SG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A34004" w:rsidRPr="00BE43D5" w14:paraId="2740B4F4"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89FDA"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9329B"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737EE"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97435"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C11CA"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32184"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98218"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572707E4"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AAD22" w14:textId="77777777" w:rsidR="00A34004" w:rsidRPr="00BE43D5" w:rsidRDefault="00A34004" w:rsidP="006E58E4">
            <w:pPr>
              <w:pStyle w:val="rowtabella0"/>
              <w:rPr>
                <w:color w:val="002060"/>
              </w:rPr>
            </w:pPr>
            <w:r w:rsidRPr="00BE43D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0EFE8" w14:textId="77777777" w:rsidR="00A34004" w:rsidRPr="00BE43D5" w:rsidRDefault="00A34004" w:rsidP="006E58E4">
            <w:pPr>
              <w:pStyle w:val="rowtabella0"/>
              <w:rPr>
                <w:color w:val="002060"/>
              </w:rPr>
            </w:pPr>
            <w:r w:rsidRPr="00BE43D5">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0692F"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FD1A4" w14:textId="77777777" w:rsidR="00A34004" w:rsidRPr="00BE43D5" w:rsidRDefault="00A34004" w:rsidP="006E58E4">
            <w:pPr>
              <w:pStyle w:val="rowtabella0"/>
              <w:rPr>
                <w:color w:val="002060"/>
              </w:rPr>
            </w:pPr>
            <w:r w:rsidRPr="00BE43D5">
              <w:rPr>
                <w:color w:val="002060"/>
              </w:rPr>
              <w:t>07/03/2026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A68CD" w14:textId="77777777" w:rsidR="00A34004" w:rsidRPr="00BE43D5" w:rsidRDefault="00A34004" w:rsidP="006E58E4">
            <w:pPr>
              <w:pStyle w:val="rowtabella0"/>
              <w:rPr>
                <w:color w:val="002060"/>
              </w:rPr>
            </w:pPr>
            <w:r w:rsidRPr="00BE43D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37F2E" w14:textId="77777777" w:rsidR="00A34004" w:rsidRPr="00BE43D5" w:rsidRDefault="00A34004" w:rsidP="006E58E4">
            <w:pPr>
              <w:pStyle w:val="rowtabella0"/>
              <w:rPr>
                <w:color w:val="002060"/>
              </w:rPr>
            </w:pPr>
            <w:r w:rsidRPr="00BE43D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2C11C" w14:textId="77777777" w:rsidR="00A34004" w:rsidRPr="00BE43D5" w:rsidRDefault="00A34004" w:rsidP="006E58E4">
            <w:pPr>
              <w:pStyle w:val="rowtabella0"/>
              <w:rPr>
                <w:color w:val="002060"/>
              </w:rPr>
            </w:pPr>
            <w:r w:rsidRPr="00BE43D5">
              <w:rPr>
                <w:color w:val="002060"/>
              </w:rPr>
              <w:t>VIA ROSSINI</w:t>
            </w:r>
          </w:p>
        </w:tc>
      </w:tr>
      <w:tr w:rsidR="00A34004" w:rsidRPr="00BE43D5" w14:paraId="65EB8F5C"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66A2ED" w14:textId="77777777" w:rsidR="00A34004" w:rsidRPr="00BE43D5" w:rsidRDefault="00A34004" w:rsidP="006E58E4">
            <w:pPr>
              <w:pStyle w:val="rowtabella0"/>
              <w:rPr>
                <w:color w:val="002060"/>
              </w:rPr>
            </w:pPr>
            <w:r w:rsidRPr="00BE43D5">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5238E" w14:textId="77777777" w:rsidR="00A34004" w:rsidRPr="00BE43D5" w:rsidRDefault="00A34004" w:rsidP="006E58E4">
            <w:pPr>
              <w:pStyle w:val="rowtabella0"/>
              <w:rPr>
                <w:color w:val="002060"/>
              </w:rPr>
            </w:pPr>
            <w:r w:rsidRPr="00BE43D5">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1E709"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92634" w14:textId="77777777" w:rsidR="00A34004" w:rsidRPr="00BE43D5" w:rsidRDefault="00A34004" w:rsidP="006E58E4">
            <w:pPr>
              <w:pStyle w:val="rowtabella0"/>
              <w:rPr>
                <w:color w:val="002060"/>
              </w:rPr>
            </w:pPr>
            <w:r w:rsidRPr="00BE43D5">
              <w:rPr>
                <w:color w:val="002060"/>
              </w:rPr>
              <w:t>07/03/2026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B5BE0" w14:textId="77777777" w:rsidR="00A34004" w:rsidRPr="00BE43D5" w:rsidRDefault="00A34004" w:rsidP="006E58E4">
            <w:pPr>
              <w:pStyle w:val="rowtabella0"/>
              <w:rPr>
                <w:color w:val="002060"/>
              </w:rPr>
            </w:pPr>
            <w:r w:rsidRPr="00BE43D5">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0890E" w14:textId="77777777" w:rsidR="00A34004" w:rsidRPr="00BE43D5" w:rsidRDefault="00A34004" w:rsidP="006E58E4">
            <w:pPr>
              <w:pStyle w:val="rowtabella0"/>
              <w:rPr>
                <w:color w:val="002060"/>
              </w:rPr>
            </w:pPr>
            <w:r w:rsidRPr="00BE43D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693A8" w14:textId="77777777" w:rsidR="00A34004" w:rsidRPr="00BE43D5" w:rsidRDefault="00A34004" w:rsidP="006E58E4">
            <w:pPr>
              <w:pStyle w:val="rowtabella0"/>
              <w:rPr>
                <w:color w:val="002060"/>
              </w:rPr>
            </w:pPr>
            <w:r w:rsidRPr="00BE43D5">
              <w:rPr>
                <w:color w:val="002060"/>
              </w:rPr>
              <w:t xml:space="preserve">VIA </w:t>
            </w:r>
            <w:proofErr w:type="gramStart"/>
            <w:r w:rsidRPr="00BE43D5">
              <w:rPr>
                <w:color w:val="002060"/>
              </w:rPr>
              <w:t>B.BUOZZI</w:t>
            </w:r>
            <w:proofErr w:type="gramEnd"/>
          </w:p>
        </w:tc>
      </w:tr>
    </w:tbl>
    <w:p w14:paraId="18E7BC07" w14:textId="77777777" w:rsidR="00A34004" w:rsidRPr="009C4E1D" w:rsidRDefault="00A34004" w:rsidP="00A34004">
      <w:pPr>
        <w:pStyle w:val="breakline"/>
        <w:rPr>
          <w:color w:val="002060"/>
        </w:rPr>
      </w:pPr>
    </w:p>
    <w:p w14:paraId="0D2518D6" w14:textId="77777777" w:rsidR="00A34004" w:rsidRPr="009C4E1D" w:rsidRDefault="00A34004" w:rsidP="00A34004">
      <w:pPr>
        <w:pStyle w:val="breakline"/>
        <w:rPr>
          <w:rFonts w:eastAsiaTheme="minorEastAsia"/>
          <w:color w:val="002060"/>
        </w:rPr>
      </w:pPr>
    </w:p>
    <w:p w14:paraId="6336775F" w14:textId="77777777" w:rsidR="00A34004" w:rsidRPr="009C4E1D" w:rsidRDefault="00A34004" w:rsidP="00A34004">
      <w:pPr>
        <w:pStyle w:val="breakline"/>
        <w:rPr>
          <w:color w:val="002060"/>
        </w:rPr>
      </w:pPr>
    </w:p>
    <w:p w14:paraId="3B8E691B" w14:textId="77777777" w:rsidR="00A34004" w:rsidRPr="009C4E1D" w:rsidRDefault="00A34004" w:rsidP="00A34004">
      <w:pPr>
        <w:pStyle w:val="titolocampionato0"/>
        <w:shd w:val="clear" w:color="auto" w:fill="CCCCCC"/>
        <w:spacing w:before="80" w:after="40"/>
        <w:rPr>
          <w:color w:val="002060"/>
        </w:rPr>
      </w:pPr>
      <w:r w:rsidRPr="009C4E1D">
        <w:rPr>
          <w:color w:val="002060"/>
        </w:rPr>
        <w:t>UNDER 17 C5 REGIONALI MASCHILI</w:t>
      </w:r>
    </w:p>
    <w:p w14:paraId="6162F25E" w14:textId="77777777" w:rsidR="00A34004" w:rsidRPr="009C4E1D" w:rsidRDefault="00A34004" w:rsidP="00A34004">
      <w:pPr>
        <w:pStyle w:val="titoloprinc0"/>
        <w:rPr>
          <w:color w:val="002060"/>
        </w:rPr>
      </w:pPr>
      <w:r w:rsidRPr="009C4E1D">
        <w:rPr>
          <w:color w:val="002060"/>
        </w:rPr>
        <w:t>VARIAZIONI AL PROGRAMMA GARE</w:t>
      </w:r>
    </w:p>
    <w:p w14:paraId="2BF8FDE1" w14:textId="77777777" w:rsidR="00A34004" w:rsidRPr="009C4E1D" w:rsidRDefault="00A34004" w:rsidP="00A34004">
      <w:pPr>
        <w:pStyle w:val="breakline"/>
        <w:rPr>
          <w:color w:val="002060"/>
        </w:rPr>
      </w:pPr>
    </w:p>
    <w:p w14:paraId="0A3072A3" w14:textId="77777777" w:rsidR="00A34004" w:rsidRPr="009C4E1D" w:rsidRDefault="00A34004" w:rsidP="00A34004">
      <w:pPr>
        <w:pStyle w:val="breakline"/>
        <w:rPr>
          <w:color w:val="002060"/>
        </w:rPr>
      </w:pPr>
    </w:p>
    <w:p w14:paraId="76A45F27" w14:textId="77777777" w:rsidR="00A34004" w:rsidRPr="009C4E1D" w:rsidRDefault="00A34004" w:rsidP="00A34004">
      <w:pPr>
        <w:pStyle w:val="sottotitolocampionato10"/>
        <w:rPr>
          <w:color w:val="002060"/>
        </w:rPr>
      </w:pPr>
      <w:r w:rsidRPr="009C4E1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4004" w:rsidRPr="009C4E1D" w14:paraId="66AD1C60" w14:textId="77777777" w:rsidTr="002E178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35441" w14:textId="77777777" w:rsidR="00A34004" w:rsidRPr="009C4E1D" w:rsidRDefault="00A34004" w:rsidP="006E58E4">
            <w:pPr>
              <w:pStyle w:val="headertabella0"/>
              <w:rPr>
                <w:color w:val="002060"/>
              </w:rPr>
            </w:pPr>
            <w:r w:rsidRPr="009C4E1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40979" w14:textId="77777777" w:rsidR="00A34004" w:rsidRPr="009C4E1D" w:rsidRDefault="00A34004" w:rsidP="006E58E4">
            <w:pPr>
              <w:pStyle w:val="headertabella0"/>
              <w:rPr>
                <w:color w:val="002060"/>
              </w:rPr>
            </w:pPr>
            <w:r w:rsidRPr="009C4E1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C21D9" w14:textId="77777777" w:rsidR="00A34004" w:rsidRPr="009C4E1D" w:rsidRDefault="00A34004" w:rsidP="006E58E4">
            <w:pPr>
              <w:pStyle w:val="headertabella0"/>
              <w:rPr>
                <w:color w:val="002060"/>
              </w:rPr>
            </w:pPr>
            <w:r w:rsidRPr="009C4E1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B7932" w14:textId="77777777" w:rsidR="00A34004" w:rsidRPr="009C4E1D" w:rsidRDefault="00A34004" w:rsidP="006E58E4">
            <w:pPr>
              <w:pStyle w:val="headertabella0"/>
              <w:rPr>
                <w:color w:val="002060"/>
              </w:rPr>
            </w:pPr>
            <w:r w:rsidRPr="009C4E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53434" w14:textId="77777777" w:rsidR="00A34004" w:rsidRPr="009C4E1D" w:rsidRDefault="00A34004" w:rsidP="006E58E4">
            <w:pPr>
              <w:pStyle w:val="headertabella0"/>
              <w:rPr>
                <w:color w:val="002060"/>
              </w:rPr>
            </w:pPr>
            <w:r w:rsidRPr="009C4E1D">
              <w:rPr>
                <w:color w:val="002060"/>
              </w:rPr>
              <w:t xml:space="preserve">Data </w:t>
            </w:r>
            <w:proofErr w:type="spellStart"/>
            <w:r w:rsidRPr="009C4E1D">
              <w:rPr>
                <w:color w:val="002060"/>
              </w:rPr>
              <w:t>Orig</w:t>
            </w:r>
            <w:proofErr w:type="spellEnd"/>
            <w:r w:rsidRPr="009C4E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07BD8" w14:textId="77777777" w:rsidR="00A34004" w:rsidRPr="009C4E1D" w:rsidRDefault="00A34004" w:rsidP="006E58E4">
            <w:pPr>
              <w:pStyle w:val="headertabella0"/>
              <w:rPr>
                <w:color w:val="002060"/>
              </w:rPr>
            </w:pPr>
            <w:r w:rsidRPr="009C4E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BD5DA" w14:textId="77777777" w:rsidR="00A34004" w:rsidRPr="009C4E1D" w:rsidRDefault="00A34004" w:rsidP="006E58E4">
            <w:pPr>
              <w:pStyle w:val="headertabella0"/>
              <w:rPr>
                <w:color w:val="002060"/>
              </w:rPr>
            </w:pPr>
            <w:r w:rsidRPr="009C4E1D">
              <w:rPr>
                <w:color w:val="002060"/>
              </w:rPr>
              <w:t xml:space="preserve">Ora </w:t>
            </w:r>
            <w:proofErr w:type="spellStart"/>
            <w:r w:rsidRPr="009C4E1D">
              <w:rPr>
                <w:color w:val="002060"/>
              </w:rPr>
              <w:t>Orig</w:t>
            </w:r>
            <w:proofErr w:type="spellEnd"/>
            <w:r w:rsidRPr="009C4E1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7D181" w14:textId="77777777" w:rsidR="00A34004" w:rsidRPr="009C4E1D" w:rsidRDefault="00A34004" w:rsidP="006E58E4">
            <w:pPr>
              <w:pStyle w:val="headertabella0"/>
              <w:rPr>
                <w:color w:val="002060"/>
              </w:rPr>
            </w:pPr>
            <w:r w:rsidRPr="009C4E1D">
              <w:rPr>
                <w:color w:val="002060"/>
              </w:rPr>
              <w:t>Impianto</w:t>
            </w:r>
          </w:p>
        </w:tc>
      </w:tr>
      <w:tr w:rsidR="00A34004" w:rsidRPr="009C4E1D" w14:paraId="678DF758" w14:textId="77777777" w:rsidTr="002E178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78E7" w14:textId="77777777" w:rsidR="00A34004" w:rsidRPr="002E1787" w:rsidRDefault="00A34004" w:rsidP="006E58E4">
            <w:pPr>
              <w:pStyle w:val="rowtabella0"/>
              <w:rPr>
                <w:color w:val="002060"/>
                <w:highlight w:val="yellow"/>
              </w:rPr>
            </w:pPr>
            <w:r w:rsidRPr="002E1787">
              <w:rPr>
                <w:color w:val="002060"/>
                <w:highlight w:val="yellow"/>
              </w:rPr>
              <w:t>07/03/2026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EA38" w14:textId="77777777" w:rsidR="00A34004" w:rsidRPr="002E1787" w:rsidRDefault="00A34004" w:rsidP="006E58E4">
            <w:pPr>
              <w:pStyle w:val="rowtabella0"/>
              <w:jc w:val="center"/>
              <w:rPr>
                <w:color w:val="002060"/>
                <w:highlight w:val="yellow"/>
              </w:rPr>
            </w:pPr>
            <w:r w:rsidRPr="002E1787">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37F0" w14:textId="77777777" w:rsidR="00A34004" w:rsidRPr="002E1787" w:rsidRDefault="00A34004" w:rsidP="006E58E4">
            <w:pPr>
              <w:pStyle w:val="rowtabella0"/>
              <w:rPr>
                <w:color w:val="002060"/>
                <w:highlight w:val="yellow"/>
              </w:rPr>
            </w:pPr>
            <w:r w:rsidRPr="002E1787">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4EAFA" w14:textId="77777777" w:rsidR="00A34004" w:rsidRPr="002E1787" w:rsidRDefault="00A34004" w:rsidP="006E58E4">
            <w:pPr>
              <w:pStyle w:val="rowtabella0"/>
              <w:rPr>
                <w:color w:val="002060"/>
                <w:highlight w:val="yellow"/>
              </w:rPr>
            </w:pPr>
            <w:r w:rsidRPr="002E1787">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724CE" w14:textId="6BA91A13" w:rsidR="00A34004" w:rsidRPr="009C4E1D" w:rsidRDefault="00A34004" w:rsidP="006E58E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BE38" w14:textId="77777777" w:rsidR="00A34004" w:rsidRPr="002E1787" w:rsidRDefault="00A34004" w:rsidP="006E58E4">
            <w:pPr>
              <w:pStyle w:val="rowtabella0"/>
              <w:jc w:val="center"/>
              <w:rPr>
                <w:color w:val="002060"/>
                <w:highlight w:val="yellow"/>
              </w:rPr>
            </w:pPr>
            <w:r w:rsidRPr="002E1787">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137C" w14:textId="77777777" w:rsidR="00A34004" w:rsidRPr="009C4E1D" w:rsidRDefault="00A34004" w:rsidP="006E58E4">
            <w:pPr>
              <w:pStyle w:val="rowtabella0"/>
              <w:jc w:val="center"/>
              <w:rPr>
                <w:color w:val="002060"/>
              </w:rPr>
            </w:pPr>
            <w:r w:rsidRPr="009C4E1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24CF" w14:textId="77777777" w:rsidR="00A34004" w:rsidRPr="009C4E1D" w:rsidRDefault="00A34004" w:rsidP="006E58E4">
            <w:pPr>
              <w:rPr>
                <w:color w:val="002060"/>
              </w:rPr>
            </w:pPr>
          </w:p>
        </w:tc>
      </w:tr>
      <w:tr w:rsidR="00A34004" w:rsidRPr="009C4E1D" w14:paraId="6800187A" w14:textId="77777777" w:rsidTr="002E178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5D89" w14:textId="77777777" w:rsidR="00A34004" w:rsidRPr="002E1787" w:rsidRDefault="00A34004" w:rsidP="006E58E4">
            <w:pPr>
              <w:pStyle w:val="rowtabella0"/>
              <w:rPr>
                <w:color w:val="002060"/>
                <w:highlight w:val="yellow"/>
              </w:rPr>
            </w:pPr>
            <w:r w:rsidRPr="002E1787">
              <w:rPr>
                <w:color w:val="002060"/>
                <w:highlight w:val="yellow"/>
              </w:rPr>
              <w:t>10/03/2026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21D8" w14:textId="77777777" w:rsidR="00A34004" w:rsidRPr="002E1787" w:rsidRDefault="00A34004" w:rsidP="006E58E4">
            <w:pPr>
              <w:pStyle w:val="rowtabella0"/>
              <w:jc w:val="center"/>
              <w:rPr>
                <w:color w:val="002060"/>
                <w:highlight w:val="yellow"/>
              </w:rPr>
            </w:pPr>
            <w:r w:rsidRPr="002E1787">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237A" w14:textId="77777777" w:rsidR="00A34004" w:rsidRPr="002E1787" w:rsidRDefault="00A34004" w:rsidP="006E58E4">
            <w:pPr>
              <w:pStyle w:val="rowtabella0"/>
              <w:rPr>
                <w:color w:val="002060"/>
                <w:highlight w:val="yellow"/>
              </w:rPr>
            </w:pPr>
            <w:r w:rsidRPr="002E1787">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C826" w14:textId="77777777" w:rsidR="00A34004" w:rsidRPr="002E1787" w:rsidRDefault="00A34004" w:rsidP="006E58E4">
            <w:pPr>
              <w:pStyle w:val="rowtabella0"/>
              <w:rPr>
                <w:color w:val="002060"/>
                <w:highlight w:val="yellow"/>
              </w:rPr>
            </w:pPr>
            <w:r w:rsidRPr="002E1787">
              <w:rPr>
                <w:color w:val="002060"/>
                <w:highlight w:val="yellow"/>
              </w:rPr>
              <w:t xml:space="preserve">AUDAX 1970 </w:t>
            </w:r>
            <w:proofErr w:type="gramStart"/>
            <w:r w:rsidRPr="002E1787">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48EC" w14:textId="0BDE4C27" w:rsidR="00A34004" w:rsidRPr="009C4E1D" w:rsidRDefault="00A34004" w:rsidP="006E58E4">
            <w:pPr>
              <w:pStyle w:val="rowtabella0"/>
              <w:rPr>
                <w:color w:val="002060"/>
              </w:rPr>
            </w:pPr>
            <w:r w:rsidRPr="009C4E1D">
              <w:rPr>
                <w:color w:val="002060"/>
              </w:rPr>
              <w:t>0</w:t>
            </w:r>
            <w:r w:rsidR="002E1787">
              <w:rPr>
                <w:color w:val="002060"/>
              </w:rPr>
              <w:t>7</w:t>
            </w:r>
            <w:r w:rsidRPr="009C4E1D">
              <w:rPr>
                <w:color w:val="002060"/>
              </w:rPr>
              <w:t>/03/2026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D6DF5" w14:textId="77777777" w:rsidR="00A34004" w:rsidRPr="002E1787" w:rsidRDefault="00A34004" w:rsidP="006E58E4">
            <w:pPr>
              <w:pStyle w:val="rowtabella0"/>
              <w:jc w:val="center"/>
              <w:rPr>
                <w:color w:val="002060"/>
                <w:highlight w:val="yellow"/>
              </w:rPr>
            </w:pPr>
            <w:r w:rsidRPr="002E1787">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0433D" w14:textId="77777777" w:rsidR="00A34004" w:rsidRPr="009C4E1D" w:rsidRDefault="00A34004" w:rsidP="006E58E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894C" w14:textId="77777777" w:rsidR="00A34004" w:rsidRPr="009C4E1D" w:rsidRDefault="00A34004" w:rsidP="006E58E4">
            <w:pPr>
              <w:rPr>
                <w:color w:val="002060"/>
              </w:rPr>
            </w:pPr>
          </w:p>
        </w:tc>
      </w:tr>
    </w:tbl>
    <w:p w14:paraId="66B7E16D" w14:textId="77777777" w:rsidR="00A34004" w:rsidRPr="009C4E1D" w:rsidRDefault="00A34004" w:rsidP="00A34004">
      <w:pPr>
        <w:pStyle w:val="breakline"/>
        <w:rPr>
          <w:rFonts w:eastAsiaTheme="minorEastAsia"/>
          <w:color w:val="002060"/>
        </w:rPr>
      </w:pPr>
    </w:p>
    <w:p w14:paraId="17F24D39" w14:textId="77777777" w:rsidR="00A34004" w:rsidRPr="009C4E1D" w:rsidRDefault="00A34004" w:rsidP="00A34004">
      <w:pPr>
        <w:pStyle w:val="breakline"/>
        <w:rPr>
          <w:color w:val="002060"/>
        </w:rPr>
      </w:pPr>
    </w:p>
    <w:p w14:paraId="45894A97" w14:textId="77777777" w:rsidR="00A34004" w:rsidRPr="009C4E1D" w:rsidRDefault="00A34004" w:rsidP="00A34004">
      <w:pPr>
        <w:pStyle w:val="titoloprinc0"/>
        <w:rPr>
          <w:color w:val="002060"/>
        </w:rPr>
      </w:pPr>
      <w:r w:rsidRPr="009C4E1D">
        <w:rPr>
          <w:color w:val="002060"/>
        </w:rPr>
        <w:t>RISULTATI</w:t>
      </w:r>
    </w:p>
    <w:p w14:paraId="3EFF5640" w14:textId="77777777" w:rsidR="00A34004" w:rsidRPr="009C4E1D" w:rsidRDefault="00A34004" w:rsidP="00A34004">
      <w:pPr>
        <w:pStyle w:val="breakline"/>
        <w:rPr>
          <w:color w:val="002060"/>
        </w:rPr>
      </w:pPr>
    </w:p>
    <w:p w14:paraId="649CB575" w14:textId="77777777" w:rsidR="00A34004" w:rsidRPr="009C4E1D" w:rsidRDefault="00A34004" w:rsidP="00A34004">
      <w:pPr>
        <w:pStyle w:val="sottotitolocampionato10"/>
        <w:rPr>
          <w:color w:val="002060"/>
        </w:rPr>
      </w:pPr>
      <w:r w:rsidRPr="009C4E1D">
        <w:rPr>
          <w:color w:val="002060"/>
        </w:rPr>
        <w:t>RISULTATI UFFICIALI GARE DEL 28/02/2026</w:t>
      </w:r>
    </w:p>
    <w:p w14:paraId="6B81F769" w14:textId="77777777" w:rsidR="004A4161" w:rsidRPr="004A4161" w:rsidRDefault="004A4161" w:rsidP="004A4161">
      <w:pPr>
        <w:pStyle w:val="sottotitolocampionato20"/>
        <w:spacing w:before="0" w:beforeAutospacing="0" w:after="0" w:afterAutospacing="0"/>
        <w:rPr>
          <w:rFonts w:ascii="Arial" w:hAnsi="Arial" w:cs="Arial"/>
          <w:color w:val="002060"/>
          <w:sz w:val="20"/>
          <w:szCs w:val="20"/>
        </w:rPr>
      </w:pPr>
      <w:r w:rsidRPr="004A4161">
        <w:rPr>
          <w:rFonts w:ascii="Arial" w:hAnsi="Arial" w:cs="Arial"/>
          <w:color w:val="002060"/>
          <w:sz w:val="20"/>
          <w:szCs w:val="20"/>
        </w:rPr>
        <w:t>Si trascrivono qui di seguito i risultati ufficiali delle gare disputate</w:t>
      </w:r>
    </w:p>
    <w:p w14:paraId="34A829A4" w14:textId="77777777" w:rsidR="00A34004" w:rsidRPr="009C4E1D" w:rsidRDefault="00A34004" w:rsidP="00A340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004" w:rsidRPr="009C4E1D" w14:paraId="04340795"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187EC395"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2406F" w14:textId="77777777" w:rsidR="00A34004" w:rsidRPr="009C4E1D" w:rsidRDefault="00A34004" w:rsidP="006E58E4">
                  <w:pPr>
                    <w:pStyle w:val="headertabella0"/>
                    <w:rPr>
                      <w:color w:val="002060"/>
                    </w:rPr>
                  </w:pPr>
                  <w:r w:rsidRPr="009C4E1D">
                    <w:rPr>
                      <w:color w:val="002060"/>
                    </w:rPr>
                    <w:t>GIRONE G - 3 Giornata - A</w:t>
                  </w:r>
                </w:p>
              </w:tc>
            </w:tr>
            <w:tr w:rsidR="00A34004" w:rsidRPr="009C4E1D" w14:paraId="2AF9BF7F"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21FC20" w14:textId="77777777" w:rsidR="00A34004" w:rsidRPr="009C4E1D" w:rsidRDefault="00A34004" w:rsidP="006E58E4">
                  <w:pPr>
                    <w:pStyle w:val="rowtabella0"/>
                    <w:rPr>
                      <w:color w:val="002060"/>
                    </w:rPr>
                  </w:pPr>
                  <w:r w:rsidRPr="009C4E1D">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23F06" w14:textId="77777777" w:rsidR="00A34004" w:rsidRPr="009C4E1D" w:rsidRDefault="00A34004" w:rsidP="006E58E4">
                  <w:pPr>
                    <w:pStyle w:val="rowtabella0"/>
                    <w:rPr>
                      <w:color w:val="002060"/>
                    </w:rPr>
                  </w:pPr>
                  <w:r w:rsidRPr="009C4E1D">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8BC7F" w14:textId="77777777" w:rsidR="00A34004" w:rsidRPr="009C4E1D" w:rsidRDefault="00A34004" w:rsidP="006E58E4">
                  <w:pPr>
                    <w:pStyle w:val="rowtabella0"/>
                    <w:jc w:val="center"/>
                    <w:rPr>
                      <w:color w:val="002060"/>
                    </w:rPr>
                  </w:pPr>
                  <w:r w:rsidRPr="009C4E1D">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41C98" w14:textId="77777777" w:rsidR="00A34004" w:rsidRPr="009C4E1D" w:rsidRDefault="00A34004" w:rsidP="006E58E4">
                  <w:pPr>
                    <w:pStyle w:val="rowtabella0"/>
                    <w:jc w:val="center"/>
                    <w:rPr>
                      <w:color w:val="002060"/>
                    </w:rPr>
                  </w:pPr>
                  <w:r w:rsidRPr="009C4E1D">
                    <w:rPr>
                      <w:color w:val="002060"/>
                    </w:rPr>
                    <w:t> </w:t>
                  </w:r>
                </w:p>
              </w:tc>
            </w:tr>
            <w:tr w:rsidR="00A34004" w:rsidRPr="009C4E1D" w14:paraId="181A81D4"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344187" w14:textId="77777777" w:rsidR="00A34004" w:rsidRPr="009C4E1D" w:rsidRDefault="00A34004" w:rsidP="006E58E4">
                  <w:pPr>
                    <w:pStyle w:val="rowtabella0"/>
                    <w:rPr>
                      <w:color w:val="002060"/>
                    </w:rPr>
                  </w:pPr>
                  <w:r w:rsidRPr="009C4E1D">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C2C271" w14:textId="77777777" w:rsidR="00A34004" w:rsidRPr="009C4E1D" w:rsidRDefault="00A34004" w:rsidP="006E58E4">
                  <w:pPr>
                    <w:pStyle w:val="rowtabella0"/>
                    <w:rPr>
                      <w:color w:val="002060"/>
                    </w:rPr>
                  </w:pPr>
                  <w:r w:rsidRPr="009C4E1D">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AA4031" w14:textId="77777777" w:rsidR="00A34004" w:rsidRPr="009C4E1D" w:rsidRDefault="00A34004" w:rsidP="006E58E4">
                  <w:pPr>
                    <w:pStyle w:val="rowtabella0"/>
                    <w:jc w:val="center"/>
                    <w:rPr>
                      <w:color w:val="002060"/>
                    </w:rPr>
                  </w:pPr>
                  <w:r w:rsidRPr="009C4E1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6D7B29" w14:textId="77777777" w:rsidR="00A34004" w:rsidRPr="009C4E1D" w:rsidRDefault="00A34004" w:rsidP="006E58E4">
                  <w:pPr>
                    <w:pStyle w:val="rowtabella0"/>
                    <w:jc w:val="center"/>
                    <w:rPr>
                      <w:color w:val="002060"/>
                    </w:rPr>
                  </w:pPr>
                  <w:r w:rsidRPr="009C4E1D">
                    <w:rPr>
                      <w:color w:val="002060"/>
                    </w:rPr>
                    <w:t> </w:t>
                  </w:r>
                </w:p>
              </w:tc>
            </w:tr>
            <w:tr w:rsidR="00A34004" w:rsidRPr="009C4E1D" w14:paraId="5D57B4E0"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362C1" w14:textId="77777777" w:rsidR="00A34004" w:rsidRPr="009C4E1D" w:rsidRDefault="00A34004" w:rsidP="006E58E4">
                  <w:pPr>
                    <w:pStyle w:val="rowtabella0"/>
                    <w:rPr>
                      <w:color w:val="002060"/>
                    </w:rPr>
                  </w:pPr>
                  <w:r w:rsidRPr="009C4E1D">
                    <w:rPr>
                      <w:color w:val="002060"/>
                    </w:rPr>
                    <w:t>(1) FUTSAL VIRE GEOSISTEM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05D8E" w14:textId="77777777" w:rsidR="00A34004" w:rsidRPr="009C4E1D" w:rsidRDefault="00A34004" w:rsidP="006E58E4">
                  <w:pPr>
                    <w:pStyle w:val="rowtabella0"/>
                    <w:rPr>
                      <w:color w:val="002060"/>
                    </w:rPr>
                  </w:pPr>
                  <w:r w:rsidRPr="009C4E1D">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1E974" w14:textId="77777777" w:rsidR="00A34004" w:rsidRPr="009C4E1D" w:rsidRDefault="00A34004" w:rsidP="006E58E4">
                  <w:pPr>
                    <w:pStyle w:val="rowtabella0"/>
                    <w:jc w:val="center"/>
                    <w:rPr>
                      <w:color w:val="002060"/>
                    </w:rPr>
                  </w:pPr>
                  <w:r w:rsidRPr="009C4E1D">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5CAF4" w14:textId="77777777" w:rsidR="00A34004" w:rsidRPr="009C4E1D" w:rsidRDefault="00A34004" w:rsidP="006E58E4">
                  <w:pPr>
                    <w:pStyle w:val="rowtabella0"/>
                    <w:jc w:val="center"/>
                    <w:rPr>
                      <w:color w:val="002060"/>
                    </w:rPr>
                  </w:pPr>
                  <w:r w:rsidRPr="009C4E1D">
                    <w:rPr>
                      <w:color w:val="002060"/>
                    </w:rPr>
                    <w:t> </w:t>
                  </w:r>
                </w:p>
              </w:tc>
            </w:tr>
            <w:tr w:rsidR="00A34004" w:rsidRPr="009C4E1D" w14:paraId="37DB9CE4"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08C2E519" w14:textId="77777777" w:rsidR="00A34004" w:rsidRPr="009C4E1D" w:rsidRDefault="00A34004" w:rsidP="006E58E4">
                  <w:pPr>
                    <w:pStyle w:val="rowtabella0"/>
                    <w:rPr>
                      <w:color w:val="002060"/>
                    </w:rPr>
                  </w:pPr>
                  <w:r w:rsidRPr="009C4E1D">
                    <w:rPr>
                      <w:color w:val="002060"/>
                    </w:rPr>
                    <w:t>(1) - disputata il 01/03/2026</w:t>
                  </w:r>
                </w:p>
              </w:tc>
            </w:tr>
          </w:tbl>
          <w:p w14:paraId="7F1EA221" w14:textId="77777777" w:rsidR="00A34004" w:rsidRPr="009C4E1D" w:rsidRDefault="00A34004" w:rsidP="006E58E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62944358"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EBAE2" w14:textId="77777777" w:rsidR="00A34004" w:rsidRPr="009C4E1D" w:rsidRDefault="00A34004" w:rsidP="006E58E4">
                  <w:pPr>
                    <w:pStyle w:val="headertabella0"/>
                    <w:rPr>
                      <w:color w:val="002060"/>
                    </w:rPr>
                  </w:pPr>
                  <w:r w:rsidRPr="009C4E1D">
                    <w:rPr>
                      <w:color w:val="002060"/>
                    </w:rPr>
                    <w:t>GIRONE SA - 3 Giornata - A</w:t>
                  </w:r>
                </w:p>
              </w:tc>
            </w:tr>
            <w:tr w:rsidR="00A34004" w:rsidRPr="009C4E1D" w14:paraId="04DECF3F"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E87F9A" w14:textId="77777777" w:rsidR="00A34004" w:rsidRPr="009C4E1D" w:rsidRDefault="00A34004" w:rsidP="006E58E4">
                  <w:pPr>
                    <w:pStyle w:val="rowtabella0"/>
                    <w:rPr>
                      <w:color w:val="002060"/>
                    </w:rPr>
                  </w:pPr>
                  <w:r w:rsidRPr="009C4E1D">
                    <w:rPr>
                      <w:color w:val="002060"/>
                    </w:rPr>
                    <w:t>(1) ETA BETA F.C.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421B8" w14:textId="77777777" w:rsidR="00A34004" w:rsidRPr="009C4E1D" w:rsidRDefault="00A34004" w:rsidP="006E58E4">
                  <w:pPr>
                    <w:pStyle w:val="rowtabella0"/>
                    <w:rPr>
                      <w:color w:val="002060"/>
                    </w:rPr>
                  </w:pPr>
                  <w:r w:rsidRPr="009C4E1D">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E638A" w14:textId="77777777" w:rsidR="00A34004" w:rsidRPr="009C4E1D" w:rsidRDefault="00A34004" w:rsidP="006E58E4">
                  <w:pPr>
                    <w:pStyle w:val="rowtabella0"/>
                    <w:jc w:val="center"/>
                    <w:rPr>
                      <w:color w:val="002060"/>
                    </w:rPr>
                  </w:pPr>
                  <w:r w:rsidRPr="009C4E1D">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D7ADA" w14:textId="77777777" w:rsidR="00A34004" w:rsidRPr="009C4E1D" w:rsidRDefault="00A34004" w:rsidP="006E58E4">
                  <w:pPr>
                    <w:pStyle w:val="rowtabella0"/>
                    <w:jc w:val="center"/>
                    <w:rPr>
                      <w:color w:val="002060"/>
                    </w:rPr>
                  </w:pPr>
                  <w:r w:rsidRPr="009C4E1D">
                    <w:rPr>
                      <w:color w:val="002060"/>
                    </w:rPr>
                    <w:t> </w:t>
                  </w:r>
                </w:p>
              </w:tc>
            </w:tr>
            <w:tr w:rsidR="00A34004" w:rsidRPr="009C4E1D" w14:paraId="7B6FBFD3"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C15363" w14:textId="77777777" w:rsidR="00A34004" w:rsidRPr="009C4E1D" w:rsidRDefault="00A34004" w:rsidP="006E58E4">
                  <w:pPr>
                    <w:pStyle w:val="rowtabella0"/>
                    <w:rPr>
                      <w:color w:val="002060"/>
                    </w:rPr>
                  </w:pPr>
                  <w:r w:rsidRPr="009C4E1D">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9034F" w14:textId="77777777" w:rsidR="00A34004" w:rsidRPr="009C4E1D" w:rsidRDefault="00A34004" w:rsidP="006E58E4">
                  <w:pPr>
                    <w:pStyle w:val="rowtabella0"/>
                    <w:rPr>
                      <w:color w:val="002060"/>
                    </w:rPr>
                  </w:pPr>
                  <w:r w:rsidRPr="009C4E1D">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0E1C3" w14:textId="77777777" w:rsidR="00A34004" w:rsidRPr="009C4E1D" w:rsidRDefault="00A34004" w:rsidP="006E58E4">
                  <w:pPr>
                    <w:pStyle w:val="rowtabella0"/>
                    <w:jc w:val="center"/>
                    <w:rPr>
                      <w:color w:val="002060"/>
                    </w:rPr>
                  </w:pPr>
                  <w:r w:rsidRPr="009C4E1D">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1DD9D" w14:textId="77777777" w:rsidR="00A34004" w:rsidRPr="009C4E1D" w:rsidRDefault="00A34004" w:rsidP="006E58E4">
                  <w:pPr>
                    <w:pStyle w:val="rowtabella0"/>
                    <w:jc w:val="center"/>
                    <w:rPr>
                      <w:color w:val="002060"/>
                    </w:rPr>
                  </w:pPr>
                  <w:r w:rsidRPr="009C4E1D">
                    <w:rPr>
                      <w:color w:val="002060"/>
                    </w:rPr>
                    <w:t> </w:t>
                  </w:r>
                </w:p>
              </w:tc>
            </w:tr>
            <w:tr w:rsidR="00A34004" w:rsidRPr="009C4E1D" w14:paraId="05A27FCB"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091F0228" w14:textId="77777777" w:rsidR="00A34004" w:rsidRPr="009C4E1D" w:rsidRDefault="00A34004" w:rsidP="006E58E4">
                  <w:pPr>
                    <w:pStyle w:val="rowtabella0"/>
                    <w:rPr>
                      <w:color w:val="002060"/>
                    </w:rPr>
                  </w:pPr>
                  <w:r w:rsidRPr="009C4E1D">
                    <w:rPr>
                      <w:color w:val="002060"/>
                    </w:rPr>
                    <w:t>(1) - disputata il 01/03/2026</w:t>
                  </w:r>
                </w:p>
              </w:tc>
            </w:tr>
          </w:tbl>
          <w:p w14:paraId="460D3842" w14:textId="77777777" w:rsidR="00A34004" w:rsidRPr="009C4E1D" w:rsidRDefault="00A34004" w:rsidP="006E58E4">
            <w:pPr>
              <w:rPr>
                <w:color w:val="002060"/>
              </w:rPr>
            </w:pPr>
          </w:p>
        </w:tc>
      </w:tr>
    </w:tbl>
    <w:p w14:paraId="5B139D2B" w14:textId="77777777" w:rsidR="00A34004" w:rsidRPr="009C4E1D" w:rsidRDefault="00A34004" w:rsidP="00A340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004" w:rsidRPr="009C4E1D" w14:paraId="2A103517"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70DC6A27"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63C0" w14:textId="77777777" w:rsidR="00A34004" w:rsidRPr="009C4E1D" w:rsidRDefault="00A34004" w:rsidP="006E58E4">
                  <w:pPr>
                    <w:pStyle w:val="headertabella0"/>
                    <w:rPr>
                      <w:color w:val="002060"/>
                    </w:rPr>
                  </w:pPr>
                  <w:r w:rsidRPr="009C4E1D">
                    <w:rPr>
                      <w:color w:val="002060"/>
                    </w:rPr>
                    <w:t>GIRONE SB - 3 Giornata - A</w:t>
                  </w:r>
                </w:p>
              </w:tc>
            </w:tr>
            <w:tr w:rsidR="00A34004" w:rsidRPr="009C4E1D" w14:paraId="5837978E"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E15D37" w14:textId="77777777" w:rsidR="00A34004" w:rsidRPr="009C4E1D" w:rsidRDefault="00A34004" w:rsidP="006E58E4">
                  <w:pPr>
                    <w:pStyle w:val="rowtabella0"/>
                    <w:rPr>
                      <w:color w:val="002060"/>
                    </w:rPr>
                  </w:pPr>
                  <w:r w:rsidRPr="009C4E1D">
                    <w:rPr>
                      <w:color w:val="002060"/>
                    </w:rPr>
                    <w:t xml:space="preserve">AUDAX 1970 </w:t>
                  </w:r>
                  <w:proofErr w:type="gramStart"/>
                  <w:r w:rsidRPr="009C4E1D">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1FB59" w14:textId="77777777" w:rsidR="00A34004" w:rsidRPr="009C4E1D" w:rsidRDefault="00A34004" w:rsidP="006E58E4">
                  <w:pPr>
                    <w:pStyle w:val="rowtabella0"/>
                    <w:rPr>
                      <w:color w:val="002060"/>
                    </w:rPr>
                  </w:pPr>
                  <w:r w:rsidRPr="009C4E1D">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43C2D" w14:textId="77777777" w:rsidR="00A34004" w:rsidRPr="009C4E1D" w:rsidRDefault="00A34004" w:rsidP="006E58E4">
                  <w:pPr>
                    <w:pStyle w:val="rowtabella0"/>
                    <w:jc w:val="center"/>
                    <w:rPr>
                      <w:color w:val="002060"/>
                    </w:rPr>
                  </w:pPr>
                  <w:r w:rsidRPr="009C4E1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5890D" w14:textId="77777777" w:rsidR="00A34004" w:rsidRPr="009C4E1D" w:rsidRDefault="00A34004" w:rsidP="006E58E4">
                  <w:pPr>
                    <w:pStyle w:val="rowtabella0"/>
                    <w:jc w:val="center"/>
                    <w:rPr>
                      <w:color w:val="002060"/>
                    </w:rPr>
                  </w:pPr>
                  <w:r w:rsidRPr="009C4E1D">
                    <w:rPr>
                      <w:color w:val="002060"/>
                    </w:rPr>
                    <w:t> </w:t>
                  </w:r>
                </w:p>
              </w:tc>
            </w:tr>
            <w:tr w:rsidR="00A34004" w:rsidRPr="009C4E1D" w14:paraId="77886E37"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BE08A3" w14:textId="77777777" w:rsidR="00A34004" w:rsidRPr="009C4E1D" w:rsidRDefault="00A34004" w:rsidP="006E58E4">
                  <w:pPr>
                    <w:pStyle w:val="rowtabella0"/>
                    <w:rPr>
                      <w:color w:val="002060"/>
                    </w:rPr>
                  </w:pPr>
                  <w:r w:rsidRPr="009C4E1D">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5E3E32" w14:textId="77777777" w:rsidR="00A34004" w:rsidRPr="009C4E1D" w:rsidRDefault="00A34004" w:rsidP="006E58E4">
                  <w:pPr>
                    <w:pStyle w:val="rowtabella0"/>
                    <w:rPr>
                      <w:color w:val="002060"/>
                    </w:rPr>
                  </w:pPr>
                  <w:r w:rsidRPr="009C4E1D">
                    <w:rPr>
                      <w:color w:val="002060"/>
                    </w:rPr>
                    <w:t xml:space="preserve">- C.U.S. ANCONA </w:t>
                  </w:r>
                  <w:proofErr w:type="spellStart"/>
                  <w:proofErr w:type="gramStart"/>
                  <w:r w:rsidRPr="009C4E1D">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84A3A2" w14:textId="77777777" w:rsidR="00A34004" w:rsidRPr="009C4E1D" w:rsidRDefault="00A34004" w:rsidP="006E58E4">
                  <w:pPr>
                    <w:pStyle w:val="rowtabella0"/>
                    <w:jc w:val="center"/>
                    <w:rPr>
                      <w:color w:val="002060"/>
                    </w:rPr>
                  </w:pPr>
                  <w:r w:rsidRPr="009C4E1D">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8662C9" w14:textId="77777777" w:rsidR="00A34004" w:rsidRPr="009C4E1D" w:rsidRDefault="00A34004" w:rsidP="006E58E4">
                  <w:pPr>
                    <w:pStyle w:val="rowtabella0"/>
                    <w:jc w:val="center"/>
                    <w:rPr>
                      <w:color w:val="002060"/>
                    </w:rPr>
                  </w:pPr>
                  <w:r w:rsidRPr="009C4E1D">
                    <w:rPr>
                      <w:color w:val="002060"/>
                    </w:rPr>
                    <w:t> </w:t>
                  </w:r>
                </w:p>
              </w:tc>
            </w:tr>
            <w:tr w:rsidR="00A34004" w:rsidRPr="009C4E1D" w14:paraId="3823FDB5"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932D5" w14:textId="77777777" w:rsidR="00A34004" w:rsidRPr="009C4E1D" w:rsidRDefault="00A34004" w:rsidP="006E58E4">
                  <w:pPr>
                    <w:pStyle w:val="rowtabella0"/>
                    <w:rPr>
                      <w:color w:val="002060"/>
                    </w:rPr>
                  </w:pPr>
                  <w:r w:rsidRPr="009C4E1D">
                    <w:rPr>
                      <w:color w:val="002060"/>
                    </w:rPr>
                    <w:lastRenderedPageBreak/>
                    <w:t>JESINA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00326" w14:textId="77777777" w:rsidR="00A34004" w:rsidRPr="009C4E1D" w:rsidRDefault="00A34004" w:rsidP="006E58E4">
                  <w:pPr>
                    <w:pStyle w:val="rowtabella0"/>
                    <w:rPr>
                      <w:color w:val="002060"/>
                    </w:rPr>
                  </w:pPr>
                  <w:r w:rsidRPr="009C4E1D">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5A69D" w14:textId="77777777" w:rsidR="00A34004" w:rsidRPr="009C4E1D" w:rsidRDefault="00A34004" w:rsidP="006E58E4">
                  <w:pPr>
                    <w:pStyle w:val="rowtabella0"/>
                    <w:jc w:val="center"/>
                    <w:rPr>
                      <w:color w:val="002060"/>
                    </w:rPr>
                  </w:pPr>
                  <w:r w:rsidRPr="009C4E1D">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5BEC2" w14:textId="77777777" w:rsidR="00A34004" w:rsidRPr="009C4E1D" w:rsidRDefault="00A34004" w:rsidP="006E58E4">
                  <w:pPr>
                    <w:pStyle w:val="rowtabella0"/>
                    <w:jc w:val="center"/>
                    <w:rPr>
                      <w:color w:val="002060"/>
                    </w:rPr>
                  </w:pPr>
                  <w:r w:rsidRPr="009C4E1D">
                    <w:rPr>
                      <w:color w:val="002060"/>
                    </w:rPr>
                    <w:t> </w:t>
                  </w:r>
                </w:p>
              </w:tc>
            </w:tr>
          </w:tbl>
          <w:p w14:paraId="57C8CB70" w14:textId="77777777" w:rsidR="00A34004" w:rsidRPr="009C4E1D" w:rsidRDefault="00A34004" w:rsidP="006E58E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7E42DE00"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17ADA" w14:textId="77777777" w:rsidR="00A34004" w:rsidRPr="009C4E1D" w:rsidRDefault="00A34004" w:rsidP="006E58E4">
                  <w:pPr>
                    <w:pStyle w:val="headertabella0"/>
                    <w:rPr>
                      <w:color w:val="002060"/>
                    </w:rPr>
                  </w:pPr>
                  <w:r w:rsidRPr="009C4E1D">
                    <w:rPr>
                      <w:color w:val="002060"/>
                    </w:rPr>
                    <w:lastRenderedPageBreak/>
                    <w:t>GIRONE SC - 3 Giornata - A</w:t>
                  </w:r>
                </w:p>
              </w:tc>
            </w:tr>
            <w:tr w:rsidR="00A34004" w:rsidRPr="009C4E1D" w14:paraId="18BE0295"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4B99E9" w14:textId="77777777" w:rsidR="00A34004" w:rsidRPr="009C4E1D" w:rsidRDefault="00A34004" w:rsidP="006E58E4">
                  <w:pPr>
                    <w:pStyle w:val="rowtabella0"/>
                    <w:rPr>
                      <w:color w:val="002060"/>
                    </w:rPr>
                  </w:pPr>
                  <w:r w:rsidRPr="009C4E1D">
                    <w:rPr>
                      <w:color w:val="002060"/>
                    </w:rPr>
                    <w:t>CERRETO D ESI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C7FD8" w14:textId="77777777" w:rsidR="00A34004" w:rsidRPr="009C4E1D" w:rsidRDefault="00A34004" w:rsidP="006E58E4">
                  <w:pPr>
                    <w:pStyle w:val="rowtabella0"/>
                    <w:rPr>
                      <w:color w:val="002060"/>
                    </w:rPr>
                  </w:pPr>
                  <w:r w:rsidRPr="009C4E1D">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17981" w14:textId="77777777" w:rsidR="00A34004" w:rsidRPr="009C4E1D" w:rsidRDefault="00A34004" w:rsidP="006E58E4">
                  <w:pPr>
                    <w:pStyle w:val="rowtabella0"/>
                    <w:jc w:val="center"/>
                    <w:rPr>
                      <w:color w:val="002060"/>
                    </w:rPr>
                  </w:pPr>
                  <w:r w:rsidRPr="009C4E1D">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F2367" w14:textId="77777777" w:rsidR="00A34004" w:rsidRPr="009C4E1D" w:rsidRDefault="00A34004" w:rsidP="006E58E4">
                  <w:pPr>
                    <w:pStyle w:val="rowtabella0"/>
                    <w:jc w:val="center"/>
                    <w:rPr>
                      <w:color w:val="002060"/>
                    </w:rPr>
                  </w:pPr>
                  <w:r w:rsidRPr="009C4E1D">
                    <w:rPr>
                      <w:color w:val="002060"/>
                    </w:rPr>
                    <w:t> </w:t>
                  </w:r>
                </w:p>
              </w:tc>
            </w:tr>
            <w:tr w:rsidR="00A34004" w:rsidRPr="009C4E1D" w14:paraId="00B0C45C"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75D1A4" w14:textId="77777777" w:rsidR="00A34004" w:rsidRPr="009C4E1D" w:rsidRDefault="00A34004" w:rsidP="006E58E4">
                  <w:pPr>
                    <w:pStyle w:val="rowtabella0"/>
                    <w:rPr>
                      <w:color w:val="002060"/>
                    </w:rPr>
                  </w:pPr>
                  <w:r w:rsidRPr="009C4E1D">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84D4E" w14:textId="77777777" w:rsidR="00A34004" w:rsidRPr="009C4E1D" w:rsidRDefault="00A34004" w:rsidP="006E58E4">
                  <w:pPr>
                    <w:pStyle w:val="rowtabella0"/>
                    <w:rPr>
                      <w:color w:val="002060"/>
                    </w:rPr>
                  </w:pPr>
                  <w:r w:rsidRPr="009C4E1D">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A832C" w14:textId="77777777" w:rsidR="00A34004" w:rsidRPr="009C4E1D" w:rsidRDefault="00A34004" w:rsidP="006E58E4">
                  <w:pPr>
                    <w:pStyle w:val="rowtabella0"/>
                    <w:jc w:val="center"/>
                    <w:rPr>
                      <w:color w:val="002060"/>
                    </w:rPr>
                  </w:pPr>
                  <w:r w:rsidRPr="009C4E1D">
                    <w:rPr>
                      <w:color w:val="002060"/>
                    </w:rPr>
                    <w:t>1 - 12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72704" w14:textId="77777777" w:rsidR="00A34004" w:rsidRPr="009C4E1D" w:rsidRDefault="00A34004" w:rsidP="006E58E4">
                  <w:pPr>
                    <w:pStyle w:val="rowtabella0"/>
                    <w:jc w:val="center"/>
                    <w:rPr>
                      <w:color w:val="002060"/>
                    </w:rPr>
                  </w:pPr>
                  <w:r w:rsidRPr="009C4E1D">
                    <w:rPr>
                      <w:color w:val="002060"/>
                    </w:rPr>
                    <w:t> </w:t>
                  </w:r>
                </w:p>
              </w:tc>
            </w:tr>
          </w:tbl>
          <w:p w14:paraId="1869B34C" w14:textId="77777777" w:rsidR="00A34004" w:rsidRPr="009C4E1D" w:rsidRDefault="00A34004" w:rsidP="006E58E4">
            <w:pPr>
              <w:rPr>
                <w:color w:val="002060"/>
              </w:rPr>
            </w:pPr>
          </w:p>
        </w:tc>
      </w:tr>
    </w:tbl>
    <w:p w14:paraId="4AD18776" w14:textId="77777777" w:rsidR="00A34004" w:rsidRPr="009C4E1D" w:rsidRDefault="00A34004" w:rsidP="00A340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4004" w:rsidRPr="009C4E1D" w14:paraId="148599E8"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27DDAE76"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6A2BA" w14:textId="77777777" w:rsidR="00A34004" w:rsidRPr="009C4E1D" w:rsidRDefault="00A34004" w:rsidP="006E58E4">
                  <w:pPr>
                    <w:pStyle w:val="headertabella0"/>
                    <w:rPr>
                      <w:color w:val="002060"/>
                    </w:rPr>
                  </w:pPr>
                  <w:r w:rsidRPr="009C4E1D">
                    <w:rPr>
                      <w:color w:val="002060"/>
                    </w:rPr>
                    <w:t>GIRONE SD - 3 Giornata - A</w:t>
                  </w:r>
                </w:p>
              </w:tc>
            </w:tr>
            <w:tr w:rsidR="00A34004" w:rsidRPr="009C4E1D" w14:paraId="4CDDB638"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7AA620" w14:textId="77777777" w:rsidR="00A34004" w:rsidRPr="009C4E1D" w:rsidRDefault="00A34004" w:rsidP="006E58E4">
                  <w:pPr>
                    <w:pStyle w:val="rowtabella0"/>
                    <w:rPr>
                      <w:color w:val="002060"/>
                    </w:rPr>
                  </w:pPr>
                  <w:r w:rsidRPr="009C4E1D">
                    <w:rPr>
                      <w:color w:val="002060"/>
                    </w:rPr>
                    <w:t>(1) 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421D8" w14:textId="77777777" w:rsidR="00A34004" w:rsidRPr="009C4E1D" w:rsidRDefault="00A34004" w:rsidP="006E58E4">
                  <w:pPr>
                    <w:pStyle w:val="rowtabella0"/>
                    <w:rPr>
                      <w:color w:val="002060"/>
                    </w:rPr>
                  </w:pPr>
                  <w:r w:rsidRPr="009C4E1D">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33E00" w14:textId="77777777" w:rsidR="00A34004" w:rsidRPr="009C4E1D" w:rsidRDefault="00A34004" w:rsidP="006E58E4">
                  <w:pPr>
                    <w:pStyle w:val="rowtabella0"/>
                    <w:jc w:val="center"/>
                    <w:rPr>
                      <w:color w:val="002060"/>
                    </w:rPr>
                  </w:pPr>
                  <w:r w:rsidRPr="009C4E1D">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E5A5F" w14:textId="77777777" w:rsidR="00A34004" w:rsidRPr="009C4E1D" w:rsidRDefault="00A34004" w:rsidP="006E58E4">
                  <w:pPr>
                    <w:pStyle w:val="rowtabella0"/>
                    <w:jc w:val="center"/>
                    <w:rPr>
                      <w:color w:val="002060"/>
                    </w:rPr>
                  </w:pPr>
                  <w:r w:rsidRPr="009C4E1D">
                    <w:rPr>
                      <w:color w:val="002060"/>
                    </w:rPr>
                    <w:t> </w:t>
                  </w:r>
                </w:p>
              </w:tc>
            </w:tr>
            <w:tr w:rsidR="00A34004" w:rsidRPr="009C4E1D" w14:paraId="6A9A92BA"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A455A9" w14:textId="77777777" w:rsidR="00A34004" w:rsidRPr="009C4E1D" w:rsidRDefault="00A34004" w:rsidP="006E58E4">
                  <w:pPr>
                    <w:pStyle w:val="rowtabella0"/>
                    <w:rPr>
                      <w:color w:val="002060"/>
                    </w:rPr>
                  </w:pPr>
                  <w:r w:rsidRPr="009C4E1D">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733FF" w14:textId="77777777" w:rsidR="00A34004" w:rsidRPr="009C4E1D" w:rsidRDefault="00A34004" w:rsidP="006E58E4">
                  <w:pPr>
                    <w:pStyle w:val="rowtabella0"/>
                    <w:rPr>
                      <w:color w:val="002060"/>
                    </w:rPr>
                  </w:pPr>
                  <w:r w:rsidRPr="009C4E1D">
                    <w:rPr>
                      <w:color w:val="002060"/>
                    </w:rPr>
                    <w:t xml:space="preserve">- </w:t>
                  </w:r>
                  <w:proofErr w:type="gramStart"/>
                  <w:r w:rsidRPr="009C4E1D">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2A45D" w14:textId="77777777" w:rsidR="00A34004" w:rsidRPr="009C4E1D" w:rsidRDefault="00A34004" w:rsidP="006E58E4">
                  <w:pPr>
                    <w:pStyle w:val="rowtabella0"/>
                    <w:jc w:val="center"/>
                    <w:rPr>
                      <w:color w:val="002060"/>
                    </w:rPr>
                  </w:pPr>
                  <w:r w:rsidRPr="009C4E1D">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85ED4" w14:textId="77777777" w:rsidR="00A34004" w:rsidRPr="009C4E1D" w:rsidRDefault="00A34004" w:rsidP="006E58E4">
                  <w:pPr>
                    <w:pStyle w:val="rowtabella0"/>
                    <w:jc w:val="center"/>
                    <w:rPr>
                      <w:color w:val="002060"/>
                    </w:rPr>
                  </w:pPr>
                  <w:r w:rsidRPr="009C4E1D">
                    <w:rPr>
                      <w:color w:val="002060"/>
                    </w:rPr>
                    <w:t> </w:t>
                  </w:r>
                </w:p>
              </w:tc>
            </w:tr>
            <w:tr w:rsidR="00A34004" w:rsidRPr="009C4E1D" w14:paraId="45111E6F"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46FBCDC0" w14:textId="77777777" w:rsidR="00A34004" w:rsidRPr="009C4E1D" w:rsidRDefault="00A34004" w:rsidP="006E58E4">
                  <w:pPr>
                    <w:pStyle w:val="rowtabella0"/>
                    <w:rPr>
                      <w:color w:val="002060"/>
                    </w:rPr>
                  </w:pPr>
                  <w:r w:rsidRPr="009C4E1D">
                    <w:rPr>
                      <w:color w:val="002060"/>
                    </w:rPr>
                    <w:t>(1) - disputata il 01/03/2026</w:t>
                  </w:r>
                </w:p>
              </w:tc>
            </w:tr>
          </w:tbl>
          <w:p w14:paraId="3CC96071" w14:textId="77777777" w:rsidR="00A34004" w:rsidRPr="009C4E1D" w:rsidRDefault="00A34004" w:rsidP="006E58E4">
            <w:pPr>
              <w:rPr>
                <w:color w:val="002060"/>
              </w:rPr>
            </w:pPr>
          </w:p>
        </w:tc>
      </w:tr>
    </w:tbl>
    <w:p w14:paraId="646E1E5D" w14:textId="77777777" w:rsidR="00A34004" w:rsidRPr="009C4E1D" w:rsidRDefault="00A34004" w:rsidP="00A34004">
      <w:pPr>
        <w:pStyle w:val="breakline"/>
        <w:rPr>
          <w:rFonts w:eastAsiaTheme="minorEastAsia"/>
          <w:color w:val="002060"/>
        </w:rPr>
      </w:pPr>
    </w:p>
    <w:p w14:paraId="6F8FC1C1" w14:textId="77777777" w:rsidR="00A34004" w:rsidRPr="009C4E1D" w:rsidRDefault="00A34004" w:rsidP="00A34004">
      <w:pPr>
        <w:pStyle w:val="breakline"/>
        <w:rPr>
          <w:color w:val="002060"/>
        </w:rPr>
      </w:pPr>
    </w:p>
    <w:p w14:paraId="7908FF7F" w14:textId="77777777" w:rsidR="00A34004" w:rsidRPr="009C4E1D" w:rsidRDefault="00A34004" w:rsidP="00A34004">
      <w:pPr>
        <w:pStyle w:val="titoloprinc0"/>
        <w:rPr>
          <w:color w:val="002060"/>
        </w:rPr>
      </w:pPr>
      <w:r w:rsidRPr="009C4E1D">
        <w:rPr>
          <w:color w:val="002060"/>
        </w:rPr>
        <w:t>GIUDICE SPORTIVO</w:t>
      </w:r>
    </w:p>
    <w:p w14:paraId="693EAB0A" w14:textId="77777777" w:rsidR="00A34004" w:rsidRPr="009C4E1D" w:rsidRDefault="00A34004" w:rsidP="00A34004">
      <w:pPr>
        <w:pStyle w:val="diffida"/>
        <w:rPr>
          <w:color w:val="002060"/>
        </w:rPr>
      </w:pPr>
      <w:r w:rsidRPr="009C4E1D">
        <w:rPr>
          <w:color w:val="002060"/>
        </w:rPr>
        <w:t>Il Giudice Sportivo Avv. Agnese Lazzaretti, con l'assistenza del Segretario Angelo Castellana, nella seduta del 04/03/2026, ha adottato le decisioni che di seguito integralmente si riportano:</w:t>
      </w:r>
    </w:p>
    <w:p w14:paraId="24347ADF" w14:textId="77777777" w:rsidR="00A34004" w:rsidRPr="009C4E1D" w:rsidRDefault="00A34004" w:rsidP="00A34004">
      <w:pPr>
        <w:pStyle w:val="titolo10"/>
        <w:rPr>
          <w:color w:val="002060"/>
        </w:rPr>
      </w:pPr>
      <w:r w:rsidRPr="009C4E1D">
        <w:rPr>
          <w:color w:val="002060"/>
        </w:rPr>
        <w:t xml:space="preserve">GARE DEL 28/ 2/2026 </w:t>
      </w:r>
    </w:p>
    <w:p w14:paraId="0C5A877E" w14:textId="77777777" w:rsidR="00A34004" w:rsidRPr="009C4E1D" w:rsidRDefault="00A34004" w:rsidP="00A34004">
      <w:pPr>
        <w:pStyle w:val="titolo7a"/>
        <w:rPr>
          <w:color w:val="002060"/>
        </w:rPr>
      </w:pPr>
      <w:r w:rsidRPr="009C4E1D">
        <w:rPr>
          <w:color w:val="002060"/>
        </w:rPr>
        <w:t xml:space="preserve">PROVVEDIMENTI DISCIPLINARI </w:t>
      </w:r>
    </w:p>
    <w:p w14:paraId="080CB562"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6A972473" w14:textId="77777777" w:rsidR="00A34004" w:rsidRPr="009C4E1D" w:rsidRDefault="00A34004" w:rsidP="00A34004">
      <w:pPr>
        <w:pStyle w:val="titolo30"/>
        <w:rPr>
          <w:color w:val="002060"/>
        </w:rPr>
      </w:pPr>
      <w:r w:rsidRPr="009C4E1D">
        <w:rPr>
          <w:color w:val="002060"/>
        </w:rPr>
        <w:t xml:space="preserve">CALCIATORI ESPULSI </w:t>
      </w:r>
    </w:p>
    <w:p w14:paraId="435E444A" w14:textId="77777777" w:rsidR="00A34004" w:rsidRPr="009C4E1D" w:rsidRDefault="00A34004" w:rsidP="00A34004">
      <w:pPr>
        <w:pStyle w:val="titolo20"/>
        <w:rPr>
          <w:color w:val="002060"/>
        </w:rPr>
      </w:pPr>
      <w:r w:rsidRPr="009C4E1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1C6C6AA" w14:textId="77777777" w:rsidTr="006E58E4">
        <w:tc>
          <w:tcPr>
            <w:tcW w:w="2200" w:type="dxa"/>
            <w:tcMar>
              <w:top w:w="20" w:type="dxa"/>
              <w:left w:w="20" w:type="dxa"/>
              <w:bottom w:w="20" w:type="dxa"/>
              <w:right w:w="20" w:type="dxa"/>
            </w:tcMar>
            <w:vAlign w:val="center"/>
            <w:hideMark/>
          </w:tcPr>
          <w:p w14:paraId="126EB609" w14:textId="77777777" w:rsidR="00A34004" w:rsidRPr="009C4E1D" w:rsidRDefault="00A34004" w:rsidP="006E58E4">
            <w:pPr>
              <w:pStyle w:val="movimento"/>
              <w:rPr>
                <w:color w:val="002060"/>
              </w:rPr>
            </w:pPr>
            <w:r w:rsidRPr="009C4E1D">
              <w:rPr>
                <w:color w:val="002060"/>
              </w:rPr>
              <w:t>VIGNONI MATTIA</w:t>
            </w:r>
          </w:p>
        </w:tc>
        <w:tc>
          <w:tcPr>
            <w:tcW w:w="2200" w:type="dxa"/>
            <w:tcMar>
              <w:top w:w="20" w:type="dxa"/>
              <w:left w:w="20" w:type="dxa"/>
              <w:bottom w:w="20" w:type="dxa"/>
              <w:right w:w="20" w:type="dxa"/>
            </w:tcMar>
            <w:vAlign w:val="center"/>
            <w:hideMark/>
          </w:tcPr>
          <w:p w14:paraId="3C4A2101" w14:textId="77777777" w:rsidR="00A34004" w:rsidRPr="009C4E1D" w:rsidRDefault="00A34004" w:rsidP="006E58E4">
            <w:pPr>
              <w:pStyle w:val="movimento2"/>
              <w:rPr>
                <w:color w:val="002060"/>
              </w:rPr>
            </w:pPr>
            <w:r w:rsidRPr="009C4E1D">
              <w:rPr>
                <w:color w:val="002060"/>
              </w:rPr>
              <w:t xml:space="preserve">(POLVERIGI C/5) </w:t>
            </w:r>
          </w:p>
        </w:tc>
        <w:tc>
          <w:tcPr>
            <w:tcW w:w="800" w:type="dxa"/>
            <w:tcMar>
              <w:top w:w="20" w:type="dxa"/>
              <w:left w:w="20" w:type="dxa"/>
              <w:bottom w:w="20" w:type="dxa"/>
              <w:right w:w="20" w:type="dxa"/>
            </w:tcMar>
            <w:vAlign w:val="center"/>
            <w:hideMark/>
          </w:tcPr>
          <w:p w14:paraId="02E103E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D5E5A0E"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7B18EF8" w14:textId="77777777" w:rsidR="00A34004" w:rsidRPr="009C4E1D" w:rsidRDefault="00A34004" w:rsidP="006E58E4">
            <w:pPr>
              <w:pStyle w:val="movimento2"/>
              <w:rPr>
                <w:color w:val="002060"/>
              </w:rPr>
            </w:pPr>
            <w:r w:rsidRPr="009C4E1D">
              <w:rPr>
                <w:color w:val="002060"/>
              </w:rPr>
              <w:t> </w:t>
            </w:r>
          </w:p>
        </w:tc>
      </w:tr>
    </w:tbl>
    <w:p w14:paraId="71C04A49" w14:textId="77777777" w:rsidR="00A34004" w:rsidRPr="009C4E1D" w:rsidRDefault="00A34004" w:rsidP="00A34004">
      <w:pPr>
        <w:pStyle w:val="titolo30"/>
        <w:rPr>
          <w:rFonts w:eastAsiaTheme="minorEastAsia"/>
          <w:color w:val="002060"/>
        </w:rPr>
      </w:pPr>
      <w:r w:rsidRPr="009C4E1D">
        <w:rPr>
          <w:color w:val="002060"/>
        </w:rPr>
        <w:t xml:space="preserve">CALCIATORI NON ESPULSI </w:t>
      </w:r>
    </w:p>
    <w:p w14:paraId="78EECD53" w14:textId="77777777" w:rsidR="00A34004" w:rsidRPr="009C4E1D" w:rsidRDefault="00A34004" w:rsidP="00A34004">
      <w:pPr>
        <w:pStyle w:val="titolo20"/>
        <w:rPr>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F3CB590" w14:textId="77777777" w:rsidTr="006E58E4">
        <w:tc>
          <w:tcPr>
            <w:tcW w:w="2200" w:type="dxa"/>
            <w:tcMar>
              <w:top w:w="20" w:type="dxa"/>
              <w:left w:w="20" w:type="dxa"/>
              <w:bottom w:w="20" w:type="dxa"/>
              <w:right w:w="20" w:type="dxa"/>
            </w:tcMar>
            <w:vAlign w:val="center"/>
            <w:hideMark/>
          </w:tcPr>
          <w:p w14:paraId="7C47DE43" w14:textId="77777777" w:rsidR="00A34004" w:rsidRPr="009C4E1D" w:rsidRDefault="00A34004" w:rsidP="006E58E4">
            <w:pPr>
              <w:pStyle w:val="movimento"/>
              <w:rPr>
                <w:color w:val="002060"/>
              </w:rPr>
            </w:pPr>
            <w:r w:rsidRPr="009C4E1D">
              <w:rPr>
                <w:color w:val="002060"/>
              </w:rPr>
              <w:t>CARDELIA LUIGI</w:t>
            </w:r>
          </w:p>
        </w:tc>
        <w:tc>
          <w:tcPr>
            <w:tcW w:w="2200" w:type="dxa"/>
            <w:tcMar>
              <w:top w:w="20" w:type="dxa"/>
              <w:left w:w="20" w:type="dxa"/>
              <w:bottom w:w="20" w:type="dxa"/>
              <w:right w:w="20" w:type="dxa"/>
            </w:tcMar>
            <w:vAlign w:val="center"/>
            <w:hideMark/>
          </w:tcPr>
          <w:p w14:paraId="6C26ACF1" w14:textId="77777777" w:rsidR="00A34004" w:rsidRPr="009C4E1D" w:rsidRDefault="00A34004" w:rsidP="006E58E4">
            <w:pPr>
              <w:pStyle w:val="movimento2"/>
              <w:rPr>
                <w:color w:val="002060"/>
              </w:rPr>
            </w:pPr>
            <w:r w:rsidRPr="009C4E1D">
              <w:rPr>
                <w:color w:val="002060"/>
              </w:rPr>
              <w:t xml:space="preserve">(AUDAX 1970 </w:t>
            </w:r>
            <w:proofErr w:type="gramStart"/>
            <w:r w:rsidRPr="009C4E1D">
              <w:rPr>
                <w:color w:val="002060"/>
              </w:rPr>
              <w:t>S.ANGELO</w:t>
            </w:r>
            <w:proofErr w:type="gramEnd"/>
            <w:r w:rsidRPr="009C4E1D">
              <w:rPr>
                <w:color w:val="002060"/>
              </w:rPr>
              <w:t xml:space="preserve">) </w:t>
            </w:r>
          </w:p>
        </w:tc>
        <w:tc>
          <w:tcPr>
            <w:tcW w:w="800" w:type="dxa"/>
            <w:tcMar>
              <w:top w:w="20" w:type="dxa"/>
              <w:left w:w="20" w:type="dxa"/>
              <w:bottom w:w="20" w:type="dxa"/>
              <w:right w:w="20" w:type="dxa"/>
            </w:tcMar>
            <w:vAlign w:val="center"/>
            <w:hideMark/>
          </w:tcPr>
          <w:p w14:paraId="22C59C7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20FCE35" w14:textId="77777777" w:rsidR="00A34004" w:rsidRPr="009C4E1D" w:rsidRDefault="00A34004" w:rsidP="006E58E4">
            <w:pPr>
              <w:pStyle w:val="movimento"/>
              <w:rPr>
                <w:color w:val="002060"/>
              </w:rPr>
            </w:pPr>
            <w:r w:rsidRPr="009C4E1D">
              <w:rPr>
                <w:color w:val="002060"/>
              </w:rPr>
              <w:t>FRAPPIETRO PAOLO</w:t>
            </w:r>
          </w:p>
        </w:tc>
        <w:tc>
          <w:tcPr>
            <w:tcW w:w="2200" w:type="dxa"/>
            <w:tcMar>
              <w:top w:w="20" w:type="dxa"/>
              <w:left w:w="20" w:type="dxa"/>
              <w:bottom w:w="20" w:type="dxa"/>
              <w:right w:w="20" w:type="dxa"/>
            </w:tcMar>
            <w:vAlign w:val="center"/>
            <w:hideMark/>
          </w:tcPr>
          <w:p w14:paraId="03668659" w14:textId="77777777" w:rsidR="00A34004" w:rsidRPr="009C4E1D" w:rsidRDefault="00A34004" w:rsidP="006E58E4">
            <w:pPr>
              <w:pStyle w:val="movimento2"/>
              <w:rPr>
                <w:color w:val="002060"/>
              </w:rPr>
            </w:pPr>
            <w:r w:rsidRPr="009C4E1D">
              <w:rPr>
                <w:color w:val="002060"/>
              </w:rPr>
              <w:t xml:space="preserve">(CANTINE RIUNITE CSI) </w:t>
            </w:r>
          </w:p>
        </w:tc>
      </w:tr>
      <w:tr w:rsidR="00A34004" w:rsidRPr="009C4E1D" w14:paraId="0435A6D5" w14:textId="77777777" w:rsidTr="006E58E4">
        <w:tc>
          <w:tcPr>
            <w:tcW w:w="2200" w:type="dxa"/>
            <w:tcMar>
              <w:top w:w="20" w:type="dxa"/>
              <w:left w:w="20" w:type="dxa"/>
              <w:bottom w:w="20" w:type="dxa"/>
              <w:right w:w="20" w:type="dxa"/>
            </w:tcMar>
            <w:vAlign w:val="center"/>
            <w:hideMark/>
          </w:tcPr>
          <w:p w14:paraId="270E15C1" w14:textId="77777777" w:rsidR="00A34004" w:rsidRPr="009C4E1D" w:rsidRDefault="00A34004" w:rsidP="006E58E4">
            <w:pPr>
              <w:pStyle w:val="movimento"/>
              <w:rPr>
                <w:color w:val="002060"/>
              </w:rPr>
            </w:pPr>
            <w:r w:rsidRPr="009C4E1D">
              <w:rPr>
                <w:color w:val="002060"/>
              </w:rPr>
              <w:t>CALVISI DANIELE</w:t>
            </w:r>
          </w:p>
        </w:tc>
        <w:tc>
          <w:tcPr>
            <w:tcW w:w="2200" w:type="dxa"/>
            <w:tcMar>
              <w:top w:w="20" w:type="dxa"/>
              <w:left w:w="20" w:type="dxa"/>
              <w:bottom w:w="20" w:type="dxa"/>
              <w:right w:w="20" w:type="dxa"/>
            </w:tcMar>
            <w:vAlign w:val="center"/>
            <w:hideMark/>
          </w:tcPr>
          <w:p w14:paraId="626548AE" w14:textId="77777777" w:rsidR="00A34004" w:rsidRPr="009C4E1D" w:rsidRDefault="00A34004" w:rsidP="006E58E4">
            <w:pPr>
              <w:pStyle w:val="movimento2"/>
              <w:rPr>
                <w:color w:val="002060"/>
              </w:rPr>
            </w:pPr>
            <w:r w:rsidRPr="009C4E1D">
              <w:rPr>
                <w:color w:val="002060"/>
              </w:rPr>
              <w:t xml:space="preserve">(JESINA S.R.L.) </w:t>
            </w:r>
          </w:p>
        </w:tc>
        <w:tc>
          <w:tcPr>
            <w:tcW w:w="800" w:type="dxa"/>
            <w:tcMar>
              <w:top w:w="20" w:type="dxa"/>
              <w:left w:w="20" w:type="dxa"/>
              <w:bottom w:w="20" w:type="dxa"/>
              <w:right w:w="20" w:type="dxa"/>
            </w:tcMar>
            <w:vAlign w:val="center"/>
            <w:hideMark/>
          </w:tcPr>
          <w:p w14:paraId="62A2248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1616AA1" w14:textId="77777777" w:rsidR="00A34004" w:rsidRPr="009C4E1D" w:rsidRDefault="00A34004" w:rsidP="006E58E4">
            <w:pPr>
              <w:pStyle w:val="movimento"/>
              <w:rPr>
                <w:color w:val="002060"/>
              </w:rPr>
            </w:pPr>
            <w:r w:rsidRPr="009C4E1D">
              <w:rPr>
                <w:color w:val="002060"/>
              </w:rPr>
              <w:t>BASSINI GIACOMO</w:t>
            </w:r>
          </w:p>
        </w:tc>
        <w:tc>
          <w:tcPr>
            <w:tcW w:w="2200" w:type="dxa"/>
            <w:tcMar>
              <w:top w:w="20" w:type="dxa"/>
              <w:left w:w="20" w:type="dxa"/>
              <w:bottom w:w="20" w:type="dxa"/>
              <w:right w:w="20" w:type="dxa"/>
            </w:tcMar>
            <w:vAlign w:val="center"/>
            <w:hideMark/>
          </w:tcPr>
          <w:p w14:paraId="11444C74" w14:textId="77777777" w:rsidR="00A34004" w:rsidRPr="009C4E1D" w:rsidRDefault="00A34004" w:rsidP="006E58E4">
            <w:pPr>
              <w:pStyle w:val="movimento2"/>
              <w:rPr>
                <w:color w:val="002060"/>
              </w:rPr>
            </w:pPr>
            <w:r w:rsidRPr="009C4E1D">
              <w:rPr>
                <w:color w:val="002060"/>
              </w:rPr>
              <w:t xml:space="preserve">(U.S. FORTUNA FANO) </w:t>
            </w:r>
          </w:p>
        </w:tc>
      </w:tr>
    </w:tbl>
    <w:p w14:paraId="194DEA33" w14:textId="77777777" w:rsidR="00A34004" w:rsidRPr="009C4E1D" w:rsidRDefault="00A34004" w:rsidP="00A34004">
      <w:pPr>
        <w:pStyle w:val="titolo20"/>
        <w:rPr>
          <w:rFonts w:eastAsiaTheme="minorEastAsia"/>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030FFB4" w14:textId="77777777" w:rsidTr="006E58E4">
        <w:tc>
          <w:tcPr>
            <w:tcW w:w="2200" w:type="dxa"/>
            <w:tcMar>
              <w:top w:w="20" w:type="dxa"/>
              <w:left w:w="20" w:type="dxa"/>
              <w:bottom w:w="20" w:type="dxa"/>
              <w:right w:w="20" w:type="dxa"/>
            </w:tcMar>
            <w:vAlign w:val="center"/>
            <w:hideMark/>
          </w:tcPr>
          <w:p w14:paraId="5D1E53D2" w14:textId="77777777" w:rsidR="00A34004" w:rsidRPr="009C4E1D" w:rsidRDefault="00A34004" w:rsidP="006E58E4">
            <w:pPr>
              <w:pStyle w:val="movimento"/>
              <w:rPr>
                <w:color w:val="002060"/>
              </w:rPr>
            </w:pPr>
            <w:r w:rsidRPr="009C4E1D">
              <w:rPr>
                <w:color w:val="002060"/>
              </w:rPr>
              <w:t>SERAFINI ANDREA</w:t>
            </w:r>
          </w:p>
        </w:tc>
        <w:tc>
          <w:tcPr>
            <w:tcW w:w="2200" w:type="dxa"/>
            <w:tcMar>
              <w:top w:w="20" w:type="dxa"/>
              <w:left w:w="20" w:type="dxa"/>
              <w:bottom w:w="20" w:type="dxa"/>
              <w:right w:w="20" w:type="dxa"/>
            </w:tcMar>
            <w:vAlign w:val="center"/>
            <w:hideMark/>
          </w:tcPr>
          <w:p w14:paraId="6F8284B4" w14:textId="77777777" w:rsidR="00A34004" w:rsidRPr="009C4E1D" w:rsidRDefault="00A34004" w:rsidP="006E58E4">
            <w:pPr>
              <w:pStyle w:val="movimento2"/>
              <w:rPr>
                <w:color w:val="002060"/>
              </w:rPr>
            </w:pPr>
            <w:r w:rsidRPr="009C4E1D">
              <w:rPr>
                <w:color w:val="002060"/>
              </w:rPr>
              <w:t xml:space="preserve">(ITALSERVICE C5) </w:t>
            </w:r>
          </w:p>
        </w:tc>
        <w:tc>
          <w:tcPr>
            <w:tcW w:w="800" w:type="dxa"/>
            <w:tcMar>
              <w:top w:w="20" w:type="dxa"/>
              <w:left w:w="20" w:type="dxa"/>
              <w:bottom w:w="20" w:type="dxa"/>
              <w:right w:w="20" w:type="dxa"/>
            </w:tcMar>
            <w:vAlign w:val="center"/>
            <w:hideMark/>
          </w:tcPr>
          <w:p w14:paraId="7D29D4A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8CF7D1B" w14:textId="77777777" w:rsidR="00A34004" w:rsidRPr="009C4E1D" w:rsidRDefault="00A34004" w:rsidP="006E58E4">
            <w:pPr>
              <w:pStyle w:val="movimento"/>
              <w:rPr>
                <w:color w:val="002060"/>
              </w:rPr>
            </w:pPr>
            <w:r w:rsidRPr="009C4E1D">
              <w:rPr>
                <w:color w:val="002060"/>
              </w:rPr>
              <w:t>PIERPAOLI ASCANIO</w:t>
            </w:r>
          </w:p>
        </w:tc>
        <w:tc>
          <w:tcPr>
            <w:tcW w:w="2200" w:type="dxa"/>
            <w:tcMar>
              <w:top w:w="20" w:type="dxa"/>
              <w:left w:w="20" w:type="dxa"/>
              <w:bottom w:w="20" w:type="dxa"/>
              <w:right w:w="20" w:type="dxa"/>
            </w:tcMar>
            <w:vAlign w:val="center"/>
            <w:hideMark/>
          </w:tcPr>
          <w:p w14:paraId="5AFF5371" w14:textId="77777777" w:rsidR="00A34004" w:rsidRPr="009C4E1D" w:rsidRDefault="00A34004" w:rsidP="006E58E4">
            <w:pPr>
              <w:pStyle w:val="movimento2"/>
              <w:rPr>
                <w:color w:val="002060"/>
              </w:rPr>
            </w:pPr>
            <w:r w:rsidRPr="009C4E1D">
              <w:rPr>
                <w:color w:val="002060"/>
              </w:rPr>
              <w:t xml:space="preserve">(POLVERIGI C/5) </w:t>
            </w:r>
          </w:p>
        </w:tc>
      </w:tr>
    </w:tbl>
    <w:p w14:paraId="42CE5436"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43BBB71" w14:textId="77777777" w:rsidTr="006E58E4">
        <w:tc>
          <w:tcPr>
            <w:tcW w:w="2200" w:type="dxa"/>
            <w:tcMar>
              <w:top w:w="20" w:type="dxa"/>
              <w:left w:w="20" w:type="dxa"/>
              <w:bottom w:w="20" w:type="dxa"/>
              <w:right w:w="20" w:type="dxa"/>
            </w:tcMar>
            <w:vAlign w:val="center"/>
            <w:hideMark/>
          </w:tcPr>
          <w:p w14:paraId="008181D3" w14:textId="77777777" w:rsidR="00A34004" w:rsidRPr="009C4E1D" w:rsidRDefault="00A34004" w:rsidP="006E58E4">
            <w:pPr>
              <w:pStyle w:val="movimento"/>
              <w:rPr>
                <w:color w:val="002060"/>
              </w:rPr>
            </w:pPr>
            <w:r w:rsidRPr="009C4E1D">
              <w:rPr>
                <w:color w:val="002060"/>
              </w:rPr>
              <w:t>POLZONETTI MATTIA</w:t>
            </w:r>
          </w:p>
        </w:tc>
        <w:tc>
          <w:tcPr>
            <w:tcW w:w="2200" w:type="dxa"/>
            <w:tcMar>
              <w:top w:w="20" w:type="dxa"/>
              <w:left w:w="20" w:type="dxa"/>
              <w:bottom w:w="20" w:type="dxa"/>
              <w:right w:w="20" w:type="dxa"/>
            </w:tcMar>
            <w:vAlign w:val="center"/>
            <w:hideMark/>
          </w:tcPr>
          <w:p w14:paraId="035E25D7" w14:textId="77777777" w:rsidR="00A34004" w:rsidRPr="009C4E1D" w:rsidRDefault="00A34004" w:rsidP="006E58E4">
            <w:pPr>
              <w:pStyle w:val="movimento2"/>
              <w:rPr>
                <w:color w:val="002060"/>
              </w:rPr>
            </w:pPr>
            <w:r w:rsidRPr="009C4E1D">
              <w:rPr>
                <w:color w:val="002060"/>
              </w:rPr>
              <w:t xml:space="preserve">(JESINA S.R.L.) </w:t>
            </w:r>
          </w:p>
        </w:tc>
        <w:tc>
          <w:tcPr>
            <w:tcW w:w="800" w:type="dxa"/>
            <w:tcMar>
              <w:top w:w="20" w:type="dxa"/>
              <w:left w:w="20" w:type="dxa"/>
              <w:bottom w:w="20" w:type="dxa"/>
              <w:right w:w="20" w:type="dxa"/>
            </w:tcMar>
            <w:vAlign w:val="center"/>
            <w:hideMark/>
          </w:tcPr>
          <w:p w14:paraId="4DDE66B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816ABD6"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8CB2448" w14:textId="77777777" w:rsidR="00A34004" w:rsidRPr="009C4E1D" w:rsidRDefault="00A34004" w:rsidP="006E58E4">
            <w:pPr>
              <w:pStyle w:val="movimento2"/>
              <w:rPr>
                <w:color w:val="002060"/>
              </w:rPr>
            </w:pPr>
            <w:r w:rsidRPr="009C4E1D">
              <w:rPr>
                <w:color w:val="002060"/>
              </w:rPr>
              <w:t> </w:t>
            </w:r>
          </w:p>
        </w:tc>
      </w:tr>
    </w:tbl>
    <w:p w14:paraId="7292BD5B"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900DC97" w14:textId="77777777" w:rsidTr="006E58E4">
        <w:tc>
          <w:tcPr>
            <w:tcW w:w="2200" w:type="dxa"/>
            <w:tcMar>
              <w:top w:w="20" w:type="dxa"/>
              <w:left w:w="20" w:type="dxa"/>
              <w:bottom w:w="20" w:type="dxa"/>
              <w:right w:w="20" w:type="dxa"/>
            </w:tcMar>
            <w:vAlign w:val="center"/>
            <w:hideMark/>
          </w:tcPr>
          <w:p w14:paraId="02774E10" w14:textId="77777777" w:rsidR="00A34004" w:rsidRPr="009C4E1D" w:rsidRDefault="00A34004" w:rsidP="006E58E4">
            <w:pPr>
              <w:pStyle w:val="movimento"/>
              <w:rPr>
                <w:color w:val="002060"/>
              </w:rPr>
            </w:pPr>
            <w:r w:rsidRPr="009C4E1D">
              <w:rPr>
                <w:color w:val="002060"/>
              </w:rPr>
              <w:t>DI CARA MATTIA</w:t>
            </w:r>
          </w:p>
        </w:tc>
        <w:tc>
          <w:tcPr>
            <w:tcW w:w="2200" w:type="dxa"/>
            <w:tcMar>
              <w:top w:w="20" w:type="dxa"/>
              <w:left w:w="20" w:type="dxa"/>
              <w:bottom w:w="20" w:type="dxa"/>
              <w:right w:w="20" w:type="dxa"/>
            </w:tcMar>
            <w:vAlign w:val="center"/>
            <w:hideMark/>
          </w:tcPr>
          <w:p w14:paraId="35FA74FC" w14:textId="77777777" w:rsidR="00A34004" w:rsidRPr="009C4E1D" w:rsidRDefault="00A34004" w:rsidP="006E58E4">
            <w:pPr>
              <w:pStyle w:val="movimento2"/>
              <w:rPr>
                <w:color w:val="002060"/>
              </w:rPr>
            </w:pPr>
            <w:r w:rsidRPr="009C4E1D">
              <w:rPr>
                <w:color w:val="002060"/>
              </w:rPr>
              <w:t xml:space="preserve">(BULDOG T.N.T. LUCREZIA) </w:t>
            </w:r>
          </w:p>
        </w:tc>
        <w:tc>
          <w:tcPr>
            <w:tcW w:w="800" w:type="dxa"/>
            <w:tcMar>
              <w:top w:w="20" w:type="dxa"/>
              <w:left w:w="20" w:type="dxa"/>
              <w:bottom w:w="20" w:type="dxa"/>
              <w:right w:w="20" w:type="dxa"/>
            </w:tcMar>
            <w:vAlign w:val="center"/>
            <w:hideMark/>
          </w:tcPr>
          <w:p w14:paraId="6466B1BA"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2BD16AB" w14:textId="77777777" w:rsidR="00A34004" w:rsidRPr="009C4E1D" w:rsidRDefault="00A34004" w:rsidP="006E58E4">
            <w:pPr>
              <w:pStyle w:val="movimento"/>
              <w:rPr>
                <w:color w:val="002060"/>
              </w:rPr>
            </w:pPr>
            <w:r w:rsidRPr="009C4E1D">
              <w:rPr>
                <w:color w:val="002060"/>
              </w:rPr>
              <w:t>MECOZZI EDOARDO</w:t>
            </w:r>
          </w:p>
        </w:tc>
        <w:tc>
          <w:tcPr>
            <w:tcW w:w="2200" w:type="dxa"/>
            <w:tcMar>
              <w:top w:w="20" w:type="dxa"/>
              <w:left w:w="20" w:type="dxa"/>
              <w:bottom w:w="20" w:type="dxa"/>
              <w:right w:w="20" w:type="dxa"/>
            </w:tcMar>
            <w:vAlign w:val="center"/>
            <w:hideMark/>
          </w:tcPr>
          <w:p w14:paraId="3B1B7FC1" w14:textId="77777777" w:rsidR="00A34004" w:rsidRPr="009C4E1D" w:rsidRDefault="00A34004" w:rsidP="006E58E4">
            <w:pPr>
              <w:pStyle w:val="movimento2"/>
              <w:rPr>
                <w:color w:val="002060"/>
              </w:rPr>
            </w:pPr>
            <w:r w:rsidRPr="009C4E1D">
              <w:rPr>
                <w:color w:val="002060"/>
              </w:rPr>
              <w:t xml:space="preserve">(C.U.S. ANCONA) </w:t>
            </w:r>
          </w:p>
        </w:tc>
      </w:tr>
      <w:tr w:rsidR="00A34004" w:rsidRPr="009C4E1D" w14:paraId="0C942E97" w14:textId="77777777" w:rsidTr="006E58E4">
        <w:tc>
          <w:tcPr>
            <w:tcW w:w="2200" w:type="dxa"/>
            <w:tcMar>
              <w:top w:w="20" w:type="dxa"/>
              <w:left w:w="20" w:type="dxa"/>
              <w:bottom w:w="20" w:type="dxa"/>
              <w:right w:w="20" w:type="dxa"/>
            </w:tcMar>
            <w:vAlign w:val="center"/>
            <w:hideMark/>
          </w:tcPr>
          <w:p w14:paraId="211B5FA7" w14:textId="77777777" w:rsidR="00A34004" w:rsidRPr="009C4E1D" w:rsidRDefault="00A34004" w:rsidP="006E58E4">
            <w:pPr>
              <w:pStyle w:val="movimento"/>
              <w:rPr>
                <w:color w:val="002060"/>
              </w:rPr>
            </w:pPr>
            <w:r w:rsidRPr="009C4E1D">
              <w:rPr>
                <w:color w:val="002060"/>
              </w:rPr>
              <w:t>FIORINI CAMPI GABRIELE</w:t>
            </w:r>
          </w:p>
        </w:tc>
        <w:tc>
          <w:tcPr>
            <w:tcW w:w="2200" w:type="dxa"/>
            <w:tcMar>
              <w:top w:w="20" w:type="dxa"/>
              <w:left w:w="20" w:type="dxa"/>
              <w:bottom w:w="20" w:type="dxa"/>
              <w:right w:w="20" w:type="dxa"/>
            </w:tcMar>
            <w:vAlign w:val="center"/>
            <w:hideMark/>
          </w:tcPr>
          <w:p w14:paraId="3231587E" w14:textId="77777777" w:rsidR="00A34004" w:rsidRPr="009C4E1D" w:rsidRDefault="00A34004" w:rsidP="006E58E4">
            <w:pPr>
              <w:pStyle w:val="movimento2"/>
              <w:rPr>
                <w:color w:val="002060"/>
              </w:rPr>
            </w:pPr>
            <w:r w:rsidRPr="009C4E1D">
              <w:rPr>
                <w:color w:val="002060"/>
              </w:rPr>
              <w:t xml:space="preserve">(C.U.S. ANCONA </w:t>
            </w:r>
            <w:proofErr w:type="spellStart"/>
            <w:proofErr w:type="gramStart"/>
            <w:r w:rsidRPr="009C4E1D">
              <w:rPr>
                <w:color w:val="002060"/>
              </w:rPr>
              <w:t>sq.B</w:t>
            </w:r>
            <w:proofErr w:type="spellEnd"/>
            <w:proofErr w:type="gramEnd"/>
            <w:r w:rsidRPr="009C4E1D">
              <w:rPr>
                <w:color w:val="002060"/>
              </w:rPr>
              <w:t xml:space="preserve">) </w:t>
            </w:r>
          </w:p>
        </w:tc>
        <w:tc>
          <w:tcPr>
            <w:tcW w:w="800" w:type="dxa"/>
            <w:tcMar>
              <w:top w:w="20" w:type="dxa"/>
              <w:left w:w="20" w:type="dxa"/>
              <w:bottom w:w="20" w:type="dxa"/>
              <w:right w:w="20" w:type="dxa"/>
            </w:tcMar>
            <w:vAlign w:val="center"/>
            <w:hideMark/>
          </w:tcPr>
          <w:p w14:paraId="2A1CB6E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AA1DA05" w14:textId="77777777" w:rsidR="00A34004" w:rsidRPr="009C4E1D" w:rsidRDefault="00A34004" w:rsidP="006E58E4">
            <w:pPr>
              <w:pStyle w:val="movimento"/>
              <w:rPr>
                <w:color w:val="002060"/>
              </w:rPr>
            </w:pPr>
            <w:r w:rsidRPr="009C4E1D">
              <w:rPr>
                <w:color w:val="002060"/>
              </w:rPr>
              <w:t>GJYLA MARKO</w:t>
            </w:r>
          </w:p>
        </w:tc>
        <w:tc>
          <w:tcPr>
            <w:tcW w:w="2200" w:type="dxa"/>
            <w:tcMar>
              <w:top w:w="20" w:type="dxa"/>
              <w:left w:w="20" w:type="dxa"/>
              <w:bottom w:w="20" w:type="dxa"/>
              <w:right w:w="20" w:type="dxa"/>
            </w:tcMar>
            <w:vAlign w:val="center"/>
            <w:hideMark/>
          </w:tcPr>
          <w:p w14:paraId="1E35AF56" w14:textId="77777777" w:rsidR="00A34004" w:rsidRPr="009C4E1D" w:rsidRDefault="00A34004" w:rsidP="006E58E4">
            <w:pPr>
              <w:pStyle w:val="movimento2"/>
              <w:rPr>
                <w:color w:val="002060"/>
              </w:rPr>
            </w:pPr>
            <w:r w:rsidRPr="009C4E1D">
              <w:rPr>
                <w:color w:val="002060"/>
              </w:rPr>
              <w:t xml:space="preserve">(C.U.S. ANCONA </w:t>
            </w:r>
            <w:proofErr w:type="spellStart"/>
            <w:proofErr w:type="gramStart"/>
            <w:r w:rsidRPr="009C4E1D">
              <w:rPr>
                <w:color w:val="002060"/>
              </w:rPr>
              <w:t>sq.B</w:t>
            </w:r>
            <w:proofErr w:type="spellEnd"/>
            <w:proofErr w:type="gramEnd"/>
            <w:r w:rsidRPr="009C4E1D">
              <w:rPr>
                <w:color w:val="002060"/>
              </w:rPr>
              <w:t xml:space="preserve">) </w:t>
            </w:r>
          </w:p>
        </w:tc>
      </w:tr>
      <w:tr w:rsidR="00A34004" w:rsidRPr="009C4E1D" w14:paraId="550D6541" w14:textId="77777777" w:rsidTr="006E58E4">
        <w:tc>
          <w:tcPr>
            <w:tcW w:w="2200" w:type="dxa"/>
            <w:tcMar>
              <w:top w:w="20" w:type="dxa"/>
              <w:left w:w="20" w:type="dxa"/>
              <w:bottom w:w="20" w:type="dxa"/>
              <w:right w:w="20" w:type="dxa"/>
            </w:tcMar>
            <w:vAlign w:val="center"/>
            <w:hideMark/>
          </w:tcPr>
          <w:p w14:paraId="2BCC211C" w14:textId="77777777" w:rsidR="00A34004" w:rsidRPr="009C4E1D" w:rsidRDefault="00A34004" w:rsidP="006E58E4">
            <w:pPr>
              <w:pStyle w:val="movimento"/>
              <w:rPr>
                <w:color w:val="002060"/>
              </w:rPr>
            </w:pPr>
            <w:r w:rsidRPr="009C4E1D">
              <w:rPr>
                <w:color w:val="002060"/>
              </w:rPr>
              <w:t>BRUNI STEFANO</w:t>
            </w:r>
          </w:p>
        </w:tc>
        <w:tc>
          <w:tcPr>
            <w:tcW w:w="2200" w:type="dxa"/>
            <w:tcMar>
              <w:top w:w="20" w:type="dxa"/>
              <w:left w:w="20" w:type="dxa"/>
              <w:bottom w:w="20" w:type="dxa"/>
              <w:right w:w="20" w:type="dxa"/>
            </w:tcMar>
            <w:vAlign w:val="center"/>
            <w:hideMark/>
          </w:tcPr>
          <w:p w14:paraId="511F093C" w14:textId="77777777" w:rsidR="00A34004" w:rsidRPr="009C4E1D" w:rsidRDefault="00A34004" w:rsidP="006E58E4">
            <w:pPr>
              <w:pStyle w:val="movimento2"/>
              <w:rPr>
                <w:color w:val="002060"/>
              </w:rPr>
            </w:pPr>
            <w:r w:rsidRPr="009C4E1D">
              <w:rPr>
                <w:color w:val="002060"/>
              </w:rPr>
              <w:t xml:space="preserve">(CALCIO A 5 CORINALDO) </w:t>
            </w:r>
          </w:p>
        </w:tc>
        <w:tc>
          <w:tcPr>
            <w:tcW w:w="800" w:type="dxa"/>
            <w:tcMar>
              <w:top w:w="20" w:type="dxa"/>
              <w:left w:w="20" w:type="dxa"/>
              <w:bottom w:w="20" w:type="dxa"/>
              <w:right w:w="20" w:type="dxa"/>
            </w:tcMar>
            <w:vAlign w:val="center"/>
            <w:hideMark/>
          </w:tcPr>
          <w:p w14:paraId="2EB2296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3EA14E8" w14:textId="77777777" w:rsidR="00A34004" w:rsidRPr="009C4E1D" w:rsidRDefault="00A34004" w:rsidP="006E58E4">
            <w:pPr>
              <w:pStyle w:val="movimento"/>
              <w:rPr>
                <w:color w:val="002060"/>
              </w:rPr>
            </w:pPr>
            <w:r w:rsidRPr="009C4E1D">
              <w:rPr>
                <w:color w:val="002060"/>
              </w:rPr>
              <w:t>COPPARI FRANCESCO</w:t>
            </w:r>
          </w:p>
        </w:tc>
        <w:tc>
          <w:tcPr>
            <w:tcW w:w="2200" w:type="dxa"/>
            <w:tcMar>
              <w:top w:w="20" w:type="dxa"/>
              <w:left w:w="20" w:type="dxa"/>
              <w:bottom w:w="20" w:type="dxa"/>
              <w:right w:w="20" w:type="dxa"/>
            </w:tcMar>
            <w:vAlign w:val="center"/>
            <w:hideMark/>
          </w:tcPr>
          <w:p w14:paraId="4630B144" w14:textId="77777777" w:rsidR="00A34004" w:rsidRPr="009C4E1D" w:rsidRDefault="00A34004" w:rsidP="006E58E4">
            <w:pPr>
              <w:pStyle w:val="movimento2"/>
              <w:rPr>
                <w:color w:val="002060"/>
              </w:rPr>
            </w:pPr>
            <w:r w:rsidRPr="009C4E1D">
              <w:rPr>
                <w:color w:val="002060"/>
              </w:rPr>
              <w:t xml:space="preserve">(CALCIO A 5 CORINALDO) </w:t>
            </w:r>
          </w:p>
        </w:tc>
      </w:tr>
      <w:tr w:rsidR="00A34004" w:rsidRPr="009C4E1D" w14:paraId="0C53A0D5" w14:textId="77777777" w:rsidTr="006E58E4">
        <w:tc>
          <w:tcPr>
            <w:tcW w:w="2200" w:type="dxa"/>
            <w:tcMar>
              <w:top w:w="20" w:type="dxa"/>
              <w:left w:w="20" w:type="dxa"/>
              <w:bottom w:w="20" w:type="dxa"/>
              <w:right w:w="20" w:type="dxa"/>
            </w:tcMar>
            <w:vAlign w:val="center"/>
            <w:hideMark/>
          </w:tcPr>
          <w:p w14:paraId="7DF2497F" w14:textId="77777777" w:rsidR="00A34004" w:rsidRPr="009C4E1D" w:rsidRDefault="00A34004" w:rsidP="006E58E4">
            <w:pPr>
              <w:pStyle w:val="movimento"/>
              <w:rPr>
                <w:color w:val="002060"/>
              </w:rPr>
            </w:pPr>
            <w:r w:rsidRPr="009C4E1D">
              <w:rPr>
                <w:color w:val="002060"/>
              </w:rPr>
              <w:t>ANGELELLI RICCARDO</w:t>
            </w:r>
          </w:p>
        </w:tc>
        <w:tc>
          <w:tcPr>
            <w:tcW w:w="2200" w:type="dxa"/>
            <w:tcMar>
              <w:top w:w="20" w:type="dxa"/>
              <w:left w:w="20" w:type="dxa"/>
              <w:bottom w:w="20" w:type="dxa"/>
              <w:right w:w="20" w:type="dxa"/>
            </w:tcMar>
            <w:vAlign w:val="center"/>
            <w:hideMark/>
          </w:tcPr>
          <w:p w14:paraId="52FA9A00" w14:textId="77777777" w:rsidR="00A34004" w:rsidRPr="009C4E1D" w:rsidRDefault="00A34004" w:rsidP="006E58E4">
            <w:pPr>
              <w:pStyle w:val="movimento2"/>
              <w:rPr>
                <w:color w:val="002060"/>
              </w:rPr>
            </w:pPr>
            <w:r w:rsidRPr="009C4E1D">
              <w:rPr>
                <w:color w:val="002060"/>
              </w:rPr>
              <w:t xml:space="preserve">(GROTTACCIA 2005) </w:t>
            </w:r>
          </w:p>
        </w:tc>
        <w:tc>
          <w:tcPr>
            <w:tcW w:w="800" w:type="dxa"/>
            <w:tcMar>
              <w:top w:w="20" w:type="dxa"/>
              <w:left w:w="20" w:type="dxa"/>
              <w:bottom w:w="20" w:type="dxa"/>
              <w:right w:w="20" w:type="dxa"/>
            </w:tcMar>
            <w:vAlign w:val="center"/>
            <w:hideMark/>
          </w:tcPr>
          <w:p w14:paraId="72F2DE6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A4BA8B4" w14:textId="77777777" w:rsidR="00A34004" w:rsidRPr="009C4E1D" w:rsidRDefault="00A34004" w:rsidP="006E58E4">
            <w:pPr>
              <w:pStyle w:val="movimento"/>
              <w:rPr>
                <w:color w:val="002060"/>
              </w:rPr>
            </w:pPr>
            <w:r w:rsidRPr="009C4E1D">
              <w:rPr>
                <w:color w:val="002060"/>
              </w:rPr>
              <w:t>TOMASSONI CARLO</w:t>
            </w:r>
          </w:p>
        </w:tc>
        <w:tc>
          <w:tcPr>
            <w:tcW w:w="2200" w:type="dxa"/>
            <w:tcMar>
              <w:top w:w="20" w:type="dxa"/>
              <w:left w:w="20" w:type="dxa"/>
              <w:bottom w:w="20" w:type="dxa"/>
              <w:right w:w="20" w:type="dxa"/>
            </w:tcMar>
            <w:vAlign w:val="center"/>
            <w:hideMark/>
          </w:tcPr>
          <w:p w14:paraId="7393E8B7" w14:textId="77777777" w:rsidR="00A34004" w:rsidRPr="009C4E1D" w:rsidRDefault="00A34004" w:rsidP="006E58E4">
            <w:pPr>
              <w:pStyle w:val="movimento2"/>
              <w:rPr>
                <w:color w:val="002060"/>
              </w:rPr>
            </w:pPr>
            <w:r w:rsidRPr="009C4E1D">
              <w:rPr>
                <w:color w:val="002060"/>
              </w:rPr>
              <w:t xml:space="preserve">(JESINA S.R.L.) </w:t>
            </w:r>
          </w:p>
        </w:tc>
      </w:tr>
    </w:tbl>
    <w:p w14:paraId="7F4DB1AA" w14:textId="77777777" w:rsidR="00A34004" w:rsidRPr="009C4E1D" w:rsidRDefault="00A34004" w:rsidP="00A34004">
      <w:pPr>
        <w:pStyle w:val="titolo10"/>
        <w:rPr>
          <w:rFonts w:eastAsiaTheme="minorEastAsia"/>
          <w:color w:val="002060"/>
        </w:rPr>
      </w:pPr>
      <w:r w:rsidRPr="009C4E1D">
        <w:rPr>
          <w:color w:val="002060"/>
        </w:rPr>
        <w:t xml:space="preserve">GARE DEL 1/ 3/2026 </w:t>
      </w:r>
    </w:p>
    <w:p w14:paraId="62A5BFFD" w14:textId="77777777" w:rsidR="00A34004" w:rsidRPr="009C4E1D" w:rsidRDefault="00A34004" w:rsidP="00A34004">
      <w:pPr>
        <w:pStyle w:val="titolo7a"/>
        <w:rPr>
          <w:color w:val="002060"/>
        </w:rPr>
      </w:pPr>
      <w:r w:rsidRPr="009C4E1D">
        <w:rPr>
          <w:color w:val="002060"/>
        </w:rPr>
        <w:t xml:space="preserve">PROVVEDIMENTI DISCIPLINARI </w:t>
      </w:r>
    </w:p>
    <w:p w14:paraId="0BC34938"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5DDCA9EE" w14:textId="77777777" w:rsidR="00A34004" w:rsidRPr="009C4E1D" w:rsidRDefault="00A34004" w:rsidP="00A34004">
      <w:pPr>
        <w:pStyle w:val="titolo30"/>
        <w:rPr>
          <w:color w:val="002060"/>
        </w:rPr>
      </w:pPr>
      <w:r w:rsidRPr="009C4E1D">
        <w:rPr>
          <w:color w:val="002060"/>
        </w:rPr>
        <w:t xml:space="preserve">CALCIATORI NON ESPULSI </w:t>
      </w:r>
    </w:p>
    <w:p w14:paraId="756FFF53" w14:textId="77777777" w:rsidR="00A34004" w:rsidRPr="009C4E1D" w:rsidRDefault="00A34004" w:rsidP="00A34004">
      <w:pPr>
        <w:pStyle w:val="titolo20"/>
        <w:rPr>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7C250E2C" w14:textId="77777777" w:rsidTr="006E58E4">
        <w:tc>
          <w:tcPr>
            <w:tcW w:w="2200" w:type="dxa"/>
            <w:tcMar>
              <w:top w:w="20" w:type="dxa"/>
              <w:left w:w="20" w:type="dxa"/>
              <w:bottom w:w="20" w:type="dxa"/>
              <w:right w:w="20" w:type="dxa"/>
            </w:tcMar>
            <w:vAlign w:val="center"/>
            <w:hideMark/>
          </w:tcPr>
          <w:p w14:paraId="64A31A9F" w14:textId="77777777" w:rsidR="00A34004" w:rsidRPr="009C4E1D" w:rsidRDefault="00A34004" w:rsidP="006E58E4">
            <w:pPr>
              <w:pStyle w:val="movimento"/>
              <w:rPr>
                <w:color w:val="002060"/>
              </w:rPr>
            </w:pPr>
            <w:r w:rsidRPr="009C4E1D">
              <w:rPr>
                <w:color w:val="002060"/>
              </w:rPr>
              <w:t>MATEI ALAN</w:t>
            </w:r>
          </w:p>
        </w:tc>
        <w:tc>
          <w:tcPr>
            <w:tcW w:w="2200" w:type="dxa"/>
            <w:tcMar>
              <w:top w:w="20" w:type="dxa"/>
              <w:left w:w="20" w:type="dxa"/>
              <w:bottom w:w="20" w:type="dxa"/>
              <w:right w:w="20" w:type="dxa"/>
            </w:tcMar>
            <w:vAlign w:val="center"/>
            <w:hideMark/>
          </w:tcPr>
          <w:p w14:paraId="60412F2F" w14:textId="77777777" w:rsidR="00A34004" w:rsidRPr="009C4E1D" w:rsidRDefault="00A34004" w:rsidP="006E58E4">
            <w:pPr>
              <w:pStyle w:val="movimento2"/>
              <w:rPr>
                <w:color w:val="002060"/>
              </w:rPr>
            </w:pPr>
            <w:r w:rsidRPr="009C4E1D">
              <w:rPr>
                <w:color w:val="002060"/>
              </w:rPr>
              <w:t xml:space="preserve">(POL.CAGLI SPORT ASSOCIATI) </w:t>
            </w:r>
          </w:p>
        </w:tc>
        <w:tc>
          <w:tcPr>
            <w:tcW w:w="800" w:type="dxa"/>
            <w:tcMar>
              <w:top w:w="20" w:type="dxa"/>
              <w:left w:w="20" w:type="dxa"/>
              <w:bottom w:w="20" w:type="dxa"/>
              <w:right w:w="20" w:type="dxa"/>
            </w:tcMar>
            <w:vAlign w:val="center"/>
            <w:hideMark/>
          </w:tcPr>
          <w:p w14:paraId="3FBC0DB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C67180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A1253C9" w14:textId="77777777" w:rsidR="00A34004" w:rsidRPr="009C4E1D" w:rsidRDefault="00A34004" w:rsidP="006E58E4">
            <w:pPr>
              <w:pStyle w:val="movimento2"/>
              <w:rPr>
                <w:color w:val="002060"/>
              </w:rPr>
            </w:pPr>
            <w:r w:rsidRPr="009C4E1D">
              <w:rPr>
                <w:color w:val="002060"/>
              </w:rPr>
              <w:t> </w:t>
            </w:r>
          </w:p>
        </w:tc>
      </w:tr>
    </w:tbl>
    <w:p w14:paraId="349DAB1E" w14:textId="77777777" w:rsidR="00A34004" w:rsidRPr="009C4E1D" w:rsidRDefault="00A34004" w:rsidP="00A34004">
      <w:pPr>
        <w:pStyle w:val="titolo20"/>
        <w:rPr>
          <w:rFonts w:eastAsiaTheme="minorEastAsia"/>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629CA6B" w14:textId="77777777" w:rsidTr="006E58E4">
        <w:tc>
          <w:tcPr>
            <w:tcW w:w="2200" w:type="dxa"/>
            <w:tcMar>
              <w:top w:w="20" w:type="dxa"/>
              <w:left w:w="20" w:type="dxa"/>
              <w:bottom w:w="20" w:type="dxa"/>
              <w:right w:w="20" w:type="dxa"/>
            </w:tcMar>
            <w:vAlign w:val="center"/>
            <w:hideMark/>
          </w:tcPr>
          <w:p w14:paraId="1FBA5E90" w14:textId="77777777" w:rsidR="00A34004" w:rsidRPr="009C4E1D" w:rsidRDefault="00A34004" w:rsidP="006E58E4">
            <w:pPr>
              <w:pStyle w:val="movimento"/>
              <w:rPr>
                <w:color w:val="002060"/>
              </w:rPr>
            </w:pPr>
            <w:r w:rsidRPr="009C4E1D">
              <w:rPr>
                <w:color w:val="002060"/>
              </w:rPr>
              <w:t>CAPECCI EDOARDO</w:t>
            </w:r>
          </w:p>
        </w:tc>
        <w:tc>
          <w:tcPr>
            <w:tcW w:w="2200" w:type="dxa"/>
            <w:tcMar>
              <w:top w:w="20" w:type="dxa"/>
              <w:left w:w="20" w:type="dxa"/>
              <w:bottom w:w="20" w:type="dxa"/>
              <w:right w:w="20" w:type="dxa"/>
            </w:tcMar>
            <w:vAlign w:val="center"/>
            <w:hideMark/>
          </w:tcPr>
          <w:p w14:paraId="4BCA8AC9" w14:textId="77777777" w:rsidR="00A34004" w:rsidRPr="009C4E1D" w:rsidRDefault="00A34004" w:rsidP="006E58E4">
            <w:pPr>
              <w:pStyle w:val="movimento2"/>
              <w:rPr>
                <w:color w:val="002060"/>
              </w:rPr>
            </w:pPr>
            <w:r w:rsidRPr="009C4E1D">
              <w:rPr>
                <w:color w:val="002060"/>
              </w:rPr>
              <w:t xml:space="preserve">(POLISPORTIVA RIPATRANSONE) </w:t>
            </w:r>
          </w:p>
        </w:tc>
        <w:tc>
          <w:tcPr>
            <w:tcW w:w="800" w:type="dxa"/>
            <w:tcMar>
              <w:top w:w="20" w:type="dxa"/>
              <w:left w:w="20" w:type="dxa"/>
              <w:bottom w:w="20" w:type="dxa"/>
              <w:right w:w="20" w:type="dxa"/>
            </w:tcMar>
            <w:vAlign w:val="center"/>
            <w:hideMark/>
          </w:tcPr>
          <w:p w14:paraId="343B1E02"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AFAF62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8C26F04" w14:textId="77777777" w:rsidR="00A34004" w:rsidRPr="009C4E1D" w:rsidRDefault="00A34004" w:rsidP="006E58E4">
            <w:pPr>
              <w:pStyle w:val="movimento2"/>
              <w:rPr>
                <w:color w:val="002060"/>
              </w:rPr>
            </w:pPr>
            <w:r w:rsidRPr="009C4E1D">
              <w:rPr>
                <w:color w:val="002060"/>
              </w:rPr>
              <w:t> </w:t>
            </w:r>
          </w:p>
        </w:tc>
      </w:tr>
    </w:tbl>
    <w:p w14:paraId="0C4715CF"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086CBD55" w14:textId="77777777" w:rsidTr="006E58E4">
        <w:tc>
          <w:tcPr>
            <w:tcW w:w="2200" w:type="dxa"/>
            <w:tcMar>
              <w:top w:w="20" w:type="dxa"/>
              <w:left w:w="20" w:type="dxa"/>
              <w:bottom w:w="20" w:type="dxa"/>
              <w:right w:w="20" w:type="dxa"/>
            </w:tcMar>
            <w:vAlign w:val="center"/>
            <w:hideMark/>
          </w:tcPr>
          <w:p w14:paraId="1E1C5CC0" w14:textId="77777777" w:rsidR="00A34004" w:rsidRPr="009C4E1D" w:rsidRDefault="00A34004" w:rsidP="006E58E4">
            <w:pPr>
              <w:pStyle w:val="movimento"/>
              <w:rPr>
                <w:color w:val="002060"/>
              </w:rPr>
            </w:pPr>
            <w:r w:rsidRPr="009C4E1D">
              <w:rPr>
                <w:color w:val="002060"/>
              </w:rPr>
              <w:lastRenderedPageBreak/>
              <w:t>MARINOZZI NICOLA</w:t>
            </w:r>
          </w:p>
        </w:tc>
        <w:tc>
          <w:tcPr>
            <w:tcW w:w="2200" w:type="dxa"/>
            <w:tcMar>
              <w:top w:w="20" w:type="dxa"/>
              <w:left w:w="20" w:type="dxa"/>
              <w:bottom w:w="20" w:type="dxa"/>
              <w:right w:w="20" w:type="dxa"/>
            </w:tcMar>
            <w:vAlign w:val="center"/>
            <w:hideMark/>
          </w:tcPr>
          <w:p w14:paraId="411EEE38" w14:textId="77777777" w:rsidR="00A34004" w:rsidRPr="009C4E1D" w:rsidRDefault="00A34004" w:rsidP="006E58E4">
            <w:pPr>
              <w:pStyle w:val="movimento2"/>
              <w:rPr>
                <w:color w:val="002060"/>
              </w:rPr>
            </w:pPr>
            <w:r w:rsidRPr="009C4E1D">
              <w:rPr>
                <w:color w:val="002060"/>
              </w:rPr>
              <w:t xml:space="preserve">(FIGHT BULLS CORRIDONIA) </w:t>
            </w:r>
          </w:p>
        </w:tc>
        <w:tc>
          <w:tcPr>
            <w:tcW w:w="800" w:type="dxa"/>
            <w:tcMar>
              <w:top w:w="20" w:type="dxa"/>
              <w:left w:w="20" w:type="dxa"/>
              <w:bottom w:w="20" w:type="dxa"/>
              <w:right w:w="20" w:type="dxa"/>
            </w:tcMar>
            <w:vAlign w:val="center"/>
            <w:hideMark/>
          </w:tcPr>
          <w:p w14:paraId="5AA5A43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F99FC4B" w14:textId="77777777" w:rsidR="00A34004" w:rsidRPr="009C4E1D" w:rsidRDefault="00A34004" w:rsidP="006E58E4">
            <w:pPr>
              <w:pStyle w:val="movimento"/>
              <w:rPr>
                <w:color w:val="002060"/>
              </w:rPr>
            </w:pPr>
            <w:r w:rsidRPr="009C4E1D">
              <w:rPr>
                <w:color w:val="002060"/>
              </w:rPr>
              <w:t>SABBATINI GIOELE</w:t>
            </w:r>
          </w:p>
        </w:tc>
        <w:tc>
          <w:tcPr>
            <w:tcW w:w="2200" w:type="dxa"/>
            <w:tcMar>
              <w:top w:w="20" w:type="dxa"/>
              <w:left w:w="20" w:type="dxa"/>
              <w:bottom w:w="20" w:type="dxa"/>
              <w:right w:w="20" w:type="dxa"/>
            </w:tcMar>
            <w:vAlign w:val="center"/>
            <w:hideMark/>
          </w:tcPr>
          <w:p w14:paraId="71709E10" w14:textId="77777777" w:rsidR="00A34004" w:rsidRPr="009C4E1D" w:rsidRDefault="00A34004" w:rsidP="006E58E4">
            <w:pPr>
              <w:pStyle w:val="movimento2"/>
              <w:rPr>
                <w:color w:val="002060"/>
              </w:rPr>
            </w:pPr>
            <w:r w:rsidRPr="009C4E1D">
              <w:rPr>
                <w:color w:val="002060"/>
              </w:rPr>
              <w:t xml:space="preserve">(FIGHT BULLS CORRIDONIA) </w:t>
            </w:r>
          </w:p>
        </w:tc>
      </w:tr>
    </w:tbl>
    <w:p w14:paraId="4EA8208C"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6E680F6" w14:textId="77777777" w:rsidTr="006E58E4">
        <w:tc>
          <w:tcPr>
            <w:tcW w:w="2200" w:type="dxa"/>
            <w:tcMar>
              <w:top w:w="20" w:type="dxa"/>
              <w:left w:w="20" w:type="dxa"/>
              <w:bottom w:w="20" w:type="dxa"/>
              <w:right w:w="20" w:type="dxa"/>
            </w:tcMar>
            <w:vAlign w:val="center"/>
            <w:hideMark/>
          </w:tcPr>
          <w:p w14:paraId="22F57D51" w14:textId="77777777" w:rsidR="00A34004" w:rsidRPr="009C4E1D" w:rsidRDefault="00A34004" w:rsidP="006E58E4">
            <w:pPr>
              <w:pStyle w:val="movimento"/>
              <w:rPr>
                <w:color w:val="002060"/>
              </w:rPr>
            </w:pPr>
            <w:r w:rsidRPr="009C4E1D">
              <w:rPr>
                <w:color w:val="002060"/>
              </w:rPr>
              <w:t>VERDICCHIO ELIA</w:t>
            </w:r>
          </w:p>
        </w:tc>
        <w:tc>
          <w:tcPr>
            <w:tcW w:w="2200" w:type="dxa"/>
            <w:tcMar>
              <w:top w:w="20" w:type="dxa"/>
              <w:left w:w="20" w:type="dxa"/>
              <w:bottom w:w="20" w:type="dxa"/>
              <w:right w:w="20" w:type="dxa"/>
            </w:tcMar>
            <w:vAlign w:val="center"/>
            <w:hideMark/>
          </w:tcPr>
          <w:p w14:paraId="3ED559D4" w14:textId="77777777" w:rsidR="00A34004" w:rsidRPr="009C4E1D" w:rsidRDefault="00A34004" w:rsidP="006E58E4">
            <w:pPr>
              <w:pStyle w:val="movimento2"/>
              <w:rPr>
                <w:color w:val="002060"/>
              </w:rPr>
            </w:pPr>
            <w:r w:rsidRPr="009C4E1D">
              <w:rPr>
                <w:color w:val="002060"/>
              </w:rPr>
              <w:t xml:space="preserve">(FIGHT BULLS CORRIDONIA) </w:t>
            </w:r>
          </w:p>
        </w:tc>
        <w:tc>
          <w:tcPr>
            <w:tcW w:w="800" w:type="dxa"/>
            <w:tcMar>
              <w:top w:w="20" w:type="dxa"/>
              <w:left w:w="20" w:type="dxa"/>
              <w:bottom w:w="20" w:type="dxa"/>
              <w:right w:w="20" w:type="dxa"/>
            </w:tcMar>
            <w:vAlign w:val="center"/>
            <w:hideMark/>
          </w:tcPr>
          <w:p w14:paraId="19E3E5D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56F5626A" w14:textId="77777777" w:rsidR="00A34004" w:rsidRPr="009C4E1D" w:rsidRDefault="00A34004" w:rsidP="006E58E4">
            <w:pPr>
              <w:pStyle w:val="movimento"/>
              <w:rPr>
                <w:color w:val="002060"/>
              </w:rPr>
            </w:pPr>
            <w:r w:rsidRPr="009C4E1D">
              <w:rPr>
                <w:color w:val="002060"/>
              </w:rPr>
              <w:t>NUCCI NICOLAS</w:t>
            </w:r>
          </w:p>
        </w:tc>
        <w:tc>
          <w:tcPr>
            <w:tcW w:w="2200" w:type="dxa"/>
            <w:tcMar>
              <w:top w:w="20" w:type="dxa"/>
              <w:left w:w="20" w:type="dxa"/>
              <w:bottom w:w="20" w:type="dxa"/>
              <w:right w:w="20" w:type="dxa"/>
            </w:tcMar>
            <w:vAlign w:val="center"/>
            <w:hideMark/>
          </w:tcPr>
          <w:p w14:paraId="1ECD5945" w14:textId="77777777" w:rsidR="00A34004" w:rsidRPr="009C4E1D" w:rsidRDefault="00A34004" w:rsidP="006E58E4">
            <w:pPr>
              <w:pStyle w:val="movimento2"/>
              <w:rPr>
                <w:color w:val="002060"/>
              </w:rPr>
            </w:pPr>
            <w:r w:rsidRPr="009C4E1D">
              <w:rPr>
                <w:color w:val="002060"/>
              </w:rPr>
              <w:t xml:space="preserve">(REAL SAN GIORGIO) </w:t>
            </w:r>
          </w:p>
        </w:tc>
      </w:tr>
    </w:tbl>
    <w:p w14:paraId="13EE2F7E" w14:textId="77777777" w:rsidR="00A34004" w:rsidRDefault="00A34004" w:rsidP="00A34004">
      <w:pPr>
        <w:pStyle w:val="breakline"/>
        <w:rPr>
          <w:color w:val="002060"/>
        </w:rPr>
      </w:pPr>
    </w:p>
    <w:p w14:paraId="33A0AB3F" w14:textId="77777777" w:rsidR="00A34004" w:rsidRPr="009519B5" w:rsidRDefault="00A34004" w:rsidP="00A34004">
      <w:pPr>
        <w:jc w:val="center"/>
        <w:rPr>
          <w:rFonts w:ascii="Arial" w:hAnsi="Arial" w:cs="Arial"/>
          <w:noProof/>
          <w:color w:val="002060"/>
          <w:sz w:val="22"/>
          <w:szCs w:val="22"/>
        </w:rPr>
      </w:pPr>
      <w:r w:rsidRPr="009519B5">
        <w:rPr>
          <w:rFonts w:ascii="Arial" w:hAnsi="Arial" w:cs="Arial"/>
          <w:noProof/>
          <w:color w:val="002060"/>
          <w:sz w:val="22"/>
          <w:szCs w:val="22"/>
        </w:rPr>
        <w:t>F.to IL SEGRETARIO                                   F.to IL GIUDICE SPORTIVO</w:t>
      </w:r>
    </w:p>
    <w:p w14:paraId="35D66BC0" w14:textId="77777777" w:rsidR="00A34004" w:rsidRPr="009519B5" w:rsidRDefault="00A34004" w:rsidP="00A34004">
      <w:pPr>
        <w:pStyle w:val="Corpodeltesto2"/>
        <w:spacing w:after="0" w:line="240" w:lineRule="auto"/>
        <w:jc w:val="both"/>
        <w:rPr>
          <w:rFonts w:ascii="Arial" w:hAnsi="Arial" w:cs="Arial"/>
          <w:noProof/>
          <w:color w:val="002060"/>
          <w:sz w:val="22"/>
          <w:szCs w:val="22"/>
        </w:rPr>
      </w:pPr>
      <w:r w:rsidRPr="009519B5">
        <w:rPr>
          <w:rFonts w:ascii="Arial" w:hAnsi="Arial" w:cs="Arial"/>
          <w:noProof/>
          <w:color w:val="002060"/>
          <w:sz w:val="22"/>
          <w:szCs w:val="22"/>
        </w:rPr>
        <w:t xml:space="preserve">                         Angelo Castellana        </w:t>
      </w:r>
      <w:r w:rsidRPr="009519B5">
        <w:rPr>
          <w:rFonts w:ascii="Arial" w:hAnsi="Arial" w:cs="Arial"/>
          <w:noProof/>
          <w:color w:val="002060"/>
          <w:sz w:val="22"/>
          <w:szCs w:val="22"/>
        </w:rPr>
        <w:tab/>
        <w:t xml:space="preserve">                                Agnese Lazzaretti</w:t>
      </w:r>
    </w:p>
    <w:p w14:paraId="7DF072BF" w14:textId="77777777" w:rsidR="00A34004" w:rsidRPr="009C4E1D" w:rsidRDefault="00A34004" w:rsidP="00A34004">
      <w:pPr>
        <w:pStyle w:val="breakline"/>
        <w:rPr>
          <w:rFonts w:eastAsiaTheme="minorEastAsia"/>
          <w:color w:val="002060"/>
        </w:rPr>
      </w:pPr>
    </w:p>
    <w:p w14:paraId="0C6F0CF7" w14:textId="77777777" w:rsidR="00A34004" w:rsidRPr="009C4E1D" w:rsidRDefault="00A34004" w:rsidP="00A34004">
      <w:pPr>
        <w:pStyle w:val="titoloprinc0"/>
        <w:rPr>
          <w:color w:val="002060"/>
        </w:rPr>
      </w:pPr>
      <w:r w:rsidRPr="009C4E1D">
        <w:rPr>
          <w:color w:val="002060"/>
        </w:rPr>
        <w:t>CLASSIFICA</w:t>
      </w:r>
    </w:p>
    <w:p w14:paraId="1B5111B6" w14:textId="77777777" w:rsidR="00A34004" w:rsidRPr="009C4E1D" w:rsidRDefault="00A34004" w:rsidP="00A34004">
      <w:pPr>
        <w:pStyle w:val="breakline"/>
        <w:rPr>
          <w:color w:val="002060"/>
        </w:rPr>
      </w:pPr>
    </w:p>
    <w:p w14:paraId="10212C84" w14:textId="77777777" w:rsidR="00A34004" w:rsidRPr="009C4E1D" w:rsidRDefault="00A34004" w:rsidP="00A34004">
      <w:pPr>
        <w:pStyle w:val="breakline"/>
        <w:rPr>
          <w:color w:val="002060"/>
        </w:rPr>
      </w:pPr>
    </w:p>
    <w:p w14:paraId="63B57CAC" w14:textId="77777777" w:rsidR="00A34004" w:rsidRPr="009C4E1D" w:rsidRDefault="00A34004" w:rsidP="00A34004">
      <w:pPr>
        <w:pStyle w:val="sottotitolocampionato10"/>
        <w:rPr>
          <w:color w:val="002060"/>
        </w:rPr>
      </w:pPr>
      <w:r w:rsidRPr="009C4E1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785DAB02"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CBF94"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E7C97"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E6EF2"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2F555"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AA4CB"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0D8E9"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E4255"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368A2"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1D9B5"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9D0D8" w14:textId="77777777" w:rsidR="00A34004" w:rsidRPr="009C4E1D" w:rsidRDefault="00A34004" w:rsidP="006E58E4">
            <w:pPr>
              <w:pStyle w:val="headertabella0"/>
              <w:rPr>
                <w:color w:val="002060"/>
              </w:rPr>
            </w:pPr>
            <w:r w:rsidRPr="009C4E1D">
              <w:rPr>
                <w:color w:val="002060"/>
              </w:rPr>
              <w:t>PE</w:t>
            </w:r>
          </w:p>
        </w:tc>
      </w:tr>
      <w:tr w:rsidR="00A34004" w:rsidRPr="009C4E1D" w14:paraId="0CC28D32"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7662F0" w14:textId="77777777" w:rsidR="00A34004" w:rsidRPr="009C4E1D" w:rsidRDefault="00A34004" w:rsidP="006E58E4">
            <w:pPr>
              <w:pStyle w:val="rowtabella0"/>
              <w:rPr>
                <w:color w:val="002060"/>
              </w:rPr>
            </w:pPr>
            <w:r w:rsidRPr="009C4E1D">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6ABB"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3DBC"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A18D0"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89E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22F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22DD" w14:textId="77777777" w:rsidR="00A34004" w:rsidRPr="009C4E1D" w:rsidRDefault="00A34004" w:rsidP="006E58E4">
            <w:pPr>
              <w:pStyle w:val="rowtabella0"/>
              <w:jc w:val="center"/>
              <w:rPr>
                <w:color w:val="002060"/>
              </w:rPr>
            </w:pPr>
            <w:r w:rsidRPr="009C4E1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2B50"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6A4A"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64A2" w14:textId="77777777" w:rsidR="00A34004" w:rsidRPr="009C4E1D" w:rsidRDefault="00A34004" w:rsidP="006E58E4">
            <w:pPr>
              <w:pStyle w:val="rowtabella0"/>
              <w:jc w:val="center"/>
              <w:rPr>
                <w:color w:val="002060"/>
              </w:rPr>
            </w:pPr>
            <w:r w:rsidRPr="009C4E1D">
              <w:rPr>
                <w:color w:val="002060"/>
              </w:rPr>
              <w:t>0</w:t>
            </w:r>
          </w:p>
        </w:tc>
      </w:tr>
      <w:tr w:rsidR="00A34004" w:rsidRPr="009C4E1D" w14:paraId="43973676"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F71AF" w14:textId="77777777" w:rsidR="00A34004" w:rsidRPr="009C4E1D" w:rsidRDefault="00A34004" w:rsidP="006E58E4">
            <w:pPr>
              <w:pStyle w:val="rowtabella0"/>
              <w:rPr>
                <w:color w:val="002060"/>
              </w:rPr>
            </w:pPr>
            <w:r w:rsidRPr="009C4E1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1B18"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3D5D"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E3DD"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6F46"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B00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40C7"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E07A2"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96B7" w14:textId="77777777" w:rsidR="00A34004" w:rsidRPr="009C4E1D" w:rsidRDefault="00A34004" w:rsidP="006E58E4">
            <w:pPr>
              <w:pStyle w:val="rowtabella0"/>
              <w:jc w:val="center"/>
              <w:rPr>
                <w:color w:val="002060"/>
              </w:rPr>
            </w:pPr>
            <w:r w:rsidRPr="009C4E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9B30" w14:textId="77777777" w:rsidR="00A34004" w:rsidRPr="009C4E1D" w:rsidRDefault="00A34004" w:rsidP="006E58E4">
            <w:pPr>
              <w:pStyle w:val="rowtabella0"/>
              <w:jc w:val="center"/>
              <w:rPr>
                <w:color w:val="002060"/>
              </w:rPr>
            </w:pPr>
            <w:r w:rsidRPr="009C4E1D">
              <w:rPr>
                <w:color w:val="002060"/>
              </w:rPr>
              <w:t>0</w:t>
            </w:r>
          </w:p>
        </w:tc>
      </w:tr>
      <w:tr w:rsidR="00A34004" w:rsidRPr="009C4E1D" w14:paraId="454678F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12549" w14:textId="77777777" w:rsidR="00A34004" w:rsidRPr="009C4E1D" w:rsidRDefault="00A34004" w:rsidP="006E58E4">
            <w:pPr>
              <w:pStyle w:val="rowtabella0"/>
              <w:rPr>
                <w:color w:val="002060"/>
              </w:rPr>
            </w:pPr>
            <w:r w:rsidRPr="009C4E1D">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21E1"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B610"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716E"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D7F46"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7300"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A748"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5EA8"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2348"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493D" w14:textId="77777777" w:rsidR="00A34004" w:rsidRPr="009C4E1D" w:rsidRDefault="00A34004" w:rsidP="006E58E4">
            <w:pPr>
              <w:pStyle w:val="rowtabella0"/>
              <w:jc w:val="center"/>
              <w:rPr>
                <w:color w:val="002060"/>
              </w:rPr>
            </w:pPr>
            <w:r w:rsidRPr="009C4E1D">
              <w:rPr>
                <w:color w:val="002060"/>
              </w:rPr>
              <w:t>0</w:t>
            </w:r>
          </w:p>
        </w:tc>
      </w:tr>
      <w:tr w:rsidR="00A34004" w:rsidRPr="009C4E1D" w14:paraId="5893556B"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B3A01" w14:textId="77777777" w:rsidR="00A34004" w:rsidRPr="009C4E1D" w:rsidRDefault="00A34004" w:rsidP="006E58E4">
            <w:pPr>
              <w:pStyle w:val="rowtabella0"/>
              <w:rPr>
                <w:color w:val="002060"/>
              </w:rPr>
            </w:pPr>
            <w:r w:rsidRPr="009C4E1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FA86"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CF6F"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8640"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0368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3E8C"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68CA"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DBE63"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ADDC"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CAAD" w14:textId="77777777" w:rsidR="00A34004" w:rsidRPr="009C4E1D" w:rsidRDefault="00A34004" w:rsidP="006E58E4">
            <w:pPr>
              <w:pStyle w:val="rowtabella0"/>
              <w:jc w:val="center"/>
              <w:rPr>
                <w:color w:val="002060"/>
              </w:rPr>
            </w:pPr>
            <w:r w:rsidRPr="009C4E1D">
              <w:rPr>
                <w:color w:val="002060"/>
              </w:rPr>
              <w:t>0</w:t>
            </w:r>
          </w:p>
        </w:tc>
      </w:tr>
      <w:tr w:rsidR="00A34004" w:rsidRPr="009C4E1D" w14:paraId="1520BADB"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0CC67" w14:textId="77777777" w:rsidR="00A34004" w:rsidRPr="009C4E1D" w:rsidRDefault="00A34004" w:rsidP="006E58E4">
            <w:pPr>
              <w:pStyle w:val="rowtabella0"/>
              <w:rPr>
                <w:color w:val="002060"/>
              </w:rPr>
            </w:pPr>
            <w:r w:rsidRPr="009C4E1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5FC9"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9018"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95C1"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6C6F6"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9E87"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D8377"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22EE" w14:textId="77777777" w:rsidR="00A34004" w:rsidRPr="009C4E1D" w:rsidRDefault="00A34004" w:rsidP="006E58E4">
            <w:pPr>
              <w:pStyle w:val="rowtabella0"/>
              <w:jc w:val="center"/>
              <w:rPr>
                <w:color w:val="002060"/>
              </w:rPr>
            </w:pPr>
            <w:r w:rsidRPr="009C4E1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CEDD"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DC49" w14:textId="77777777" w:rsidR="00A34004" w:rsidRPr="009C4E1D" w:rsidRDefault="00A34004" w:rsidP="006E58E4">
            <w:pPr>
              <w:pStyle w:val="rowtabella0"/>
              <w:jc w:val="center"/>
              <w:rPr>
                <w:color w:val="002060"/>
              </w:rPr>
            </w:pPr>
            <w:r w:rsidRPr="009C4E1D">
              <w:rPr>
                <w:color w:val="002060"/>
              </w:rPr>
              <w:t>0</w:t>
            </w:r>
          </w:p>
        </w:tc>
      </w:tr>
      <w:tr w:rsidR="00A34004" w:rsidRPr="009C4E1D" w14:paraId="273E51AF"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AD3156" w14:textId="77777777" w:rsidR="00A34004" w:rsidRPr="009C4E1D" w:rsidRDefault="00A34004" w:rsidP="006E58E4">
            <w:pPr>
              <w:pStyle w:val="rowtabella0"/>
              <w:rPr>
                <w:color w:val="002060"/>
              </w:rPr>
            </w:pPr>
            <w:r w:rsidRPr="009C4E1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788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7790"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ADF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0069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8A080"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20E57"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F028" w14:textId="77777777" w:rsidR="00A34004" w:rsidRPr="009C4E1D" w:rsidRDefault="00A34004" w:rsidP="006E58E4">
            <w:pPr>
              <w:pStyle w:val="rowtabella0"/>
              <w:jc w:val="center"/>
              <w:rPr>
                <w:color w:val="002060"/>
              </w:rPr>
            </w:pPr>
            <w:r w:rsidRPr="009C4E1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EC1F" w14:textId="77777777" w:rsidR="00A34004" w:rsidRPr="009C4E1D" w:rsidRDefault="00A34004" w:rsidP="006E58E4">
            <w:pPr>
              <w:pStyle w:val="rowtabella0"/>
              <w:jc w:val="center"/>
              <w:rPr>
                <w:color w:val="002060"/>
              </w:rPr>
            </w:pPr>
            <w:r w:rsidRPr="009C4E1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46F0" w14:textId="77777777" w:rsidR="00A34004" w:rsidRPr="009C4E1D" w:rsidRDefault="00A34004" w:rsidP="006E58E4">
            <w:pPr>
              <w:pStyle w:val="rowtabella0"/>
              <w:jc w:val="center"/>
              <w:rPr>
                <w:color w:val="002060"/>
              </w:rPr>
            </w:pPr>
            <w:r w:rsidRPr="009C4E1D">
              <w:rPr>
                <w:color w:val="002060"/>
              </w:rPr>
              <w:t>0</w:t>
            </w:r>
          </w:p>
        </w:tc>
      </w:tr>
    </w:tbl>
    <w:p w14:paraId="1CD08104" w14:textId="77777777" w:rsidR="00A34004" w:rsidRPr="009C4E1D" w:rsidRDefault="00A34004" w:rsidP="00A34004">
      <w:pPr>
        <w:pStyle w:val="breakline"/>
        <w:rPr>
          <w:rFonts w:eastAsiaTheme="minorEastAsia"/>
          <w:color w:val="002060"/>
        </w:rPr>
      </w:pPr>
    </w:p>
    <w:p w14:paraId="05F23326" w14:textId="77777777" w:rsidR="00A34004" w:rsidRPr="009C4E1D" w:rsidRDefault="00A34004" w:rsidP="00A34004">
      <w:pPr>
        <w:pStyle w:val="breakline"/>
        <w:rPr>
          <w:color w:val="002060"/>
        </w:rPr>
      </w:pPr>
    </w:p>
    <w:p w14:paraId="37A0F13A" w14:textId="77777777" w:rsidR="00A34004" w:rsidRPr="009C4E1D" w:rsidRDefault="00A34004" w:rsidP="00A34004">
      <w:pPr>
        <w:pStyle w:val="sottotitolocampionato10"/>
        <w:rPr>
          <w:color w:val="002060"/>
        </w:rPr>
      </w:pPr>
      <w:r w:rsidRPr="009C4E1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7E9D285A"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30F4B"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E8630"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EC664"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DB3FB"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E933B"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2F968"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6BC63"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5DEE2"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4516E"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4ADD2" w14:textId="77777777" w:rsidR="00A34004" w:rsidRPr="009C4E1D" w:rsidRDefault="00A34004" w:rsidP="006E58E4">
            <w:pPr>
              <w:pStyle w:val="headertabella0"/>
              <w:rPr>
                <w:color w:val="002060"/>
              </w:rPr>
            </w:pPr>
            <w:r w:rsidRPr="009C4E1D">
              <w:rPr>
                <w:color w:val="002060"/>
              </w:rPr>
              <w:t>PE</w:t>
            </w:r>
          </w:p>
        </w:tc>
      </w:tr>
      <w:tr w:rsidR="00A34004" w:rsidRPr="009C4E1D" w14:paraId="16D823CF"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220771" w14:textId="77777777" w:rsidR="00A34004" w:rsidRPr="009C4E1D" w:rsidRDefault="00A34004" w:rsidP="006E58E4">
            <w:pPr>
              <w:pStyle w:val="rowtabella0"/>
              <w:rPr>
                <w:color w:val="002060"/>
              </w:rPr>
            </w:pPr>
            <w:r w:rsidRPr="009C4E1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478E8"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23B0"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F4BF"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2D1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7054"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023D" w14:textId="77777777" w:rsidR="00A34004" w:rsidRPr="009C4E1D" w:rsidRDefault="00A34004" w:rsidP="006E58E4">
            <w:pPr>
              <w:pStyle w:val="rowtabella0"/>
              <w:jc w:val="center"/>
              <w:rPr>
                <w:color w:val="002060"/>
              </w:rPr>
            </w:pPr>
            <w:r w:rsidRPr="009C4E1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88B8"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DB46" w14:textId="77777777" w:rsidR="00A34004" w:rsidRPr="009C4E1D" w:rsidRDefault="00A34004" w:rsidP="006E58E4">
            <w:pPr>
              <w:pStyle w:val="rowtabella0"/>
              <w:jc w:val="center"/>
              <w:rPr>
                <w:color w:val="002060"/>
              </w:rPr>
            </w:pPr>
            <w:r w:rsidRPr="009C4E1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03DD" w14:textId="77777777" w:rsidR="00A34004" w:rsidRPr="009C4E1D" w:rsidRDefault="00A34004" w:rsidP="006E58E4">
            <w:pPr>
              <w:pStyle w:val="rowtabella0"/>
              <w:jc w:val="center"/>
              <w:rPr>
                <w:color w:val="002060"/>
              </w:rPr>
            </w:pPr>
            <w:r w:rsidRPr="009C4E1D">
              <w:rPr>
                <w:color w:val="002060"/>
              </w:rPr>
              <w:t>0</w:t>
            </w:r>
          </w:p>
        </w:tc>
      </w:tr>
      <w:tr w:rsidR="00A34004" w:rsidRPr="009C4E1D" w14:paraId="505FF45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26C99" w14:textId="77777777" w:rsidR="00A34004" w:rsidRPr="009C4E1D" w:rsidRDefault="00A34004" w:rsidP="006E58E4">
            <w:pPr>
              <w:pStyle w:val="rowtabella0"/>
              <w:rPr>
                <w:color w:val="002060"/>
              </w:rPr>
            </w:pPr>
            <w:r w:rsidRPr="009C4E1D">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36D3"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FF4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99989"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01B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FD3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912E" w14:textId="77777777" w:rsidR="00A34004" w:rsidRPr="009C4E1D" w:rsidRDefault="00A34004" w:rsidP="006E58E4">
            <w:pPr>
              <w:pStyle w:val="rowtabella0"/>
              <w:jc w:val="center"/>
              <w:rPr>
                <w:color w:val="002060"/>
              </w:rPr>
            </w:pPr>
            <w:r w:rsidRPr="009C4E1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4AA8"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EAAB" w14:textId="77777777" w:rsidR="00A34004" w:rsidRPr="009C4E1D" w:rsidRDefault="00A34004" w:rsidP="006E58E4">
            <w:pPr>
              <w:pStyle w:val="rowtabella0"/>
              <w:jc w:val="center"/>
              <w:rPr>
                <w:color w:val="002060"/>
              </w:rPr>
            </w:pPr>
            <w:r w:rsidRPr="009C4E1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8195" w14:textId="77777777" w:rsidR="00A34004" w:rsidRPr="009C4E1D" w:rsidRDefault="00A34004" w:rsidP="006E58E4">
            <w:pPr>
              <w:pStyle w:val="rowtabella0"/>
              <w:jc w:val="center"/>
              <w:rPr>
                <w:color w:val="002060"/>
              </w:rPr>
            </w:pPr>
            <w:r w:rsidRPr="009C4E1D">
              <w:rPr>
                <w:color w:val="002060"/>
              </w:rPr>
              <w:t>0</w:t>
            </w:r>
          </w:p>
        </w:tc>
      </w:tr>
      <w:tr w:rsidR="00A34004" w:rsidRPr="009C4E1D" w14:paraId="208BE362"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D84D3" w14:textId="77777777" w:rsidR="00A34004" w:rsidRPr="009C4E1D" w:rsidRDefault="00A34004" w:rsidP="006E58E4">
            <w:pPr>
              <w:pStyle w:val="rowtabella0"/>
              <w:rPr>
                <w:color w:val="002060"/>
              </w:rPr>
            </w:pPr>
            <w:r w:rsidRPr="009C4E1D">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569D"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9536"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F9BB"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4ED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EBD2"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9CF9"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D373"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3B833"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E32B4" w14:textId="77777777" w:rsidR="00A34004" w:rsidRPr="009C4E1D" w:rsidRDefault="00A34004" w:rsidP="006E58E4">
            <w:pPr>
              <w:pStyle w:val="rowtabella0"/>
              <w:jc w:val="center"/>
              <w:rPr>
                <w:color w:val="002060"/>
              </w:rPr>
            </w:pPr>
            <w:r w:rsidRPr="009C4E1D">
              <w:rPr>
                <w:color w:val="002060"/>
              </w:rPr>
              <w:t>0</w:t>
            </w:r>
          </w:p>
        </w:tc>
      </w:tr>
      <w:tr w:rsidR="00A34004" w:rsidRPr="009C4E1D" w14:paraId="461B476C"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EDEB9" w14:textId="77777777" w:rsidR="00A34004" w:rsidRPr="009C4E1D" w:rsidRDefault="00A34004" w:rsidP="006E58E4">
            <w:pPr>
              <w:pStyle w:val="rowtabella0"/>
              <w:rPr>
                <w:color w:val="002060"/>
              </w:rPr>
            </w:pPr>
            <w:r w:rsidRPr="009C4E1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3AE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2FCC"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E8A8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68DE7"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BDB8"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1DC7"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1E47" w14:textId="77777777" w:rsidR="00A34004" w:rsidRPr="009C4E1D" w:rsidRDefault="00A34004" w:rsidP="006E58E4">
            <w:pPr>
              <w:pStyle w:val="rowtabella0"/>
              <w:jc w:val="center"/>
              <w:rPr>
                <w:color w:val="002060"/>
              </w:rPr>
            </w:pPr>
            <w:r w:rsidRPr="009C4E1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67278"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35EB" w14:textId="77777777" w:rsidR="00A34004" w:rsidRPr="009C4E1D" w:rsidRDefault="00A34004" w:rsidP="006E58E4">
            <w:pPr>
              <w:pStyle w:val="rowtabella0"/>
              <w:jc w:val="center"/>
              <w:rPr>
                <w:color w:val="002060"/>
              </w:rPr>
            </w:pPr>
            <w:r w:rsidRPr="009C4E1D">
              <w:rPr>
                <w:color w:val="002060"/>
              </w:rPr>
              <w:t>0</w:t>
            </w:r>
          </w:p>
        </w:tc>
      </w:tr>
      <w:tr w:rsidR="00A34004" w:rsidRPr="009C4E1D" w14:paraId="5F636802"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FC5EA" w14:textId="77777777" w:rsidR="00A34004" w:rsidRPr="009C4E1D" w:rsidRDefault="00A34004" w:rsidP="006E58E4">
            <w:pPr>
              <w:pStyle w:val="rowtabella0"/>
              <w:rPr>
                <w:color w:val="002060"/>
              </w:rPr>
            </w:pPr>
            <w:r w:rsidRPr="009C4E1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6704"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4E97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01A7"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5168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B926"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BACC"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15B4" w14:textId="77777777" w:rsidR="00A34004" w:rsidRPr="009C4E1D" w:rsidRDefault="00A34004" w:rsidP="006E58E4">
            <w:pPr>
              <w:pStyle w:val="rowtabella0"/>
              <w:jc w:val="center"/>
              <w:rPr>
                <w:color w:val="002060"/>
              </w:rPr>
            </w:pPr>
            <w:r w:rsidRPr="009C4E1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5BF4" w14:textId="77777777" w:rsidR="00A34004" w:rsidRPr="009C4E1D" w:rsidRDefault="00A34004" w:rsidP="006E58E4">
            <w:pPr>
              <w:pStyle w:val="rowtabella0"/>
              <w:jc w:val="center"/>
              <w:rPr>
                <w:color w:val="002060"/>
              </w:rPr>
            </w:pPr>
            <w:r w:rsidRPr="009C4E1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7702" w14:textId="77777777" w:rsidR="00A34004" w:rsidRPr="009C4E1D" w:rsidRDefault="00A34004" w:rsidP="006E58E4">
            <w:pPr>
              <w:pStyle w:val="rowtabella0"/>
              <w:jc w:val="center"/>
              <w:rPr>
                <w:color w:val="002060"/>
              </w:rPr>
            </w:pPr>
            <w:r w:rsidRPr="009C4E1D">
              <w:rPr>
                <w:color w:val="002060"/>
              </w:rPr>
              <w:t>0</w:t>
            </w:r>
          </w:p>
        </w:tc>
      </w:tr>
    </w:tbl>
    <w:p w14:paraId="0399FE3B" w14:textId="77777777" w:rsidR="00A34004" w:rsidRPr="009C4E1D" w:rsidRDefault="00A34004" w:rsidP="00A34004">
      <w:pPr>
        <w:pStyle w:val="breakline"/>
        <w:rPr>
          <w:rFonts w:eastAsiaTheme="minorEastAsia"/>
          <w:color w:val="002060"/>
        </w:rPr>
      </w:pPr>
    </w:p>
    <w:p w14:paraId="45BAC752" w14:textId="77777777" w:rsidR="00A34004" w:rsidRPr="009C4E1D" w:rsidRDefault="00A34004" w:rsidP="00A34004">
      <w:pPr>
        <w:pStyle w:val="breakline"/>
        <w:rPr>
          <w:color w:val="002060"/>
        </w:rPr>
      </w:pPr>
    </w:p>
    <w:p w14:paraId="297D5CDF" w14:textId="77777777" w:rsidR="00A34004" w:rsidRPr="009C4E1D" w:rsidRDefault="00A34004" w:rsidP="00A34004">
      <w:pPr>
        <w:pStyle w:val="sottotitolocampionato10"/>
        <w:rPr>
          <w:color w:val="002060"/>
        </w:rPr>
      </w:pPr>
      <w:r w:rsidRPr="009C4E1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13067BA2"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0A6CF"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C3E33"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AECB0"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704B1"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BAB3A"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4C15C"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AD8D7"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D71AB"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E847D"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D814E" w14:textId="77777777" w:rsidR="00A34004" w:rsidRPr="009C4E1D" w:rsidRDefault="00A34004" w:rsidP="006E58E4">
            <w:pPr>
              <w:pStyle w:val="headertabella0"/>
              <w:rPr>
                <w:color w:val="002060"/>
              </w:rPr>
            </w:pPr>
            <w:r w:rsidRPr="009C4E1D">
              <w:rPr>
                <w:color w:val="002060"/>
              </w:rPr>
              <w:t>PE</w:t>
            </w:r>
          </w:p>
        </w:tc>
      </w:tr>
      <w:tr w:rsidR="00A34004" w:rsidRPr="009C4E1D" w14:paraId="74DAFA44"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C1B7B6" w14:textId="77777777" w:rsidR="00A34004" w:rsidRPr="009C4E1D" w:rsidRDefault="00A34004" w:rsidP="006E58E4">
            <w:pPr>
              <w:pStyle w:val="rowtabella0"/>
              <w:rPr>
                <w:color w:val="002060"/>
              </w:rPr>
            </w:pPr>
            <w:r w:rsidRPr="009C4E1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B45B"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EEFC"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D10FE"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92C6"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A01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050C"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8403"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63B15"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8637" w14:textId="77777777" w:rsidR="00A34004" w:rsidRPr="009C4E1D" w:rsidRDefault="00A34004" w:rsidP="006E58E4">
            <w:pPr>
              <w:pStyle w:val="rowtabella0"/>
              <w:jc w:val="center"/>
              <w:rPr>
                <w:color w:val="002060"/>
              </w:rPr>
            </w:pPr>
            <w:r w:rsidRPr="009C4E1D">
              <w:rPr>
                <w:color w:val="002060"/>
              </w:rPr>
              <w:t>0</w:t>
            </w:r>
          </w:p>
        </w:tc>
      </w:tr>
      <w:tr w:rsidR="00A34004" w:rsidRPr="009C4E1D" w14:paraId="6D201ECF"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00083" w14:textId="77777777" w:rsidR="00A34004" w:rsidRPr="00893DC5" w:rsidRDefault="00A34004" w:rsidP="006E58E4">
            <w:pPr>
              <w:pStyle w:val="rowtabella0"/>
              <w:rPr>
                <w:color w:val="002060"/>
                <w:lang w:val="es-ES"/>
              </w:rPr>
            </w:pPr>
            <w:r w:rsidRPr="00893DC5">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542A"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C066"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ED88"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6A7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8026"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0EF2" w14:textId="77777777" w:rsidR="00A34004" w:rsidRPr="009C4E1D" w:rsidRDefault="00A34004" w:rsidP="006E58E4">
            <w:pPr>
              <w:pStyle w:val="rowtabella0"/>
              <w:jc w:val="center"/>
              <w:rPr>
                <w:color w:val="002060"/>
              </w:rPr>
            </w:pPr>
            <w:r w:rsidRPr="009C4E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04ED"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B59E"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3521" w14:textId="77777777" w:rsidR="00A34004" w:rsidRPr="009C4E1D" w:rsidRDefault="00A34004" w:rsidP="006E58E4">
            <w:pPr>
              <w:pStyle w:val="rowtabella0"/>
              <w:jc w:val="center"/>
              <w:rPr>
                <w:color w:val="002060"/>
              </w:rPr>
            </w:pPr>
            <w:r w:rsidRPr="009C4E1D">
              <w:rPr>
                <w:color w:val="002060"/>
              </w:rPr>
              <w:t>0</w:t>
            </w:r>
          </w:p>
        </w:tc>
      </w:tr>
      <w:tr w:rsidR="00A34004" w:rsidRPr="009C4E1D" w14:paraId="63728B9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AD3BA" w14:textId="77777777" w:rsidR="00A34004" w:rsidRPr="009C4E1D" w:rsidRDefault="00A34004" w:rsidP="006E58E4">
            <w:pPr>
              <w:pStyle w:val="rowtabella0"/>
              <w:rPr>
                <w:color w:val="002060"/>
              </w:rPr>
            </w:pPr>
            <w:r w:rsidRPr="009C4E1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94908"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962B"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B66E"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666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C84C"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C767"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924F"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BD02"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ED8A" w14:textId="77777777" w:rsidR="00A34004" w:rsidRPr="009C4E1D" w:rsidRDefault="00A34004" w:rsidP="006E58E4">
            <w:pPr>
              <w:pStyle w:val="rowtabella0"/>
              <w:jc w:val="center"/>
              <w:rPr>
                <w:color w:val="002060"/>
              </w:rPr>
            </w:pPr>
            <w:r w:rsidRPr="009C4E1D">
              <w:rPr>
                <w:color w:val="002060"/>
              </w:rPr>
              <w:t>0</w:t>
            </w:r>
          </w:p>
        </w:tc>
      </w:tr>
      <w:tr w:rsidR="00A34004" w:rsidRPr="009C4E1D" w14:paraId="6443EAB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306FD" w14:textId="77777777" w:rsidR="00A34004" w:rsidRPr="009C4E1D" w:rsidRDefault="00A34004" w:rsidP="006E58E4">
            <w:pPr>
              <w:pStyle w:val="rowtabella0"/>
              <w:rPr>
                <w:color w:val="002060"/>
              </w:rPr>
            </w:pPr>
            <w:r w:rsidRPr="009C4E1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E28A"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9EAE"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24D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5B31"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3B8B"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000A"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507A"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D5825"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7EFF" w14:textId="77777777" w:rsidR="00A34004" w:rsidRPr="009C4E1D" w:rsidRDefault="00A34004" w:rsidP="006E58E4">
            <w:pPr>
              <w:pStyle w:val="rowtabella0"/>
              <w:jc w:val="center"/>
              <w:rPr>
                <w:color w:val="002060"/>
              </w:rPr>
            </w:pPr>
            <w:r w:rsidRPr="009C4E1D">
              <w:rPr>
                <w:color w:val="002060"/>
              </w:rPr>
              <w:t>0</w:t>
            </w:r>
          </w:p>
        </w:tc>
      </w:tr>
      <w:tr w:rsidR="00A34004" w:rsidRPr="009C4E1D" w14:paraId="7B0FB16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FF527" w14:textId="77777777" w:rsidR="00A34004" w:rsidRPr="00893DC5" w:rsidRDefault="00A34004" w:rsidP="006E58E4">
            <w:pPr>
              <w:pStyle w:val="rowtabella0"/>
              <w:rPr>
                <w:color w:val="002060"/>
                <w:lang w:val="es-ES"/>
              </w:rPr>
            </w:pPr>
            <w:r w:rsidRPr="00893DC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C9303"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0BC9F"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F42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840F"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06C5"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8CCE"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A17E" w14:textId="77777777" w:rsidR="00A34004" w:rsidRPr="009C4E1D" w:rsidRDefault="00A34004" w:rsidP="006E58E4">
            <w:pPr>
              <w:pStyle w:val="rowtabella0"/>
              <w:jc w:val="center"/>
              <w:rPr>
                <w:color w:val="002060"/>
              </w:rPr>
            </w:pPr>
            <w:r w:rsidRPr="009C4E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30C8F"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7CC0" w14:textId="77777777" w:rsidR="00A34004" w:rsidRPr="009C4E1D" w:rsidRDefault="00A34004" w:rsidP="006E58E4">
            <w:pPr>
              <w:pStyle w:val="rowtabella0"/>
              <w:jc w:val="center"/>
              <w:rPr>
                <w:color w:val="002060"/>
              </w:rPr>
            </w:pPr>
            <w:r w:rsidRPr="009C4E1D">
              <w:rPr>
                <w:color w:val="002060"/>
              </w:rPr>
              <w:t>0</w:t>
            </w:r>
          </w:p>
        </w:tc>
      </w:tr>
      <w:tr w:rsidR="00A34004" w:rsidRPr="009C4E1D" w14:paraId="02659190"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16C784" w14:textId="77777777" w:rsidR="00A34004" w:rsidRPr="009C4E1D" w:rsidRDefault="00A34004" w:rsidP="006E58E4">
            <w:pPr>
              <w:pStyle w:val="rowtabella0"/>
              <w:rPr>
                <w:color w:val="002060"/>
              </w:rPr>
            </w:pPr>
            <w:proofErr w:type="spellStart"/>
            <w:proofErr w:type="gramStart"/>
            <w:r w:rsidRPr="009C4E1D">
              <w:rPr>
                <w:color w:val="002060"/>
              </w:rPr>
              <w:t>sq.B</w:t>
            </w:r>
            <w:proofErr w:type="spellEnd"/>
            <w:proofErr w:type="gramEnd"/>
            <w:r w:rsidRPr="009C4E1D">
              <w:rPr>
                <w:color w:val="002060"/>
              </w:rPr>
              <w:t xml:space="preserve"> C.U.S. ANCONA </w:t>
            </w:r>
            <w:proofErr w:type="spellStart"/>
            <w:proofErr w:type="gramStart"/>
            <w:r w:rsidRPr="009C4E1D">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E4D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4720"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7ED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83E2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003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F6B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AD7E7"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7C9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146D" w14:textId="77777777" w:rsidR="00A34004" w:rsidRPr="009C4E1D" w:rsidRDefault="00A34004" w:rsidP="006E58E4">
            <w:pPr>
              <w:pStyle w:val="rowtabella0"/>
              <w:jc w:val="center"/>
              <w:rPr>
                <w:color w:val="002060"/>
              </w:rPr>
            </w:pPr>
            <w:r w:rsidRPr="009C4E1D">
              <w:rPr>
                <w:color w:val="002060"/>
              </w:rPr>
              <w:t>0</w:t>
            </w:r>
          </w:p>
        </w:tc>
      </w:tr>
    </w:tbl>
    <w:p w14:paraId="0D8DED73" w14:textId="77777777" w:rsidR="00A34004" w:rsidRPr="009C4E1D" w:rsidRDefault="00A34004" w:rsidP="00A34004">
      <w:pPr>
        <w:pStyle w:val="breakline"/>
        <w:rPr>
          <w:rFonts w:eastAsiaTheme="minorEastAsia"/>
          <w:color w:val="002060"/>
        </w:rPr>
      </w:pPr>
    </w:p>
    <w:p w14:paraId="18DB07BC" w14:textId="77777777" w:rsidR="00A34004" w:rsidRPr="009C4E1D" w:rsidRDefault="00A34004" w:rsidP="00A34004">
      <w:pPr>
        <w:pStyle w:val="breakline"/>
        <w:rPr>
          <w:color w:val="002060"/>
        </w:rPr>
      </w:pPr>
    </w:p>
    <w:p w14:paraId="25C46F32" w14:textId="77777777" w:rsidR="00A34004" w:rsidRPr="009C4E1D" w:rsidRDefault="00A34004" w:rsidP="00A34004">
      <w:pPr>
        <w:pStyle w:val="sottotitolocampionato10"/>
        <w:rPr>
          <w:color w:val="002060"/>
        </w:rPr>
      </w:pPr>
      <w:r w:rsidRPr="009C4E1D">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04312881"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A97F8"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4F7E2"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67D6F"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6C731"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481AA"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F0895"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93450"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8C864"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C6A64"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A2B6F" w14:textId="77777777" w:rsidR="00A34004" w:rsidRPr="009C4E1D" w:rsidRDefault="00A34004" w:rsidP="006E58E4">
            <w:pPr>
              <w:pStyle w:val="headertabella0"/>
              <w:rPr>
                <w:color w:val="002060"/>
              </w:rPr>
            </w:pPr>
            <w:r w:rsidRPr="009C4E1D">
              <w:rPr>
                <w:color w:val="002060"/>
              </w:rPr>
              <w:t>PE</w:t>
            </w:r>
          </w:p>
        </w:tc>
      </w:tr>
      <w:tr w:rsidR="00A34004" w:rsidRPr="009C4E1D" w14:paraId="6DAEAF00"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EB94E8" w14:textId="77777777" w:rsidR="00A34004" w:rsidRPr="009C4E1D" w:rsidRDefault="00A34004" w:rsidP="006E58E4">
            <w:pPr>
              <w:pStyle w:val="rowtabella0"/>
              <w:rPr>
                <w:color w:val="002060"/>
              </w:rPr>
            </w:pPr>
            <w:r w:rsidRPr="009C4E1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8364"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5796"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018A"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E247"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7AC9"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4550"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F52A"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23B3"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62E4" w14:textId="77777777" w:rsidR="00A34004" w:rsidRPr="009C4E1D" w:rsidRDefault="00A34004" w:rsidP="006E58E4">
            <w:pPr>
              <w:pStyle w:val="rowtabella0"/>
              <w:jc w:val="center"/>
              <w:rPr>
                <w:color w:val="002060"/>
              </w:rPr>
            </w:pPr>
            <w:r w:rsidRPr="009C4E1D">
              <w:rPr>
                <w:color w:val="002060"/>
              </w:rPr>
              <w:t>0</w:t>
            </w:r>
          </w:p>
        </w:tc>
      </w:tr>
      <w:tr w:rsidR="00A34004" w:rsidRPr="009C4E1D" w14:paraId="354B67D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C7BAC" w14:textId="77777777" w:rsidR="00A34004" w:rsidRPr="009C4E1D" w:rsidRDefault="00A34004" w:rsidP="006E58E4">
            <w:pPr>
              <w:pStyle w:val="rowtabella0"/>
              <w:rPr>
                <w:color w:val="002060"/>
              </w:rPr>
            </w:pPr>
            <w:r w:rsidRPr="009C4E1D">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6C3E"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82E7"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C5D7"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8E91"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12C4"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A4A0"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432D"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DFE7"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707D" w14:textId="77777777" w:rsidR="00A34004" w:rsidRPr="009C4E1D" w:rsidRDefault="00A34004" w:rsidP="006E58E4">
            <w:pPr>
              <w:pStyle w:val="rowtabella0"/>
              <w:jc w:val="center"/>
              <w:rPr>
                <w:color w:val="002060"/>
              </w:rPr>
            </w:pPr>
            <w:r w:rsidRPr="009C4E1D">
              <w:rPr>
                <w:color w:val="002060"/>
              </w:rPr>
              <w:t>0</w:t>
            </w:r>
          </w:p>
        </w:tc>
      </w:tr>
      <w:tr w:rsidR="00A34004" w:rsidRPr="009C4E1D" w14:paraId="7ABB2F2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C7E40" w14:textId="77777777" w:rsidR="00A34004" w:rsidRPr="009C4E1D" w:rsidRDefault="00A34004" w:rsidP="006E58E4">
            <w:pPr>
              <w:pStyle w:val="rowtabella0"/>
              <w:rPr>
                <w:color w:val="002060"/>
              </w:rPr>
            </w:pPr>
            <w:r w:rsidRPr="009C4E1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257B"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BD6C"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94A1"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3A76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9D5C2"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6E49"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B533"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50E5D"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DF66" w14:textId="77777777" w:rsidR="00A34004" w:rsidRPr="009C4E1D" w:rsidRDefault="00A34004" w:rsidP="006E58E4">
            <w:pPr>
              <w:pStyle w:val="rowtabella0"/>
              <w:jc w:val="center"/>
              <w:rPr>
                <w:color w:val="002060"/>
              </w:rPr>
            </w:pPr>
            <w:r w:rsidRPr="009C4E1D">
              <w:rPr>
                <w:color w:val="002060"/>
              </w:rPr>
              <w:t>0</w:t>
            </w:r>
          </w:p>
        </w:tc>
      </w:tr>
      <w:tr w:rsidR="00A34004" w:rsidRPr="009C4E1D" w14:paraId="22812E49"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E03E6" w14:textId="77777777" w:rsidR="00A34004" w:rsidRPr="00893DC5" w:rsidRDefault="00A34004" w:rsidP="006E58E4">
            <w:pPr>
              <w:pStyle w:val="rowtabella0"/>
              <w:rPr>
                <w:color w:val="002060"/>
                <w:lang w:val="es-ES"/>
              </w:rPr>
            </w:pPr>
            <w:r w:rsidRPr="00893DC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88911"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040D"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4D5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3005"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090E"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44BD"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DAA8"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D2A43"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0DE7" w14:textId="77777777" w:rsidR="00A34004" w:rsidRPr="009C4E1D" w:rsidRDefault="00A34004" w:rsidP="006E58E4">
            <w:pPr>
              <w:pStyle w:val="rowtabella0"/>
              <w:jc w:val="center"/>
              <w:rPr>
                <w:color w:val="002060"/>
              </w:rPr>
            </w:pPr>
            <w:r w:rsidRPr="009C4E1D">
              <w:rPr>
                <w:color w:val="002060"/>
              </w:rPr>
              <w:t>0</w:t>
            </w:r>
          </w:p>
        </w:tc>
      </w:tr>
      <w:tr w:rsidR="00A34004" w:rsidRPr="009C4E1D" w14:paraId="3A1049DE"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D9786A" w14:textId="77777777" w:rsidR="00A34004" w:rsidRPr="009C4E1D" w:rsidRDefault="00A34004" w:rsidP="006E58E4">
            <w:pPr>
              <w:pStyle w:val="rowtabella0"/>
              <w:rPr>
                <w:color w:val="002060"/>
              </w:rPr>
            </w:pPr>
            <w:r w:rsidRPr="009C4E1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68CD"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A68B3"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67E8"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F0B2"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A619"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FC0DB"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7F1A" w14:textId="77777777" w:rsidR="00A34004" w:rsidRPr="009C4E1D" w:rsidRDefault="00A34004" w:rsidP="006E58E4">
            <w:pPr>
              <w:pStyle w:val="rowtabella0"/>
              <w:jc w:val="center"/>
              <w:rPr>
                <w:color w:val="002060"/>
              </w:rPr>
            </w:pPr>
            <w:r w:rsidRPr="009C4E1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F7B6"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F748" w14:textId="77777777" w:rsidR="00A34004" w:rsidRPr="009C4E1D" w:rsidRDefault="00A34004" w:rsidP="006E58E4">
            <w:pPr>
              <w:pStyle w:val="rowtabella0"/>
              <w:jc w:val="center"/>
              <w:rPr>
                <w:color w:val="002060"/>
              </w:rPr>
            </w:pPr>
            <w:r w:rsidRPr="009C4E1D">
              <w:rPr>
                <w:color w:val="002060"/>
              </w:rPr>
              <w:t>0</w:t>
            </w:r>
          </w:p>
        </w:tc>
      </w:tr>
    </w:tbl>
    <w:p w14:paraId="1DEE92C8" w14:textId="77777777" w:rsidR="00A34004" w:rsidRPr="009C4E1D" w:rsidRDefault="00A34004" w:rsidP="00A34004">
      <w:pPr>
        <w:pStyle w:val="breakline"/>
        <w:rPr>
          <w:rFonts w:eastAsiaTheme="minorEastAsia"/>
          <w:color w:val="002060"/>
        </w:rPr>
      </w:pPr>
    </w:p>
    <w:p w14:paraId="6481C0EB" w14:textId="77777777" w:rsidR="00A34004" w:rsidRPr="009C4E1D" w:rsidRDefault="00A34004" w:rsidP="00A34004">
      <w:pPr>
        <w:pStyle w:val="breakline"/>
        <w:rPr>
          <w:color w:val="002060"/>
        </w:rPr>
      </w:pPr>
    </w:p>
    <w:p w14:paraId="60D2F566" w14:textId="77777777" w:rsidR="00A34004" w:rsidRPr="009C4E1D" w:rsidRDefault="00A34004" w:rsidP="00A34004">
      <w:pPr>
        <w:pStyle w:val="sottotitolocampionato10"/>
        <w:rPr>
          <w:color w:val="002060"/>
        </w:rPr>
      </w:pPr>
      <w:r w:rsidRPr="009C4E1D">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27FEBE45"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D37D4"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37777"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AD398"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42D02"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F87CF"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9E11F"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E42B2"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177BC"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B55AB"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24A06" w14:textId="77777777" w:rsidR="00A34004" w:rsidRPr="009C4E1D" w:rsidRDefault="00A34004" w:rsidP="006E58E4">
            <w:pPr>
              <w:pStyle w:val="headertabella0"/>
              <w:rPr>
                <w:color w:val="002060"/>
              </w:rPr>
            </w:pPr>
            <w:r w:rsidRPr="009C4E1D">
              <w:rPr>
                <w:color w:val="002060"/>
              </w:rPr>
              <w:t>PE</w:t>
            </w:r>
          </w:p>
        </w:tc>
      </w:tr>
      <w:tr w:rsidR="00A34004" w:rsidRPr="009C4E1D" w14:paraId="5BAD1947"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D61ABB" w14:textId="77777777" w:rsidR="00A34004" w:rsidRPr="009C4E1D" w:rsidRDefault="00A34004" w:rsidP="006E58E4">
            <w:pPr>
              <w:pStyle w:val="rowtabella0"/>
              <w:rPr>
                <w:color w:val="002060"/>
              </w:rPr>
            </w:pPr>
            <w:r w:rsidRPr="009C4E1D">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6495"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6A4B"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81A2"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FB25"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855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5991" w14:textId="77777777" w:rsidR="00A34004" w:rsidRPr="009C4E1D" w:rsidRDefault="00A34004" w:rsidP="006E58E4">
            <w:pPr>
              <w:pStyle w:val="rowtabella0"/>
              <w:jc w:val="center"/>
              <w:rPr>
                <w:color w:val="002060"/>
              </w:rPr>
            </w:pPr>
            <w:r w:rsidRPr="009C4E1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D12A"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08A8"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EB0D" w14:textId="77777777" w:rsidR="00A34004" w:rsidRPr="009C4E1D" w:rsidRDefault="00A34004" w:rsidP="006E58E4">
            <w:pPr>
              <w:pStyle w:val="rowtabella0"/>
              <w:jc w:val="center"/>
              <w:rPr>
                <w:color w:val="002060"/>
              </w:rPr>
            </w:pPr>
            <w:r w:rsidRPr="009C4E1D">
              <w:rPr>
                <w:color w:val="002060"/>
              </w:rPr>
              <w:t>0</w:t>
            </w:r>
          </w:p>
        </w:tc>
      </w:tr>
      <w:tr w:rsidR="00A34004" w:rsidRPr="009C4E1D" w14:paraId="690B0DE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FA48B" w14:textId="77777777" w:rsidR="00A34004" w:rsidRPr="009C4E1D" w:rsidRDefault="00A34004" w:rsidP="006E58E4">
            <w:pPr>
              <w:pStyle w:val="rowtabella0"/>
              <w:rPr>
                <w:color w:val="002060"/>
              </w:rPr>
            </w:pPr>
            <w:r w:rsidRPr="009C4E1D">
              <w:rPr>
                <w:color w:val="002060"/>
              </w:rPr>
              <w:t xml:space="preserve">A.S.D. </w:t>
            </w:r>
            <w:proofErr w:type="gramStart"/>
            <w:r w:rsidRPr="009C4E1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8239D"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23EF"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893B"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4439"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037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BC8E0"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F386"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C0D5C"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9464F" w14:textId="77777777" w:rsidR="00A34004" w:rsidRPr="009C4E1D" w:rsidRDefault="00A34004" w:rsidP="006E58E4">
            <w:pPr>
              <w:pStyle w:val="rowtabella0"/>
              <w:jc w:val="center"/>
              <w:rPr>
                <w:color w:val="002060"/>
              </w:rPr>
            </w:pPr>
            <w:r w:rsidRPr="009C4E1D">
              <w:rPr>
                <w:color w:val="002060"/>
              </w:rPr>
              <w:t>0</w:t>
            </w:r>
          </w:p>
        </w:tc>
      </w:tr>
      <w:tr w:rsidR="00A34004" w:rsidRPr="009C4E1D" w14:paraId="7F41D6EF"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14283" w14:textId="77777777" w:rsidR="00A34004" w:rsidRPr="009C4E1D" w:rsidRDefault="00A34004" w:rsidP="006E58E4">
            <w:pPr>
              <w:pStyle w:val="rowtabella0"/>
              <w:rPr>
                <w:color w:val="002060"/>
              </w:rPr>
            </w:pPr>
            <w:r w:rsidRPr="009C4E1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957F"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1748"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FF72"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8D88"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8170"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E4FCC"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2219"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DC8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A013" w14:textId="77777777" w:rsidR="00A34004" w:rsidRPr="009C4E1D" w:rsidRDefault="00A34004" w:rsidP="006E58E4">
            <w:pPr>
              <w:pStyle w:val="rowtabella0"/>
              <w:jc w:val="center"/>
              <w:rPr>
                <w:color w:val="002060"/>
              </w:rPr>
            </w:pPr>
            <w:r w:rsidRPr="009C4E1D">
              <w:rPr>
                <w:color w:val="002060"/>
              </w:rPr>
              <w:t>0</w:t>
            </w:r>
          </w:p>
        </w:tc>
      </w:tr>
      <w:tr w:rsidR="00A34004" w:rsidRPr="009C4E1D" w14:paraId="045A85F0"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F8D75" w14:textId="77777777" w:rsidR="00A34004" w:rsidRPr="009C4E1D" w:rsidRDefault="00A34004" w:rsidP="006E58E4">
            <w:pPr>
              <w:pStyle w:val="rowtabella0"/>
              <w:rPr>
                <w:color w:val="002060"/>
              </w:rPr>
            </w:pPr>
            <w:r w:rsidRPr="009C4E1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7414"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1469"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BE42"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DA11"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B42F"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727F"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630F"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DFA9"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2C7D" w14:textId="77777777" w:rsidR="00A34004" w:rsidRPr="009C4E1D" w:rsidRDefault="00A34004" w:rsidP="006E58E4">
            <w:pPr>
              <w:pStyle w:val="rowtabella0"/>
              <w:jc w:val="center"/>
              <w:rPr>
                <w:color w:val="002060"/>
              </w:rPr>
            </w:pPr>
            <w:r w:rsidRPr="009C4E1D">
              <w:rPr>
                <w:color w:val="002060"/>
              </w:rPr>
              <w:t>0</w:t>
            </w:r>
          </w:p>
        </w:tc>
      </w:tr>
      <w:tr w:rsidR="00A34004" w:rsidRPr="009C4E1D" w14:paraId="307B1D9A"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D10974" w14:textId="77777777" w:rsidR="00A34004" w:rsidRPr="009C4E1D" w:rsidRDefault="00A34004" w:rsidP="006E58E4">
            <w:pPr>
              <w:pStyle w:val="rowtabella0"/>
              <w:rPr>
                <w:color w:val="002060"/>
              </w:rPr>
            </w:pPr>
            <w:r w:rsidRPr="009C4E1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62A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C33B"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9B3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DF66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1E040"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B823"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FC17"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F557"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F588" w14:textId="77777777" w:rsidR="00A34004" w:rsidRPr="009C4E1D" w:rsidRDefault="00A34004" w:rsidP="006E58E4">
            <w:pPr>
              <w:pStyle w:val="rowtabella0"/>
              <w:jc w:val="center"/>
              <w:rPr>
                <w:color w:val="002060"/>
              </w:rPr>
            </w:pPr>
            <w:r w:rsidRPr="009C4E1D">
              <w:rPr>
                <w:color w:val="002060"/>
              </w:rPr>
              <w:t>0</w:t>
            </w:r>
          </w:p>
        </w:tc>
      </w:tr>
    </w:tbl>
    <w:p w14:paraId="7E2B6374" w14:textId="77777777" w:rsidR="00A34004" w:rsidRDefault="00A34004" w:rsidP="00A34004">
      <w:pPr>
        <w:pStyle w:val="breakline"/>
        <w:rPr>
          <w:color w:val="002060"/>
        </w:rPr>
      </w:pPr>
    </w:p>
    <w:p w14:paraId="6193470F" w14:textId="77777777" w:rsidR="00A34004" w:rsidRPr="009C4E1D" w:rsidRDefault="00A34004" w:rsidP="00A34004">
      <w:pPr>
        <w:pStyle w:val="titoloprinc0"/>
        <w:rPr>
          <w:color w:val="002060"/>
        </w:rPr>
      </w:pPr>
      <w:r>
        <w:rPr>
          <w:color w:val="002060"/>
        </w:rPr>
        <w:t>PROGRAMM</w:t>
      </w:r>
      <w:r w:rsidRPr="009C4E1D">
        <w:rPr>
          <w:color w:val="002060"/>
        </w:rPr>
        <w:t>A</w:t>
      </w:r>
      <w:r>
        <w:rPr>
          <w:color w:val="002060"/>
        </w:rPr>
        <w:t xml:space="preserve"> GARE</w:t>
      </w:r>
    </w:p>
    <w:p w14:paraId="6A19F645" w14:textId="77777777" w:rsidR="00A34004" w:rsidRDefault="00A34004" w:rsidP="00A34004">
      <w:pPr>
        <w:pStyle w:val="breakline"/>
        <w:rPr>
          <w:color w:val="002060"/>
        </w:rPr>
      </w:pPr>
    </w:p>
    <w:p w14:paraId="01099D85" w14:textId="77777777" w:rsidR="00A34004" w:rsidRPr="00BE43D5" w:rsidRDefault="00A34004" w:rsidP="00A34004">
      <w:pPr>
        <w:pStyle w:val="sottotitolocampionato10"/>
        <w:rPr>
          <w:color w:val="002060"/>
        </w:rPr>
      </w:pPr>
      <w:r w:rsidRPr="00BE43D5">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4004" w:rsidRPr="00BE43D5" w14:paraId="31C0058F"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CB2BB"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1B1B6"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B6922"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D2B45"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1E1E3"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3A9FD"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D37BD"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7854F981"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A205C2" w14:textId="77777777" w:rsidR="00A34004" w:rsidRPr="00BE43D5" w:rsidRDefault="00A34004" w:rsidP="006E58E4">
            <w:pPr>
              <w:pStyle w:val="rowtabella0"/>
              <w:rPr>
                <w:color w:val="002060"/>
              </w:rPr>
            </w:pPr>
            <w:r w:rsidRPr="00BE43D5">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3AFE8" w14:textId="77777777" w:rsidR="00A34004" w:rsidRPr="00BE43D5" w:rsidRDefault="00A34004" w:rsidP="006E58E4">
            <w:pPr>
              <w:pStyle w:val="rowtabella0"/>
              <w:rPr>
                <w:color w:val="002060"/>
              </w:rPr>
            </w:pPr>
            <w:r w:rsidRPr="00BE43D5">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01540"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BF40C" w14:textId="77777777" w:rsidR="00A34004" w:rsidRPr="00BE43D5" w:rsidRDefault="00A34004" w:rsidP="006E58E4">
            <w:pPr>
              <w:pStyle w:val="rowtabella0"/>
              <w:rPr>
                <w:color w:val="002060"/>
              </w:rPr>
            </w:pPr>
            <w:r w:rsidRPr="00BE43D5">
              <w:rPr>
                <w:color w:val="002060"/>
              </w:rPr>
              <w:t>07/03/2026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E21E3" w14:textId="77777777" w:rsidR="00A34004" w:rsidRPr="00BE43D5" w:rsidRDefault="00A34004" w:rsidP="006E58E4">
            <w:pPr>
              <w:pStyle w:val="rowtabella0"/>
              <w:rPr>
                <w:color w:val="002060"/>
              </w:rPr>
            </w:pPr>
            <w:r w:rsidRPr="00BE43D5">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6DDC6" w14:textId="77777777" w:rsidR="00A34004" w:rsidRPr="00BE43D5" w:rsidRDefault="00A34004" w:rsidP="006E58E4">
            <w:pPr>
              <w:pStyle w:val="rowtabella0"/>
              <w:rPr>
                <w:color w:val="002060"/>
              </w:rPr>
            </w:pPr>
            <w:r w:rsidRPr="00BE43D5">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6ECBE" w14:textId="77777777" w:rsidR="00A34004" w:rsidRPr="00BE43D5" w:rsidRDefault="00A34004" w:rsidP="006E58E4">
            <w:pPr>
              <w:pStyle w:val="rowtabella0"/>
              <w:rPr>
                <w:color w:val="002060"/>
              </w:rPr>
            </w:pPr>
            <w:r w:rsidRPr="00BE43D5">
              <w:rPr>
                <w:color w:val="002060"/>
              </w:rPr>
              <w:t>VIA NAZARIO SAURO</w:t>
            </w:r>
          </w:p>
        </w:tc>
      </w:tr>
      <w:tr w:rsidR="00A34004" w:rsidRPr="00BE43D5" w14:paraId="71F7C417"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F4CAD0" w14:textId="77777777" w:rsidR="00A34004" w:rsidRPr="00BE43D5" w:rsidRDefault="00A34004" w:rsidP="006E58E4">
            <w:pPr>
              <w:pStyle w:val="rowtabella0"/>
              <w:rPr>
                <w:color w:val="002060"/>
              </w:rPr>
            </w:pPr>
            <w:r w:rsidRPr="00BE43D5">
              <w:rPr>
                <w:color w:val="002060"/>
              </w:rPr>
              <w:lastRenderedPageBreak/>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157EA1" w14:textId="77777777" w:rsidR="00A34004" w:rsidRPr="00BE43D5" w:rsidRDefault="00A34004" w:rsidP="006E58E4">
            <w:pPr>
              <w:pStyle w:val="rowtabella0"/>
              <w:rPr>
                <w:color w:val="002060"/>
              </w:rPr>
            </w:pPr>
            <w:r w:rsidRPr="00BE43D5">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A7C414"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19E1B9" w14:textId="77777777" w:rsidR="00A34004" w:rsidRPr="00BE43D5" w:rsidRDefault="00A34004" w:rsidP="006E58E4">
            <w:pPr>
              <w:pStyle w:val="rowtabella0"/>
              <w:rPr>
                <w:color w:val="002060"/>
              </w:rPr>
            </w:pPr>
            <w:r w:rsidRPr="00BE43D5">
              <w:rPr>
                <w:color w:val="002060"/>
              </w:rPr>
              <w:t>07/03/2026 17:45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F5415C" w14:textId="77777777" w:rsidR="00A34004" w:rsidRPr="00BE43D5" w:rsidRDefault="00A34004" w:rsidP="006E58E4">
            <w:pPr>
              <w:pStyle w:val="rowtabella0"/>
              <w:rPr>
                <w:color w:val="002060"/>
              </w:rPr>
            </w:pPr>
            <w:r w:rsidRPr="00BE43D5">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94761" w14:textId="77777777" w:rsidR="00A34004" w:rsidRPr="00BE43D5" w:rsidRDefault="00A34004" w:rsidP="006E58E4">
            <w:pPr>
              <w:pStyle w:val="rowtabella0"/>
              <w:rPr>
                <w:color w:val="002060"/>
              </w:rPr>
            </w:pPr>
            <w:r w:rsidRPr="00BE43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42FBB" w14:textId="77777777" w:rsidR="00A34004" w:rsidRPr="00BE43D5" w:rsidRDefault="00A34004" w:rsidP="006E58E4">
            <w:pPr>
              <w:pStyle w:val="rowtabella0"/>
              <w:rPr>
                <w:color w:val="002060"/>
              </w:rPr>
            </w:pPr>
            <w:r w:rsidRPr="00BE43D5">
              <w:rPr>
                <w:color w:val="002060"/>
              </w:rPr>
              <w:t>VIA GROTTE DI POSATORA 19/A</w:t>
            </w:r>
          </w:p>
        </w:tc>
      </w:tr>
      <w:tr w:rsidR="00A34004" w:rsidRPr="00BE43D5" w14:paraId="562D354E"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2A982C" w14:textId="77777777" w:rsidR="00A34004" w:rsidRPr="00BE43D5" w:rsidRDefault="00A34004" w:rsidP="006E58E4">
            <w:pPr>
              <w:pStyle w:val="rowtabella0"/>
              <w:rPr>
                <w:color w:val="002060"/>
              </w:rPr>
            </w:pPr>
            <w:r w:rsidRPr="00BE43D5">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CA688" w14:textId="77777777" w:rsidR="00A34004" w:rsidRPr="00BE43D5" w:rsidRDefault="00A34004" w:rsidP="006E58E4">
            <w:pPr>
              <w:pStyle w:val="rowtabella0"/>
              <w:rPr>
                <w:color w:val="002060"/>
              </w:rPr>
            </w:pPr>
            <w:r w:rsidRPr="00BE43D5">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D5B04"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9775C" w14:textId="77777777" w:rsidR="00A34004" w:rsidRPr="00BE43D5" w:rsidRDefault="00A34004" w:rsidP="006E58E4">
            <w:pPr>
              <w:pStyle w:val="rowtabella0"/>
              <w:rPr>
                <w:color w:val="002060"/>
              </w:rPr>
            </w:pPr>
            <w:r w:rsidRPr="00BE43D5">
              <w:rPr>
                <w:color w:val="002060"/>
              </w:rPr>
              <w:t>07/03/2026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4B2CE" w14:textId="77777777" w:rsidR="00A34004" w:rsidRPr="00BE43D5" w:rsidRDefault="00A34004" w:rsidP="006E58E4">
            <w:pPr>
              <w:pStyle w:val="rowtabella0"/>
              <w:rPr>
                <w:color w:val="002060"/>
              </w:rPr>
            </w:pPr>
            <w:r w:rsidRPr="00BE43D5">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C4D06" w14:textId="77777777" w:rsidR="00A34004" w:rsidRPr="00BE43D5" w:rsidRDefault="00A34004" w:rsidP="006E58E4">
            <w:pPr>
              <w:pStyle w:val="rowtabella0"/>
              <w:rPr>
                <w:color w:val="002060"/>
              </w:rPr>
            </w:pPr>
            <w:r w:rsidRPr="00BE43D5">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39DE5" w14:textId="77777777" w:rsidR="00A34004" w:rsidRPr="00BE43D5" w:rsidRDefault="00A34004" w:rsidP="006E58E4">
            <w:pPr>
              <w:pStyle w:val="rowtabella0"/>
              <w:rPr>
                <w:color w:val="002060"/>
              </w:rPr>
            </w:pPr>
            <w:r w:rsidRPr="00BE43D5">
              <w:rPr>
                <w:color w:val="002060"/>
              </w:rPr>
              <w:t>VIA ALDO MORO</w:t>
            </w:r>
          </w:p>
        </w:tc>
      </w:tr>
    </w:tbl>
    <w:p w14:paraId="1F62C662" w14:textId="77777777" w:rsidR="00A34004" w:rsidRPr="00BE43D5" w:rsidRDefault="00A34004" w:rsidP="00A34004">
      <w:pPr>
        <w:pStyle w:val="breakline"/>
        <w:rPr>
          <w:rFonts w:eastAsiaTheme="minorEastAsia"/>
          <w:color w:val="002060"/>
        </w:rPr>
      </w:pPr>
    </w:p>
    <w:p w14:paraId="2B61574C" w14:textId="77777777" w:rsidR="00A34004" w:rsidRPr="00BE43D5" w:rsidRDefault="00A34004" w:rsidP="00A34004">
      <w:pPr>
        <w:pStyle w:val="breakline"/>
        <w:rPr>
          <w:color w:val="002060"/>
        </w:rPr>
      </w:pPr>
    </w:p>
    <w:p w14:paraId="505ED334" w14:textId="77777777" w:rsidR="00A34004" w:rsidRPr="00BE43D5" w:rsidRDefault="00A34004" w:rsidP="00A34004">
      <w:pPr>
        <w:pStyle w:val="breakline"/>
        <w:rPr>
          <w:color w:val="002060"/>
        </w:rPr>
      </w:pPr>
    </w:p>
    <w:p w14:paraId="60D94E80" w14:textId="77777777" w:rsidR="00A34004" w:rsidRPr="00BE43D5" w:rsidRDefault="00A34004" w:rsidP="00A34004">
      <w:pPr>
        <w:pStyle w:val="sottotitolocampionato10"/>
        <w:rPr>
          <w:color w:val="002060"/>
        </w:rPr>
      </w:pPr>
      <w:r w:rsidRPr="00BE43D5">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4004" w:rsidRPr="00BE43D5" w14:paraId="1B4FCD71"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571D3"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C5FA7"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E65C2"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28004"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610AB"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A234C"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8F6C6"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31D0BB91"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8934C7" w14:textId="77777777" w:rsidR="00A34004" w:rsidRPr="00BE43D5" w:rsidRDefault="00A34004" w:rsidP="006E58E4">
            <w:pPr>
              <w:pStyle w:val="rowtabella0"/>
              <w:rPr>
                <w:color w:val="002060"/>
              </w:rPr>
            </w:pPr>
            <w:r w:rsidRPr="00BE43D5">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A9022" w14:textId="77777777" w:rsidR="00A34004" w:rsidRPr="00BE43D5" w:rsidRDefault="00A34004" w:rsidP="006E58E4">
            <w:pPr>
              <w:pStyle w:val="rowtabella0"/>
              <w:rPr>
                <w:color w:val="002060"/>
              </w:rPr>
            </w:pPr>
            <w:r w:rsidRPr="00BE43D5">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83A05"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6D192" w14:textId="77777777" w:rsidR="00A34004" w:rsidRPr="00BE43D5" w:rsidRDefault="00A34004" w:rsidP="006E58E4">
            <w:pPr>
              <w:pStyle w:val="rowtabella0"/>
              <w:rPr>
                <w:color w:val="002060"/>
              </w:rPr>
            </w:pPr>
            <w:r w:rsidRPr="00BE43D5">
              <w:rPr>
                <w:color w:val="002060"/>
              </w:rPr>
              <w:t>07/03/2026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29C43" w14:textId="77777777" w:rsidR="00A34004" w:rsidRPr="00BE43D5" w:rsidRDefault="00A34004" w:rsidP="006E58E4">
            <w:pPr>
              <w:pStyle w:val="rowtabella0"/>
              <w:rPr>
                <w:color w:val="002060"/>
              </w:rPr>
            </w:pPr>
            <w:r w:rsidRPr="00BE43D5">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1A875" w14:textId="77777777" w:rsidR="00A34004" w:rsidRPr="00BE43D5" w:rsidRDefault="00A34004" w:rsidP="006E58E4">
            <w:pPr>
              <w:pStyle w:val="rowtabella0"/>
              <w:rPr>
                <w:color w:val="002060"/>
              </w:rPr>
            </w:pPr>
            <w:r w:rsidRPr="00BE43D5">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85C7B" w14:textId="77777777" w:rsidR="00A34004" w:rsidRPr="00BE43D5" w:rsidRDefault="00A34004" w:rsidP="006E58E4">
            <w:pPr>
              <w:pStyle w:val="rowtabella0"/>
              <w:rPr>
                <w:color w:val="002060"/>
              </w:rPr>
            </w:pPr>
            <w:r w:rsidRPr="00BE43D5">
              <w:rPr>
                <w:color w:val="002060"/>
              </w:rPr>
              <w:t>VIA BRAMANTE</w:t>
            </w:r>
          </w:p>
        </w:tc>
      </w:tr>
      <w:tr w:rsidR="00A34004" w:rsidRPr="00BE43D5" w14:paraId="494FBDB2"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B87E32" w14:textId="77777777" w:rsidR="00A34004" w:rsidRPr="00BE43D5" w:rsidRDefault="00A34004" w:rsidP="006E58E4">
            <w:pPr>
              <w:pStyle w:val="rowtabella0"/>
              <w:rPr>
                <w:color w:val="002060"/>
              </w:rPr>
            </w:pPr>
            <w:r w:rsidRPr="00BE43D5">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E19CE" w14:textId="77777777" w:rsidR="00A34004" w:rsidRPr="00BE43D5" w:rsidRDefault="00A34004" w:rsidP="006E58E4">
            <w:pPr>
              <w:pStyle w:val="rowtabella0"/>
              <w:rPr>
                <w:color w:val="002060"/>
              </w:rPr>
            </w:pPr>
            <w:r w:rsidRPr="00BE43D5">
              <w:rPr>
                <w:color w:val="002060"/>
              </w:rPr>
              <w:t>ETA BETA F.C.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0E548"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8AEC9" w14:textId="77777777" w:rsidR="00A34004" w:rsidRPr="00BE43D5" w:rsidRDefault="00A34004" w:rsidP="006E58E4">
            <w:pPr>
              <w:pStyle w:val="rowtabella0"/>
              <w:rPr>
                <w:color w:val="002060"/>
              </w:rPr>
            </w:pPr>
            <w:r w:rsidRPr="00BE43D5">
              <w:rPr>
                <w:color w:val="002060"/>
              </w:rPr>
              <w:t>07/03/2026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60E45" w14:textId="77777777" w:rsidR="00A34004" w:rsidRPr="00BE43D5" w:rsidRDefault="00A34004" w:rsidP="006E58E4">
            <w:pPr>
              <w:pStyle w:val="rowtabella0"/>
              <w:rPr>
                <w:color w:val="002060"/>
              </w:rPr>
            </w:pPr>
            <w:r w:rsidRPr="00BE43D5">
              <w:rPr>
                <w:color w:val="002060"/>
              </w:rPr>
              <w:t xml:space="preserve">5454 </w:t>
            </w:r>
            <w:proofErr w:type="gramStart"/>
            <w:r w:rsidRPr="00BE43D5">
              <w:rPr>
                <w:color w:val="002060"/>
              </w:rPr>
              <w:t>C.COPERTO</w:t>
            </w:r>
            <w:proofErr w:type="gramEnd"/>
            <w:r w:rsidRPr="00BE43D5">
              <w:rPr>
                <w:color w:val="002060"/>
              </w:rPr>
              <w:t xml:space="preserve"> </w:t>
            </w:r>
            <w:proofErr w:type="gramStart"/>
            <w:r w:rsidRPr="00BE43D5">
              <w:rPr>
                <w:color w:val="002060"/>
              </w:rPr>
              <w:t>C.TENNIS</w:t>
            </w:r>
            <w:proofErr w:type="gramEnd"/>
            <w:r w:rsidRPr="00BE43D5">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E17D9" w14:textId="77777777" w:rsidR="00A34004" w:rsidRPr="00BE43D5" w:rsidRDefault="00A34004" w:rsidP="006E58E4">
            <w:pPr>
              <w:pStyle w:val="rowtabella0"/>
              <w:rPr>
                <w:color w:val="002060"/>
              </w:rPr>
            </w:pPr>
            <w:r w:rsidRPr="00BE43D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5D52C" w14:textId="77777777" w:rsidR="00A34004" w:rsidRPr="00BE43D5" w:rsidRDefault="00A34004" w:rsidP="006E58E4">
            <w:pPr>
              <w:pStyle w:val="rowtabella0"/>
              <w:rPr>
                <w:color w:val="002060"/>
              </w:rPr>
            </w:pPr>
            <w:r w:rsidRPr="00BE43D5">
              <w:rPr>
                <w:color w:val="002060"/>
              </w:rPr>
              <w:t>VIA VILLA TOMBARI</w:t>
            </w:r>
          </w:p>
        </w:tc>
      </w:tr>
    </w:tbl>
    <w:p w14:paraId="132D1ECC" w14:textId="77777777" w:rsidR="00A34004" w:rsidRPr="00BE43D5" w:rsidRDefault="00A34004" w:rsidP="00A34004">
      <w:pPr>
        <w:pStyle w:val="breakline"/>
        <w:rPr>
          <w:rFonts w:eastAsiaTheme="minorEastAsia"/>
          <w:color w:val="002060"/>
        </w:rPr>
      </w:pPr>
    </w:p>
    <w:p w14:paraId="45033660" w14:textId="77777777" w:rsidR="00A34004" w:rsidRPr="00BE43D5" w:rsidRDefault="00A34004" w:rsidP="00A34004">
      <w:pPr>
        <w:pStyle w:val="breakline"/>
        <w:rPr>
          <w:color w:val="002060"/>
        </w:rPr>
      </w:pPr>
    </w:p>
    <w:p w14:paraId="2749D88B" w14:textId="77777777" w:rsidR="00A34004" w:rsidRPr="00BE43D5" w:rsidRDefault="00A34004" w:rsidP="00A34004">
      <w:pPr>
        <w:pStyle w:val="breakline"/>
        <w:rPr>
          <w:color w:val="002060"/>
        </w:rPr>
      </w:pPr>
    </w:p>
    <w:p w14:paraId="570513E7" w14:textId="77777777" w:rsidR="00A34004" w:rsidRPr="00BE43D5" w:rsidRDefault="00A34004" w:rsidP="00A34004">
      <w:pPr>
        <w:pStyle w:val="sottotitolocampionato10"/>
        <w:rPr>
          <w:color w:val="002060"/>
        </w:rPr>
      </w:pPr>
      <w:r w:rsidRPr="00BE43D5">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4004" w:rsidRPr="00BE43D5" w14:paraId="1DA7E127"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962BA"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D634B"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7197A"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92001"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DB986"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350DB"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188BE"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7575741A"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755FDF" w14:textId="77777777" w:rsidR="00A34004" w:rsidRPr="00BE43D5" w:rsidRDefault="00A34004" w:rsidP="006E58E4">
            <w:pPr>
              <w:pStyle w:val="rowtabella0"/>
              <w:rPr>
                <w:color w:val="002060"/>
              </w:rPr>
            </w:pPr>
            <w:r w:rsidRPr="00BE43D5">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BCB86" w14:textId="77777777" w:rsidR="00A34004" w:rsidRPr="00BE43D5" w:rsidRDefault="00A34004" w:rsidP="006E58E4">
            <w:pPr>
              <w:pStyle w:val="rowtabella0"/>
              <w:rPr>
                <w:color w:val="002060"/>
              </w:rPr>
            </w:pPr>
            <w:r w:rsidRPr="00BE43D5">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BA187"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0ADAF" w14:textId="77777777" w:rsidR="00A34004" w:rsidRPr="00BE43D5" w:rsidRDefault="00A34004" w:rsidP="006E58E4">
            <w:pPr>
              <w:pStyle w:val="rowtabella0"/>
              <w:rPr>
                <w:color w:val="002060"/>
              </w:rPr>
            </w:pPr>
            <w:r w:rsidRPr="00BE43D5">
              <w:rPr>
                <w:color w:val="002060"/>
              </w:rPr>
              <w:t>07/03/2026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3CCCC" w14:textId="77777777" w:rsidR="00A34004" w:rsidRPr="00BE43D5" w:rsidRDefault="00A34004" w:rsidP="006E58E4">
            <w:pPr>
              <w:pStyle w:val="rowtabella0"/>
              <w:rPr>
                <w:color w:val="002060"/>
              </w:rPr>
            </w:pPr>
            <w:r w:rsidRPr="00BE43D5">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466C2" w14:textId="77777777" w:rsidR="00A34004" w:rsidRPr="00BE43D5" w:rsidRDefault="00A34004" w:rsidP="006E58E4">
            <w:pPr>
              <w:pStyle w:val="rowtabella0"/>
              <w:rPr>
                <w:color w:val="002060"/>
              </w:rPr>
            </w:pPr>
            <w:r w:rsidRPr="00BE43D5">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6E03E" w14:textId="77777777" w:rsidR="00A34004" w:rsidRPr="00BE43D5" w:rsidRDefault="00A34004" w:rsidP="006E58E4">
            <w:pPr>
              <w:pStyle w:val="rowtabella0"/>
              <w:rPr>
                <w:color w:val="002060"/>
              </w:rPr>
            </w:pPr>
            <w:r w:rsidRPr="00BE43D5">
              <w:rPr>
                <w:color w:val="002060"/>
              </w:rPr>
              <w:t>VIA VESCOVARA, 7</w:t>
            </w:r>
          </w:p>
        </w:tc>
      </w:tr>
      <w:tr w:rsidR="00A34004" w:rsidRPr="00BE43D5" w14:paraId="104C70F1"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F3F186" w14:textId="77777777" w:rsidR="00A34004" w:rsidRPr="00BE43D5" w:rsidRDefault="00A34004" w:rsidP="006E58E4">
            <w:pPr>
              <w:pStyle w:val="rowtabella0"/>
              <w:rPr>
                <w:color w:val="002060"/>
              </w:rPr>
            </w:pPr>
            <w:r w:rsidRPr="00BE43D5">
              <w:rPr>
                <w:color w:val="002060"/>
              </w:rPr>
              <w:t xml:space="preserve">C.U.S. ANCONA </w:t>
            </w:r>
            <w:proofErr w:type="spellStart"/>
            <w:proofErr w:type="gramStart"/>
            <w:r w:rsidRPr="00BE43D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8560B1" w14:textId="77777777" w:rsidR="00A34004" w:rsidRPr="00BE43D5" w:rsidRDefault="00A34004" w:rsidP="006E58E4">
            <w:pPr>
              <w:pStyle w:val="rowtabella0"/>
              <w:rPr>
                <w:color w:val="002060"/>
              </w:rPr>
            </w:pPr>
            <w:r w:rsidRPr="00BE43D5">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DB5D4A"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96A472" w14:textId="77777777" w:rsidR="00A34004" w:rsidRPr="00BE43D5" w:rsidRDefault="00A34004" w:rsidP="006E58E4">
            <w:pPr>
              <w:pStyle w:val="rowtabella0"/>
              <w:rPr>
                <w:color w:val="002060"/>
              </w:rPr>
            </w:pPr>
            <w:r w:rsidRPr="00BE43D5">
              <w:rPr>
                <w:color w:val="002060"/>
              </w:rPr>
              <w:t>08/03/2026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2F649C" w14:textId="77777777" w:rsidR="00A34004" w:rsidRPr="00BE43D5" w:rsidRDefault="00A34004" w:rsidP="006E58E4">
            <w:pPr>
              <w:pStyle w:val="rowtabella0"/>
              <w:rPr>
                <w:color w:val="002060"/>
              </w:rPr>
            </w:pPr>
            <w:r w:rsidRPr="00BE43D5">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37B2E" w14:textId="77777777" w:rsidR="00A34004" w:rsidRPr="00BE43D5" w:rsidRDefault="00A34004" w:rsidP="006E58E4">
            <w:pPr>
              <w:pStyle w:val="rowtabella0"/>
              <w:rPr>
                <w:color w:val="002060"/>
              </w:rPr>
            </w:pPr>
            <w:r w:rsidRPr="00BE43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96AA0" w14:textId="77777777" w:rsidR="00A34004" w:rsidRPr="00BE43D5" w:rsidRDefault="00A34004" w:rsidP="006E58E4">
            <w:pPr>
              <w:pStyle w:val="rowtabella0"/>
              <w:rPr>
                <w:color w:val="002060"/>
              </w:rPr>
            </w:pPr>
            <w:r w:rsidRPr="00BE43D5">
              <w:rPr>
                <w:color w:val="002060"/>
              </w:rPr>
              <w:t>VIA GROTTE DI POSATORA 19/A</w:t>
            </w:r>
          </w:p>
        </w:tc>
      </w:tr>
      <w:tr w:rsidR="00A34004" w:rsidRPr="00BE43D5" w14:paraId="702CD0A5"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587EB" w14:textId="77777777" w:rsidR="00A34004" w:rsidRPr="00BE43D5" w:rsidRDefault="00A34004" w:rsidP="006E58E4">
            <w:pPr>
              <w:pStyle w:val="rowtabella0"/>
              <w:rPr>
                <w:color w:val="002060"/>
              </w:rPr>
            </w:pPr>
            <w:r w:rsidRPr="00BE43D5">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C2F52" w14:textId="77777777" w:rsidR="00A34004" w:rsidRPr="00BE43D5" w:rsidRDefault="00A34004" w:rsidP="006E58E4">
            <w:pPr>
              <w:pStyle w:val="rowtabella0"/>
              <w:rPr>
                <w:color w:val="002060"/>
              </w:rPr>
            </w:pPr>
            <w:r w:rsidRPr="00BE43D5">
              <w:rPr>
                <w:color w:val="002060"/>
              </w:rPr>
              <w:t xml:space="preserve">AUDAX 1970 </w:t>
            </w:r>
            <w:proofErr w:type="gramStart"/>
            <w:r w:rsidRPr="00BE43D5">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01450"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80B64" w14:textId="77777777" w:rsidR="00A34004" w:rsidRPr="00BE43D5" w:rsidRDefault="00A34004" w:rsidP="006E58E4">
            <w:pPr>
              <w:pStyle w:val="rowtabella0"/>
              <w:rPr>
                <w:color w:val="002060"/>
              </w:rPr>
            </w:pPr>
            <w:r w:rsidRPr="00BE43D5">
              <w:rPr>
                <w:color w:val="002060"/>
              </w:rPr>
              <w:t>10/03/2026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9DC5B" w14:textId="77777777" w:rsidR="00A34004" w:rsidRPr="00BE43D5" w:rsidRDefault="00A34004" w:rsidP="006E58E4">
            <w:pPr>
              <w:pStyle w:val="rowtabella0"/>
              <w:rPr>
                <w:color w:val="002060"/>
              </w:rPr>
            </w:pPr>
            <w:r w:rsidRPr="00BE43D5">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797E1" w14:textId="77777777" w:rsidR="00A34004" w:rsidRPr="00BE43D5" w:rsidRDefault="00A34004" w:rsidP="006E58E4">
            <w:pPr>
              <w:pStyle w:val="rowtabella0"/>
              <w:rPr>
                <w:color w:val="002060"/>
              </w:rPr>
            </w:pPr>
            <w:r w:rsidRPr="00BE43D5">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A604A" w14:textId="77777777" w:rsidR="00A34004" w:rsidRPr="00BE43D5" w:rsidRDefault="00A34004" w:rsidP="006E58E4">
            <w:pPr>
              <w:pStyle w:val="rowtabella0"/>
              <w:rPr>
                <w:color w:val="002060"/>
              </w:rPr>
            </w:pPr>
            <w:r w:rsidRPr="00BE43D5">
              <w:rPr>
                <w:color w:val="002060"/>
              </w:rPr>
              <w:t>STR.DEL BURELLO LOC.VAL NEVOLA</w:t>
            </w:r>
          </w:p>
        </w:tc>
      </w:tr>
    </w:tbl>
    <w:p w14:paraId="024D3B03" w14:textId="77777777" w:rsidR="00A34004" w:rsidRPr="00BE43D5" w:rsidRDefault="00A34004" w:rsidP="00A34004">
      <w:pPr>
        <w:pStyle w:val="breakline"/>
        <w:rPr>
          <w:rFonts w:eastAsiaTheme="minorEastAsia"/>
          <w:color w:val="002060"/>
        </w:rPr>
      </w:pPr>
    </w:p>
    <w:p w14:paraId="67DD994F" w14:textId="77777777" w:rsidR="00A34004" w:rsidRPr="00BE43D5" w:rsidRDefault="00A34004" w:rsidP="00A34004">
      <w:pPr>
        <w:pStyle w:val="breakline"/>
        <w:rPr>
          <w:color w:val="002060"/>
        </w:rPr>
      </w:pPr>
    </w:p>
    <w:p w14:paraId="3B4F66E2" w14:textId="77777777" w:rsidR="00A34004" w:rsidRPr="00BE43D5" w:rsidRDefault="00A34004" w:rsidP="00A34004">
      <w:pPr>
        <w:pStyle w:val="breakline"/>
        <w:rPr>
          <w:color w:val="002060"/>
        </w:rPr>
      </w:pPr>
    </w:p>
    <w:p w14:paraId="702ACE41" w14:textId="77777777" w:rsidR="00A34004" w:rsidRPr="00BE43D5" w:rsidRDefault="00A34004" w:rsidP="00A34004">
      <w:pPr>
        <w:pStyle w:val="sottotitolocampionato10"/>
        <w:rPr>
          <w:color w:val="002060"/>
        </w:rPr>
      </w:pPr>
      <w:r w:rsidRPr="00BE43D5">
        <w:rPr>
          <w:color w:val="002060"/>
        </w:rPr>
        <w:t>GIRONE SC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A34004" w:rsidRPr="00BE43D5" w14:paraId="1B19FCB5"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791DE"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3CE09"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407AF"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7AB4E"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383F0"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9554C"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A068C"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6BE0AF2B"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00690B" w14:textId="77777777" w:rsidR="00A34004" w:rsidRPr="00BE43D5" w:rsidRDefault="00A34004" w:rsidP="006E58E4">
            <w:pPr>
              <w:pStyle w:val="rowtabella0"/>
              <w:rPr>
                <w:color w:val="002060"/>
              </w:rPr>
            </w:pPr>
            <w:r w:rsidRPr="00BE43D5">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ABB2A" w14:textId="77777777" w:rsidR="00A34004" w:rsidRPr="00BE43D5" w:rsidRDefault="00A34004" w:rsidP="006E58E4">
            <w:pPr>
              <w:pStyle w:val="rowtabella0"/>
              <w:rPr>
                <w:color w:val="002060"/>
              </w:rPr>
            </w:pPr>
            <w:r w:rsidRPr="00BE43D5">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B10E0"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33A51" w14:textId="77777777" w:rsidR="00A34004" w:rsidRPr="00BE43D5" w:rsidRDefault="00A34004" w:rsidP="006E58E4">
            <w:pPr>
              <w:pStyle w:val="rowtabella0"/>
              <w:rPr>
                <w:color w:val="002060"/>
              </w:rPr>
            </w:pPr>
            <w:r w:rsidRPr="00BE43D5">
              <w:rPr>
                <w:color w:val="002060"/>
              </w:rPr>
              <w:t>07/03/2026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10035" w14:textId="77777777" w:rsidR="00A34004" w:rsidRPr="00BE43D5" w:rsidRDefault="00A34004" w:rsidP="006E58E4">
            <w:pPr>
              <w:pStyle w:val="rowtabella0"/>
              <w:rPr>
                <w:color w:val="002060"/>
              </w:rPr>
            </w:pPr>
            <w:r w:rsidRPr="00BE43D5">
              <w:rPr>
                <w:color w:val="002060"/>
              </w:rPr>
              <w:t xml:space="preserve">5286 PALESTRA </w:t>
            </w:r>
            <w:proofErr w:type="gramStart"/>
            <w:r w:rsidRPr="00BE43D5">
              <w:rPr>
                <w:color w:val="002060"/>
              </w:rPr>
              <w:t>C.SPORTIVO</w:t>
            </w:r>
            <w:proofErr w:type="gramEnd"/>
            <w:r w:rsidRPr="00BE43D5">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1AF60" w14:textId="77777777" w:rsidR="00A34004" w:rsidRPr="00BE43D5" w:rsidRDefault="00A34004" w:rsidP="006E58E4">
            <w:pPr>
              <w:pStyle w:val="rowtabella0"/>
              <w:rPr>
                <w:color w:val="002060"/>
              </w:rPr>
            </w:pPr>
            <w:r w:rsidRPr="00BE43D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1993E" w14:textId="77777777" w:rsidR="00A34004" w:rsidRPr="00BE43D5" w:rsidRDefault="00A34004" w:rsidP="006E58E4">
            <w:pPr>
              <w:pStyle w:val="rowtabella0"/>
              <w:rPr>
                <w:color w:val="002060"/>
              </w:rPr>
            </w:pPr>
            <w:r w:rsidRPr="00BE43D5">
              <w:rPr>
                <w:color w:val="002060"/>
              </w:rPr>
              <w:t>VIA ALFIERI SNC</w:t>
            </w:r>
          </w:p>
        </w:tc>
      </w:tr>
      <w:tr w:rsidR="00A34004" w:rsidRPr="00BE43D5" w14:paraId="292ECA54"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D080C" w14:textId="77777777" w:rsidR="00A34004" w:rsidRPr="00BE43D5" w:rsidRDefault="00A34004" w:rsidP="006E58E4">
            <w:pPr>
              <w:pStyle w:val="rowtabella0"/>
              <w:rPr>
                <w:color w:val="002060"/>
              </w:rPr>
            </w:pPr>
            <w:r w:rsidRPr="00BE43D5">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A7EE9" w14:textId="77777777" w:rsidR="00A34004" w:rsidRPr="00BE43D5" w:rsidRDefault="00A34004" w:rsidP="006E58E4">
            <w:pPr>
              <w:pStyle w:val="rowtabella0"/>
              <w:rPr>
                <w:color w:val="002060"/>
              </w:rPr>
            </w:pPr>
            <w:r w:rsidRPr="00BE43D5">
              <w:rPr>
                <w:color w:val="002060"/>
              </w:rPr>
              <w:t>CERRETO D ESI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3A694"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A7860" w14:textId="77777777" w:rsidR="00A34004" w:rsidRPr="00BE43D5" w:rsidRDefault="00A34004" w:rsidP="006E58E4">
            <w:pPr>
              <w:pStyle w:val="rowtabella0"/>
              <w:rPr>
                <w:color w:val="002060"/>
              </w:rPr>
            </w:pPr>
            <w:r w:rsidRPr="00BE43D5">
              <w:rPr>
                <w:color w:val="002060"/>
              </w:rPr>
              <w:t>07/03/2026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8B0F8" w14:textId="77777777" w:rsidR="00A34004" w:rsidRPr="00BE43D5" w:rsidRDefault="00A34004" w:rsidP="006E58E4">
            <w:pPr>
              <w:pStyle w:val="rowtabella0"/>
              <w:rPr>
                <w:color w:val="002060"/>
              </w:rPr>
            </w:pPr>
            <w:r w:rsidRPr="00BE43D5">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A1FD7" w14:textId="77777777" w:rsidR="00A34004" w:rsidRPr="00BE43D5" w:rsidRDefault="00A34004" w:rsidP="006E58E4">
            <w:pPr>
              <w:pStyle w:val="rowtabella0"/>
              <w:rPr>
                <w:color w:val="002060"/>
              </w:rPr>
            </w:pPr>
            <w:r w:rsidRPr="00BE43D5">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45DC9" w14:textId="77777777" w:rsidR="00A34004" w:rsidRPr="00BE43D5" w:rsidRDefault="00A34004" w:rsidP="006E58E4">
            <w:pPr>
              <w:pStyle w:val="rowtabella0"/>
              <w:rPr>
                <w:color w:val="002060"/>
              </w:rPr>
            </w:pPr>
            <w:r w:rsidRPr="00BE43D5">
              <w:rPr>
                <w:color w:val="002060"/>
              </w:rPr>
              <w:t>VIA DELLA REPUBBLICA</w:t>
            </w:r>
          </w:p>
        </w:tc>
      </w:tr>
    </w:tbl>
    <w:p w14:paraId="0314B7FC" w14:textId="77777777" w:rsidR="00A34004" w:rsidRPr="00BE43D5" w:rsidRDefault="00A34004" w:rsidP="00A34004">
      <w:pPr>
        <w:pStyle w:val="breakline"/>
        <w:rPr>
          <w:rFonts w:eastAsiaTheme="minorEastAsia"/>
          <w:color w:val="002060"/>
        </w:rPr>
      </w:pPr>
    </w:p>
    <w:p w14:paraId="4CE2EC41" w14:textId="77777777" w:rsidR="00A34004" w:rsidRPr="00BE43D5" w:rsidRDefault="00A34004" w:rsidP="00A34004">
      <w:pPr>
        <w:pStyle w:val="breakline"/>
        <w:rPr>
          <w:color w:val="002060"/>
        </w:rPr>
      </w:pPr>
    </w:p>
    <w:p w14:paraId="388E4BD0" w14:textId="77777777" w:rsidR="00A34004" w:rsidRPr="00BE43D5" w:rsidRDefault="00A34004" w:rsidP="00A34004">
      <w:pPr>
        <w:pStyle w:val="breakline"/>
        <w:rPr>
          <w:color w:val="002060"/>
        </w:rPr>
      </w:pPr>
    </w:p>
    <w:p w14:paraId="45FF3F02" w14:textId="77777777" w:rsidR="00A34004" w:rsidRPr="00BE43D5" w:rsidRDefault="00A34004" w:rsidP="00A34004">
      <w:pPr>
        <w:pStyle w:val="sottotitolocampionato10"/>
        <w:rPr>
          <w:color w:val="002060"/>
        </w:rPr>
      </w:pPr>
      <w:r w:rsidRPr="00BE43D5">
        <w:rPr>
          <w:color w:val="002060"/>
        </w:rPr>
        <w:t>GIRONE SD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A34004" w:rsidRPr="00BE43D5" w14:paraId="046052BE"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0FE66"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C849E"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87B16"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6E518"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F84FC"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DAB62"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4C7C2"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07431D4C"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5300D6" w14:textId="77777777" w:rsidR="00A34004" w:rsidRPr="00BE43D5" w:rsidRDefault="00A34004" w:rsidP="006E58E4">
            <w:pPr>
              <w:pStyle w:val="rowtabella0"/>
              <w:rPr>
                <w:color w:val="002060"/>
              </w:rPr>
            </w:pPr>
            <w:proofErr w:type="gramStart"/>
            <w:r w:rsidRPr="00BE43D5">
              <w:rPr>
                <w:color w:val="002060"/>
              </w:rPr>
              <w:t>U.MANDOLESI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40C53" w14:textId="77777777" w:rsidR="00A34004" w:rsidRPr="00BE43D5" w:rsidRDefault="00A34004" w:rsidP="006E58E4">
            <w:pPr>
              <w:pStyle w:val="rowtabella0"/>
              <w:rPr>
                <w:color w:val="002060"/>
              </w:rPr>
            </w:pPr>
            <w:r w:rsidRPr="00BE43D5">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9AC4A"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34816" w14:textId="77777777" w:rsidR="00A34004" w:rsidRPr="00BE43D5" w:rsidRDefault="00A34004" w:rsidP="006E58E4">
            <w:pPr>
              <w:pStyle w:val="rowtabella0"/>
              <w:rPr>
                <w:color w:val="002060"/>
              </w:rPr>
            </w:pPr>
            <w:r w:rsidRPr="00BE43D5">
              <w:rPr>
                <w:color w:val="002060"/>
              </w:rPr>
              <w:t>05/03/2026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1261F" w14:textId="77777777" w:rsidR="00A34004" w:rsidRPr="00BE43D5" w:rsidRDefault="00A34004" w:rsidP="006E58E4">
            <w:pPr>
              <w:pStyle w:val="rowtabella0"/>
              <w:rPr>
                <w:color w:val="002060"/>
              </w:rPr>
            </w:pPr>
            <w:r w:rsidRPr="00BE43D5">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03A98" w14:textId="77777777" w:rsidR="00A34004" w:rsidRPr="00BE43D5" w:rsidRDefault="00A34004" w:rsidP="006E58E4">
            <w:pPr>
              <w:pStyle w:val="rowtabella0"/>
              <w:rPr>
                <w:color w:val="002060"/>
              </w:rPr>
            </w:pPr>
            <w:r w:rsidRPr="00BE43D5">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4B00F" w14:textId="77777777" w:rsidR="00A34004" w:rsidRPr="00BE43D5" w:rsidRDefault="00A34004" w:rsidP="006E58E4">
            <w:pPr>
              <w:pStyle w:val="rowtabella0"/>
              <w:rPr>
                <w:color w:val="002060"/>
              </w:rPr>
            </w:pPr>
            <w:r w:rsidRPr="00BE43D5">
              <w:rPr>
                <w:color w:val="002060"/>
              </w:rPr>
              <w:t>VIA DELLE REGIONI, 8</w:t>
            </w:r>
          </w:p>
        </w:tc>
      </w:tr>
      <w:tr w:rsidR="00A34004" w:rsidRPr="00BE43D5" w14:paraId="2F4B6F4D"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C7AB07" w14:textId="77777777" w:rsidR="00A34004" w:rsidRPr="00BE43D5" w:rsidRDefault="00A34004" w:rsidP="006E58E4">
            <w:pPr>
              <w:pStyle w:val="rowtabella0"/>
              <w:rPr>
                <w:color w:val="002060"/>
              </w:rPr>
            </w:pPr>
            <w:r w:rsidRPr="00BE43D5">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8EAC8" w14:textId="77777777" w:rsidR="00A34004" w:rsidRPr="00BE43D5" w:rsidRDefault="00A34004" w:rsidP="006E58E4">
            <w:pPr>
              <w:pStyle w:val="rowtabella0"/>
              <w:rPr>
                <w:color w:val="002060"/>
              </w:rPr>
            </w:pPr>
            <w:r w:rsidRPr="00BE43D5">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3E02F"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C49B6" w14:textId="77777777" w:rsidR="00A34004" w:rsidRPr="00BE43D5" w:rsidRDefault="00A34004" w:rsidP="006E58E4">
            <w:pPr>
              <w:pStyle w:val="rowtabella0"/>
              <w:rPr>
                <w:color w:val="002060"/>
              </w:rPr>
            </w:pPr>
            <w:r w:rsidRPr="00BE43D5">
              <w:rPr>
                <w:color w:val="002060"/>
              </w:rPr>
              <w:t>07/03/2026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48E66" w14:textId="77777777" w:rsidR="00A34004" w:rsidRPr="00BE43D5" w:rsidRDefault="00A34004" w:rsidP="006E58E4">
            <w:pPr>
              <w:pStyle w:val="rowtabella0"/>
              <w:rPr>
                <w:color w:val="002060"/>
              </w:rPr>
            </w:pPr>
            <w:r w:rsidRPr="00BE43D5">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7E39A" w14:textId="77777777" w:rsidR="00A34004" w:rsidRPr="00BE43D5" w:rsidRDefault="00A34004" w:rsidP="006E58E4">
            <w:pPr>
              <w:pStyle w:val="rowtabella0"/>
              <w:rPr>
                <w:color w:val="002060"/>
              </w:rPr>
            </w:pPr>
            <w:r w:rsidRPr="00BE43D5">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37138" w14:textId="77777777" w:rsidR="00A34004" w:rsidRPr="00BE43D5" w:rsidRDefault="00A34004" w:rsidP="006E58E4">
            <w:pPr>
              <w:pStyle w:val="rowtabella0"/>
              <w:rPr>
                <w:color w:val="002060"/>
              </w:rPr>
            </w:pPr>
            <w:r w:rsidRPr="00BE43D5">
              <w:rPr>
                <w:color w:val="002060"/>
              </w:rPr>
              <w:t>VIA FONTE ABECETO, 4</w:t>
            </w:r>
          </w:p>
        </w:tc>
      </w:tr>
    </w:tbl>
    <w:p w14:paraId="7BF99D7C" w14:textId="77777777" w:rsidR="00A34004" w:rsidRPr="009C4E1D" w:rsidRDefault="00A34004" w:rsidP="00A34004">
      <w:pPr>
        <w:pStyle w:val="breakline"/>
        <w:rPr>
          <w:rFonts w:eastAsiaTheme="minorEastAsia"/>
          <w:color w:val="002060"/>
        </w:rPr>
      </w:pPr>
    </w:p>
    <w:p w14:paraId="321B86F3" w14:textId="77777777" w:rsidR="00A34004" w:rsidRPr="009C4E1D" w:rsidRDefault="00A34004" w:rsidP="00A34004">
      <w:pPr>
        <w:pStyle w:val="breakline"/>
        <w:rPr>
          <w:color w:val="002060"/>
        </w:rPr>
      </w:pPr>
    </w:p>
    <w:p w14:paraId="6514D724" w14:textId="77777777" w:rsidR="00A34004" w:rsidRPr="009C4E1D" w:rsidRDefault="00A34004" w:rsidP="00A34004">
      <w:pPr>
        <w:pStyle w:val="titolocampionato0"/>
        <w:shd w:val="clear" w:color="auto" w:fill="CCCCCC"/>
        <w:spacing w:before="80" w:after="40"/>
        <w:rPr>
          <w:color w:val="002060"/>
        </w:rPr>
      </w:pPr>
      <w:r w:rsidRPr="009C4E1D">
        <w:rPr>
          <w:color w:val="002060"/>
        </w:rPr>
        <w:t>UNDER 15 C5 REGIONALI MASCHILI</w:t>
      </w:r>
    </w:p>
    <w:p w14:paraId="6B8E6920" w14:textId="77777777" w:rsidR="00A34004" w:rsidRPr="00B8678F" w:rsidRDefault="00A34004" w:rsidP="00A34004">
      <w:pPr>
        <w:pStyle w:val="breakline"/>
        <w:jc w:val="center"/>
        <w:rPr>
          <w:rFonts w:ascii="Arial" w:hAnsi="Arial" w:cs="Arial"/>
          <w:b/>
          <w:bCs/>
          <w:color w:val="002060"/>
          <w:sz w:val="36"/>
          <w:szCs w:val="36"/>
        </w:rPr>
      </w:pPr>
      <w:r w:rsidRPr="00B8678F">
        <w:rPr>
          <w:rFonts w:ascii="Arial" w:hAnsi="Arial" w:cs="Arial"/>
          <w:b/>
          <w:bCs/>
          <w:color w:val="002060"/>
          <w:sz w:val="36"/>
          <w:szCs w:val="36"/>
        </w:rPr>
        <w:t>PUNTI DI PENALIZZAZIONE</w:t>
      </w:r>
    </w:p>
    <w:p w14:paraId="5163E3CA" w14:textId="77777777" w:rsidR="00A34004" w:rsidRDefault="00A34004" w:rsidP="00A34004">
      <w:pPr>
        <w:rPr>
          <w:rFonts w:ascii="Arial" w:hAnsi="Arial" w:cs="Arial"/>
          <w:b/>
          <w:bCs/>
          <w:color w:val="002060"/>
          <w:sz w:val="22"/>
          <w:szCs w:val="22"/>
        </w:rPr>
      </w:pPr>
    </w:p>
    <w:p w14:paraId="00269D45" w14:textId="77777777" w:rsidR="00A34004" w:rsidRPr="00893DC5" w:rsidRDefault="00A34004" w:rsidP="00A34004">
      <w:pPr>
        <w:rPr>
          <w:rFonts w:ascii="Arial" w:hAnsi="Arial" w:cs="Arial"/>
          <w:b/>
          <w:bCs/>
          <w:color w:val="002060"/>
          <w:sz w:val="22"/>
          <w:szCs w:val="22"/>
        </w:rPr>
      </w:pPr>
      <w:r w:rsidRPr="00893DC5">
        <w:rPr>
          <w:rFonts w:ascii="Arial" w:hAnsi="Arial" w:cs="Arial"/>
          <w:b/>
          <w:bCs/>
          <w:color w:val="002060"/>
          <w:sz w:val="22"/>
          <w:szCs w:val="22"/>
        </w:rPr>
        <w:t>ARTICOLO 126 CODICE DI GIUSTIZIA SPORTIVA</w:t>
      </w:r>
    </w:p>
    <w:p w14:paraId="646C0E38" w14:textId="77777777" w:rsidR="00A34004" w:rsidRDefault="00A34004" w:rsidP="00A34004">
      <w:pPr>
        <w:rPr>
          <w:rFonts w:ascii="Arial" w:hAnsi="Arial" w:cs="Arial"/>
          <w:color w:val="002060"/>
          <w:sz w:val="22"/>
          <w:szCs w:val="22"/>
        </w:rPr>
      </w:pPr>
    </w:p>
    <w:p w14:paraId="206A765B" w14:textId="77777777" w:rsidR="00A34004" w:rsidRPr="00B8678F" w:rsidRDefault="00A34004" w:rsidP="00A34004">
      <w:pPr>
        <w:rPr>
          <w:rFonts w:ascii="Arial" w:hAnsi="Arial" w:cs="Arial"/>
          <w:color w:val="002060"/>
          <w:sz w:val="22"/>
          <w:szCs w:val="22"/>
        </w:rPr>
      </w:pPr>
      <w:r w:rsidRPr="00B8678F">
        <w:rPr>
          <w:rFonts w:ascii="Arial" w:hAnsi="Arial" w:cs="Arial"/>
          <w:color w:val="002060"/>
          <w:sz w:val="22"/>
          <w:szCs w:val="22"/>
        </w:rPr>
        <w:t xml:space="preserve">Si riporta di seguito </w:t>
      </w:r>
      <w:r>
        <w:rPr>
          <w:rFonts w:ascii="Arial" w:hAnsi="Arial" w:cs="Arial"/>
          <w:color w:val="002060"/>
          <w:sz w:val="22"/>
          <w:szCs w:val="22"/>
        </w:rPr>
        <w:t>l’accordo raggiunto dalle parti ex art. 126 del Codice di Giustizia Sportiva pubblicato nel Comunicato Ufficiale n° 377/AA F.I.G.C. del 03/03/2026:</w:t>
      </w:r>
    </w:p>
    <w:p w14:paraId="2F4B3429" w14:textId="77777777" w:rsidR="00A34004" w:rsidRDefault="00A34004" w:rsidP="00A34004">
      <w:pPr>
        <w:rPr>
          <w:rFonts w:ascii="Arial" w:hAnsi="Arial" w:cs="Arial"/>
          <w:color w:val="002060"/>
          <w:sz w:val="22"/>
          <w:szCs w:val="22"/>
        </w:rPr>
      </w:pPr>
    </w:p>
    <w:p w14:paraId="731CDE16" w14:textId="77777777" w:rsidR="00A34004" w:rsidRDefault="00A34004" w:rsidP="00A34004">
      <w:pPr>
        <w:rPr>
          <w:rFonts w:ascii="Arial" w:hAnsi="Arial" w:cs="Arial"/>
          <w:color w:val="002060"/>
          <w:sz w:val="22"/>
          <w:szCs w:val="22"/>
        </w:rPr>
      </w:pPr>
      <w:r>
        <w:rPr>
          <w:rFonts w:ascii="Arial" w:hAnsi="Arial" w:cs="Arial"/>
          <w:color w:val="002060"/>
          <w:sz w:val="22"/>
          <w:szCs w:val="22"/>
        </w:rPr>
        <w:t>…omissis…</w:t>
      </w:r>
    </w:p>
    <w:p w14:paraId="3580DFFD" w14:textId="77777777" w:rsidR="00A34004" w:rsidRPr="00B8678F" w:rsidRDefault="00A34004" w:rsidP="00A34004">
      <w:pPr>
        <w:rPr>
          <w:rFonts w:ascii="Arial" w:hAnsi="Arial" w:cs="Arial"/>
          <w:color w:val="002060"/>
          <w:sz w:val="22"/>
          <w:szCs w:val="22"/>
        </w:rPr>
      </w:pPr>
    </w:p>
    <w:p w14:paraId="2C1DB943" w14:textId="77777777" w:rsidR="00A34004" w:rsidRPr="00B8678F" w:rsidRDefault="00A34004" w:rsidP="00A34004">
      <w:pPr>
        <w:pStyle w:val="p1"/>
        <w:jc w:val="both"/>
        <w:rPr>
          <w:rFonts w:ascii="Arial" w:hAnsi="Arial" w:cs="Arial"/>
          <w:color w:val="002060"/>
          <w:sz w:val="22"/>
          <w:szCs w:val="22"/>
        </w:rPr>
      </w:pPr>
      <w:r w:rsidRPr="00B8678F">
        <w:rPr>
          <w:rFonts w:ascii="Arial" w:hAnsi="Arial" w:cs="Arial"/>
          <w:color w:val="002060"/>
          <w:sz w:val="22"/>
          <w:szCs w:val="22"/>
        </w:rPr>
        <w:t>rilevato che il Presidente Federale non ha formulato osservazioni in ordine all’accordo raggiunto dalle parti relativo all’applicazione delle seguenti sanzioni:</w:t>
      </w:r>
    </w:p>
    <w:p w14:paraId="0B591CB4" w14:textId="77777777" w:rsidR="00A34004" w:rsidRPr="00B8678F" w:rsidRDefault="00A34004" w:rsidP="00A34004">
      <w:pPr>
        <w:pStyle w:val="p1"/>
        <w:jc w:val="both"/>
        <w:rPr>
          <w:rFonts w:ascii="Arial" w:hAnsi="Arial" w:cs="Arial"/>
          <w:color w:val="002060"/>
          <w:sz w:val="22"/>
          <w:szCs w:val="22"/>
        </w:rPr>
      </w:pPr>
      <w:r w:rsidRPr="00B8678F">
        <w:rPr>
          <w:rStyle w:val="s1"/>
          <w:rFonts w:ascii="Arial" w:hAnsi="Arial" w:cs="Arial"/>
          <w:color w:val="002060"/>
          <w:sz w:val="22"/>
          <w:szCs w:val="22"/>
        </w:rPr>
        <w:sym w:font="Symbol" w:char="F0D7"/>
      </w:r>
      <w:r w:rsidRPr="00B8678F">
        <w:rPr>
          <w:rStyle w:val="s2"/>
          <w:color w:val="002060"/>
          <w:sz w:val="22"/>
          <w:szCs w:val="22"/>
        </w:rPr>
        <w:t xml:space="preserve"> </w:t>
      </w:r>
      <w:r w:rsidRPr="00B8678F">
        <w:rPr>
          <w:rFonts w:ascii="Arial" w:hAnsi="Arial" w:cs="Arial"/>
          <w:color w:val="002060"/>
          <w:sz w:val="22"/>
          <w:szCs w:val="22"/>
        </w:rPr>
        <w:t>€ 150,00 (centocinquanta/00) di ammenda e 1 (uno) punto di penalizzazione per la società ASD GAGLIOLE CALCIO A5;</w:t>
      </w:r>
    </w:p>
    <w:p w14:paraId="74AEE54D" w14:textId="77777777" w:rsidR="00A34004" w:rsidRPr="00B8678F" w:rsidRDefault="00A34004" w:rsidP="00A34004">
      <w:pPr>
        <w:pStyle w:val="p1"/>
        <w:jc w:val="both"/>
        <w:rPr>
          <w:rFonts w:ascii="Arial" w:hAnsi="Arial" w:cs="Arial"/>
          <w:color w:val="002060"/>
          <w:sz w:val="22"/>
          <w:szCs w:val="22"/>
        </w:rPr>
      </w:pPr>
      <w:r w:rsidRPr="00B8678F">
        <w:rPr>
          <w:rFonts w:ascii="Arial" w:hAnsi="Arial" w:cs="Arial"/>
          <w:color w:val="002060"/>
          <w:sz w:val="22"/>
          <w:szCs w:val="22"/>
        </w:rPr>
        <w:lastRenderedPageBreak/>
        <w:t>si rende noto l’accordo come sopra menzionato.</w:t>
      </w:r>
    </w:p>
    <w:p w14:paraId="749FB8D9" w14:textId="77777777" w:rsidR="00A34004" w:rsidRPr="00B8678F" w:rsidRDefault="00A34004" w:rsidP="00A34004">
      <w:pPr>
        <w:rPr>
          <w:rFonts w:ascii="Arial" w:hAnsi="Arial" w:cs="Arial"/>
          <w:color w:val="002060"/>
          <w:sz w:val="22"/>
          <w:szCs w:val="22"/>
        </w:rPr>
      </w:pPr>
    </w:p>
    <w:p w14:paraId="2E836308" w14:textId="77777777" w:rsidR="00A34004" w:rsidRDefault="00A34004" w:rsidP="00A34004">
      <w:pPr>
        <w:rPr>
          <w:rFonts w:ascii="Arial" w:hAnsi="Arial" w:cs="Arial"/>
          <w:color w:val="002060"/>
          <w:sz w:val="22"/>
          <w:szCs w:val="22"/>
        </w:rPr>
      </w:pPr>
      <w:r>
        <w:rPr>
          <w:rFonts w:ascii="Arial" w:hAnsi="Arial" w:cs="Arial"/>
          <w:color w:val="002060"/>
          <w:sz w:val="22"/>
          <w:szCs w:val="22"/>
        </w:rPr>
        <w:t>…omissis…</w:t>
      </w:r>
    </w:p>
    <w:p w14:paraId="786D1AA4" w14:textId="77777777" w:rsidR="00A34004" w:rsidRPr="009C4E1D" w:rsidRDefault="00A34004" w:rsidP="00A34004">
      <w:pPr>
        <w:pStyle w:val="breakline"/>
        <w:rPr>
          <w:color w:val="002060"/>
        </w:rPr>
      </w:pPr>
    </w:p>
    <w:p w14:paraId="0CA4009D" w14:textId="77777777" w:rsidR="00A34004" w:rsidRPr="009C4E1D" w:rsidRDefault="00A34004" w:rsidP="00A34004">
      <w:pPr>
        <w:pStyle w:val="titoloprinc0"/>
        <w:rPr>
          <w:color w:val="002060"/>
        </w:rPr>
      </w:pPr>
      <w:r w:rsidRPr="009C4E1D">
        <w:rPr>
          <w:color w:val="002060"/>
        </w:rPr>
        <w:t>RISULTATI</w:t>
      </w:r>
    </w:p>
    <w:p w14:paraId="0AB84468" w14:textId="77777777" w:rsidR="00A34004" w:rsidRPr="009C4E1D" w:rsidRDefault="00A34004" w:rsidP="00A34004">
      <w:pPr>
        <w:pStyle w:val="breakline"/>
        <w:rPr>
          <w:color w:val="002060"/>
        </w:rPr>
      </w:pPr>
    </w:p>
    <w:p w14:paraId="5A24F430" w14:textId="77777777" w:rsidR="00A34004" w:rsidRPr="009C4E1D" w:rsidRDefault="00A34004" w:rsidP="00A34004">
      <w:pPr>
        <w:pStyle w:val="sottotitolocampionato10"/>
        <w:rPr>
          <w:color w:val="002060"/>
        </w:rPr>
      </w:pPr>
      <w:r w:rsidRPr="009C4E1D">
        <w:rPr>
          <w:color w:val="002060"/>
        </w:rPr>
        <w:t>RISULTATI UFFICIALI GARE DEL 01/03/2026</w:t>
      </w:r>
    </w:p>
    <w:p w14:paraId="73FD5A32" w14:textId="77777777" w:rsidR="004A4161" w:rsidRPr="004A4161" w:rsidRDefault="004A4161" w:rsidP="004A4161">
      <w:pPr>
        <w:pStyle w:val="sottotitolocampionato20"/>
        <w:spacing w:before="0" w:beforeAutospacing="0" w:after="0" w:afterAutospacing="0"/>
        <w:rPr>
          <w:rFonts w:ascii="Arial" w:hAnsi="Arial" w:cs="Arial"/>
          <w:color w:val="002060"/>
          <w:sz w:val="20"/>
          <w:szCs w:val="20"/>
        </w:rPr>
      </w:pPr>
      <w:r w:rsidRPr="004A4161">
        <w:rPr>
          <w:rFonts w:ascii="Arial" w:hAnsi="Arial" w:cs="Arial"/>
          <w:color w:val="002060"/>
          <w:sz w:val="20"/>
          <w:szCs w:val="20"/>
        </w:rPr>
        <w:t>Si trascrivono qui di seguito i risultati ufficiali delle gare disputate</w:t>
      </w:r>
    </w:p>
    <w:p w14:paraId="0ACF12ED" w14:textId="77777777" w:rsidR="00A34004" w:rsidRPr="009C4E1D" w:rsidRDefault="00A34004" w:rsidP="00A340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4004" w:rsidRPr="009C4E1D" w14:paraId="78254644"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71A6D3EE"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5D55B" w14:textId="77777777" w:rsidR="00A34004" w:rsidRPr="009C4E1D" w:rsidRDefault="00A34004" w:rsidP="006E58E4">
                  <w:pPr>
                    <w:pStyle w:val="headertabella0"/>
                    <w:rPr>
                      <w:color w:val="002060"/>
                    </w:rPr>
                  </w:pPr>
                  <w:r w:rsidRPr="009C4E1D">
                    <w:rPr>
                      <w:color w:val="002060"/>
                    </w:rPr>
                    <w:t>GIRONE G - 8 Giornata - A</w:t>
                  </w:r>
                </w:p>
              </w:tc>
            </w:tr>
            <w:tr w:rsidR="00A34004" w:rsidRPr="009C4E1D" w14:paraId="3E4BD895"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1D436E" w14:textId="77777777" w:rsidR="00A34004" w:rsidRPr="009C4E1D" w:rsidRDefault="00A34004" w:rsidP="006E58E4">
                  <w:pPr>
                    <w:pStyle w:val="rowtabella0"/>
                    <w:rPr>
                      <w:color w:val="002060"/>
                    </w:rPr>
                  </w:pPr>
                  <w:r w:rsidRPr="009C4E1D">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09115" w14:textId="77777777" w:rsidR="00A34004" w:rsidRPr="009C4E1D" w:rsidRDefault="00A34004" w:rsidP="006E58E4">
                  <w:pPr>
                    <w:pStyle w:val="rowtabella0"/>
                    <w:rPr>
                      <w:color w:val="002060"/>
                    </w:rPr>
                  </w:pPr>
                  <w:r w:rsidRPr="009C4E1D">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A75FE" w14:textId="77777777" w:rsidR="00A34004" w:rsidRPr="009C4E1D" w:rsidRDefault="00A34004" w:rsidP="006E58E4">
                  <w:pPr>
                    <w:pStyle w:val="rowtabella0"/>
                    <w:jc w:val="center"/>
                    <w:rPr>
                      <w:color w:val="002060"/>
                    </w:rPr>
                  </w:pPr>
                  <w:r w:rsidRPr="009C4E1D">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D8749" w14:textId="77777777" w:rsidR="00A34004" w:rsidRPr="009C4E1D" w:rsidRDefault="00A34004" w:rsidP="006E58E4">
                  <w:pPr>
                    <w:pStyle w:val="rowtabella0"/>
                    <w:jc w:val="center"/>
                    <w:rPr>
                      <w:color w:val="002060"/>
                    </w:rPr>
                  </w:pPr>
                  <w:r w:rsidRPr="009C4E1D">
                    <w:rPr>
                      <w:color w:val="002060"/>
                    </w:rPr>
                    <w:t> </w:t>
                  </w:r>
                </w:p>
              </w:tc>
            </w:tr>
            <w:tr w:rsidR="00A34004" w:rsidRPr="009C4E1D" w14:paraId="43F54827"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C09687" w14:textId="77777777" w:rsidR="00A34004" w:rsidRPr="009C4E1D" w:rsidRDefault="00A34004" w:rsidP="006E58E4">
                  <w:pPr>
                    <w:pStyle w:val="rowtabella0"/>
                    <w:rPr>
                      <w:color w:val="002060"/>
                    </w:rPr>
                  </w:pPr>
                  <w:r w:rsidRPr="009C4E1D">
                    <w:rPr>
                      <w:color w:val="002060"/>
                    </w:rPr>
                    <w:t>(1) 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5BC768" w14:textId="77777777" w:rsidR="00A34004" w:rsidRPr="009C4E1D" w:rsidRDefault="00A34004" w:rsidP="006E58E4">
                  <w:pPr>
                    <w:pStyle w:val="rowtabella0"/>
                    <w:rPr>
                      <w:color w:val="002060"/>
                    </w:rPr>
                  </w:pPr>
                  <w:r w:rsidRPr="009C4E1D">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FDBF1F" w14:textId="77777777" w:rsidR="00A34004" w:rsidRPr="009C4E1D" w:rsidRDefault="00A34004" w:rsidP="006E58E4">
                  <w:pPr>
                    <w:pStyle w:val="rowtabella0"/>
                    <w:jc w:val="center"/>
                    <w:rPr>
                      <w:color w:val="002060"/>
                    </w:rPr>
                  </w:pPr>
                  <w:r w:rsidRPr="009C4E1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99AFAD" w14:textId="77777777" w:rsidR="00A34004" w:rsidRPr="009C4E1D" w:rsidRDefault="00A34004" w:rsidP="006E58E4">
                  <w:pPr>
                    <w:pStyle w:val="rowtabella0"/>
                    <w:jc w:val="center"/>
                    <w:rPr>
                      <w:color w:val="002060"/>
                    </w:rPr>
                  </w:pPr>
                  <w:r w:rsidRPr="009C4E1D">
                    <w:rPr>
                      <w:color w:val="002060"/>
                    </w:rPr>
                    <w:t> </w:t>
                  </w:r>
                </w:p>
              </w:tc>
            </w:tr>
            <w:tr w:rsidR="00A34004" w:rsidRPr="009C4E1D" w14:paraId="6D8414D6"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DDE4DF" w14:textId="77777777" w:rsidR="00A34004" w:rsidRPr="009C4E1D" w:rsidRDefault="00A34004" w:rsidP="006E58E4">
                  <w:pPr>
                    <w:pStyle w:val="rowtabella0"/>
                    <w:rPr>
                      <w:color w:val="002060"/>
                    </w:rPr>
                  </w:pPr>
                  <w:r w:rsidRPr="009C4E1D">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A21DA5" w14:textId="77777777" w:rsidR="00A34004" w:rsidRPr="009C4E1D" w:rsidRDefault="00A34004" w:rsidP="006E58E4">
                  <w:pPr>
                    <w:pStyle w:val="rowtabella0"/>
                    <w:rPr>
                      <w:color w:val="002060"/>
                    </w:rPr>
                  </w:pPr>
                  <w:r w:rsidRPr="009C4E1D">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582C98" w14:textId="77777777" w:rsidR="00A34004" w:rsidRPr="009C4E1D" w:rsidRDefault="00A34004" w:rsidP="006E58E4">
                  <w:pPr>
                    <w:pStyle w:val="rowtabella0"/>
                    <w:jc w:val="center"/>
                    <w:rPr>
                      <w:color w:val="002060"/>
                    </w:rPr>
                  </w:pPr>
                  <w:r w:rsidRPr="009C4E1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B37B0A" w14:textId="77777777" w:rsidR="00A34004" w:rsidRPr="009C4E1D" w:rsidRDefault="00A34004" w:rsidP="006E58E4">
                  <w:pPr>
                    <w:pStyle w:val="rowtabella0"/>
                    <w:jc w:val="center"/>
                    <w:rPr>
                      <w:color w:val="002060"/>
                    </w:rPr>
                  </w:pPr>
                  <w:r w:rsidRPr="009C4E1D">
                    <w:rPr>
                      <w:color w:val="002060"/>
                    </w:rPr>
                    <w:t> </w:t>
                  </w:r>
                </w:p>
              </w:tc>
            </w:tr>
            <w:tr w:rsidR="00A34004" w:rsidRPr="009C4E1D" w14:paraId="462C0987"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2034AC" w14:textId="77777777" w:rsidR="00A34004" w:rsidRPr="009C4E1D" w:rsidRDefault="00A34004" w:rsidP="006E58E4">
                  <w:pPr>
                    <w:pStyle w:val="rowtabella0"/>
                    <w:rPr>
                      <w:color w:val="002060"/>
                    </w:rPr>
                  </w:pPr>
                  <w:r w:rsidRPr="009C4E1D">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1B016" w14:textId="77777777" w:rsidR="00A34004" w:rsidRPr="009C4E1D" w:rsidRDefault="00A34004" w:rsidP="006E58E4">
                  <w:pPr>
                    <w:pStyle w:val="rowtabella0"/>
                    <w:rPr>
                      <w:color w:val="002060"/>
                    </w:rPr>
                  </w:pPr>
                  <w:r w:rsidRPr="009C4E1D">
                    <w:rPr>
                      <w:color w:val="002060"/>
                    </w:rPr>
                    <w:t>- CERRETO D ESI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CEA60" w14:textId="77777777" w:rsidR="00A34004" w:rsidRPr="009C4E1D" w:rsidRDefault="00A34004" w:rsidP="006E58E4">
                  <w:pPr>
                    <w:pStyle w:val="rowtabella0"/>
                    <w:jc w:val="center"/>
                    <w:rPr>
                      <w:color w:val="002060"/>
                    </w:rPr>
                  </w:pPr>
                  <w:r w:rsidRPr="009C4E1D">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8290E" w14:textId="77777777" w:rsidR="00A34004" w:rsidRPr="009C4E1D" w:rsidRDefault="00A34004" w:rsidP="006E58E4">
                  <w:pPr>
                    <w:pStyle w:val="rowtabella0"/>
                    <w:jc w:val="center"/>
                    <w:rPr>
                      <w:color w:val="002060"/>
                    </w:rPr>
                  </w:pPr>
                  <w:r w:rsidRPr="009C4E1D">
                    <w:rPr>
                      <w:color w:val="002060"/>
                    </w:rPr>
                    <w:t> </w:t>
                  </w:r>
                </w:p>
              </w:tc>
            </w:tr>
            <w:tr w:rsidR="00A34004" w:rsidRPr="009C4E1D" w14:paraId="3196C272"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22765B3C" w14:textId="77777777" w:rsidR="00A34004" w:rsidRPr="009C4E1D" w:rsidRDefault="00A34004" w:rsidP="006E58E4">
                  <w:pPr>
                    <w:pStyle w:val="rowtabella0"/>
                    <w:rPr>
                      <w:color w:val="002060"/>
                    </w:rPr>
                  </w:pPr>
                  <w:r w:rsidRPr="009C4E1D">
                    <w:rPr>
                      <w:color w:val="002060"/>
                    </w:rPr>
                    <w:t>(1) - disputata il 28/02/2026</w:t>
                  </w:r>
                </w:p>
              </w:tc>
            </w:tr>
          </w:tbl>
          <w:p w14:paraId="7FAE6B59" w14:textId="77777777" w:rsidR="00A34004" w:rsidRPr="009C4E1D" w:rsidRDefault="00A34004" w:rsidP="006E58E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35ACC300"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930AA" w14:textId="77777777" w:rsidR="00A34004" w:rsidRPr="009C4E1D" w:rsidRDefault="00A34004" w:rsidP="006E58E4">
                  <w:pPr>
                    <w:pStyle w:val="headertabella0"/>
                    <w:rPr>
                      <w:color w:val="002060"/>
                    </w:rPr>
                  </w:pPr>
                  <w:r w:rsidRPr="009C4E1D">
                    <w:rPr>
                      <w:color w:val="002060"/>
                    </w:rPr>
                    <w:t>GIRONE SA - 8 Giornata - A</w:t>
                  </w:r>
                </w:p>
              </w:tc>
            </w:tr>
            <w:tr w:rsidR="00A34004" w:rsidRPr="009C4E1D" w14:paraId="75BD59E5"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C1974A" w14:textId="77777777" w:rsidR="00A34004" w:rsidRPr="009C4E1D" w:rsidRDefault="00A34004" w:rsidP="006E58E4">
                  <w:pPr>
                    <w:pStyle w:val="rowtabella0"/>
                    <w:rPr>
                      <w:color w:val="002060"/>
                    </w:rPr>
                  </w:pPr>
                  <w:r w:rsidRPr="009C4E1D">
                    <w:rPr>
                      <w:color w:val="002060"/>
                    </w:rPr>
                    <w:t xml:space="preserve">ACSS MONDOLFO C5 </w:t>
                  </w:r>
                  <w:proofErr w:type="gramStart"/>
                  <w:r w:rsidRPr="009C4E1D">
                    <w:rPr>
                      <w:color w:val="002060"/>
                    </w:rPr>
                    <w:t>SQ.B</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5C5E2" w14:textId="77777777" w:rsidR="00A34004" w:rsidRPr="009C4E1D" w:rsidRDefault="00A34004" w:rsidP="006E58E4">
                  <w:pPr>
                    <w:pStyle w:val="rowtabella0"/>
                    <w:rPr>
                      <w:color w:val="002060"/>
                    </w:rPr>
                  </w:pPr>
                  <w:r w:rsidRPr="009C4E1D">
                    <w:rPr>
                      <w:color w:val="002060"/>
                    </w:rPr>
                    <w:t>- BULDOG T.N.T. LUCREZISQ.B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513F8" w14:textId="77777777" w:rsidR="00A34004" w:rsidRPr="009C4E1D" w:rsidRDefault="00A34004" w:rsidP="006E58E4">
                  <w:pPr>
                    <w:pStyle w:val="rowtabella0"/>
                    <w:jc w:val="center"/>
                    <w:rPr>
                      <w:color w:val="002060"/>
                    </w:rPr>
                  </w:pPr>
                  <w:r w:rsidRPr="009C4E1D">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BD2A8" w14:textId="77777777" w:rsidR="00A34004" w:rsidRPr="009C4E1D" w:rsidRDefault="00A34004" w:rsidP="006E58E4">
                  <w:pPr>
                    <w:pStyle w:val="rowtabella0"/>
                    <w:jc w:val="center"/>
                    <w:rPr>
                      <w:color w:val="002060"/>
                    </w:rPr>
                  </w:pPr>
                  <w:r w:rsidRPr="009C4E1D">
                    <w:rPr>
                      <w:color w:val="002060"/>
                    </w:rPr>
                    <w:t> </w:t>
                  </w:r>
                </w:p>
              </w:tc>
            </w:tr>
            <w:tr w:rsidR="00A34004" w:rsidRPr="009C4E1D" w14:paraId="7AAE13E2"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2EAD0F" w14:textId="77777777" w:rsidR="00A34004" w:rsidRPr="009C4E1D" w:rsidRDefault="00A34004" w:rsidP="006E58E4">
                  <w:pPr>
                    <w:pStyle w:val="rowtabella0"/>
                    <w:rPr>
                      <w:color w:val="002060"/>
                    </w:rPr>
                  </w:pPr>
                  <w:r w:rsidRPr="009C4E1D">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B216DB" w14:textId="77777777" w:rsidR="00A34004" w:rsidRPr="009C4E1D" w:rsidRDefault="00A34004" w:rsidP="006E58E4">
                  <w:pPr>
                    <w:pStyle w:val="rowtabella0"/>
                    <w:rPr>
                      <w:color w:val="002060"/>
                    </w:rPr>
                  </w:pPr>
                  <w:r w:rsidRPr="009C4E1D">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239385" w14:textId="77777777" w:rsidR="00A34004" w:rsidRPr="009C4E1D" w:rsidRDefault="00A34004" w:rsidP="006E58E4">
                  <w:pPr>
                    <w:pStyle w:val="rowtabella0"/>
                    <w:jc w:val="center"/>
                    <w:rPr>
                      <w:color w:val="002060"/>
                    </w:rPr>
                  </w:pPr>
                  <w:r w:rsidRPr="009C4E1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DF257E" w14:textId="77777777" w:rsidR="00A34004" w:rsidRPr="009C4E1D" w:rsidRDefault="00A34004" w:rsidP="006E58E4">
                  <w:pPr>
                    <w:pStyle w:val="rowtabella0"/>
                    <w:jc w:val="center"/>
                    <w:rPr>
                      <w:color w:val="002060"/>
                    </w:rPr>
                  </w:pPr>
                  <w:r w:rsidRPr="009C4E1D">
                    <w:rPr>
                      <w:color w:val="002060"/>
                    </w:rPr>
                    <w:t> </w:t>
                  </w:r>
                </w:p>
              </w:tc>
            </w:tr>
            <w:tr w:rsidR="00A34004" w:rsidRPr="009C4E1D" w14:paraId="38B7A765"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3DBF63" w14:textId="77777777" w:rsidR="00A34004" w:rsidRPr="009C4E1D" w:rsidRDefault="00A34004" w:rsidP="006E58E4">
                  <w:pPr>
                    <w:pStyle w:val="rowtabella0"/>
                    <w:rPr>
                      <w:color w:val="002060"/>
                    </w:rPr>
                  </w:pPr>
                  <w:r w:rsidRPr="009C4E1D">
                    <w:rPr>
                      <w:color w:val="002060"/>
                    </w:rPr>
                    <w:t xml:space="preserve">ITALSERVICE C5 </w:t>
                  </w:r>
                  <w:proofErr w:type="gramStart"/>
                  <w:r w:rsidRPr="009C4E1D">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E3FD39" w14:textId="77777777" w:rsidR="00A34004" w:rsidRPr="009C4E1D" w:rsidRDefault="00A34004" w:rsidP="006E58E4">
                  <w:pPr>
                    <w:pStyle w:val="rowtabella0"/>
                    <w:rPr>
                      <w:color w:val="002060"/>
                    </w:rPr>
                  </w:pPr>
                  <w:r w:rsidRPr="009C4E1D">
                    <w:rPr>
                      <w:color w:val="002060"/>
                    </w:rPr>
                    <w:t xml:space="preserve">- </w:t>
                  </w:r>
                  <w:proofErr w:type="gramStart"/>
                  <w:r w:rsidRPr="009C4E1D">
                    <w:rPr>
                      <w:color w:val="002060"/>
                    </w:rPr>
                    <w:t>CITTA</w:t>
                  </w:r>
                  <w:proofErr w:type="gramEnd"/>
                  <w:r w:rsidRPr="009C4E1D">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765FC2" w14:textId="77777777" w:rsidR="00A34004" w:rsidRPr="009C4E1D" w:rsidRDefault="00A34004" w:rsidP="006E58E4">
                  <w:pPr>
                    <w:pStyle w:val="rowtabella0"/>
                    <w:jc w:val="center"/>
                    <w:rPr>
                      <w:color w:val="002060"/>
                    </w:rPr>
                  </w:pPr>
                  <w:r w:rsidRPr="009C4E1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445D2E" w14:textId="77777777" w:rsidR="00A34004" w:rsidRPr="009C4E1D" w:rsidRDefault="00A34004" w:rsidP="006E58E4">
                  <w:pPr>
                    <w:pStyle w:val="rowtabella0"/>
                    <w:jc w:val="center"/>
                    <w:rPr>
                      <w:color w:val="002060"/>
                    </w:rPr>
                  </w:pPr>
                  <w:r w:rsidRPr="009C4E1D">
                    <w:rPr>
                      <w:color w:val="002060"/>
                    </w:rPr>
                    <w:t> </w:t>
                  </w:r>
                </w:p>
              </w:tc>
            </w:tr>
            <w:tr w:rsidR="00A34004" w:rsidRPr="009C4E1D" w14:paraId="23F7E58F"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9DA6EE" w14:textId="77777777" w:rsidR="00A34004" w:rsidRPr="009C4E1D" w:rsidRDefault="00A34004" w:rsidP="006E58E4">
                  <w:pPr>
                    <w:pStyle w:val="rowtabella0"/>
                    <w:rPr>
                      <w:color w:val="002060"/>
                    </w:rPr>
                  </w:pPr>
                  <w:r w:rsidRPr="009C4E1D">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19DF1D" w14:textId="77777777" w:rsidR="00A34004" w:rsidRPr="009C4E1D" w:rsidRDefault="00A34004" w:rsidP="006E58E4">
                  <w:pPr>
                    <w:pStyle w:val="rowtabella0"/>
                    <w:rPr>
                      <w:color w:val="002060"/>
                    </w:rPr>
                  </w:pPr>
                  <w:r w:rsidRPr="009C4E1D">
                    <w:rPr>
                      <w:color w:val="002060"/>
                    </w:rPr>
                    <w:t xml:space="preserve">- AUDAX 1970 </w:t>
                  </w:r>
                  <w:proofErr w:type="gramStart"/>
                  <w:r w:rsidRPr="009C4E1D">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912FAF" w14:textId="77777777" w:rsidR="00A34004" w:rsidRPr="009C4E1D" w:rsidRDefault="00A34004" w:rsidP="006E58E4">
                  <w:pPr>
                    <w:pStyle w:val="rowtabella0"/>
                    <w:jc w:val="center"/>
                    <w:rPr>
                      <w:color w:val="002060"/>
                    </w:rPr>
                  </w:pPr>
                  <w:r w:rsidRPr="009C4E1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DEFF60" w14:textId="77777777" w:rsidR="00A34004" w:rsidRPr="009C4E1D" w:rsidRDefault="00A34004" w:rsidP="006E58E4">
                  <w:pPr>
                    <w:pStyle w:val="rowtabella0"/>
                    <w:jc w:val="center"/>
                    <w:rPr>
                      <w:color w:val="002060"/>
                    </w:rPr>
                  </w:pPr>
                  <w:r w:rsidRPr="009C4E1D">
                    <w:rPr>
                      <w:color w:val="002060"/>
                    </w:rPr>
                    <w:t> </w:t>
                  </w:r>
                </w:p>
              </w:tc>
            </w:tr>
            <w:tr w:rsidR="00A34004" w:rsidRPr="009C4E1D" w14:paraId="34F14204"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2E7710" w14:textId="77777777" w:rsidR="00A34004" w:rsidRPr="009C4E1D" w:rsidRDefault="00A34004" w:rsidP="006E58E4">
                  <w:pPr>
                    <w:pStyle w:val="rowtabella0"/>
                    <w:rPr>
                      <w:color w:val="002060"/>
                    </w:rPr>
                  </w:pPr>
                  <w:r w:rsidRPr="009C4E1D">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A9208" w14:textId="77777777" w:rsidR="00A34004" w:rsidRPr="009C4E1D" w:rsidRDefault="00A34004" w:rsidP="006E58E4">
                  <w:pPr>
                    <w:pStyle w:val="rowtabella0"/>
                    <w:rPr>
                      <w:color w:val="002060"/>
                    </w:rPr>
                  </w:pPr>
                  <w:r w:rsidRPr="009C4E1D">
                    <w:rPr>
                      <w:color w:val="002060"/>
                    </w:rPr>
                    <w:t>- ACSS MONDOLFO C5 SQ.C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10211" w14:textId="77777777" w:rsidR="00A34004" w:rsidRPr="009C4E1D" w:rsidRDefault="00A34004" w:rsidP="006E58E4">
                  <w:pPr>
                    <w:pStyle w:val="rowtabella0"/>
                    <w:jc w:val="center"/>
                    <w:rPr>
                      <w:color w:val="002060"/>
                    </w:rPr>
                  </w:pPr>
                  <w:r w:rsidRPr="009C4E1D">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912C1" w14:textId="77777777" w:rsidR="00A34004" w:rsidRPr="009C4E1D" w:rsidRDefault="00A34004" w:rsidP="006E58E4">
                  <w:pPr>
                    <w:pStyle w:val="rowtabella0"/>
                    <w:jc w:val="center"/>
                    <w:rPr>
                      <w:color w:val="002060"/>
                    </w:rPr>
                  </w:pPr>
                  <w:r w:rsidRPr="009C4E1D">
                    <w:rPr>
                      <w:color w:val="002060"/>
                    </w:rPr>
                    <w:t> </w:t>
                  </w:r>
                </w:p>
              </w:tc>
            </w:tr>
            <w:tr w:rsidR="00A34004" w:rsidRPr="009C4E1D" w14:paraId="5B3687CA"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267E6D5E" w14:textId="77777777" w:rsidR="00A34004" w:rsidRPr="009C4E1D" w:rsidRDefault="00A34004" w:rsidP="006E58E4">
                  <w:pPr>
                    <w:pStyle w:val="rowtabella0"/>
                    <w:rPr>
                      <w:color w:val="002060"/>
                    </w:rPr>
                  </w:pPr>
                  <w:r w:rsidRPr="009C4E1D">
                    <w:rPr>
                      <w:color w:val="002060"/>
                    </w:rPr>
                    <w:t>(1) - disputata il 28/02/2026</w:t>
                  </w:r>
                </w:p>
              </w:tc>
            </w:tr>
          </w:tbl>
          <w:p w14:paraId="560425A6" w14:textId="77777777" w:rsidR="00A34004" w:rsidRPr="009C4E1D" w:rsidRDefault="00A34004" w:rsidP="006E58E4">
            <w:pPr>
              <w:rPr>
                <w:color w:val="002060"/>
              </w:rPr>
            </w:pPr>
          </w:p>
        </w:tc>
      </w:tr>
    </w:tbl>
    <w:p w14:paraId="49058D4C" w14:textId="77777777" w:rsidR="00A34004" w:rsidRPr="009C4E1D" w:rsidRDefault="00A34004" w:rsidP="00A340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4004" w:rsidRPr="009C4E1D" w14:paraId="02A6D2EA" w14:textId="77777777" w:rsidTr="006E58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4004" w:rsidRPr="009C4E1D" w14:paraId="2E0464BA" w14:textId="77777777" w:rsidTr="006E58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A7A57" w14:textId="77777777" w:rsidR="00A34004" w:rsidRPr="009C4E1D" w:rsidRDefault="00A34004" w:rsidP="006E58E4">
                  <w:pPr>
                    <w:pStyle w:val="headertabella0"/>
                    <w:rPr>
                      <w:color w:val="002060"/>
                    </w:rPr>
                  </w:pPr>
                  <w:r w:rsidRPr="009C4E1D">
                    <w:rPr>
                      <w:color w:val="002060"/>
                    </w:rPr>
                    <w:t>GIRONE SB - 8 Giornata - A</w:t>
                  </w:r>
                </w:p>
              </w:tc>
            </w:tr>
            <w:tr w:rsidR="00A34004" w:rsidRPr="009C4E1D" w14:paraId="31DD73E6" w14:textId="77777777" w:rsidTr="006E58E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98F6A1" w14:textId="77777777" w:rsidR="00A34004" w:rsidRPr="009C4E1D" w:rsidRDefault="00A34004" w:rsidP="006E58E4">
                  <w:pPr>
                    <w:pStyle w:val="rowtabella0"/>
                    <w:rPr>
                      <w:color w:val="002060"/>
                    </w:rPr>
                  </w:pPr>
                  <w:r w:rsidRPr="009C4E1D">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A6E21" w14:textId="77777777" w:rsidR="00A34004" w:rsidRPr="009C4E1D" w:rsidRDefault="00A34004" w:rsidP="006E58E4">
                  <w:pPr>
                    <w:pStyle w:val="rowtabella0"/>
                    <w:rPr>
                      <w:color w:val="002060"/>
                    </w:rPr>
                  </w:pPr>
                  <w:r w:rsidRPr="009C4E1D">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FDAB4" w14:textId="77777777" w:rsidR="00A34004" w:rsidRPr="009C4E1D" w:rsidRDefault="00A34004" w:rsidP="006E58E4">
                  <w:pPr>
                    <w:pStyle w:val="rowtabella0"/>
                    <w:jc w:val="center"/>
                    <w:rPr>
                      <w:color w:val="002060"/>
                    </w:rPr>
                  </w:pPr>
                  <w:r w:rsidRPr="009C4E1D">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608D3" w14:textId="77777777" w:rsidR="00A34004" w:rsidRPr="009C4E1D" w:rsidRDefault="00A34004" w:rsidP="006E58E4">
                  <w:pPr>
                    <w:pStyle w:val="rowtabella0"/>
                    <w:jc w:val="center"/>
                    <w:rPr>
                      <w:color w:val="002060"/>
                    </w:rPr>
                  </w:pPr>
                  <w:r w:rsidRPr="009C4E1D">
                    <w:rPr>
                      <w:color w:val="002060"/>
                    </w:rPr>
                    <w:t> </w:t>
                  </w:r>
                </w:p>
              </w:tc>
            </w:tr>
            <w:tr w:rsidR="00A34004" w:rsidRPr="009C4E1D" w14:paraId="6D47624A"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B411F4" w14:textId="77777777" w:rsidR="00A34004" w:rsidRPr="009C4E1D" w:rsidRDefault="00A34004" w:rsidP="006E58E4">
                  <w:pPr>
                    <w:pStyle w:val="rowtabella0"/>
                    <w:rPr>
                      <w:color w:val="002060"/>
                    </w:rPr>
                  </w:pPr>
                  <w:r w:rsidRPr="009C4E1D">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21777C" w14:textId="77777777" w:rsidR="00A34004" w:rsidRPr="009C4E1D" w:rsidRDefault="00A34004" w:rsidP="006E58E4">
                  <w:pPr>
                    <w:pStyle w:val="rowtabella0"/>
                    <w:rPr>
                      <w:color w:val="002060"/>
                    </w:rPr>
                  </w:pPr>
                  <w:r w:rsidRPr="009C4E1D">
                    <w:rPr>
                      <w:color w:val="002060"/>
                    </w:rPr>
                    <w:t xml:space="preserve">- SPORTING GROTTAMMARE </w:t>
                  </w:r>
                  <w:proofErr w:type="spellStart"/>
                  <w:proofErr w:type="gramStart"/>
                  <w:r w:rsidRPr="009C4E1D">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F1B295" w14:textId="77777777" w:rsidR="00A34004" w:rsidRPr="009C4E1D" w:rsidRDefault="00A34004" w:rsidP="006E58E4">
                  <w:pPr>
                    <w:pStyle w:val="rowtabella0"/>
                    <w:jc w:val="center"/>
                    <w:rPr>
                      <w:color w:val="002060"/>
                    </w:rPr>
                  </w:pPr>
                  <w:r w:rsidRPr="009C4E1D">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5CAC36" w14:textId="77777777" w:rsidR="00A34004" w:rsidRPr="009C4E1D" w:rsidRDefault="00A34004" w:rsidP="006E58E4">
                  <w:pPr>
                    <w:pStyle w:val="rowtabella0"/>
                    <w:jc w:val="center"/>
                    <w:rPr>
                      <w:color w:val="002060"/>
                    </w:rPr>
                  </w:pPr>
                  <w:r w:rsidRPr="009C4E1D">
                    <w:rPr>
                      <w:color w:val="002060"/>
                    </w:rPr>
                    <w:t> </w:t>
                  </w:r>
                </w:p>
              </w:tc>
            </w:tr>
            <w:tr w:rsidR="00A34004" w:rsidRPr="009C4E1D" w14:paraId="772B9576" w14:textId="77777777" w:rsidTr="006E58E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92A671" w14:textId="77777777" w:rsidR="00A34004" w:rsidRPr="009C4E1D" w:rsidRDefault="00A34004" w:rsidP="006E58E4">
                  <w:pPr>
                    <w:pStyle w:val="rowtabella0"/>
                    <w:rPr>
                      <w:color w:val="002060"/>
                    </w:rPr>
                  </w:pPr>
                  <w:r w:rsidRPr="009C4E1D">
                    <w:rPr>
                      <w:color w:val="002060"/>
                    </w:rPr>
                    <w:t>(1) 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083D1B" w14:textId="77777777" w:rsidR="00A34004" w:rsidRPr="009C4E1D" w:rsidRDefault="00A34004" w:rsidP="006E58E4">
                  <w:pPr>
                    <w:pStyle w:val="rowtabella0"/>
                    <w:rPr>
                      <w:color w:val="002060"/>
                    </w:rPr>
                  </w:pPr>
                  <w:r w:rsidRPr="009C4E1D">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1CF88C" w14:textId="77777777" w:rsidR="00A34004" w:rsidRPr="009C4E1D" w:rsidRDefault="00A34004" w:rsidP="006E58E4">
                  <w:pPr>
                    <w:pStyle w:val="rowtabella0"/>
                    <w:jc w:val="center"/>
                    <w:rPr>
                      <w:color w:val="002060"/>
                    </w:rPr>
                  </w:pPr>
                  <w:r w:rsidRPr="009C4E1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77CE22" w14:textId="77777777" w:rsidR="00A34004" w:rsidRPr="009C4E1D" w:rsidRDefault="00A34004" w:rsidP="006E58E4">
                  <w:pPr>
                    <w:pStyle w:val="rowtabella0"/>
                    <w:jc w:val="center"/>
                    <w:rPr>
                      <w:color w:val="002060"/>
                    </w:rPr>
                  </w:pPr>
                  <w:r w:rsidRPr="009C4E1D">
                    <w:rPr>
                      <w:color w:val="002060"/>
                    </w:rPr>
                    <w:t> </w:t>
                  </w:r>
                </w:p>
              </w:tc>
            </w:tr>
            <w:tr w:rsidR="00A34004" w:rsidRPr="009C4E1D" w14:paraId="6713A6FC" w14:textId="77777777" w:rsidTr="006E58E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11C906" w14:textId="77777777" w:rsidR="00A34004" w:rsidRPr="009C4E1D" w:rsidRDefault="00A34004" w:rsidP="006E58E4">
                  <w:pPr>
                    <w:pStyle w:val="rowtabella0"/>
                    <w:rPr>
                      <w:color w:val="002060"/>
                    </w:rPr>
                  </w:pPr>
                  <w:r w:rsidRPr="009C4E1D">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9E071" w14:textId="77777777" w:rsidR="00A34004" w:rsidRPr="009C4E1D" w:rsidRDefault="00A34004" w:rsidP="006E58E4">
                  <w:pPr>
                    <w:pStyle w:val="rowtabella0"/>
                    <w:rPr>
                      <w:color w:val="002060"/>
                    </w:rPr>
                  </w:pPr>
                  <w:r w:rsidRPr="009C4E1D">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43327" w14:textId="77777777" w:rsidR="00A34004" w:rsidRPr="009C4E1D" w:rsidRDefault="00A34004" w:rsidP="006E58E4">
                  <w:pPr>
                    <w:pStyle w:val="rowtabella0"/>
                    <w:jc w:val="center"/>
                    <w:rPr>
                      <w:color w:val="002060"/>
                    </w:rPr>
                  </w:pPr>
                  <w:r w:rsidRPr="009C4E1D">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B52C9" w14:textId="77777777" w:rsidR="00A34004" w:rsidRPr="009C4E1D" w:rsidRDefault="00A34004" w:rsidP="006E58E4">
                  <w:pPr>
                    <w:pStyle w:val="rowtabella0"/>
                    <w:jc w:val="center"/>
                    <w:rPr>
                      <w:color w:val="002060"/>
                    </w:rPr>
                  </w:pPr>
                  <w:r w:rsidRPr="009C4E1D">
                    <w:rPr>
                      <w:color w:val="002060"/>
                    </w:rPr>
                    <w:t> </w:t>
                  </w:r>
                </w:p>
              </w:tc>
            </w:tr>
            <w:tr w:rsidR="00A34004" w:rsidRPr="009C4E1D" w14:paraId="4B071848" w14:textId="77777777" w:rsidTr="006E58E4">
              <w:tc>
                <w:tcPr>
                  <w:tcW w:w="4700" w:type="dxa"/>
                  <w:gridSpan w:val="4"/>
                  <w:tcBorders>
                    <w:top w:val="nil"/>
                    <w:left w:val="nil"/>
                    <w:bottom w:val="nil"/>
                    <w:right w:val="nil"/>
                  </w:tcBorders>
                  <w:tcMar>
                    <w:top w:w="20" w:type="dxa"/>
                    <w:left w:w="20" w:type="dxa"/>
                    <w:bottom w:w="20" w:type="dxa"/>
                    <w:right w:w="20" w:type="dxa"/>
                  </w:tcMar>
                  <w:vAlign w:val="center"/>
                  <w:hideMark/>
                </w:tcPr>
                <w:p w14:paraId="77F9F3B3" w14:textId="77777777" w:rsidR="00A34004" w:rsidRPr="009C4E1D" w:rsidRDefault="00A34004" w:rsidP="006E58E4">
                  <w:pPr>
                    <w:pStyle w:val="rowtabella0"/>
                    <w:rPr>
                      <w:color w:val="002060"/>
                    </w:rPr>
                  </w:pPr>
                  <w:r w:rsidRPr="009C4E1D">
                    <w:rPr>
                      <w:color w:val="002060"/>
                    </w:rPr>
                    <w:t>(1) - disputata il 28/02/2026</w:t>
                  </w:r>
                </w:p>
              </w:tc>
            </w:tr>
          </w:tbl>
          <w:p w14:paraId="6A3B5E8A" w14:textId="77777777" w:rsidR="00A34004" w:rsidRPr="009C4E1D" w:rsidRDefault="00A34004" w:rsidP="006E58E4">
            <w:pPr>
              <w:rPr>
                <w:color w:val="002060"/>
              </w:rPr>
            </w:pPr>
          </w:p>
        </w:tc>
      </w:tr>
    </w:tbl>
    <w:p w14:paraId="54F61B5F" w14:textId="77777777" w:rsidR="00A34004" w:rsidRPr="009C4E1D" w:rsidRDefault="00A34004" w:rsidP="00A34004">
      <w:pPr>
        <w:pStyle w:val="breakline"/>
        <w:rPr>
          <w:rFonts w:eastAsiaTheme="minorEastAsia"/>
          <w:color w:val="002060"/>
        </w:rPr>
      </w:pPr>
    </w:p>
    <w:p w14:paraId="0084E67B" w14:textId="77777777" w:rsidR="00A34004" w:rsidRPr="009C4E1D" w:rsidRDefault="00A34004" w:rsidP="00A34004">
      <w:pPr>
        <w:pStyle w:val="breakline"/>
        <w:rPr>
          <w:color w:val="002060"/>
        </w:rPr>
      </w:pPr>
    </w:p>
    <w:p w14:paraId="058AB46F" w14:textId="77777777" w:rsidR="00A34004" w:rsidRPr="009C4E1D" w:rsidRDefault="00A34004" w:rsidP="00A34004">
      <w:pPr>
        <w:pStyle w:val="titoloprinc0"/>
        <w:rPr>
          <w:color w:val="002060"/>
        </w:rPr>
      </w:pPr>
      <w:r w:rsidRPr="009C4E1D">
        <w:rPr>
          <w:color w:val="002060"/>
        </w:rPr>
        <w:t>GIUDICE SPORTIVO</w:t>
      </w:r>
    </w:p>
    <w:p w14:paraId="3538BF32" w14:textId="77777777" w:rsidR="00A34004" w:rsidRPr="009C4E1D" w:rsidRDefault="00A34004" w:rsidP="00A34004">
      <w:pPr>
        <w:pStyle w:val="diffida"/>
        <w:rPr>
          <w:color w:val="002060"/>
        </w:rPr>
      </w:pPr>
      <w:r w:rsidRPr="009C4E1D">
        <w:rPr>
          <w:color w:val="002060"/>
        </w:rPr>
        <w:t>Il Giudice Sportivo Avv. Agnese Lazzaretti, con l'assistenza del Segretario Angelo Castellana, nella seduta del 04/03/2026, ha adottato le decisioni che di seguito integralmente si riportano:</w:t>
      </w:r>
    </w:p>
    <w:p w14:paraId="5D0BC154" w14:textId="77777777" w:rsidR="00A34004" w:rsidRPr="009C4E1D" w:rsidRDefault="00A34004" w:rsidP="00A34004">
      <w:pPr>
        <w:pStyle w:val="titolo10"/>
        <w:rPr>
          <w:color w:val="002060"/>
        </w:rPr>
      </w:pPr>
      <w:r w:rsidRPr="009C4E1D">
        <w:rPr>
          <w:color w:val="002060"/>
        </w:rPr>
        <w:t xml:space="preserve">GARE DEL 28/ 2/2026 </w:t>
      </w:r>
    </w:p>
    <w:p w14:paraId="27049E1A" w14:textId="77777777" w:rsidR="00A34004" w:rsidRPr="009C4E1D" w:rsidRDefault="00A34004" w:rsidP="00A34004">
      <w:pPr>
        <w:pStyle w:val="titolo7a"/>
        <w:rPr>
          <w:color w:val="002060"/>
        </w:rPr>
      </w:pPr>
      <w:r w:rsidRPr="009C4E1D">
        <w:rPr>
          <w:color w:val="002060"/>
        </w:rPr>
        <w:t xml:space="preserve">PROVVEDIMENTI DISCIPLINARI </w:t>
      </w:r>
    </w:p>
    <w:p w14:paraId="773220DC"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59239AD2" w14:textId="77777777" w:rsidR="00A34004" w:rsidRPr="009C4E1D" w:rsidRDefault="00A34004" w:rsidP="00A34004">
      <w:pPr>
        <w:pStyle w:val="titolo30"/>
        <w:rPr>
          <w:color w:val="002060"/>
        </w:rPr>
      </w:pPr>
      <w:r w:rsidRPr="009C4E1D">
        <w:rPr>
          <w:color w:val="002060"/>
        </w:rPr>
        <w:t xml:space="preserve">CALCIATORI NON ESPULSI </w:t>
      </w:r>
    </w:p>
    <w:p w14:paraId="45F750B7" w14:textId="77777777" w:rsidR="00A34004" w:rsidRPr="009C4E1D" w:rsidRDefault="00A34004" w:rsidP="00A34004">
      <w:pPr>
        <w:pStyle w:val="titolo20"/>
        <w:rPr>
          <w:color w:val="002060"/>
        </w:rPr>
      </w:pPr>
      <w:r w:rsidRPr="009C4E1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5F16996A" w14:textId="77777777" w:rsidTr="006E58E4">
        <w:tc>
          <w:tcPr>
            <w:tcW w:w="2200" w:type="dxa"/>
            <w:tcMar>
              <w:top w:w="20" w:type="dxa"/>
              <w:left w:w="20" w:type="dxa"/>
              <w:bottom w:w="20" w:type="dxa"/>
              <w:right w:w="20" w:type="dxa"/>
            </w:tcMar>
            <w:vAlign w:val="center"/>
            <w:hideMark/>
          </w:tcPr>
          <w:p w14:paraId="3BE061EF" w14:textId="77777777" w:rsidR="00A34004" w:rsidRPr="009C4E1D" w:rsidRDefault="00A34004" w:rsidP="006E58E4">
            <w:pPr>
              <w:pStyle w:val="movimento"/>
              <w:rPr>
                <w:color w:val="002060"/>
              </w:rPr>
            </w:pPr>
            <w:r w:rsidRPr="009C4E1D">
              <w:rPr>
                <w:color w:val="002060"/>
              </w:rPr>
              <w:t>UMILE EDUARDO</w:t>
            </w:r>
          </w:p>
        </w:tc>
        <w:tc>
          <w:tcPr>
            <w:tcW w:w="2200" w:type="dxa"/>
            <w:tcMar>
              <w:top w:w="20" w:type="dxa"/>
              <w:left w:w="20" w:type="dxa"/>
              <w:bottom w:w="20" w:type="dxa"/>
              <w:right w:w="20" w:type="dxa"/>
            </w:tcMar>
            <w:vAlign w:val="center"/>
            <w:hideMark/>
          </w:tcPr>
          <w:p w14:paraId="2A19E56B" w14:textId="77777777" w:rsidR="00A34004" w:rsidRPr="009C4E1D" w:rsidRDefault="00A34004" w:rsidP="006E58E4">
            <w:pPr>
              <w:pStyle w:val="movimento2"/>
              <w:rPr>
                <w:color w:val="002060"/>
              </w:rPr>
            </w:pPr>
            <w:r w:rsidRPr="009C4E1D">
              <w:rPr>
                <w:color w:val="002060"/>
              </w:rPr>
              <w:t xml:space="preserve">(C.U.S. ANCONA) </w:t>
            </w:r>
          </w:p>
        </w:tc>
        <w:tc>
          <w:tcPr>
            <w:tcW w:w="800" w:type="dxa"/>
            <w:tcMar>
              <w:top w:w="20" w:type="dxa"/>
              <w:left w:w="20" w:type="dxa"/>
              <w:bottom w:w="20" w:type="dxa"/>
              <w:right w:w="20" w:type="dxa"/>
            </w:tcMar>
            <w:vAlign w:val="center"/>
            <w:hideMark/>
          </w:tcPr>
          <w:p w14:paraId="3E82FA4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1C98AA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BD82BD6" w14:textId="77777777" w:rsidR="00A34004" w:rsidRPr="009C4E1D" w:rsidRDefault="00A34004" w:rsidP="006E58E4">
            <w:pPr>
              <w:pStyle w:val="movimento2"/>
              <w:rPr>
                <w:color w:val="002060"/>
              </w:rPr>
            </w:pPr>
            <w:r w:rsidRPr="009C4E1D">
              <w:rPr>
                <w:color w:val="002060"/>
              </w:rPr>
              <w:t> </w:t>
            </w:r>
          </w:p>
        </w:tc>
      </w:tr>
    </w:tbl>
    <w:p w14:paraId="01086E46"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3245E79" w14:textId="77777777" w:rsidTr="006E58E4">
        <w:tc>
          <w:tcPr>
            <w:tcW w:w="2200" w:type="dxa"/>
            <w:tcMar>
              <w:top w:w="20" w:type="dxa"/>
              <w:left w:w="20" w:type="dxa"/>
              <w:bottom w:w="20" w:type="dxa"/>
              <w:right w:w="20" w:type="dxa"/>
            </w:tcMar>
            <w:vAlign w:val="center"/>
            <w:hideMark/>
          </w:tcPr>
          <w:p w14:paraId="3B7B2316" w14:textId="77777777" w:rsidR="00A34004" w:rsidRPr="009C4E1D" w:rsidRDefault="00A34004" w:rsidP="006E58E4">
            <w:pPr>
              <w:pStyle w:val="movimento"/>
              <w:rPr>
                <w:color w:val="002060"/>
              </w:rPr>
            </w:pPr>
            <w:r w:rsidRPr="009C4E1D">
              <w:rPr>
                <w:color w:val="002060"/>
              </w:rPr>
              <w:t>FARINELLI PIETRO</w:t>
            </w:r>
          </w:p>
        </w:tc>
        <w:tc>
          <w:tcPr>
            <w:tcW w:w="2200" w:type="dxa"/>
            <w:tcMar>
              <w:top w:w="20" w:type="dxa"/>
              <w:left w:w="20" w:type="dxa"/>
              <w:bottom w:w="20" w:type="dxa"/>
              <w:right w:w="20" w:type="dxa"/>
            </w:tcMar>
            <w:vAlign w:val="center"/>
            <w:hideMark/>
          </w:tcPr>
          <w:p w14:paraId="7DFDCA8C" w14:textId="77777777" w:rsidR="00A34004" w:rsidRPr="009C4E1D" w:rsidRDefault="00A34004" w:rsidP="006E58E4">
            <w:pPr>
              <w:pStyle w:val="movimento2"/>
              <w:rPr>
                <w:color w:val="002060"/>
              </w:rPr>
            </w:pPr>
            <w:r w:rsidRPr="009C4E1D">
              <w:rPr>
                <w:color w:val="002060"/>
              </w:rPr>
              <w:t xml:space="preserve">(RECANATI CALCIO A 5) </w:t>
            </w:r>
          </w:p>
        </w:tc>
        <w:tc>
          <w:tcPr>
            <w:tcW w:w="800" w:type="dxa"/>
            <w:tcMar>
              <w:top w:w="20" w:type="dxa"/>
              <w:left w:w="20" w:type="dxa"/>
              <w:bottom w:w="20" w:type="dxa"/>
              <w:right w:w="20" w:type="dxa"/>
            </w:tcMar>
            <w:vAlign w:val="center"/>
            <w:hideMark/>
          </w:tcPr>
          <w:p w14:paraId="0C50541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0B6101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393AB6D" w14:textId="77777777" w:rsidR="00A34004" w:rsidRPr="009C4E1D" w:rsidRDefault="00A34004" w:rsidP="006E58E4">
            <w:pPr>
              <w:pStyle w:val="movimento2"/>
              <w:rPr>
                <w:color w:val="002060"/>
              </w:rPr>
            </w:pPr>
            <w:r w:rsidRPr="009C4E1D">
              <w:rPr>
                <w:color w:val="002060"/>
              </w:rPr>
              <w:t> </w:t>
            </w:r>
          </w:p>
        </w:tc>
      </w:tr>
    </w:tbl>
    <w:p w14:paraId="15492027"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36A091C5" w14:textId="77777777" w:rsidTr="006E58E4">
        <w:tc>
          <w:tcPr>
            <w:tcW w:w="2200" w:type="dxa"/>
            <w:tcMar>
              <w:top w:w="20" w:type="dxa"/>
              <w:left w:w="20" w:type="dxa"/>
              <w:bottom w:w="20" w:type="dxa"/>
              <w:right w:w="20" w:type="dxa"/>
            </w:tcMar>
            <w:vAlign w:val="center"/>
            <w:hideMark/>
          </w:tcPr>
          <w:p w14:paraId="316323A1" w14:textId="77777777" w:rsidR="00A34004" w:rsidRPr="009C4E1D" w:rsidRDefault="00A34004" w:rsidP="006E58E4">
            <w:pPr>
              <w:pStyle w:val="movimento"/>
              <w:rPr>
                <w:color w:val="002060"/>
              </w:rPr>
            </w:pPr>
            <w:r w:rsidRPr="009C4E1D">
              <w:rPr>
                <w:color w:val="002060"/>
              </w:rPr>
              <w:t>CENCI CRISTIANO</w:t>
            </w:r>
          </w:p>
        </w:tc>
        <w:tc>
          <w:tcPr>
            <w:tcW w:w="2200" w:type="dxa"/>
            <w:tcMar>
              <w:top w:w="20" w:type="dxa"/>
              <w:left w:w="20" w:type="dxa"/>
              <w:bottom w:w="20" w:type="dxa"/>
              <w:right w:w="20" w:type="dxa"/>
            </w:tcMar>
            <w:vAlign w:val="center"/>
            <w:hideMark/>
          </w:tcPr>
          <w:p w14:paraId="435A9874" w14:textId="77777777" w:rsidR="00A34004" w:rsidRPr="009C4E1D" w:rsidRDefault="00A34004" w:rsidP="006E58E4">
            <w:pPr>
              <w:pStyle w:val="movimento2"/>
              <w:rPr>
                <w:color w:val="002060"/>
              </w:rPr>
            </w:pPr>
            <w:r w:rsidRPr="009C4E1D">
              <w:rPr>
                <w:color w:val="002060"/>
              </w:rPr>
              <w:t xml:space="preserve">(ACSS MONDOLFO C5 SQ.C) </w:t>
            </w:r>
          </w:p>
        </w:tc>
        <w:tc>
          <w:tcPr>
            <w:tcW w:w="800" w:type="dxa"/>
            <w:tcMar>
              <w:top w:w="20" w:type="dxa"/>
              <w:left w:w="20" w:type="dxa"/>
              <w:bottom w:w="20" w:type="dxa"/>
              <w:right w:w="20" w:type="dxa"/>
            </w:tcMar>
            <w:vAlign w:val="center"/>
            <w:hideMark/>
          </w:tcPr>
          <w:p w14:paraId="0597602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B4F7821" w14:textId="77777777" w:rsidR="00A34004" w:rsidRPr="009C4E1D" w:rsidRDefault="00A34004" w:rsidP="006E58E4">
            <w:pPr>
              <w:pStyle w:val="movimento"/>
              <w:rPr>
                <w:color w:val="002060"/>
              </w:rPr>
            </w:pPr>
            <w:r w:rsidRPr="009C4E1D">
              <w:rPr>
                <w:color w:val="002060"/>
              </w:rPr>
              <w:t>MATTEUCCI LORENZO</w:t>
            </w:r>
          </w:p>
        </w:tc>
        <w:tc>
          <w:tcPr>
            <w:tcW w:w="2200" w:type="dxa"/>
            <w:tcMar>
              <w:top w:w="20" w:type="dxa"/>
              <w:left w:w="20" w:type="dxa"/>
              <w:bottom w:w="20" w:type="dxa"/>
              <w:right w:w="20" w:type="dxa"/>
            </w:tcMar>
            <w:vAlign w:val="center"/>
            <w:hideMark/>
          </w:tcPr>
          <w:p w14:paraId="52C04EEC" w14:textId="77777777" w:rsidR="00A34004" w:rsidRPr="009C4E1D" w:rsidRDefault="00A34004" w:rsidP="006E58E4">
            <w:pPr>
              <w:pStyle w:val="movimento2"/>
              <w:rPr>
                <w:color w:val="002060"/>
              </w:rPr>
            </w:pPr>
            <w:r w:rsidRPr="009C4E1D">
              <w:rPr>
                <w:color w:val="002060"/>
              </w:rPr>
              <w:t xml:space="preserve">(PASTADICAMERINO GAGLIOLE) </w:t>
            </w:r>
          </w:p>
        </w:tc>
      </w:tr>
      <w:tr w:rsidR="00A34004" w:rsidRPr="009C4E1D" w14:paraId="12715441" w14:textId="77777777" w:rsidTr="006E58E4">
        <w:tc>
          <w:tcPr>
            <w:tcW w:w="2200" w:type="dxa"/>
            <w:tcMar>
              <w:top w:w="20" w:type="dxa"/>
              <w:left w:w="20" w:type="dxa"/>
              <w:bottom w:w="20" w:type="dxa"/>
              <w:right w:w="20" w:type="dxa"/>
            </w:tcMar>
            <w:vAlign w:val="center"/>
            <w:hideMark/>
          </w:tcPr>
          <w:p w14:paraId="49050AD5" w14:textId="77777777" w:rsidR="00A34004" w:rsidRPr="009C4E1D" w:rsidRDefault="00A34004" w:rsidP="006E58E4">
            <w:pPr>
              <w:pStyle w:val="movimento"/>
              <w:rPr>
                <w:color w:val="002060"/>
              </w:rPr>
            </w:pPr>
            <w:r w:rsidRPr="009C4E1D">
              <w:rPr>
                <w:color w:val="002060"/>
              </w:rPr>
              <w:t>PAOLINI LUCA</w:t>
            </w:r>
          </w:p>
        </w:tc>
        <w:tc>
          <w:tcPr>
            <w:tcW w:w="2200" w:type="dxa"/>
            <w:tcMar>
              <w:top w:w="20" w:type="dxa"/>
              <w:left w:w="20" w:type="dxa"/>
              <w:bottom w:w="20" w:type="dxa"/>
              <w:right w:w="20" w:type="dxa"/>
            </w:tcMar>
            <w:vAlign w:val="center"/>
            <w:hideMark/>
          </w:tcPr>
          <w:p w14:paraId="617D662B" w14:textId="77777777" w:rsidR="00A34004" w:rsidRPr="009C4E1D" w:rsidRDefault="00A34004" w:rsidP="006E58E4">
            <w:pPr>
              <w:pStyle w:val="movimento2"/>
              <w:rPr>
                <w:color w:val="002060"/>
              </w:rPr>
            </w:pPr>
            <w:r w:rsidRPr="009C4E1D">
              <w:rPr>
                <w:color w:val="002060"/>
              </w:rPr>
              <w:t xml:space="preserve">(SPORTFLY ARL) </w:t>
            </w:r>
          </w:p>
        </w:tc>
        <w:tc>
          <w:tcPr>
            <w:tcW w:w="800" w:type="dxa"/>
            <w:tcMar>
              <w:top w:w="20" w:type="dxa"/>
              <w:left w:w="20" w:type="dxa"/>
              <w:bottom w:w="20" w:type="dxa"/>
              <w:right w:w="20" w:type="dxa"/>
            </w:tcMar>
            <w:vAlign w:val="center"/>
            <w:hideMark/>
          </w:tcPr>
          <w:p w14:paraId="22C562D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096D256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3B3F9CDB" w14:textId="77777777" w:rsidR="00A34004" w:rsidRPr="009C4E1D" w:rsidRDefault="00A34004" w:rsidP="006E58E4">
            <w:pPr>
              <w:pStyle w:val="movimento2"/>
              <w:rPr>
                <w:color w:val="002060"/>
              </w:rPr>
            </w:pPr>
            <w:r w:rsidRPr="009C4E1D">
              <w:rPr>
                <w:color w:val="002060"/>
              </w:rPr>
              <w:t> </w:t>
            </w:r>
          </w:p>
        </w:tc>
      </w:tr>
    </w:tbl>
    <w:p w14:paraId="20B9FB29" w14:textId="77777777" w:rsidR="00A34004" w:rsidRPr="009C4E1D" w:rsidRDefault="00A34004" w:rsidP="00A34004">
      <w:pPr>
        <w:pStyle w:val="titolo10"/>
        <w:rPr>
          <w:rFonts w:eastAsiaTheme="minorEastAsia"/>
          <w:color w:val="002060"/>
        </w:rPr>
      </w:pPr>
      <w:r w:rsidRPr="009C4E1D">
        <w:rPr>
          <w:color w:val="002060"/>
        </w:rPr>
        <w:t xml:space="preserve">GARE DEL 1/ 3/2026 </w:t>
      </w:r>
    </w:p>
    <w:p w14:paraId="19E51A8E" w14:textId="77777777" w:rsidR="00A34004" w:rsidRPr="009C4E1D" w:rsidRDefault="00A34004" w:rsidP="00A34004">
      <w:pPr>
        <w:pStyle w:val="titolo7a"/>
        <w:rPr>
          <w:color w:val="002060"/>
        </w:rPr>
      </w:pPr>
      <w:r w:rsidRPr="009C4E1D">
        <w:rPr>
          <w:color w:val="002060"/>
        </w:rPr>
        <w:t xml:space="preserve">PROVVEDIMENTI DISCIPLINARI </w:t>
      </w:r>
    </w:p>
    <w:p w14:paraId="05387814" w14:textId="77777777" w:rsidR="00A34004" w:rsidRPr="009C4E1D" w:rsidRDefault="00A34004" w:rsidP="00A34004">
      <w:pPr>
        <w:pStyle w:val="titolo7b0"/>
        <w:rPr>
          <w:color w:val="002060"/>
        </w:rPr>
      </w:pPr>
      <w:r w:rsidRPr="009C4E1D">
        <w:rPr>
          <w:color w:val="002060"/>
        </w:rPr>
        <w:t xml:space="preserve">In base alle risultanze degli atti ufficiali sono state deliberate le seguenti sanzioni disciplinari. </w:t>
      </w:r>
    </w:p>
    <w:p w14:paraId="62635D79" w14:textId="77777777" w:rsidR="00A34004" w:rsidRPr="009C4E1D" w:rsidRDefault="00A34004" w:rsidP="00A34004">
      <w:pPr>
        <w:pStyle w:val="titolo30"/>
        <w:rPr>
          <w:color w:val="002060"/>
        </w:rPr>
      </w:pPr>
      <w:r w:rsidRPr="009C4E1D">
        <w:rPr>
          <w:color w:val="002060"/>
        </w:rPr>
        <w:t xml:space="preserve">DIRIGENTI </w:t>
      </w:r>
    </w:p>
    <w:p w14:paraId="1905CC5E" w14:textId="77777777" w:rsidR="00A34004" w:rsidRPr="009C4E1D" w:rsidRDefault="00A34004" w:rsidP="00A34004">
      <w:pPr>
        <w:pStyle w:val="titolo20"/>
        <w:rPr>
          <w:color w:val="002060"/>
        </w:rPr>
      </w:pPr>
      <w:r w:rsidRPr="009C4E1D">
        <w:rPr>
          <w:color w:val="002060"/>
        </w:rPr>
        <w:t xml:space="preserve">INIBIZIONE A TEMPO OPPURE SQUALIFICA A GARE: FINO AL 25/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2A74CFC5" w14:textId="77777777" w:rsidTr="006E58E4">
        <w:tc>
          <w:tcPr>
            <w:tcW w:w="2200" w:type="dxa"/>
            <w:tcMar>
              <w:top w:w="20" w:type="dxa"/>
              <w:left w:w="20" w:type="dxa"/>
              <w:bottom w:w="20" w:type="dxa"/>
              <w:right w:w="20" w:type="dxa"/>
            </w:tcMar>
            <w:vAlign w:val="center"/>
            <w:hideMark/>
          </w:tcPr>
          <w:p w14:paraId="0E7DEAB9" w14:textId="77777777" w:rsidR="00A34004" w:rsidRPr="009C4E1D" w:rsidRDefault="00A34004" w:rsidP="006E58E4">
            <w:pPr>
              <w:pStyle w:val="movimento"/>
              <w:rPr>
                <w:color w:val="002060"/>
              </w:rPr>
            </w:pPr>
            <w:r w:rsidRPr="009C4E1D">
              <w:rPr>
                <w:color w:val="002060"/>
              </w:rPr>
              <w:t>ANTINORI CELESTINO</w:t>
            </w:r>
          </w:p>
        </w:tc>
        <w:tc>
          <w:tcPr>
            <w:tcW w:w="2200" w:type="dxa"/>
            <w:tcMar>
              <w:top w:w="20" w:type="dxa"/>
              <w:left w:w="20" w:type="dxa"/>
              <w:bottom w:w="20" w:type="dxa"/>
              <w:right w:w="20" w:type="dxa"/>
            </w:tcMar>
            <w:vAlign w:val="center"/>
            <w:hideMark/>
          </w:tcPr>
          <w:p w14:paraId="0FA27402" w14:textId="77777777" w:rsidR="00A34004" w:rsidRPr="009C4E1D" w:rsidRDefault="00A34004" w:rsidP="006E58E4">
            <w:pPr>
              <w:pStyle w:val="movimento2"/>
              <w:rPr>
                <w:color w:val="002060"/>
              </w:rPr>
            </w:pPr>
            <w:r w:rsidRPr="009C4E1D">
              <w:rPr>
                <w:color w:val="002060"/>
              </w:rPr>
              <w:t xml:space="preserve">(CERRETO D ESI ASD) </w:t>
            </w:r>
          </w:p>
        </w:tc>
        <w:tc>
          <w:tcPr>
            <w:tcW w:w="800" w:type="dxa"/>
            <w:tcMar>
              <w:top w:w="20" w:type="dxa"/>
              <w:left w:w="20" w:type="dxa"/>
              <w:bottom w:w="20" w:type="dxa"/>
              <w:right w:w="20" w:type="dxa"/>
            </w:tcMar>
            <w:vAlign w:val="center"/>
            <w:hideMark/>
          </w:tcPr>
          <w:p w14:paraId="66491810"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1D2D0584"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3395B6A" w14:textId="77777777" w:rsidR="00A34004" w:rsidRPr="009C4E1D" w:rsidRDefault="00A34004" w:rsidP="006E58E4">
            <w:pPr>
              <w:pStyle w:val="movimento2"/>
              <w:rPr>
                <w:color w:val="002060"/>
              </w:rPr>
            </w:pPr>
            <w:r w:rsidRPr="009C4E1D">
              <w:rPr>
                <w:color w:val="002060"/>
              </w:rPr>
              <w:t> </w:t>
            </w:r>
          </w:p>
        </w:tc>
      </w:tr>
    </w:tbl>
    <w:p w14:paraId="5E537F5F" w14:textId="77777777" w:rsidR="00A34004" w:rsidRPr="009C4E1D" w:rsidRDefault="00A34004" w:rsidP="00A34004">
      <w:pPr>
        <w:pStyle w:val="diffida"/>
        <w:spacing w:before="80" w:beforeAutospacing="0" w:after="40" w:afterAutospacing="0"/>
        <w:rPr>
          <w:rFonts w:eastAsiaTheme="minorEastAsia"/>
          <w:color w:val="002060"/>
        </w:rPr>
      </w:pPr>
      <w:r w:rsidRPr="009C4E1D">
        <w:rPr>
          <w:color w:val="002060"/>
        </w:rPr>
        <w:lastRenderedPageBreak/>
        <w:t xml:space="preserve">Per essere entrato in campo per protestare e rivolgere espressioni irriguardose ed intimidatorie all'indirizzo dell'arbitro. </w:t>
      </w:r>
    </w:p>
    <w:p w14:paraId="444A524D" w14:textId="77777777" w:rsidR="00A34004" w:rsidRPr="009C4E1D" w:rsidRDefault="00A34004" w:rsidP="00A34004">
      <w:pPr>
        <w:pStyle w:val="titolo20"/>
        <w:rPr>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A0A159E" w14:textId="77777777" w:rsidTr="006E58E4">
        <w:tc>
          <w:tcPr>
            <w:tcW w:w="2200" w:type="dxa"/>
            <w:tcMar>
              <w:top w:w="20" w:type="dxa"/>
              <w:left w:w="20" w:type="dxa"/>
              <w:bottom w:w="20" w:type="dxa"/>
              <w:right w:w="20" w:type="dxa"/>
            </w:tcMar>
            <w:vAlign w:val="center"/>
            <w:hideMark/>
          </w:tcPr>
          <w:p w14:paraId="7244384D" w14:textId="77777777" w:rsidR="00A34004" w:rsidRPr="009C4E1D" w:rsidRDefault="00A34004" w:rsidP="006E58E4">
            <w:pPr>
              <w:pStyle w:val="movimento"/>
              <w:rPr>
                <w:color w:val="002060"/>
              </w:rPr>
            </w:pPr>
            <w:r w:rsidRPr="009C4E1D">
              <w:rPr>
                <w:color w:val="002060"/>
              </w:rPr>
              <w:t>ANTINORI CELESTINO</w:t>
            </w:r>
          </w:p>
        </w:tc>
        <w:tc>
          <w:tcPr>
            <w:tcW w:w="2200" w:type="dxa"/>
            <w:tcMar>
              <w:top w:w="20" w:type="dxa"/>
              <w:left w:w="20" w:type="dxa"/>
              <w:bottom w:w="20" w:type="dxa"/>
              <w:right w:w="20" w:type="dxa"/>
            </w:tcMar>
            <w:vAlign w:val="center"/>
            <w:hideMark/>
          </w:tcPr>
          <w:p w14:paraId="3E30C421" w14:textId="77777777" w:rsidR="00A34004" w:rsidRPr="009C4E1D" w:rsidRDefault="00A34004" w:rsidP="006E58E4">
            <w:pPr>
              <w:pStyle w:val="movimento2"/>
              <w:rPr>
                <w:color w:val="002060"/>
              </w:rPr>
            </w:pPr>
            <w:r w:rsidRPr="009C4E1D">
              <w:rPr>
                <w:color w:val="002060"/>
              </w:rPr>
              <w:t xml:space="preserve">(CERRETO D ESI ASD) </w:t>
            </w:r>
          </w:p>
        </w:tc>
        <w:tc>
          <w:tcPr>
            <w:tcW w:w="800" w:type="dxa"/>
            <w:tcMar>
              <w:top w:w="20" w:type="dxa"/>
              <w:left w:w="20" w:type="dxa"/>
              <w:bottom w:w="20" w:type="dxa"/>
              <w:right w:w="20" w:type="dxa"/>
            </w:tcMar>
            <w:vAlign w:val="center"/>
            <w:hideMark/>
          </w:tcPr>
          <w:p w14:paraId="6FE0FE07"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57E3CC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6EF0119" w14:textId="77777777" w:rsidR="00A34004" w:rsidRPr="009C4E1D" w:rsidRDefault="00A34004" w:rsidP="006E58E4">
            <w:pPr>
              <w:pStyle w:val="movimento2"/>
              <w:rPr>
                <w:color w:val="002060"/>
              </w:rPr>
            </w:pPr>
            <w:r w:rsidRPr="009C4E1D">
              <w:rPr>
                <w:color w:val="002060"/>
              </w:rPr>
              <w:t> </w:t>
            </w:r>
          </w:p>
        </w:tc>
      </w:tr>
    </w:tbl>
    <w:p w14:paraId="7FEC19D9" w14:textId="77777777" w:rsidR="00A34004" w:rsidRPr="009C4E1D" w:rsidRDefault="00A34004" w:rsidP="00A34004">
      <w:pPr>
        <w:pStyle w:val="titolo30"/>
        <w:rPr>
          <w:rFonts w:eastAsiaTheme="minorEastAsia"/>
          <w:color w:val="002060"/>
        </w:rPr>
      </w:pPr>
      <w:r w:rsidRPr="009C4E1D">
        <w:rPr>
          <w:color w:val="002060"/>
        </w:rPr>
        <w:t xml:space="preserve">ALLENATORI </w:t>
      </w:r>
    </w:p>
    <w:p w14:paraId="1FA896AA" w14:textId="77777777" w:rsidR="00A34004" w:rsidRPr="009C4E1D" w:rsidRDefault="00A34004" w:rsidP="00A34004">
      <w:pPr>
        <w:pStyle w:val="titolo20"/>
        <w:rPr>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614521FC" w14:textId="77777777" w:rsidTr="006E58E4">
        <w:tc>
          <w:tcPr>
            <w:tcW w:w="2200" w:type="dxa"/>
            <w:tcMar>
              <w:top w:w="20" w:type="dxa"/>
              <w:left w:w="20" w:type="dxa"/>
              <w:bottom w:w="20" w:type="dxa"/>
              <w:right w:w="20" w:type="dxa"/>
            </w:tcMar>
            <w:vAlign w:val="center"/>
            <w:hideMark/>
          </w:tcPr>
          <w:p w14:paraId="21A8C2EA" w14:textId="77777777" w:rsidR="00A34004" w:rsidRPr="009C4E1D" w:rsidRDefault="00A34004" w:rsidP="006E58E4">
            <w:pPr>
              <w:pStyle w:val="movimento"/>
              <w:rPr>
                <w:color w:val="002060"/>
              </w:rPr>
            </w:pPr>
            <w:r w:rsidRPr="009C4E1D">
              <w:rPr>
                <w:color w:val="002060"/>
              </w:rPr>
              <w:t>VOLPI MATTEO</w:t>
            </w:r>
          </w:p>
        </w:tc>
        <w:tc>
          <w:tcPr>
            <w:tcW w:w="2200" w:type="dxa"/>
            <w:tcMar>
              <w:top w:w="20" w:type="dxa"/>
              <w:left w:w="20" w:type="dxa"/>
              <w:bottom w:w="20" w:type="dxa"/>
              <w:right w:w="20" w:type="dxa"/>
            </w:tcMar>
            <w:vAlign w:val="center"/>
            <w:hideMark/>
          </w:tcPr>
          <w:p w14:paraId="624A459A" w14:textId="77777777" w:rsidR="00A34004" w:rsidRPr="009C4E1D" w:rsidRDefault="00A34004" w:rsidP="006E58E4">
            <w:pPr>
              <w:pStyle w:val="movimento2"/>
              <w:rPr>
                <w:color w:val="002060"/>
              </w:rPr>
            </w:pPr>
            <w:r w:rsidRPr="009C4E1D">
              <w:rPr>
                <w:color w:val="002060"/>
              </w:rPr>
              <w:t xml:space="preserve">(CSI GAUDIO) </w:t>
            </w:r>
          </w:p>
        </w:tc>
        <w:tc>
          <w:tcPr>
            <w:tcW w:w="800" w:type="dxa"/>
            <w:tcMar>
              <w:top w:w="20" w:type="dxa"/>
              <w:left w:w="20" w:type="dxa"/>
              <w:bottom w:w="20" w:type="dxa"/>
              <w:right w:w="20" w:type="dxa"/>
            </w:tcMar>
            <w:vAlign w:val="center"/>
            <w:hideMark/>
          </w:tcPr>
          <w:p w14:paraId="565D006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8E673D9"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4BF71749" w14:textId="77777777" w:rsidR="00A34004" w:rsidRPr="009C4E1D" w:rsidRDefault="00A34004" w:rsidP="006E58E4">
            <w:pPr>
              <w:pStyle w:val="movimento2"/>
              <w:rPr>
                <w:color w:val="002060"/>
              </w:rPr>
            </w:pPr>
            <w:r w:rsidRPr="009C4E1D">
              <w:rPr>
                <w:color w:val="002060"/>
              </w:rPr>
              <w:t> </w:t>
            </w:r>
          </w:p>
        </w:tc>
      </w:tr>
    </w:tbl>
    <w:p w14:paraId="3435B1EA" w14:textId="77777777" w:rsidR="00A34004" w:rsidRPr="009C4E1D" w:rsidRDefault="00A34004" w:rsidP="00A34004">
      <w:pPr>
        <w:pStyle w:val="titolo30"/>
        <w:rPr>
          <w:rFonts w:eastAsiaTheme="minorEastAsia"/>
          <w:color w:val="002060"/>
        </w:rPr>
      </w:pPr>
      <w:r w:rsidRPr="009C4E1D">
        <w:rPr>
          <w:color w:val="002060"/>
        </w:rPr>
        <w:t xml:space="preserve">CALCIATORI ESPULSI </w:t>
      </w:r>
    </w:p>
    <w:p w14:paraId="0AF73108" w14:textId="77777777" w:rsidR="00A34004" w:rsidRPr="009C4E1D" w:rsidRDefault="00A34004" w:rsidP="00A34004">
      <w:pPr>
        <w:pStyle w:val="titolo20"/>
        <w:rPr>
          <w:color w:val="002060"/>
        </w:rPr>
      </w:pPr>
      <w:r w:rsidRPr="009C4E1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AB47E75" w14:textId="77777777" w:rsidTr="006E58E4">
        <w:tc>
          <w:tcPr>
            <w:tcW w:w="2200" w:type="dxa"/>
            <w:tcMar>
              <w:top w:w="20" w:type="dxa"/>
              <w:left w:w="20" w:type="dxa"/>
              <w:bottom w:w="20" w:type="dxa"/>
              <w:right w:w="20" w:type="dxa"/>
            </w:tcMar>
            <w:vAlign w:val="center"/>
            <w:hideMark/>
          </w:tcPr>
          <w:p w14:paraId="4820BD46" w14:textId="77777777" w:rsidR="00A34004" w:rsidRPr="009C4E1D" w:rsidRDefault="00A34004" w:rsidP="006E58E4">
            <w:pPr>
              <w:pStyle w:val="movimento"/>
              <w:rPr>
                <w:color w:val="002060"/>
              </w:rPr>
            </w:pPr>
            <w:r w:rsidRPr="009C4E1D">
              <w:rPr>
                <w:color w:val="002060"/>
              </w:rPr>
              <w:t>EL ANOUAR SOUFIANE</w:t>
            </w:r>
          </w:p>
        </w:tc>
        <w:tc>
          <w:tcPr>
            <w:tcW w:w="2200" w:type="dxa"/>
            <w:tcMar>
              <w:top w:w="20" w:type="dxa"/>
              <w:left w:w="20" w:type="dxa"/>
              <w:bottom w:w="20" w:type="dxa"/>
              <w:right w:w="20" w:type="dxa"/>
            </w:tcMar>
            <w:vAlign w:val="center"/>
            <w:hideMark/>
          </w:tcPr>
          <w:p w14:paraId="2B09F734" w14:textId="77777777" w:rsidR="00A34004" w:rsidRPr="009C4E1D" w:rsidRDefault="00A34004" w:rsidP="006E58E4">
            <w:pPr>
              <w:pStyle w:val="movimento2"/>
              <w:rPr>
                <w:color w:val="002060"/>
              </w:rPr>
            </w:pPr>
            <w:r w:rsidRPr="009C4E1D">
              <w:rPr>
                <w:color w:val="002060"/>
              </w:rPr>
              <w:t xml:space="preserve">(CSI GAUDIO) </w:t>
            </w:r>
          </w:p>
        </w:tc>
        <w:tc>
          <w:tcPr>
            <w:tcW w:w="800" w:type="dxa"/>
            <w:tcMar>
              <w:top w:w="20" w:type="dxa"/>
              <w:left w:w="20" w:type="dxa"/>
              <w:bottom w:w="20" w:type="dxa"/>
              <w:right w:w="20" w:type="dxa"/>
            </w:tcMar>
            <w:vAlign w:val="center"/>
            <w:hideMark/>
          </w:tcPr>
          <w:p w14:paraId="385D5863"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014A747"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3623C69" w14:textId="77777777" w:rsidR="00A34004" w:rsidRPr="009C4E1D" w:rsidRDefault="00A34004" w:rsidP="006E58E4">
            <w:pPr>
              <w:pStyle w:val="movimento2"/>
              <w:rPr>
                <w:color w:val="002060"/>
              </w:rPr>
            </w:pPr>
            <w:r w:rsidRPr="009C4E1D">
              <w:rPr>
                <w:color w:val="002060"/>
              </w:rPr>
              <w:t> </w:t>
            </w:r>
          </w:p>
        </w:tc>
      </w:tr>
    </w:tbl>
    <w:p w14:paraId="09642114" w14:textId="77777777" w:rsidR="00A34004" w:rsidRPr="009C4E1D" w:rsidRDefault="00A34004" w:rsidP="00A34004">
      <w:pPr>
        <w:pStyle w:val="titolo30"/>
        <w:rPr>
          <w:rFonts w:eastAsiaTheme="minorEastAsia"/>
          <w:color w:val="002060"/>
        </w:rPr>
      </w:pPr>
      <w:r w:rsidRPr="009C4E1D">
        <w:rPr>
          <w:color w:val="002060"/>
        </w:rPr>
        <w:t xml:space="preserve">CALCIATORI NON ESPULSI </w:t>
      </w:r>
    </w:p>
    <w:p w14:paraId="6155B62F" w14:textId="77777777" w:rsidR="00A34004" w:rsidRPr="009C4E1D" w:rsidRDefault="00A34004" w:rsidP="00A34004">
      <w:pPr>
        <w:pStyle w:val="titolo20"/>
        <w:rPr>
          <w:color w:val="002060"/>
        </w:rPr>
      </w:pPr>
      <w:r w:rsidRPr="009C4E1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5AAA1F15" w14:textId="77777777" w:rsidTr="006E58E4">
        <w:tc>
          <w:tcPr>
            <w:tcW w:w="2200" w:type="dxa"/>
            <w:tcMar>
              <w:top w:w="20" w:type="dxa"/>
              <w:left w:w="20" w:type="dxa"/>
              <w:bottom w:w="20" w:type="dxa"/>
              <w:right w:w="20" w:type="dxa"/>
            </w:tcMar>
            <w:vAlign w:val="center"/>
            <w:hideMark/>
          </w:tcPr>
          <w:p w14:paraId="303B1293" w14:textId="77777777" w:rsidR="00A34004" w:rsidRPr="009C4E1D" w:rsidRDefault="00A34004" w:rsidP="006E58E4">
            <w:pPr>
              <w:pStyle w:val="movimento"/>
              <w:rPr>
                <w:color w:val="002060"/>
              </w:rPr>
            </w:pPr>
            <w:r w:rsidRPr="009C4E1D">
              <w:rPr>
                <w:color w:val="002060"/>
              </w:rPr>
              <w:t>FAGGIANI ENEA</w:t>
            </w:r>
          </w:p>
        </w:tc>
        <w:tc>
          <w:tcPr>
            <w:tcW w:w="2200" w:type="dxa"/>
            <w:tcMar>
              <w:top w:w="20" w:type="dxa"/>
              <w:left w:w="20" w:type="dxa"/>
              <w:bottom w:w="20" w:type="dxa"/>
              <w:right w:w="20" w:type="dxa"/>
            </w:tcMar>
            <w:vAlign w:val="center"/>
            <w:hideMark/>
          </w:tcPr>
          <w:p w14:paraId="654461A6" w14:textId="77777777" w:rsidR="00A34004" w:rsidRPr="009C4E1D" w:rsidRDefault="00A34004" w:rsidP="006E58E4">
            <w:pPr>
              <w:pStyle w:val="movimento2"/>
              <w:rPr>
                <w:color w:val="002060"/>
              </w:rPr>
            </w:pPr>
            <w:r w:rsidRPr="009C4E1D">
              <w:rPr>
                <w:color w:val="002060"/>
              </w:rPr>
              <w:t xml:space="preserve">(POL.CAGLI SPORT ASSOCIATI) </w:t>
            </w:r>
          </w:p>
        </w:tc>
        <w:tc>
          <w:tcPr>
            <w:tcW w:w="800" w:type="dxa"/>
            <w:tcMar>
              <w:top w:w="20" w:type="dxa"/>
              <w:left w:w="20" w:type="dxa"/>
              <w:bottom w:w="20" w:type="dxa"/>
              <w:right w:w="20" w:type="dxa"/>
            </w:tcMar>
            <w:vAlign w:val="center"/>
            <w:hideMark/>
          </w:tcPr>
          <w:p w14:paraId="0B630BC1"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1C6948C"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A3DA9DB" w14:textId="77777777" w:rsidR="00A34004" w:rsidRPr="009C4E1D" w:rsidRDefault="00A34004" w:rsidP="006E58E4">
            <w:pPr>
              <w:pStyle w:val="movimento2"/>
              <w:rPr>
                <w:color w:val="002060"/>
              </w:rPr>
            </w:pPr>
            <w:r w:rsidRPr="009C4E1D">
              <w:rPr>
                <w:color w:val="002060"/>
              </w:rPr>
              <w:t> </w:t>
            </w:r>
          </w:p>
        </w:tc>
      </w:tr>
    </w:tbl>
    <w:p w14:paraId="4B775161" w14:textId="77777777" w:rsidR="00A34004" w:rsidRPr="009C4E1D" w:rsidRDefault="00A34004" w:rsidP="00A34004">
      <w:pPr>
        <w:pStyle w:val="titolo20"/>
        <w:rPr>
          <w:rFonts w:eastAsiaTheme="minorEastAsia"/>
          <w:color w:val="002060"/>
        </w:rPr>
      </w:pPr>
      <w:r w:rsidRPr="009C4E1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5F92471" w14:textId="77777777" w:rsidTr="006E58E4">
        <w:tc>
          <w:tcPr>
            <w:tcW w:w="2200" w:type="dxa"/>
            <w:tcMar>
              <w:top w:w="20" w:type="dxa"/>
              <w:left w:w="20" w:type="dxa"/>
              <w:bottom w:w="20" w:type="dxa"/>
              <w:right w:w="20" w:type="dxa"/>
            </w:tcMar>
            <w:vAlign w:val="center"/>
            <w:hideMark/>
          </w:tcPr>
          <w:p w14:paraId="3B79CD88" w14:textId="77777777" w:rsidR="00A34004" w:rsidRPr="009C4E1D" w:rsidRDefault="00A34004" w:rsidP="006E58E4">
            <w:pPr>
              <w:pStyle w:val="movimento"/>
              <w:rPr>
                <w:color w:val="002060"/>
              </w:rPr>
            </w:pPr>
            <w:r w:rsidRPr="009C4E1D">
              <w:rPr>
                <w:color w:val="002060"/>
              </w:rPr>
              <w:t>BELLU IGOR</w:t>
            </w:r>
          </w:p>
        </w:tc>
        <w:tc>
          <w:tcPr>
            <w:tcW w:w="2200" w:type="dxa"/>
            <w:tcMar>
              <w:top w:w="20" w:type="dxa"/>
              <w:left w:w="20" w:type="dxa"/>
              <w:bottom w:w="20" w:type="dxa"/>
              <w:right w:w="20" w:type="dxa"/>
            </w:tcMar>
            <w:vAlign w:val="center"/>
            <w:hideMark/>
          </w:tcPr>
          <w:p w14:paraId="4ACEA556" w14:textId="77777777" w:rsidR="00A34004" w:rsidRPr="009C4E1D" w:rsidRDefault="00A34004" w:rsidP="006E58E4">
            <w:pPr>
              <w:pStyle w:val="movimento2"/>
              <w:rPr>
                <w:color w:val="002060"/>
              </w:rPr>
            </w:pPr>
            <w:r w:rsidRPr="009C4E1D">
              <w:rPr>
                <w:color w:val="002060"/>
              </w:rPr>
              <w:t xml:space="preserve">(CERRETO D ESI ASD) </w:t>
            </w:r>
          </w:p>
        </w:tc>
        <w:tc>
          <w:tcPr>
            <w:tcW w:w="800" w:type="dxa"/>
            <w:tcMar>
              <w:top w:w="20" w:type="dxa"/>
              <w:left w:w="20" w:type="dxa"/>
              <w:bottom w:w="20" w:type="dxa"/>
              <w:right w:w="20" w:type="dxa"/>
            </w:tcMar>
            <w:vAlign w:val="center"/>
            <w:hideMark/>
          </w:tcPr>
          <w:p w14:paraId="74A9A04B"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A774519" w14:textId="77777777" w:rsidR="00A34004" w:rsidRPr="009C4E1D" w:rsidRDefault="00A34004" w:rsidP="006E58E4">
            <w:pPr>
              <w:pStyle w:val="movimento"/>
              <w:rPr>
                <w:color w:val="002060"/>
              </w:rPr>
            </w:pPr>
            <w:r w:rsidRPr="009C4E1D">
              <w:rPr>
                <w:color w:val="002060"/>
              </w:rPr>
              <w:t>ERCOLANI FILIPPO</w:t>
            </w:r>
          </w:p>
        </w:tc>
        <w:tc>
          <w:tcPr>
            <w:tcW w:w="2200" w:type="dxa"/>
            <w:tcMar>
              <w:top w:w="20" w:type="dxa"/>
              <w:left w:w="20" w:type="dxa"/>
              <w:bottom w:w="20" w:type="dxa"/>
              <w:right w:w="20" w:type="dxa"/>
            </w:tcMar>
            <w:vAlign w:val="center"/>
            <w:hideMark/>
          </w:tcPr>
          <w:p w14:paraId="3CA2A0A1" w14:textId="77777777" w:rsidR="00A34004" w:rsidRPr="009C4E1D" w:rsidRDefault="00A34004" w:rsidP="006E58E4">
            <w:pPr>
              <w:pStyle w:val="movimento2"/>
              <w:rPr>
                <w:color w:val="002060"/>
              </w:rPr>
            </w:pPr>
            <w:r w:rsidRPr="009C4E1D">
              <w:rPr>
                <w:color w:val="002060"/>
              </w:rPr>
              <w:t xml:space="preserve">(POL.CAGLI SPORT ASSOCIATI) </w:t>
            </w:r>
          </w:p>
        </w:tc>
      </w:tr>
    </w:tbl>
    <w:p w14:paraId="01F7E8BC" w14:textId="77777777" w:rsidR="00A34004" w:rsidRPr="009C4E1D" w:rsidRDefault="00A34004" w:rsidP="00A34004">
      <w:pPr>
        <w:pStyle w:val="titolo20"/>
        <w:rPr>
          <w:rFonts w:eastAsiaTheme="minorEastAsia"/>
          <w:color w:val="002060"/>
        </w:rPr>
      </w:pPr>
      <w:r w:rsidRPr="009C4E1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1E47A13E" w14:textId="77777777" w:rsidTr="006E58E4">
        <w:tc>
          <w:tcPr>
            <w:tcW w:w="2200" w:type="dxa"/>
            <w:tcMar>
              <w:top w:w="20" w:type="dxa"/>
              <w:left w:w="20" w:type="dxa"/>
              <w:bottom w:w="20" w:type="dxa"/>
              <w:right w:w="20" w:type="dxa"/>
            </w:tcMar>
            <w:vAlign w:val="center"/>
            <w:hideMark/>
          </w:tcPr>
          <w:p w14:paraId="1EA81412" w14:textId="77777777" w:rsidR="00A34004" w:rsidRPr="009C4E1D" w:rsidRDefault="00A34004" w:rsidP="006E58E4">
            <w:pPr>
              <w:pStyle w:val="movimento"/>
              <w:rPr>
                <w:color w:val="002060"/>
              </w:rPr>
            </w:pPr>
            <w:r w:rsidRPr="009C4E1D">
              <w:rPr>
                <w:color w:val="002060"/>
              </w:rPr>
              <w:t>BOUSELHAM ADAM</w:t>
            </w:r>
          </w:p>
        </w:tc>
        <w:tc>
          <w:tcPr>
            <w:tcW w:w="2200" w:type="dxa"/>
            <w:tcMar>
              <w:top w:w="20" w:type="dxa"/>
              <w:left w:w="20" w:type="dxa"/>
              <w:bottom w:w="20" w:type="dxa"/>
              <w:right w:w="20" w:type="dxa"/>
            </w:tcMar>
            <w:vAlign w:val="center"/>
            <w:hideMark/>
          </w:tcPr>
          <w:p w14:paraId="3116AA9E" w14:textId="77777777" w:rsidR="00A34004" w:rsidRPr="009C4E1D" w:rsidRDefault="00A34004" w:rsidP="006E58E4">
            <w:pPr>
              <w:pStyle w:val="movimento2"/>
              <w:rPr>
                <w:color w:val="002060"/>
              </w:rPr>
            </w:pPr>
            <w:r w:rsidRPr="009C4E1D">
              <w:rPr>
                <w:color w:val="002060"/>
              </w:rPr>
              <w:t xml:space="preserve">(POL.CAGLI SPORT ASSOCIATI) </w:t>
            </w:r>
          </w:p>
        </w:tc>
        <w:tc>
          <w:tcPr>
            <w:tcW w:w="800" w:type="dxa"/>
            <w:tcMar>
              <w:top w:w="20" w:type="dxa"/>
              <w:left w:w="20" w:type="dxa"/>
              <w:bottom w:w="20" w:type="dxa"/>
              <w:right w:w="20" w:type="dxa"/>
            </w:tcMar>
            <w:vAlign w:val="center"/>
            <w:hideMark/>
          </w:tcPr>
          <w:p w14:paraId="4D9C4318"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7EC6C56F"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2A912BBC" w14:textId="77777777" w:rsidR="00A34004" w:rsidRPr="009C4E1D" w:rsidRDefault="00A34004" w:rsidP="006E58E4">
            <w:pPr>
              <w:pStyle w:val="movimento2"/>
              <w:rPr>
                <w:color w:val="002060"/>
              </w:rPr>
            </w:pPr>
            <w:r w:rsidRPr="009C4E1D">
              <w:rPr>
                <w:color w:val="002060"/>
              </w:rPr>
              <w:t> </w:t>
            </w:r>
          </w:p>
        </w:tc>
      </w:tr>
    </w:tbl>
    <w:p w14:paraId="3D01881D" w14:textId="77777777" w:rsidR="00A34004" w:rsidRPr="009C4E1D" w:rsidRDefault="00A34004" w:rsidP="00A34004">
      <w:pPr>
        <w:pStyle w:val="titolo20"/>
        <w:rPr>
          <w:rFonts w:eastAsiaTheme="minorEastAsia"/>
          <w:color w:val="002060"/>
        </w:rPr>
      </w:pPr>
      <w:r w:rsidRPr="009C4E1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4004" w:rsidRPr="009C4E1D" w14:paraId="4D5DD051" w14:textId="77777777" w:rsidTr="006E58E4">
        <w:tc>
          <w:tcPr>
            <w:tcW w:w="2200" w:type="dxa"/>
            <w:tcMar>
              <w:top w:w="20" w:type="dxa"/>
              <w:left w:w="20" w:type="dxa"/>
              <w:bottom w:w="20" w:type="dxa"/>
              <w:right w:w="20" w:type="dxa"/>
            </w:tcMar>
            <w:vAlign w:val="center"/>
            <w:hideMark/>
          </w:tcPr>
          <w:p w14:paraId="7ECF8A09" w14:textId="77777777" w:rsidR="00A34004" w:rsidRPr="009C4E1D" w:rsidRDefault="00A34004" w:rsidP="006E58E4">
            <w:pPr>
              <w:pStyle w:val="movimento"/>
              <w:rPr>
                <w:color w:val="002060"/>
              </w:rPr>
            </w:pPr>
            <w:r w:rsidRPr="009C4E1D">
              <w:rPr>
                <w:color w:val="002060"/>
              </w:rPr>
              <w:t>RICCIONI ENZO</w:t>
            </w:r>
          </w:p>
        </w:tc>
        <w:tc>
          <w:tcPr>
            <w:tcW w:w="2200" w:type="dxa"/>
            <w:tcMar>
              <w:top w:w="20" w:type="dxa"/>
              <w:left w:w="20" w:type="dxa"/>
              <w:bottom w:w="20" w:type="dxa"/>
              <w:right w:w="20" w:type="dxa"/>
            </w:tcMar>
            <w:vAlign w:val="center"/>
            <w:hideMark/>
          </w:tcPr>
          <w:p w14:paraId="7AEF82BD" w14:textId="77777777" w:rsidR="00A34004" w:rsidRPr="009C4E1D" w:rsidRDefault="00A34004" w:rsidP="006E58E4">
            <w:pPr>
              <w:pStyle w:val="movimento2"/>
              <w:rPr>
                <w:color w:val="002060"/>
              </w:rPr>
            </w:pPr>
            <w:r w:rsidRPr="009C4E1D">
              <w:rPr>
                <w:color w:val="002060"/>
              </w:rPr>
              <w:t xml:space="preserve">(CERRETO D ESI ASD) </w:t>
            </w:r>
          </w:p>
        </w:tc>
        <w:tc>
          <w:tcPr>
            <w:tcW w:w="800" w:type="dxa"/>
            <w:tcMar>
              <w:top w:w="20" w:type="dxa"/>
              <w:left w:w="20" w:type="dxa"/>
              <w:bottom w:w="20" w:type="dxa"/>
              <w:right w:w="20" w:type="dxa"/>
            </w:tcMar>
            <w:vAlign w:val="center"/>
            <w:hideMark/>
          </w:tcPr>
          <w:p w14:paraId="51777615" w14:textId="77777777" w:rsidR="00A34004" w:rsidRPr="009C4E1D" w:rsidRDefault="00A34004" w:rsidP="006E58E4">
            <w:pPr>
              <w:pStyle w:val="movimento"/>
              <w:rPr>
                <w:color w:val="002060"/>
              </w:rPr>
            </w:pPr>
            <w:r w:rsidRPr="009C4E1D">
              <w:rPr>
                <w:color w:val="002060"/>
              </w:rPr>
              <w:t> </w:t>
            </w:r>
          </w:p>
        </w:tc>
        <w:tc>
          <w:tcPr>
            <w:tcW w:w="2200" w:type="dxa"/>
            <w:tcMar>
              <w:top w:w="20" w:type="dxa"/>
              <w:left w:w="20" w:type="dxa"/>
              <w:bottom w:w="20" w:type="dxa"/>
              <w:right w:w="20" w:type="dxa"/>
            </w:tcMar>
            <w:vAlign w:val="center"/>
            <w:hideMark/>
          </w:tcPr>
          <w:p w14:paraId="6EF9F358" w14:textId="77777777" w:rsidR="00A34004" w:rsidRPr="009C4E1D" w:rsidRDefault="00A34004" w:rsidP="006E58E4">
            <w:pPr>
              <w:pStyle w:val="movimento"/>
              <w:rPr>
                <w:color w:val="002060"/>
              </w:rPr>
            </w:pPr>
            <w:r w:rsidRPr="009C4E1D">
              <w:rPr>
                <w:color w:val="002060"/>
              </w:rPr>
              <w:t>PRETINI RICCARDO</w:t>
            </w:r>
          </w:p>
        </w:tc>
        <w:tc>
          <w:tcPr>
            <w:tcW w:w="2200" w:type="dxa"/>
            <w:tcMar>
              <w:top w:w="20" w:type="dxa"/>
              <w:left w:w="20" w:type="dxa"/>
              <w:bottom w:w="20" w:type="dxa"/>
              <w:right w:w="20" w:type="dxa"/>
            </w:tcMar>
            <w:vAlign w:val="center"/>
            <w:hideMark/>
          </w:tcPr>
          <w:p w14:paraId="05F97082" w14:textId="77777777" w:rsidR="00A34004" w:rsidRPr="009C4E1D" w:rsidRDefault="00A34004" w:rsidP="006E58E4">
            <w:pPr>
              <w:pStyle w:val="movimento2"/>
              <w:rPr>
                <w:color w:val="002060"/>
              </w:rPr>
            </w:pPr>
            <w:r w:rsidRPr="009C4E1D">
              <w:rPr>
                <w:color w:val="002060"/>
              </w:rPr>
              <w:t xml:space="preserve">(GROTTACCIA 2005) </w:t>
            </w:r>
          </w:p>
        </w:tc>
      </w:tr>
    </w:tbl>
    <w:p w14:paraId="230D89E5" w14:textId="77777777" w:rsidR="00A34004" w:rsidRDefault="00A34004" w:rsidP="00A34004">
      <w:pPr>
        <w:pStyle w:val="breakline"/>
        <w:rPr>
          <w:color w:val="002060"/>
        </w:rPr>
      </w:pPr>
    </w:p>
    <w:p w14:paraId="596FE132" w14:textId="77777777" w:rsidR="00A34004" w:rsidRPr="009519B5" w:rsidRDefault="00A34004" w:rsidP="00A34004">
      <w:pPr>
        <w:jc w:val="center"/>
        <w:rPr>
          <w:rFonts w:ascii="Arial" w:hAnsi="Arial" w:cs="Arial"/>
          <w:noProof/>
          <w:color w:val="002060"/>
          <w:sz w:val="22"/>
          <w:szCs w:val="22"/>
        </w:rPr>
      </w:pPr>
      <w:r w:rsidRPr="009519B5">
        <w:rPr>
          <w:rFonts w:ascii="Arial" w:hAnsi="Arial" w:cs="Arial"/>
          <w:noProof/>
          <w:color w:val="002060"/>
          <w:sz w:val="22"/>
          <w:szCs w:val="22"/>
        </w:rPr>
        <w:t>F.to IL SEGRETARIO                                   F.to IL GIUDICE SPORTIVO</w:t>
      </w:r>
    </w:p>
    <w:p w14:paraId="341F0E30" w14:textId="77777777" w:rsidR="00A34004" w:rsidRPr="009519B5" w:rsidRDefault="00A34004" w:rsidP="00A34004">
      <w:pPr>
        <w:pStyle w:val="Corpodeltesto2"/>
        <w:spacing w:after="0" w:line="240" w:lineRule="auto"/>
        <w:jc w:val="both"/>
        <w:rPr>
          <w:rFonts w:ascii="Arial" w:hAnsi="Arial" w:cs="Arial"/>
          <w:noProof/>
          <w:color w:val="002060"/>
          <w:sz w:val="22"/>
          <w:szCs w:val="22"/>
        </w:rPr>
      </w:pPr>
      <w:r w:rsidRPr="009519B5">
        <w:rPr>
          <w:rFonts w:ascii="Arial" w:hAnsi="Arial" w:cs="Arial"/>
          <w:noProof/>
          <w:color w:val="002060"/>
          <w:sz w:val="22"/>
          <w:szCs w:val="22"/>
        </w:rPr>
        <w:t xml:space="preserve">                         Angelo Castellana        </w:t>
      </w:r>
      <w:r w:rsidRPr="009519B5">
        <w:rPr>
          <w:rFonts w:ascii="Arial" w:hAnsi="Arial" w:cs="Arial"/>
          <w:noProof/>
          <w:color w:val="002060"/>
          <w:sz w:val="22"/>
          <w:szCs w:val="22"/>
        </w:rPr>
        <w:tab/>
        <w:t xml:space="preserve">                                Agnese Lazzaretti</w:t>
      </w:r>
    </w:p>
    <w:p w14:paraId="267004CE" w14:textId="77777777" w:rsidR="00A34004" w:rsidRPr="009C4E1D" w:rsidRDefault="00A34004" w:rsidP="00A34004">
      <w:pPr>
        <w:pStyle w:val="breakline"/>
        <w:rPr>
          <w:rFonts w:eastAsiaTheme="minorEastAsia"/>
          <w:color w:val="002060"/>
        </w:rPr>
      </w:pPr>
    </w:p>
    <w:p w14:paraId="3275239C" w14:textId="77777777" w:rsidR="00A34004" w:rsidRPr="009C4E1D" w:rsidRDefault="00A34004" w:rsidP="00A34004">
      <w:pPr>
        <w:pStyle w:val="titoloprinc0"/>
        <w:rPr>
          <w:color w:val="002060"/>
        </w:rPr>
      </w:pPr>
      <w:r w:rsidRPr="009C4E1D">
        <w:rPr>
          <w:color w:val="002060"/>
        </w:rPr>
        <w:t>CLASSIFICA</w:t>
      </w:r>
    </w:p>
    <w:p w14:paraId="52E3EA2B" w14:textId="77777777" w:rsidR="00A34004" w:rsidRPr="009C4E1D" w:rsidRDefault="00A34004" w:rsidP="00A34004">
      <w:pPr>
        <w:pStyle w:val="breakline"/>
        <w:rPr>
          <w:color w:val="002060"/>
        </w:rPr>
      </w:pPr>
    </w:p>
    <w:p w14:paraId="0C9B4CF0" w14:textId="77777777" w:rsidR="00A34004" w:rsidRPr="009C4E1D" w:rsidRDefault="00A34004" w:rsidP="00A34004">
      <w:pPr>
        <w:pStyle w:val="breakline"/>
        <w:rPr>
          <w:color w:val="002060"/>
        </w:rPr>
      </w:pPr>
    </w:p>
    <w:p w14:paraId="3CE35A72" w14:textId="77777777" w:rsidR="00A34004" w:rsidRPr="009C4E1D" w:rsidRDefault="00A34004" w:rsidP="00A34004">
      <w:pPr>
        <w:pStyle w:val="sottotitolocampionato10"/>
        <w:rPr>
          <w:color w:val="002060"/>
        </w:rPr>
      </w:pPr>
      <w:r w:rsidRPr="009C4E1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1B054C00"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19749"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5BD7D"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32287"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05EC6"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0A193"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387D3"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9A91"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CA29E"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73748"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07B41" w14:textId="77777777" w:rsidR="00A34004" w:rsidRPr="009C4E1D" w:rsidRDefault="00A34004" w:rsidP="006E58E4">
            <w:pPr>
              <w:pStyle w:val="headertabella0"/>
              <w:rPr>
                <w:color w:val="002060"/>
              </w:rPr>
            </w:pPr>
            <w:r w:rsidRPr="009C4E1D">
              <w:rPr>
                <w:color w:val="002060"/>
              </w:rPr>
              <w:t>PE</w:t>
            </w:r>
          </w:p>
        </w:tc>
      </w:tr>
      <w:tr w:rsidR="00A34004" w:rsidRPr="009C4E1D" w14:paraId="7EDCFF9E"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41583E" w14:textId="77777777" w:rsidR="00A34004" w:rsidRPr="009C4E1D" w:rsidRDefault="00A34004" w:rsidP="006E58E4">
            <w:pPr>
              <w:pStyle w:val="rowtabella0"/>
              <w:rPr>
                <w:color w:val="002060"/>
              </w:rPr>
            </w:pPr>
            <w:r w:rsidRPr="009C4E1D">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1DDD"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6ADE"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C0B5"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B58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B94E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2720" w14:textId="77777777" w:rsidR="00A34004" w:rsidRPr="009C4E1D" w:rsidRDefault="00A34004" w:rsidP="006E58E4">
            <w:pPr>
              <w:pStyle w:val="rowtabella0"/>
              <w:jc w:val="center"/>
              <w:rPr>
                <w:color w:val="002060"/>
              </w:rPr>
            </w:pPr>
            <w:r w:rsidRPr="009C4E1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8B09E"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8DDE" w14:textId="77777777" w:rsidR="00A34004" w:rsidRPr="009C4E1D" w:rsidRDefault="00A34004" w:rsidP="006E58E4">
            <w:pPr>
              <w:pStyle w:val="rowtabella0"/>
              <w:jc w:val="center"/>
              <w:rPr>
                <w:color w:val="002060"/>
              </w:rPr>
            </w:pPr>
            <w:r w:rsidRPr="009C4E1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49DA" w14:textId="77777777" w:rsidR="00A34004" w:rsidRPr="009C4E1D" w:rsidRDefault="00A34004" w:rsidP="006E58E4">
            <w:pPr>
              <w:pStyle w:val="rowtabella0"/>
              <w:jc w:val="center"/>
              <w:rPr>
                <w:color w:val="002060"/>
              </w:rPr>
            </w:pPr>
            <w:r w:rsidRPr="009C4E1D">
              <w:rPr>
                <w:color w:val="002060"/>
              </w:rPr>
              <w:t>0</w:t>
            </w:r>
          </w:p>
        </w:tc>
      </w:tr>
      <w:tr w:rsidR="00A34004" w:rsidRPr="009C4E1D" w14:paraId="060E43A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73EEA" w14:textId="77777777" w:rsidR="00A34004" w:rsidRPr="009C4E1D" w:rsidRDefault="00A34004" w:rsidP="006E58E4">
            <w:pPr>
              <w:pStyle w:val="rowtabella0"/>
              <w:rPr>
                <w:color w:val="002060"/>
              </w:rPr>
            </w:pPr>
            <w:r w:rsidRPr="009C4E1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9436"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C989"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7898"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214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8F1E"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4D4F"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C09D"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3D0C"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D26C" w14:textId="77777777" w:rsidR="00A34004" w:rsidRPr="009C4E1D" w:rsidRDefault="00A34004" w:rsidP="006E58E4">
            <w:pPr>
              <w:pStyle w:val="rowtabella0"/>
              <w:jc w:val="center"/>
              <w:rPr>
                <w:color w:val="002060"/>
              </w:rPr>
            </w:pPr>
            <w:r w:rsidRPr="009C4E1D">
              <w:rPr>
                <w:color w:val="002060"/>
              </w:rPr>
              <w:t>0</w:t>
            </w:r>
          </w:p>
        </w:tc>
      </w:tr>
      <w:tr w:rsidR="00A34004" w:rsidRPr="009C4E1D" w14:paraId="1A5AD852"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5AC37" w14:textId="77777777" w:rsidR="00A34004" w:rsidRPr="009C4E1D" w:rsidRDefault="00A34004" w:rsidP="006E58E4">
            <w:pPr>
              <w:pStyle w:val="rowtabella0"/>
              <w:rPr>
                <w:color w:val="002060"/>
              </w:rPr>
            </w:pPr>
            <w:r w:rsidRPr="009C4E1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9851" w14:textId="77777777" w:rsidR="00A34004" w:rsidRPr="009C4E1D" w:rsidRDefault="00A34004" w:rsidP="006E58E4">
            <w:pPr>
              <w:pStyle w:val="rowtabella0"/>
              <w:jc w:val="center"/>
              <w:rPr>
                <w:color w:val="002060"/>
              </w:rPr>
            </w:pPr>
            <w:r w:rsidRPr="009C4E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C2946"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85811"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764C1"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457D"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8C2C" w14:textId="77777777" w:rsidR="00A34004" w:rsidRPr="009C4E1D" w:rsidRDefault="00A34004" w:rsidP="006E58E4">
            <w:pPr>
              <w:pStyle w:val="rowtabella0"/>
              <w:jc w:val="center"/>
              <w:rPr>
                <w:color w:val="002060"/>
              </w:rPr>
            </w:pPr>
            <w:r w:rsidRPr="009C4E1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63EE" w14:textId="77777777" w:rsidR="00A34004" w:rsidRPr="009C4E1D" w:rsidRDefault="00A34004" w:rsidP="006E58E4">
            <w:pPr>
              <w:pStyle w:val="rowtabella0"/>
              <w:jc w:val="center"/>
              <w:rPr>
                <w:color w:val="002060"/>
              </w:rPr>
            </w:pPr>
            <w:r w:rsidRPr="009C4E1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6352"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3408" w14:textId="77777777" w:rsidR="00A34004" w:rsidRPr="009C4E1D" w:rsidRDefault="00A34004" w:rsidP="006E58E4">
            <w:pPr>
              <w:pStyle w:val="rowtabella0"/>
              <w:jc w:val="center"/>
              <w:rPr>
                <w:color w:val="002060"/>
              </w:rPr>
            </w:pPr>
            <w:r w:rsidRPr="009C4E1D">
              <w:rPr>
                <w:color w:val="002060"/>
              </w:rPr>
              <w:t>0</w:t>
            </w:r>
          </w:p>
        </w:tc>
      </w:tr>
      <w:tr w:rsidR="00A34004" w:rsidRPr="009C4E1D" w14:paraId="7F4679AC"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98B38" w14:textId="77777777" w:rsidR="00A34004" w:rsidRPr="009C4E1D" w:rsidRDefault="00A34004" w:rsidP="006E58E4">
            <w:pPr>
              <w:pStyle w:val="rowtabella0"/>
              <w:rPr>
                <w:color w:val="002060"/>
              </w:rPr>
            </w:pPr>
            <w:r w:rsidRPr="009C4E1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EBD7C"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053B"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D7157"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E65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088C"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AA937" w14:textId="77777777" w:rsidR="00A34004" w:rsidRPr="009C4E1D" w:rsidRDefault="00A34004" w:rsidP="006E58E4">
            <w:pPr>
              <w:pStyle w:val="rowtabella0"/>
              <w:jc w:val="center"/>
              <w:rPr>
                <w:color w:val="002060"/>
              </w:rPr>
            </w:pPr>
            <w:r w:rsidRPr="009C4E1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9254" w14:textId="77777777" w:rsidR="00A34004" w:rsidRPr="009C4E1D" w:rsidRDefault="00A34004" w:rsidP="006E58E4">
            <w:pPr>
              <w:pStyle w:val="rowtabella0"/>
              <w:jc w:val="center"/>
              <w:rPr>
                <w:color w:val="002060"/>
              </w:rPr>
            </w:pPr>
            <w:r w:rsidRPr="009C4E1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C50FF"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0E1F" w14:textId="77777777" w:rsidR="00A34004" w:rsidRPr="009C4E1D" w:rsidRDefault="00A34004" w:rsidP="006E58E4">
            <w:pPr>
              <w:pStyle w:val="rowtabella0"/>
              <w:jc w:val="center"/>
              <w:rPr>
                <w:color w:val="002060"/>
              </w:rPr>
            </w:pPr>
            <w:r w:rsidRPr="009C4E1D">
              <w:rPr>
                <w:color w:val="002060"/>
              </w:rPr>
              <w:t>0</w:t>
            </w:r>
          </w:p>
        </w:tc>
      </w:tr>
      <w:tr w:rsidR="00A34004" w:rsidRPr="009C4E1D" w14:paraId="187C1D5B"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6C773" w14:textId="77777777" w:rsidR="00A34004" w:rsidRPr="009C4E1D" w:rsidRDefault="00A34004" w:rsidP="006E58E4">
            <w:pPr>
              <w:pStyle w:val="rowtabella0"/>
              <w:rPr>
                <w:color w:val="002060"/>
              </w:rPr>
            </w:pPr>
            <w:r w:rsidRPr="009C4E1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6C4D"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CAE5"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9606"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2E0E"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D30A"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D529" w14:textId="77777777" w:rsidR="00A34004" w:rsidRPr="009C4E1D" w:rsidRDefault="00A34004" w:rsidP="006E58E4">
            <w:pPr>
              <w:pStyle w:val="rowtabella0"/>
              <w:jc w:val="center"/>
              <w:rPr>
                <w:color w:val="002060"/>
              </w:rPr>
            </w:pPr>
            <w:r w:rsidRPr="009C4E1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7E61" w14:textId="77777777" w:rsidR="00A34004" w:rsidRPr="009C4E1D" w:rsidRDefault="00A34004" w:rsidP="006E58E4">
            <w:pPr>
              <w:pStyle w:val="rowtabella0"/>
              <w:jc w:val="center"/>
              <w:rPr>
                <w:color w:val="002060"/>
              </w:rPr>
            </w:pPr>
            <w:r w:rsidRPr="009C4E1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2C12"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AB0C4" w14:textId="77777777" w:rsidR="00A34004" w:rsidRPr="009C4E1D" w:rsidRDefault="00A34004" w:rsidP="006E58E4">
            <w:pPr>
              <w:pStyle w:val="rowtabella0"/>
              <w:jc w:val="center"/>
              <w:rPr>
                <w:color w:val="002060"/>
              </w:rPr>
            </w:pPr>
            <w:r w:rsidRPr="009C4E1D">
              <w:rPr>
                <w:color w:val="002060"/>
              </w:rPr>
              <w:t>0</w:t>
            </w:r>
          </w:p>
        </w:tc>
      </w:tr>
      <w:tr w:rsidR="00A34004" w:rsidRPr="009C4E1D" w14:paraId="6AE63B64"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EF0D7" w14:textId="77777777" w:rsidR="00A34004" w:rsidRPr="009C4E1D" w:rsidRDefault="00A34004" w:rsidP="006E58E4">
            <w:pPr>
              <w:pStyle w:val="rowtabella0"/>
              <w:rPr>
                <w:color w:val="002060"/>
              </w:rPr>
            </w:pPr>
            <w:r w:rsidRPr="009C4E1D">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5E91"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C143"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4DFFD"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ACA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326E"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67AC"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16CA" w14:textId="77777777" w:rsidR="00A34004" w:rsidRPr="009C4E1D" w:rsidRDefault="00A34004" w:rsidP="006E58E4">
            <w:pPr>
              <w:pStyle w:val="rowtabella0"/>
              <w:jc w:val="center"/>
              <w:rPr>
                <w:color w:val="002060"/>
              </w:rPr>
            </w:pPr>
            <w:r w:rsidRPr="009C4E1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0D09"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0150" w14:textId="77777777" w:rsidR="00A34004" w:rsidRPr="009C4E1D" w:rsidRDefault="00A34004" w:rsidP="006E58E4">
            <w:pPr>
              <w:pStyle w:val="rowtabella0"/>
              <w:jc w:val="center"/>
              <w:rPr>
                <w:color w:val="002060"/>
              </w:rPr>
            </w:pPr>
            <w:r w:rsidRPr="009C4E1D">
              <w:rPr>
                <w:color w:val="002060"/>
              </w:rPr>
              <w:t>0</w:t>
            </w:r>
          </w:p>
        </w:tc>
      </w:tr>
      <w:tr w:rsidR="00A34004" w:rsidRPr="009C4E1D" w14:paraId="4284CF4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169A9" w14:textId="77777777" w:rsidR="00A34004" w:rsidRPr="009C4E1D" w:rsidRDefault="00A34004" w:rsidP="006E58E4">
            <w:pPr>
              <w:pStyle w:val="rowtabella0"/>
              <w:rPr>
                <w:color w:val="002060"/>
              </w:rPr>
            </w:pPr>
            <w:r w:rsidRPr="009C4E1D">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3577"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CB22"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793F9"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68E9"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87FD"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2CA7A" w14:textId="77777777" w:rsidR="00A34004" w:rsidRPr="009C4E1D" w:rsidRDefault="00A34004" w:rsidP="006E58E4">
            <w:pPr>
              <w:pStyle w:val="rowtabella0"/>
              <w:jc w:val="center"/>
              <w:rPr>
                <w:color w:val="002060"/>
              </w:rPr>
            </w:pPr>
            <w:r w:rsidRPr="009C4E1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94CB" w14:textId="77777777" w:rsidR="00A34004" w:rsidRPr="009C4E1D" w:rsidRDefault="00A34004" w:rsidP="006E58E4">
            <w:pPr>
              <w:pStyle w:val="rowtabella0"/>
              <w:jc w:val="center"/>
              <w:rPr>
                <w:color w:val="002060"/>
              </w:rPr>
            </w:pPr>
            <w:r w:rsidRPr="009C4E1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0DEE"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49AA" w14:textId="77777777" w:rsidR="00A34004" w:rsidRPr="009C4E1D" w:rsidRDefault="00A34004" w:rsidP="006E58E4">
            <w:pPr>
              <w:pStyle w:val="rowtabella0"/>
              <w:jc w:val="center"/>
              <w:rPr>
                <w:color w:val="002060"/>
              </w:rPr>
            </w:pPr>
            <w:r w:rsidRPr="009C4E1D">
              <w:rPr>
                <w:color w:val="002060"/>
              </w:rPr>
              <w:t>0</w:t>
            </w:r>
          </w:p>
        </w:tc>
      </w:tr>
      <w:tr w:rsidR="00A34004" w:rsidRPr="009C4E1D" w14:paraId="69326DDC"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1C749" w14:textId="77777777" w:rsidR="00A34004" w:rsidRPr="009C4E1D" w:rsidRDefault="00A34004" w:rsidP="006E58E4">
            <w:pPr>
              <w:pStyle w:val="rowtabella0"/>
              <w:rPr>
                <w:color w:val="002060"/>
              </w:rPr>
            </w:pPr>
            <w:r w:rsidRPr="009C4E1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478F"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2586"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40B9"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D823"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BC3C"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63E03" w14:textId="77777777" w:rsidR="00A34004" w:rsidRPr="009C4E1D" w:rsidRDefault="00A34004" w:rsidP="006E58E4">
            <w:pPr>
              <w:pStyle w:val="rowtabella0"/>
              <w:jc w:val="center"/>
              <w:rPr>
                <w:color w:val="002060"/>
              </w:rPr>
            </w:pPr>
            <w:r w:rsidRPr="009C4E1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5C871" w14:textId="77777777" w:rsidR="00A34004" w:rsidRPr="009C4E1D" w:rsidRDefault="00A34004" w:rsidP="006E58E4">
            <w:pPr>
              <w:pStyle w:val="rowtabella0"/>
              <w:jc w:val="center"/>
              <w:rPr>
                <w:color w:val="002060"/>
              </w:rPr>
            </w:pPr>
            <w:r w:rsidRPr="009C4E1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583D"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F70B" w14:textId="77777777" w:rsidR="00A34004" w:rsidRPr="009C4E1D" w:rsidRDefault="00A34004" w:rsidP="006E58E4">
            <w:pPr>
              <w:pStyle w:val="rowtabella0"/>
              <w:jc w:val="center"/>
              <w:rPr>
                <w:color w:val="002060"/>
              </w:rPr>
            </w:pPr>
            <w:r w:rsidRPr="009C4E1D">
              <w:rPr>
                <w:color w:val="002060"/>
              </w:rPr>
              <w:t>0</w:t>
            </w:r>
          </w:p>
        </w:tc>
      </w:tr>
      <w:tr w:rsidR="00A34004" w:rsidRPr="009C4E1D" w14:paraId="46C5D46B"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AD7D58" w14:textId="77777777" w:rsidR="00A34004" w:rsidRPr="009C4E1D" w:rsidRDefault="00A34004" w:rsidP="006E58E4">
            <w:pPr>
              <w:pStyle w:val="rowtabella0"/>
              <w:rPr>
                <w:color w:val="002060"/>
              </w:rPr>
            </w:pPr>
            <w:r w:rsidRPr="009C4E1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6C7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EBDC"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5BC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705B"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1A17"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C5B0"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C8E8" w14:textId="77777777" w:rsidR="00A34004" w:rsidRPr="009C4E1D" w:rsidRDefault="00A34004" w:rsidP="006E58E4">
            <w:pPr>
              <w:pStyle w:val="rowtabella0"/>
              <w:jc w:val="center"/>
              <w:rPr>
                <w:color w:val="002060"/>
              </w:rPr>
            </w:pPr>
            <w:r w:rsidRPr="009C4E1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2932" w14:textId="77777777" w:rsidR="00A34004" w:rsidRPr="009C4E1D" w:rsidRDefault="00A34004" w:rsidP="006E58E4">
            <w:pPr>
              <w:pStyle w:val="rowtabella0"/>
              <w:jc w:val="center"/>
              <w:rPr>
                <w:color w:val="002060"/>
              </w:rPr>
            </w:pPr>
            <w:r w:rsidRPr="009C4E1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56DB" w14:textId="77777777" w:rsidR="00A34004" w:rsidRPr="009C4E1D" w:rsidRDefault="00A34004" w:rsidP="006E58E4">
            <w:pPr>
              <w:pStyle w:val="rowtabella0"/>
              <w:jc w:val="center"/>
              <w:rPr>
                <w:color w:val="002060"/>
              </w:rPr>
            </w:pPr>
            <w:r w:rsidRPr="009C4E1D">
              <w:rPr>
                <w:color w:val="002060"/>
              </w:rPr>
              <w:t>0</w:t>
            </w:r>
          </w:p>
        </w:tc>
      </w:tr>
    </w:tbl>
    <w:p w14:paraId="2E72E3F0" w14:textId="77777777" w:rsidR="00A34004" w:rsidRPr="009C4E1D" w:rsidRDefault="00A34004" w:rsidP="00A34004">
      <w:pPr>
        <w:pStyle w:val="breakline"/>
        <w:rPr>
          <w:rFonts w:eastAsiaTheme="minorEastAsia"/>
          <w:color w:val="002060"/>
        </w:rPr>
      </w:pPr>
    </w:p>
    <w:p w14:paraId="089F4A94" w14:textId="77777777" w:rsidR="00A34004" w:rsidRPr="009C4E1D" w:rsidRDefault="00A34004" w:rsidP="00A34004">
      <w:pPr>
        <w:pStyle w:val="breakline"/>
        <w:rPr>
          <w:color w:val="002060"/>
        </w:rPr>
      </w:pPr>
    </w:p>
    <w:p w14:paraId="61FCC1D1" w14:textId="77777777" w:rsidR="00A34004" w:rsidRPr="009C4E1D" w:rsidRDefault="00A34004" w:rsidP="00A34004">
      <w:pPr>
        <w:pStyle w:val="sottotitolocampionato10"/>
        <w:rPr>
          <w:color w:val="002060"/>
        </w:rPr>
      </w:pPr>
      <w:r w:rsidRPr="009C4E1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2FF6FC49"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455A7"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6C2A2"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587F5"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DAA4E"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462E"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0365D"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27DF4"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6D041"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04CEB"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39E26" w14:textId="77777777" w:rsidR="00A34004" w:rsidRPr="009C4E1D" w:rsidRDefault="00A34004" w:rsidP="006E58E4">
            <w:pPr>
              <w:pStyle w:val="headertabella0"/>
              <w:rPr>
                <w:color w:val="002060"/>
              </w:rPr>
            </w:pPr>
            <w:r w:rsidRPr="009C4E1D">
              <w:rPr>
                <w:color w:val="002060"/>
              </w:rPr>
              <w:t>PE</w:t>
            </w:r>
          </w:p>
        </w:tc>
      </w:tr>
      <w:tr w:rsidR="00A34004" w:rsidRPr="009C4E1D" w14:paraId="29D56441"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394640" w14:textId="77777777" w:rsidR="00A34004" w:rsidRPr="009C4E1D" w:rsidRDefault="00A34004" w:rsidP="006E58E4">
            <w:pPr>
              <w:pStyle w:val="rowtabella0"/>
              <w:rPr>
                <w:color w:val="002060"/>
              </w:rPr>
            </w:pPr>
            <w:r w:rsidRPr="009C4E1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8D4E5" w14:textId="77777777" w:rsidR="00A34004" w:rsidRPr="009C4E1D" w:rsidRDefault="00A34004" w:rsidP="006E58E4">
            <w:pPr>
              <w:pStyle w:val="rowtabella0"/>
              <w:jc w:val="center"/>
              <w:rPr>
                <w:color w:val="002060"/>
              </w:rPr>
            </w:pPr>
            <w:r w:rsidRPr="009C4E1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589D"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6FF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B34A"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1FAF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E051"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6B6E" w14:textId="77777777" w:rsidR="00A34004" w:rsidRPr="009C4E1D" w:rsidRDefault="00A34004" w:rsidP="006E58E4">
            <w:pPr>
              <w:pStyle w:val="rowtabella0"/>
              <w:jc w:val="center"/>
              <w:rPr>
                <w:color w:val="002060"/>
              </w:rPr>
            </w:pPr>
            <w:r w:rsidRPr="009C4E1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12F0"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2899" w14:textId="77777777" w:rsidR="00A34004" w:rsidRPr="009C4E1D" w:rsidRDefault="00A34004" w:rsidP="006E58E4">
            <w:pPr>
              <w:pStyle w:val="rowtabella0"/>
              <w:jc w:val="center"/>
              <w:rPr>
                <w:color w:val="002060"/>
              </w:rPr>
            </w:pPr>
            <w:r w:rsidRPr="009C4E1D">
              <w:rPr>
                <w:color w:val="002060"/>
              </w:rPr>
              <w:t>0</w:t>
            </w:r>
          </w:p>
        </w:tc>
      </w:tr>
      <w:tr w:rsidR="00A34004" w:rsidRPr="009C4E1D" w14:paraId="3D4E45F6"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3CFF3" w14:textId="77777777" w:rsidR="00A34004" w:rsidRPr="009C4E1D" w:rsidRDefault="00A34004" w:rsidP="006E58E4">
            <w:pPr>
              <w:pStyle w:val="rowtabella0"/>
              <w:rPr>
                <w:color w:val="002060"/>
              </w:rPr>
            </w:pPr>
            <w:r w:rsidRPr="009C4E1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A246"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4127"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B5A53"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DDDF"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84F0"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8A542"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8A60D"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08BB"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6B6C4" w14:textId="77777777" w:rsidR="00A34004" w:rsidRPr="009C4E1D" w:rsidRDefault="00A34004" w:rsidP="006E58E4">
            <w:pPr>
              <w:pStyle w:val="rowtabella0"/>
              <w:jc w:val="center"/>
              <w:rPr>
                <w:color w:val="002060"/>
              </w:rPr>
            </w:pPr>
            <w:r w:rsidRPr="009C4E1D">
              <w:rPr>
                <w:color w:val="002060"/>
              </w:rPr>
              <w:t>0</w:t>
            </w:r>
          </w:p>
        </w:tc>
      </w:tr>
      <w:tr w:rsidR="00A34004" w:rsidRPr="009C4E1D" w14:paraId="1180026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EB027" w14:textId="77777777" w:rsidR="00A34004" w:rsidRPr="009C4E1D" w:rsidRDefault="00A34004" w:rsidP="006E58E4">
            <w:pPr>
              <w:pStyle w:val="rowtabella0"/>
              <w:rPr>
                <w:color w:val="002060"/>
              </w:rPr>
            </w:pPr>
            <w:r w:rsidRPr="009C4E1D">
              <w:rPr>
                <w:color w:val="002060"/>
              </w:rPr>
              <w:t xml:space="preserve">A.S.D. </w:t>
            </w:r>
            <w:proofErr w:type="gramStart"/>
            <w:r w:rsidRPr="009C4E1D">
              <w:rPr>
                <w:color w:val="002060"/>
              </w:rPr>
              <w:t>CITTA</w:t>
            </w:r>
            <w:proofErr w:type="gramEnd"/>
            <w:r w:rsidRPr="009C4E1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B471"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18AA"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DB6B"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716A"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A54F"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8B37"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6358"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00CF"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D6DF" w14:textId="77777777" w:rsidR="00A34004" w:rsidRPr="009C4E1D" w:rsidRDefault="00A34004" w:rsidP="006E58E4">
            <w:pPr>
              <w:pStyle w:val="rowtabella0"/>
              <w:jc w:val="center"/>
              <w:rPr>
                <w:color w:val="002060"/>
              </w:rPr>
            </w:pPr>
            <w:r w:rsidRPr="009C4E1D">
              <w:rPr>
                <w:color w:val="002060"/>
              </w:rPr>
              <w:t>0</w:t>
            </w:r>
          </w:p>
        </w:tc>
      </w:tr>
      <w:tr w:rsidR="00A34004" w:rsidRPr="009C4E1D" w14:paraId="122F4B6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8F7A4" w14:textId="77777777" w:rsidR="00A34004" w:rsidRPr="00893DC5" w:rsidRDefault="00A34004" w:rsidP="006E58E4">
            <w:pPr>
              <w:pStyle w:val="rowtabella0"/>
              <w:rPr>
                <w:color w:val="002060"/>
                <w:lang w:val="es-ES"/>
              </w:rPr>
            </w:pPr>
            <w:r w:rsidRPr="00893DC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40B1"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B8B8"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2C54"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8948"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3EE3"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58FD" w14:textId="77777777" w:rsidR="00A34004" w:rsidRPr="009C4E1D" w:rsidRDefault="00A34004" w:rsidP="006E58E4">
            <w:pPr>
              <w:pStyle w:val="rowtabella0"/>
              <w:jc w:val="center"/>
              <w:rPr>
                <w:color w:val="002060"/>
              </w:rPr>
            </w:pPr>
            <w:r w:rsidRPr="009C4E1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C988" w14:textId="77777777" w:rsidR="00A34004" w:rsidRPr="009C4E1D" w:rsidRDefault="00A34004" w:rsidP="006E58E4">
            <w:pPr>
              <w:pStyle w:val="rowtabella0"/>
              <w:jc w:val="center"/>
              <w:rPr>
                <w:color w:val="002060"/>
              </w:rPr>
            </w:pPr>
            <w:r w:rsidRPr="009C4E1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96EA1"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D2A7" w14:textId="77777777" w:rsidR="00A34004" w:rsidRPr="009C4E1D" w:rsidRDefault="00A34004" w:rsidP="006E58E4">
            <w:pPr>
              <w:pStyle w:val="rowtabella0"/>
              <w:jc w:val="center"/>
              <w:rPr>
                <w:color w:val="002060"/>
              </w:rPr>
            </w:pPr>
            <w:r w:rsidRPr="009C4E1D">
              <w:rPr>
                <w:color w:val="002060"/>
              </w:rPr>
              <w:t>0</w:t>
            </w:r>
          </w:p>
        </w:tc>
      </w:tr>
      <w:tr w:rsidR="00A34004" w:rsidRPr="009C4E1D" w14:paraId="23CC112C"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C7646" w14:textId="77777777" w:rsidR="00A34004" w:rsidRPr="009C4E1D" w:rsidRDefault="00A34004" w:rsidP="006E58E4">
            <w:pPr>
              <w:pStyle w:val="rowtabella0"/>
              <w:rPr>
                <w:color w:val="002060"/>
              </w:rPr>
            </w:pPr>
            <w:r w:rsidRPr="009C4E1D">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3CB0"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EFCF0"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443A"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3205"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D890"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D1C6"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5B05"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B8A3C"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FB36" w14:textId="77777777" w:rsidR="00A34004" w:rsidRPr="009C4E1D" w:rsidRDefault="00A34004" w:rsidP="006E58E4">
            <w:pPr>
              <w:pStyle w:val="rowtabella0"/>
              <w:jc w:val="center"/>
              <w:rPr>
                <w:color w:val="002060"/>
              </w:rPr>
            </w:pPr>
            <w:r w:rsidRPr="009C4E1D">
              <w:rPr>
                <w:color w:val="002060"/>
              </w:rPr>
              <w:t>0</w:t>
            </w:r>
          </w:p>
        </w:tc>
      </w:tr>
      <w:tr w:rsidR="00A34004" w:rsidRPr="009C4E1D" w14:paraId="33214781"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B948E" w14:textId="77777777" w:rsidR="00A34004" w:rsidRPr="00893DC5" w:rsidRDefault="00A34004" w:rsidP="006E58E4">
            <w:pPr>
              <w:pStyle w:val="rowtabella0"/>
              <w:rPr>
                <w:color w:val="002060"/>
                <w:lang w:val="es-ES"/>
              </w:rPr>
            </w:pPr>
            <w:r w:rsidRPr="00893DC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080B"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5C86"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41F0"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9C67"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12451"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AE581"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7AE8" w14:textId="77777777" w:rsidR="00A34004" w:rsidRPr="009C4E1D" w:rsidRDefault="00A34004" w:rsidP="006E58E4">
            <w:pPr>
              <w:pStyle w:val="rowtabella0"/>
              <w:jc w:val="center"/>
              <w:rPr>
                <w:color w:val="002060"/>
              </w:rPr>
            </w:pPr>
            <w:r w:rsidRPr="009C4E1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BF45"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7B42" w14:textId="77777777" w:rsidR="00A34004" w:rsidRPr="009C4E1D" w:rsidRDefault="00A34004" w:rsidP="006E58E4">
            <w:pPr>
              <w:pStyle w:val="rowtabella0"/>
              <w:jc w:val="center"/>
              <w:rPr>
                <w:color w:val="002060"/>
              </w:rPr>
            </w:pPr>
            <w:r w:rsidRPr="009C4E1D">
              <w:rPr>
                <w:color w:val="002060"/>
              </w:rPr>
              <w:t>0</w:t>
            </w:r>
          </w:p>
        </w:tc>
      </w:tr>
      <w:tr w:rsidR="00A34004" w:rsidRPr="009C4E1D" w14:paraId="19D07835"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0E001" w14:textId="77777777" w:rsidR="00A34004" w:rsidRPr="009C4E1D" w:rsidRDefault="00A34004" w:rsidP="006E58E4">
            <w:pPr>
              <w:pStyle w:val="rowtabella0"/>
              <w:rPr>
                <w:color w:val="002060"/>
              </w:rPr>
            </w:pPr>
            <w:proofErr w:type="spellStart"/>
            <w:proofErr w:type="gramStart"/>
            <w:r w:rsidRPr="009C4E1D">
              <w:rPr>
                <w:color w:val="002060"/>
              </w:rPr>
              <w:t>sq.B</w:t>
            </w:r>
            <w:proofErr w:type="spellEnd"/>
            <w:proofErr w:type="gramEnd"/>
            <w:r w:rsidRPr="009C4E1D">
              <w:rPr>
                <w:color w:val="002060"/>
              </w:rPr>
              <w:t xml:space="preserve"> ACSS MONDOLFO C5 </w:t>
            </w:r>
            <w:proofErr w:type="gramStart"/>
            <w:r w:rsidRPr="009C4E1D">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E4C6B"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9EB5"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469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7071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ABB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35E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647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13BB"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E498" w14:textId="77777777" w:rsidR="00A34004" w:rsidRPr="009C4E1D" w:rsidRDefault="00A34004" w:rsidP="006E58E4">
            <w:pPr>
              <w:pStyle w:val="rowtabella0"/>
              <w:jc w:val="center"/>
              <w:rPr>
                <w:color w:val="002060"/>
              </w:rPr>
            </w:pPr>
            <w:r w:rsidRPr="009C4E1D">
              <w:rPr>
                <w:color w:val="002060"/>
              </w:rPr>
              <w:t>0</w:t>
            </w:r>
          </w:p>
        </w:tc>
      </w:tr>
      <w:tr w:rsidR="00A34004" w:rsidRPr="009C4E1D" w14:paraId="554928F3"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04CB0" w14:textId="77777777" w:rsidR="00A34004" w:rsidRPr="009C4E1D" w:rsidRDefault="00A34004" w:rsidP="006E58E4">
            <w:pPr>
              <w:pStyle w:val="rowtabella0"/>
              <w:rPr>
                <w:color w:val="002060"/>
              </w:rPr>
            </w:pPr>
            <w:proofErr w:type="spellStart"/>
            <w:r w:rsidRPr="009C4E1D">
              <w:rPr>
                <w:color w:val="002060"/>
              </w:rPr>
              <w:t>sq.C</w:t>
            </w:r>
            <w:proofErr w:type="spellEnd"/>
            <w:r w:rsidRPr="009C4E1D">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E80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657B"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1E5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BC0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3D2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728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A1A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5FD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57FB" w14:textId="77777777" w:rsidR="00A34004" w:rsidRPr="009C4E1D" w:rsidRDefault="00A34004" w:rsidP="006E58E4">
            <w:pPr>
              <w:pStyle w:val="rowtabella0"/>
              <w:jc w:val="center"/>
              <w:rPr>
                <w:color w:val="002060"/>
              </w:rPr>
            </w:pPr>
            <w:r w:rsidRPr="009C4E1D">
              <w:rPr>
                <w:color w:val="002060"/>
              </w:rPr>
              <w:t>0</w:t>
            </w:r>
          </w:p>
        </w:tc>
      </w:tr>
      <w:tr w:rsidR="00A34004" w:rsidRPr="009C4E1D" w14:paraId="33A1191A"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4DA46" w14:textId="77777777" w:rsidR="00A34004" w:rsidRPr="009C4E1D" w:rsidRDefault="00A34004" w:rsidP="006E58E4">
            <w:pPr>
              <w:pStyle w:val="rowtabella0"/>
              <w:rPr>
                <w:color w:val="002060"/>
              </w:rPr>
            </w:pPr>
            <w:proofErr w:type="spellStart"/>
            <w:proofErr w:type="gramStart"/>
            <w:r w:rsidRPr="009C4E1D">
              <w:rPr>
                <w:color w:val="002060"/>
              </w:rPr>
              <w:lastRenderedPageBreak/>
              <w:t>sq.B</w:t>
            </w:r>
            <w:proofErr w:type="spellEnd"/>
            <w:proofErr w:type="gramEnd"/>
            <w:r w:rsidRPr="009C4E1D">
              <w:rPr>
                <w:color w:val="002060"/>
              </w:rPr>
              <w:t xml:space="preserve"> ITALSERVICE C5 </w:t>
            </w:r>
            <w:proofErr w:type="gramStart"/>
            <w:r w:rsidRPr="009C4E1D">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B421"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23D7"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BE61"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6FD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AA4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0BB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1B3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DB3D"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7219" w14:textId="77777777" w:rsidR="00A34004" w:rsidRPr="009C4E1D" w:rsidRDefault="00A34004" w:rsidP="006E58E4">
            <w:pPr>
              <w:pStyle w:val="rowtabella0"/>
              <w:jc w:val="center"/>
              <w:rPr>
                <w:color w:val="002060"/>
              </w:rPr>
            </w:pPr>
            <w:r w:rsidRPr="009C4E1D">
              <w:rPr>
                <w:color w:val="002060"/>
              </w:rPr>
              <w:t>0</w:t>
            </w:r>
          </w:p>
        </w:tc>
      </w:tr>
      <w:tr w:rsidR="00A34004" w:rsidRPr="009C4E1D" w14:paraId="477219BB"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4CC320" w14:textId="77777777" w:rsidR="00A34004" w:rsidRPr="009C4E1D" w:rsidRDefault="00A34004" w:rsidP="006E58E4">
            <w:pPr>
              <w:pStyle w:val="rowtabella0"/>
              <w:rPr>
                <w:color w:val="002060"/>
              </w:rPr>
            </w:pPr>
            <w:proofErr w:type="spellStart"/>
            <w:proofErr w:type="gramStart"/>
            <w:r w:rsidRPr="009C4E1D">
              <w:rPr>
                <w:color w:val="002060"/>
              </w:rPr>
              <w:t>sq.B</w:t>
            </w:r>
            <w:proofErr w:type="spellEnd"/>
            <w:proofErr w:type="gramEnd"/>
            <w:r w:rsidRPr="009C4E1D">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83D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663A"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AA98"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55E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1EE1"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99E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BF49"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505D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183F" w14:textId="77777777" w:rsidR="00A34004" w:rsidRPr="009C4E1D" w:rsidRDefault="00A34004" w:rsidP="006E58E4">
            <w:pPr>
              <w:pStyle w:val="rowtabella0"/>
              <w:jc w:val="center"/>
              <w:rPr>
                <w:color w:val="002060"/>
              </w:rPr>
            </w:pPr>
            <w:r w:rsidRPr="009C4E1D">
              <w:rPr>
                <w:color w:val="002060"/>
              </w:rPr>
              <w:t>0</w:t>
            </w:r>
          </w:p>
        </w:tc>
      </w:tr>
    </w:tbl>
    <w:p w14:paraId="7F51E389" w14:textId="77777777" w:rsidR="00A34004" w:rsidRPr="009C4E1D" w:rsidRDefault="00A34004" w:rsidP="00A34004">
      <w:pPr>
        <w:pStyle w:val="breakline"/>
        <w:rPr>
          <w:rFonts w:eastAsiaTheme="minorEastAsia"/>
          <w:color w:val="002060"/>
        </w:rPr>
      </w:pPr>
    </w:p>
    <w:p w14:paraId="0392FF5A" w14:textId="77777777" w:rsidR="00A34004" w:rsidRPr="009C4E1D" w:rsidRDefault="00A34004" w:rsidP="00A34004">
      <w:pPr>
        <w:pStyle w:val="breakline"/>
        <w:rPr>
          <w:color w:val="002060"/>
        </w:rPr>
      </w:pPr>
    </w:p>
    <w:p w14:paraId="395AC77C" w14:textId="77777777" w:rsidR="00A34004" w:rsidRPr="009C4E1D" w:rsidRDefault="00A34004" w:rsidP="00A34004">
      <w:pPr>
        <w:pStyle w:val="sottotitolocampionato10"/>
        <w:rPr>
          <w:color w:val="002060"/>
        </w:rPr>
      </w:pPr>
      <w:r w:rsidRPr="009C4E1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4004" w:rsidRPr="009C4E1D" w14:paraId="0DEEB91D" w14:textId="77777777" w:rsidTr="006E58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3A4D4" w14:textId="77777777" w:rsidR="00A34004" w:rsidRPr="009C4E1D" w:rsidRDefault="00A34004" w:rsidP="006E58E4">
            <w:pPr>
              <w:pStyle w:val="headertabella0"/>
              <w:rPr>
                <w:color w:val="002060"/>
              </w:rPr>
            </w:pPr>
            <w:r w:rsidRPr="009C4E1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74F7B" w14:textId="77777777" w:rsidR="00A34004" w:rsidRPr="009C4E1D" w:rsidRDefault="00A34004" w:rsidP="006E58E4">
            <w:pPr>
              <w:pStyle w:val="headertabella0"/>
              <w:rPr>
                <w:color w:val="002060"/>
              </w:rPr>
            </w:pPr>
            <w:r w:rsidRPr="009C4E1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0DBD5" w14:textId="77777777" w:rsidR="00A34004" w:rsidRPr="009C4E1D" w:rsidRDefault="00A34004" w:rsidP="006E58E4">
            <w:pPr>
              <w:pStyle w:val="headertabella0"/>
              <w:rPr>
                <w:color w:val="002060"/>
              </w:rPr>
            </w:pPr>
            <w:r w:rsidRPr="009C4E1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E2C0F" w14:textId="77777777" w:rsidR="00A34004" w:rsidRPr="009C4E1D" w:rsidRDefault="00A34004" w:rsidP="006E58E4">
            <w:pPr>
              <w:pStyle w:val="headertabella0"/>
              <w:rPr>
                <w:color w:val="002060"/>
              </w:rPr>
            </w:pPr>
            <w:r w:rsidRPr="009C4E1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CFF56" w14:textId="77777777" w:rsidR="00A34004" w:rsidRPr="009C4E1D" w:rsidRDefault="00A34004" w:rsidP="006E58E4">
            <w:pPr>
              <w:pStyle w:val="headertabella0"/>
              <w:rPr>
                <w:color w:val="002060"/>
              </w:rPr>
            </w:pPr>
            <w:r w:rsidRPr="009C4E1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C4F72" w14:textId="77777777" w:rsidR="00A34004" w:rsidRPr="009C4E1D" w:rsidRDefault="00A34004" w:rsidP="006E58E4">
            <w:pPr>
              <w:pStyle w:val="headertabella0"/>
              <w:rPr>
                <w:color w:val="002060"/>
              </w:rPr>
            </w:pPr>
            <w:r w:rsidRPr="009C4E1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0B402" w14:textId="77777777" w:rsidR="00A34004" w:rsidRPr="009C4E1D" w:rsidRDefault="00A34004" w:rsidP="006E58E4">
            <w:pPr>
              <w:pStyle w:val="headertabella0"/>
              <w:rPr>
                <w:color w:val="002060"/>
              </w:rPr>
            </w:pPr>
            <w:r w:rsidRPr="009C4E1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6AAA3" w14:textId="77777777" w:rsidR="00A34004" w:rsidRPr="009C4E1D" w:rsidRDefault="00A34004" w:rsidP="006E58E4">
            <w:pPr>
              <w:pStyle w:val="headertabella0"/>
              <w:rPr>
                <w:color w:val="002060"/>
              </w:rPr>
            </w:pPr>
            <w:r w:rsidRPr="009C4E1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CF713" w14:textId="77777777" w:rsidR="00A34004" w:rsidRPr="009C4E1D" w:rsidRDefault="00A34004" w:rsidP="006E58E4">
            <w:pPr>
              <w:pStyle w:val="headertabella0"/>
              <w:rPr>
                <w:color w:val="002060"/>
              </w:rPr>
            </w:pPr>
            <w:r w:rsidRPr="009C4E1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F4ECD" w14:textId="77777777" w:rsidR="00A34004" w:rsidRPr="009C4E1D" w:rsidRDefault="00A34004" w:rsidP="006E58E4">
            <w:pPr>
              <w:pStyle w:val="headertabella0"/>
              <w:rPr>
                <w:color w:val="002060"/>
              </w:rPr>
            </w:pPr>
            <w:r w:rsidRPr="009C4E1D">
              <w:rPr>
                <w:color w:val="002060"/>
              </w:rPr>
              <w:t>PE</w:t>
            </w:r>
          </w:p>
        </w:tc>
      </w:tr>
      <w:tr w:rsidR="00A34004" w:rsidRPr="009C4E1D" w14:paraId="3E9A5C41" w14:textId="77777777" w:rsidTr="006E58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403F35" w14:textId="77777777" w:rsidR="00A34004" w:rsidRPr="009C4E1D" w:rsidRDefault="00A34004" w:rsidP="006E58E4">
            <w:pPr>
              <w:pStyle w:val="rowtabella0"/>
              <w:rPr>
                <w:color w:val="002060"/>
              </w:rPr>
            </w:pPr>
            <w:r w:rsidRPr="009C4E1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88E4" w14:textId="77777777" w:rsidR="00A34004" w:rsidRPr="009C4E1D" w:rsidRDefault="00A34004" w:rsidP="006E58E4">
            <w:pPr>
              <w:pStyle w:val="rowtabella0"/>
              <w:jc w:val="center"/>
              <w:rPr>
                <w:color w:val="002060"/>
              </w:rPr>
            </w:pPr>
            <w:r w:rsidRPr="009C4E1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1709B"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9701"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D566"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6596"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FE2C" w14:textId="77777777" w:rsidR="00A34004" w:rsidRPr="009C4E1D" w:rsidRDefault="00A34004" w:rsidP="006E58E4">
            <w:pPr>
              <w:pStyle w:val="rowtabella0"/>
              <w:jc w:val="center"/>
              <w:rPr>
                <w:color w:val="002060"/>
              </w:rPr>
            </w:pPr>
            <w:r w:rsidRPr="009C4E1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DBDE"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8D1F" w14:textId="77777777" w:rsidR="00A34004" w:rsidRPr="009C4E1D" w:rsidRDefault="00A34004" w:rsidP="006E58E4">
            <w:pPr>
              <w:pStyle w:val="rowtabella0"/>
              <w:jc w:val="center"/>
              <w:rPr>
                <w:color w:val="002060"/>
              </w:rPr>
            </w:pPr>
            <w:r w:rsidRPr="009C4E1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9DF3" w14:textId="77777777" w:rsidR="00A34004" w:rsidRPr="009C4E1D" w:rsidRDefault="00A34004" w:rsidP="006E58E4">
            <w:pPr>
              <w:pStyle w:val="rowtabella0"/>
              <w:jc w:val="center"/>
              <w:rPr>
                <w:color w:val="002060"/>
              </w:rPr>
            </w:pPr>
            <w:r w:rsidRPr="009C4E1D">
              <w:rPr>
                <w:color w:val="002060"/>
              </w:rPr>
              <w:t>0</w:t>
            </w:r>
          </w:p>
        </w:tc>
      </w:tr>
      <w:tr w:rsidR="00A34004" w:rsidRPr="009C4E1D" w14:paraId="5B9635A6"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1EF86" w14:textId="77777777" w:rsidR="00A34004" w:rsidRPr="009C4E1D" w:rsidRDefault="00A34004" w:rsidP="006E58E4">
            <w:pPr>
              <w:pStyle w:val="rowtabella0"/>
              <w:rPr>
                <w:color w:val="002060"/>
              </w:rPr>
            </w:pPr>
            <w:r w:rsidRPr="009C4E1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AD37"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E00A"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A96EF"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043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D249"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F57D" w14:textId="77777777" w:rsidR="00A34004" w:rsidRPr="009C4E1D" w:rsidRDefault="00A34004" w:rsidP="006E58E4">
            <w:pPr>
              <w:pStyle w:val="rowtabella0"/>
              <w:jc w:val="center"/>
              <w:rPr>
                <w:color w:val="002060"/>
              </w:rPr>
            </w:pPr>
            <w:r w:rsidRPr="009C4E1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9460"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0A28"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06DEE" w14:textId="77777777" w:rsidR="00A34004" w:rsidRPr="009C4E1D" w:rsidRDefault="00A34004" w:rsidP="006E58E4">
            <w:pPr>
              <w:pStyle w:val="rowtabella0"/>
              <w:jc w:val="center"/>
              <w:rPr>
                <w:color w:val="002060"/>
              </w:rPr>
            </w:pPr>
            <w:r w:rsidRPr="009C4E1D">
              <w:rPr>
                <w:color w:val="002060"/>
              </w:rPr>
              <w:t>0</w:t>
            </w:r>
          </w:p>
        </w:tc>
      </w:tr>
      <w:tr w:rsidR="00A34004" w:rsidRPr="009C4E1D" w14:paraId="2AAE8968"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51A9D" w14:textId="77777777" w:rsidR="00A34004" w:rsidRPr="009C4E1D" w:rsidRDefault="00A34004" w:rsidP="006E58E4">
            <w:pPr>
              <w:pStyle w:val="rowtabella0"/>
              <w:rPr>
                <w:color w:val="002060"/>
              </w:rPr>
            </w:pPr>
            <w:r w:rsidRPr="009C4E1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D5CB"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C800"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A08F"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71C1"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D0D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2FEE" w14:textId="77777777" w:rsidR="00A34004" w:rsidRPr="009C4E1D" w:rsidRDefault="00A34004" w:rsidP="006E58E4">
            <w:pPr>
              <w:pStyle w:val="rowtabella0"/>
              <w:jc w:val="center"/>
              <w:rPr>
                <w:color w:val="002060"/>
              </w:rPr>
            </w:pPr>
            <w:r w:rsidRPr="009C4E1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BD84" w14:textId="77777777" w:rsidR="00A34004" w:rsidRPr="009C4E1D" w:rsidRDefault="00A34004" w:rsidP="006E58E4">
            <w:pPr>
              <w:pStyle w:val="rowtabella0"/>
              <w:jc w:val="center"/>
              <w:rPr>
                <w:color w:val="002060"/>
              </w:rPr>
            </w:pPr>
            <w:r w:rsidRPr="009C4E1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34C4" w14:textId="77777777" w:rsidR="00A34004" w:rsidRPr="009C4E1D" w:rsidRDefault="00A34004" w:rsidP="006E58E4">
            <w:pPr>
              <w:pStyle w:val="rowtabella0"/>
              <w:jc w:val="center"/>
              <w:rPr>
                <w:color w:val="002060"/>
              </w:rPr>
            </w:pPr>
            <w:r w:rsidRPr="009C4E1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50571" w14:textId="77777777" w:rsidR="00A34004" w:rsidRPr="009C4E1D" w:rsidRDefault="00A34004" w:rsidP="006E58E4">
            <w:pPr>
              <w:pStyle w:val="rowtabella0"/>
              <w:jc w:val="center"/>
              <w:rPr>
                <w:color w:val="002060"/>
              </w:rPr>
            </w:pPr>
            <w:r w:rsidRPr="009C4E1D">
              <w:rPr>
                <w:color w:val="002060"/>
              </w:rPr>
              <w:t>0</w:t>
            </w:r>
          </w:p>
        </w:tc>
      </w:tr>
      <w:tr w:rsidR="00A34004" w:rsidRPr="009C4E1D" w14:paraId="40A3DB81"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A2DF5" w14:textId="77777777" w:rsidR="00A34004" w:rsidRPr="009C4E1D" w:rsidRDefault="00A34004" w:rsidP="006E58E4">
            <w:pPr>
              <w:pStyle w:val="rowtabella0"/>
              <w:rPr>
                <w:color w:val="002060"/>
              </w:rPr>
            </w:pPr>
            <w:r w:rsidRPr="009C4E1D">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1B4F2" w14:textId="77777777" w:rsidR="00A34004" w:rsidRPr="009C4E1D" w:rsidRDefault="00A34004" w:rsidP="006E58E4">
            <w:pPr>
              <w:pStyle w:val="rowtabella0"/>
              <w:jc w:val="center"/>
              <w:rPr>
                <w:color w:val="002060"/>
              </w:rPr>
            </w:pPr>
            <w:r w:rsidRPr="009C4E1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7072"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198AA" w14:textId="77777777" w:rsidR="00A34004" w:rsidRPr="009C4E1D" w:rsidRDefault="00A34004" w:rsidP="006E58E4">
            <w:pPr>
              <w:pStyle w:val="rowtabella0"/>
              <w:jc w:val="center"/>
              <w:rPr>
                <w:color w:val="002060"/>
              </w:rPr>
            </w:pPr>
            <w:r w:rsidRPr="009C4E1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5DAA"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82D89"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8E07" w14:textId="77777777" w:rsidR="00A34004" w:rsidRPr="009C4E1D" w:rsidRDefault="00A34004" w:rsidP="006E58E4">
            <w:pPr>
              <w:pStyle w:val="rowtabella0"/>
              <w:jc w:val="center"/>
              <w:rPr>
                <w:color w:val="002060"/>
              </w:rPr>
            </w:pPr>
            <w:r w:rsidRPr="009C4E1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714B" w14:textId="77777777" w:rsidR="00A34004" w:rsidRPr="009C4E1D" w:rsidRDefault="00A34004" w:rsidP="006E58E4">
            <w:pPr>
              <w:pStyle w:val="rowtabella0"/>
              <w:jc w:val="center"/>
              <w:rPr>
                <w:color w:val="002060"/>
              </w:rPr>
            </w:pPr>
            <w:r w:rsidRPr="009C4E1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206A" w14:textId="77777777" w:rsidR="00A34004" w:rsidRPr="009C4E1D" w:rsidRDefault="00A34004" w:rsidP="006E58E4">
            <w:pPr>
              <w:pStyle w:val="rowtabella0"/>
              <w:jc w:val="center"/>
              <w:rPr>
                <w:color w:val="002060"/>
              </w:rPr>
            </w:pPr>
            <w:r w:rsidRPr="009C4E1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5800" w14:textId="77777777" w:rsidR="00A34004" w:rsidRPr="009C4E1D" w:rsidRDefault="00A34004" w:rsidP="006E58E4">
            <w:pPr>
              <w:pStyle w:val="rowtabella0"/>
              <w:jc w:val="center"/>
              <w:rPr>
                <w:color w:val="002060"/>
              </w:rPr>
            </w:pPr>
            <w:r w:rsidRPr="009C4E1D">
              <w:rPr>
                <w:color w:val="002060"/>
              </w:rPr>
              <w:t>1</w:t>
            </w:r>
          </w:p>
        </w:tc>
      </w:tr>
      <w:tr w:rsidR="00A34004" w:rsidRPr="009C4E1D" w14:paraId="6EC68967"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8C618" w14:textId="77777777" w:rsidR="00A34004" w:rsidRPr="009C4E1D" w:rsidRDefault="00A34004" w:rsidP="006E58E4">
            <w:pPr>
              <w:pStyle w:val="rowtabella0"/>
              <w:rPr>
                <w:color w:val="002060"/>
              </w:rPr>
            </w:pPr>
            <w:r w:rsidRPr="009C4E1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6594"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B6F5" w14:textId="77777777" w:rsidR="00A34004" w:rsidRPr="009C4E1D" w:rsidRDefault="00A34004" w:rsidP="006E58E4">
            <w:pPr>
              <w:pStyle w:val="rowtabella0"/>
              <w:jc w:val="center"/>
              <w:rPr>
                <w:color w:val="002060"/>
              </w:rPr>
            </w:pPr>
            <w:r w:rsidRPr="009C4E1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A6D3"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D3FB"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0A3D"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BFFE"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45A99" w14:textId="77777777" w:rsidR="00A34004" w:rsidRPr="009C4E1D" w:rsidRDefault="00A34004" w:rsidP="006E58E4">
            <w:pPr>
              <w:pStyle w:val="rowtabella0"/>
              <w:jc w:val="center"/>
              <w:rPr>
                <w:color w:val="002060"/>
              </w:rPr>
            </w:pPr>
            <w:r w:rsidRPr="009C4E1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8BED" w14:textId="77777777" w:rsidR="00A34004" w:rsidRPr="009C4E1D" w:rsidRDefault="00A34004" w:rsidP="006E58E4">
            <w:pPr>
              <w:pStyle w:val="rowtabella0"/>
              <w:jc w:val="center"/>
              <w:rPr>
                <w:color w:val="002060"/>
              </w:rPr>
            </w:pPr>
            <w:r w:rsidRPr="009C4E1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F61D" w14:textId="77777777" w:rsidR="00A34004" w:rsidRPr="009C4E1D" w:rsidRDefault="00A34004" w:rsidP="006E58E4">
            <w:pPr>
              <w:pStyle w:val="rowtabella0"/>
              <w:jc w:val="center"/>
              <w:rPr>
                <w:color w:val="002060"/>
              </w:rPr>
            </w:pPr>
            <w:r w:rsidRPr="009C4E1D">
              <w:rPr>
                <w:color w:val="002060"/>
              </w:rPr>
              <w:t>0</w:t>
            </w:r>
          </w:p>
        </w:tc>
      </w:tr>
      <w:tr w:rsidR="00A34004" w:rsidRPr="009C4E1D" w14:paraId="68534216"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23093" w14:textId="77777777" w:rsidR="00A34004" w:rsidRPr="009C4E1D" w:rsidRDefault="00A34004" w:rsidP="006E58E4">
            <w:pPr>
              <w:pStyle w:val="rowtabella0"/>
              <w:rPr>
                <w:color w:val="002060"/>
              </w:rPr>
            </w:pPr>
            <w:r w:rsidRPr="009C4E1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507D"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CA7C"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F9A6"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C1FDB"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0A7F"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28061" w14:textId="77777777" w:rsidR="00A34004" w:rsidRPr="009C4E1D" w:rsidRDefault="00A34004" w:rsidP="006E58E4">
            <w:pPr>
              <w:pStyle w:val="rowtabella0"/>
              <w:jc w:val="center"/>
              <w:rPr>
                <w:color w:val="002060"/>
              </w:rPr>
            </w:pPr>
            <w:r w:rsidRPr="009C4E1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E5B4" w14:textId="77777777" w:rsidR="00A34004" w:rsidRPr="009C4E1D" w:rsidRDefault="00A34004" w:rsidP="006E58E4">
            <w:pPr>
              <w:pStyle w:val="rowtabella0"/>
              <w:jc w:val="center"/>
              <w:rPr>
                <w:color w:val="002060"/>
              </w:rPr>
            </w:pPr>
            <w:r w:rsidRPr="009C4E1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E36A" w14:textId="77777777" w:rsidR="00A34004" w:rsidRPr="009C4E1D" w:rsidRDefault="00A34004" w:rsidP="006E58E4">
            <w:pPr>
              <w:pStyle w:val="rowtabella0"/>
              <w:jc w:val="center"/>
              <w:rPr>
                <w:color w:val="002060"/>
              </w:rPr>
            </w:pPr>
            <w:r w:rsidRPr="009C4E1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15C0" w14:textId="77777777" w:rsidR="00A34004" w:rsidRPr="009C4E1D" w:rsidRDefault="00A34004" w:rsidP="006E58E4">
            <w:pPr>
              <w:pStyle w:val="rowtabella0"/>
              <w:jc w:val="center"/>
              <w:rPr>
                <w:color w:val="002060"/>
              </w:rPr>
            </w:pPr>
            <w:r w:rsidRPr="009C4E1D">
              <w:rPr>
                <w:color w:val="002060"/>
              </w:rPr>
              <w:t>0</w:t>
            </w:r>
          </w:p>
        </w:tc>
      </w:tr>
      <w:tr w:rsidR="00A34004" w:rsidRPr="009C4E1D" w14:paraId="5203C06D"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B2FF0" w14:textId="77777777" w:rsidR="00A34004" w:rsidRPr="009C4E1D" w:rsidRDefault="00A34004" w:rsidP="006E58E4">
            <w:pPr>
              <w:pStyle w:val="rowtabella0"/>
              <w:rPr>
                <w:color w:val="002060"/>
              </w:rPr>
            </w:pPr>
            <w:r w:rsidRPr="009C4E1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B043E" w14:textId="77777777" w:rsidR="00A34004" w:rsidRPr="009C4E1D" w:rsidRDefault="00A34004" w:rsidP="006E58E4">
            <w:pPr>
              <w:pStyle w:val="rowtabella0"/>
              <w:jc w:val="center"/>
              <w:rPr>
                <w:color w:val="002060"/>
              </w:rPr>
            </w:pPr>
            <w:r w:rsidRPr="009C4E1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BA9A"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9E5B" w14:textId="77777777" w:rsidR="00A34004" w:rsidRPr="009C4E1D" w:rsidRDefault="00A34004" w:rsidP="006E58E4">
            <w:pPr>
              <w:pStyle w:val="rowtabella0"/>
              <w:jc w:val="center"/>
              <w:rPr>
                <w:color w:val="002060"/>
              </w:rPr>
            </w:pPr>
            <w:r w:rsidRPr="009C4E1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DEFF"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E9F5"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FF4B" w14:textId="77777777" w:rsidR="00A34004" w:rsidRPr="009C4E1D" w:rsidRDefault="00A34004" w:rsidP="006E58E4">
            <w:pPr>
              <w:pStyle w:val="rowtabella0"/>
              <w:jc w:val="center"/>
              <w:rPr>
                <w:color w:val="002060"/>
              </w:rPr>
            </w:pPr>
            <w:r w:rsidRPr="009C4E1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CF4A" w14:textId="77777777" w:rsidR="00A34004" w:rsidRPr="009C4E1D" w:rsidRDefault="00A34004" w:rsidP="006E58E4">
            <w:pPr>
              <w:pStyle w:val="rowtabella0"/>
              <w:jc w:val="center"/>
              <w:rPr>
                <w:color w:val="002060"/>
              </w:rPr>
            </w:pPr>
            <w:r w:rsidRPr="009C4E1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3688" w14:textId="77777777" w:rsidR="00A34004" w:rsidRPr="009C4E1D" w:rsidRDefault="00A34004" w:rsidP="006E58E4">
            <w:pPr>
              <w:pStyle w:val="rowtabella0"/>
              <w:jc w:val="center"/>
              <w:rPr>
                <w:color w:val="002060"/>
              </w:rPr>
            </w:pPr>
            <w:r w:rsidRPr="009C4E1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C191" w14:textId="77777777" w:rsidR="00A34004" w:rsidRPr="009C4E1D" w:rsidRDefault="00A34004" w:rsidP="006E58E4">
            <w:pPr>
              <w:pStyle w:val="rowtabella0"/>
              <w:jc w:val="center"/>
              <w:rPr>
                <w:color w:val="002060"/>
              </w:rPr>
            </w:pPr>
            <w:r w:rsidRPr="009C4E1D">
              <w:rPr>
                <w:color w:val="002060"/>
              </w:rPr>
              <w:t>0</w:t>
            </w:r>
          </w:p>
        </w:tc>
      </w:tr>
      <w:tr w:rsidR="00A34004" w:rsidRPr="009C4E1D" w14:paraId="77A8D17E" w14:textId="77777777" w:rsidTr="006E58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9ECE3" w14:textId="77777777" w:rsidR="00A34004" w:rsidRPr="009C4E1D" w:rsidRDefault="00A34004" w:rsidP="006E58E4">
            <w:pPr>
              <w:pStyle w:val="rowtabella0"/>
              <w:rPr>
                <w:color w:val="002060"/>
              </w:rPr>
            </w:pPr>
            <w:proofErr w:type="spellStart"/>
            <w:proofErr w:type="gramStart"/>
            <w:r w:rsidRPr="009C4E1D">
              <w:rPr>
                <w:color w:val="002060"/>
              </w:rPr>
              <w:t>sq.B</w:t>
            </w:r>
            <w:proofErr w:type="spellEnd"/>
            <w:proofErr w:type="gramEnd"/>
            <w:r w:rsidRPr="009C4E1D">
              <w:rPr>
                <w:color w:val="002060"/>
              </w:rPr>
              <w:t xml:space="preserve"> SPORTING GROTTAMMARE </w:t>
            </w:r>
            <w:proofErr w:type="spellStart"/>
            <w:proofErr w:type="gramStart"/>
            <w:r w:rsidRPr="009C4E1D">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B1C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2B87"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C1E6"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3E96"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FCE0"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E4EE"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6A35"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54E2"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55F1" w14:textId="77777777" w:rsidR="00A34004" w:rsidRPr="009C4E1D" w:rsidRDefault="00A34004" w:rsidP="006E58E4">
            <w:pPr>
              <w:pStyle w:val="rowtabella0"/>
              <w:jc w:val="center"/>
              <w:rPr>
                <w:color w:val="002060"/>
              </w:rPr>
            </w:pPr>
            <w:r w:rsidRPr="009C4E1D">
              <w:rPr>
                <w:color w:val="002060"/>
              </w:rPr>
              <w:t>0</w:t>
            </w:r>
          </w:p>
        </w:tc>
      </w:tr>
      <w:tr w:rsidR="00A34004" w:rsidRPr="009C4E1D" w14:paraId="7B24F22E" w14:textId="77777777" w:rsidTr="006E58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79D1E6" w14:textId="77777777" w:rsidR="00A34004" w:rsidRPr="009C4E1D" w:rsidRDefault="00A34004" w:rsidP="006E58E4">
            <w:pPr>
              <w:pStyle w:val="rowtabella0"/>
              <w:rPr>
                <w:color w:val="002060"/>
              </w:rPr>
            </w:pPr>
            <w:r w:rsidRPr="009C4E1D">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3999"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82A3" w14:textId="77777777" w:rsidR="00A34004" w:rsidRPr="009C4E1D" w:rsidRDefault="00A34004" w:rsidP="006E58E4">
            <w:pPr>
              <w:pStyle w:val="rowtabella0"/>
              <w:jc w:val="center"/>
              <w:rPr>
                <w:color w:val="002060"/>
              </w:rPr>
            </w:pPr>
            <w:r w:rsidRPr="009C4E1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CA22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4EAC"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EA68"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9464"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7681"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CF2DA" w14:textId="77777777" w:rsidR="00A34004" w:rsidRPr="009C4E1D" w:rsidRDefault="00A34004" w:rsidP="006E58E4">
            <w:pPr>
              <w:pStyle w:val="rowtabella0"/>
              <w:jc w:val="center"/>
              <w:rPr>
                <w:color w:val="002060"/>
              </w:rPr>
            </w:pPr>
            <w:r w:rsidRPr="009C4E1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7F2E" w14:textId="77777777" w:rsidR="00A34004" w:rsidRPr="009C4E1D" w:rsidRDefault="00A34004" w:rsidP="006E58E4">
            <w:pPr>
              <w:pStyle w:val="rowtabella0"/>
              <w:jc w:val="center"/>
              <w:rPr>
                <w:color w:val="002060"/>
              </w:rPr>
            </w:pPr>
            <w:r w:rsidRPr="009C4E1D">
              <w:rPr>
                <w:color w:val="002060"/>
              </w:rPr>
              <w:t>0</w:t>
            </w:r>
          </w:p>
        </w:tc>
      </w:tr>
    </w:tbl>
    <w:p w14:paraId="536BD342" w14:textId="77777777" w:rsidR="00A34004" w:rsidRPr="009C4E1D" w:rsidRDefault="00A34004" w:rsidP="00A34004">
      <w:pPr>
        <w:pStyle w:val="breakline"/>
        <w:rPr>
          <w:rFonts w:eastAsiaTheme="minorEastAsia"/>
          <w:color w:val="002060"/>
        </w:rPr>
      </w:pPr>
    </w:p>
    <w:p w14:paraId="6A947140" w14:textId="77777777" w:rsidR="00A34004" w:rsidRPr="009C4E1D" w:rsidRDefault="00A34004" w:rsidP="00A34004">
      <w:pPr>
        <w:pStyle w:val="titoloprinc0"/>
        <w:rPr>
          <w:color w:val="002060"/>
        </w:rPr>
      </w:pPr>
      <w:r>
        <w:rPr>
          <w:color w:val="002060"/>
        </w:rPr>
        <w:t>PROGRAMM</w:t>
      </w:r>
      <w:r w:rsidRPr="009C4E1D">
        <w:rPr>
          <w:color w:val="002060"/>
        </w:rPr>
        <w:t>A</w:t>
      </w:r>
      <w:r>
        <w:rPr>
          <w:color w:val="002060"/>
        </w:rPr>
        <w:t xml:space="preserve"> GARE</w:t>
      </w:r>
    </w:p>
    <w:p w14:paraId="5BC9A221" w14:textId="77777777" w:rsidR="00A34004" w:rsidRDefault="00A34004" w:rsidP="00A34004">
      <w:pPr>
        <w:pStyle w:val="breakline"/>
        <w:rPr>
          <w:color w:val="002060"/>
        </w:rPr>
      </w:pPr>
    </w:p>
    <w:p w14:paraId="615DABD2" w14:textId="77777777" w:rsidR="00A34004" w:rsidRPr="00BE43D5" w:rsidRDefault="00A34004" w:rsidP="00A34004">
      <w:pPr>
        <w:pStyle w:val="sottotitolocampionato10"/>
        <w:rPr>
          <w:color w:val="002060"/>
        </w:rPr>
      </w:pPr>
      <w:r w:rsidRPr="00BE43D5">
        <w:rPr>
          <w:color w:val="002060"/>
        </w:rP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A34004" w:rsidRPr="00BE43D5" w14:paraId="1D999E74"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57D57"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65B95"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428F7"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44A4B"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312C8"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4864E"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13DB9"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0926BD67"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607D1E" w14:textId="77777777" w:rsidR="00A34004" w:rsidRPr="00BE43D5" w:rsidRDefault="00A34004" w:rsidP="006E58E4">
            <w:pPr>
              <w:pStyle w:val="rowtabella0"/>
              <w:rPr>
                <w:color w:val="002060"/>
              </w:rPr>
            </w:pPr>
            <w:r w:rsidRPr="00BE43D5">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CAB7B" w14:textId="77777777" w:rsidR="00A34004" w:rsidRPr="00BE43D5" w:rsidRDefault="00A34004" w:rsidP="006E58E4">
            <w:pPr>
              <w:pStyle w:val="rowtabella0"/>
              <w:rPr>
                <w:color w:val="002060"/>
              </w:rPr>
            </w:pPr>
            <w:r w:rsidRPr="00BE43D5">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B87BD"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359D2" w14:textId="77777777" w:rsidR="00A34004" w:rsidRPr="00BE43D5" w:rsidRDefault="00A34004" w:rsidP="006E58E4">
            <w:pPr>
              <w:pStyle w:val="rowtabella0"/>
              <w:rPr>
                <w:color w:val="002060"/>
              </w:rPr>
            </w:pPr>
            <w:r w:rsidRPr="00BE43D5">
              <w:rPr>
                <w:color w:val="002060"/>
              </w:rPr>
              <w:t>07/03/2026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98004" w14:textId="77777777" w:rsidR="00A34004" w:rsidRPr="00BE43D5" w:rsidRDefault="00A34004" w:rsidP="006E58E4">
            <w:pPr>
              <w:pStyle w:val="rowtabella0"/>
              <w:rPr>
                <w:color w:val="002060"/>
              </w:rPr>
            </w:pPr>
            <w:r w:rsidRPr="00BE43D5">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0F22B" w14:textId="77777777" w:rsidR="00A34004" w:rsidRPr="00BE43D5" w:rsidRDefault="00A34004" w:rsidP="006E58E4">
            <w:pPr>
              <w:pStyle w:val="rowtabella0"/>
              <w:rPr>
                <w:color w:val="002060"/>
              </w:rPr>
            </w:pPr>
            <w:r w:rsidRPr="00BE43D5">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737DC" w14:textId="77777777" w:rsidR="00A34004" w:rsidRPr="00BE43D5" w:rsidRDefault="00A34004" w:rsidP="006E58E4">
            <w:pPr>
              <w:pStyle w:val="rowtabella0"/>
              <w:rPr>
                <w:color w:val="002060"/>
              </w:rPr>
            </w:pPr>
            <w:r w:rsidRPr="00BE43D5">
              <w:rPr>
                <w:color w:val="002060"/>
              </w:rPr>
              <w:t>VIA FONTE ABECETO, 4</w:t>
            </w:r>
          </w:p>
        </w:tc>
      </w:tr>
      <w:tr w:rsidR="00A34004" w:rsidRPr="00BE43D5" w14:paraId="3D3DE5E0"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CE106" w14:textId="77777777" w:rsidR="00A34004" w:rsidRPr="00BE43D5" w:rsidRDefault="00A34004" w:rsidP="006E58E4">
            <w:pPr>
              <w:pStyle w:val="rowtabella0"/>
              <w:rPr>
                <w:color w:val="002060"/>
              </w:rPr>
            </w:pPr>
            <w:r w:rsidRPr="00BE43D5">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917D64" w14:textId="77777777" w:rsidR="00A34004" w:rsidRPr="00BE43D5" w:rsidRDefault="00A34004" w:rsidP="006E58E4">
            <w:pPr>
              <w:pStyle w:val="rowtabella0"/>
              <w:rPr>
                <w:color w:val="002060"/>
              </w:rPr>
            </w:pPr>
            <w:r w:rsidRPr="00BE43D5">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8459D8"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777854" w14:textId="77777777" w:rsidR="00A34004" w:rsidRPr="00BE43D5" w:rsidRDefault="00A34004" w:rsidP="006E58E4">
            <w:pPr>
              <w:pStyle w:val="rowtabella0"/>
              <w:rPr>
                <w:color w:val="002060"/>
              </w:rPr>
            </w:pPr>
            <w:r w:rsidRPr="00BE43D5">
              <w:rPr>
                <w:color w:val="002060"/>
              </w:rPr>
              <w:t>08/03/2026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500596" w14:textId="77777777" w:rsidR="00A34004" w:rsidRPr="00BE43D5" w:rsidRDefault="00A34004" w:rsidP="006E58E4">
            <w:pPr>
              <w:pStyle w:val="rowtabella0"/>
              <w:rPr>
                <w:color w:val="002060"/>
              </w:rPr>
            </w:pPr>
            <w:r w:rsidRPr="00BE43D5">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30184" w14:textId="77777777" w:rsidR="00A34004" w:rsidRPr="00BE43D5" w:rsidRDefault="00A34004" w:rsidP="006E58E4">
            <w:pPr>
              <w:pStyle w:val="rowtabella0"/>
              <w:rPr>
                <w:color w:val="002060"/>
              </w:rPr>
            </w:pPr>
            <w:r w:rsidRPr="00BE43D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DFD5F" w14:textId="77777777" w:rsidR="00A34004" w:rsidRPr="00BE43D5" w:rsidRDefault="00A34004" w:rsidP="006E58E4">
            <w:pPr>
              <w:pStyle w:val="rowtabella0"/>
              <w:rPr>
                <w:color w:val="002060"/>
              </w:rPr>
            </w:pPr>
            <w:r w:rsidRPr="00BE43D5">
              <w:rPr>
                <w:color w:val="002060"/>
              </w:rPr>
              <w:t>VIA GROTTE DI POSATORA 19/A</w:t>
            </w:r>
          </w:p>
        </w:tc>
      </w:tr>
      <w:tr w:rsidR="00A34004" w:rsidRPr="00BE43D5" w14:paraId="0B0107DE"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A89D57" w14:textId="77777777" w:rsidR="00A34004" w:rsidRPr="00BE43D5" w:rsidRDefault="00A34004" w:rsidP="006E58E4">
            <w:pPr>
              <w:pStyle w:val="rowtabella0"/>
              <w:rPr>
                <w:color w:val="002060"/>
              </w:rPr>
            </w:pPr>
            <w:r w:rsidRPr="00BE43D5">
              <w:rPr>
                <w:color w:val="002060"/>
              </w:rPr>
              <w:t>CERRETO D ESI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A8D9B7" w14:textId="77777777" w:rsidR="00A34004" w:rsidRPr="00BE43D5" w:rsidRDefault="00A34004" w:rsidP="006E58E4">
            <w:pPr>
              <w:pStyle w:val="rowtabella0"/>
              <w:rPr>
                <w:color w:val="002060"/>
              </w:rPr>
            </w:pPr>
            <w:r w:rsidRPr="00BE43D5">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B5036B"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50F3B7" w14:textId="77777777" w:rsidR="00A34004" w:rsidRPr="00BE43D5" w:rsidRDefault="00A34004" w:rsidP="006E58E4">
            <w:pPr>
              <w:pStyle w:val="rowtabella0"/>
              <w:rPr>
                <w:color w:val="002060"/>
              </w:rPr>
            </w:pPr>
            <w:r w:rsidRPr="00BE43D5">
              <w:rPr>
                <w:color w:val="002060"/>
              </w:rPr>
              <w:t>08/03/2026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A2A299" w14:textId="77777777" w:rsidR="00A34004" w:rsidRPr="00BE43D5" w:rsidRDefault="00A34004" w:rsidP="006E58E4">
            <w:pPr>
              <w:pStyle w:val="rowtabella0"/>
              <w:rPr>
                <w:color w:val="002060"/>
              </w:rPr>
            </w:pPr>
            <w:r w:rsidRPr="00BE43D5">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4AFBB" w14:textId="77777777" w:rsidR="00A34004" w:rsidRPr="00BE43D5" w:rsidRDefault="00A34004" w:rsidP="006E58E4">
            <w:pPr>
              <w:pStyle w:val="rowtabella0"/>
              <w:rPr>
                <w:color w:val="002060"/>
              </w:rPr>
            </w:pPr>
            <w:r w:rsidRPr="00BE43D5">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168534" w14:textId="77777777" w:rsidR="00A34004" w:rsidRPr="00BE43D5" w:rsidRDefault="00A34004" w:rsidP="006E58E4">
            <w:pPr>
              <w:pStyle w:val="rowtabella0"/>
              <w:rPr>
                <w:color w:val="002060"/>
              </w:rPr>
            </w:pPr>
            <w:r w:rsidRPr="00BE43D5">
              <w:rPr>
                <w:color w:val="002060"/>
              </w:rPr>
              <w:t>VIA VERDI</w:t>
            </w:r>
          </w:p>
        </w:tc>
      </w:tr>
      <w:tr w:rsidR="00A34004" w:rsidRPr="00BE43D5" w14:paraId="511100D7"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97794F" w14:textId="77777777" w:rsidR="00A34004" w:rsidRPr="00BE43D5" w:rsidRDefault="00A34004" w:rsidP="006E58E4">
            <w:pPr>
              <w:pStyle w:val="rowtabella0"/>
              <w:rPr>
                <w:color w:val="002060"/>
              </w:rPr>
            </w:pPr>
            <w:r w:rsidRPr="00BE43D5">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5A53C" w14:textId="77777777" w:rsidR="00A34004" w:rsidRPr="00BE43D5" w:rsidRDefault="00A34004" w:rsidP="006E58E4">
            <w:pPr>
              <w:pStyle w:val="rowtabella0"/>
              <w:rPr>
                <w:color w:val="002060"/>
              </w:rPr>
            </w:pPr>
            <w:r w:rsidRPr="00BE43D5">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0F153"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6C0D0" w14:textId="77777777" w:rsidR="00A34004" w:rsidRPr="00BE43D5" w:rsidRDefault="00A34004" w:rsidP="006E58E4">
            <w:pPr>
              <w:pStyle w:val="rowtabella0"/>
              <w:rPr>
                <w:color w:val="002060"/>
              </w:rPr>
            </w:pPr>
            <w:r w:rsidRPr="00BE43D5">
              <w:rPr>
                <w:color w:val="002060"/>
              </w:rPr>
              <w:t>08/03/2026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FC63A" w14:textId="77777777" w:rsidR="00A34004" w:rsidRPr="00BE43D5" w:rsidRDefault="00A34004" w:rsidP="006E58E4">
            <w:pPr>
              <w:pStyle w:val="rowtabella0"/>
              <w:rPr>
                <w:color w:val="002060"/>
              </w:rPr>
            </w:pPr>
            <w:r w:rsidRPr="00BE43D5">
              <w:rPr>
                <w:color w:val="002060"/>
              </w:rPr>
              <w:t xml:space="preserve">5442 TENSOSTRUTTURA </w:t>
            </w:r>
            <w:proofErr w:type="gramStart"/>
            <w:r w:rsidRPr="00BE43D5">
              <w:rPr>
                <w:color w:val="002060"/>
              </w:rPr>
              <w:t>B.GO</w:t>
            </w:r>
            <w:proofErr w:type="gramEnd"/>
            <w:r w:rsidRPr="00BE43D5">
              <w:rPr>
                <w:color w:val="002060"/>
              </w:rPr>
              <w:t xml:space="preserve"> </w:t>
            </w:r>
            <w:proofErr w:type="gramStart"/>
            <w:r w:rsidRPr="00BE43D5">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470AA" w14:textId="77777777" w:rsidR="00A34004" w:rsidRPr="00BE43D5" w:rsidRDefault="00A34004" w:rsidP="006E58E4">
            <w:pPr>
              <w:pStyle w:val="rowtabella0"/>
              <w:rPr>
                <w:color w:val="002060"/>
              </w:rPr>
            </w:pPr>
            <w:r w:rsidRPr="00BE43D5">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3228B" w14:textId="77777777" w:rsidR="00A34004" w:rsidRPr="00BE43D5" w:rsidRDefault="00A34004" w:rsidP="006E58E4">
            <w:pPr>
              <w:pStyle w:val="rowtabella0"/>
              <w:rPr>
                <w:color w:val="002060"/>
              </w:rPr>
            </w:pPr>
            <w:r w:rsidRPr="00BE43D5">
              <w:rPr>
                <w:color w:val="002060"/>
              </w:rPr>
              <w:t xml:space="preserve">STRADA DEL FOGLIA - </w:t>
            </w:r>
            <w:proofErr w:type="gramStart"/>
            <w:r w:rsidRPr="00BE43D5">
              <w:rPr>
                <w:color w:val="002060"/>
              </w:rPr>
              <w:t>B.GO</w:t>
            </w:r>
            <w:proofErr w:type="gramEnd"/>
            <w:r w:rsidRPr="00BE43D5">
              <w:rPr>
                <w:color w:val="002060"/>
              </w:rPr>
              <w:t xml:space="preserve"> S.MAR</w:t>
            </w:r>
          </w:p>
        </w:tc>
      </w:tr>
    </w:tbl>
    <w:p w14:paraId="145A29D9" w14:textId="77777777" w:rsidR="00A34004" w:rsidRPr="00BE43D5" w:rsidRDefault="00A34004" w:rsidP="00A34004">
      <w:pPr>
        <w:pStyle w:val="breakline"/>
        <w:rPr>
          <w:rFonts w:eastAsiaTheme="minorEastAsia"/>
          <w:color w:val="002060"/>
        </w:rPr>
      </w:pPr>
    </w:p>
    <w:p w14:paraId="62043954" w14:textId="77777777" w:rsidR="00A34004" w:rsidRPr="00BE43D5" w:rsidRDefault="00A34004" w:rsidP="00A34004">
      <w:pPr>
        <w:pStyle w:val="breakline"/>
        <w:rPr>
          <w:color w:val="002060"/>
        </w:rPr>
      </w:pPr>
    </w:p>
    <w:p w14:paraId="57184101" w14:textId="77777777" w:rsidR="00A34004" w:rsidRPr="00BE43D5" w:rsidRDefault="00A34004" w:rsidP="00A34004">
      <w:pPr>
        <w:pStyle w:val="breakline"/>
        <w:rPr>
          <w:color w:val="002060"/>
        </w:rPr>
      </w:pPr>
    </w:p>
    <w:p w14:paraId="58829602" w14:textId="77777777" w:rsidR="00A34004" w:rsidRPr="00BE43D5" w:rsidRDefault="00A34004" w:rsidP="00A34004">
      <w:pPr>
        <w:pStyle w:val="sottotitolocampionato10"/>
        <w:rPr>
          <w:color w:val="002060"/>
        </w:rPr>
      </w:pPr>
      <w:r w:rsidRPr="00BE43D5">
        <w:rPr>
          <w:color w:val="002060"/>
        </w:rPr>
        <w:t>GIRONE SA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4004" w:rsidRPr="00BE43D5" w14:paraId="1D11558A"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B1FB"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5A933"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8DA26"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5CEBB"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89721"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A937E"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9460E"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4DFD4034"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0B496D" w14:textId="77777777" w:rsidR="00A34004" w:rsidRPr="00BE43D5" w:rsidRDefault="00A34004" w:rsidP="006E58E4">
            <w:pPr>
              <w:pStyle w:val="rowtabella0"/>
              <w:rPr>
                <w:color w:val="002060"/>
              </w:rPr>
            </w:pPr>
            <w:r w:rsidRPr="00BE43D5">
              <w:rPr>
                <w:color w:val="002060"/>
              </w:rPr>
              <w:t xml:space="preserve">AUDAX 1970 </w:t>
            </w:r>
            <w:proofErr w:type="gramStart"/>
            <w:r w:rsidRPr="00BE43D5">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CC092" w14:textId="77777777" w:rsidR="00A34004" w:rsidRPr="00BE43D5" w:rsidRDefault="00A34004" w:rsidP="006E58E4">
            <w:pPr>
              <w:pStyle w:val="rowtabella0"/>
              <w:rPr>
                <w:color w:val="002060"/>
              </w:rPr>
            </w:pPr>
            <w:r w:rsidRPr="00BE43D5">
              <w:rPr>
                <w:color w:val="002060"/>
              </w:rPr>
              <w:t>SPORTFLY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4A96A"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3EB1A" w14:textId="77777777" w:rsidR="00A34004" w:rsidRPr="00BE43D5" w:rsidRDefault="00A34004" w:rsidP="006E58E4">
            <w:pPr>
              <w:pStyle w:val="rowtabella0"/>
              <w:rPr>
                <w:color w:val="002060"/>
              </w:rPr>
            </w:pPr>
            <w:r w:rsidRPr="00BE43D5">
              <w:rPr>
                <w:color w:val="002060"/>
              </w:rPr>
              <w:t>05/03/2026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F02A3" w14:textId="77777777" w:rsidR="00A34004" w:rsidRPr="00BE43D5" w:rsidRDefault="00A34004" w:rsidP="006E58E4">
            <w:pPr>
              <w:pStyle w:val="rowtabella0"/>
              <w:rPr>
                <w:color w:val="002060"/>
              </w:rPr>
            </w:pPr>
            <w:r w:rsidRPr="00BE43D5">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4F7EA" w14:textId="77777777" w:rsidR="00A34004" w:rsidRPr="00BE43D5" w:rsidRDefault="00A34004" w:rsidP="006E58E4">
            <w:pPr>
              <w:pStyle w:val="rowtabella0"/>
              <w:rPr>
                <w:color w:val="002060"/>
              </w:rPr>
            </w:pPr>
            <w:r w:rsidRPr="00BE43D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79788" w14:textId="77777777" w:rsidR="00A34004" w:rsidRPr="00BE43D5" w:rsidRDefault="00A34004" w:rsidP="006E58E4">
            <w:pPr>
              <w:pStyle w:val="rowtabella0"/>
              <w:rPr>
                <w:color w:val="002060"/>
              </w:rPr>
            </w:pPr>
            <w:r w:rsidRPr="00BE43D5">
              <w:rPr>
                <w:color w:val="002060"/>
              </w:rPr>
              <w:t>VIA CELLINI</w:t>
            </w:r>
          </w:p>
        </w:tc>
      </w:tr>
      <w:tr w:rsidR="00A34004" w:rsidRPr="00BE43D5" w14:paraId="7ECBFCFD"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94F837" w14:textId="77777777" w:rsidR="00A34004" w:rsidRPr="00BE43D5" w:rsidRDefault="00A34004" w:rsidP="006E58E4">
            <w:pPr>
              <w:pStyle w:val="rowtabella0"/>
              <w:rPr>
                <w:color w:val="002060"/>
              </w:rPr>
            </w:pPr>
            <w:proofErr w:type="gramStart"/>
            <w:r w:rsidRPr="00BE43D5">
              <w:rPr>
                <w:color w:val="002060"/>
              </w:rPr>
              <w:t>CITTA</w:t>
            </w:r>
            <w:proofErr w:type="gramEnd"/>
            <w:r w:rsidRPr="00BE43D5">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0309FA" w14:textId="77777777" w:rsidR="00A34004" w:rsidRPr="00BE43D5" w:rsidRDefault="00A34004" w:rsidP="006E58E4">
            <w:pPr>
              <w:pStyle w:val="rowtabella0"/>
              <w:rPr>
                <w:color w:val="002060"/>
              </w:rPr>
            </w:pPr>
            <w:r w:rsidRPr="00BE43D5">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A2BE46"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A400B" w14:textId="77777777" w:rsidR="00A34004" w:rsidRPr="00BE43D5" w:rsidRDefault="00A34004" w:rsidP="006E58E4">
            <w:pPr>
              <w:pStyle w:val="rowtabella0"/>
              <w:rPr>
                <w:color w:val="002060"/>
              </w:rPr>
            </w:pPr>
            <w:r w:rsidRPr="00BE43D5">
              <w:rPr>
                <w:color w:val="002060"/>
              </w:rPr>
              <w:t>07/03/2026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27E42C" w14:textId="77777777" w:rsidR="00A34004" w:rsidRPr="00BE43D5" w:rsidRDefault="00A34004" w:rsidP="006E58E4">
            <w:pPr>
              <w:pStyle w:val="rowtabella0"/>
              <w:rPr>
                <w:color w:val="002060"/>
              </w:rPr>
            </w:pPr>
            <w:r w:rsidRPr="00BE43D5">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967B1" w14:textId="77777777" w:rsidR="00A34004" w:rsidRPr="00BE43D5" w:rsidRDefault="00A34004" w:rsidP="006E58E4">
            <w:pPr>
              <w:pStyle w:val="rowtabella0"/>
              <w:rPr>
                <w:color w:val="002060"/>
              </w:rPr>
            </w:pPr>
            <w:r w:rsidRPr="00BE43D5">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BBC6F2" w14:textId="77777777" w:rsidR="00A34004" w:rsidRPr="00BE43D5" w:rsidRDefault="00A34004" w:rsidP="006E58E4">
            <w:pPr>
              <w:pStyle w:val="rowtabella0"/>
              <w:rPr>
                <w:color w:val="002060"/>
              </w:rPr>
            </w:pPr>
            <w:r w:rsidRPr="00BE43D5">
              <w:rPr>
                <w:color w:val="002060"/>
              </w:rPr>
              <w:t>VIA MATTEOTTI</w:t>
            </w:r>
          </w:p>
        </w:tc>
      </w:tr>
      <w:tr w:rsidR="00A34004" w:rsidRPr="00BE43D5" w14:paraId="52D2A5FD"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B57642" w14:textId="77777777" w:rsidR="00A34004" w:rsidRPr="00BE43D5" w:rsidRDefault="00A34004" w:rsidP="006E58E4">
            <w:pPr>
              <w:pStyle w:val="rowtabella0"/>
              <w:rPr>
                <w:color w:val="002060"/>
              </w:rPr>
            </w:pPr>
            <w:r w:rsidRPr="00BE43D5">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86C806" w14:textId="77777777" w:rsidR="00A34004" w:rsidRPr="00BE43D5" w:rsidRDefault="00A34004" w:rsidP="006E58E4">
            <w:pPr>
              <w:pStyle w:val="rowtabella0"/>
              <w:rPr>
                <w:color w:val="002060"/>
              </w:rPr>
            </w:pPr>
            <w:r w:rsidRPr="00BE43D5">
              <w:rPr>
                <w:color w:val="002060"/>
              </w:rPr>
              <w:t xml:space="preserve">ITALSERVICE C5 </w:t>
            </w:r>
            <w:proofErr w:type="gramStart"/>
            <w:r w:rsidRPr="00BE43D5">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B4665E"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C81C56" w14:textId="77777777" w:rsidR="00A34004" w:rsidRPr="00BE43D5" w:rsidRDefault="00A34004" w:rsidP="006E58E4">
            <w:pPr>
              <w:pStyle w:val="rowtabella0"/>
              <w:rPr>
                <w:color w:val="002060"/>
              </w:rPr>
            </w:pPr>
            <w:r w:rsidRPr="00BE43D5">
              <w:rPr>
                <w:color w:val="002060"/>
              </w:rPr>
              <w:t>08/03/2026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F3D034" w14:textId="77777777" w:rsidR="00A34004" w:rsidRPr="00BE43D5" w:rsidRDefault="00A34004" w:rsidP="006E58E4">
            <w:pPr>
              <w:pStyle w:val="rowtabella0"/>
              <w:rPr>
                <w:color w:val="002060"/>
              </w:rPr>
            </w:pPr>
            <w:r w:rsidRPr="00BE43D5">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7473E" w14:textId="77777777" w:rsidR="00A34004" w:rsidRPr="00BE43D5" w:rsidRDefault="00A34004" w:rsidP="006E58E4">
            <w:pPr>
              <w:pStyle w:val="rowtabella0"/>
              <w:rPr>
                <w:color w:val="002060"/>
              </w:rPr>
            </w:pPr>
            <w:r w:rsidRPr="00BE43D5">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4D2AB" w14:textId="77777777" w:rsidR="00A34004" w:rsidRPr="00BE43D5" w:rsidRDefault="00A34004" w:rsidP="006E58E4">
            <w:pPr>
              <w:pStyle w:val="rowtabella0"/>
              <w:rPr>
                <w:color w:val="002060"/>
              </w:rPr>
            </w:pPr>
            <w:r w:rsidRPr="00BE43D5">
              <w:rPr>
                <w:color w:val="002060"/>
              </w:rPr>
              <w:t>VIA AMATO</w:t>
            </w:r>
          </w:p>
        </w:tc>
      </w:tr>
      <w:tr w:rsidR="00A34004" w:rsidRPr="00BE43D5" w14:paraId="3A25C258"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36B9C4" w14:textId="77777777" w:rsidR="00A34004" w:rsidRPr="00BE43D5" w:rsidRDefault="00A34004" w:rsidP="006E58E4">
            <w:pPr>
              <w:pStyle w:val="rowtabella0"/>
              <w:rPr>
                <w:color w:val="002060"/>
              </w:rPr>
            </w:pPr>
            <w:r w:rsidRPr="00BE43D5">
              <w:rPr>
                <w:color w:val="002060"/>
              </w:rPr>
              <w:t>BULDOG T.N.T. LUCREZISQ.B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192C2" w14:textId="77777777" w:rsidR="00A34004" w:rsidRPr="00BE43D5" w:rsidRDefault="00A34004" w:rsidP="006E58E4">
            <w:pPr>
              <w:pStyle w:val="rowtabella0"/>
              <w:rPr>
                <w:color w:val="002060"/>
              </w:rPr>
            </w:pPr>
            <w:r w:rsidRPr="00BE43D5">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E7EE61"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B0A0CF" w14:textId="77777777" w:rsidR="00A34004" w:rsidRPr="00BE43D5" w:rsidRDefault="00A34004" w:rsidP="006E58E4">
            <w:pPr>
              <w:pStyle w:val="rowtabella0"/>
              <w:rPr>
                <w:color w:val="002060"/>
              </w:rPr>
            </w:pPr>
            <w:r w:rsidRPr="00BE43D5">
              <w:rPr>
                <w:color w:val="002060"/>
              </w:rPr>
              <w:t>08/03/2026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15E710" w14:textId="77777777" w:rsidR="00A34004" w:rsidRPr="00BE43D5" w:rsidRDefault="00A34004" w:rsidP="006E58E4">
            <w:pPr>
              <w:pStyle w:val="rowtabella0"/>
              <w:rPr>
                <w:color w:val="002060"/>
              </w:rPr>
            </w:pPr>
            <w:r w:rsidRPr="00BE43D5">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E34B2" w14:textId="77777777" w:rsidR="00A34004" w:rsidRPr="00BE43D5" w:rsidRDefault="00A34004" w:rsidP="006E58E4">
            <w:pPr>
              <w:pStyle w:val="rowtabella0"/>
              <w:rPr>
                <w:color w:val="002060"/>
              </w:rPr>
            </w:pPr>
            <w:r w:rsidRPr="00BE43D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84902" w14:textId="77777777" w:rsidR="00A34004" w:rsidRPr="00BE43D5" w:rsidRDefault="00A34004" w:rsidP="006E58E4">
            <w:pPr>
              <w:pStyle w:val="rowtabella0"/>
              <w:rPr>
                <w:color w:val="002060"/>
              </w:rPr>
            </w:pPr>
            <w:r w:rsidRPr="00BE43D5">
              <w:rPr>
                <w:color w:val="002060"/>
              </w:rPr>
              <w:t>VIA NAZARIO SAURO</w:t>
            </w:r>
          </w:p>
        </w:tc>
      </w:tr>
      <w:tr w:rsidR="00A34004" w:rsidRPr="00BE43D5" w14:paraId="47C4B8F0"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9D8408" w14:textId="77777777" w:rsidR="00A34004" w:rsidRPr="00BE43D5" w:rsidRDefault="00A34004" w:rsidP="006E58E4">
            <w:pPr>
              <w:pStyle w:val="rowtabella0"/>
              <w:rPr>
                <w:color w:val="002060"/>
              </w:rPr>
            </w:pPr>
            <w:r w:rsidRPr="00BE43D5">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F0D7C" w14:textId="77777777" w:rsidR="00A34004" w:rsidRPr="00BE43D5" w:rsidRDefault="00A34004" w:rsidP="006E58E4">
            <w:pPr>
              <w:pStyle w:val="rowtabella0"/>
              <w:rPr>
                <w:color w:val="002060"/>
              </w:rPr>
            </w:pPr>
            <w:r w:rsidRPr="00BE43D5">
              <w:rPr>
                <w:color w:val="002060"/>
              </w:rPr>
              <w:t xml:space="preserve">ACSS MONDOLFO C5 </w:t>
            </w:r>
            <w:proofErr w:type="gramStart"/>
            <w:r w:rsidRPr="00BE43D5">
              <w:rPr>
                <w:color w:val="002060"/>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51B14"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C7740" w14:textId="77777777" w:rsidR="00A34004" w:rsidRPr="00BE43D5" w:rsidRDefault="00A34004" w:rsidP="006E58E4">
            <w:pPr>
              <w:pStyle w:val="rowtabella0"/>
              <w:rPr>
                <w:color w:val="002060"/>
              </w:rPr>
            </w:pPr>
            <w:r w:rsidRPr="00BE43D5">
              <w:rPr>
                <w:color w:val="002060"/>
              </w:rPr>
              <w:t>08/03/2026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7B9CD" w14:textId="77777777" w:rsidR="00A34004" w:rsidRPr="00BE43D5" w:rsidRDefault="00A34004" w:rsidP="006E58E4">
            <w:pPr>
              <w:pStyle w:val="rowtabella0"/>
              <w:rPr>
                <w:color w:val="002060"/>
              </w:rPr>
            </w:pPr>
            <w:r w:rsidRPr="00BE43D5">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FC883" w14:textId="77777777" w:rsidR="00A34004" w:rsidRPr="00BE43D5" w:rsidRDefault="00A34004" w:rsidP="006E58E4">
            <w:pPr>
              <w:pStyle w:val="rowtabella0"/>
              <w:rPr>
                <w:color w:val="002060"/>
              </w:rPr>
            </w:pPr>
            <w:r w:rsidRPr="00BE43D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C17AA" w14:textId="77777777" w:rsidR="00A34004" w:rsidRPr="00BE43D5" w:rsidRDefault="00A34004" w:rsidP="006E58E4">
            <w:pPr>
              <w:pStyle w:val="rowtabella0"/>
              <w:rPr>
                <w:color w:val="002060"/>
              </w:rPr>
            </w:pPr>
            <w:r w:rsidRPr="00BE43D5">
              <w:rPr>
                <w:color w:val="002060"/>
              </w:rPr>
              <w:t>VIA DEI TESSITORI</w:t>
            </w:r>
          </w:p>
        </w:tc>
      </w:tr>
    </w:tbl>
    <w:p w14:paraId="60F7A368" w14:textId="77777777" w:rsidR="00A34004" w:rsidRPr="00BE43D5" w:rsidRDefault="00A34004" w:rsidP="00A34004">
      <w:pPr>
        <w:pStyle w:val="breakline"/>
        <w:rPr>
          <w:rFonts w:eastAsiaTheme="minorEastAsia"/>
          <w:color w:val="002060"/>
        </w:rPr>
      </w:pPr>
    </w:p>
    <w:p w14:paraId="1744ACEB" w14:textId="77777777" w:rsidR="00A34004" w:rsidRPr="00BE43D5" w:rsidRDefault="00A34004" w:rsidP="00A34004">
      <w:pPr>
        <w:pStyle w:val="breakline"/>
        <w:rPr>
          <w:color w:val="002060"/>
        </w:rPr>
      </w:pPr>
    </w:p>
    <w:p w14:paraId="40AA6892" w14:textId="77777777" w:rsidR="00A34004" w:rsidRPr="00BE43D5" w:rsidRDefault="00A34004" w:rsidP="00A34004">
      <w:pPr>
        <w:pStyle w:val="breakline"/>
        <w:rPr>
          <w:color w:val="002060"/>
        </w:rPr>
      </w:pPr>
    </w:p>
    <w:p w14:paraId="647A8187" w14:textId="77777777" w:rsidR="00A34004" w:rsidRPr="00BE43D5" w:rsidRDefault="00A34004" w:rsidP="00A34004">
      <w:pPr>
        <w:pStyle w:val="sottotitolocampionato10"/>
        <w:rPr>
          <w:color w:val="002060"/>
        </w:rPr>
      </w:pPr>
      <w:r w:rsidRPr="00BE43D5">
        <w:rPr>
          <w:color w:val="002060"/>
        </w:rPr>
        <w:t>GIRONE SB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5"/>
        <w:gridCol w:w="385"/>
        <w:gridCol w:w="898"/>
        <w:gridCol w:w="1198"/>
        <w:gridCol w:w="1549"/>
        <w:gridCol w:w="1539"/>
      </w:tblGrid>
      <w:tr w:rsidR="00A34004" w:rsidRPr="00BE43D5" w14:paraId="1377724F"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805BD"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0FA80"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6EE59"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28AE5"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766BB"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CF139"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ED0A8"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16FDC155" w14:textId="77777777" w:rsidTr="006E58E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8F9CB" w14:textId="77777777" w:rsidR="00A34004" w:rsidRPr="00BE43D5" w:rsidRDefault="00A34004" w:rsidP="006E58E4">
            <w:pPr>
              <w:pStyle w:val="rowtabella0"/>
              <w:rPr>
                <w:color w:val="002060"/>
              </w:rPr>
            </w:pPr>
            <w:r w:rsidRPr="00BE43D5">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3CA53" w14:textId="77777777" w:rsidR="00A34004" w:rsidRPr="00BE43D5" w:rsidRDefault="00A34004" w:rsidP="006E58E4">
            <w:pPr>
              <w:pStyle w:val="rowtabella0"/>
              <w:rPr>
                <w:color w:val="002060"/>
              </w:rPr>
            </w:pPr>
            <w:r w:rsidRPr="00BE43D5">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58302"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FA7B0" w14:textId="77777777" w:rsidR="00A34004" w:rsidRPr="00BE43D5" w:rsidRDefault="00A34004" w:rsidP="006E58E4">
            <w:pPr>
              <w:pStyle w:val="rowtabella0"/>
              <w:rPr>
                <w:color w:val="002060"/>
              </w:rPr>
            </w:pPr>
            <w:r w:rsidRPr="00BE43D5">
              <w:rPr>
                <w:color w:val="002060"/>
              </w:rPr>
              <w:t>07/03/2026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0DB1C" w14:textId="77777777" w:rsidR="00A34004" w:rsidRPr="00BE43D5" w:rsidRDefault="00A34004" w:rsidP="006E58E4">
            <w:pPr>
              <w:pStyle w:val="rowtabella0"/>
              <w:rPr>
                <w:color w:val="002060"/>
              </w:rPr>
            </w:pPr>
            <w:r w:rsidRPr="00BE43D5">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2A8A6" w14:textId="77777777" w:rsidR="00A34004" w:rsidRPr="00BE43D5" w:rsidRDefault="00A34004" w:rsidP="006E58E4">
            <w:pPr>
              <w:pStyle w:val="rowtabella0"/>
              <w:rPr>
                <w:color w:val="002060"/>
              </w:rPr>
            </w:pPr>
            <w:r w:rsidRPr="00BE43D5">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CBC39" w14:textId="77777777" w:rsidR="00A34004" w:rsidRPr="00BE43D5" w:rsidRDefault="00A34004" w:rsidP="006E58E4">
            <w:pPr>
              <w:pStyle w:val="rowtabella0"/>
              <w:rPr>
                <w:color w:val="002060"/>
              </w:rPr>
            </w:pPr>
            <w:r w:rsidRPr="00BE43D5">
              <w:rPr>
                <w:color w:val="002060"/>
              </w:rPr>
              <w:t>VIA ALDO MORO</w:t>
            </w:r>
          </w:p>
        </w:tc>
      </w:tr>
      <w:tr w:rsidR="00A34004" w:rsidRPr="00BE43D5" w14:paraId="6191AC1B"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EE9FA4" w14:textId="77777777" w:rsidR="00A34004" w:rsidRPr="00BE43D5" w:rsidRDefault="00A34004" w:rsidP="006E58E4">
            <w:pPr>
              <w:pStyle w:val="rowtabella0"/>
              <w:rPr>
                <w:color w:val="002060"/>
              </w:rPr>
            </w:pPr>
            <w:r w:rsidRPr="00BE43D5">
              <w:rPr>
                <w:color w:val="002060"/>
              </w:rPr>
              <w:t xml:space="preserve">SPORTING GROTTAMMARE </w:t>
            </w:r>
            <w:proofErr w:type="spellStart"/>
            <w:proofErr w:type="gramStart"/>
            <w:r w:rsidRPr="00BE43D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6F0E2D" w14:textId="77777777" w:rsidR="00A34004" w:rsidRPr="00BE43D5" w:rsidRDefault="00A34004" w:rsidP="006E58E4">
            <w:pPr>
              <w:pStyle w:val="rowtabella0"/>
              <w:rPr>
                <w:color w:val="002060"/>
              </w:rPr>
            </w:pPr>
            <w:r w:rsidRPr="00BE43D5">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7FA5A5"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287DA" w14:textId="77777777" w:rsidR="00A34004" w:rsidRPr="00BE43D5" w:rsidRDefault="00A34004" w:rsidP="006E58E4">
            <w:pPr>
              <w:pStyle w:val="rowtabella0"/>
              <w:rPr>
                <w:color w:val="002060"/>
              </w:rPr>
            </w:pPr>
            <w:r w:rsidRPr="00BE43D5">
              <w:rPr>
                <w:color w:val="002060"/>
              </w:rPr>
              <w:t>07/03/2026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229906" w14:textId="77777777" w:rsidR="00A34004" w:rsidRPr="00BE43D5" w:rsidRDefault="00A34004" w:rsidP="006E58E4">
            <w:pPr>
              <w:pStyle w:val="rowtabella0"/>
              <w:rPr>
                <w:color w:val="002060"/>
              </w:rPr>
            </w:pPr>
            <w:r w:rsidRPr="00BE43D5">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56B6C" w14:textId="77777777" w:rsidR="00A34004" w:rsidRPr="00BE43D5" w:rsidRDefault="00A34004" w:rsidP="006E58E4">
            <w:pPr>
              <w:pStyle w:val="rowtabella0"/>
              <w:rPr>
                <w:color w:val="002060"/>
              </w:rPr>
            </w:pPr>
            <w:r w:rsidRPr="00BE43D5">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6EBD1" w14:textId="77777777" w:rsidR="00A34004" w:rsidRPr="00BE43D5" w:rsidRDefault="00A34004" w:rsidP="006E58E4">
            <w:pPr>
              <w:pStyle w:val="rowtabella0"/>
              <w:rPr>
                <w:color w:val="002060"/>
              </w:rPr>
            </w:pPr>
            <w:r w:rsidRPr="00BE43D5">
              <w:rPr>
                <w:color w:val="002060"/>
              </w:rPr>
              <w:t>VIA PERTINI</w:t>
            </w:r>
          </w:p>
        </w:tc>
      </w:tr>
      <w:tr w:rsidR="00A34004" w:rsidRPr="00BE43D5" w14:paraId="71E8CC18" w14:textId="77777777" w:rsidTr="006E58E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47954" w14:textId="77777777" w:rsidR="00A34004" w:rsidRPr="00BE43D5" w:rsidRDefault="00A34004" w:rsidP="006E58E4">
            <w:pPr>
              <w:pStyle w:val="rowtabella0"/>
              <w:rPr>
                <w:color w:val="002060"/>
              </w:rPr>
            </w:pPr>
            <w:r w:rsidRPr="00BE43D5">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2F461B" w14:textId="77777777" w:rsidR="00A34004" w:rsidRPr="00BE43D5" w:rsidRDefault="00A34004" w:rsidP="006E58E4">
            <w:pPr>
              <w:pStyle w:val="rowtabella0"/>
              <w:rPr>
                <w:color w:val="002060"/>
              </w:rPr>
            </w:pPr>
            <w:r w:rsidRPr="00BE43D5">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17BA9"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11D3FD" w14:textId="77777777" w:rsidR="00A34004" w:rsidRPr="00BE43D5" w:rsidRDefault="00A34004" w:rsidP="006E58E4">
            <w:pPr>
              <w:pStyle w:val="rowtabella0"/>
              <w:rPr>
                <w:color w:val="002060"/>
              </w:rPr>
            </w:pPr>
            <w:r w:rsidRPr="00BE43D5">
              <w:rPr>
                <w:color w:val="002060"/>
              </w:rPr>
              <w:t>08/03/2026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FE89B3" w14:textId="77777777" w:rsidR="00A34004" w:rsidRPr="00BE43D5" w:rsidRDefault="00A34004" w:rsidP="006E58E4">
            <w:pPr>
              <w:pStyle w:val="rowtabella0"/>
              <w:rPr>
                <w:color w:val="002060"/>
              </w:rPr>
            </w:pPr>
            <w:r w:rsidRPr="00BE43D5">
              <w:rPr>
                <w:color w:val="002060"/>
              </w:rPr>
              <w:t xml:space="preserve">5295 TENSOSTRUTTURA VIA </w:t>
            </w:r>
            <w:proofErr w:type="gramStart"/>
            <w:r w:rsidRPr="00BE43D5">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54403" w14:textId="77777777" w:rsidR="00A34004" w:rsidRPr="00BE43D5" w:rsidRDefault="00A34004" w:rsidP="006E58E4">
            <w:pPr>
              <w:pStyle w:val="rowtabella0"/>
              <w:rPr>
                <w:color w:val="002060"/>
              </w:rPr>
            </w:pPr>
            <w:r w:rsidRPr="00BE43D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3EF279" w14:textId="77777777" w:rsidR="00A34004" w:rsidRPr="00BE43D5" w:rsidRDefault="00A34004" w:rsidP="006E58E4">
            <w:pPr>
              <w:pStyle w:val="rowtabella0"/>
              <w:rPr>
                <w:color w:val="002060"/>
              </w:rPr>
            </w:pPr>
            <w:r w:rsidRPr="00BE43D5">
              <w:rPr>
                <w:color w:val="002060"/>
              </w:rPr>
              <w:t xml:space="preserve">VIA </w:t>
            </w:r>
            <w:proofErr w:type="gramStart"/>
            <w:r w:rsidRPr="00BE43D5">
              <w:rPr>
                <w:color w:val="002060"/>
              </w:rPr>
              <w:t>E.MATTEI</w:t>
            </w:r>
            <w:proofErr w:type="gramEnd"/>
          </w:p>
        </w:tc>
      </w:tr>
      <w:tr w:rsidR="00A34004" w:rsidRPr="00BE43D5" w14:paraId="01F04539" w14:textId="77777777" w:rsidTr="006E58E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EAA125" w14:textId="77777777" w:rsidR="00A34004" w:rsidRPr="00BE43D5" w:rsidRDefault="00A34004" w:rsidP="006E58E4">
            <w:pPr>
              <w:pStyle w:val="rowtabella0"/>
              <w:rPr>
                <w:color w:val="002060"/>
              </w:rPr>
            </w:pPr>
            <w:r w:rsidRPr="00BE43D5">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4B59F" w14:textId="77777777" w:rsidR="00A34004" w:rsidRPr="00BE43D5" w:rsidRDefault="00A34004" w:rsidP="006E58E4">
            <w:pPr>
              <w:pStyle w:val="rowtabella0"/>
              <w:rPr>
                <w:color w:val="002060"/>
              </w:rPr>
            </w:pPr>
            <w:r w:rsidRPr="00BE43D5">
              <w:rPr>
                <w:color w:val="002060"/>
              </w:rPr>
              <w:t>LORETO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882E9" w14:textId="77777777" w:rsidR="00A34004" w:rsidRPr="00BE43D5" w:rsidRDefault="00A34004" w:rsidP="006E58E4">
            <w:pPr>
              <w:pStyle w:val="rowtabella0"/>
              <w:jc w:val="center"/>
              <w:rPr>
                <w:color w:val="002060"/>
              </w:rPr>
            </w:pPr>
            <w:r w:rsidRPr="00BE43D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2D892" w14:textId="77777777" w:rsidR="00A34004" w:rsidRPr="00BE43D5" w:rsidRDefault="00A34004" w:rsidP="006E58E4">
            <w:pPr>
              <w:pStyle w:val="rowtabella0"/>
              <w:rPr>
                <w:color w:val="002060"/>
              </w:rPr>
            </w:pPr>
            <w:r w:rsidRPr="00BE43D5">
              <w:rPr>
                <w:color w:val="002060"/>
              </w:rPr>
              <w:t>08/03/2026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B2E28" w14:textId="77777777" w:rsidR="00A34004" w:rsidRPr="00BE43D5" w:rsidRDefault="00A34004" w:rsidP="006E58E4">
            <w:pPr>
              <w:pStyle w:val="rowtabella0"/>
              <w:rPr>
                <w:color w:val="002060"/>
              </w:rPr>
            </w:pPr>
            <w:r w:rsidRPr="00BE43D5">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69B8F" w14:textId="77777777" w:rsidR="00A34004" w:rsidRPr="00BE43D5" w:rsidRDefault="00A34004" w:rsidP="006E58E4">
            <w:pPr>
              <w:pStyle w:val="rowtabella0"/>
              <w:rPr>
                <w:color w:val="002060"/>
              </w:rPr>
            </w:pPr>
            <w:r w:rsidRPr="00BE43D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A8D6C" w14:textId="77777777" w:rsidR="00A34004" w:rsidRPr="00BE43D5" w:rsidRDefault="00A34004" w:rsidP="006E58E4">
            <w:pPr>
              <w:pStyle w:val="rowtabella0"/>
              <w:rPr>
                <w:color w:val="002060"/>
              </w:rPr>
            </w:pPr>
            <w:r w:rsidRPr="00BE43D5">
              <w:rPr>
                <w:color w:val="002060"/>
              </w:rPr>
              <w:t>VIA VESCOVARA, 7</w:t>
            </w:r>
          </w:p>
        </w:tc>
      </w:tr>
    </w:tbl>
    <w:p w14:paraId="799C5F24" w14:textId="77777777" w:rsidR="00A34004" w:rsidRDefault="00A34004" w:rsidP="00A34004">
      <w:pPr>
        <w:pStyle w:val="breakline"/>
        <w:rPr>
          <w:color w:val="002060"/>
        </w:rPr>
      </w:pPr>
    </w:p>
    <w:p w14:paraId="7EFAD433" w14:textId="77777777" w:rsidR="00A34004" w:rsidRDefault="00A34004" w:rsidP="00A34004">
      <w:pPr>
        <w:pStyle w:val="breakline"/>
        <w:rPr>
          <w:color w:val="002060"/>
        </w:rPr>
      </w:pPr>
    </w:p>
    <w:p w14:paraId="77AB9D7D" w14:textId="77777777" w:rsidR="00A34004" w:rsidRPr="009C4E1D" w:rsidRDefault="00A34004" w:rsidP="00A34004">
      <w:pPr>
        <w:pStyle w:val="titolocampionato0"/>
        <w:shd w:val="clear" w:color="auto" w:fill="CCCCCC"/>
        <w:spacing w:before="80" w:after="40"/>
        <w:rPr>
          <w:color w:val="002060"/>
        </w:rPr>
      </w:pPr>
      <w:r w:rsidRPr="009C4E1D">
        <w:rPr>
          <w:color w:val="002060"/>
        </w:rPr>
        <w:t>CALCIO A 5 UNDER 15 FEM. REG.</w:t>
      </w:r>
    </w:p>
    <w:p w14:paraId="0DC5B315" w14:textId="77777777" w:rsidR="00A34004" w:rsidRPr="009C4E1D" w:rsidRDefault="00A34004" w:rsidP="00A34004">
      <w:pPr>
        <w:pStyle w:val="titoloprinc0"/>
        <w:rPr>
          <w:color w:val="002060"/>
        </w:rPr>
      </w:pPr>
      <w:r w:rsidRPr="009C4E1D">
        <w:rPr>
          <w:color w:val="002060"/>
        </w:rPr>
        <w:t>VARIAZIONI AL PROGRAMMA GARE</w:t>
      </w:r>
    </w:p>
    <w:p w14:paraId="7473EB0B" w14:textId="77777777" w:rsidR="00A34004" w:rsidRPr="009C4E1D" w:rsidRDefault="00A34004" w:rsidP="00A34004">
      <w:pPr>
        <w:pStyle w:val="breakline"/>
        <w:rPr>
          <w:color w:val="002060"/>
        </w:rPr>
      </w:pPr>
    </w:p>
    <w:p w14:paraId="1E0CEA9A" w14:textId="77777777" w:rsidR="00A34004" w:rsidRPr="009C4E1D" w:rsidRDefault="00A34004" w:rsidP="00A34004">
      <w:pPr>
        <w:pStyle w:val="breakline"/>
        <w:rPr>
          <w:color w:val="002060"/>
        </w:rPr>
      </w:pPr>
    </w:p>
    <w:p w14:paraId="3CE82A28" w14:textId="77777777" w:rsidR="00A34004" w:rsidRPr="009C4E1D" w:rsidRDefault="00A34004" w:rsidP="00A34004">
      <w:pPr>
        <w:pStyle w:val="sottotitolocampionato10"/>
        <w:rPr>
          <w:color w:val="002060"/>
        </w:rPr>
      </w:pPr>
      <w:r w:rsidRPr="009C4E1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E1787" w:rsidRPr="009C4E1D" w14:paraId="15ACDF43" w14:textId="77777777" w:rsidTr="006E58E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62516" w14:textId="77777777" w:rsidR="00A34004" w:rsidRPr="009C4E1D" w:rsidRDefault="00A34004" w:rsidP="006E58E4">
            <w:pPr>
              <w:pStyle w:val="headertabella0"/>
              <w:rPr>
                <w:color w:val="002060"/>
              </w:rPr>
            </w:pPr>
            <w:r w:rsidRPr="009C4E1D">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98DB0" w14:textId="77777777" w:rsidR="00A34004" w:rsidRPr="009C4E1D" w:rsidRDefault="00A34004" w:rsidP="006E58E4">
            <w:pPr>
              <w:pStyle w:val="headertabella0"/>
              <w:rPr>
                <w:color w:val="002060"/>
              </w:rPr>
            </w:pPr>
            <w:r w:rsidRPr="009C4E1D">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D8AD5" w14:textId="77777777" w:rsidR="00A34004" w:rsidRPr="009C4E1D" w:rsidRDefault="00A34004" w:rsidP="006E58E4">
            <w:pPr>
              <w:pStyle w:val="headertabella0"/>
              <w:rPr>
                <w:color w:val="002060"/>
              </w:rPr>
            </w:pPr>
            <w:r w:rsidRPr="009C4E1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3C474" w14:textId="77777777" w:rsidR="00A34004" w:rsidRPr="009C4E1D" w:rsidRDefault="00A34004" w:rsidP="006E58E4">
            <w:pPr>
              <w:pStyle w:val="headertabella0"/>
              <w:rPr>
                <w:color w:val="002060"/>
              </w:rPr>
            </w:pPr>
            <w:r w:rsidRPr="009C4E1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45D07" w14:textId="77777777" w:rsidR="00A34004" w:rsidRPr="009C4E1D" w:rsidRDefault="00A34004" w:rsidP="006E58E4">
            <w:pPr>
              <w:pStyle w:val="headertabella0"/>
              <w:rPr>
                <w:color w:val="002060"/>
              </w:rPr>
            </w:pPr>
            <w:r w:rsidRPr="009C4E1D">
              <w:rPr>
                <w:color w:val="002060"/>
              </w:rPr>
              <w:t xml:space="preserve">Data </w:t>
            </w:r>
            <w:proofErr w:type="spellStart"/>
            <w:r w:rsidRPr="009C4E1D">
              <w:rPr>
                <w:color w:val="002060"/>
              </w:rPr>
              <w:t>Orig</w:t>
            </w:r>
            <w:proofErr w:type="spellEnd"/>
            <w:r w:rsidRPr="009C4E1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18293" w14:textId="77777777" w:rsidR="00A34004" w:rsidRPr="009C4E1D" w:rsidRDefault="00A34004" w:rsidP="006E58E4">
            <w:pPr>
              <w:pStyle w:val="headertabella0"/>
              <w:rPr>
                <w:color w:val="002060"/>
              </w:rPr>
            </w:pPr>
            <w:r w:rsidRPr="009C4E1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B219D" w14:textId="77777777" w:rsidR="00A34004" w:rsidRPr="009C4E1D" w:rsidRDefault="00A34004" w:rsidP="006E58E4">
            <w:pPr>
              <w:pStyle w:val="headertabella0"/>
              <w:rPr>
                <w:color w:val="002060"/>
              </w:rPr>
            </w:pPr>
            <w:r w:rsidRPr="009C4E1D">
              <w:rPr>
                <w:color w:val="002060"/>
              </w:rPr>
              <w:t xml:space="preserve">Ora </w:t>
            </w:r>
            <w:proofErr w:type="spellStart"/>
            <w:r w:rsidRPr="009C4E1D">
              <w:rPr>
                <w:color w:val="002060"/>
              </w:rPr>
              <w:t>Orig</w:t>
            </w:r>
            <w:proofErr w:type="spellEnd"/>
            <w:r w:rsidRPr="009C4E1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54035" w14:textId="77777777" w:rsidR="00A34004" w:rsidRPr="009C4E1D" w:rsidRDefault="00A34004" w:rsidP="006E58E4">
            <w:pPr>
              <w:pStyle w:val="headertabella0"/>
              <w:rPr>
                <w:color w:val="002060"/>
              </w:rPr>
            </w:pPr>
            <w:r w:rsidRPr="009C4E1D">
              <w:rPr>
                <w:color w:val="002060"/>
              </w:rPr>
              <w:t>Impianto</w:t>
            </w:r>
          </w:p>
        </w:tc>
      </w:tr>
      <w:tr w:rsidR="002E1787" w:rsidRPr="009C4E1D" w14:paraId="38C6DC6A" w14:textId="77777777" w:rsidTr="006E58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D50D" w14:textId="77777777" w:rsidR="00A34004" w:rsidRPr="002E1787" w:rsidRDefault="00A34004" w:rsidP="006E58E4">
            <w:pPr>
              <w:pStyle w:val="rowtabella0"/>
              <w:rPr>
                <w:color w:val="002060"/>
                <w:highlight w:val="yellow"/>
              </w:rPr>
            </w:pPr>
            <w:r w:rsidRPr="002E1787">
              <w:rPr>
                <w:color w:val="002060"/>
                <w:highlight w:val="yellow"/>
              </w:rPr>
              <w:t>09/03/2026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17AE" w14:textId="77777777" w:rsidR="00A34004" w:rsidRPr="002E1787" w:rsidRDefault="00A34004" w:rsidP="006E58E4">
            <w:pPr>
              <w:pStyle w:val="rowtabella0"/>
              <w:jc w:val="center"/>
              <w:rPr>
                <w:color w:val="002060"/>
                <w:highlight w:val="yellow"/>
              </w:rPr>
            </w:pPr>
            <w:r w:rsidRPr="002E1787">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64C0" w14:textId="77777777" w:rsidR="00A34004" w:rsidRPr="002E1787" w:rsidRDefault="00A34004" w:rsidP="006E58E4">
            <w:pPr>
              <w:pStyle w:val="rowtabella0"/>
              <w:rPr>
                <w:color w:val="002060"/>
                <w:highlight w:val="yellow"/>
              </w:rPr>
            </w:pPr>
            <w:r w:rsidRPr="002E1787">
              <w:rPr>
                <w:color w:val="002060"/>
                <w:highlight w:val="yellow"/>
              </w:rPr>
              <w:t>POLISPORTIVA BOCA S.E.M.</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DADD" w14:textId="77777777" w:rsidR="00A34004" w:rsidRPr="002E1787" w:rsidRDefault="00A34004" w:rsidP="006E58E4">
            <w:pPr>
              <w:pStyle w:val="rowtabella0"/>
              <w:rPr>
                <w:color w:val="002060"/>
                <w:highlight w:val="yellow"/>
              </w:rPr>
            </w:pPr>
            <w:r w:rsidRPr="002E1787">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2435" w14:textId="4C5240F7" w:rsidR="00A34004" w:rsidRPr="002E1787" w:rsidRDefault="002E1787" w:rsidP="006E58E4">
            <w:pPr>
              <w:rPr>
                <w:rFonts w:ascii="Arial" w:hAnsi="Arial" w:cs="Arial"/>
                <w:color w:val="002060"/>
                <w:sz w:val="12"/>
                <w:szCs w:val="12"/>
              </w:rPr>
            </w:pPr>
            <w:r w:rsidRPr="002E1787">
              <w:rPr>
                <w:rFonts w:ascii="Arial" w:hAnsi="Arial" w:cs="Arial"/>
                <w:color w:val="002060"/>
                <w:sz w:val="12"/>
                <w:szCs w:val="12"/>
              </w:rPr>
              <w:t>08/03/2026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C983" w14:textId="77777777" w:rsidR="00A34004" w:rsidRPr="009C4E1D" w:rsidRDefault="00A34004" w:rsidP="006E58E4">
            <w:pPr>
              <w:pStyle w:val="rowtabella0"/>
              <w:jc w:val="center"/>
              <w:rPr>
                <w:color w:val="002060"/>
              </w:rPr>
            </w:pPr>
            <w:r w:rsidRPr="002E1787">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92A3" w14:textId="77777777" w:rsidR="00A34004" w:rsidRPr="009C4E1D" w:rsidRDefault="00A34004" w:rsidP="006E58E4">
            <w:pPr>
              <w:pStyle w:val="rowtabella0"/>
              <w:jc w:val="center"/>
              <w:rPr>
                <w:color w:val="002060"/>
              </w:rPr>
            </w:pPr>
            <w:r w:rsidRPr="009C4E1D">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4E5B" w14:textId="77777777" w:rsidR="00A34004" w:rsidRPr="002E1787" w:rsidRDefault="00A34004" w:rsidP="006E58E4">
            <w:pPr>
              <w:pStyle w:val="rowtabella0"/>
              <w:rPr>
                <w:color w:val="002060"/>
                <w:highlight w:val="yellow"/>
              </w:rPr>
            </w:pPr>
            <w:r w:rsidRPr="002E1787">
              <w:rPr>
                <w:color w:val="002060"/>
                <w:highlight w:val="yellow"/>
              </w:rPr>
              <w:t>CAMPO SCOPERTO MONDOLFO VIA AMATO</w:t>
            </w:r>
          </w:p>
        </w:tc>
      </w:tr>
    </w:tbl>
    <w:p w14:paraId="4002A2CD" w14:textId="77777777" w:rsidR="00A34004" w:rsidRDefault="00A34004" w:rsidP="00A34004">
      <w:pPr>
        <w:pStyle w:val="breakline"/>
        <w:rPr>
          <w:color w:val="002060"/>
        </w:rPr>
      </w:pPr>
    </w:p>
    <w:p w14:paraId="402C7993" w14:textId="77777777" w:rsidR="00A34004" w:rsidRDefault="00A34004" w:rsidP="00A34004">
      <w:pPr>
        <w:pStyle w:val="breakline"/>
        <w:rPr>
          <w:color w:val="002060"/>
        </w:rPr>
      </w:pPr>
    </w:p>
    <w:p w14:paraId="0540D3D9" w14:textId="77777777" w:rsidR="00A34004" w:rsidRPr="009C4E1D" w:rsidRDefault="00A34004" w:rsidP="00A34004">
      <w:pPr>
        <w:pStyle w:val="titoloprinc0"/>
        <w:rPr>
          <w:color w:val="002060"/>
        </w:rPr>
      </w:pPr>
      <w:r>
        <w:rPr>
          <w:color w:val="002060"/>
        </w:rPr>
        <w:t>PROGRAMM</w:t>
      </w:r>
      <w:r w:rsidRPr="009C4E1D">
        <w:rPr>
          <w:color w:val="002060"/>
        </w:rPr>
        <w:t>A</w:t>
      </w:r>
      <w:r>
        <w:rPr>
          <w:color w:val="002060"/>
        </w:rPr>
        <w:t xml:space="preserve"> GARE</w:t>
      </w:r>
    </w:p>
    <w:p w14:paraId="230BDE56" w14:textId="77777777" w:rsidR="00A34004" w:rsidRDefault="00A34004" w:rsidP="00A34004">
      <w:pPr>
        <w:pStyle w:val="breakline"/>
        <w:rPr>
          <w:color w:val="002060"/>
        </w:rPr>
      </w:pPr>
    </w:p>
    <w:p w14:paraId="195D4D0E" w14:textId="77777777" w:rsidR="00A34004" w:rsidRPr="00BE43D5" w:rsidRDefault="00A34004" w:rsidP="00A34004">
      <w:pPr>
        <w:pStyle w:val="sottotitolocampionato10"/>
        <w:rPr>
          <w:color w:val="002060"/>
        </w:rPr>
      </w:pPr>
      <w:r w:rsidRPr="00BE43D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A34004" w:rsidRPr="00BE43D5" w14:paraId="2FFFC3F1" w14:textId="77777777" w:rsidTr="006E58E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1D453" w14:textId="77777777" w:rsidR="00A34004" w:rsidRPr="00BE43D5" w:rsidRDefault="00A34004" w:rsidP="006E58E4">
            <w:pPr>
              <w:pStyle w:val="headertabella0"/>
              <w:rPr>
                <w:color w:val="002060"/>
              </w:rPr>
            </w:pPr>
            <w:r w:rsidRPr="00BE43D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B3D81" w14:textId="77777777" w:rsidR="00A34004" w:rsidRPr="00BE43D5" w:rsidRDefault="00A34004" w:rsidP="006E58E4">
            <w:pPr>
              <w:pStyle w:val="headertabella0"/>
              <w:rPr>
                <w:color w:val="002060"/>
              </w:rPr>
            </w:pPr>
            <w:r w:rsidRPr="00BE43D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37766" w14:textId="77777777" w:rsidR="00A34004" w:rsidRPr="00BE43D5" w:rsidRDefault="00A34004" w:rsidP="006E58E4">
            <w:pPr>
              <w:pStyle w:val="headertabella0"/>
              <w:rPr>
                <w:color w:val="002060"/>
              </w:rPr>
            </w:pPr>
            <w:r w:rsidRPr="00BE43D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84F5C" w14:textId="77777777" w:rsidR="00A34004" w:rsidRPr="00BE43D5" w:rsidRDefault="00A34004" w:rsidP="006E58E4">
            <w:pPr>
              <w:pStyle w:val="headertabella0"/>
              <w:rPr>
                <w:color w:val="002060"/>
              </w:rPr>
            </w:pPr>
            <w:r w:rsidRPr="00BE43D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944F3" w14:textId="77777777" w:rsidR="00A34004" w:rsidRPr="00BE43D5" w:rsidRDefault="00A34004" w:rsidP="006E58E4">
            <w:pPr>
              <w:pStyle w:val="headertabella0"/>
              <w:rPr>
                <w:color w:val="002060"/>
              </w:rPr>
            </w:pPr>
            <w:r w:rsidRPr="00BE43D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717E2" w14:textId="77777777" w:rsidR="00A34004" w:rsidRPr="00BE43D5" w:rsidRDefault="00A34004" w:rsidP="006E58E4">
            <w:pPr>
              <w:pStyle w:val="headertabella0"/>
              <w:rPr>
                <w:color w:val="002060"/>
              </w:rPr>
            </w:pPr>
            <w:proofErr w:type="spellStart"/>
            <w:r w:rsidRPr="00BE43D5">
              <w:rPr>
                <w:color w:val="002060"/>
              </w:rPr>
              <w:t>Localita'</w:t>
            </w:r>
            <w:proofErr w:type="spellEnd"/>
            <w:r w:rsidRPr="00BE43D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C31CF" w14:textId="77777777" w:rsidR="00A34004" w:rsidRPr="00BE43D5" w:rsidRDefault="00A34004" w:rsidP="006E58E4">
            <w:pPr>
              <w:pStyle w:val="headertabella0"/>
              <w:rPr>
                <w:color w:val="002060"/>
              </w:rPr>
            </w:pPr>
            <w:r w:rsidRPr="00BE43D5">
              <w:rPr>
                <w:color w:val="002060"/>
              </w:rPr>
              <w:t>Indirizzo Impianto</w:t>
            </w:r>
          </w:p>
        </w:tc>
      </w:tr>
      <w:tr w:rsidR="00A34004" w:rsidRPr="00BE43D5" w14:paraId="1DC93422" w14:textId="77777777" w:rsidTr="006E58E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0CC434" w14:textId="77777777" w:rsidR="00A34004" w:rsidRPr="00BE43D5" w:rsidRDefault="00A34004" w:rsidP="006E58E4">
            <w:pPr>
              <w:pStyle w:val="rowtabella0"/>
              <w:rPr>
                <w:color w:val="002060"/>
              </w:rPr>
            </w:pPr>
            <w:r w:rsidRPr="00BE43D5">
              <w:rPr>
                <w:color w:val="002060"/>
              </w:rPr>
              <w:t>POLISPORTIVA BOCA S.E.M.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FB597" w14:textId="77777777" w:rsidR="00A34004" w:rsidRPr="00BE43D5" w:rsidRDefault="00A34004" w:rsidP="006E58E4">
            <w:pPr>
              <w:pStyle w:val="rowtabella0"/>
              <w:rPr>
                <w:color w:val="002060"/>
              </w:rPr>
            </w:pPr>
            <w:r w:rsidRPr="00BE43D5">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62C43" w14:textId="77777777" w:rsidR="00A34004" w:rsidRPr="00BE43D5" w:rsidRDefault="00A34004" w:rsidP="006E58E4">
            <w:pPr>
              <w:pStyle w:val="rowtabella0"/>
              <w:jc w:val="center"/>
              <w:rPr>
                <w:color w:val="002060"/>
              </w:rPr>
            </w:pPr>
            <w:r w:rsidRPr="00BE43D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8CDEFA" w14:textId="77777777" w:rsidR="00A34004" w:rsidRPr="00BE43D5" w:rsidRDefault="00A34004" w:rsidP="006E58E4">
            <w:pPr>
              <w:pStyle w:val="rowtabella0"/>
              <w:rPr>
                <w:color w:val="002060"/>
              </w:rPr>
            </w:pPr>
            <w:r w:rsidRPr="00BE43D5">
              <w:rPr>
                <w:color w:val="002060"/>
              </w:rPr>
              <w:t>09/03/2026 19:15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531874" w14:textId="77777777" w:rsidR="00A34004" w:rsidRPr="00BE43D5" w:rsidRDefault="00A34004" w:rsidP="006E58E4">
            <w:pPr>
              <w:pStyle w:val="rowtabella0"/>
              <w:rPr>
                <w:color w:val="002060"/>
              </w:rPr>
            </w:pPr>
            <w:r w:rsidRPr="00BE43D5">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DE8E5" w14:textId="77777777" w:rsidR="00A34004" w:rsidRPr="00BE43D5" w:rsidRDefault="00A34004" w:rsidP="006E58E4">
            <w:pPr>
              <w:pStyle w:val="rowtabella0"/>
              <w:rPr>
                <w:color w:val="002060"/>
              </w:rPr>
            </w:pPr>
            <w:r w:rsidRPr="00BE43D5">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C48FF" w14:textId="77777777" w:rsidR="00A34004" w:rsidRPr="00BE43D5" w:rsidRDefault="00A34004" w:rsidP="006E58E4">
            <w:pPr>
              <w:pStyle w:val="rowtabella0"/>
              <w:rPr>
                <w:color w:val="002060"/>
              </w:rPr>
            </w:pPr>
            <w:r w:rsidRPr="00BE43D5">
              <w:rPr>
                <w:color w:val="002060"/>
              </w:rPr>
              <w:t>VIA AMATO</w:t>
            </w:r>
          </w:p>
        </w:tc>
      </w:tr>
    </w:tbl>
    <w:p w14:paraId="4AE1B97E" w14:textId="77777777" w:rsidR="00A34004" w:rsidRPr="009C4E1D" w:rsidRDefault="00A34004" w:rsidP="00A34004">
      <w:pPr>
        <w:pStyle w:val="breakline"/>
        <w:rPr>
          <w:color w:val="002060"/>
        </w:rPr>
      </w:pPr>
    </w:p>
    <w:p w14:paraId="1C432C96" w14:textId="77777777" w:rsidR="00B264CD" w:rsidRPr="009519B5" w:rsidRDefault="00B264CD" w:rsidP="00B264CD">
      <w:pPr>
        <w:pStyle w:val="breakline"/>
        <w:rPr>
          <w:color w:val="002060"/>
        </w:rPr>
      </w:pPr>
    </w:p>
    <w:p w14:paraId="53E2D3EC" w14:textId="77777777" w:rsidR="00B264CD" w:rsidRDefault="00B264CD" w:rsidP="00B264CD">
      <w:pPr>
        <w:pStyle w:val="breakline"/>
        <w:rPr>
          <w:rFonts w:eastAsiaTheme="minorEastAsia"/>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387E1B76"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4549B8">
        <w:rPr>
          <w:rFonts w:ascii="Arial" w:hAnsi="Arial" w:cs="Arial"/>
          <w:b/>
          <w:bCs/>
          <w:color w:val="002060"/>
        </w:rPr>
        <w:t>16</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451A84B3" w14:textId="77777777" w:rsidR="00791EF6" w:rsidRDefault="00791EF6"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lastRenderedPageBreak/>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0B115025"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549B8">
        <w:rPr>
          <w:b/>
          <w:color w:val="002060"/>
          <w:u w:val="single"/>
        </w:rPr>
        <w:t>0</w:t>
      </w:r>
      <w:r w:rsidR="006C62F3">
        <w:rPr>
          <w:b/>
          <w:color w:val="002060"/>
          <w:u w:val="single"/>
        </w:rPr>
        <w:t>4</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ABF0D" w14:textId="77777777" w:rsidR="0086030D" w:rsidRDefault="0086030D">
      <w:r>
        <w:separator/>
      </w:r>
    </w:p>
  </w:endnote>
  <w:endnote w:type="continuationSeparator" w:id="0">
    <w:p w14:paraId="2B92B1F2" w14:textId="77777777" w:rsidR="0086030D" w:rsidRDefault="0086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CEF464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w:t>
    </w:r>
    <w:r w:rsidR="006C62F3">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7DE7C" w14:textId="77777777" w:rsidR="0086030D" w:rsidRDefault="0086030D">
      <w:r>
        <w:separator/>
      </w:r>
    </w:p>
  </w:footnote>
  <w:footnote w:type="continuationSeparator" w:id="0">
    <w:p w14:paraId="770042C8" w14:textId="77777777" w:rsidR="0086030D" w:rsidRDefault="00860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702A"/>
    <w:rsid w:val="006F7160"/>
    <w:rsid w:val="006F77DF"/>
    <w:rsid w:val="006F79F4"/>
    <w:rsid w:val="006F7A0F"/>
    <w:rsid w:val="006F7BD0"/>
    <w:rsid w:val="006F7F5C"/>
    <w:rsid w:val="00700398"/>
    <w:rsid w:val="007003BF"/>
    <w:rsid w:val="0070093F"/>
    <w:rsid w:val="00700F2E"/>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sgs@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TotalTime>
  <Pages>1</Pages>
  <Words>10294</Words>
  <Characters>58680</Characters>
  <Application>Microsoft Office Word</Application>
  <DocSecurity>0</DocSecurity>
  <Lines>489</Lines>
  <Paragraphs>137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68837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20</cp:revision>
  <cp:lastPrinted>2026-03-04T14:28:00Z</cp:lastPrinted>
  <dcterms:created xsi:type="dcterms:W3CDTF">2026-03-03T12:25:00Z</dcterms:created>
  <dcterms:modified xsi:type="dcterms:W3CDTF">2026-03-04T14:30:00Z</dcterms:modified>
</cp:coreProperties>
</file>