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252094A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60F61">
              <w:rPr>
                <w:rFonts w:ascii="Arial" w:hAnsi="Arial" w:cs="Arial"/>
                <w:color w:val="002060"/>
                <w:sz w:val="40"/>
                <w:szCs w:val="40"/>
              </w:rPr>
              <w:t>8</w:t>
            </w:r>
            <w:r w:rsidR="00344A21">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4549B8">
              <w:rPr>
                <w:rFonts w:ascii="Arial" w:hAnsi="Arial" w:cs="Arial"/>
                <w:color w:val="002060"/>
                <w:sz w:val="40"/>
                <w:szCs w:val="40"/>
              </w:rPr>
              <w:t>0</w:t>
            </w:r>
            <w:r w:rsidR="00344A21">
              <w:rPr>
                <w:rFonts w:ascii="Arial" w:hAnsi="Arial" w:cs="Arial"/>
                <w:color w:val="002060"/>
                <w:sz w:val="40"/>
                <w:szCs w:val="40"/>
              </w:rPr>
              <w:t>6</w:t>
            </w:r>
            <w:r w:rsidR="00580BE5">
              <w:rPr>
                <w:rFonts w:ascii="Arial" w:hAnsi="Arial" w:cs="Arial"/>
                <w:color w:val="002060"/>
                <w:sz w:val="40"/>
                <w:szCs w:val="40"/>
              </w:rPr>
              <w:t>/</w:t>
            </w:r>
            <w:r w:rsidR="00F3715D">
              <w:rPr>
                <w:rFonts w:ascii="Arial" w:hAnsi="Arial" w:cs="Arial"/>
                <w:color w:val="002060"/>
                <w:sz w:val="40"/>
                <w:szCs w:val="40"/>
              </w:rPr>
              <w:t>0</w:t>
            </w:r>
            <w:r w:rsidR="004549B8">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D516890" w:rsidR="001B5DD6" w:rsidRPr="00DE1EF7" w:rsidRDefault="00B35BB1" w:rsidP="00344E8A">
      <w:pPr>
        <w:tabs>
          <w:tab w:val="left" w:pos="2355"/>
        </w:tabs>
        <w:spacing w:after="120"/>
        <w:jc w:val="center"/>
        <w:rPr>
          <w:rFonts w:ascii="Arial" w:hAnsi="Arial" w:cs="Arial"/>
          <w:color w:val="002060"/>
        </w:rPr>
      </w:pPr>
      <w:r>
        <w:rPr>
          <w:rFonts w:ascii="Arial" w:hAnsi="Arial" w:cs="Arial"/>
          <w:noProof/>
          <w:color w:val="002060"/>
        </w:rPr>
        <w:drawing>
          <wp:inline distT="0" distB="0" distL="0" distR="0" wp14:anchorId="37255F4A" wp14:editId="37074E39">
            <wp:extent cx="3654108" cy="5168900"/>
            <wp:effectExtent l="38100" t="38100" r="41910" b="38100"/>
            <wp:docPr id="1272204699" name="Immagine 1" descr="Immagine che contiene Viso umano, testo, uom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4699" name="Immagine 1" descr="Immagine che contiene Viso umano, testo, uomo, vestiti&#10;&#10;Il contenuto generato dall'IA potrebbe non essere corretto."/>
                    <pic:cNvPicPr/>
                  </pic:nvPicPr>
                  <pic:blipFill>
                    <a:blip r:embed="rId9"/>
                    <a:stretch>
                      <a:fillRect/>
                    </a:stretch>
                  </pic:blipFill>
                  <pic:spPr>
                    <a:xfrm>
                      <a:off x="0" y="0"/>
                      <a:ext cx="3700099" cy="5233956"/>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211B4889"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0D3CA6">
          <w:rPr>
            <w:noProof/>
            <w:webHidden/>
          </w:rPr>
          <w:t>2</w:t>
        </w:r>
        <w:r w:rsidR="00AC19D9" w:rsidRPr="00DE1EF7">
          <w:rPr>
            <w:noProof/>
            <w:webHidden/>
          </w:rPr>
          <w:fldChar w:fldCharType="end"/>
        </w:r>
      </w:hyperlink>
    </w:p>
    <w:p w14:paraId="112EDB38" w14:textId="4450C51E"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0D3CA6">
          <w:rPr>
            <w:noProof/>
            <w:webHidden/>
          </w:rPr>
          <w:t>2</w:t>
        </w:r>
        <w:r w:rsidRPr="00DE1EF7">
          <w:rPr>
            <w:noProof/>
            <w:webHidden/>
          </w:rPr>
          <w:fldChar w:fldCharType="end"/>
        </w:r>
      </w:hyperlink>
    </w:p>
    <w:p w14:paraId="4D9CAD43" w14:textId="420BB8B9"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0D3CA6">
          <w:rPr>
            <w:noProof/>
            <w:webHidden/>
          </w:rPr>
          <w:t>2</w:t>
        </w:r>
        <w:r w:rsidRPr="00DE1EF7">
          <w:rPr>
            <w:noProof/>
            <w:webHidden/>
          </w:rPr>
          <w:fldChar w:fldCharType="end"/>
        </w:r>
      </w:hyperlink>
    </w:p>
    <w:p w14:paraId="0EAFCCD8" w14:textId="47592C2A"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0D3CA6">
          <w:rPr>
            <w:noProof/>
            <w:webHidden/>
          </w:rPr>
          <w:t>2</w:t>
        </w:r>
        <w:r w:rsidRPr="00DE1EF7">
          <w:rPr>
            <w:noProof/>
            <w:webHidden/>
          </w:rPr>
          <w:fldChar w:fldCharType="end"/>
        </w:r>
      </w:hyperlink>
    </w:p>
    <w:p w14:paraId="0952245B" w14:textId="74760B1C"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0D3CA6">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C65BC3D" w14:textId="08B262FB" w:rsidR="00C352F8" w:rsidRDefault="00433DED" w:rsidP="00433DED">
      <w:pPr>
        <w:tabs>
          <w:tab w:val="left" w:pos="2040"/>
        </w:tabs>
        <w:rPr>
          <w:rFonts w:ascii="Arial" w:hAnsi="Arial" w:cs="Arial"/>
          <w:color w:val="002060"/>
          <w:sz w:val="22"/>
          <w:szCs w:val="22"/>
        </w:rPr>
      </w:pPr>
      <w:r w:rsidRPr="001719C2">
        <w:rPr>
          <w:rFonts w:ascii="Arial" w:hAnsi="Arial" w:cs="Arial"/>
          <w:color w:val="002060"/>
          <w:sz w:val="22"/>
          <w:szCs w:val="22"/>
        </w:rPr>
        <w:tab/>
      </w:r>
    </w:p>
    <w:p w14:paraId="50D13313" w14:textId="77777777" w:rsidR="00730E41" w:rsidRPr="000D1C5F" w:rsidRDefault="00730E41" w:rsidP="00730E41">
      <w:pPr>
        <w:pStyle w:val="LndNormale1"/>
        <w:rPr>
          <w:b/>
          <w:color w:val="002060"/>
          <w:sz w:val="28"/>
          <w:szCs w:val="28"/>
        </w:rPr>
      </w:pPr>
      <w:r w:rsidRPr="000D1C5F">
        <w:rPr>
          <w:b/>
          <w:color w:val="002060"/>
          <w:sz w:val="28"/>
          <w:szCs w:val="28"/>
        </w:rPr>
        <w:t>CU n. 327 del 03.03.2026 LND</w:t>
      </w:r>
    </w:p>
    <w:p w14:paraId="2B87FBD3" w14:textId="77777777" w:rsidR="000D1C5F" w:rsidRDefault="000D1C5F" w:rsidP="00730E41">
      <w:pPr>
        <w:pStyle w:val="LndNormale1"/>
        <w:rPr>
          <w:color w:val="002060"/>
        </w:rPr>
      </w:pPr>
    </w:p>
    <w:p w14:paraId="04A15325" w14:textId="0A16E626" w:rsidR="00730E41" w:rsidRPr="000D1C5F" w:rsidRDefault="00730E41" w:rsidP="00730E41">
      <w:pPr>
        <w:pStyle w:val="LndNormale1"/>
        <w:rPr>
          <w:color w:val="002060"/>
        </w:rPr>
      </w:pPr>
      <w:r w:rsidRPr="000D1C5F">
        <w:rPr>
          <w:color w:val="002060"/>
        </w:rPr>
        <w:t>Si trasmette, in allegato, il CU n. 164/A della FIGC inerente la nomina del Collegio Arbitrale A.I.A.C. – L.N.D.</w:t>
      </w:r>
    </w:p>
    <w:p w14:paraId="3BFF73DB" w14:textId="77777777" w:rsidR="00730E41" w:rsidRPr="000D1C5F" w:rsidRDefault="00730E41" w:rsidP="00730E41">
      <w:pPr>
        <w:pStyle w:val="LndNormale1"/>
        <w:rPr>
          <w:color w:val="002060"/>
        </w:rPr>
      </w:pPr>
    </w:p>
    <w:p w14:paraId="520C61FD" w14:textId="77777777" w:rsidR="00730E41" w:rsidRPr="000D1C5F" w:rsidRDefault="00730E41" w:rsidP="00730E41">
      <w:pPr>
        <w:pStyle w:val="LndNormale1"/>
        <w:rPr>
          <w:b/>
          <w:color w:val="002060"/>
          <w:sz w:val="28"/>
          <w:szCs w:val="28"/>
        </w:rPr>
      </w:pPr>
      <w:r w:rsidRPr="000D1C5F">
        <w:rPr>
          <w:b/>
          <w:color w:val="002060"/>
          <w:sz w:val="28"/>
          <w:szCs w:val="28"/>
        </w:rPr>
        <w:t>CU n. 328 del 03.03.2026 LND</w:t>
      </w:r>
    </w:p>
    <w:p w14:paraId="6841DFF0" w14:textId="77777777" w:rsidR="000D1C5F" w:rsidRDefault="000D1C5F" w:rsidP="00730E41">
      <w:pPr>
        <w:pStyle w:val="LndNormale1"/>
        <w:rPr>
          <w:color w:val="002060"/>
        </w:rPr>
      </w:pPr>
    </w:p>
    <w:p w14:paraId="4018010D" w14:textId="1AD49416" w:rsidR="00730E41" w:rsidRPr="000D1C5F" w:rsidRDefault="00730E41" w:rsidP="00730E41">
      <w:pPr>
        <w:pStyle w:val="LndNormale1"/>
        <w:rPr>
          <w:color w:val="002060"/>
        </w:rPr>
      </w:pPr>
      <w:r w:rsidRPr="000D1C5F">
        <w:rPr>
          <w:color w:val="002060"/>
        </w:rPr>
        <w:t>Si trasmette, in allegato, il CU in epigrafe inerente la nomina del Segretario del Collegio Arbitrale A.I.A.C. – L.N.D.</w:t>
      </w:r>
    </w:p>
    <w:p w14:paraId="6113D4A2" w14:textId="77777777" w:rsidR="00730E41" w:rsidRDefault="00730E41" w:rsidP="00433DED">
      <w:pPr>
        <w:tabs>
          <w:tab w:val="left" w:pos="2040"/>
        </w:tabs>
        <w:rPr>
          <w:rFonts w:ascii="Arial" w:hAnsi="Arial" w:cs="Arial"/>
          <w:color w:val="002060"/>
          <w:sz w:val="22"/>
          <w:szCs w:val="22"/>
        </w:rPr>
      </w:pPr>
    </w:p>
    <w:p w14:paraId="6910628D" w14:textId="77777777" w:rsidR="00F96625" w:rsidRDefault="00F96625" w:rsidP="00433DED">
      <w:pPr>
        <w:tabs>
          <w:tab w:val="left" w:pos="2040"/>
        </w:tabs>
        <w:rPr>
          <w:rFonts w:ascii="Arial" w:hAnsi="Arial" w:cs="Arial"/>
          <w:color w:val="002060"/>
          <w:sz w:val="22"/>
          <w:szCs w:val="22"/>
        </w:rPr>
      </w:pPr>
    </w:p>
    <w:p w14:paraId="4CDFFA26" w14:textId="07B81116" w:rsidR="00F96625" w:rsidRPr="000D1C5F" w:rsidRDefault="00F96625" w:rsidP="00F96625">
      <w:pPr>
        <w:pStyle w:val="LndNormale1"/>
        <w:rPr>
          <w:b/>
          <w:color w:val="002060"/>
          <w:sz w:val="28"/>
          <w:szCs w:val="28"/>
        </w:rPr>
      </w:pPr>
      <w:r w:rsidRPr="000D1C5F">
        <w:rPr>
          <w:b/>
          <w:color w:val="002060"/>
          <w:sz w:val="28"/>
          <w:szCs w:val="28"/>
        </w:rPr>
        <w:t>CU n. 3</w:t>
      </w:r>
      <w:r>
        <w:rPr>
          <w:b/>
          <w:color w:val="002060"/>
          <w:sz w:val="28"/>
          <w:szCs w:val="28"/>
        </w:rPr>
        <w:t>32</w:t>
      </w:r>
      <w:r w:rsidRPr="000D1C5F">
        <w:rPr>
          <w:b/>
          <w:color w:val="002060"/>
          <w:sz w:val="28"/>
          <w:szCs w:val="28"/>
        </w:rPr>
        <w:t xml:space="preserve"> del 0</w:t>
      </w:r>
      <w:r>
        <w:rPr>
          <w:b/>
          <w:color w:val="002060"/>
          <w:sz w:val="28"/>
          <w:szCs w:val="28"/>
        </w:rPr>
        <w:t>6</w:t>
      </w:r>
      <w:r w:rsidRPr="000D1C5F">
        <w:rPr>
          <w:b/>
          <w:color w:val="002060"/>
          <w:sz w:val="28"/>
          <w:szCs w:val="28"/>
        </w:rPr>
        <w:t>.03.2026 LND</w:t>
      </w:r>
    </w:p>
    <w:p w14:paraId="478C6D14" w14:textId="77777777" w:rsidR="00F96625" w:rsidRDefault="00F96625" w:rsidP="00F96625">
      <w:pPr>
        <w:pStyle w:val="LndNormale1"/>
        <w:rPr>
          <w:color w:val="002060"/>
        </w:rPr>
      </w:pPr>
    </w:p>
    <w:p w14:paraId="714179F8" w14:textId="302FBD74" w:rsidR="00F96625" w:rsidRPr="000D1C5F" w:rsidRDefault="00F96625" w:rsidP="00F96625">
      <w:pPr>
        <w:pStyle w:val="LndNormale1"/>
        <w:rPr>
          <w:color w:val="002060"/>
        </w:rPr>
      </w:pPr>
      <w:r w:rsidRPr="000D1C5F">
        <w:rPr>
          <w:color w:val="002060"/>
        </w:rPr>
        <w:t xml:space="preserve">Si trasmette, in allegato, il CU </w:t>
      </w:r>
      <w:r>
        <w:rPr>
          <w:color w:val="002060"/>
        </w:rPr>
        <w:t>n. 167/A della FIGC inerente l’abbreviazione di termini procedurali dinanzi  agli organi di Giustizia Sportiva relativi alle Fasi Eliminatorie Nazionali Under 17 e Under 15 Calcio a 5 202/2026.</w:t>
      </w:r>
    </w:p>
    <w:p w14:paraId="38FC94A9" w14:textId="77777777" w:rsidR="00F96625" w:rsidRDefault="00F96625" w:rsidP="00433DED">
      <w:pPr>
        <w:tabs>
          <w:tab w:val="left" w:pos="2040"/>
        </w:tabs>
        <w:rPr>
          <w:rFonts w:ascii="Arial" w:hAnsi="Arial" w:cs="Arial"/>
          <w:color w:val="002060"/>
          <w:sz w:val="22"/>
          <w:szCs w:val="22"/>
        </w:rPr>
      </w:pPr>
    </w:p>
    <w:p w14:paraId="1DD3CC8C" w14:textId="77777777" w:rsidR="000D1C5F" w:rsidRPr="000D1C5F" w:rsidRDefault="000D1C5F" w:rsidP="00433DED">
      <w:pPr>
        <w:tabs>
          <w:tab w:val="left" w:pos="2040"/>
        </w:tabs>
        <w:rPr>
          <w:rFonts w:ascii="Arial" w:hAnsi="Arial" w:cs="Arial"/>
          <w:color w:val="002060"/>
          <w:sz w:val="22"/>
          <w:szCs w:val="22"/>
        </w:rPr>
      </w:pPr>
    </w:p>
    <w:p w14:paraId="3B5F1021" w14:textId="0B47EE67"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DELLA DIVISIONE CALCIO A CINQUE</w:t>
      </w:r>
      <w:bookmarkEnd w:id="3"/>
      <w:bookmarkEnd w:id="4"/>
    </w:p>
    <w:p w14:paraId="024230CD" w14:textId="77777777" w:rsidR="001907DD" w:rsidRDefault="001907DD"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57AF3F00" w14:textId="77777777" w:rsidR="00FD482F" w:rsidRDefault="00FD482F"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 xml:space="preserve">entro le ore 23:59 del martedì </w:t>
      </w:r>
      <w:r w:rsidRPr="00BD7780">
        <w:rPr>
          <w:b/>
          <w:color w:val="002060"/>
        </w:rPr>
        <w:lastRenderedPageBreak/>
        <w:t>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lastRenderedPageBreak/>
        <w:t>A</w:t>
      </w:r>
      <w:r w:rsidRPr="001328E4">
        <w:rPr>
          <w:color w:val="002060"/>
        </w:rPr>
        <w:t>ll’interno della propria </w:t>
      </w:r>
      <w:r w:rsidRPr="001328E4">
        <w:rPr>
          <w:b/>
          <w:bCs/>
          <w:color w:val="002060"/>
        </w:rPr>
        <w:t>Area L.N.D. riservata</w:t>
      </w:r>
      <w:r w:rsidRPr="001328E4">
        <w:rPr>
          <w:color w:val="002060"/>
        </w:rPr>
        <w:t> (</w:t>
      </w:r>
      <w:hyperlink r:id="rId11"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Pr="00730E41" w:rsidRDefault="00387589" w:rsidP="0047674B">
      <w:pPr>
        <w:pStyle w:val="LndNormale1"/>
        <w:rPr>
          <w:rFonts w:cs="Arial"/>
          <w:color w:val="002060"/>
          <w:szCs w:val="22"/>
        </w:rPr>
      </w:pPr>
    </w:p>
    <w:p w14:paraId="1AEB84E9" w14:textId="77777777" w:rsidR="00730E41" w:rsidRPr="00730E41" w:rsidRDefault="00730E41" w:rsidP="0047674B">
      <w:pPr>
        <w:pStyle w:val="LndNormale1"/>
        <w:rPr>
          <w:rFonts w:cs="Arial"/>
          <w:color w:val="002060"/>
          <w:szCs w:val="22"/>
        </w:rPr>
      </w:pPr>
    </w:p>
    <w:p w14:paraId="5A9AC28E" w14:textId="77777777" w:rsidR="00730E41" w:rsidRPr="00730E41" w:rsidRDefault="00730E41" w:rsidP="00730E41">
      <w:pPr>
        <w:pStyle w:val="LndNormale1"/>
        <w:rPr>
          <w:b/>
          <w:color w:val="002060"/>
          <w:sz w:val="28"/>
          <w:szCs w:val="28"/>
        </w:rPr>
      </w:pPr>
      <w:r w:rsidRPr="00730E41">
        <w:rPr>
          <w:b/>
          <w:color w:val="002060"/>
          <w:sz w:val="28"/>
          <w:szCs w:val="28"/>
        </w:rPr>
        <w:t>SVINCOLI EX ART. 117 BIS NOIF</w:t>
      </w:r>
    </w:p>
    <w:p w14:paraId="7E26AB75" w14:textId="77777777" w:rsidR="00730E41" w:rsidRPr="00730E41" w:rsidRDefault="00730E41" w:rsidP="00730E41">
      <w:pPr>
        <w:rPr>
          <w:rFonts w:ascii="Arial" w:hAnsi="Arial" w:cs="Arial"/>
          <w:color w:val="002060"/>
          <w:sz w:val="22"/>
          <w:szCs w:val="22"/>
        </w:rPr>
      </w:pPr>
    </w:p>
    <w:p w14:paraId="2C8C9A98" w14:textId="77777777" w:rsidR="00730E41" w:rsidRPr="00730E41" w:rsidRDefault="00730E41" w:rsidP="00730E41">
      <w:pPr>
        <w:pStyle w:val="LndNormale1"/>
        <w:rPr>
          <w:b/>
          <w:color w:val="002060"/>
        </w:rPr>
      </w:pPr>
      <w:r w:rsidRPr="00730E41">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730E41">
        <w:rPr>
          <w:b/>
          <w:color w:val="002060"/>
        </w:rPr>
        <w:t>27.02.2026:</w:t>
      </w:r>
    </w:p>
    <w:tbl>
      <w:tblPr>
        <w:tblW w:w="0" w:type="auto"/>
        <w:tblLook w:val="04A0" w:firstRow="1" w:lastRow="0" w:firstColumn="1" w:lastColumn="0" w:noHBand="0" w:noVBand="1"/>
      </w:tblPr>
      <w:tblGrid>
        <w:gridCol w:w="1265"/>
        <w:gridCol w:w="2756"/>
        <w:gridCol w:w="1273"/>
        <w:gridCol w:w="1182"/>
        <w:gridCol w:w="3436"/>
      </w:tblGrid>
      <w:tr w:rsidR="00730E41" w:rsidRPr="00730E41" w14:paraId="75F287C7" w14:textId="77777777" w:rsidTr="002D7DA5">
        <w:tc>
          <w:tcPr>
            <w:tcW w:w="1265" w:type="dxa"/>
            <w:tcBorders>
              <w:top w:val="single" w:sz="4" w:space="0" w:color="auto"/>
              <w:left w:val="single" w:sz="4" w:space="0" w:color="auto"/>
              <w:bottom w:val="single" w:sz="4" w:space="0" w:color="auto"/>
              <w:right w:val="single" w:sz="4" w:space="0" w:color="auto"/>
            </w:tcBorders>
            <w:hideMark/>
          </w:tcPr>
          <w:p w14:paraId="2913930F" w14:textId="77777777" w:rsidR="00730E41" w:rsidRPr="00730E41" w:rsidRDefault="00730E41" w:rsidP="002D7DA5">
            <w:pPr>
              <w:pStyle w:val="LndNormale1"/>
              <w:jc w:val="center"/>
              <w:rPr>
                <w:color w:val="002060"/>
              </w:rPr>
            </w:pPr>
            <w:r w:rsidRPr="00730E41">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EFD781E" w14:textId="77777777" w:rsidR="00730E41" w:rsidRPr="00730E41" w:rsidRDefault="00730E41" w:rsidP="002D7DA5">
            <w:pPr>
              <w:pStyle w:val="LndNormale1"/>
              <w:jc w:val="center"/>
              <w:rPr>
                <w:color w:val="002060"/>
              </w:rPr>
            </w:pPr>
            <w:r w:rsidRPr="00730E41">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CF616A8" w14:textId="77777777" w:rsidR="00730E41" w:rsidRPr="00730E41" w:rsidRDefault="00730E41" w:rsidP="002D7DA5">
            <w:pPr>
              <w:pStyle w:val="LndNormale1"/>
              <w:jc w:val="center"/>
              <w:rPr>
                <w:color w:val="002060"/>
              </w:rPr>
            </w:pPr>
            <w:r w:rsidRPr="00730E41">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7CFD2F8" w14:textId="77777777" w:rsidR="00730E41" w:rsidRPr="00730E41" w:rsidRDefault="00730E41" w:rsidP="002D7DA5">
            <w:pPr>
              <w:pStyle w:val="LndNormale1"/>
              <w:jc w:val="center"/>
              <w:rPr>
                <w:color w:val="002060"/>
              </w:rPr>
            </w:pPr>
            <w:r w:rsidRPr="00730E41">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ADD46D0" w14:textId="77777777" w:rsidR="00730E41" w:rsidRPr="00730E41" w:rsidRDefault="00730E41" w:rsidP="002D7DA5">
            <w:pPr>
              <w:pStyle w:val="LndNormale1"/>
              <w:jc w:val="center"/>
              <w:rPr>
                <w:color w:val="002060"/>
              </w:rPr>
            </w:pPr>
            <w:r w:rsidRPr="00730E41">
              <w:rPr>
                <w:color w:val="002060"/>
              </w:rPr>
              <w:t>Società</w:t>
            </w:r>
          </w:p>
        </w:tc>
      </w:tr>
      <w:tr w:rsidR="00730E41" w:rsidRPr="00730E41" w14:paraId="0D6131C3" w14:textId="77777777" w:rsidTr="002D7DA5">
        <w:tc>
          <w:tcPr>
            <w:tcW w:w="1265" w:type="dxa"/>
            <w:tcBorders>
              <w:top w:val="single" w:sz="4" w:space="0" w:color="auto"/>
              <w:left w:val="single" w:sz="4" w:space="0" w:color="auto"/>
              <w:bottom w:val="single" w:sz="4" w:space="0" w:color="auto"/>
              <w:right w:val="single" w:sz="4" w:space="0" w:color="auto"/>
            </w:tcBorders>
          </w:tcPr>
          <w:p w14:paraId="744FE4E9" w14:textId="77777777" w:rsidR="00730E41" w:rsidRPr="00730E41" w:rsidRDefault="00730E41" w:rsidP="002D7DA5">
            <w:pPr>
              <w:pStyle w:val="LndNormale1"/>
              <w:rPr>
                <w:color w:val="002060"/>
                <w:sz w:val="20"/>
              </w:rPr>
            </w:pPr>
            <w:r w:rsidRPr="00730E41">
              <w:rPr>
                <w:color w:val="002060"/>
                <w:sz w:val="20"/>
              </w:rPr>
              <w:t>7040127</w:t>
            </w:r>
          </w:p>
        </w:tc>
        <w:tc>
          <w:tcPr>
            <w:tcW w:w="2756" w:type="dxa"/>
            <w:tcBorders>
              <w:top w:val="single" w:sz="4" w:space="0" w:color="auto"/>
              <w:left w:val="single" w:sz="4" w:space="0" w:color="auto"/>
              <w:bottom w:val="single" w:sz="4" w:space="0" w:color="auto"/>
              <w:right w:val="single" w:sz="4" w:space="0" w:color="auto"/>
            </w:tcBorders>
          </w:tcPr>
          <w:p w14:paraId="380DB628" w14:textId="77777777" w:rsidR="00730E41" w:rsidRPr="00730E41" w:rsidRDefault="00730E41" w:rsidP="002D7DA5">
            <w:pPr>
              <w:pStyle w:val="LndNormale1"/>
              <w:rPr>
                <w:color w:val="002060"/>
                <w:sz w:val="20"/>
              </w:rPr>
            </w:pPr>
            <w:r w:rsidRPr="00730E41">
              <w:rPr>
                <w:color w:val="002060"/>
                <w:sz w:val="20"/>
              </w:rPr>
              <w:t>GIORDANI NICOLO</w:t>
            </w:r>
          </w:p>
        </w:tc>
        <w:tc>
          <w:tcPr>
            <w:tcW w:w="1273" w:type="dxa"/>
            <w:tcBorders>
              <w:top w:val="single" w:sz="4" w:space="0" w:color="auto"/>
              <w:left w:val="single" w:sz="4" w:space="0" w:color="auto"/>
              <w:bottom w:val="single" w:sz="4" w:space="0" w:color="auto"/>
              <w:right w:val="single" w:sz="4" w:space="0" w:color="auto"/>
            </w:tcBorders>
          </w:tcPr>
          <w:p w14:paraId="0111EB96" w14:textId="77777777" w:rsidR="00730E41" w:rsidRPr="00730E41" w:rsidRDefault="00730E41" w:rsidP="002D7DA5">
            <w:pPr>
              <w:pStyle w:val="LndNormale1"/>
              <w:rPr>
                <w:color w:val="002060"/>
                <w:sz w:val="20"/>
              </w:rPr>
            </w:pPr>
            <w:r w:rsidRPr="00730E41">
              <w:rPr>
                <w:color w:val="002060"/>
                <w:sz w:val="20"/>
              </w:rPr>
              <w:t>21.09.2006</w:t>
            </w:r>
          </w:p>
        </w:tc>
        <w:tc>
          <w:tcPr>
            <w:tcW w:w="1182" w:type="dxa"/>
            <w:tcBorders>
              <w:top w:val="single" w:sz="4" w:space="0" w:color="auto"/>
              <w:left w:val="single" w:sz="4" w:space="0" w:color="auto"/>
              <w:bottom w:val="single" w:sz="4" w:space="0" w:color="auto"/>
              <w:right w:val="single" w:sz="4" w:space="0" w:color="auto"/>
            </w:tcBorders>
          </w:tcPr>
          <w:p w14:paraId="27877ECF" w14:textId="77777777" w:rsidR="00730E41" w:rsidRPr="00730E41" w:rsidRDefault="00730E41" w:rsidP="002D7DA5">
            <w:pPr>
              <w:pStyle w:val="LndNormale1"/>
              <w:jc w:val="left"/>
              <w:rPr>
                <w:color w:val="002060"/>
                <w:sz w:val="20"/>
              </w:rPr>
            </w:pPr>
            <w:r w:rsidRPr="00730E41">
              <w:rPr>
                <w:color w:val="002060"/>
                <w:sz w:val="20"/>
              </w:rPr>
              <w:t>952819</w:t>
            </w:r>
          </w:p>
        </w:tc>
        <w:tc>
          <w:tcPr>
            <w:tcW w:w="3436" w:type="dxa"/>
            <w:tcBorders>
              <w:top w:val="single" w:sz="4" w:space="0" w:color="auto"/>
              <w:left w:val="single" w:sz="4" w:space="0" w:color="auto"/>
              <w:bottom w:val="single" w:sz="4" w:space="0" w:color="auto"/>
              <w:right w:val="single" w:sz="4" w:space="0" w:color="auto"/>
            </w:tcBorders>
          </w:tcPr>
          <w:p w14:paraId="14189036" w14:textId="77777777" w:rsidR="00730E41" w:rsidRPr="00730E41" w:rsidRDefault="00730E41" w:rsidP="002D7DA5">
            <w:pPr>
              <w:pStyle w:val="LndNormale1"/>
              <w:jc w:val="left"/>
              <w:rPr>
                <w:color w:val="002060"/>
                <w:sz w:val="20"/>
              </w:rPr>
            </w:pPr>
            <w:r w:rsidRPr="00730E41">
              <w:rPr>
                <w:color w:val="002060"/>
                <w:sz w:val="20"/>
              </w:rPr>
              <w:t>A.S.D. CASTEL DI LAMA</w:t>
            </w:r>
          </w:p>
        </w:tc>
      </w:tr>
    </w:tbl>
    <w:p w14:paraId="64BEC245" w14:textId="77777777" w:rsidR="00730E41" w:rsidRDefault="00730E41" w:rsidP="00730E41">
      <w:pPr>
        <w:rPr>
          <w:rFonts w:ascii="Arial" w:hAnsi="Arial" w:cs="Arial"/>
          <w:color w:val="002060"/>
          <w:sz w:val="22"/>
          <w:szCs w:val="22"/>
        </w:rPr>
      </w:pPr>
    </w:p>
    <w:p w14:paraId="6A92BC42" w14:textId="77777777" w:rsidR="000D1C5F" w:rsidRPr="000D1C5F" w:rsidRDefault="000D1C5F" w:rsidP="000D1C5F">
      <w:pPr>
        <w:pStyle w:val="LndNormale1"/>
        <w:rPr>
          <w:b/>
          <w:color w:val="002060"/>
        </w:rPr>
      </w:pPr>
      <w:r w:rsidRPr="000D1C5F">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0D1C5F">
        <w:rPr>
          <w:b/>
          <w:color w:val="002060"/>
        </w:rPr>
        <w:t>04.03.2026:</w:t>
      </w:r>
    </w:p>
    <w:tbl>
      <w:tblPr>
        <w:tblW w:w="0" w:type="auto"/>
        <w:tblLook w:val="04A0" w:firstRow="1" w:lastRow="0" w:firstColumn="1" w:lastColumn="0" w:noHBand="0" w:noVBand="1"/>
      </w:tblPr>
      <w:tblGrid>
        <w:gridCol w:w="1265"/>
        <w:gridCol w:w="2756"/>
        <w:gridCol w:w="1273"/>
        <w:gridCol w:w="1182"/>
        <w:gridCol w:w="3436"/>
      </w:tblGrid>
      <w:tr w:rsidR="000D1C5F" w:rsidRPr="000D1C5F" w14:paraId="603FB4AC" w14:textId="77777777" w:rsidTr="002D7DA5">
        <w:tc>
          <w:tcPr>
            <w:tcW w:w="1265" w:type="dxa"/>
            <w:tcBorders>
              <w:top w:val="single" w:sz="4" w:space="0" w:color="auto"/>
              <w:left w:val="single" w:sz="4" w:space="0" w:color="auto"/>
              <w:bottom w:val="single" w:sz="4" w:space="0" w:color="auto"/>
              <w:right w:val="single" w:sz="4" w:space="0" w:color="auto"/>
            </w:tcBorders>
            <w:hideMark/>
          </w:tcPr>
          <w:p w14:paraId="1A4D3294" w14:textId="77777777" w:rsidR="000D1C5F" w:rsidRPr="000D1C5F" w:rsidRDefault="000D1C5F" w:rsidP="002D7DA5">
            <w:pPr>
              <w:pStyle w:val="LndNormale1"/>
              <w:jc w:val="center"/>
              <w:rPr>
                <w:color w:val="002060"/>
              </w:rPr>
            </w:pPr>
            <w:r w:rsidRPr="000D1C5F">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E9A223F" w14:textId="77777777" w:rsidR="000D1C5F" w:rsidRPr="000D1C5F" w:rsidRDefault="000D1C5F" w:rsidP="002D7DA5">
            <w:pPr>
              <w:pStyle w:val="LndNormale1"/>
              <w:jc w:val="center"/>
              <w:rPr>
                <w:color w:val="002060"/>
              </w:rPr>
            </w:pPr>
            <w:r w:rsidRPr="000D1C5F">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A20937F" w14:textId="77777777" w:rsidR="000D1C5F" w:rsidRPr="000D1C5F" w:rsidRDefault="000D1C5F" w:rsidP="002D7DA5">
            <w:pPr>
              <w:pStyle w:val="LndNormale1"/>
              <w:jc w:val="center"/>
              <w:rPr>
                <w:color w:val="002060"/>
              </w:rPr>
            </w:pPr>
            <w:r w:rsidRPr="000D1C5F">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EC722FC" w14:textId="77777777" w:rsidR="000D1C5F" w:rsidRPr="000D1C5F" w:rsidRDefault="000D1C5F" w:rsidP="002D7DA5">
            <w:pPr>
              <w:pStyle w:val="LndNormale1"/>
              <w:jc w:val="center"/>
              <w:rPr>
                <w:color w:val="002060"/>
              </w:rPr>
            </w:pPr>
            <w:r w:rsidRPr="000D1C5F">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896120F" w14:textId="77777777" w:rsidR="000D1C5F" w:rsidRPr="000D1C5F" w:rsidRDefault="000D1C5F" w:rsidP="002D7DA5">
            <w:pPr>
              <w:pStyle w:val="LndNormale1"/>
              <w:jc w:val="center"/>
              <w:rPr>
                <w:color w:val="002060"/>
              </w:rPr>
            </w:pPr>
            <w:r w:rsidRPr="000D1C5F">
              <w:rPr>
                <w:color w:val="002060"/>
              </w:rPr>
              <w:t>Società</w:t>
            </w:r>
          </w:p>
        </w:tc>
      </w:tr>
      <w:tr w:rsidR="000D1C5F" w:rsidRPr="000D1C5F" w14:paraId="1EF91E2E" w14:textId="77777777" w:rsidTr="002D7DA5">
        <w:tc>
          <w:tcPr>
            <w:tcW w:w="1265" w:type="dxa"/>
            <w:tcBorders>
              <w:top w:val="single" w:sz="4" w:space="0" w:color="auto"/>
              <w:left w:val="single" w:sz="4" w:space="0" w:color="auto"/>
              <w:bottom w:val="single" w:sz="4" w:space="0" w:color="auto"/>
              <w:right w:val="single" w:sz="4" w:space="0" w:color="auto"/>
            </w:tcBorders>
          </w:tcPr>
          <w:p w14:paraId="0703018E" w14:textId="77777777" w:rsidR="000D1C5F" w:rsidRPr="000D1C5F" w:rsidRDefault="000D1C5F" w:rsidP="002D7DA5">
            <w:pPr>
              <w:pStyle w:val="LndNormale1"/>
              <w:rPr>
                <w:color w:val="002060"/>
                <w:sz w:val="20"/>
              </w:rPr>
            </w:pPr>
            <w:r w:rsidRPr="000D1C5F">
              <w:rPr>
                <w:color w:val="002060"/>
                <w:sz w:val="20"/>
              </w:rPr>
              <w:t>4310081</w:t>
            </w:r>
          </w:p>
        </w:tc>
        <w:tc>
          <w:tcPr>
            <w:tcW w:w="2756" w:type="dxa"/>
            <w:tcBorders>
              <w:top w:val="single" w:sz="4" w:space="0" w:color="auto"/>
              <w:left w:val="single" w:sz="4" w:space="0" w:color="auto"/>
              <w:bottom w:val="single" w:sz="4" w:space="0" w:color="auto"/>
              <w:right w:val="single" w:sz="4" w:space="0" w:color="auto"/>
            </w:tcBorders>
          </w:tcPr>
          <w:p w14:paraId="195F5A9D" w14:textId="77777777" w:rsidR="000D1C5F" w:rsidRPr="000D1C5F" w:rsidRDefault="000D1C5F" w:rsidP="002D7DA5">
            <w:pPr>
              <w:pStyle w:val="LndNormale1"/>
              <w:rPr>
                <w:color w:val="002060"/>
                <w:sz w:val="20"/>
              </w:rPr>
            </w:pPr>
            <w:r w:rsidRPr="000D1C5F">
              <w:rPr>
                <w:color w:val="002060"/>
                <w:sz w:val="20"/>
              </w:rPr>
              <w:t>GIULIANI LORENZO</w:t>
            </w:r>
          </w:p>
        </w:tc>
        <w:tc>
          <w:tcPr>
            <w:tcW w:w="1273" w:type="dxa"/>
            <w:tcBorders>
              <w:top w:val="single" w:sz="4" w:space="0" w:color="auto"/>
              <w:left w:val="single" w:sz="4" w:space="0" w:color="auto"/>
              <w:bottom w:val="single" w:sz="4" w:space="0" w:color="auto"/>
              <w:right w:val="single" w:sz="4" w:space="0" w:color="auto"/>
            </w:tcBorders>
          </w:tcPr>
          <w:p w14:paraId="7A23EB16" w14:textId="77777777" w:rsidR="000D1C5F" w:rsidRPr="000D1C5F" w:rsidRDefault="000D1C5F" w:rsidP="002D7DA5">
            <w:pPr>
              <w:pStyle w:val="LndNormale1"/>
              <w:rPr>
                <w:color w:val="002060"/>
                <w:sz w:val="20"/>
              </w:rPr>
            </w:pPr>
            <w:r w:rsidRPr="000D1C5F">
              <w:rPr>
                <w:color w:val="002060"/>
                <w:sz w:val="20"/>
              </w:rPr>
              <w:t>12.05.1988</w:t>
            </w:r>
          </w:p>
        </w:tc>
        <w:tc>
          <w:tcPr>
            <w:tcW w:w="1182" w:type="dxa"/>
            <w:tcBorders>
              <w:top w:val="single" w:sz="4" w:space="0" w:color="auto"/>
              <w:left w:val="single" w:sz="4" w:space="0" w:color="auto"/>
              <w:bottom w:val="single" w:sz="4" w:space="0" w:color="auto"/>
              <w:right w:val="single" w:sz="4" w:space="0" w:color="auto"/>
            </w:tcBorders>
          </w:tcPr>
          <w:p w14:paraId="4EFE91B8" w14:textId="77777777" w:rsidR="000D1C5F" w:rsidRPr="000D1C5F" w:rsidRDefault="000D1C5F" w:rsidP="002D7DA5">
            <w:pPr>
              <w:pStyle w:val="LndNormale1"/>
              <w:jc w:val="left"/>
              <w:rPr>
                <w:color w:val="002060"/>
                <w:sz w:val="20"/>
              </w:rPr>
            </w:pPr>
            <w:r w:rsidRPr="000D1C5F">
              <w:rPr>
                <w:color w:val="002060"/>
                <w:sz w:val="20"/>
              </w:rPr>
              <w:t>962983</w:t>
            </w:r>
          </w:p>
        </w:tc>
        <w:tc>
          <w:tcPr>
            <w:tcW w:w="3436" w:type="dxa"/>
            <w:tcBorders>
              <w:top w:val="single" w:sz="4" w:space="0" w:color="auto"/>
              <w:left w:val="single" w:sz="4" w:space="0" w:color="auto"/>
              <w:bottom w:val="single" w:sz="4" w:space="0" w:color="auto"/>
              <w:right w:val="single" w:sz="4" w:space="0" w:color="auto"/>
            </w:tcBorders>
          </w:tcPr>
          <w:p w14:paraId="17291AE2" w14:textId="77777777" w:rsidR="000D1C5F" w:rsidRPr="000D1C5F" w:rsidRDefault="000D1C5F" w:rsidP="002D7DA5">
            <w:pPr>
              <w:pStyle w:val="LndNormale1"/>
              <w:jc w:val="left"/>
              <w:rPr>
                <w:color w:val="002060"/>
                <w:sz w:val="20"/>
                <w:lang w:val="en-US"/>
              </w:rPr>
            </w:pPr>
            <w:r w:rsidRPr="000D1C5F">
              <w:rPr>
                <w:color w:val="002060"/>
                <w:sz w:val="20"/>
                <w:lang w:val="en-US"/>
              </w:rPr>
              <w:t>A.S.D. INVICTUS RAPAGNANO G</w:t>
            </w:r>
          </w:p>
        </w:tc>
      </w:tr>
    </w:tbl>
    <w:p w14:paraId="6F74B00C" w14:textId="77777777" w:rsidR="000D1C5F" w:rsidRPr="000D1C5F" w:rsidRDefault="000D1C5F" w:rsidP="00730E41">
      <w:pPr>
        <w:rPr>
          <w:rFonts w:ascii="Arial" w:hAnsi="Arial" w:cs="Arial"/>
          <w:color w:val="002060"/>
          <w:sz w:val="22"/>
          <w:szCs w:val="22"/>
        </w:rPr>
      </w:pPr>
    </w:p>
    <w:p w14:paraId="052FAAA6" w14:textId="77777777" w:rsidR="00730E41" w:rsidRPr="000D1C5F" w:rsidRDefault="00730E41" w:rsidP="00730E41">
      <w:pPr>
        <w:rPr>
          <w:rFonts w:ascii="Arial" w:hAnsi="Arial" w:cs="Arial"/>
          <w:color w:val="002060"/>
          <w:sz w:val="22"/>
          <w:szCs w:val="22"/>
        </w:rPr>
      </w:pPr>
    </w:p>
    <w:p w14:paraId="10B2485F" w14:textId="77777777" w:rsidR="00730E41" w:rsidRPr="00730E41" w:rsidRDefault="00730E41" w:rsidP="00730E41">
      <w:pPr>
        <w:pStyle w:val="LndNormale1"/>
        <w:rPr>
          <w:b/>
          <w:color w:val="002060"/>
          <w:sz w:val="28"/>
          <w:szCs w:val="28"/>
        </w:rPr>
      </w:pPr>
      <w:r w:rsidRPr="00730E41">
        <w:rPr>
          <w:b/>
          <w:color w:val="002060"/>
          <w:sz w:val="28"/>
          <w:szCs w:val="28"/>
        </w:rPr>
        <w:t>SVINCOLI PER INATTIVITA’ (ART. 109 NOIF)</w:t>
      </w:r>
    </w:p>
    <w:p w14:paraId="228F227B" w14:textId="77777777" w:rsidR="00730E41" w:rsidRPr="00730E41" w:rsidRDefault="00730E41" w:rsidP="00730E41">
      <w:pPr>
        <w:pStyle w:val="LndNormale1"/>
        <w:rPr>
          <w:color w:val="002060"/>
        </w:rPr>
      </w:pPr>
    </w:p>
    <w:p w14:paraId="682A8479" w14:textId="77777777" w:rsidR="00730E41" w:rsidRPr="00730E41" w:rsidRDefault="00730E41" w:rsidP="00730E41">
      <w:pPr>
        <w:pStyle w:val="LndNormale1"/>
        <w:rPr>
          <w:color w:val="002060"/>
        </w:rPr>
      </w:pPr>
      <w:r w:rsidRPr="00730E41">
        <w:rPr>
          <w:color w:val="002060"/>
        </w:rPr>
        <w:t>Vista la richiesta di svincolo per inattività ai sensi dell’art. 109 delle NOIF, si procede allo svincolo dei seguenti calciatori:</w:t>
      </w:r>
    </w:p>
    <w:p w14:paraId="42291436" w14:textId="4099AFCE" w:rsidR="00730E41" w:rsidRPr="00730E41" w:rsidRDefault="00730E41" w:rsidP="00730E41">
      <w:pPr>
        <w:pStyle w:val="LndNormale1"/>
        <w:rPr>
          <w:b/>
          <w:color w:val="002060"/>
        </w:rPr>
      </w:pPr>
      <w:r w:rsidRPr="00730E41">
        <w:rPr>
          <w:b/>
          <w:color w:val="002060"/>
        </w:rPr>
        <w:t>VENTURI MARCO</w:t>
      </w:r>
      <w:r w:rsidRPr="00730E41">
        <w:rPr>
          <w:b/>
          <w:color w:val="002060"/>
        </w:rPr>
        <w:tab/>
      </w:r>
      <w:r w:rsidRPr="00730E41">
        <w:rPr>
          <w:b/>
          <w:color w:val="002060"/>
        </w:rPr>
        <w:tab/>
      </w:r>
      <w:r w:rsidRPr="00730E41">
        <w:rPr>
          <w:b/>
          <w:color w:val="002060"/>
        </w:rPr>
        <w:tab/>
        <w:t>nato 15.03.2008</w:t>
      </w:r>
      <w:r w:rsidRPr="00730E41">
        <w:rPr>
          <w:b/>
          <w:color w:val="002060"/>
        </w:rPr>
        <w:tab/>
        <w:t xml:space="preserve">16.390 </w:t>
      </w:r>
      <w:r w:rsidR="00FD2899">
        <w:rPr>
          <w:b/>
          <w:color w:val="002060"/>
        </w:rPr>
        <w:t xml:space="preserve">  </w:t>
      </w:r>
      <w:r w:rsidRPr="00730E41">
        <w:rPr>
          <w:b/>
          <w:color w:val="002060"/>
        </w:rPr>
        <w:t>URBANIA CALCIO SSD ARL</w:t>
      </w:r>
    </w:p>
    <w:p w14:paraId="3CF937EE" w14:textId="7B3687FD" w:rsidR="00730E41" w:rsidRPr="00730E41" w:rsidRDefault="00730E41" w:rsidP="00730E41">
      <w:pPr>
        <w:pStyle w:val="LndNormale1"/>
        <w:rPr>
          <w:b/>
          <w:color w:val="002060"/>
        </w:rPr>
      </w:pPr>
      <w:r w:rsidRPr="00730E41">
        <w:rPr>
          <w:b/>
          <w:color w:val="002060"/>
        </w:rPr>
        <w:t>GASPARI FABIO</w:t>
      </w:r>
      <w:r w:rsidRPr="00730E41">
        <w:rPr>
          <w:b/>
          <w:color w:val="002060"/>
        </w:rPr>
        <w:tab/>
      </w:r>
      <w:r w:rsidRPr="00730E41">
        <w:rPr>
          <w:b/>
          <w:color w:val="002060"/>
        </w:rPr>
        <w:tab/>
      </w:r>
      <w:r w:rsidRPr="00730E41">
        <w:rPr>
          <w:b/>
          <w:color w:val="002060"/>
        </w:rPr>
        <w:tab/>
        <w:t xml:space="preserve">nato 28.10.2005      </w:t>
      </w:r>
      <w:r w:rsidR="00FD2899">
        <w:rPr>
          <w:b/>
          <w:color w:val="002060"/>
        </w:rPr>
        <w:tab/>
      </w:r>
      <w:r w:rsidRPr="00730E41">
        <w:rPr>
          <w:b/>
          <w:color w:val="002060"/>
        </w:rPr>
        <w:t>962.982 ASD VF ADRIATICO</w:t>
      </w:r>
    </w:p>
    <w:p w14:paraId="3FE376E9" w14:textId="77777777" w:rsidR="00730E41" w:rsidRPr="00730E41" w:rsidRDefault="00730E41" w:rsidP="00730E41">
      <w:pPr>
        <w:pStyle w:val="LndNormale1"/>
        <w:rPr>
          <w:b/>
          <w:color w:val="002060"/>
        </w:rPr>
      </w:pPr>
      <w:r w:rsidRPr="00730E41">
        <w:rPr>
          <w:b/>
          <w:color w:val="002060"/>
        </w:rPr>
        <w:t>PIERANTONIETTI LORENZO</w:t>
      </w:r>
      <w:r w:rsidRPr="00730E41">
        <w:rPr>
          <w:b/>
          <w:color w:val="002060"/>
        </w:rPr>
        <w:tab/>
        <w:t>nato 05.11.2009</w:t>
      </w:r>
      <w:r w:rsidRPr="00730E41">
        <w:rPr>
          <w:b/>
          <w:color w:val="002060"/>
        </w:rPr>
        <w:tab/>
        <w:t>917.163 A.S.D. JUNIOR JESINA L.</w:t>
      </w:r>
    </w:p>
    <w:p w14:paraId="10784F9C" w14:textId="7CEAAD20" w:rsidR="000D1C5F" w:rsidRPr="000D1C5F" w:rsidRDefault="000D1C5F" w:rsidP="000D1C5F">
      <w:pPr>
        <w:pStyle w:val="LndNormale1"/>
        <w:rPr>
          <w:b/>
          <w:color w:val="002060"/>
        </w:rPr>
      </w:pPr>
      <w:r w:rsidRPr="000D1C5F">
        <w:rPr>
          <w:b/>
          <w:color w:val="002060"/>
        </w:rPr>
        <w:t>DEL PONTANO DIEGO</w:t>
      </w:r>
      <w:r w:rsidRPr="000D1C5F">
        <w:rPr>
          <w:b/>
          <w:color w:val="002060"/>
        </w:rPr>
        <w:tab/>
      </w:r>
      <w:r>
        <w:rPr>
          <w:b/>
          <w:color w:val="002060"/>
        </w:rPr>
        <w:tab/>
      </w:r>
      <w:r w:rsidRPr="000D1C5F">
        <w:rPr>
          <w:b/>
          <w:color w:val="002060"/>
        </w:rPr>
        <w:t>nato 28.05.2003</w:t>
      </w:r>
      <w:r w:rsidR="00FD2899">
        <w:rPr>
          <w:b/>
          <w:color w:val="002060"/>
        </w:rPr>
        <w:tab/>
      </w:r>
      <w:r w:rsidRPr="000D1C5F">
        <w:rPr>
          <w:b/>
          <w:color w:val="002060"/>
        </w:rPr>
        <w:t xml:space="preserve">700.113 A.S.D. CAPODARCO CALCIO  </w:t>
      </w:r>
    </w:p>
    <w:p w14:paraId="14558D22" w14:textId="77777777" w:rsidR="00730E41" w:rsidRPr="00730E41" w:rsidRDefault="00730E41" w:rsidP="00730E41">
      <w:pPr>
        <w:pStyle w:val="LndNormale1"/>
        <w:rPr>
          <w:color w:val="002060"/>
        </w:rPr>
      </w:pPr>
    </w:p>
    <w:p w14:paraId="31140594" w14:textId="77777777" w:rsidR="00730E41" w:rsidRPr="00730E41" w:rsidRDefault="00730E41" w:rsidP="00730E41">
      <w:pPr>
        <w:pStyle w:val="LndNormale1"/>
        <w:rPr>
          <w:color w:val="002060"/>
        </w:rPr>
      </w:pPr>
    </w:p>
    <w:p w14:paraId="6826C964" w14:textId="77777777" w:rsidR="00730E41" w:rsidRPr="00730E41" w:rsidRDefault="00730E41" w:rsidP="00730E41">
      <w:pPr>
        <w:pStyle w:val="LndNormale1"/>
        <w:rPr>
          <w:b/>
          <w:color w:val="002060"/>
          <w:sz w:val="28"/>
          <w:szCs w:val="28"/>
        </w:rPr>
      </w:pPr>
      <w:r w:rsidRPr="00730E41">
        <w:rPr>
          <w:b/>
          <w:color w:val="002060"/>
          <w:sz w:val="28"/>
          <w:szCs w:val="28"/>
        </w:rPr>
        <w:t>ANNULLAMENTO TESSERAMENTI ANNUALI (SGS)</w:t>
      </w:r>
    </w:p>
    <w:p w14:paraId="3308FE3C" w14:textId="77777777" w:rsidR="00730E41" w:rsidRPr="00730E41" w:rsidRDefault="00730E41" w:rsidP="00730E41">
      <w:pPr>
        <w:pStyle w:val="LndNormale1"/>
        <w:rPr>
          <w:color w:val="002060"/>
        </w:rPr>
      </w:pPr>
    </w:p>
    <w:p w14:paraId="7B0E15C4" w14:textId="77777777" w:rsidR="00730E41" w:rsidRPr="00730E41" w:rsidRDefault="00730E41" w:rsidP="00730E41">
      <w:pPr>
        <w:pStyle w:val="LndNormale1"/>
        <w:rPr>
          <w:color w:val="002060"/>
        </w:rPr>
      </w:pPr>
      <w:r w:rsidRPr="00730E41">
        <w:rPr>
          <w:color w:val="002060"/>
        </w:rPr>
        <w:lastRenderedPageBreak/>
        <w:t>Vista la richiesta di svincolo per inattività ai sensi dell’art. 109 delle NOIF, presentate dagli esercenti la potestà genitoriale, esperiti i dovuti accertamenti, si procede allo svincolo dei seguenti calciatori/calciatrici:</w:t>
      </w:r>
    </w:p>
    <w:p w14:paraId="6665F577" w14:textId="77777777" w:rsidR="00730E41" w:rsidRPr="00730E41" w:rsidRDefault="00730E41" w:rsidP="00730E41">
      <w:pPr>
        <w:pStyle w:val="LndNormale1"/>
        <w:rPr>
          <w:b/>
          <w:color w:val="002060"/>
        </w:rPr>
      </w:pPr>
      <w:r w:rsidRPr="00730E41">
        <w:rPr>
          <w:b/>
          <w:color w:val="002060"/>
        </w:rPr>
        <w:t>VEZENI FRANCESCO</w:t>
      </w:r>
      <w:r w:rsidRPr="00730E41">
        <w:rPr>
          <w:b/>
          <w:color w:val="002060"/>
        </w:rPr>
        <w:tab/>
      </w:r>
      <w:r w:rsidRPr="00730E41">
        <w:rPr>
          <w:b/>
          <w:color w:val="002060"/>
        </w:rPr>
        <w:tab/>
        <w:t xml:space="preserve">nato 13.10.2009 </w:t>
      </w:r>
      <w:r w:rsidRPr="00730E41">
        <w:rPr>
          <w:b/>
          <w:color w:val="002060"/>
        </w:rPr>
        <w:tab/>
        <w:t>932.775 SSDARL AFC FERMO</w:t>
      </w:r>
    </w:p>
    <w:p w14:paraId="7086BA68" w14:textId="77777777" w:rsidR="00730E41" w:rsidRPr="00730E41" w:rsidRDefault="00730E41" w:rsidP="00730E41">
      <w:pPr>
        <w:pStyle w:val="LndNormale1"/>
        <w:rPr>
          <w:b/>
          <w:color w:val="002060"/>
          <w:lang w:val="en-US"/>
        </w:rPr>
      </w:pPr>
      <w:r w:rsidRPr="00730E41">
        <w:rPr>
          <w:b/>
          <w:color w:val="002060"/>
          <w:lang w:val="en-US"/>
        </w:rPr>
        <w:t>MANCINI LUDOVICO</w:t>
      </w:r>
      <w:r w:rsidRPr="00730E41">
        <w:rPr>
          <w:b/>
          <w:color w:val="002060"/>
          <w:lang w:val="en-US"/>
        </w:rPr>
        <w:tab/>
      </w:r>
      <w:r w:rsidRPr="00730E41">
        <w:rPr>
          <w:b/>
          <w:color w:val="002060"/>
          <w:lang w:val="en-US"/>
        </w:rPr>
        <w:tab/>
        <w:t>nato 09.12.2009</w:t>
      </w:r>
      <w:r w:rsidRPr="00730E41">
        <w:rPr>
          <w:b/>
          <w:color w:val="002060"/>
          <w:lang w:val="en-US"/>
        </w:rPr>
        <w:tab/>
        <w:t xml:space="preserve">962.304 FOOTBALL CLUB ACADEMY </w:t>
      </w:r>
    </w:p>
    <w:p w14:paraId="7BAA225C" w14:textId="77777777" w:rsidR="00730E41" w:rsidRPr="00730E41" w:rsidRDefault="00730E41" w:rsidP="00730E41">
      <w:pPr>
        <w:pStyle w:val="LndNormale1"/>
        <w:rPr>
          <w:color w:val="002060"/>
        </w:rPr>
      </w:pPr>
      <w:r w:rsidRPr="00730E41">
        <w:rPr>
          <w:b/>
          <w:color w:val="002060"/>
        </w:rPr>
        <w:t>CERCIELLO GIACOMOGIUSEPPE</w:t>
      </w:r>
      <w:r w:rsidRPr="00730E41">
        <w:rPr>
          <w:b/>
          <w:color w:val="002060"/>
        </w:rPr>
        <w:tab/>
        <w:t>nato 01.12.2010</w:t>
      </w:r>
      <w:r w:rsidRPr="00730E41">
        <w:rPr>
          <w:b/>
          <w:color w:val="002060"/>
        </w:rPr>
        <w:tab/>
        <w:t xml:space="preserve">945.144 F.C. VIGOR SENIGALLIA SSD </w:t>
      </w:r>
    </w:p>
    <w:p w14:paraId="48F529EB" w14:textId="77777777" w:rsidR="00730E41" w:rsidRPr="00730E41" w:rsidRDefault="00730E41" w:rsidP="00730E41">
      <w:pPr>
        <w:pStyle w:val="LndNormale1"/>
        <w:rPr>
          <w:color w:val="002060"/>
          <w:szCs w:val="22"/>
        </w:rPr>
      </w:pPr>
    </w:p>
    <w:p w14:paraId="0055F803" w14:textId="77777777" w:rsidR="00730E41" w:rsidRPr="00730E41" w:rsidRDefault="00730E41" w:rsidP="00730E41">
      <w:pPr>
        <w:pStyle w:val="LndNormale1"/>
        <w:rPr>
          <w:color w:val="002060"/>
          <w:szCs w:val="22"/>
        </w:rPr>
      </w:pPr>
    </w:p>
    <w:p w14:paraId="31B29E35" w14:textId="77777777" w:rsidR="00730E41" w:rsidRPr="00730E41" w:rsidRDefault="00730E41" w:rsidP="00730E41">
      <w:pPr>
        <w:pStyle w:val="LndNormale1"/>
        <w:jc w:val="left"/>
        <w:rPr>
          <w:rFonts w:cs="Arial"/>
          <w:b/>
          <w:color w:val="002060"/>
          <w:sz w:val="28"/>
          <w:szCs w:val="28"/>
        </w:rPr>
      </w:pPr>
      <w:r w:rsidRPr="00730E41">
        <w:rPr>
          <w:rFonts w:cs="Arial"/>
          <w:b/>
          <w:color w:val="002060"/>
          <w:sz w:val="28"/>
          <w:szCs w:val="28"/>
        </w:rPr>
        <w:t>BENEMERENZE SPORTIVE 2026</w:t>
      </w:r>
    </w:p>
    <w:p w14:paraId="2C6C287A" w14:textId="77777777" w:rsidR="00730E41" w:rsidRPr="00730E41" w:rsidRDefault="00730E41" w:rsidP="00730E41">
      <w:pPr>
        <w:pStyle w:val="LndNormale1"/>
        <w:jc w:val="left"/>
        <w:rPr>
          <w:rFonts w:cs="Arial"/>
          <w:color w:val="002060"/>
          <w:szCs w:val="22"/>
        </w:rPr>
      </w:pPr>
    </w:p>
    <w:p w14:paraId="4C59A643" w14:textId="77777777" w:rsidR="00730E41" w:rsidRPr="00730E41" w:rsidRDefault="00730E41" w:rsidP="00730E41">
      <w:pPr>
        <w:pStyle w:val="LndNormale1"/>
        <w:rPr>
          <w:rFonts w:cs="Arial"/>
          <w:color w:val="002060"/>
          <w:szCs w:val="22"/>
        </w:rPr>
      </w:pPr>
      <w:r w:rsidRPr="00730E41">
        <w:rPr>
          <w:rFonts w:cs="Arial"/>
          <w:color w:val="002060"/>
          <w:szCs w:val="22"/>
        </w:rPr>
        <w:t>Sabato 28 febbraio 2026 presso l’Hotel Hilton Rome Airport di Fiumicino, presenti le più alte cariche federali, si è tenuta la cerimonia di consegna delle Benemerenze sportive della Lega Nazionale Dilettanti.</w:t>
      </w:r>
    </w:p>
    <w:p w14:paraId="264C3F4B" w14:textId="77777777" w:rsidR="00730E41" w:rsidRPr="00730E41" w:rsidRDefault="00730E41" w:rsidP="00730E41">
      <w:pPr>
        <w:rPr>
          <w:rFonts w:ascii="Arial" w:hAnsi="Arial" w:cs="Arial"/>
          <w:color w:val="002060"/>
          <w:sz w:val="22"/>
          <w:szCs w:val="22"/>
        </w:rPr>
      </w:pPr>
      <w:r w:rsidRPr="00730E41">
        <w:rPr>
          <w:rFonts w:ascii="Arial" w:hAnsi="Arial" w:cs="Arial"/>
          <w:color w:val="002060"/>
          <w:sz w:val="22"/>
          <w:szCs w:val="22"/>
        </w:rPr>
        <w:t xml:space="preserve">Di seguito i nominativi delle Società e dei Dirigenti premiati, proposti dal Comitato Regionale Marche: </w:t>
      </w:r>
    </w:p>
    <w:p w14:paraId="5624E9C0" w14:textId="77777777" w:rsidR="00730E41" w:rsidRPr="00730E41" w:rsidRDefault="00730E41" w:rsidP="00730E41">
      <w:pPr>
        <w:rPr>
          <w:rFonts w:ascii="Arial" w:hAnsi="Arial" w:cs="Arial"/>
          <w:color w:val="002060"/>
          <w:sz w:val="22"/>
          <w:szCs w:val="22"/>
        </w:rPr>
      </w:pPr>
      <w:r w:rsidRPr="00730E41">
        <w:rPr>
          <w:rFonts w:ascii="Arial" w:hAnsi="Arial" w:cs="Arial"/>
          <w:b/>
          <w:color w:val="002060"/>
          <w:sz w:val="22"/>
          <w:szCs w:val="22"/>
        </w:rPr>
        <w:t>S.S. SETTEMPEDA A.S.D.</w:t>
      </w:r>
      <w:r w:rsidRPr="00730E41">
        <w:rPr>
          <w:rFonts w:ascii="Arial" w:hAnsi="Arial" w:cs="Arial"/>
          <w:color w:val="002060"/>
          <w:sz w:val="22"/>
          <w:szCs w:val="22"/>
        </w:rPr>
        <w:t xml:space="preserve"> – società con oltre </w:t>
      </w:r>
      <w:proofErr w:type="gramStart"/>
      <w:r w:rsidRPr="00730E41">
        <w:rPr>
          <w:rFonts w:ascii="Arial" w:hAnsi="Arial" w:cs="Arial"/>
          <w:color w:val="002060"/>
          <w:sz w:val="22"/>
          <w:szCs w:val="22"/>
        </w:rPr>
        <w:t>100</w:t>
      </w:r>
      <w:proofErr w:type="gramEnd"/>
      <w:r w:rsidRPr="00730E41">
        <w:rPr>
          <w:rFonts w:ascii="Arial" w:hAnsi="Arial" w:cs="Arial"/>
          <w:color w:val="002060"/>
          <w:sz w:val="22"/>
          <w:szCs w:val="22"/>
        </w:rPr>
        <w:t xml:space="preserve"> anni attività;</w:t>
      </w:r>
    </w:p>
    <w:p w14:paraId="61284BDB" w14:textId="77777777" w:rsidR="00730E41" w:rsidRPr="00730E41" w:rsidRDefault="00730E41" w:rsidP="00730E41">
      <w:pPr>
        <w:rPr>
          <w:rFonts w:ascii="Arial" w:hAnsi="Arial" w:cs="Arial"/>
          <w:color w:val="002060"/>
          <w:sz w:val="22"/>
          <w:szCs w:val="22"/>
        </w:rPr>
      </w:pPr>
      <w:r w:rsidRPr="00730E41">
        <w:rPr>
          <w:rFonts w:ascii="Arial" w:hAnsi="Arial" w:cs="Arial"/>
          <w:b/>
          <w:color w:val="002060"/>
          <w:sz w:val="22"/>
          <w:szCs w:val="22"/>
        </w:rPr>
        <w:t xml:space="preserve">A.S.D. ACQUASANTACALCIO 1971 </w:t>
      </w:r>
      <w:r w:rsidRPr="00730E41">
        <w:rPr>
          <w:rFonts w:ascii="Arial" w:hAnsi="Arial" w:cs="Arial"/>
          <w:color w:val="002060"/>
          <w:sz w:val="22"/>
          <w:szCs w:val="22"/>
        </w:rPr>
        <w:t>– società con oltre 50 anni attività;</w:t>
      </w:r>
    </w:p>
    <w:p w14:paraId="61F2F9FB" w14:textId="77777777" w:rsidR="00730E41" w:rsidRPr="00730E41" w:rsidRDefault="00730E41" w:rsidP="00730E41">
      <w:pPr>
        <w:rPr>
          <w:rFonts w:ascii="Arial" w:hAnsi="Arial" w:cs="Arial"/>
          <w:b/>
          <w:color w:val="002060"/>
          <w:sz w:val="22"/>
          <w:szCs w:val="22"/>
        </w:rPr>
      </w:pPr>
      <w:r w:rsidRPr="00730E41">
        <w:rPr>
          <w:rFonts w:ascii="Arial" w:hAnsi="Arial" w:cs="Arial"/>
          <w:b/>
          <w:color w:val="002060"/>
          <w:sz w:val="22"/>
          <w:szCs w:val="22"/>
        </w:rPr>
        <w:t xml:space="preserve">A.S.D. ANKON DORICA </w:t>
      </w:r>
      <w:r w:rsidRPr="00730E41">
        <w:rPr>
          <w:rFonts w:ascii="Arial" w:hAnsi="Arial" w:cs="Arial"/>
          <w:color w:val="002060"/>
          <w:sz w:val="22"/>
          <w:szCs w:val="22"/>
        </w:rPr>
        <w:t>–</w:t>
      </w:r>
      <w:r w:rsidRPr="00730E41">
        <w:rPr>
          <w:rFonts w:ascii="Arial" w:hAnsi="Arial" w:cs="Arial"/>
          <w:b/>
          <w:color w:val="002060"/>
          <w:sz w:val="22"/>
          <w:szCs w:val="22"/>
        </w:rPr>
        <w:t xml:space="preserve"> </w:t>
      </w:r>
      <w:r w:rsidRPr="00730E41">
        <w:rPr>
          <w:rFonts w:ascii="Arial" w:hAnsi="Arial" w:cs="Arial"/>
          <w:color w:val="002060"/>
          <w:sz w:val="22"/>
          <w:szCs w:val="22"/>
        </w:rPr>
        <w:t>società con oltre 50 anni attività</w:t>
      </w:r>
    </w:p>
    <w:p w14:paraId="416D01D4" w14:textId="77777777" w:rsidR="00730E41" w:rsidRPr="00730E41" w:rsidRDefault="00730E41" w:rsidP="00730E41">
      <w:pPr>
        <w:rPr>
          <w:rFonts w:ascii="Arial" w:hAnsi="Arial" w:cs="Arial"/>
          <w:color w:val="002060"/>
          <w:sz w:val="22"/>
          <w:szCs w:val="22"/>
        </w:rPr>
      </w:pPr>
      <w:r w:rsidRPr="00730E41">
        <w:rPr>
          <w:rFonts w:ascii="Arial" w:hAnsi="Arial" w:cs="Arial"/>
          <w:b/>
          <w:color w:val="002060"/>
          <w:sz w:val="22"/>
          <w:szCs w:val="22"/>
        </w:rPr>
        <w:t xml:space="preserve">U.S. MERCATELLESE A.S.D. </w:t>
      </w:r>
      <w:r w:rsidRPr="00730E41">
        <w:rPr>
          <w:rFonts w:ascii="Arial" w:hAnsi="Arial" w:cs="Arial"/>
          <w:color w:val="002060"/>
          <w:sz w:val="22"/>
          <w:szCs w:val="22"/>
        </w:rPr>
        <w:t>– società con oltre 50 anni attività</w:t>
      </w:r>
    </w:p>
    <w:p w14:paraId="0DEBEE39" w14:textId="77777777" w:rsidR="00730E41" w:rsidRPr="00730E41" w:rsidRDefault="00730E41" w:rsidP="00730E41">
      <w:pPr>
        <w:rPr>
          <w:rFonts w:ascii="Arial" w:hAnsi="Arial" w:cs="Arial"/>
          <w:color w:val="002060"/>
          <w:sz w:val="22"/>
          <w:szCs w:val="22"/>
        </w:rPr>
      </w:pPr>
      <w:r w:rsidRPr="00730E41">
        <w:rPr>
          <w:rFonts w:ascii="Arial" w:hAnsi="Arial" w:cs="Arial"/>
          <w:b/>
          <w:color w:val="002060"/>
          <w:sz w:val="22"/>
          <w:szCs w:val="22"/>
        </w:rPr>
        <w:t>A.S.D. SAN CLAUDIO CALCIO</w:t>
      </w:r>
      <w:r w:rsidRPr="00730E41">
        <w:rPr>
          <w:rFonts w:ascii="Arial" w:hAnsi="Arial" w:cs="Arial"/>
          <w:color w:val="002060"/>
          <w:sz w:val="22"/>
          <w:szCs w:val="22"/>
        </w:rPr>
        <w:t>– società con oltre 50 anni attività</w:t>
      </w:r>
    </w:p>
    <w:p w14:paraId="2F1EA9C5" w14:textId="77777777" w:rsidR="00730E41" w:rsidRPr="00730E41" w:rsidRDefault="00730E41" w:rsidP="00730E41">
      <w:pPr>
        <w:rPr>
          <w:rFonts w:ascii="Arial" w:hAnsi="Arial" w:cs="Arial"/>
          <w:b/>
          <w:color w:val="002060"/>
          <w:sz w:val="22"/>
          <w:szCs w:val="22"/>
        </w:rPr>
      </w:pPr>
      <w:r w:rsidRPr="00730E41">
        <w:rPr>
          <w:rFonts w:ascii="Arial" w:hAnsi="Arial" w:cs="Arial"/>
          <w:b/>
          <w:color w:val="002060"/>
          <w:sz w:val="22"/>
          <w:szCs w:val="22"/>
        </w:rPr>
        <w:t>A.S.D. TORRESE CALCIO</w:t>
      </w:r>
      <w:r w:rsidRPr="00730E41">
        <w:rPr>
          <w:rFonts w:ascii="Arial" w:hAnsi="Arial" w:cs="Arial"/>
          <w:color w:val="002060"/>
          <w:sz w:val="22"/>
          <w:szCs w:val="22"/>
        </w:rPr>
        <w:t>– società con oltre 50 anni attività</w:t>
      </w:r>
    </w:p>
    <w:p w14:paraId="4663B2B9" w14:textId="77777777" w:rsidR="00730E41" w:rsidRPr="00730E41" w:rsidRDefault="00730E41" w:rsidP="00730E41">
      <w:pPr>
        <w:rPr>
          <w:rFonts w:ascii="Arial" w:hAnsi="Arial" w:cs="Arial"/>
          <w:color w:val="002060"/>
          <w:sz w:val="22"/>
          <w:szCs w:val="22"/>
        </w:rPr>
      </w:pPr>
      <w:r w:rsidRPr="00730E41">
        <w:rPr>
          <w:rFonts w:ascii="Arial" w:hAnsi="Arial" w:cs="Arial"/>
          <w:b/>
          <w:color w:val="002060"/>
          <w:sz w:val="22"/>
          <w:szCs w:val="22"/>
        </w:rPr>
        <w:t>STAFFORTE Corrado</w:t>
      </w:r>
      <w:r w:rsidRPr="00730E41">
        <w:rPr>
          <w:rFonts w:ascii="Arial" w:hAnsi="Arial" w:cs="Arial"/>
          <w:color w:val="002060"/>
          <w:sz w:val="22"/>
          <w:szCs w:val="22"/>
        </w:rPr>
        <w:t xml:space="preserve"> – Segretario Delegazione provinciale Ancona </w:t>
      </w:r>
    </w:p>
    <w:p w14:paraId="79CC39F9" w14:textId="77777777" w:rsidR="00730E41" w:rsidRPr="00730E41" w:rsidRDefault="00730E41" w:rsidP="00730E41">
      <w:pPr>
        <w:rPr>
          <w:rFonts w:ascii="Arial" w:hAnsi="Arial" w:cs="Arial"/>
          <w:color w:val="002060"/>
          <w:sz w:val="22"/>
          <w:szCs w:val="22"/>
        </w:rPr>
      </w:pPr>
      <w:r w:rsidRPr="00730E41">
        <w:rPr>
          <w:rFonts w:ascii="Arial" w:hAnsi="Arial" w:cs="Arial"/>
          <w:b/>
          <w:color w:val="002060"/>
          <w:sz w:val="22"/>
          <w:szCs w:val="22"/>
        </w:rPr>
        <w:t xml:space="preserve">CINTIO Marcello – </w:t>
      </w:r>
      <w:r w:rsidRPr="00730E41">
        <w:rPr>
          <w:rFonts w:ascii="Arial" w:hAnsi="Arial" w:cs="Arial"/>
          <w:color w:val="002060"/>
          <w:sz w:val="22"/>
          <w:szCs w:val="22"/>
        </w:rPr>
        <w:t>Presidente A.S.D. Monte San Pietrangeli</w:t>
      </w:r>
    </w:p>
    <w:p w14:paraId="2AD8EC56" w14:textId="77777777" w:rsidR="00730E41" w:rsidRPr="00730E41" w:rsidRDefault="00730E41" w:rsidP="00730E41">
      <w:pPr>
        <w:rPr>
          <w:rFonts w:ascii="Arial" w:hAnsi="Arial" w:cs="Arial"/>
          <w:color w:val="002060"/>
          <w:sz w:val="22"/>
          <w:szCs w:val="22"/>
        </w:rPr>
      </w:pPr>
      <w:r w:rsidRPr="00730E41">
        <w:rPr>
          <w:rFonts w:ascii="Arial" w:hAnsi="Arial" w:cs="Arial"/>
          <w:b/>
          <w:color w:val="002060"/>
          <w:sz w:val="22"/>
          <w:szCs w:val="22"/>
        </w:rPr>
        <w:t xml:space="preserve">NOCIARO Mariano </w:t>
      </w:r>
      <w:r w:rsidRPr="00730E41">
        <w:rPr>
          <w:rFonts w:ascii="Arial" w:hAnsi="Arial" w:cs="Arial"/>
          <w:color w:val="002060"/>
          <w:sz w:val="22"/>
          <w:szCs w:val="22"/>
        </w:rPr>
        <w:t xml:space="preserve">– </w:t>
      </w:r>
      <w:proofErr w:type="gramStart"/>
      <w:r w:rsidRPr="00730E41">
        <w:rPr>
          <w:rFonts w:ascii="Arial" w:hAnsi="Arial" w:cs="Arial"/>
          <w:color w:val="002060"/>
          <w:sz w:val="22"/>
          <w:szCs w:val="22"/>
        </w:rPr>
        <w:t>Vice Presidente</w:t>
      </w:r>
      <w:proofErr w:type="gramEnd"/>
      <w:r w:rsidRPr="00730E41">
        <w:rPr>
          <w:rFonts w:ascii="Arial" w:hAnsi="Arial" w:cs="Arial"/>
          <w:color w:val="002060"/>
          <w:sz w:val="22"/>
          <w:szCs w:val="22"/>
        </w:rPr>
        <w:t xml:space="preserve"> Pol. Borgo Solestà SSD ARL.</w:t>
      </w:r>
    </w:p>
    <w:p w14:paraId="1077AFAA" w14:textId="77777777" w:rsidR="00730E41" w:rsidRDefault="00730E41" w:rsidP="0047674B">
      <w:pPr>
        <w:pStyle w:val="LndNormale1"/>
        <w:rPr>
          <w:rFonts w:cs="Arial"/>
          <w:color w:val="002060"/>
          <w:szCs w:val="22"/>
        </w:rPr>
      </w:pPr>
    </w:p>
    <w:p w14:paraId="0B759D2A" w14:textId="77777777" w:rsidR="001D3D95" w:rsidRDefault="001D3D95" w:rsidP="0047674B">
      <w:pPr>
        <w:pStyle w:val="LndNormale1"/>
        <w:rPr>
          <w:rFonts w:cs="Arial"/>
          <w:color w:val="002060"/>
          <w:szCs w:val="22"/>
        </w:rPr>
      </w:pPr>
    </w:p>
    <w:p w14:paraId="3ACAE00C" w14:textId="06EA506B" w:rsidR="001D3D95" w:rsidRPr="001D3D95" w:rsidRDefault="001D3D95" w:rsidP="0047674B">
      <w:pPr>
        <w:pStyle w:val="LndNormale1"/>
        <w:rPr>
          <w:rFonts w:cs="Arial"/>
          <w:b/>
          <w:bCs/>
          <w:color w:val="002060"/>
          <w:sz w:val="28"/>
          <w:szCs w:val="28"/>
        </w:rPr>
      </w:pPr>
      <w:r w:rsidRPr="001D3D95">
        <w:rPr>
          <w:rFonts w:cs="Arial"/>
          <w:b/>
          <w:bCs/>
          <w:color w:val="002060"/>
          <w:sz w:val="28"/>
          <w:szCs w:val="28"/>
        </w:rPr>
        <w:t>PLAY LND</w:t>
      </w:r>
    </w:p>
    <w:p w14:paraId="537E23E0" w14:textId="77777777" w:rsidR="001D3D95" w:rsidRDefault="001D3D95" w:rsidP="0047674B">
      <w:pPr>
        <w:pStyle w:val="LndNormale1"/>
        <w:rPr>
          <w:rFonts w:cs="Arial"/>
          <w:color w:val="002060"/>
          <w:szCs w:val="22"/>
        </w:rPr>
      </w:pPr>
    </w:p>
    <w:p w14:paraId="34A69495" w14:textId="77777777" w:rsidR="001D3D95" w:rsidRPr="001D3D95" w:rsidRDefault="001D3D95" w:rsidP="001D3D95">
      <w:pPr>
        <w:pStyle w:val="LndNormale1"/>
        <w:rPr>
          <w:rFonts w:cs="Arial"/>
          <w:color w:val="002060"/>
          <w:szCs w:val="22"/>
        </w:rPr>
      </w:pPr>
      <w:r w:rsidRPr="001D3D95">
        <w:rPr>
          <w:rFonts w:cs="Arial"/>
          <w:color w:val="002060"/>
          <w:szCs w:val="22"/>
        </w:rPr>
        <w:t xml:space="preserve">Si informa che la Lega Nazionale Dilettanti annuncerà, nella giornata di lunedì 9 marzo 2026, il rilascio ufficiale della nuova versione dell’app </w:t>
      </w:r>
      <w:r w:rsidRPr="001D3D95">
        <w:rPr>
          <w:rFonts w:cs="Arial"/>
          <w:b/>
          <w:bCs/>
          <w:color w:val="002060"/>
          <w:szCs w:val="22"/>
        </w:rPr>
        <w:t>Play LND</w:t>
      </w:r>
      <w:r w:rsidRPr="001D3D95">
        <w:rPr>
          <w:rFonts w:cs="Arial"/>
          <w:color w:val="002060"/>
          <w:szCs w:val="22"/>
        </w:rPr>
        <w:t>, completamente rinnovata nella grafica e nelle funzionalità.</w:t>
      </w:r>
    </w:p>
    <w:p w14:paraId="759ED5B8"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6979D985" w14:textId="77777777" w:rsidR="001D3D95" w:rsidRPr="001D3D95" w:rsidRDefault="001D3D95" w:rsidP="001D3D95">
      <w:pPr>
        <w:pStyle w:val="LndNormale1"/>
        <w:rPr>
          <w:rFonts w:cs="Arial"/>
          <w:color w:val="002060"/>
          <w:szCs w:val="22"/>
        </w:rPr>
      </w:pPr>
      <w:r w:rsidRPr="001D3D95">
        <w:rPr>
          <w:rFonts w:cs="Arial"/>
          <w:b/>
          <w:bCs/>
          <w:color w:val="002060"/>
          <w:szCs w:val="22"/>
        </w:rPr>
        <w:t>Play LND</w:t>
      </w:r>
      <w:r w:rsidRPr="001D3D95">
        <w:rPr>
          <w:rFonts w:cs="Arial"/>
          <w:color w:val="002060"/>
          <w:szCs w:val="22"/>
        </w:rPr>
        <w:t xml:space="preserve">, App ufficiale della Lega Nazionale Dilettanti, è un punto di riferimento per addetti ai lavori, Società e appassionati del calcio dilettantistico italiano, e grazie al supporto del partner tecnologico </w:t>
      </w:r>
      <w:r w:rsidRPr="001D3D95">
        <w:rPr>
          <w:rFonts w:cs="Arial"/>
          <w:b/>
          <w:bCs/>
          <w:color w:val="002060"/>
          <w:szCs w:val="22"/>
        </w:rPr>
        <w:t>QGS</w:t>
      </w:r>
      <w:r w:rsidRPr="001D3D95">
        <w:rPr>
          <w:rFonts w:cs="Arial"/>
          <w:color w:val="002060"/>
          <w:szCs w:val="22"/>
        </w:rPr>
        <w:t xml:space="preserve"> si presenterà con un’interfaccia moderna, intuitiva e ancora più </w:t>
      </w:r>
      <w:r w:rsidRPr="001D3D95">
        <w:rPr>
          <w:rFonts w:cs="Arial"/>
          <w:i/>
          <w:iCs/>
          <w:color w:val="002060"/>
          <w:szCs w:val="22"/>
        </w:rPr>
        <w:t>user-friendly</w:t>
      </w:r>
      <w:r w:rsidRPr="001D3D95">
        <w:rPr>
          <w:rFonts w:cs="Arial"/>
          <w:color w:val="002060"/>
          <w:szCs w:val="22"/>
        </w:rPr>
        <w:t>, pensata per rendere la navigazione semplice e immediata. È stata migliorata l’esperienza di consultazione di tutti i campionati LND: risultati, classifiche, anagrafiche delle Società, gestione dei preferiti e aggiornamenti sulla giustizia sportiva d’ora in poi saranno accessibili in modo più rapido ed efficace.</w:t>
      </w:r>
    </w:p>
    <w:p w14:paraId="029AAFE4"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035A78E0" w14:textId="77777777" w:rsidR="001D3D95" w:rsidRPr="001D3D95" w:rsidRDefault="001D3D95" w:rsidP="001D3D95">
      <w:pPr>
        <w:pStyle w:val="LndNormale1"/>
        <w:rPr>
          <w:rFonts w:cs="Arial"/>
          <w:color w:val="002060"/>
          <w:szCs w:val="22"/>
        </w:rPr>
      </w:pPr>
      <w:r w:rsidRPr="001D3D95">
        <w:rPr>
          <w:rFonts w:cs="Arial"/>
          <w:b/>
          <w:bCs/>
          <w:color w:val="002060"/>
          <w:szCs w:val="22"/>
        </w:rPr>
        <w:t>Le principali novità</w:t>
      </w:r>
      <w:r w:rsidRPr="001D3D95">
        <w:rPr>
          <w:rFonts w:cs="Arial"/>
          <w:color w:val="002060"/>
          <w:szCs w:val="22"/>
        </w:rPr>
        <w:t>:</w:t>
      </w:r>
    </w:p>
    <w:p w14:paraId="40DBE1F3"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4E77F711" w14:textId="77777777" w:rsidR="001D3D95" w:rsidRPr="001D3D95" w:rsidRDefault="001D3D95" w:rsidP="001D3D95">
      <w:pPr>
        <w:pStyle w:val="LndNormale1"/>
        <w:numPr>
          <w:ilvl w:val="0"/>
          <w:numId w:val="24"/>
        </w:numPr>
        <w:rPr>
          <w:rFonts w:cs="Arial"/>
          <w:color w:val="002060"/>
          <w:szCs w:val="22"/>
        </w:rPr>
      </w:pPr>
      <w:r w:rsidRPr="001D3D95">
        <w:rPr>
          <w:rFonts w:cs="Arial"/>
          <w:b/>
          <w:bCs/>
          <w:color w:val="002060"/>
          <w:szCs w:val="22"/>
        </w:rPr>
        <w:t>Modalità di registrazione semplificata</w:t>
      </w:r>
      <w:r w:rsidRPr="001D3D95">
        <w:rPr>
          <w:rFonts w:cs="Arial"/>
          <w:color w:val="002060"/>
          <w:szCs w:val="22"/>
        </w:rPr>
        <w:t>, con possibilità di indicare per gli utenti il proprio ruolo all’interno delle Società;</w:t>
      </w:r>
    </w:p>
    <w:p w14:paraId="6B4E22E3" w14:textId="77777777" w:rsidR="001D3D95" w:rsidRPr="001D3D95" w:rsidRDefault="001D3D95" w:rsidP="001D3D95">
      <w:pPr>
        <w:pStyle w:val="LndNormale1"/>
        <w:numPr>
          <w:ilvl w:val="0"/>
          <w:numId w:val="24"/>
        </w:numPr>
        <w:rPr>
          <w:rFonts w:cs="Arial"/>
          <w:color w:val="002060"/>
          <w:szCs w:val="22"/>
        </w:rPr>
      </w:pPr>
      <w:r w:rsidRPr="001D3D95">
        <w:rPr>
          <w:rFonts w:cs="Arial"/>
          <w:b/>
          <w:bCs/>
          <w:color w:val="002060"/>
          <w:szCs w:val="22"/>
        </w:rPr>
        <w:t>Nuova sezione News</w:t>
      </w:r>
      <w:r w:rsidRPr="001D3D95">
        <w:rPr>
          <w:rFonts w:cs="Arial"/>
          <w:color w:val="002060"/>
          <w:szCs w:val="22"/>
        </w:rPr>
        <w:t>, per rimanere sempre aggiornati sulle comunicazioni e sulle attività del mondo LND;</w:t>
      </w:r>
    </w:p>
    <w:p w14:paraId="2F9D44E5" w14:textId="77777777" w:rsidR="001D3D95" w:rsidRPr="001D3D95" w:rsidRDefault="001D3D95" w:rsidP="001D3D95">
      <w:pPr>
        <w:pStyle w:val="LndNormale1"/>
        <w:numPr>
          <w:ilvl w:val="0"/>
          <w:numId w:val="24"/>
        </w:numPr>
        <w:rPr>
          <w:rFonts w:cs="Arial"/>
          <w:color w:val="002060"/>
          <w:szCs w:val="22"/>
        </w:rPr>
      </w:pPr>
      <w:r w:rsidRPr="001D3D95">
        <w:rPr>
          <w:rFonts w:cs="Arial"/>
          <w:b/>
          <w:bCs/>
          <w:color w:val="002060"/>
          <w:szCs w:val="22"/>
        </w:rPr>
        <w:t>Sezione Partner LND</w:t>
      </w:r>
      <w:r w:rsidRPr="001D3D95">
        <w:rPr>
          <w:rFonts w:cs="Arial"/>
          <w:color w:val="002060"/>
          <w:szCs w:val="22"/>
        </w:rPr>
        <w:t>, dedicata alle aziende che supportano il sistema dilettantistico.</w:t>
      </w:r>
    </w:p>
    <w:p w14:paraId="3F68C45B" w14:textId="77777777" w:rsidR="001D3D95" w:rsidRPr="001D3D95" w:rsidRDefault="001D3D95" w:rsidP="001D3D95">
      <w:pPr>
        <w:pStyle w:val="LndNormale1"/>
        <w:rPr>
          <w:rFonts w:cs="Arial"/>
          <w:color w:val="002060"/>
          <w:szCs w:val="22"/>
        </w:rPr>
      </w:pPr>
      <w:r w:rsidRPr="001D3D95">
        <w:rPr>
          <w:rFonts w:cs="Arial"/>
          <w:b/>
          <w:bCs/>
          <w:color w:val="002060"/>
          <w:szCs w:val="22"/>
        </w:rPr>
        <w:t> </w:t>
      </w:r>
    </w:p>
    <w:p w14:paraId="3141B59F" w14:textId="77777777" w:rsidR="001D3D95" w:rsidRPr="001D3D95" w:rsidRDefault="001D3D95" w:rsidP="001D3D95">
      <w:pPr>
        <w:pStyle w:val="LndNormale1"/>
        <w:rPr>
          <w:rFonts w:cs="Arial"/>
          <w:color w:val="002060"/>
          <w:szCs w:val="22"/>
        </w:rPr>
      </w:pPr>
      <w:r w:rsidRPr="001D3D95">
        <w:rPr>
          <w:rFonts w:cs="Arial"/>
          <w:b/>
          <w:bCs/>
          <w:color w:val="002060"/>
          <w:szCs w:val="22"/>
        </w:rPr>
        <w:t>Risultati in tempo reale: un sistema ancora più trasparente</w:t>
      </w:r>
    </w:p>
    <w:p w14:paraId="40E15114" w14:textId="77777777" w:rsidR="001D3D95" w:rsidRPr="001D3D95" w:rsidRDefault="001D3D95" w:rsidP="001D3D95">
      <w:pPr>
        <w:pStyle w:val="LndNormale1"/>
        <w:rPr>
          <w:rFonts w:cs="Arial"/>
          <w:color w:val="002060"/>
          <w:szCs w:val="22"/>
        </w:rPr>
      </w:pPr>
      <w:r w:rsidRPr="001D3D95">
        <w:rPr>
          <w:rFonts w:cs="Arial"/>
          <w:color w:val="002060"/>
          <w:szCs w:val="22"/>
        </w:rPr>
        <w:t xml:space="preserve">Tra le innovazioni più rilevanti, la possibilità per i dirigenti delle squadre di caricare i risultati delle gare in tempo reale tramite il nuovo Portale Servizi in doppia versione </w:t>
      </w:r>
      <w:r w:rsidRPr="001D3D95">
        <w:rPr>
          <w:rFonts w:cs="Arial"/>
          <w:i/>
          <w:iCs/>
          <w:color w:val="002060"/>
          <w:szCs w:val="22"/>
        </w:rPr>
        <w:t>web</w:t>
      </w:r>
      <w:r w:rsidRPr="001D3D95">
        <w:rPr>
          <w:rFonts w:cs="Arial"/>
          <w:color w:val="002060"/>
          <w:szCs w:val="22"/>
        </w:rPr>
        <w:t xml:space="preserve"> e </w:t>
      </w:r>
      <w:r w:rsidRPr="001D3D95">
        <w:rPr>
          <w:rFonts w:cs="Arial"/>
          <w:i/>
          <w:iCs/>
          <w:color w:val="002060"/>
          <w:szCs w:val="22"/>
        </w:rPr>
        <w:t>mobile</w:t>
      </w:r>
      <w:r w:rsidRPr="001D3D95">
        <w:rPr>
          <w:rFonts w:cs="Arial"/>
          <w:color w:val="002060"/>
          <w:szCs w:val="22"/>
        </w:rPr>
        <w:t>. Questo consentirà a tifosi ed appassionati di distinguere chiaramente tre diversi livelli di aggiornamento del risultato grazie al pieno possesso dei dati gestiti dalla LND:</w:t>
      </w:r>
    </w:p>
    <w:p w14:paraId="1EF04E93"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04031CDF" w14:textId="77777777" w:rsidR="001D3D95" w:rsidRPr="001D3D95" w:rsidRDefault="001D3D95" w:rsidP="001D3D95">
      <w:pPr>
        <w:pStyle w:val="LndNormale1"/>
        <w:numPr>
          <w:ilvl w:val="0"/>
          <w:numId w:val="25"/>
        </w:numPr>
        <w:rPr>
          <w:rFonts w:cs="Arial"/>
          <w:color w:val="002060"/>
          <w:szCs w:val="22"/>
        </w:rPr>
      </w:pPr>
      <w:r w:rsidRPr="001D3D95">
        <w:rPr>
          <w:rFonts w:cs="Arial"/>
          <w:b/>
          <w:bCs/>
          <w:color w:val="002060"/>
          <w:szCs w:val="22"/>
        </w:rPr>
        <w:t>Risultato inserito in tempo reale</w:t>
      </w:r>
      <w:r w:rsidRPr="001D3D95">
        <w:rPr>
          <w:rFonts w:cs="Arial"/>
          <w:color w:val="002060"/>
          <w:szCs w:val="22"/>
        </w:rPr>
        <w:t xml:space="preserve"> dal dirigente della squadra di casa (informativo);</w:t>
      </w:r>
    </w:p>
    <w:p w14:paraId="067744B9" w14:textId="77777777" w:rsidR="001D3D95" w:rsidRPr="001D3D95" w:rsidRDefault="001D3D95" w:rsidP="001D3D95">
      <w:pPr>
        <w:pStyle w:val="LndNormale1"/>
        <w:numPr>
          <w:ilvl w:val="0"/>
          <w:numId w:val="25"/>
        </w:numPr>
        <w:rPr>
          <w:rFonts w:cs="Arial"/>
          <w:color w:val="002060"/>
          <w:szCs w:val="22"/>
        </w:rPr>
      </w:pPr>
      <w:r w:rsidRPr="001D3D95">
        <w:rPr>
          <w:rFonts w:cs="Arial"/>
          <w:b/>
          <w:bCs/>
          <w:color w:val="002060"/>
          <w:szCs w:val="22"/>
        </w:rPr>
        <w:t>Risultato aggiornato da referto arbitrale AIA</w:t>
      </w:r>
      <w:r w:rsidRPr="001D3D95">
        <w:rPr>
          <w:rFonts w:cs="Arial"/>
          <w:color w:val="002060"/>
          <w:szCs w:val="22"/>
        </w:rPr>
        <w:t xml:space="preserve"> (ufficioso);</w:t>
      </w:r>
    </w:p>
    <w:p w14:paraId="2894190B" w14:textId="77777777" w:rsidR="001D3D95" w:rsidRPr="001D3D95" w:rsidRDefault="001D3D95" w:rsidP="001D3D95">
      <w:pPr>
        <w:pStyle w:val="LndNormale1"/>
        <w:numPr>
          <w:ilvl w:val="0"/>
          <w:numId w:val="25"/>
        </w:numPr>
        <w:rPr>
          <w:rFonts w:cs="Arial"/>
          <w:color w:val="002060"/>
          <w:szCs w:val="22"/>
        </w:rPr>
      </w:pPr>
      <w:r w:rsidRPr="001D3D95">
        <w:rPr>
          <w:rFonts w:cs="Arial"/>
          <w:b/>
          <w:bCs/>
          <w:color w:val="002060"/>
          <w:szCs w:val="22"/>
        </w:rPr>
        <w:lastRenderedPageBreak/>
        <w:t>Risultato omologato dal Giudice Sportivo</w:t>
      </w:r>
      <w:r w:rsidRPr="001D3D95">
        <w:rPr>
          <w:rFonts w:cs="Arial"/>
          <w:color w:val="002060"/>
          <w:szCs w:val="22"/>
        </w:rPr>
        <w:t xml:space="preserve"> (ufficiale).</w:t>
      </w:r>
    </w:p>
    <w:p w14:paraId="54917870"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6BC6386D" w14:textId="77777777" w:rsidR="001D3D95" w:rsidRPr="001D3D95" w:rsidRDefault="001D3D95" w:rsidP="001D3D95">
      <w:pPr>
        <w:pStyle w:val="LndNormale1"/>
        <w:rPr>
          <w:rFonts w:cs="Arial"/>
          <w:color w:val="002060"/>
          <w:szCs w:val="22"/>
        </w:rPr>
      </w:pPr>
      <w:r w:rsidRPr="001D3D95">
        <w:rPr>
          <w:rFonts w:cs="Arial"/>
          <w:color w:val="002060"/>
          <w:szCs w:val="22"/>
        </w:rPr>
        <w:t>Si è compiuto, così, un ulteriore passo in avanti nel percorso di digitalizzazione e innovazione della Lega Nazionale Dilettanti, con l’obiettivo di offrire a Società, tesserati e appassionati uno strumento sempre più completo e al passo coi tempi e con le esigenze del calcio dilettantistico italiano.</w:t>
      </w:r>
    </w:p>
    <w:p w14:paraId="2905118B" w14:textId="77777777" w:rsidR="001D3D95" w:rsidRPr="00730E41" w:rsidRDefault="001D3D95" w:rsidP="0047674B">
      <w:pPr>
        <w:pStyle w:val="LndNormale1"/>
        <w:rPr>
          <w:rFonts w:cs="Arial"/>
          <w:color w:val="002060"/>
          <w:szCs w:val="22"/>
        </w:rPr>
      </w:pPr>
    </w:p>
    <w:p w14:paraId="2DAF670C" w14:textId="77777777" w:rsidR="00486A57" w:rsidRDefault="00486A57" w:rsidP="0047674B">
      <w:pPr>
        <w:pStyle w:val="LndNormale1"/>
        <w:rPr>
          <w:rFonts w:cs="Arial"/>
          <w:color w:val="002060"/>
          <w:szCs w:val="22"/>
        </w:rPr>
      </w:pPr>
    </w:p>
    <w:p w14:paraId="3FF99DAA" w14:textId="77777777" w:rsidR="00486A57" w:rsidRPr="009C7DB6" w:rsidRDefault="00486A57" w:rsidP="00486A57">
      <w:pPr>
        <w:pStyle w:val="LndNormale1"/>
        <w:rPr>
          <w:b/>
          <w:color w:val="002060"/>
          <w:sz w:val="28"/>
          <w:szCs w:val="28"/>
        </w:rPr>
      </w:pPr>
      <w:bookmarkStart w:id="6" w:name="_Hlk113435821"/>
      <w:bookmarkStart w:id="7" w:name="_Hlk156378699"/>
      <w:r>
        <w:rPr>
          <w:b/>
          <w:bCs/>
          <w:color w:val="002060"/>
          <w:sz w:val="28"/>
          <w:szCs w:val="28"/>
        </w:rPr>
        <w:t>COPPE</w:t>
      </w:r>
      <w:r w:rsidRPr="009C7DB6">
        <w:rPr>
          <w:b/>
          <w:bCs/>
          <w:color w:val="002060"/>
          <w:sz w:val="28"/>
          <w:szCs w:val="28"/>
        </w:rPr>
        <w:t xml:space="preserve"> PRIMAVERILI UNDER 1</w:t>
      </w:r>
      <w:r>
        <w:rPr>
          <w:b/>
          <w:bCs/>
          <w:color w:val="002060"/>
          <w:sz w:val="28"/>
          <w:szCs w:val="28"/>
        </w:rPr>
        <w:t xml:space="preserve">8, UNDER 16, </w:t>
      </w:r>
      <w:r w:rsidRPr="009C7DB6">
        <w:rPr>
          <w:b/>
          <w:bCs/>
          <w:color w:val="002060"/>
          <w:sz w:val="28"/>
          <w:szCs w:val="28"/>
        </w:rPr>
        <w:t>UNDER 1</w:t>
      </w:r>
      <w:r>
        <w:rPr>
          <w:b/>
          <w:bCs/>
          <w:color w:val="002060"/>
          <w:sz w:val="28"/>
          <w:szCs w:val="28"/>
        </w:rPr>
        <w:t>4</w:t>
      </w:r>
    </w:p>
    <w:p w14:paraId="6622595F" w14:textId="77777777" w:rsidR="00486A57" w:rsidRPr="009C7DB6" w:rsidRDefault="00486A57" w:rsidP="00486A57">
      <w:pPr>
        <w:pStyle w:val="LndNormale1"/>
        <w:rPr>
          <w:color w:val="002060"/>
        </w:rPr>
      </w:pPr>
    </w:p>
    <w:p w14:paraId="4ECB90D0" w14:textId="77777777" w:rsidR="00486A57" w:rsidRPr="007576A6" w:rsidRDefault="00486A57" w:rsidP="00486A57">
      <w:pPr>
        <w:pStyle w:val="LndNormale1"/>
        <w:rPr>
          <w:color w:val="002060"/>
        </w:rPr>
      </w:pPr>
      <w:r w:rsidRPr="007576A6">
        <w:rPr>
          <w:color w:val="002060"/>
        </w:rPr>
        <w:t xml:space="preserve">Si comunica che </w:t>
      </w:r>
      <w:r w:rsidRPr="007576A6">
        <w:rPr>
          <w:b/>
          <w:bCs/>
          <w:color w:val="002060"/>
        </w:rPr>
        <w:t>dal giorno 2 marzo 2026</w:t>
      </w:r>
      <w:r w:rsidRPr="007576A6">
        <w:rPr>
          <w:b/>
          <w:color w:val="002060"/>
        </w:rPr>
        <w:t xml:space="preserve"> </w:t>
      </w:r>
      <w:r w:rsidRPr="007576A6">
        <w:rPr>
          <w:color w:val="002060"/>
        </w:rPr>
        <w:t xml:space="preserve">le domande di iscrizione ai tornei in epigrafe, </w:t>
      </w:r>
      <w:r w:rsidRPr="007576A6">
        <w:rPr>
          <w:color w:val="002060"/>
          <w:u w:val="single"/>
        </w:rPr>
        <w:t xml:space="preserve">DA EFFETTUARSI ESCLUSIVAMENTE CON MODALITÀ ON LINE </w:t>
      </w:r>
      <w:r w:rsidRPr="007576A6">
        <w:rPr>
          <w:color w:val="002060"/>
        </w:rPr>
        <w:t>attraverso l’</w:t>
      </w:r>
      <w:r w:rsidRPr="007576A6">
        <w:rPr>
          <w:b/>
          <w:i/>
          <w:color w:val="002060"/>
        </w:rPr>
        <w:t>”Area Società”</w:t>
      </w:r>
      <w:r w:rsidRPr="007576A6">
        <w:rPr>
          <w:color w:val="002060"/>
        </w:rPr>
        <w:t xml:space="preserve"> presente nel sito ufficiale della LND (</w:t>
      </w:r>
      <w:hyperlink r:id="rId12" w:history="1">
        <w:r w:rsidRPr="007576A6">
          <w:rPr>
            <w:rStyle w:val="Collegamentoipertestuale"/>
          </w:rPr>
          <w:t>www.lnd.it</w:t>
        </w:r>
      </w:hyperlink>
      <w:r w:rsidRPr="007576A6">
        <w:rPr>
          <w:color w:val="002060"/>
        </w:rPr>
        <w:t xml:space="preserve">), dovranno essere trasmesse online a mezzo </w:t>
      </w:r>
      <w:r w:rsidRPr="007576A6">
        <w:rPr>
          <w:b/>
          <w:color w:val="002060"/>
          <w:u w:val="single"/>
        </w:rPr>
        <w:t>firma elettronica</w:t>
      </w:r>
      <w:r w:rsidRPr="007576A6">
        <w:rPr>
          <w:color w:val="002060"/>
        </w:rPr>
        <w:t>, entro e non oltre il giorno:</w:t>
      </w:r>
    </w:p>
    <w:p w14:paraId="727F6CB4" w14:textId="77777777" w:rsidR="00486A57" w:rsidRPr="007576A6" w:rsidRDefault="00486A57" w:rsidP="00486A57">
      <w:pPr>
        <w:pStyle w:val="LndNormale1"/>
        <w:rPr>
          <w:color w:val="002060"/>
        </w:rPr>
      </w:pPr>
    </w:p>
    <w:p w14:paraId="1D7A19DF" w14:textId="77777777" w:rsidR="00486A57" w:rsidRPr="009C7DB6" w:rsidRDefault="00486A57" w:rsidP="00486A57">
      <w:pPr>
        <w:pStyle w:val="LndNormale1"/>
        <w:jc w:val="center"/>
        <w:rPr>
          <w:b/>
          <w:color w:val="002060"/>
        </w:rPr>
      </w:pPr>
      <w:r w:rsidRPr="007576A6">
        <w:rPr>
          <w:b/>
          <w:color w:val="002060"/>
        </w:rPr>
        <w:t>VENERDI’ 27 MARZO 2026, ORE 19:00</w:t>
      </w:r>
    </w:p>
    <w:p w14:paraId="703F49D0" w14:textId="77777777" w:rsidR="00486A57" w:rsidRPr="009C7DB6" w:rsidRDefault="00486A57" w:rsidP="00486A57">
      <w:pPr>
        <w:pStyle w:val="LndNormale1"/>
        <w:rPr>
          <w:color w:val="002060"/>
        </w:rPr>
      </w:pPr>
    </w:p>
    <w:p w14:paraId="46FFAD8B" w14:textId="77777777" w:rsidR="00486A57" w:rsidRPr="004F41FC" w:rsidRDefault="00486A57" w:rsidP="00486A57">
      <w:pPr>
        <w:pStyle w:val="LndNormale1"/>
        <w:rPr>
          <w:b/>
          <w:bCs/>
          <w:color w:val="002060"/>
        </w:rPr>
      </w:pPr>
      <w:r w:rsidRPr="004F41FC">
        <w:rPr>
          <w:b/>
          <w:bCs/>
          <w:color w:val="002060"/>
        </w:rPr>
        <w:t>IL</w:t>
      </w:r>
      <w:r w:rsidRPr="004F41FC">
        <w:rPr>
          <w:b/>
          <w:bCs/>
          <w:color w:val="002060"/>
        </w:rPr>
        <w:tab/>
        <w:t>COPPA PRIMAVERA C5 UNDER 18</w:t>
      </w:r>
    </w:p>
    <w:p w14:paraId="59B1866F" w14:textId="77777777" w:rsidR="00486A57" w:rsidRPr="004F41FC" w:rsidRDefault="00486A57" w:rsidP="00486A57">
      <w:pPr>
        <w:pStyle w:val="LndNormale1"/>
        <w:rPr>
          <w:b/>
          <w:bCs/>
          <w:color w:val="002060"/>
        </w:rPr>
      </w:pPr>
      <w:r w:rsidRPr="004F41FC">
        <w:rPr>
          <w:b/>
          <w:bCs/>
          <w:color w:val="002060"/>
        </w:rPr>
        <w:t>IM</w:t>
      </w:r>
      <w:r w:rsidRPr="004F41FC">
        <w:rPr>
          <w:b/>
          <w:bCs/>
          <w:color w:val="002060"/>
        </w:rPr>
        <w:tab/>
        <w:t>COPPA PRIMAVERA C5 UNDER 16</w:t>
      </w:r>
    </w:p>
    <w:p w14:paraId="0A7F4178" w14:textId="77777777" w:rsidR="00486A57" w:rsidRPr="009C7DB6" w:rsidRDefault="00486A57" w:rsidP="00486A57">
      <w:pPr>
        <w:pStyle w:val="LndNormale1"/>
        <w:rPr>
          <w:b/>
          <w:bCs/>
          <w:color w:val="002060"/>
        </w:rPr>
      </w:pPr>
      <w:r w:rsidRPr="004F41FC">
        <w:rPr>
          <w:b/>
          <w:bCs/>
          <w:color w:val="002060"/>
        </w:rPr>
        <w:t>IQ</w:t>
      </w:r>
      <w:r w:rsidRPr="004F41FC">
        <w:rPr>
          <w:b/>
          <w:bCs/>
          <w:color w:val="002060"/>
        </w:rPr>
        <w:tab/>
        <w:t>COPPA PRIMAVERA C5 UNDER 14</w:t>
      </w:r>
    </w:p>
    <w:p w14:paraId="4EFF56B5" w14:textId="77777777" w:rsidR="00486A57" w:rsidRPr="009C7DB6" w:rsidRDefault="00486A57" w:rsidP="00486A57">
      <w:pPr>
        <w:pStyle w:val="LndNormale1"/>
        <w:rPr>
          <w:color w:val="002060"/>
        </w:rPr>
      </w:pPr>
    </w:p>
    <w:p w14:paraId="34AE4DD9" w14:textId="77777777" w:rsidR="00486A57" w:rsidRPr="009C7DB6" w:rsidRDefault="00486A57" w:rsidP="00486A57">
      <w:pPr>
        <w:pStyle w:val="LndNormale1"/>
        <w:rPr>
          <w:b/>
          <w:color w:val="002060"/>
        </w:rPr>
      </w:pPr>
      <w:r w:rsidRPr="009C7DB6">
        <w:rPr>
          <w:b/>
          <w:color w:val="002060"/>
        </w:rPr>
        <w:t>MODALITA’ OPERATIVE DI ISCRIZIONE</w:t>
      </w:r>
    </w:p>
    <w:p w14:paraId="1DED4D7C" w14:textId="77777777" w:rsidR="00486A57" w:rsidRPr="009C7DB6" w:rsidRDefault="00486A57" w:rsidP="00486A57">
      <w:pPr>
        <w:pStyle w:val="LndNormale1"/>
        <w:rPr>
          <w:color w:val="002060"/>
        </w:rPr>
      </w:pPr>
      <w:r w:rsidRPr="009C7DB6">
        <w:rPr>
          <w:color w:val="002060"/>
        </w:rPr>
        <w:t xml:space="preserve">La </w:t>
      </w:r>
      <w:r w:rsidRPr="009C7DB6">
        <w:rPr>
          <w:b/>
          <w:color w:val="002060"/>
        </w:rPr>
        <w:t>modulistica</w:t>
      </w:r>
      <w:r w:rsidRPr="009C7DB6">
        <w:rPr>
          <w:color w:val="002060"/>
        </w:rPr>
        <w:t xml:space="preserve"> debitamente compilata on-line, deve essere </w:t>
      </w:r>
      <w:r w:rsidRPr="009C7DB6">
        <w:rPr>
          <w:b/>
          <w:color w:val="002060"/>
        </w:rPr>
        <w:t>obbligatoriamente trasmessa</w:t>
      </w:r>
      <w:r w:rsidRPr="009C7DB6">
        <w:rPr>
          <w:color w:val="002060"/>
        </w:rPr>
        <w:t xml:space="preserve"> (timbrata e firmata dal Presidente della Società) </w:t>
      </w:r>
      <w:r w:rsidRPr="009C7DB6">
        <w:rPr>
          <w:b/>
          <w:color w:val="002060"/>
          <w:u w:val="single"/>
        </w:rPr>
        <w:t>a mezzo firma elettronica.</w:t>
      </w:r>
    </w:p>
    <w:bookmarkEnd w:id="6"/>
    <w:p w14:paraId="33C244BF" w14:textId="77777777" w:rsidR="00486A57" w:rsidRPr="009C7DB6" w:rsidRDefault="00486A57" w:rsidP="00486A57">
      <w:pPr>
        <w:pStyle w:val="LndNormale1"/>
        <w:rPr>
          <w:b/>
          <w:color w:val="002060"/>
          <w:u w:val="single"/>
        </w:rPr>
      </w:pPr>
    </w:p>
    <w:p w14:paraId="3ED41DCA" w14:textId="77777777" w:rsidR="00486A57" w:rsidRPr="00FE6B2C" w:rsidRDefault="00486A57" w:rsidP="00486A57">
      <w:pPr>
        <w:pStyle w:val="LndNormale1"/>
        <w:rPr>
          <w:b/>
          <w:color w:val="002060"/>
          <w:sz w:val="24"/>
        </w:rPr>
      </w:pPr>
      <w:r w:rsidRPr="00FE6B2C">
        <w:rPr>
          <w:b/>
          <w:color w:val="002060"/>
          <w:sz w:val="24"/>
        </w:rPr>
        <w:t>INIZIO TORNEI</w:t>
      </w:r>
    </w:p>
    <w:p w14:paraId="6A87B662" w14:textId="77777777" w:rsidR="00486A57" w:rsidRPr="009C7DB6" w:rsidRDefault="00486A57" w:rsidP="00486A57">
      <w:pPr>
        <w:pStyle w:val="LndNormale1"/>
        <w:rPr>
          <w:b/>
          <w:bCs/>
          <w:color w:val="002060"/>
          <w:u w:val="single"/>
        </w:rPr>
      </w:pPr>
      <w:r>
        <w:rPr>
          <w:color w:val="002060"/>
        </w:rPr>
        <w:t>Le Coppe</w:t>
      </w:r>
      <w:r w:rsidRPr="009C7DB6">
        <w:rPr>
          <w:color w:val="002060"/>
        </w:rPr>
        <w:t xml:space="preserve"> Primaverili Under 1</w:t>
      </w:r>
      <w:r>
        <w:rPr>
          <w:color w:val="002060"/>
        </w:rPr>
        <w:t>8, Under 16</w:t>
      </w:r>
      <w:r w:rsidRPr="009C7DB6">
        <w:rPr>
          <w:color w:val="002060"/>
        </w:rPr>
        <w:t xml:space="preserve"> e Under 1</w:t>
      </w:r>
      <w:r>
        <w:rPr>
          <w:color w:val="002060"/>
        </w:rPr>
        <w:t>4</w:t>
      </w:r>
      <w:r w:rsidRPr="009C7DB6">
        <w:rPr>
          <w:color w:val="002060"/>
        </w:rPr>
        <w:t xml:space="preserve"> Calcio a Cinque avranno inizio </w:t>
      </w:r>
      <w:r w:rsidRPr="009C7DB6">
        <w:rPr>
          <w:b/>
          <w:bCs/>
          <w:color w:val="002060"/>
        </w:rPr>
        <w:t xml:space="preserve">SABATO </w:t>
      </w:r>
      <w:r>
        <w:rPr>
          <w:b/>
          <w:bCs/>
          <w:color w:val="002060"/>
        </w:rPr>
        <w:t>11 APRILE 2026</w:t>
      </w:r>
      <w:r w:rsidRPr="009C7DB6">
        <w:rPr>
          <w:b/>
          <w:bCs/>
          <w:color w:val="002060"/>
        </w:rPr>
        <w:t>.</w:t>
      </w:r>
      <w:bookmarkEnd w:id="7"/>
    </w:p>
    <w:p w14:paraId="736CABEF" w14:textId="77777777" w:rsidR="00486A57" w:rsidRDefault="00486A57" w:rsidP="00486A57">
      <w:pPr>
        <w:pStyle w:val="LndNormale1"/>
        <w:rPr>
          <w:color w:val="002060"/>
        </w:rPr>
      </w:pPr>
    </w:p>
    <w:p w14:paraId="2B0CE3F7" w14:textId="77777777" w:rsidR="00486A57" w:rsidRPr="00E40179" w:rsidRDefault="00486A57" w:rsidP="00486A57">
      <w:pPr>
        <w:pStyle w:val="LndNormale1"/>
        <w:rPr>
          <w:b/>
          <w:color w:val="002060"/>
          <w:sz w:val="24"/>
        </w:rPr>
      </w:pPr>
      <w:r w:rsidRPr="00E40179">
        <w:rPr>
          <w:b/>
          <w:color w:val="002060"/>
          <w:sz w:val="24"/>
        </w:rPr>
        <w:t>LIMITE DI PARTECIPAZIONE DEI CALCIATORI</w:t>
      </w:r>
    </w:p>
    <w:p w14:paraId="28924330" w14:textId="77777777" w:rsidR="00486A57" w:rsidRDefault="00486A57" w:rsidP="00486A57">
      <w:pPr>
        <w:pStyle w:val="LndNormale1"/>
        <w:rPr>
          <w:color w:val="002060"/>
        </w:rPr>
      </w:pPr>
    </w:p>
    <w:p w14:paraId="0E2854B8"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8</w:t>
      </w:r>
    </w:p>
    <w:p w14:paraId="3C46C6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 xml:space="preserve">ai calciatori nati </w:t>
      </w:r>
      <w:r>
        <w:rPr>
          <w:b/>
          <w:color w:val="002060"/>
        </w:rPr>
        <w:t>nel</w:t>
      </w:r>
      <w:r w:rsidRPr="00E40179">
        <w:rPr>
          <w:b/>
          <w:color w:val="002060"/>
        </w:rPr>
        <w:t xml:space="preserve"> </w:t>
      </w:r>
      <w:r>
        <w:rPr>
          <w:b/>
          <w:color w:val="002060"/>
        </w:rPr>
        <w:t>2008, nel 2009, nel 2010 e nel 2011</w:t>
      </w:r>
      <w:r w:rsidRPr="00E40179">
        <w:rPr>
          <w:b/>
          <w:color w:val="002060"/>
        </w:rPr>
        <w:t xml:space="preserve"> che comunque abbiano compiuto i 1</w:t>
      </w:r>
      <w:r>
        <w:rPr>
          <w:b/>
          <w:color w:val="002060"/>
        </w:rPr>
        <w:t>5</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01/07/2025 Lega Nazionale Dilettanti</w:t>
      </w:r>
      <w:r w:rsidRPr="00E40179">
        <w:rPr>
          <w:color w:val="002060"/>
        </w:rPr>
        <w:t>.</w:t>
      </w:r>
    </w:p>
    <w:p w14:paraId="0248436A" w14:textId="77777777" w:rsidR="00486A57" w:rsidRDefault="00486A57" w:rsidP="00486A57">
      <w:pPr>
        <w:pStyle w:val="LndNormale1"/>
        <w:rPr>
          <w:color w:val="002060"/>
        </w:rPr>
      </w:pPr>
    </w:p>
    <w:p w14:paraId="294EEA4A"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6</w:t>
      </w:r>
    </w:p>
    <w:p w14:paraId="537ED5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w:t>
      </w:r>
      <w:r>
        <w:rPr>
          <w:b/>
          <w:color w:val="002060"/>
        </w:rPr>
        <w:t>010, nel 2011</w:t>
      </w:r>
      <w:r w:rsidRPr="00E40179">
        <w:rPr>
          <w:b/>
          <w:color w:val="002060"/>
        </w:rPr>
        <w:t xml:space="preserve"> e nel 201</w:t>
      </w:r>
      <w:r>
        <w:rPr>
          <w:b/>
          <w:color w:val="002060"/>
        </w:rPr>
        <w:t>2</w:t>
      </w:r>
      <w:r w:rsidRPr="00E40179">
        <w:rPr>
          <w:b/>
          <w:color w:val="002060"/>
        </w:rPr>
        <w:t xml:space="preserve"> che comunque abbiano compiuto i 1</w:t>
      </w:r>
      <w:r>
        <w:rPr>
          <w:b/>
          <w:color w:val="002060"/>
        </w:rPr>
        <w:t>4</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43DFDDAC" w14:textId="77777777" w:rsidR="00486A57" w:rsidRDefault="00486A57" w:rsidP="00486A57">
      <w:pPr>
        <w:pStyle w:val="LndNormale1"/>
        <w:rPr>
          <w:color w:val="002060"/>
        </w:rPr>
      </w:pPr>
    </w:p>
    <w:p w14:paraId="7E47ED84" w14:textId="77777777" w:rsidR="00486A57" w:rsidRPr="00FE6B2C" w:rsidRDefault="00486A57" w:rsidP="00486A57">
      <w:pPr>
        <w:pStyle w:val="LndNormale1"/>
        <w:rPr>
          <w:b/>
          <w:bCs/>
          <w:color w:val="002060"/>
        </w:rPr>
      </w:pPr>
      <w:r w:rsidRPr="00FE6B2C">
        <w:rPr>
          <w:b/>
          <w:bCs/>
          <w:color w:val="002060"/>
        </w:rPr>
        <w:t>COPPA PRIMAVERA C5 UNDER 14</w:t>
      </w:r>
    </w:p>
    <w:p w14:paraId="286FDF95" w14:textId="6C60143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201</w:t>
      </w:r>
      <w:r>
        <w:rPr>
          <w:b/>
          <w:color w:val="002060"/>
        </w:rPr>
        <w:t>2</w:t>
      </w:r>
      <w:r w:rsidRPr="00E40179">
        <w:rPr>
          <w:b/>
          <w:color w:val="002060"/>
        </w:rPr>
        <w:t xml:space="preserve"> e nel 201</w:t>
      </w:r>
      <w:r>
        <w:rPr>
          <w:b/>
          <w:color w:val="002060"/>
        </w:rPr>
        <w:t>3</w:t>
      </w:r>
      <w:r w:rsidRPr="00E40179">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1844218F" w14:textId="77777777" w:rsidR="004A4161" w:rsidRPr="004A4161" w:rsidRDefault="004A4161" w:rsidP="0047674B">
      <w:pPr>
        <w:pStyle w:val="LndNormale1"/>
        <w:rPr>
          <w:rFonts w:cs="Arial"/>
          <w:color w:val="002060"/>
          <w:szCs w:val="22"/>
        </w:rPr>
      </w:pPr>
    </w:p>
    <w:p w14:paraId="11CAD4D5" w14:textId="77777777" w:rsidR="008738F9" w:rsidRPr="004A4161" w:rsidRDefault="008738F9"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3"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74A9BC81" w14:textId="77777777" w:rsidR="00293634" w:rsidRPr="00AB3EAD" w:rsidRDefault="00293634" w:rsidP="00293634">
      <w:pPr>
        <w:pStyle w:val="breakline"/>
        <w:rPr>
          <w:color w:val="002060"/>
        </w:rPr>
      </w:pPr>
    </w:p>
    <w:p w14:paraId="2EB18EC9" w14:textId="77777777" w:rsidR="00293634" w:rsidRPr="00AB3EAD" w:rsidRDefault="00293634" w:rsidP="00293634">
      <w:pPr>
        <w:pStyle w:val="titolocampionato0"/>
        <w:shd w:val="clear" w:color="auto" w:fill="CCCCCC"/>
        <w:spacing w:before="80" w:after="40"/>
        <w:rPr>
          <w:color w:val="002060"/>
        </w:rPr>
      </w:pPr>
      <w:r w:rsidRPr="00AB3EAD">
        <w:rPr>
          <w:color w:val="002060"/>
        </w:rPr>
        <w:t>CALCIO A CINQUE SERIE C2</w:t>
      </w:r>
    </w:p>
    <w:p w14:paraId="41504D36" w14:textId="77777777" w:rsidR="00293634" w:rsidRPr="00AB3EAD" w:rsidRDefault="00293634" w:rsidP="00293634">
      <w:pPr>
        <w:pStyle w:val="titoloprinc0"/>
        <w:rPr>
          <w:color w:val="002060"/>
        </w:rPr>
      </w:pPr>
      <w:r w:rsidRPr="00AB3EAD">
        <w:rPr>
          <w:color w:val="002060"/>
        </w:rPr>
        <w:t>GIUDICE SPORTIVO</w:t>
      </w:r>
    </w:p>
    <w:p w14:paraId="40AEE7E9" w14:textId="77777777" w:rsidR="00293634" w:rsidRPr="00AB3EAD" w:rsidRDefault="00293634" w:rsidP="00293634">
      <w:pPr>
        <w:pStyle w:val="diffida"/>
        <w:rPr>
          <w:color w:val="002060"/>
        </w:rPr>
      </w:pPr>
      <w:r w:rsidRPr="00AB3EAD">
        <w:rPr>
          <w:color w:val="002060"/>
        </w:rPr>
        <w:t>Il Giudice Sportivo Avv. Agnese Lazzaretti, con l'assistenza del Segretario Angelo Castellana, nella seduta del 06/03/2026, ha adottato le decisioni che di seguito integralmente si riportano:</w:t>
      </w:r>
    </w:p>
    <w:p w14:paraId="1103A093" w14:textId="77777777" w:rsidR="00293634" w:rsidRPr="00AB3EAD" w:rsidRDefault="00293634" w:rsidP="00293634">
      <w:pPr>
        <w:pStyle w:val="titolo10"/>
        <w:rPr>
          <w:color w:val="002060"/>
        </w:rPr>
      </w:pPr>
      <w:r w:rsidRPr="00AB3EAD">
        <w:rPr>
          <w:color w:val="002060"/>
        </w:rPr>
        <w:t xml:space="preserve">GARE DEL 27/ 2/2026 </w:t>
      </w:r>
    </w:p>
    <w:p w14:paraId="5333F374" w14:textId="77777777" w:rsidR="00293634" w:rsidRPr="00AB3EAD" w:rsidRDefault="00293634" w:rsidP="00293634">
      <w:pPr>
        <w:pStyle w:val="titolo7a"/>
        <w:rPr>
          <w:color w:val="002060"/>
        </w:rPr>
      </w:pPr>
      <w:r w:rsidRPr="00AB3EAD">
        <w:rPr>
          <w:color w:val="002060"/>
        </w:rPr>
        <w:t xml:space="preserve">PROVVEDIMENTI DISCIPLINARI </w:t>
      </w:r>
    </w:p>
    <w:p w14:paraId="0B0F90FF" w14:textId="77777777" w:rsidR="00293634" w:rsidRPr="00AB3EAD" w:rsidRDefault="00293634" w:rsidP="00293634">
      <w:pPr>
        <w:pStyle w:val="titolo7b0"/>
        <w:rPr>
          <w:color w:val="002060"/>
        </w:rPr>
      </w:pPr>
      <w:r w:rsidRPr="00AB3EAD">
        <w:rPr>
          <w:color w:val="002060"/>
        </w:rPr>
        <w:t xml:space="preserve">In base alle risultanze degli atti ufficiali sono state deliberate le seguenti sanzioni disciplinari. </w:t>
      </w:r>
    </w:p>
    <w:p w14:paraId="6F3A30AB" w14:textId="77777777" w:rsidR="00293634" w:rsidRPr="00AB3EAD" w:rsidRDefault="00293634" w:rsidP="00293634">
      <w:pPr>
        <w:pStyle w:val="titolo30"/>
        <w:rPr>
          <w:color w:val="002060"/>
        </w:rPr>
      </w:pPr>
      <w:r w:rsidRPr="00AB3EAD">
        <w:rPr>
          <w:color w:val="002060"/>
        </w:rPr>
        <w:t xml:space="preserve">CALCIATORI NON ESPULSI </w:t>
      </w:r>
    </w:p>
    <w:p w14:paraId="266A0C81" w14:textId="77777777" w:rsidR="00293634" w:rsidRPr="00AB3EAD" w:rsidRDefault="00293634" w:rsidP="00293634">
      <w:pPr>
        <w:pStyle w:val="titolo20"/>
        <w:rPr>
          <w:color w:val="002060"/>
        </w:rPr>
      </w:pPr>
      <w:r w:rsidRPr="00AB3EA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634" w:rsidRPr="00AB3EAD" w14:paraId="336EC87A" w14:textId="77777777" w:rsidTr="007E150D">
        <w:tc>
          <w:tcPr>
            <w:tcW w:w="2200" w:type="dxa"/>
            <w:tcMar>
              <w:top w:w="20" w:type="dxa"/>
              <w:left w:w="20" w:type="dxa"/>
              <w:bottom w:w="20" w:type="dxa"/>
              <w:right w:w="20" w:type="dxa"/>
            </w:tcMar>
            <w:vAlign w:val="center"/>
            <w:hideMark/>
          </w:tcPr>
          <w:p w14:paraId="4D6E786B" w14:textId="77777777" w:rsidR="00293634" w:rsidRPr="00AB3EAD" w:rsidRDefault="00293634" w:rsidP="007E150D">
            <w:pPr>
              <w:pStyle w:val="movimento"/>
              <w:rPr>
                <w:color w:val="002060"/>
              </w:rPr>
            </w:pPr>
            <w:r w:rsidRPr="00AB3EAD">
              <w:rPr>
                <w:color w:val="002060"/>
              </w:rPr>
              <w:t>LORENZINI LEONARDO</w:t>
            </w:r>
          </w:p>
        </w:tc>
        <w:tc>
          <w:tcPr>
            <w:tcW w:w="2200" w:type="dxa"/>
            <w:tcMar>
              <w:top w:w="20" w:type="dxa"/>
              <w:left w:w="20" w:type="dxa"/>
              <w:bottom w:w="20" w:type="dxa"/>
              <w:right w:w="20" w:type="dxa"/>
            </w:tcMar>
            <w:vAlign w:val="center"/>
            <w:hideMark/>
          </w:tcPr>
          <w:p w14:paraId="220E8C9F" w14:textId="77777777" w:rsidR="00293634" w:rsidRPr="00AB3EAD" w:rsidRDefault="00293634" w:rsidP="007E150D">
            <w:pPr>
              <w:pStyle w:val="movimento2"/>
              <w:rPr>
                <w:color w:val="002060"/>
              </w:rPr>
            </w:pPr>
            <w:r w:rsidRPr="00AB3EAD">
              <w:rPr>
                <w:color w:val="002060"/>
              </w:rPr>
              <w:t xml:space="preserve">(MANTOVANI C5) </w:t>
            </w:r>
          </w:p>
        </w:tc>
        <w:tc>
          <w:tcPr>
            <w:tcW w:w="800" w:type="dxa"/>
            <w:tcMar>
              <w:top w:w="20" w:type="dxa"/>
              <w:left w:w="20" w:type="dxa"/>
              <w:bottom w:w="20" w:type="dxa"/>
              <w:right w:w="20" w:type="dxa"/>
            </w:tcMar>
            <w:vAlign w:val="center"/>
            <w:hideMark/>
          </w:tcPr>
          <w:p w14:paraId="23356AE2" w14:textId="77777777" w:rsidR="00293634" w:rsidRPr="00AB3EAD" w:rsidRDefault="00293634" w:rsidP="007E150D">
            <w:pPr>
              <w:pStyle w:val="movimento"/>
              <w:rPr>
                <w:color w:val="002060"/>
              </w:rPr>
            </w:pPr>
            <w:r w:rsidRPr="00AB3EAD">
              <w:rPr>
                <w:color w:val="002060"/>
              </w:rPr>
              <w:t> </w:t>
            </w:r>
          </w:p>
        </w:tc>
        <w:tc>
          <w:tcPr>
            <w:tcW w:w="2200" w:type="dxa"/>
            <w:tcMar>
              <w:top w:w="20" w:type="dxa"/>
              <w:left w:w="20" w:type="dxa"/>
              <w:bottom w:w="20" w:type="dxa"/>
              <w:right w:w="20" w:type="dxa"/>
            </w:tcMar>
            <w:vAlign w:val="center"/>
            <w:hideMark/>
          </w:tcPr>
          <w:p w14:paraId="53521FA4" w14:textId="77777777" w:rsidR="00293634" w:rsidRPr="00AB3EAD" w:rsidRDefault="00293634" w:rsidP="007E150D">
            <w:pPr>
              <w:pStyle w:val="movimento"/>
              <w:rPr>
                <w:color w:val="002060"/>
              </w:rPr>
            </w:pPr>
            <w:r w:rsidRPr="00AB3EAD">
              <w:rPr>
                <w:color w:val="002060"/>
              </w:rPr>
              <w:t> </w:t>
            </w:r>
          </w:p>
        </w:tc>
        <w:tc>
          <w:tcPr>
            <w:tcW w:w="2200" w:type="dxa"/>
            <w:tcMar>
              <w:top w:w="20" w:type="dxa"/>
              <w:left w:w="20" w:type="dxa"/>
              <w:bottom w:w="20" w:type="dxa"/>
              <w:right w:w="20" w:type="dxa"/>
            </w:tcMar>
            <w:vAlign w:val="center"/>
            <w:hideMark/>
          </w:tcPr>
          <w:p w14:paraId="1094B19F" w14:textId="77777777" w:rsidR="00293634" w:rsidRPr="00AB3EAD" w:rsidRDefault="00293634" w:rsidP="007E150D">
            <w:pPr>
              <w:pStyle w:val="movimento2"/>
              <w:rPr>
                <w:color w:val="002060"/>
              </w:rPr>
            </w:pPr>
            <w:r w:rsidRPr="00AB3EAD">
              <w:rPr>
                <w:color w:val="002060"/>
              </w:rPr>
              <w:t> </w:t>
            </w:r>
          </w:p>
        </w:tc>
      </w:tr>
    </w:tbl>
    <w:p w14:paraId="3C0DAE23" w14:textId="77777777" w:rsidR="00293634" w:rsidRPr="00AB3EAD" w:rsidRDefault="00293634" w:rsidP="00293634">
      <w:pPr>
        <w:pStyle w:val="sconosciuto"/>
        <w:rPr>
          <w:b w:val="0"/>
          <w:bCs w:val="0"/>
          <w:color w:val="002060"/>
          <w:sz w:val="16"/>
          <w:szCs w:val="16"/>
        </w:rPr>
      </w:pPr>
      <w:r w:rsidRPr="00AB3EAD">
        <w:rPr>
          <w:b w:val="0"/>
          <w:bCs w:val="0"/>
          <w:color w:val="002060"/>
          <w:sz w:val="16"/>
          <w:szCs w:val="16"/>
        </w:rPr>
        <w:t xml:space="preserve">ERRATA CORRIGE LORENZINI </w:t>
      </w:r>
      <w:proofErr w:type="gramStart"/>
      <w:r w:rsidRPr="00AB3EAD">
        <w:rPr>
          <w:b w:val="0"/>
          <w:bCs w:val="0"/>
          <w:color w:val="002060"/>
          <w:sz w:val="16"/>
          <w:szCs w:val="16"/>
        </w:rPr>
        <w:t>LEONARDO</w:t>
      </w:r>
      <w:proofErr w:type="gramEnd"/>
      <w:r w:rsidRPr="00AB3EAD">
        <w:rPr>
          <w:b w:val="0"/>
          <w:bCs w:val="0"/>
          <w:color w:val="002060"/>
          <w:sz w:val="16"/>
          <w:szCs w:val="16"/>
        </w:rPr>
        <w:t xml:space="preserve"> Invece di: </w:t>
      </w:r>
      <w:r>
        <w:rPr>
          <w:b w:val="0"/>
          <w:bCs w:val="0"/>
          <w:color w:val="002060"/>
          <w:sz w:val="16"/>
          <w:szCs w:val="16"/>
        </w:rPr>
        <w:t xml:space="preserve">LORENZINI SAMUELE </w:t>
      </w:r>
      <w:r w:rsidRPr="00AB3EAD">
        <w:rPr>
          <w:b w:val="0"/>
          <w:bCs w:val="0"/>
          <w:color w:val="002060"/>
          <w:sz w:val="16"/>
          <w:szCs w:val="16"/>
        </w:rPr>
        <w:t>CU 8</w:t>
      </w:r>
      <w:r>
        <w:rPr>
          <w:b w:val="0"/>
          <w:bCs w:val="0"/>
          <w:color w:val="002060"/>
          <w:sz w:val="16"/>
          <w:szCs w:val="16"/>
        </w:rPr>
        <w:t>8</w:t>
      </w:r>
      <w:r w:rsidRPr="00AB3EAD">
        <w:rPr>
          <w:b w:val="0"/>
          <w:bCs w:val="0"/>
          <w:color w:val="002060"/>
          <w:sz w:val="16"/>
          <w:szCs w:val="16"/>
        </w:rPr>
        <w:t xml:space="preserve"> C5 CRD </w:t>
      </w:r>
      <w:r>
        <w:rPr>
          <w:b w:val="0"/>
          <w:bCs w:val="0"/>
          <w:color w:val="002060"/>
          <w:sz w:val="16"/>
          <w:szCs w:val="16"/>
        </w:rPr>
        <w:t>4</w:t>
      </w:r>
      <w:r w:rsidRPr="00AB3EAD">
        <w:rPr>
          <w:b w:val="0"/>
          <w:bCs w:val="0"/>
          <w:color w:val="002060"/>
          <w:sz w:val="16"/>
          <w:szCs w:val="16"/>
        </w:rPr>
        <w:t>/ 3/2026</w:t>
      </w:r>
    </w:p>
    <w:p w14:paraId="73DE48EE" w14:textId="77777777" w:rsidR="00293634" w:rsidRPr="00AB3EAD" w:rsidRDefault="00293634" w:rsidP="00293634">
      <w:pPr>
        <w:pStyle w:val="sconosciuto"/>
        <w:rPr>
          <w:b w:val="0"/>
          <w:bCs w:val="0"/>
          <w:color w:val="002060"/>
          <w:sz w:val="16"/>
          <w:szCs w:val="16"/>
        </w:rPr>
      </w:pPr>
    </w:p>
    <w:p w14:paraId="31A0D8F5" w14:textId="77777777" w:rsidR="00293634" w:rsidRDefault="00293634" w:rsidP="00293634">
      <w:pPr>
        <w:pStyle w:val="breakline"/>
        <w:rPr>
          <w:color w:val="002060"/>
        </w:rPr>
      </w:pPr>
    </w:p>
    <w:p w14:paraId="02B00AA5" w14:textId="77777777" w:rsidR="00293634" w:rsidRPr="009519B5" w:rsidRDefault="00293634" w:rsidP="00293634">
      <w:pPr>
        <w:jc w:val="center"/>
        <w:rPr>
          <w:rFonts w:ascii="Arial" w:hAnsi="Arial" w:cs="Arial"/>
          <w:noProof/>
          <w:color w:val="002060"/>
          <w:sz w:val="22"/>
          <w:szCs w:val="22"/>
        </w:rPr>
      </w:pPr>
      <w:r w:rsidRPr="009519B5">
        <w:rPr>
          <w:rFonts w:ascii="Arial" w:hAnsi="Arial" w:cs="Arial"/>
          <w:noProof/>
          <w:color w:val="002060"/>
          <w:sz w:val="22"/>
          <w:szCs w:val="22"/>
        </w:rPr>
        <w:t>F.to IL SEGRETARIO                                   F.to IL GIUDICE SPORTIVO</w:t>
      </w:r>
    </w:p>
    <w:p w14:paraId="3695150A" w14:textId="77777777" w:rsidR="00293634" w:rsidRPr="009519B5" w:rsidRDefault="00293634" w:rsidP="00293634">
      <w:pPr>
        <w:pStyle w:val="Corpodeltesto2"/>
        <w:spacing w:after="0" w:line="240" w:lineRule="auto"/>
        <w:jc w:val="both"/>
        <w:rPr>
          <w:rFonts w:ascii="Arial" w:hAnsi="Arial" w:cs="Arial"/>
          <w:noProof/>
          <w:color w:val="002060"/>
          <w:sz w:val="22"/>
          <w:szCs w:val="22"/>
        </w:rPr>
      </w:pPr>
      <w:r w:rsidRPr="009519B5">
        <w:rPr>
          <w:rFonts w:ascii="Arial" w:hAnsi="Arial" w:cs="Arial"/>
          <w:noProof/>
          <w:color w:val="002060"/>
          <w:sz w:val="22"/>
          <w:szCs w:val="22"/>
        </w:rPr>
        <w:t xml:space="preserve">                         Angelo Castellana        </w:t>
      </w:r>
      <w:r w:rsidRPr="009519B5">
        <w:rPr>
          <w:rFonts w:ascii="Arial" w:hAnsi="Arial" w:cs="Arial"/>
          <w:noProof/>
          <w:color w:val="002060"/>
          <w:sz w:val="22"/>
          <w:szCs w:val="22"/>
        </w:rPr>
        <w:tab/>
        <w:t xml:space="preserve">                                Agnese Lazzaretti</w:t>
      </w:r>
    </w:p>
    <w:p w14:paraId="1054E3D9" w14:textId="77777777" w:rsidR="00293634" w:rsidRPr="00AB3EAD" w:rsidRDefault="00293634" w:rsidP="00293634">
      <w:pPr>
        <w:pStyle w:val="breakline"/>
        <w:rPr>
          <w:color w:val="002060"/>
        </w:rPr>
      </w:pPr>
    </w:p>
    <w:p w14:paraId="23B5C3B1" w14:textId="77777777" w:rsidR="00293634" w:rsidRPr="00AB3EAD" w:rsidRDefault="00293634" w:rsidP="00293634">
      <w:pPr>
        <w:pStyle w:val="titolocampionato0"/>
        <w:shd w:val="clear" w:color="auto" w:fill="CCCCCC"/>
        <w:spacing w:before="80" w:after="40"/>
        <w:rPr>
          <w:color w:val="002060"/>
        </w:rPr>
      </w:pPr>
      <w:r w:rsidRPr="00AB3EAD">
        <w:rPr>
          <w:color w:val="002060"/>
        </w:rPr>
        <w:t>CALCIO A CINQUE SERIE D</w:t>
      </w:r>
    </w:p>
    <w:p w14:paraId="0F211833" w14:textId="77777777" w:rsidR="00293634" w:rsidRPr="00AB3EAD" w:rsidRDefault="00293634" w:rsidP="00293634">
      <w:pPr>
        <w:pStyle w:val="titoloprinc0"/>
        <w:rPr>
          <w:color w:val="002060"/>
        </w:rPr>
      </w:pPr>
      <w:r w:rsidRPr="00AB3EAD">
        <w:rPr>
          <w:color w:val="002060"/>
        </w:rPr>
        <w:t>VARIAZIONI AL PROGRAMMA GARE</w:t>
      </w:r>
    </w:p>
    <w:p w14:paraId="03AA072A" w14:textId="77777777" w:rsidR="00293634" w:rsidRPr="00AB3EAD" w:rsidRDefault="00293634" w:rsidP="00293634">
      <w:pPr>
        <w:pStyle w:val="breakline"/>
        <w:rPr>
          <w:color w:val="002060"/>
        </w:rPr>
      </w:pPr>
    </w:p>
    <w:p w14:paraId="2CE1974C" w14:textId="77777777" w:rsidR="00293634" w:rsidRPr="00AB3EAD" w:rsidRDefault="00293634" w:rsidP="00293634">
      <w:pPr>
        <w:pStyle w:val="breakline"/>
        <w:rPr>
          <w:color w:val="002060"/>
        </w:rPr>
      </w:pPr>
    </w:p>
    <w:p w14:paraId="65760B8F" w14:textId="77777777" w:rsidR="00293634" w:rsidRPr="00AB3EAD" w:rsidRDefault="00293634" w:rsidP="00293634">
      <w:pPr>
        <w:pStyle w:val="sottotitolocampionato10"/>
        <w:rPr>
          <w:color w:val="002060"/>
        </w:rPr>
      </w:pPr>
      <w:r w:rsidRPr="00AB3E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93634" w:rsidRPr="00AB3EAD" w14:paraId="38E4EB36" w14:textId="77777777" w:rsidTr="007E150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65BB1" w14:textId="77777777" w:rsidR="00293634" w:rsidRPr="00AB3EAD" w:rsidRDefault="00293634" w:rsidP="007E150D">
            <w:pPr>
              <w:pStyle w:val="headertabella0"/>
              <w:rPr>
                <w:color w:val="002060"/>
              </w:rPr>
            </w:pPr>
            <w:r w:rsidRPr="00AB3EA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880FA" w14:textId="77777777" w:rsidR="00293634" w:rsidRPr="00AB3EAD" w:rsidRDefault="00293634" w:rsidP="007E150D">
            <w:pPr>
              <w:pStyle w:val="headertabella0"/>
              <w:rPr>
                <w:color w:val="002060"/>
              </w:rPr>
            </w:pPr>
            <w:r w:rsidRPr="00AB3EAD">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8AB0B" w14:textId="77777777" w:rsidR="00293634" w:rsidRPr="00AB3EAD" w:rsidRDefault="00293634" w:rsidP="007E150D">
            <w:pPr>
              <w:pStyle w:val="headertabella0"/>
              <w:rPr>
                <w:color w:val="002060"/>
              </w:rPr>
            </w:pPr>
            <w:r w:rsidRPr="00AB3EA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6B5FE" w14:textId="77777777" w:rsidR="00293634" w:rsidRPr="00AB3EAD" w:rsidRDefault="00293634" w:rsidP="007E150D">
            <w:pPr>
              <w:pStyle w:val="headertabella0"/>
              <w:rPr>
                <w:color w:val="002060"/>
              </w:rPr>
            </w:pPr>
            <w:r w:rsidRPr="00AB3EA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08174" w14:textId="77777777" w:rsidR="00293634" w:rsidRPr="00AB3EAD" w:rsidRDefault="00293634" w:rsidP="007E150D">
            <w:pPr>
              <w:pStyle w:val="headertabella0"/>
              <w:rPr>
                <w:color w:val="002060"/>
              </w:rPr>
            </w:pPr>
            <w:r w:rsidRPr="00AB3EAD">
              <w:rPr>
                <w:color w:val="002060"/>
              </w:rPr>
              <w:t xml:space="preserve">Data </w:t>
            </w:r>
            <w:proofErr w:type="spellStart"/>
            <w:r w:rsidRPr="00AB3EAD">
              <w:rPr>
                <w:color w:val="002060"/>
              </w:rPr>
              <w:t>Orig</w:t>
            </w:r>
            <w:proofErr w:type="spellEnd"/>
            <w:r w:rsidRPr="00AB3EA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3111D" w14:textId="77777777" w:rsidR="00293634" w:rsidRPr="00AB3EAD" w:rsidRDefault="00293634" w:rsidP="007E150D">
            <w:pPr>
              <w:pStyle w:val="headertabella0"/>
              <w:rPr>
                <w:color w:val="002060"/>
              </w:rPr>
            </w:pPr>
            <w:r w:rsidRPr="00AB3EA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4546F" w14:textId="77777777" w:rsidR="00293634" w:rsidRPr="00AB3EAD" w:rsidRDefault="00293634" w:rsidP="007E150D">
            <w:pPr>
              <w:pStyle w:val="headertabella0"/>
              <w:rPr>
                <w:color w:val="002060"/>
              </w:rPr>
            </w:pPr>
            <w:r w:rsidRPr="00AB3EAD">
              <w:rPr>
                <w:color w:val="002060"/>
              </w:rPr>
              <w:t xml:space="preserve">Ora </w:t>
            </w:r>
            <w:proofErr w:type="spellStart"/>
            <w:r w:rsidRPr="00AB3EAD">
              <w:rPr>
                <w:color w:val="002060"/>
              </w:rPr>
              <w:t>Orig</w:t>
            </w:r>
            <w:proofErr w:type="spellEnd"/>
            <w:r w:rsidRPr="00AB3EA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80A6E" w14:textId="77777777" w:rsidR="00293634" w:rsidRPr="00AB3EAD" w:rsidRDefault="00293634" w:rsidP="007E150D">
            <w:pPr>
              <w:pStyle w:val="headertabella0"/>
              <w:rPr>
                <w:color w:val="002060"/>
              </w:rPr>
            </w:pPr>
            <w:r w:rsidRPr="00AB3EAD">
              <w:rPr>
                <w:color w:val="002060"/>
              </w:rPr>
              <w:t>Impianto</w:t>
            </w:r>
          </w:p>
        </w:tc>
      </w:tr>
      <w:tr w:rsidR="00293634" w:rsidRPr="00AB3EAD" w14:paraId="0BF67C50" w14:textId="77777777" w:rsidTr="007E150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05ADF" w14:textId="77777777" w:rsidR="00293634" w:rsidRPr="00AB3EAD" w:rsidRDefault="00293634" w:rsidP="007E150D">
            <w:pPr>
              <w:pStyle w:val="rowtabella0"/>
              <w:rPr>
                <w:color w:val="002060"/>
                <w:highlight w:val="yellow"/>
              </w:rPr>
            </w:pPr>
            <w:r w:rsidRPr="00AB3EAD">
              <w:rPr>
                <w:color w:val="002060"/>
                <w:highlight w:val="yellow"/>
              </w:rPr>
              <w:t>21/03/2026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AF834" w14:textId="77777777" w:rsidR="00293634" w:rsidRPr="00AB3EAD" w:rsidRDefault="00293634" w:rsidP="007E150D">
            <w:pPr>
              <w:pStyle w:val="rowtabella0"/>
              <w:jc w:val="center"/>
              <w:rPr>
                <w:color w:val="002060"/>
                <w:highlight w:val="yellow"/>
              </w:rPr>
            </w:pPr>
            <w:r w:rsidRPr="00AB3EAD">
              <w:rPr>
                <w:color w:val="002060"/>
                <w:highlight w:val="yellow"/>
              </w:rPr>
              <w:t>9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0988B" w14:textId="77777777" w:rsidR="00293634" w:rsidRPr="00AB3EAD" w:rsidRDefault="00293634" w:rsidP="007E150D">
            <w:pPr>
              <w:pStyle w:val="rowtabella0"/>
              <w:rPr>
                <w:color w:val="002060"/>
                <w:highlight w:val="yellow"/>
              </w:rPr>
            </w:pPr>
            <w:r w:rsidRPr="00AB3EAD">
              <w:rPr>
                <w:color w:val="002060"/>
                <w:highlight w:val="yellow"/>
              </w:rPr>
              <w:t>GRADARA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8C211" w14:textId="77777777" w:rsidR="00293634" w:rsidRPr="00AB3EAD" w:rsidRDefault="00293634" w:rsidP="007E150D">
            <w:pPr>
              <w:pStyle w:val="rowtabella0"/>
              <w:rPr>
                <w:color w:val="002060"/>
                <w:highlight w:val="yellow"/>
              </w:rPr>
            </w:pPr>
            <w:r w:rsidRPr="00AB3EAD">
              <w:rPr>
                <w:color w:val="002060"/>
                <w:highlight w:val="yellow"/>
              </w:rPr>
              <w:t>SAN COSTANZO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A0182" w14:textId="77777777" w:rsidR="00293634" w:rsidRPr="00AB3EAD" w:rsidRDefault="00293634" w:rsidP="007E150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8B178" w14:textId="77777777" w:rsidR="00293634" w:rsidRPr="00AB3EAD" w:rsidRDefault="00293634" w:rsidP="007E150D">
            <w:pPr>
              <w:pStyle w:val="rowtabella0"/>
              <w:jc w:val="center"/>
              <w:rPr>
                <w:color w:val="002060"/>
              </w:rPr>
            </w:pPr>
            <w:r w:rsidRPr="00AB3EAD">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D08E2" w14:textId="77777777" w:rsidR="00293634" w:rsidRPr="00AB3EAD" w:rsidRDefault="00293634" w:rsidP="007E150D">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A9A19" w14:textId="77777777" w:rsidR="00293634" w:rsidRPr="00AB3EAD" w:rsidRDefault="00293634" w:rsidP="007E150D">
            <w:pPr>
              <w:rPr>
                <w:rFonts w:ascii="Arial" w:hAnsi="Arial" w:cs="Arial"/>
                <w:color w:val="002060"/>
                <w:sz w:val="12"/>
                <w:szCs w:val="12"/>
              </w:rPr>
            </w:pPr>
            <w:r w:rsidRPr="00AB3EAD">
              <w:rPr>
                <w:rFonts w:ascii="Arial" w:hAnsi="Arial" w:cs="Arial"/>
                <w:color w:val="002060"/>
                <w:sz w:val="12"/>
                <w:szCs w:val="12"/>
                <w:highlight w:val="yellow"/>
              </w:rPr>
              <w:t xml:space="preserve">CAMPO C5 “BABBUCCE” TAVULLIA </w:t>
            </w:r>
            <w:proofErr w:type="gramStart"/>
            <w:r w:rsidRPr="00AB3EAD">
              <w:rPr>
                <w:rFonts w:ascii="Arial" w:hAnsi="Arial" w:cs="Arial"/>
                <w:color w:val="002060"/>
                <w:sz w:val="12"/>
                <w:szCs w:val="12"/>
                <w:highlight w:val="yellow"/>
              </w:rPr>
              <w:t>P.LE</w:t>
            </w:r>
            <w:proofErr w:type="gramEnd"/>
            <w:r w:rsidRPr="00AB3EAD">
              <w:rPr>
                <w:rFonts w:ascii="Arial" w:hAnsi="Arial" w:cs="Arial"/>
                <w:color w:val="002060"/>
                <w:sz w:val="12"/>
                <w:szCs w:val="12"/>
                <w:highlight w:val="yellow"/>
              </w:rPr>
              <w:t xml:space="preserve"> DELLO SPORT SNC</w:t>
            </w:r>
          </w:p>
        </w:tc>
      </w:tr>
    </w:tbl>
    <w:p w14:paraId="0A0BCAA1" w14:textId="77777777" w:rsidR="00293634" w:rsidRPr="00AB3EAD" w:rsidRDefault="00293634" w:rsidP="00293634">
      <w:pPr>
        <w:pStyle w:val="breakline"/>
        <w:rPr>
          <w:rFonts w:eastAsiaTheme="minorEastAsia"/>
          <w:color w:val="002060"/>
        </w:rPr>
      </w:pPr>
    </w:p>
    <w:p w14:paraId="0169337F" w14:textId="77777777" w:rsidR="00293634" w:rsidRPr="00AB3EAD" w:rsidRDefault="00293634" w:rsidP="00293634">
      <w:pPr>
        <w:pStyle w:val="breakline"/>
        <w:rPr>
          <w:color w:val="002060"/>
        </w:rPr>
      </w:pPr>
    </w:p>
    <w:p w14:paraId="3BE93AAC" w14:textId="77777777" w:rsidR="00293634" w:rsidRPr="00AB3EAD" w:rsidRDefault="00293634" w:rsidP="00293634">
      <w:pPr>
        <w:pStyle w:val="breakline"/>
        <w:rPr>
          <w:color w:val="002060"/>
        </w:rPr>
      </w:pPr>
    </w:p>
    <w:p w14:paraId="7D7CA06A" w14:textId="77777777" w:rsidR="00293634" w:rsidRPr="00AB3EAD" w:rsidRDefault="00293634" w:rsidP="00293634">
      <w:pPr>
        <w:pStyle w:val="titolocampionato0"/>
        <w:shd w:val="clear" w:color="auto" w:fill="CCCCCC"/>
        <w:spacing w:before="80" w:after="40"/>
        <w:rPr>
          <w:color w:val="002060"/>
        </w:rPr>
      </w:pPr>
      <w:r w:rsidRPr="00AB3EAD">
        <w:rPr>
          <w:color w:val="002060"/>
        </w:rPr>
        <w:t>UNDER 17 C5 REGIONALI MASCHILI</w:t>
      </w:r>
    </w:p>
    <w:p w14:paraId="3122F633" w14:textId="77777777" w:rsidR="00293634" w:rsidRPr="00AB3EAD" w:rsidRDefault="00293634" w:rsidP="00293634">
      <w:pPr>
        <w:pStyle w:val="titoloprinc0"/>
        <w:rPr>
          <w:color w:val="002060"/>
        </w:rPr>
      </w:pPr>
      <w:r w:rsidRPr="00AB3EAD">
        <w:rPr>
          <w:color w:val="002060"/>
        </w:rPr>
        <w:t>RISULTATI</w:t>
      </w:r>
    </w:p>
    <w:p w14:paraId="254BC763" w14:textId="77777777" w:rsidR="00293634" w:rsidRPr="00AB3EAD" w:rsidRDefault="00293634" w:rsidP="00293634">
      <w:pPr>
        <w:pStyle w:val="breakline"/>
        <w:rPr>
          <w:color w:val="002060"/>
        </w:rPr>
      </w:pPr>
    </w:p>
    <w:p w14:paraId="672CF808" w14:textId="77777777" w:rsidR="00293634" w:rsidRPr="00AB3EAD" w:rsidRDefault="00293634" w:rsidP="00293634">
      <w:pPr>
        <w:pStyle w:val="sottotitolocampionato10"/>
        <w:rPr>
          <w:color w:val="002060"/>
        </w:rPr>
      </w:pPr>
      <w:r w:rsidRPr="00AB3EAD">
        <w:rPr>
          <w:color w:val="002060"/>
        </w:rPr>
        <w:t>RISULTATI UFFICIALI GARE DEL 05/03/2026</w:t>
      </w:r>
    </w:p>
    <w:p w14:paraId="0094D78A" w14:textId="77777777" w:rsidR="00293634" w:rsidRPr="00293634" w:rsidRDefault="00293634" w:rsidP="00293634">
      <w:pPr>
        <w:pStyle w:val="sottotitolocampionato20"/>
        <w:spacing w:before="0" w:beforeAutospacing="0" w:after="0" w:afterAutospacing="0"/>
        <w:rPr>
          <w:rFonts w:ascii="Arial" w:hAnsi="Arial" w:cs="Arial"/>
          <w:color w:val="002060"/>
          <w:sz w:val="20"/>
          <w:szCs w:val="20"/>
        </w:rPr>
      </w:pPr>
      <w:r w:rsidRPr="00293634">
        <w:rPr>
          <w:rFonts w:ascii="Arial" w:hAnsi="Arial" w:cs="Arial"/>
          <w:color w:val="002060"/>
          <w:sz w:val="20"/>
          <w:szCs w:val="20"/>
        </w:rPr>
        <w:t>Si trascrivono qui di seguito i risultati ufficiali delle gare disputate</w:t>
      </w:r>
    </w:p>
    <w:p w14:paraId="42D440A9" w14:textId="77777777" w:rsidR="00293634" w:rsidRPr="00AB3EAD" w:rsidRDefault="00293634" w:rsidP="0029363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93634" w:rsidRPr="00AB3EAD" w14:paraId="7E6DCC96" w14:textId="77777777" w:rsidTr="007E150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93634" w:rsidRPr="00AB3EAD" w14:paraId="1076D23A" w14:textId="77777777" w:rsidTr="007E150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17A1F" w14:textId="77777777" w:rsidR="00293634" w:rsidRPr="00AB3EAD" w:rsidRDefault="00293634" w:rsidP="007E150D">
                  <w:pPr>
                    <w:pStyle w:val="headertabella0"/>
                    <w:rPr>
                      <w:color w:val="002060"/>
                    </w:rPr>
                  </w:pPr>
                  <w:r w:rsidRPr="00AB3EAD">
                    <w:rPr>
                      <w:color w:val="002060"/>
                    </w:rPr>
                    <w:t>GIRONE SD - 4 Giornata - A</w:t>
                  </w:r>
                </w:p>
              </w:tc>
            </w:tr>
            <w:tr w:rsidR="00293634" w:rsidRPr="00AB3EAD" w14:paraId="54976D8B" w14:textId="77777777" w:rsidTr="007E150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6BC22E" w14:textId="77777777" w:rsidR="00293634" w:rsidRPr="00AB3EAD" w:rsidRDefault="00293634" w:rsidP="007E150D">
                  <w:pPr>
                    <w:pStyle w:val="rowtabella0"/>
                    <w:rPr>
                      <w:color w:val="002060"/>
                    </w:rPr>
                  </w:pPr>
                  <w:proofErr w:type="gramStart"/>
                  <w:r w:rsidRPr="00AB3EAD">
                    <w:rPr>
                      <w:color w:val="002060"/>
                    </w:rPr>
                    <w:t>U.MANDOLESI</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0520A5" w14:textId="77777777" w:rsidR="00293634" w:rsidRPr="00AB3EAD" w:rsidRDefault="00293634" w:rsidP="007E150D">
                  <w:pPr>
                    <w:pStyle w:val="rowtabella0"/>
                    <w:rPr>
                      <w:color w:val="002060"/>
                    </w:rPr>
                  </w:pPr>
                  <w:r w:rsidRPr="00AB3EAD">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C25426" w14:textId="77777777" w:rsidR="00293634" w:rsidRPr="00AB3EAD" w:rsidRDefault="00293634" w:rsidP="007E150D">
                  <w:pPr>
                    <w:pStyle w:val="rowtabella0"/>
                    <w:jc w:val="center"/>
                    <w:rPr>
                      <w:color w:val="002060"/>
                    </w:rPr>
                  </w:pPr>
                  <w:r w:rsidRPr="00AB3EAD">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231988" w14:textId="77777777" w:rsidR="00293634" w:rsidRPr="00AB3EAD" w:rsidRDefault="00293634" w:rsidP="007E150D">
                  <w:pPr>
                    <w:pStyle w:val="rowtabella0"/>
                    <w:jc w:val="center"/>
                    <w:rPr>
                      <w:color w:val="002060"/>
                    </w:rPr>
                  </w:pPr>
                  <w:r w:rsidRPr="00AB3EAD">
                    <w:rPr>
                      <w:color w:val="002060"/>
                    </w:rPr>
                    <w:t> </w:t>
                  </w:r>
                </w:p>
              </w:tc>
            </w:tr>
          </w:tbl>
          <w:p w14:paraId="50523FFE" w14:textId="77777777" w:rsidR="00293634" w:rsidRPr="00AB3EAD" w:rsidRDefault="00293634" w:rsidP="007E150D">
            <w:pPr>
              <w:rPr>
                <w:color w:val="002060"/>
              </w:rPr>
            </w:pPr>
          </w:p>
        </w:tc>
      </w:tr>
    </w:tbl>
    <w:p w14:paraId="554E841C" w14:textId="77777777" w:rsidR="00293634" w:rsidRPr="00AB3EAD" w:rsidRDefault="00293634" w:rsidP="00293634">
      <w:pPr>
        <w:pStyle w:val="breakline"/>
        <w:rPr>
          <w:rFonts w:eastAsiaTheme="minorEastAsia"/>
          <w:color w:val="002060"/>
        </w:rPr>
      </w:pPr>
    </w:p>
    <w:p w14:paraId="402F1C7C" w14:textId="77777777" w:rsidR="00293634" w:rsidRPr="00AB3EAD" w:rsidRDefault="00293634" w:rsidP="00293634">
      <w:pPr>
        <w:pStyle w:val="breakline"/>
        <w:rPr>
          <w:color w:val="002060"/>
        </w:rPr>
      </w:pPr>
    </w:p>
    <w:p w14:paraId="6A64939E" w14:textId="77777777" w:rsidR="00293634" w:rsidRPr="00AB3EAD" w:rsidRDefault="00293634" w:rsidP="00293634">
      <w:pPr>
        <w:pStyle w:val="titoloprinc0"/>
        <w:rPr>
          <w:color w:val="002060"/>
        </w:rPr>
      </w:pPr>
      <w:r w:rsidRPr="00AB3EAD">
        <w:rPr>
          <w:color w:val="002060"/>
        </w:rPr>
        <w:t>GIUDICE SPORTIVO</w:t>
      </w:r>
    </w:p>
    <w:p w14:paraId="2F7FF4AF" w14:textId="77777777" w:rsidR="00293634" w:rsidRPr="00AB3EAD" w:rsidRDefault="00293634" w:rsidP="00293634">
      <w:pPr>
        <w:pStyle w:val="diffida"/>
        <w:rPr>
          <w:color w:val="002060"/>
        </w:rPr>
      </w:pPr>
      <w:r w:rsidRPr="00AB3EAD">
        <w:rPr>
          <w:color w:val="002060"/>
        </w:rPr>
        <w:t>Il Giudice Sportivo Avv. Agnese Lazzaretti, con l'assistenza del Segretario Angelo Castellana, nella seduta del 06/03/2026, ha adottato le decisioni che di seguito integralmente si riportano:</w:t>
      </w:r>
    </w:p>
    <w:p w14:paraId="5ADAA0B5" w14:textId="77777777" w:rsidR="00293634" w:rsidRPr="00AB3EAD" w:rsidRDefault="00293634" w:rsidP="00293634">
      <w:pPr>
        <w:pStyle w:val="titolo10"/>
        <w:rPr>
          <w:color w:val="002060"/>
        </w:rPr>
      </w:pPr>
      <w:r w:rsidRPr="00AB3EAD">
        <w:rPr>
          <w:color w:val="002060"/>
        </w:rPr>
        <w:t xml:space="preserve">GARE DEL 5/ 3/2026 </w:t>
      </w:r>
    </w:p>
    <w:p w14:paraId="1054365E" w14:textId="77777777" w:rsidR="00293634" w:rsidRPr="00AB3EAD" w:rsidRDefault="00293634" w:rsidP="00293634">
      <w:pPr>
        <w:pStyle w:val="titolo7a"/>
        <w:rPr>
          <w:color w:val="002060"/>
        </w:rPr>
      </w:pPr>
      <w:r w:rsidRPr="00AB3EAD">
        <w:rPr>
          <w:color w:val="002060"/>
        </w:rPr>
        <w:t xml:space="preserve">PROVVEDIMENTI DISCIPLINARI </w:t>
      </w:r>
    </w:p>
    <w:p w14:paraId="09B67C3C" w14:textId="77777777" w:rsidR="00293634" w:rsidRPr="00AB3EAD" w:rsidRDefault="00293634" w:rsidP="00293634">
      <w:pPr>
        <w:pStyle w:val="titolo7b0"/>
        <w:rPr>
          <w:color w:val="002060"/>
        </w:rPr>
      </w:pPr>
      <w:r w:rsidRPr="00AB3EAD">
        <w:rPr>
          <w:color w:val="002060"/>
        </w:rPr>
        <w:t xml:space="preserve">In base alle risultanze degli atti ufficiali sono state deliberate le seguenti sanzioni disciplinari. </w:t>
      </w:r>
    </w:p>
    <w:p w14:paraId="38C8B33C" w14:textId="77777777" w:rsidR="00293634" w:rsidRPr="00AB3EAD" w:rsidRDefault="00293634" w:rsidP="00293634">
      <w:pPr>
        <w:pStyle w:val="titolo30"/>
        <w:rPr>
          <w:color w:val="002060"/>
        </w:rPr>
      </w:pPr>
      <w:r w:rsidRPr="00AB3EAD">
        <w:rPr>
          <w:color w:val="002060"/>
        </w:rPr>
        <w:lastRenderedPageBreak/>
        <w:t xml:space="preserve">ALLENATORI </w:t>
      </w:r>
    </w:p>
    <w:p w14:paraId="0690C96F" w14:textId="77777777" w:rsidR="00293634" w:rsidRPr="00AB3EAD" w:rsidRDefault="00293634" w:rsidP="00293634">
      <w:pPr>
        <w:pStyle w:val="titolo20"/>
        <w:rPr>
          <w:color w:val="002060"/>
        </w:rPr>
      </w:pPr>
      <w:r w:rsidRPr="00AB3EAD">
        <w:rPr>
          <w:color w:val="002060"/>
        </w:rPr>
        <w:t xml:space="preserve">SQUALIFICA FINO AL 20/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634" w:rsidRPr="00AB3EAD" w14:paraId="0A346ADC" w14:textId="77777777" w:rsidTr="007E150D">
        <w:tc>
          <w:tcPr>
            <w:tcW w:w="2200" w:type="dxa"/>
            <w:tcMar>
              <w:top w:w="20" w:type="dxa"/>
              <w:left w:w="20" w:type="dxa"/>
              <w:bottom w:w="20" w:type="dxa"/>
              <w:right w:w="20" w:type="dxa"/>
            </w:tcMar>
            <w:vAlign w:val="center"/>
            <w:hideMark/>
          </w:tcPr>
          <w:p w14:paraId="7B8C697C" w14:textId="77777777" w:rsidR="00293634" w:rsidRPr="00AB3EAD" w:rsidRDefault="00293634" w:rsidP="007E150D">
            <w:pPr>
              <w:pStyle w:val="movimento"/>
              <w:rPr>
                <w:color w:val="002060"/>
              </w:rPr>
            </w:pPr>
            <w:r w:rsidRPr="00AB3EAD">
              <w:rPr>
                <w:color w:val="002060"/>
              </w:rPr>
              <w:t>AMAOLO FRANCESCO</w:t>
            </w:r>
          </w:p>
        </w:tc>
        <w:tc>
          <w:tcPr>
            <w:tcW w:w="2200" w:type="dxa"/>
            <w:tcMar>
              <w:top w:w="20" w:type="dxa"/>
              <w:left w:w="20" w:type="dxa"/>
              <w:bottom w:w="20" w:type="dxa"/>
              <w:right w:w="20" w:type="dxa"/>
            </w:tcMar>
            <w:vAlign w:val="center"/>
            <w:hideMark/>
          </w:tcPr>
          <w:p w14:paraId="54B7A2CC" w14:textId="77777777" w:rsidR="00293634" w:rsidRPr="00AB3EAD" w:rsidRDefault="00293634" w:rsidP="007E150D">
            <w:pPr>
              <w:pStyle w:val="movimento2"/>
              <w:rPr>
                <w:color w:val="002060"/>
              </w:rPr>
            </w:pPr>
            <w:r w:rsidRPr="00AB3EAD">
              <w:rPr>
                <w:color w:val="002060"/>
              </w:rPr>
              <w:t>(</w:t>
            </w:r>
            <w:proofErr w:type="gramStart"/>
            <w:r w:rsidRPr="00AB3EAD">
              <w:rPr>
                <w:color w:val="002060"/>
              </w:rPr>
              <w:t>U.MANDOLESI</w:t>
            </w:r>
            <w:proofErr w:type="gramEnd"/>
            <w:r w:rsidRPr="00AB3EAD">
              <w:rPr>
                <w:color w:val="002060"/>
              </w:rPr>
              <w:t xml:space="preserve">) </w:t>
            </w:r>
          </w:p>
        </w:tc>
        <w:tc>
          <w:tcPr>
            <w:tcW w:w="800" w:type="dxa"/>
            <w:tcMar>
              <w:top w:w="20" w:type="dxa"/>
              <w:left w:w="20" w:type="dxa"/>
              <w:bottom w:w="20" w:type="dxa"/>
              <w:right w:w="20" w:type="dxa"/>
            </w:tcMar>
            <w:vAlign w:val="center"/>
            <w:hideMark/>
          </w:tcPr>
          <w:p w14:paraId="23ED438D" w14:textId="77777777" w:rsidR="00293634" w:rsidRPr="00AB3EAD" w:rsidRDefault="00293634" w:rsidP="007E150D">
            <w:pPr>
              <w:pStyle w:val="movimento"/>
              <w:rPr>
                <w:color w:val="002060"/>
              </w:rPr>
            </w:pPr>
            <w:r w:rsidRPr="00AB3EAD">
              <w:rPr>
                <w:color w:val="002060"/>
              </w:rPr>
              <w:t> </w:t>
            </w:r>
          </w:p>
        </w:tc>
        <w:tc>
          <w:tcPr>
            <w:tcW w:w="2200" w:type="dxa"/>
            <w:tcMar>
              <w:top w:w="20" w:type="dxa"/>
              <w:left w:w="20" w:type="dxa"/>
              <w:bottom w:w="20" w:type="dxa"/>
              <w:right w:w="20" w:type="dxa"/>
            </w:tcMar>
            <w:vAlign w:val="center"/>
            <w:hideMark/>
          </w:tcPr>
          <w:p w14:paraId="60455116" w14:textId="77777777" w:rsidR="00293634" w:rsidRPr="00AB3EAD" w:rsidRDefault="00293634" w:rsidP="007E150D">
            <w:pPr>
              <w:pStyle w:val="movimento"/>
              <w:rPr>
                <w:color w:val="002060"/>
              </w:rPr>
            </w:pPr>
            <w:r w:rsidRPr="00AB3EAD">
              <w:rPr>
                <w:color w:val="002060"/>
              </w:rPr>
              <w:t> </w:t>
            </w:r>
          </w:p>
        </w:tc>
        <w:tc>
          <w:tcPr>
            <w:tcW w:w="2200" w:type="dxa"/>
            <w:tcMar>
              <w:top w:w="20" w:type="dxa"/>
              <w:left w:w="20" w:type="dxa"/>
              <w:bottom w:w="20" w:type="dxa"/>
              <w:right w:w="20" w:type="dxa"/>
            </w:tcMar>
            <w:vAlign w:val="center"/>
            <w:hideMark/>
          </w:tcPr>
          <w:p w14:paraId="5E44A32A" w14:textId="77777777" w:rsidR="00293634" w:rsidRPr="00AB3EAD" w:rsidRDefault="00293634" w:rsidP="007E150D">
            <w:pPr>
              <w:pStyle w:val="movimento2"/>
              <w:rPr>
                <w:color w:val="002060"/>
              </w:rPr>
            </w:pPr>
            <w:r w:rsidRPr="00AB3EAD">
              <w:rPr>
                <w:color w:val="002060"/>
              </w:rPr>
              <w:t> </w:t>
            </w:r>
          </w:p>
        </w:tc>
      </w:tr>
    </w:tbl>
    <w:p w14:paraId="17F44348" w14:textId="77777777" w:rsidR="00293634" w:rsidRPr="00AB3EAD" w:rsidRDefault="00293634" w:rsidP="00293634">
      <w:pPr>
        <w:pStyle w:val="diffida"/>
        <w:spacing w:before="80" w:beforeAutospacing="0" w:after="40" w:afterAutospacing="0"/>
        <w:rPr>
          <w:rFonts w:eastAsiaTheme="minorEastAsia"/>
          <w:color w:val="002060"/>
        </w:rPr>
      </w:pPr>
      <w:r w:rsidRPr="00AB3EAD">
        <w:rPr>
          <w:color w:val="002060"/>
        </w:rPr>
        <w:t xml:space="preserve">Non presente al momento del riconoscimento di inizio gara, pretende che il gioco venga interrotto per poter essere riconosciuto formalmente dall'arbitro. Al diniego da parte del direttore di gara, reitera con tono aggressivo nelle proteste. </w:t>
      </w:r>
    </w:p>
    <w:p w14:paraId="10C5CDF7" w14:textId="77777777" w:rsidR="00293634" w:rsidRPr="00AB3EAD" w:rsidRDefault="00293634" w:rsidP="00293634">
      <w:pPr>
        <w:pStyle w:val="titolo30"/>
        <w:rPr>
          <w:color w:val="002060"/>
        </w:rPr>
      </w:pPr>
      <w:r w:rsidRPr="00AB3EAD">
        <w:rPr>
          <w:color w:val="002060"/>
        </w:rPr>
        <w:t xml:space="preserve">CALCIATORI NON ESPULSI </w:t>
      </w:r>
    </w:p>
    <w:p w14:paraId="0F7B4809" w14:textId="77777777" w:rsidR="00293634" w:rsidRPr="00AB3EAD" w:rsidRDefault="00293634" w:rsidP="00293634">
      <w:pPr>
        <w:pStyle w:val="titolo20"/>
        <w:rPr>
          <w:color w:val="002060"/>
        </w:rPr>
      </w:pPr>
      <w:r w:rsidRPr="00AB3E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634" w:rsidRPr="00AB3EAD" w14:paraId="4DE25252" w14:textId="77777777" w:rsidTr="007E150D">
        <w:tc>
          <w:tcPr>
            <w:tcW w:w="2200" w:type="dxa"/>
            <w:tcMar>
              <w:top w:w="20" w:type="dxa"/>
              <w:left w:w="20" w:type="dxa"/>
              <w:bottom w:w="20" w:type="dxa"/>
              <w:right w:w="20" w:type="dxa"/>
            </w:tcMar>
            <w:vAlign w:val="center"/>
            <w:hideMark/>
          </w:tcPr>
          <w:p w14:paraId="078749CE" w14:textId="77777777" w:rsidR="00293634" w:rsidRPr="00AB3EAD" w:rsidRDefault="00293634" w:rsidP="007E150D">
            <w:pPr>
              <w:pStyle w:val="movimento"/>
              <w:rPr>
                <w:color w:val="002060"/>
              </w:rPr>
            </w:pPr>
            <w:r w:rsidRPr="00AB3EAD">
              <w:rPr>
                <w:color w:val="002060"/>
              </w:rPr>
              <w:t>POLETTI VALENTINO</w:t>
            </w:r>
          </w:p>
        </w:tc>
        <w:tc>
          <w:tcPr>
            <w:tcW w:w="2200" w:type="dxa"/>
            <w:tcMar>
              <w:top w:w="20" w:type="dxa"/>
              <w:left w:w="20" w:type="dxa"/>
              <w:bottom w:w="20" w:type="dxa"/>
              <w:right w:w="20" w:type="dxa"/>
            </w:tcMar>
            <w:vAlign w:val="center"/>
            <w:hideMark/>
          </w:tcPr>
          <w:p w14:paraId="6C2710B7" w14:textId="77777777" w:rsidR="00293634" w:rsidRPr="00AB3EAD" w:rsidRDefault="00293634" w:rsidP="007E150D">
            <w:pPr>
              <w:pStyle w:val="movimento2"/>
              <w:rPr>
                <w:color w:val="002060"/>
              </w:rPr>
            </w:pPr>
            <w:r w:rsidRPr="00AB3EAD">
              <w:rPr>
                <w:color w:val="002060"/>
              </w:rPr>
              <w:t>(</w:t>
            </w:r>
            <w:proofErr w:type="gramStart"/>
            <w:r w:rsidRPr="00AB3EAD">
              <w:rPr>
                <w:color w:val="002060"/>
              </w:rPr>
              <w:t>U.MANDOLESI</w:t>
            </w:r>
            <w:proofErr w:type="gramEnd"/>
            <w:r w:rsidRPr="00AB3EAD">
              <w:rPr>
                <w:color w:val="002060"/>
              </w:rPr>
              <w:t xml:space="preserve">) </w:t>
            </w:r>
          </w:p>
        </w:tc>
        <w:tc>
          <w:tcPr>
            <w:tcW w:w="800" w:type="dxa"/>
            <w:tcMar>
              <w:top w:w="20" w:type="dxa"/>
              <w:left w:w="20" w:type="dxa"/>
              <w:bottom w:w="20" w:type="dxa"/>
              <w:right w:w="20" w:type="dxa"/>
            </w:tcMar>
            <w:vAlign w:val="center"/>
            <w:hideMark/>
          </w:tcPr>
          <w:p w14:paraId="31B9351E" w14:textId="77777777" w:rsidR="00293634" w:rsidRPr="00AB3EAD" w:rsidRDefault="00293634" w:rsidP="007E150D">
            <w:pPr>
              <w:pStyle w:val="movimento"/>
              <w:rPr>
                <w:color w:val="002060"/>
              </w:rPr>
            </w:pPr>
            <w:r w:rsidRPr="00AB3EAD">
              <w:rPr>
                <w:color w:val="002060"/>
              </w:rPr>
              <w:t> </w:t>
            </w:r>
          </w:p>
        </w:tc>
        <w:tc>
          <w:tcPr>
            <w:tcW w:w="2200" w:type="dxa"/>
            <w:tcMar>
              <w:top w:w="20" w:type="dxa"/>
              <w:left w:w="20" w:type="dxa"/>
              <w:bottom w:w="20" w:type="dxa"/>
              <w:right w:w="20" w:type="dxa"/>
            </w:tcMar>
            <w:vAlign w:val="center"/>
            <w:hideMark/>
          </w:tcPr>
          <w:p w14:paraId="29378476" w14:textId="77777777" w:rsidR="00293634" w:rsidRPr="00AB3EAD" w:rsidRDefault="00293634" w:rsidP="007E150D">
            <w:pPr>
              <w:pStyle w:val="movimento"/>
              <w:rPr>
                <w:color w:val="002060"/>
              </w:rPr>
            </w:pPr>
            <w:r w:rsidRPr="00AB3EAD">
              <w:rPr>
                <w:color w:val="002060"/>
              </w:rPr>
              <w:t> </w:t>
            </w:r>
          </w:p>
        </w:tc>
        <w:tc>
          <w:tcPr>
            <w:tcW w:w="2200" w:type="dxa"/>
            <w:tcMar>
              <w:top w:w="20" w:type="dxa"/>
              <w:left w:w="20" w:type="dxa"/>
              <w:bottom w:w="20" w:type="dxa"/>
              <w:right w:w="20" w:type="dxa"/>
            </w:tcMar>
            <w:vAlign w:val="center"/>
            <w:hideMark/>
          </w:tcPr>
          <w:p w14:paraId="51E15E0F" w14:textId="77777777" w:rsidR="00293634" w:rsidRPr="00AB3EAD" w:rsidRDefault="00293634" w:rsidP="007E150D">
            <w:pPr>
              <w:pStyle w:val="movimento2"/>
              <w:rPr>
                <w:color w:val="002060"/>
              </w:rPr>
            </w:pPr>
            <w:r w:rsidRPr="00AB3EAD">
              <w:rPr>
                <w:color w:val="002060"/>
              </w:rPr>
              <w:t> </w:t>
            </w:r>
          </w:p>
        </w:tc>
      </w:tr>
    </w:tbl>
    <w:p w14:paraId="7E7CEAB4" w14:textId="77777777" w:rsidR="00293634" w:rsidRDefault="00293634" w:rsidP="00293634">
      <w:pPr>
        <w:pStyle w:val="breakline"/>
        <w:rPr>
          <w:color w:val="002060"/>
        </w:rPr>
      </w:pPr>
    </w:p>
    <w:p w14:paraId="1944F035" w14:textId="77777777" w:rsidR="00293634" w:rsidRPr="009519B5" w:rsidRDefault="00293634" w:rsidP="00293634">
      <w:pPr>
        <w:jc w:val="center"/>
        <w:rPr>
          <w:rFonts w:ascii="Arial" w:hAnsi="Arial" w:cs="Arial"/>
          <w:noProof/>
          <w:color w:val="002060"/>
          <w:sz w:val="22"/>
          <w:szCs w:val="22"/>
        </w:rPr>
      </w:pPr>
      <w:r w:rsidRPr="009519B5">
        <w:rPr>
          <w:rFonts w:ascii="Arial" w:hAnsi="Arial" w:cs="Arial"/>
          <w:noProof/>
          <w:color w:val="002060"/>
          <w:sz w:val="22"/>
          <w:szCs w:val="22"/>
        </w:rPr>
        <w:t>F.to IL SEGRETARIO                                   F.to IL GIUDICE SPORTIVO</w:t>
      </w:r>
    </w:p>
    <w:p w14:paraId="04BFDBA1" w14:textId="77777777" w:rsidR="00293634" w:rsidRPr="009519B5" w:rsidRDefault="00293634" w:rsidP="00293634">
      <w:pPr>
        <w:pStyle w:val="Corpodeltesto2"/>
        <w:spacing w:after="0" w:line="240" w:lineRule="auto"/>
        <w:jc w:val="both"/>
        <w:rPr>
          <w:rFonts w:ascii="Arial" w:hAnsi="Arial" w:cs="Arial"/>
          <w:noProof/>
          <w:color w:val="002060"/>
          <w:sz w:val="22"/>
          <w:szCs w:val="22"/>
        </w:rPr>
      </w:pPr>
      <w:r w:rsidRPr="009519B5">
        <w:rPr>
          <w:rFonts w:ascii="Arial" w:hAnsi="Arial" w:cs="Arial"/>
          <w:noProof/>
          <w:color w:val="002060"/>
          <w:sz w:val="22"/>
          <w:szCs w:val="22"/>
        </w:rPr>
        <w:t xml:space="preserve">                         Angelo Castellana        </w:t>
      </w:r>
      <w:r w:rsidRPr="009519B5">
        <w:rPr>
          <w:rFonts w:ascii="Arial" w:hAnsi="Arial" w:cs="Arial"/>
          <w:noProof/>
          <w:color w:val="002060"/>
          <w:sz w:val="22"/>
          <w:szCs w:val="22"/>
        </w:rPr>
        <w:tab/>
        <w:t xml:space="preserve">                                Agnese Lazzaretti</w:t>
      </w:r>
    </w:p>
    <w:p w14:paraId="4F594FB5" w14:textId="77777777" w:rsidR="00293634" w:rsidRPr="00AB3EAD" w:rsidRDefault="00293634" w:rsidP="00293634">
      <w:pPr>
        <w:pStyle w:val="breakline"/>
        <w:rPr>
          <w:rFonts w:eastAsiaTheme="minorEastAsia"/>
          <w:color w:val="002060"/>
        </w:rPr>
      </w:pPr>
    </w:p>
    <w:p w14:paraId="3053B0A4" w14:textId="77777777" w:rsidR="00293634" w:rsidRPr="00AB3EAD" w:rsidRDefault="00293634" w:rsidP="00293634">
      <w:pPr>
        <w:pStyle w:val="titoloprinc0"/>
        <w:rPr>
          <w:color w:val="002060"/>
        </w:rPr>
      </w:pPr>
      <w:r w:rsidRPr="00AB3EAD">
        <w:rPr>
          <w:color w:val="002060"/>
        </w:rPr>
        <w:t>CLASSIFICA</w:t>
      </w:r>
    </w:p>
    <w:p w14:paraId="15AC4DE9" w14:textId="77777777" w:rsidR="00293634" w:rsidRPr="00AB3EAD" w:rsidRDefault="00293634" w:rsidP="00293634">
      <w:pPr>
        <w:pStyle w:val="breakline"/>
        <w:rPr>
          <w:color w:val="002060"/>
        </w:rPr>
      </w:pPr>
    </w:p>
    <w:p w14:paraId="0E359E51" w14:textId="77777777" w:rsidR="00293634" w:rsidRPr="00AB3EAD" w:rsidRDefault="00293634" w:rsidP="00293634">
      <w:pPr>
        <w:pStyle w:val="breakline"/>
        <w:rPr>
          <w:color w:val="002060"/>
        </w:rPr>
      </w:pPr>
    </w:p>
    <w:p w14:paraId="3A074585" w14:textId="77777777" w:rsidR="00293634" w:rsidRPr="00AB3EAD" w:rsidRDefault="00293634" w:rsidP="00293634">
      <w:pPr>
        <w:pStyle w:val="sottotitolocampionato10"/>
        <w:rPr>
          <w:color w:val="002060"/>
        </w:rPr>
      </w:pPr>
      <w:r w:rsidRPr="00AB3EA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93634" w:rsidRPr="00AB3EAD" w14:paraId="15D61586" w14:textId="77777777" w:rsidTr="007E150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2CCB8" w14:textId="77777777" w:rsidR="00293634" w:rsidRPr="00AB3EAD" w:rsidRDefault="00293634" w:rsidP="007E150D">
            <w:pPr>
              <w:pStyle w:val="headertabella0"/>
              <w:rPr>
                <w:color w:val="002060"/>
              </w:rPr>
            </w:pPr>
            <w:r w:rsidRPr="00AB3E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47AAC" w14:textId="77777777" w:rsidR="00293634" w:rsidRPr="00AB3EAD" w:rsidRDefault="00293634" w:rsidP="007E150D">
            <w:pPr>
              <w:pStyle w:val="headertabella0"/>
              <w:rPr>
                <w:color w:val="002060"/>
              </w:rPr>
            </w:pPr>
            <w:r w:rsidRPr="00AB3E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2EB6F" w14:textId="77777777" w:rsidR="00293634" w:rsidRPr="00AB3EAD" w:rsidRDefault="00293634" w:rsidP="007E150D">
            <w:pPr>
              <w:pStyle w:val="headertabella0"/>
              <w:rPr>
                <w:color w:val="002060"/>
              </w:rPr>
            </w:pPr>
            <w:r w:rsidRPr="00AB3E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EB7BA" w14:textId="77777777" w:rsidR="00293634" w:rsidRPr="00AB3EAD" w:rsidRDefault="00293634" w:rsidP="007E150D">
            <w:pPr>
              <w:pStyle w:val="headertabella0"/>
              <w:rPr>
                <w:color w:val="002060"/>
              </w:rPr>
            </w:pPr>
            <w:r w:rsidRPr="00AB3E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B0919" w14:textId="77777777" w:rsidR="00293634" w:rsidRPr="00AB3EAD" w:rsidRDefault="00293634" w:rsidP="007E150D">
            <w:pPr>
              <w:pStyle w:val="headertabella0"/>
              <w:rPr>
                <w:color w:val="002060"/>
              </w:rPr>
            </w:pPr>
            <w:r w:rsidRPr="00AB3E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8FC91" w14:textId="77777777" w:rsidR="00293634" w:rsidRPr="00AB3EAD" w:rsidRDefault="00293634" w:rsidP="007E150D">
            <w:pPr>
              <w:pStyle w:val="headertabella0"/>
              <w:rPr>
                <w:color w:val="002060"/>
              </w:rPr>
            </w:pPr>
            <w:r w:rsidRPr="00AB3E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E2384" w14:textId="77777777" w:rsidR="00293634" w:rsidRPr="00AB3EAD" w:rsidRDefault="00293634" w:rsidP="007E150D">
            <w:pPr>
              <w:pStyle w:val="headertabella0"/>
              <w:rPr>
                <w:color w:val="002060"/>
              </w:rPr>
            </w:pPr>
            <w:r w:rsidRPr="00AB3E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53474" w14:textId="77777777" w:rsidR="00293634" w:rsidRPr="00AB3EAD" w:rsidRDefault="00293634" w:rsidP="007E150D">
            <w:pPr>
              <w:pStyle w:val="headertabella0"/>
              <w:rPr>
                <w:color w:val="002060"/>
              </w:rPr>
            </w:pPr>
            <w:r w:rsidRPr="00AB3E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A1425" w14:textId="77777777" w:rsidR="00293634" w:rsidRPr="00AB3EAD" w:rsidRDefault="00293634" w:rsidP="007E150D">
            <w:pPr>
              <w:pStyle w:val="headertabella0"/>
              <w:rPr>
                <w:color w:val="002060"/>
              </w:rPr>
            </w:pPr>
            <w:r w:rsidRPr="00AB3E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39D4A" w14:textId="77777777" w:rsidR="00293634" w:rsidRPr="00AB3EAD" w:rsidRDefault="00293634" w:rsidP="007E150D">
            <w:pPr>
              <w:pStyle w:val="headertabella0"/>
              <w:rPr>
                <w:color w:val="002060"/>
              </w:rPr>
            </w:pPr>
            <w:r w:rsidRPr="00AB3EAD">
              <w:rPr>
                <w:color w:val="002060"/>
              </w:rPr>
              <w:t>PE</w:t>
            </w:r>
          </w:p>
        </w:tc>
      </w:tr>
      <w:tr w:rsidR="00293634" w:rsidRPr="00AB3EAD" w14:paraId="657760CE" w14:textId="77777777" w:rsidTr="007E150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04700C" w14:textId="77777777" w:rsidR="00293634" w:rsidRPr="00AB3EAD" w:rsidRDefault="00293634" w:rsidP="007E150D">
            <w:pPr>
              <w:pStyle w:val="rowtabella0"/>
              <w:rPr>
                <w:color w:val="002060"/>
              </w:rPr>
            </w:pPr>
            <w:r w:rsidRPr="00AB3EAD">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B694E" w14:textId="77777777" w:rsidR="00293634" w:rsidRPr="00AB3EAD" w:rsidRDefault="00293634" w:rsidP="007E150D">
            <w:pPr>
              <w:pStyle w:val="rowtabella0"/>
              <w:jc w:val="center"/>
              <w:rPr>
                <w:color w:val="002060"/>
              </w:rPr>
            </w:pPr>
            <w:r w:rsidRPr="00AB3E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3B339"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F5C0A"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AA64D"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BA6E"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EDB5C" w14:textId="77777777" w:rsidR="00293634" w:rsidRPr="00AB3EAD" w:rsidRDefault="00293634" w:rsidP="007E150D">
            <w:pPr>
              <w:pStyle w:val="rowtabella0"/>
              <w:jc w:val="center"/>
              <w:rPr>
                <w:color w:val="002060"/>
              </w:rPr>
            </w:pPr>
            <w:r w:rsidRPr="00AB3E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24A9D"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53BFB" w14:textId="77777777" w:rsidR="00293634" w:rsidRPr="00AB3EAD" w:rsidRDefault="00293634" w:rsidP="007E150D">
            <w:pPr>
              <w:pStyle w:val="rowtabella0"/>
              <w:jc w:val="center"/>
              <w:rPr>
                <w:color w:val="002060"/>
              </w:rPr>
            </w:pPr>
            <w:r w:rsidRPr="00AB3E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AE8F3" w14:textId="77777777" w:rsidR="00293634" w:rsidRPr="00AB3EAD" w:rsidRDefault="00293634" w:rsidP="007E150D">
            <w:pPr>
              <w:pStyle w:val="rowtabella0"/>
              <w:jc w:val="center"/>
              <w:rPr>
                <w:color w:val="002060"/>
              </w:rPr>
            </w:pPr>
            <w:r w:rsidRPr="00AB3EAD">
              <w:rPr>
                <w:color w:val="002060"/>
              </w:rPr>
              <w:t>0</w:t>
            </w:r>
          </w:p>
        </w:tc>
      </w:tr>
      <w:tr w:rsidR="00293634" w:rsidRPr="00AB3EAD" w14:paraId="2830DF67"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C9B752" w14:textId="77777777" w:rsidR="00293634" w:rsidRPr="00AB3EAD" w:rsidRDefault="00293634" w:rsidP="007E150D">
            <w:pPr>
              <w:pStyle w:val="rowtabella0"/>
              <w:rPr>
                <w:color w:val="002060"/>
              </w:rPr>
            </w:pPr>
            <w:r w:rsidRPr="00AB3EA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AA1A0" w14:textId="77777777" w:rsidR="00293634" w:rsidRPr="00AB3EAD" w:rsidRDefault="00293634" w:rsidP="007E150D">
            <w:pPr>
              <w:pStyle w:val="rowtabella0"/>
              <w:jc w:val="center"/>
              <w:rPr>
                <w:color w:val="002060"/>
              </w:rPr>
            </w:pPr>
            <w:r w:rsidRPr="00AB3E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752FD"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781E8"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FA4DA"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43DE7"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78063" w14:textId="77777777" w:rsidR="00293634" w:rsidRPr="00AB3EAD" w:rsidRDefault="00293634" w:rsidP="007E150D">
            <w:pPr>
              <w:pStyle w:val="rowtabella0"/>
              <w:jc w:val="center"/>
              <w:rPr>
                <w:color w:val="002060"/>
              </w:rPr>
            </w:pPr>
            <w:r w:rsidRPr="00AB3E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53C04"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C4E93" w14:textId="77777777" w:rsidR="00293634" w:rsidRPr="00AB3EAD" w:rsidRDefault="00293634" w:rsidP="007E150D">
            <w:pPr>
              <w:pStyle w:val="rowtabella0"/>
              <w:jc w:val="center"/>
              <w:rPr>
                <w:color w:val="002060"/>
              </w:rPr>
            </w:pPr>
            <w:r w:rsidRPr="00AB3E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F579D" w14:textId="77777777" w:rsidR="00293634" w:rsidRPr="00AB3EAD" w:rsidRDefault="00293634" w:rsidP="007E150D">
            <w:pPr>
              <w:pStyle w:val="rowtabella0"/>
              <w:jc w:val="center"/>
              <w:rPr>
                <w:color w:val="002060"/>
              </w:rPr>
            </w:pPr>
            <w:r w:rsidRPr="00AB3EAD">
              <w:rPr>
                <w:color w:val="002060"/>
              </w:rPr>
              <w:t>0</w:t>
            </w:r>
          </w:p>
        </w:tc>
      </w:tr>
      <w:tr w:rsidR="00293634" w:rsidRPr="00AB3EAD" w14:paraId="02BC0BF7"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F74330" w14:textId="77777777" w:rsidR="00293634" w:rsidRPr="00AB3EAD" w:rsidRDefault="00293634" w:rsidP="007E150D">
            <w:pPr>
              <w:pStyle w:val="rowtabella0"/>
              <w:rPr>
                <w:color w:val="002060"/>
              </w:rPr>
            </w:pPr>
            <w:r w:rsidRPr="00AB3EAD">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9814C" w14:textId="77777777" w:rsidR="00293634" w:rsidRPr="00AB3EAD" w:rsidRDefault="00293634" w:rsidP="007E150D">
            <w:pPr>
              <w:pStyle w:val="rowtabella0"/>
              <w:jc w:val="center"/>
              <w:rPr>
                <w:color w:val="002060"/>
              </w:rPr>
            </w:pPr>
            <w:r w:rsidRPr="00AB3E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21A00"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403A"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BCD3"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0B6A2"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B1F5F" w14:textId="77777777" w:rsidR="00293634" w:rsidRPr="00AB3EAD" w:rsidRDefault="00293634" w:rsidP="007E150D">
            <w:pPr>
              <w:pStyle w:val="rowtabella0"/>
              <w:jc w:val="center"/>
              <w:rPr>
                <w:color w:val="002060"/>
              </w:rPr>
            </w:pPr>
            <w:r w:rsidRPr="00AB3E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F5408" w14:textId="77777777" w:rsidR="00293634" w:rsidRPr="00AB3EAD" w:rsidRDefault="00293634" w:rsidP="007E150D">
            <w:pPr>
              <w:pStyle w:val="rowtabella0"/>
              <w:jc w:val="center"/>
              <w:rPr>
                <w:color w:val="002060"/>
              </w:rPr>
            </w:pPr>
            <w:r w:rsidRPr="00AB3E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78C8D"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7C84E" w14:textId="77777777" w:rsidR="00293634" w:rsidRPr="00AB3EAD" w:rsidRDefault="00293634" w:rsidP="007E150D">
            <w:pPr>
              <w:pStyle w:val="rowtabella0"/>
              <w:jc w:val="center"/>
              <w:rPr>
                <w:color w:val="002060"/>
              </w:rPr>
            </w:pPr>
            <w:r w:rsidRPr="00AB3EAD">
              <w:rPr>
                <w:color w:val="002060"/>
              </w:rPr>
              <w:t>0</w:t>
            </w:r>
          </w:p>
        </w:tc>
      </w:tr>
      <w:tr w:rsidR="00293634" w:rsidRPr="00AB3EAD" w14:paraId="5B3B1547"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23BBFB" w14:textId="77777777" w:rsidR="00293634" w:rsidRPr="00AB3EAD" w:rsidRDefault="00293634" w:rsidP="007E150D">
            <w:pPr>
              <w:pStyle w:val="rowtabella0"/>
              <w:rPr>
                <w:color w:val="002060"/>
              </w:rPr>
            </w:pPr>
            <w:r w:rsidRPr="00AB3EA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F36F9"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CAE11"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E9C8E"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EE2C"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5C7C2"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D12AC" w14:textId="77777777" w:rsidR="00293634" w:rsidRPr="00AB3EAD" w:rsidRDefault="00293634" w:rsidP="007E150D">
            <w:pPr>
              <w:pStyle w:val="rowtabella0"/>
              <w:jc w:val="center"/>
              <w:rPr>
                <w:color w:val="002060"/>
              </w:rPr>
            </w:pPr>
            <w:r w:rsidRPr="00AB3E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24F56"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A8404"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744E7" w14:textId="77777777" w:rsidR="00293634" w:rsidRPr="00AB3EAD" w:rsidRDefault="00293634" w:rsidP="007E150D">
            <w:pPr>
              <w:pStyle w:val="rowtabella0"/>
              <w:jc w:val="center"/>
              <w:rPr>
                <w:color w:val="002060"/>
              </w:rPr>
            </w:pPr>
            <w:r w:rsidRPr="00AB3EAD">
              <w:rPr>
                <w:color w:val="002060"/>
              </w:rPr>
              <w:t>0</w:t>
            </w:r>
          </w:p>
        </w:tc>
      </w:tr>
      <w:tr w:rsidR="00293634" w:rsidRPr="00AB3EAD" w14:paraId="4C69F894"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AC29F3" w14:textId="77777777" w:rsidR="00293634" w:rsidRPr="00AB3EAD" w:rsidRDefault="00293634" w:rsidP="007E150D">
            <w:pPr>
              <w:pStyle w:val="rowtabella0"/>
              <w:rPr>
                <w:color w:val="002060"/>
              </w:rPr>
            </w:pPr>
            <w:r w:rsidRPr="00AB3EAD">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20AFE"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CA990"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1B362"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B87AC"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0BFDB"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CFD77"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48DF4" w14:textId="77777777" w:rsidR="00293634" w:rsidRPr="00AB3EAD" w:rsidRDefault="00293634" w:rsidP="007E150D">
            <w:pPr>
              <w:pStyle w:val="rowtabella0"/>
              <w:jc w:val="center"/>
              <w:rPr>
                <w:color w:val="002060"/>
              </w:rPr>
            </w:pPr>
            <w:r w:rsidRPr="00AB3E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6ADAC" w14:textId="77777777" w:rsidR="00293634" w:rsidRPr="00AB3EAD" w:rsidRDefault="00293634" w:rsidP="007E150D">
            <w:pPr>
              <w:pStyle w:val="rowtabella0"/>
              <w:jc w:val="center"/>
              <w:rPr>
                <w:color w:val="002060"/>
              </w:rPr>
            </w:pPr>
            <w:r w:rsidRPr="00AB3E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165C5" w14:textId="77777777" w:rsidR="00293634" w:rsidRPr="00AB3EAD" w:rsidRDefault="00293634" w:rsidP="007E150D">
            <w:pPr>
              <w:pStyle w:val="rowtabella0"/>
              <w:jc w:val="center"/>
              <w:rPr>
                <w:color w:val="002060"/>
              </w:rPr>
            </w:pPr>
            <w:r w:rsidRPr="00AB3EAD">
              <w:rPr>
                <w:color w:val="002060"/>
              </w:rPr>
              <w:t>0</w:t>
            </w:r>
          </w:p>
        </w:tc>
      </w:tr>
      <w:tr w:rsidR="00293634" w:rsidRPr="00AB3EAD" w14:paraId="0DF6C54B" w14:textId="77777777" w:rsidTr="007E150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722095" w14:textId="77777777" w:rsidR="00293634" w:rsidRPr="00AB3EAD" w:rsidRDefault="00293634" w:rsidP="007E150D">
            <w:pPr>
              <w:pStyle w:val="rowtabella0"/>
              <w:rPr>
                <w:color w:val="002060"/>
              </w:rPr>
            </w:pPr>
            <w:r w:rsidRPr="00AB3EA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8AD4C"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D2D26"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A0469"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828DB"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42503"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CBA8E"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DCAF5" w14:textId="77777777" w:rsidR="00293634" w:rsidRPr="00AB3EAD" w:rsidRDefault="00293634" w:rsidP="007E150D">
            <w:pPr>
              <w:pStyle w:val="rowtabella0"/>
              <w:jc w:val="center"/>
              <w:rPr>
                <w:color w:val="002060"/>
              </w:rPr>
            </w:pPr>
            <w:r w:rsidRPr="00AB3E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FC5BD" w14:textId="77777777" w:rsidR="00293634" w:rsidRPr="00AB3EAD" w:rsidRDefault="00293634" w:rsidP="007E150D">
            <w:pPr>
              <w:pStyle w:val="rowtabella0"/>
              <w:jc w:val="center"/>
              <w:rPr>
                <w:color w:val="002060"/>
              </w:rPr>
            </w:pPr>
            <w:r w:rsidRPr="00AB3E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1A800" w14:textId="77777777" w:rsidR="00293634" w:rsidRPr="00AB3EAD" w:rsidRDefault="00293634" w:rsidP="007E150D">
            <w:pPr>
              <w:pStyle w:val="rowtabella0"/>
              <w:jc w:val="center"/>
              <w:rPr>
                <w:color w:val="002060"/>
              </w:rPr>
            </w:pPr>
            <w:r w:rsidRPr="00AB3EAD">
              <w:rPr>
                <w:color w:val="002060"/>
              </w:rPr>
              <w:t>0</w:t>
            </w:r>
          </w:p>
        </w:tc>
      </w:tr>
    </w:tbl>
    <w:p w14:paraId="4EFB980D" w14:textId="77777777" w:rsidR="00293634" w:rsidRPr="00AB3EAD" w:rsidRDefault="00293634" w:rsidP="00293634">
      <w:pPr>
        <w:pStyle w:val="breakline"/>
        <w:rPr>
          <w:rFonts w:eastAsiaTheme="minorEastAsia"/>
          <w:color w:val="002060"/>
        </w:rPr>
      </w:pPr>
    </w:p>
    <w:p w14:paraId="25050157" w14:textId="77777777" w:rsidR="00293634" w:rsidRPr="00AB3EAD" w:rsidRDefault="00293634" w:rsidP="00293634">
      <w:pPr>
        <w:pStyle w:val="breakline"/>
        <w:rPr>
          <w:color w:val="002060"/>
        </w:rPr>
      </w:pPr>
    </w:p>
    <w:p w14:paraId="4C113F8C" w14:textId="77777777" w:rsidR="00293634" w:rsidRPr="00AB3EAD" w:rsidRDefault="00293634" w:rsidP="00293634">
      <w:pPr>
        <w:pStyle w:val="sottotitolocampionato10"/>
        <w:rPr>
          <w:color w:val="002060"/>
        </w:rPr>
      </w:pPr>
      <w:r w:rsidRPr="00AB3EAD">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93634" w:rsidRPr="00AB3EAD" w14:paraId="129BAA06" w14:textId="77777777" w:rsidTr="007E150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FA8A3" w14:textId="77777777" w:rsidR="00293634" w:rsidRPr="00AB3EAD" w:rsidRDefault="00293634" w:rsidP="007E150D">
            <w:pPr>
              <w:pStyle w:val="headertabella0"/>
              <w:rPr>
                <w:color w:val="002060"/>
              </w:rPr>
            </w:pPr>
            <w:r w:rsidRPr="00AB3E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559B1" w14:textId="77777777" w:rsidR="00293634" w:rsidRPr="00AB3EAD" w:rsidRDefault="00293634" w:rsidP="007E150D">
            <w:pPr>
              <w:pStyle w:val="headertabella0"/>
              <w:rPr>
                <w:color w:val="002060"/>
              </w:rPr>
            </w:pPr>
            <w:r w:rsidRPr="00AB3E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ECB65" w14:textId="77777777" w:rsidR="00293634" w:rsidRPr="00AB3EAD" w:rsidRDefault="00293634" w:rsidP="007E150D">
            <w:pPr>
              <w:pStyle w:val="headertabella0"/>
              <w:rPr>
                <w:color w:val="002060"/>
              </w:rPr>
            </w:pPr>
            <w:r w:rsidRPr="00AB3E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DB157" w14:textId="77777777" w:rsidR="00293634" w:rsidRPr="00AB3EAD" w:rsidRDefault="00293634" w:rsidP="007E150D">
            <w:pPr>
              <w:pStyle w:val="headertabella0"/>
              <w:rPr>
                <w:color w:val="002060"/>
              </w:rPr>
            </w:pPr>
            <w:r w:rsidRPr="00AB3E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933AA" w14:textId="77777777" w:rsidR="00293634" w:rsidRPr="00AB3EAD" w:rsidRDefault="00293634" w:rsidP="007E150D">
            <w:pPr>
              <w:pStyle w:val="headertabella0"/>
              <w:rPr>
                <w:color w:val="002060"/>
              </w:rPr>
            </w:pPr>
            <w:r w:rsidRPr="00AB3E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FF187" w14:textId="77777777" w:rsidR="00293634" w:rsidRPr="00AB3EAD" w:rsidRDefault="00293634" w:rsidP="007E150D">
            <w:pPr>
              <w:pStyle w:val="headertabella0"/>
              <w:rPr>
                <w:color w:val="002060"/>
              </w:rPr>
            </w:pPr>
            <w:r w:rsidRPr="00AB3E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189AE" w14:textId="77777777" w:rsidR="00293634" w:rsidRPr="00AB3EAD" w:rsidRDefault="00293634" w:rsidP="007E150D">
            <w:pPr>
              <w:pStyle w:val="headertabella0"/>
              <w:rPr>
                <w:color w:val="002060"/>
              </w:rPr>
            </w:pPr>
            <w:r w:rsidRPr="00AB3E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BB68B" w14:textId="77777777" w:rsidR="00293634" w:rsidRPr="00AB3EAD" w:rsidRDefault="00293634" w:rsidP="007E150D">
            <w:pPr>
              <w:pStyle w:val="headertabella0"/>
              <w:rPr>
                <w:color w:val="002060"/>
              </w:rPr>
            </w:pPr>
            <w:r w:rsidRPr="00AB3E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6E6A2" w14:textId="77777777" w:rsidR="00293634" w:rsidRPr="00AB3EAD" w:rsidRDefault="00293634" w:rsidP="007E150D">
            <w:pPr>
              <w:pStyle w:val="headertabella0"/>
              <w:rPr>
                <w:color w:val="002060"/>
              </w:rPr>
            </w:pPr>
            <w:r w:rsidRPr="00AB3E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AC385" w14:textId="77777777" w:rsidR="00293634" w:rsidRPr="00AB3EAD" w:rsidRDefault="00293634" w:rsidP="007E150D">
            <w:pPr>
              <w:pStyle w:val="headertabella0"/>
              <w:rPr>
                <w:color w:val="002060"/>
              </w:rPr>
            </w:pPr>
            <w:r w:rsidRPr="00AB3EAD">
              <w:rPr>
                <w:color w:val="002060"/>
              </w:rPr>
              <w:t>PE</w:t>
            </w:r>
          </w:p>
        </w:tc>
      </w:tr>
      <w:tr w:rsidR="00293634" w:rsidRPr="00AB3EAD" w14:paraId="436F1A62" w14:textId="77777777" w:rsidTr="007E150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D66073" w14:textId="77777777" w:rsidR="00293634" w:rsidRPr="00AB3EAD" w:rsidRDefault="00293634" w:rsidP="007E150D">
            <w:pPr>
              <w:pStyle w:val="rowtabella0"/>
              <w:rPr>
                <w:color w:val="002060"/>
              </w:rPr>
            </w:pPr>
            <w:r w:rsidRPr="00AB3EA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F056D" w14:textId="77777777" w:rsidR="00293634" w:rsidRPr="00AB3EAD" w:rsidRDefault="00293634" w:rsidP="007E150D">
            <w:pPr>
              <w:pStyle w:val="rowtabella0"/>
              <w:jc w:val="center"/>
              <w:rPr>
                <w:color w:val="002060"/>
              </w:rPr>
            </w:pPr>
            <w:r w:rsidRPr="00AB3E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004EF"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A1299"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86641"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789F4"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43446" w14:textId="77777777" w:rsidR="00293634" w:rsidRPr="00AB3EAD" w:rsidRDefault="00293634" w:rsidP="007E150D">
            <w:pPr>
              <w:pStyle w:val="rowtabella0"/>
              <w:jc w:val="center"/>
              <w:rPr>
                <w:color w:val="002060"/>
              </w:rPr>
            </w:pPr>
            <w:r w:rsidRPr="00AB3EA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64B13"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B1C9B" w14:textId="77777777" w:rsidR="00293634" w:rsidRPr="00AB3EAD" w:rsidRDefault="00293634" w:rsidP="007E150D">
            <w:pPr>
              <w:pStyle w:val="rowtabella0"/>
              <w:jc w:val="center"/>
              <w:rPr>
                <w:color w:val="002060"/>
              </w:rPr>
            </w:pPr>
            <w:r w:rsidRPr="00AB3E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50DCC" w14:textId="77777777" w:rsidR="00293634" w:rsidRPr="00AB3EAD" w:rsidRDefault="00293634" w:rsidP="007E150D">
            <w:pPr>
              <w:pStyle w:val="rowtabella0"/>
              <w:jc w:val="center"/>
              <w:rPr>
                <w:color w:val="002060"/>
              </w:rPr>
            </w:pPr>
            <w:r w:rsidRPr="00AB3EAD">
              <w:rPr>
                <w:color w:val="002060"/>
              </w:rPr>
              <w:t>0</w:t>
            </w:r>
          </w:p>
        </w:tc>
      </w:tr>
      <w:tr w:rsidR="00293634" w:rsidRPr="00AB3EAD" w14:paraId="68E9D99B"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540230" w14:textId="77777777" w:rsidR="00293634" w:rsidRPr="00AB3EAD" w:rsidRDefault="00293634" w:rsidP="007E150D">
            <w:pPr>
              <w:pStyle w:val="rowtabella0"/>
              <w:rPr>
                <w:color w:val="002060"/>
              </w:rPr>
            </w:pPr>
            <w:r w:rsidRPr="00AB3EAD">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4A415" w14:textId="77777777" w:rsidR="00293634" w:rsidRPr="00AB3EAD" w:rsidRDefault="00293634" w:rsidP="007E150D">
            <w:pPr>
              <w:pStyle w:val="rowtabella0"/>
              <w:jc w:val="center"/>
              <w:rPr>
                <w:color w:val="002060"/>
              </w:rPr>
            </w:pPr>
            <w:r w:rsidRPr="00AB3E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79FC3"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89F0F"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AC429"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3E33"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2F42F" w14:textId="77777777" w:rsidR="00293634" w:rsidRPr="00AB3EAD" w:rsidRDefault="00293634" w:rsidP="007E150D">
            <w:pPr>
              <w:pStyle w:val="rowtabella0"/>
              <w:jc w:val="center"/>
              <w:rPr>
                <w:color w:val="002060"/>
              </w:rPr>
            </w:pPr>
            <w:r w:rsidRPr="00AB3E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E77C0"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5084C" w14:textId="77777777" w:rsidR="00293634" w:rsidRPr="00AB3EAD" w:rsidRDefault="00293634" w:rsidP="007E150D">
            <w:pPr>
              <w:pStyle w:val="rowtabella0"/>
              <w:jc w:val="center"/>
              <w:rPr>
                <w:color w:val="002060"/>
              </w:rPr>
            </w:pPr>
            <w:r w:rsidRPr="00AB3E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C15B7" w14:textId="77777777" w:rsidR="00293634" w:rsidRPr="00AB3EAD" w:rsidRDefault="00293634" w:rsidP="007E150D">
            <w:pPr>
              <w:pStyle w:val="rowtabella0"/>
              <w:jc w:val="center"/>
              <w:rPr>
                <w:color w:val="002060"/>
              </w:rPr>
            </w:pPr>
            <w:r w:rsidRPr="00AB3EAD">
              <w:rPr>
                <w:color w:val="002060"/>
              </w:rPr>
              <w:t>0</w:t>
            </w:r>
          </w:p>
        </w:tc>
      </w:tr>
      <w:tr w:rsidR="00293634" w:rsidRPr="00AB3EAD" w14:paraId="385A22BD"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4DFE20" w14:textId="77777777" w:rsidR="00293634" w:rsidRPr="00AB3EAD" w:rsidRDefault="00293634" w:rsidP="007E150D">
            <w:pPr>
              <w:pStyle w:val="rowtabella0"/>
              <w:rPr>
                <w:color w:val="002060"/>
              </w:rPr>
            </w:pPr>
            <w:r w:rsidRPr="00AB3EAD">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B0444"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F7B3F"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7F1DB"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653D2"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A8366"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F86F1" w14:textId="77777777" w:rsidR="00293634" w:rsidRPr="00AB3EAD" w:rsidRDefault="00293634" w:rsidP="007E150D">
            <w:pPr>
              <w:pStyle w:val="rowtabella0"/>
              <w:jc w:val="center"/>
              <w:rPr>
                <w:color w:val="002060"/>
              </w:rPr>
            </w:pPr>
            <w:r w:rsidRPr="00AB3E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AFCE"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D4D06"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0BB30" w14:textId="77777777" w:rsidR="00293634" w:rsidRPr="00AB3EAD" w:rsidRDefault="00293634" w:rsidP="007E150D">
            <w:pPr>
              <w:pStyle w:val="rowtabella0"/>
              <w:jc w:val="center"/>
              <w:rPr>
                <w:color w:val="002060"/>
              </w:rPr>
            </w:pPr>
            <w:r w:rsidRPr="00AB3EAD">
              <w:rPr>
                <w:color w:val="002060"/>
              </w:rPr>
              <w:t>0</w:t>
            </w:r>
          </w:p>
        </w:tc>
      </w:tr>
      <w:tr w:rsidR="00293634" w:rsidRPr="00AB3EAD" w14:paraId="3D14808A"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381B3" w14:textId="77777777" w:rsidR="00293634" w:rsidRPr="00AB3EAD" w:rsidRDefault="00293634" w:rsidP="007E150D">
            <w:pPr>
              <w:pStyle w:val="rowtabella0"/>
              <w:rPr>
                <w:color w:val="002060"/>
              </w:rPr>
            </w:pPr>
            <w:r w:rsidRPr="00AB3EA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3B673"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B2E86"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48EDD"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9995D"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D5FE6"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4CF9A"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D00A4" w14:textId="77777777" w:rsidR="00293634" w:rsidRPr="00AB3EAD" w:rsidRDefault="00293634" w:rsidP="007E150D">
            <w:pPr>
              <w:pStyle w:val="rowtabella0"/>
              <w:jc w:val="center"/>
              <w:rPr>
                <w:color w:val="002060"/>
              </w:rPr>
            </w:pPr>
            <w:r w:rsidRPr="00AB3E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E682D" w14:textId="77777777" w:rsidR="00293634" w:rsidRPr="00AB3EAD" w:rsidRDefault="00293634" w:rsidP="007E150D">
            <w:pPr>
              <w:pStyle w:val="rowtabella0"/>
              <w:jc w:val="center"/>
              <w:rPr>
                <w:color w:val="002060"/>
              </w:rPr>
            </w:pPr>
            <w:r w:rsidRPr="00AB3E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F3C99" w14:textId="77777777" w:rsidR="00293634" w:rsidRPr="00AB3EAD" w:rsidRDefault="00293634" w:rsidP="007E150D">
            <w:pPr>
              <w:pStyle w:val="rowtabella0"/>
              <w:jc w:val="center"/>
              <w:rPr>
                <w:color w:val="002060"/>
              </w:rPr>
            </w:pPr>
            <w:r w:rsidRPr="00AB3EAD">
              <w:rPr>
                <w:color w:val="002060"/>
              </w:rPr>
              <w:t>0</w:t>
            </w:r>
          </w:p>
        </w:tc>
      </w:tr>
      <w:tr w:rsidR="00293634" w:rsidRPr="00AB3EAD" w14:paraId="1E226072" w14:textId="77777777" w:rsidTr="007E150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94087F" w14:textId="77777777" w:rsidR="00293634" w:rsidRPr="00AB3EAD" w:rsidRDefault="00293634" w:rsidP="007E150D">
            <w:pPr>
              <w:pStyle w:val="rowtabella0"/>
              <w:rPr>
                <w:color w:val="002060"/>
              </w:rPr>
            </w:pPr>
            <w:r w:rsidRPr="00AB3EAD">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6CC3A"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5899C"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D1CE3"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9E3A4"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E6BE"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6E189"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72ECC" w14:textId="77777777" w:rsidR="00293634" w:rsidRPr="00AB3EAD" w:rsidRDefault="00293634" w:rsidP="007E150D">
            <w:pPr>
              <w:pStyle w:val="rowtabella0"/>
              <w:jc w:val="center"/>
              <w:rPr>
                <w:color w:val="002060"/>
              </w:rPr>
            </w:pPr>
            <w:r w:rsidRPr="00AB3EA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AFC69" w14:textId="77777777" w:rsidR="00293634" w:rsidRPr="00AB3EAD" w:rsidRDefault="00293634" w:rsidP="007E150D">
            <w:pPr>
              <w:pStyle w:val="rowtabella0"/>
              <w:jc w:val="center"/>
              <w:rPr>
                <w:color w:val="002060"/>
              </w:rPr>
            </w:pPr>
            <w:r w:rsidRPr="00AB3E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219BE" w14:textId="77777777" w:rsidR="00293634" w:rsidRPr="00AB3EAD" w:rsidRDefault="00293634" w:rsidP="007E150D">
            <w:pPr>
              <w:pStyle w:val="rowtabella0"/>
              <w:jc w:val="center"/>
              <w:rPr>
                <w:color w:val="002060"/>
              </w:rPr>
            </w:pPr>
            <w:r w:rsidRPr="00AB3EAD">
              <w:rPr>
                <w:color w:val="002060"/>
              </w:rPr>
              <w:t>0</w:t>
            </w:r>
          </w:p>
        </w:tc>
      </w:tr>
    </w:tbl>
    <w:p w14:paraId="27DAC7C3" w14:textId="77777777" w:rsidR="00293634" w:rsidRPr="00AB3EAD" w:rsidRDefault="00293634" w:rsidP="00293634">
      <w:pPr>
        <w:pStyle w:val="breakline"/>
        <w:rPr>
          <w:rFonts w:eastAsiaTheme="minorEastAsia"/>
          <w:color w:val="002060"/>
        </w:rPr>
      </w:pPr>
    </w:p>
    <w:p w14:paraId="0F2E4F39" w14:textId="77777777" w:rsidR="00293634" w:rsidRPr="00AB3EAD" w:rsidRDefault="00293634" w:rsidP="00293634">
      <w:pPr>
        <w:pStyle w:val="breakline"/>
        <w:rPr>
          <w:color w:val="002060"/>
        </w:rPr>
      </w:pPr>
    </w:p>
    <w:p w14:paraId="7EA1E6D7" w14:textId="77777777" w:rsidR="00293634" w:rsidRPr="00AB3EAD" w:rsidRDefault="00293634" w:rsidP="00293634">
      <w:pPr>
        <w:pStyle w:val="sottotitolocampionato10"/>
        <w:rPr>
          <w:color w:val="002060"/>
        </w:rPr>
      </w:pPr>
      <w:r w:rsidRPr="00AB3EAD">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93634" w:rsidRPr="00AB3EAD" w14:paraId="0FF3E65D" w14:textId="77777777" w:rsidTr="007E150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1BB98" w14:textId="77777777" w:rsidR="00293634" w:rsidRPr="00AB3EAD" w:rsidRDefault="00293634" w:rsidP="007E150D">
            <w:pPr>
              <w:pStyle w:val="headertabella0"/>
              <w:rPr>
                <w:color w:val="002060"/>
              </w:rPr>
            </w:pPr>
            <w:r w:rsidRPr="00AB3E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688DD" w14:textId="77777777" w:rsidR="00293634" w:rsidRPr="00AB3EAD" w:rsidRDefault="00293634" w:rsidP="007E150D">
            <w:pPr>
              <w:pStyle w:val="headertabella0"/>
              <w:rPr>
                <w:color w:val="002060"/>
              </w:rPr>
            </w:pPr>
            <w:r w:rsidRPr="00AB3E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D6D8A" w14:textId="77777777" w:rsidR="00293634" w:rsidRPr="00AB3EAD" w:rsidRDefault="00293634" w:rsidP="007E150D">
            <w:pPr>
              <w:pStyle w:val="headertabella0"/>
              <w:rPr>
                <w:color w:val="002060"/>
              </w:rPr>
            </w:pPr>
            <w:r w:rsidRPr="00AB3E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00626" w14:textId="77777777" w:rsidR="00293634" w:rsidRPr="00AB3EAD" w:rsidRDefault="00293634" w:rsidP="007E150D">
            <w:pPr>
              <w:pStyle w:val="headertabella0"/>
              <w:rPr>
                <w:color w:val="002060"/>
              </w:rPr>
            </w:pPr>
            <w:r w:rsidRPr="00AB3E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8B06D" w14:textId="77777777" w:rsidR="00293634" w:rsidRPr="00AB3EAD" w:rsidRDefault="00293634" w:rsidP="007E150D">
            <w:pPr>
              <w:pStyle w:val="headertabella0"/>
              <w:rPr>
                <w:color w:val="002060"/>
              </w:rPr>
            </w:pPr>
            <w:r w:rsidRPr="00AB3E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53086" w14:textId="77777777" w:rsidR="00293634" w:rsidRPr="00AB3EAD" w:rsidRDefault="00293634" w:rsidP="007E150D">
            <w:pPr>
              <w:pStyle w:val="headertabella0"/>
              <w:rPr>
                <w:color w:val="002060"/>
              </w:rPr>
            </w:pPr>
            <w:r w:rsidRPr="00AB3E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33FDF" w14:textId="77777777" w:rsidR="00293634" w:rsidRPr="00AB3EAD" w:rsidRDefault="00293634" w:rsidP="007E150D">
            <w:pPr>
              <w:pStyle w:val="headertabella0"/>
              <w:rPr>
                <w:color w:val="002060"/>
              </w:rPr>
            </w:pPr>
            <w:r w:rsidRPr="00AB3E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63AE3" w14:textId="77777777" w:rsidR="00293634" w:rsidRPr="00AB3EAD" w:rsidRDefault="00293634" w:rsidP="007E150D">
            <w:pPr>
              <w:pStyle w:val="headertabella0"/>
              <w:rPr>
                <w:color w:val="002060"/>
              </w:rPr>
            </w:pPr>
            <w:r w:rsidRPr="00AB3E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DC706" w14:textId="77777777" w:rsidR="00293634" w:rsidRPr="00AB3EAD" w:rsidRDefault="00293634" w:rsidP="007E150D">
            <w:pPr>
              <w:pStyle w:val="headertabella0"/>
              <w:rPr>
                <w:color w:val="002060"/>
              </w:rPr>
            </w:pPr>
            <w:r w:rsidRPr="00AB3E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8D945" w14:textId="77777777" w:rsidR="00293634" w:rsidRPr="00AB3EAD" w:rsidRDefault="00293634" w:rsidP="007E150D">
            <w:pPr>
              <w:pStyle w:val="headertabella0"/>
              <w:rPr>
                <w:color w:val="002060"/>
              </w:rPr>
            </w:pPr>
            <w:r w:rsidRPr="00AB3EAD">
              <w:rPr>
                <w:color w:val="002060"/>
              </w:rPr>
              <w:t>PE</w:t>
            </w:r>
          </w:p>
        </w:tc>
      </w:tr>
      <w:tr w:rsidR="00293634" w:rsidRPr="00AB3EAD" w14:paraId="7CC44B2E" w14:textId="77777777" w:rsidTr="007E150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D93D67" w14:textId="77777777" w:rsidR="00293634" w:rsidRPr="00AB3EAD" w:rsidRDefault="00293634" w:rsidP="007E150D">
            <w:pPr>
              <w:pStyle w:val="rowtabella0"/>
              <w:rPr>
                <w:color w:val="002060"/>
              </w:rPr>
            </w:pPr>
            <w:r w:rsidRPr="00AB3EA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55410" w14:textId="77777777" w:rsidR="00293634" w:rsidRPr="00AB3EAD" w:rsidRDefault="00293634" w:rsidP="007E150D">
            <w:pPr>
              <w:pStyle w:val="rowtabella0"/>
              <w:jc w:val="center"/>
              <w:rPr>
                <w:color w:val="002060"/>
              </w:rPr>
            </w:pPr>
            <w:r w:rsidRPr="00AB3E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6B3C5"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B4AC1"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FC52D"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C1AE1"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FE0D0" w14:textId="77777777" w:rsidR="00293634" w:rsidRPr="00AB3EAD" w:rsidRDefault="00293634" w:rsidP="007E150D">
            <w:pPr>
              <w:pStyle w:val="rowtabella0"/>
              <w:jc w:val="center"/>
              <w:rPr>
                <w:color w:val="002060"/>
              </w:rPr>
            </w:pPr>
            <w:r w:rsidRPr="00AB3E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05271"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7B2CF" w14:textId="77777777" w:rsidR="00293634" w:rsidRPr="00AB3EAD" w:rsidRDefault="00293634" w:rsidP="007E150D">
            <w:pPr>
              <w:pStyle w:val="rowtabella0"/>
              <w:jc w:val="center"/>
              <w:rPr>
                <w:color w:val="002060"/>
              </w:rPr>
            </w:pPr>
            <w:r w:rsidRPr="00AB3E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38F7B" w14:textId="77777777" w:rsidR="00293634" w:rsidRPr="00AB3EAD" w:rsidRDefault="00293634" w:rsidP="007E150D">
            <w:pPr>
              <w:pStyle w:val="rowtabella0"/>
              <w:jc w:val="center"/>
              <w:rPr>
                <w:color w:val="002060"/>
              </w:rPr>
            </w:pPr>
            <w:r w:rsidRPr="00AB3EAD">
              <w:rPr>
                <w:color w:val="002060"/>
              </w:rPr>
              <w:t>0</w:t>
            </w:r>
          </w:p>
        </w:tc>
      </w:tr>
      <w:tr w:rsidR="00293634" w:rsidRPr="00AB3EAD" w14:paraId="4EE66BEF"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851A53" w14:textId="77777777" w:rsidR="00293634" w:rsidRPr="00AB3EAD" w:rsidRDefault="00293634" w:rsidP="007E150D">
            <w:pPr>
              <w:pStyle w:val="rowtabella0"/>
              <w:rPr>
                <w:color w:val="002060"/>
                <w:lang w:val="es-ES"/>
              </w:rPr>
            </w:pPr>
            <w:r w:rsidRPr="00AB3EAD">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FAA4F" w14:textId="77777777" w:rsidR="00293634" w:rsidRPr="00AB3EAD" w:rsidRDefault="00293634" w:rsidP="007E150D">
            <w:pPr>
              <w:pStyle w:val="rowtabella0"/>
              <w:jc w:val="center"/>
              <w:rPr>
                <w:color w:val="002060"/>
              </w:rPr>
            </w:pPr>
            <w:r w:rsidRPr="00AB3E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56F78"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0F1C"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A67B6"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96FFC"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D93B" w14:textId="77777777" w:rsidR="00293634" w:rsidRPr="00AB3EAD" w:rsidRDefault="00293634" w:rsidP="007E150D">
            <w:pPr>
              <w:pStyle w:val="rowtabella0"/>
              <w:jc w:val="center"/>
              <w:rPr>
                <w:color w:val="002060"/>
              </w:rPr>
            </w:pPr>
            <w:r w:rsidRPr="00AB3E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F9F9A" w14:textId="77777777" w:rsidR="00293634" w:rsidRPr="00AB3EAD" w:rsidRDefault="00293634" w:rsidP="007E150D">
            <w:pPr>
              <w:pStyle w:val="rowtabella0"/>
              <w:jc w:val="center"/>
              <w:rPr>
                <w:color w:val="002060"/>
              </w:rPr>
            </w:pPr>
            <w:r w:rsidRPr="00AB3E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AA865"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AEF2E" w14:textId="77777777" w:rsidR="00293634" w:rsidRPr="00AB3EAD" w:rsidRDefault="00293634" w:rsidP="007E150D">
            <w:pPr>
              <w:pStyle w:val="rowtabella0"/>
              <w:jc w:val="center"/>
              <w:rPr>
                <w:color w:val="002060"/>
              </w:rPr>
            </w:pPr>
            <w:r w:rsidRPr="00AB3EAD">
              <w:rPr>
                <w:color w:val="002060"/>
              </w:rPr>
              <w:t>0</w:t>
            </w:r>
          </w:p>
        </w:tc>
      </w:tr>
      <w:tr w:rsidR="00293634" w:rsidRPr="00AB3EAD" w14:paraId="49758E89"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C7A0D0" w14:textId="77777777" w:rsidR="00293634" w:rsidRPr="00AB3EAD" w:rsidRDefault="00293634" w:rsidP="007E150D">
            <w:pPr>
              <w:pStyle w:val="rowtabella0"/>
              <w:rPr>
                <w:color w:val="002060"/>
              </w:rPr>
            </w:pPr>
            <w:r w:rsidRPr="00AB3EAD">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14878"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5F5A5"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D6A71"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97765"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651C1"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B40E4" w14:textId="77777777" w:rsidR="00293634" w:rsidRPr="00AB3EAD" w:rsidRDefault="00293634" w:rsidP="007E150D">
            <w:pPr>
              <w:pStyle w:val="rowtabella0"/>
              <w:jc w:val="center"/>
              <w:rPr>
                <w:color w:val="002060"/>
              </w:rPr>
            </w:pPr>
            <w:r w:rsidRPr="00AB3E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53442"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2A21E"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22015" w14:textId="77777777" w:rsidR="00293634" w:rsidRPr="00AB3EAD" w:rsidRDefault="00293634" w:rsidP="007E150D">
            <w:pPr>
              <w:pStyle w:val="rowtabella0"/>
              <w:jc w:val="center"/>
              <w:rPr>
                <w:color w:val="002060"/>
              </w:rPr>
            </w:pPr>
            <w:r w:rsidRPr="00AB3EAD">
              <w:rPr>
                <w:color w:val="002060"/>
              </w:rPr>
              <w:t>0</w:t>
            </w:r>
          </w:p>
        </w:tc>
      </w:tr>
      <w:tr w:rsidR="00293634" w:rsidRPr="00AB3EAD" w14:paraId="342EFDFE"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E9ED7E" w14:textId="77777777" w:rsidR="00293634" w:rsidRPr="00AB3EAD" w:rsidRDefault="00293634" w:rsidP="007E150D">
            <w:pPr>
              <w:pStyle w:val="rowtabella0"/>
              <w:rPr>
                <w:color w:val="002060"/>
              </w:rPr>
            </w:pPr>
            <w:r w:rsidRPr="00AB3EA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8DECD"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84B1E"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6A645"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5A63E"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7780F"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5A1A0"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67095"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9EED3"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07AC" w14:textId="77777777" w:rsidR="00293634" w:rsidRPr="00AB3EAD" w:rsidRDefault="00293634" w:rsidP="007E150D">
            <w:pPr>
              <w:pStyle w:val="rowtabella0"/>
              <w:jc w:val="center"/>
              <w:rPr>
                <w:color w:val="002060"/>
              </w:rPr>
            </w:pPr>
            <w:r w:rsidRPr="00AB3EAD">
              <w:rPr>
                <w:color w:val="002060"/>
              </w:rPr>
              <w:t>0</w:t>
            </w:r>
          </w:p>
        </w:tc>
      </w:tr>
      <w:tr w:rsidR="00293634" w:rsidRPr="00AB3EAD" w14:paraId="01D26A59"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2CF12" w14:textId="77777777" w:rsidR="00293634" w:rsidRPr="00AB3EAD" w:rsidRDefault="00293634" w:rsidP="007E150D">
            <w:pPr>
              <w:pStyle w:val="rowtabella0"/>
              <w:rPr>
                <w:color w:val="002060"/>
                <w:lang w:val="es-ES"/>
              </w:rPr>
            </w:pPr>
            <w:r w:rsidRPr="00AB3EAD">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EA693"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948B9"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7834D"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4ED40"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E86A4"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02BFB"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3ECF6" w14:textId="77777777" w:rsidR="00293634" w:rsidRPr="00AB3EAD" w:rsidRDefault="00293634" w:rsidP="007E150D">
            <w:pPr>
              <w:pStyle w:val="rowtabella0"/>
              <w:jc w:val="center"/>
              <w:rPr>
                <w:color w:val="002060"/>
              </w:rPr>
            </w:pPr>
            <w:r w:rsidRPr="00AB3E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67CB9" w14:textId="77777777" w:rsidR="00293634" w:rsidRPr="00AB3EAD" w:rsidRDefault="00293634" w:rsidP="007E150D">
            <w:pPr>
              <w:pStyle w:val="rowtabella0"/>
              <w:jc w:val="center"/>
              <w:rPr>
                <w:color w:val="002060"/>
              </w:rPr>
            </w:pPr>
            <w:r w:rsidRPr="00AB3E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B99A7" w14:textId="77777777" w:rsidR="00293634" w:rsidRPr="00AB3EAD" w:rsidRDefault="00293634" w:rsidP="007E150D">
            <w:pPr>
              <w:pStyle w:val="rowtabella0"/>
              <w:jc w:val="center"/>
              <w:rPr>
                <w:color w:val="002060"/>
              </w:rPr>
            </w:pPr>
            <w:r w:rsidRPr="00AB3EAD">
              <w:rPr>
                <w:color w:val="002060"/>
              </w:rPr>
              <w:t>0</w:t>
            </w:r>
          </w:p>
        </w:tc>
      </w:tr>
      <w:tr w:rsidR="00293634" w:rsidRPr="00AB3EAD" w14:paraId="2578FEDD" w14:textId="77777777" w:rsidTr="007E150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46812C" w14:textId="77777777" w:rsidR="00293634" w:rsidRPr="00AB3EAD" w:rsidRDefault="00293634" w:rsidP="007E150D">
            <w:pPr>
              <w:pStyle w:val="rowtabella0"/>
              <w:rPr>
                <w:color w:val="002060"/>
              </w:rPr>
            </w:pPr>
            <w:proofErr w:type="spellStart"/>
            <w:proofErr w:type="gramStart"/>
            <w:r w:rsidRPr="00AB3EAD">
              <w:rPr>
                <w:color w:val="002060"/>
              </w:rPr>
              <w:t>sq.B</w:t>
            </w:r>
            <w:proofErr w:type="spellEnd"/>
            <w:proofErr w:type="gramEnd"/>
            <w:r w:rsidRPr="00AB3EAD">
              <w:rPr>
                <w:color w:val="002060"/>
              </w:rPr>
              <w:t xml:space="preserve"> C.U.S. ANCONA </w:t>
            </w:r>
            <w:proofErr w:type="spellStart"/>
            <w:proofErr w:type="gramStart"/>
            <w:r w:rsidRPr="00AB3EAD">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283D"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27FEC"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27387"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6C003"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0EEE2"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92BFE"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98B97"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CCAF1"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2440A" w14:textId="77777777" w:rsidR="00293634" w:rsidRPr="00AB3EAD" w:rsidRDefault="00293634" w:rsidP="007E150D">
            <w:pPr>
              <w:pStyle w:val="rowtabella0"/>
              <w:jc w:val="center"/>
              <w:rPr>
                <w:color w:val="002060"/>
              </w:rPr>
            </w:pPr>
            <w:r w:rsidRPr="00AB3EAD">
              <w:rPr>
                <w:color w:val="002060"/>
              </w:rPr>
              <w:t>0</w:t>
            </w:r>
          </w:p>
        </w:tc>
      </w:tr>
    </w:tbl>
    <w:p w14:paraId="2DD625D9" w14:textId="77777777" w:rsidR="00293634" w:rsidRPr="00AB3EAD" w:rsidRDefault="00293634" w:rsidP="00293634">
      <w:pPr>
        <w:pStyle w:val="breakline"/>
        <w:rPr>
          <w:rFonts w:eastAsiaTheme="minorEastAsia"/>
          <w:color w:val="002060"/>
        </w:rPr>
      </w:pPr>
    </w:p>
    <w:p w14:paraId="0B76CD34" w14:textId="77777777" w:rsidR="00293634" w:rsidRPr="00AB3EAD" w:rsidRDefault="00293634" w:rsidP="00293634">
      <w:pPr>
        <w:pStyle w:val="breakline"/>
        <w:rPr>
          <w:color w:val="002060"/>
        </w:rPr>
      </w:pPr>
    </w:p>
    <w:p w14:paraId="67AAEF6C" w14:textId="77777777" w:rsidR="00293634" w:rsidRPr="00AB3EAD" w:rsidRDefault="00293634" w:rsidP="00293634">
      <w:pPr>
        <w:pStyle w:val="sottotitolocampionato10"/>
        <w:rPr>
          <w:color w:val="002060"/>
        </w:rPr>
      </w:pPr>
      <w:r w:rsidRPr="00AB3EAD">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93634" w:rsidRPr="00AB3EAD" w14:paraId="7BB4824E" w14:textId="77777777" w:rsidTr="007E150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FF088" w14:textId="77777777" w:rsidR="00293634" w:rsidRPr="00AB3EAD" w:rsidRDefault="00293634" w:rsidP="007E150D">
            <w:pPr>
              <w:pStyle w:val="headertabella0"/>
              <w:rPr>
                <w:color w:val="002060"/>
              </w:rPr>
            </w:pPr>
            <w:r w:rsidRPr="00AB3E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B5345" w14:textId="77777777" w:rsidR="00293634" w:rsidRPr="00AB3EAD" w:rsidRDefault="00293634" w:rsidP="007E150D">
            <w:pPr>
              <w:pStyle w:val="headertabella0"/>
              <w:rPr>
                <w:color w:val="002060"/>
              </w:rPr>
            </w:pPr>
            <w:r w:rsidRPr="00AB3E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64AF1" w14:textId="77777777" w:rsidR="00293634" w:rsidRPr="00AB3EAD" w:rsidRDefault="00293634" w:rsidP="007E150D">
            <w:pPr>
              <w:pStyle w:val="headertabella0"/>
              <w:rPr>
                <w:color w:val="002060"/>
              </w:rPr>
            </w:pPr>
            <w:r w:rsidRPr="00AB3E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5E754" w14:textId="77777777" w:rsidR="00293634" w:rsidRPr="00AB3EAD" w:rsidRDefault="00293634" w:rsidP="007E150D">
            <w:pPr>
              <w:pStyle w:val="headertabella0"/>
              <w:rPr>
                <w:color w:val="002060"/>
              </w:rPr>
            </w:pPr>
            <w:r w:rsidRPr="00AB3E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84AF1" w14:textId="77777777" w:rsidR="00293634" w:rsidRPr="00AB3EAD" w:rsidRDefault="00293634" w:rsidP="007E150D">
            <w:pPr>
              <w:pStyle w:val="headertabella0"/>
              <w:rPr>
                <w:color w:val="002060"/>
              </w:rPr>
            </w:pPr>
            <w:r w:rsidRPr="00AB3E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0000E" w14:textId="77777777" w:rsidR="00293634" w:rsidRPr="00AB3EAD" w:rsidRDefault="00293634" w:rsidP="007E150D">
            <w:pPr>
              <w:pStyle w:val="headertabella0"/>
              <w:rPr>
                <w:color w:val="002060"/>
              </w:rPr>
            </w:pPr>
            <w:r w:rsidRPr="00AB3E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EE045" w14:textId="77777777" w:rsidR="00293634" w:rsidRPr="00AB3EAD" w:rsidRDefault="00293634" w:rsidP="007E150D">
            <w:pPr>
              <w:pStyle w:val="headertabella0"/>
              <w:rPr>
                <w:color w:val="002060"/>
              </w:rPr>
            </w:pPr>
            <w:r w:rsidRPr="00AB3E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E7FF9" w14:textId="77777777" w:rsidR="00293634" w:rsidRPr="00AB3EAD" w:rsidRDefault="00293634" w:rsidP="007E150D">
            <w:pPr>
              <w:pStyle w:val="headertabella0"/>
              <w:rPr>
                <w:color w:val="002060"/>
              </w:rPr>
            </w:pPr>
            <w:r w:rsidRPr="00AB3E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0432F" w14:textId="77777777" w:rsidR="00293634" w:rsidRPr="00AB3EAD" w:rsidRDefault="00293634" w:rsidP="007E150D">
            <w:pPr>
              <w:pStyle w:val="headertabella0"/>
              <w:rPr>
                <w:color w:val="002060"/>
              </w:rPr>
            </w:pPr>
            <w:r w:rsidRPr="00AB3E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E1FBF" w14:textId="77777777" w:rsidR="00293634" w:rsidRPr="00AB3EAD" w:rsidRDefault="00293634" w:rsidP="007E150D">
            <w:pPr>
              <w:pStyle w:val="headertabella0"/>
              <w:rPr>
                <w:color w:val="002060"/>
              </w:rPr>
            </w:pPr>
            <w:r w:rsidRPr="00AB3EAD">
              <w:rPr>
                <w:color w:val="002060"/>
              </w:rPr>
              <w:t>PE</w:t>
            </w:r>
          </w:p>
        </w:tc>
      </w:tr>
      <w:tr w:rsidR="00293634" w:rsidRPr="00AB3EAD" w14:paraId="5E4F1305" w14:textId="77777777" w:rsidTr="007E150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F7D2B6" w14:textId="77777777" w:rsidR="00293634" w:rsidRPr="00AB3EAD" w:rsidRDefault="00293634" w:rsidP="007E150D">
            <w:pPr>
              <w:pStyle w:val="rowtabella0"/>
              <w:rPr>
                <w:color w:val="002060"/>
              </w:rPr>
            </w:pPr>
            <w:r w:rsidRPr="00AB3EA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B768A" w14:textId="77777777" w:rsidR="00293634" w:rsidRPr="00AB3EAD" w:rsidRDefault="00293634" w:rsidP="007E150D">
            <w:pPr>
              <w:pStyle w:val="rowtabella0"/>
              <w:jc w:val="center"/>
              <w:rPr>
                <w:color w:val="002060"/>
              </w:rPr>
            </w:pPr>
            <w:r w:rsidRPr="00AB3E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F97F3"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51D05"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71731"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18C7D"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78182" w14:textId="77777777" w:rsidR="00293634" w:rsidRPr="00AB3EAD" w:rsidRDefault="00293634" w:rsidP="007E150D">
            <w:pPr>
              <w:pStyle w:val="rowtabella0"/>
              <w:jc w:val="center"/>
              <w:rPr>
                <w:color w:val="002060"/>
              </w:rPr>
            </w:pPr>
            <w:r w:rsidRPr="00AB3E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039DC" w14:textId="77777777" w:rsidR="00293634" w:rsidRPr="00AB3EAD" w:rsidRDefault="00293634" w:rsidP="007E150D">
            <w:pPr>
              <w:pStyle w:val="rowtabella0"/>
              <w:jc w:val="center"/>
              <w:rPr>
                <w:color w:val="002060"/>
              </w:rPr>
            </w:pPr>
            <w:r w:rsidRPr="00AB3E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87A66"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C6DDA" w14:textId="77777777" w:rsidR="00293634" w:rsidRPr="00AB3EAD" w:rsidRDefault="00293634" w:rsidP="007E150D">
            <w:pPr>
              <w:pStyle w:val="rowtabella0"/>
              <w:jc w:val="center"/>
              <w:rPr>
                <w:color w:val="002060"/>
              </w:rPr>
            </w:pPr>
            <w:r w:rsidRPr="00AB3EAD">
              <w:rPr>
                <w:color w:val="002060"/>
              </w:rPr>
              <w:t>0</w:t>
            </w:r>
          </w:p>
        </w:tc>
      </w:tr>
      <w:tr w:rsidR="00293634" w:rsidRPr="00AB3EAD" w14:paraId="334BD42A"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9983F4" w14:textId="77777777" w:rsidR="00293634" w:rsidRPr="00AB3EAD" w:rsidRDefault="00293634" w:rsidP="007E150D">
            <w:pPr>
              <w:pStyle w:val="rowtabella0"/>
              <w:rPr>
                <w:color w:val="002060"/>
              </w:rPr>
            </w:pPr>
            <w:r w:rsidRPr="00AB3EAD">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7F904" w14:textId="77777777" w:rsidR="00293634" w:rsidRPr="00AB3EAD" w:rsidRDefault="00293634" w:rsidP="007E150D">
            <w:pPr>
              <w:pStyle w:val="rowtabella0"/>
              <w:jc w:val="center"/>
              <w:rPr>
                <w:color w:val="002060"/>
              </w:rPr>
            </w:pPr>
            <w:r w:rsidRPr="00AB3E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8CBF8"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5C7CE"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EF416"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6F06B"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21F72" w14:textId="77777777" w:rsidR="00293634" w:rsidRPr="00AB3EAD" w:rsidRDefault="00293634" w:rsidP="007E150D">
            <w:pPr>
              <w:pStyle w:val="rowtabella0"/>
              <w:jc w:val="center"/>
              <w:rPr>
                <w:color w:val="002060"/>
              </w:rPr>
            </w:pPr>
            <w:r w:rsidRPr="00AB3E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D4BCF" w14:textId="77777777" w:rsidR="00293634" w:rsidRPr="00AB3EAD" w:rsidRDefault="00293634" w:rsidP="007E150D">
            <w:pPr>
              <w:pStyle w:val="rowtabella0"/>
              <w:jc w:val="center"/>
              <w:rPr>
                <w:color w:val="002060"/>
              </w:rPr>
            </w:pPr>
            <w:r w:rsidRPr="00AB3E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1ED2F" w14:textId="77777777" w:rsidR="00293634" w:rsidRPr="00AB3EAD" w:rsidRDefault="00293634" w:rsidP="007E150D">
            <w:pPr>
              <w:pStyle w:val="rowtabella0"/>
              <w:jc w:val="center"/>
              <w:rPr>
                <w:color w:val="002060"/>
              </w:rPr>
            </w:pPr>
            <w:r w:rsidRPr="00AB3E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50BA0" w14:textId="77777777" w:rsidR="00293634" w:rsidRPr="00AB3EAD" w:rsidRDefault="00293634" w:rsidP="007E150D">
            <w:pPr>
              <w:pStyle w:val="rowtabella0"/>
              <w:jc w:val="center"/>
              <w:rPr>
                <w:color w:val="002060"/>
              </w:rPr>
            </w:pPr>
            <w:r w:rsidRPr="00AB3EAD">
              <w:rPr>
                <w:color w:val="002060"/>
              </w:rPr>
              <w:t>0</w:t>
            </w:r>
          </w:p>
        </w:tc>
      </w:tr>
      <w:tr w:rsidR="00293634" w:rsidRPr="00AB3EAD" w14:paraId="1BDC143D"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171D54" w14:textId="77777777" w:rsidR="00293634" w:rsidRPr="00AB3EAD" w:rsidRDefault="00293634" w:rsidP="007E150D">
            <w:pPr>
              <w:pStyle w:val="rowtabella0"/>
              <w:rPr>
                <w:color w:val="002060"/>
              </w:rPr>
            </w:pPr>
            <w:r w:rsidRPr="00AB3EA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D2A0F"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355BE"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D411F"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84012"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EA51D"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13AAE" w14:textId="77777777" w:rsidR="00293634" w:rsidRPr="00AB3EAD" w:rsidRDefault="00293634" w:rsidP="007E150D">
            <w:pPr>
              <w:pStyle w:val="rowtabella0"/>
              <w:jc w:val="center"/>
              <w:rPr>
                <w:color w:val="002060"/>
              </w:rPr>
            </w:pPr>
            <w:r w:rsidRPr="00AB3E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4E37A"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796FD"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82F51" w14:textId="77777777" w:rsidR="00293634" w:rsidRPr="00AB3EAD" w:rsidRDefault="00293634" w:rsidP="007E150D">
            <w:pPr>
              <w:pStyle w:val="rowtabella0"/>
              <w:jc w:val="center"/>
              <w:rPr>
                <w:color w:val="002060"/>
              </w:rPr>
            </w:pPr>
            <w:r w:rsidRPr="00AB3EAD">
              <w:rPr>
                <w:color w:val="002060"/>
              </w:rPr>
              <w:t>0</w:t>
            </w:r>
          </w:p>
        </w:tc>
      </w:tr>
      <w:tr w:rsidR="00293634" w:rsidRPr="00AB3EAD" w14:paraId="06B0BBEC"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012B85" w14:textId="77777777" w:rsidR="00293634" w:rsidRPr="00AB3EAD" w:rsidRDefault="00293634" w:rsidP="007E150D">
            <w:pPr>
              <w:pStyle w:val="rowtabella0"/>
              <w:rPr>
                <w:color w:val="002060"/>
                <w:lang w:val="es-ES"/>
              </w:rPr>
            </w:pPr>
            <w:r w:rsidRPr="00AB3EA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F7277"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747AE"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588D8"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FADDF"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E10F7"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D9C1D" w14:textId="77777777" w:rsidR="00293634" w:rsidRPr="00AB3EAD" w:rsidRDefault="00293634" w:rsidP="007E150D">
            <w:pPr>
              <w:pStyle w:val="rowtabella0"/>
              <w:jc w:val="center"/>
              <w:rPr>
                <w:color w:val="002060"/>
              </w:rPr>
            </w:pPr>
            <w:r w:rsidRPr="00AB3E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AC9D9" w14:textId="77777777" w:rsidR="00293634" w:rsidRPr="00AB3EAD" w:rsidRDefault="00293634" w:rsidP="007E150D">
            <w:pPr>
              <w:pStyle w:val="rowtabella0"/>
              <w:jc w:val="center"/>
              <w:rPr>
                <w:color w:val="002060"/>
              </w:rPr>
            </w:pPr>
            <w:r w:rsidRPr="00AB3E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E3DFC"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CB036" w14:textId="77777777" w:rsidR="00293634" w:rsidRPr="00AB3EAD" w:rsidRDefault="00293634" w:rsidP="007E150D">
            <w:pPr>
              <w:pStyle w:val="rowtabella0"/>
              <w:jc w:val="center"/>
              <w:rPr>
                <w:color w:val="002060"/>
              </w:rPr>
            </w:pPr>
            <w:r w:rsidRPr="00AB3EAD">
              <w:rPr>
                <w:color w:val="002060"/>
              </w:rPr>
              <w:t>0</w:t>
            </w:r>
          </w:p>
        </w:tc>
      </w:tr>
      <w:tr w:rsidR="00293634" w:rsidRPr="00AB3EAD" w14:paraId="000EA097" w14:textId="77777777" w:rsidTr="007E150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25F7F8" w14:textId="77777777" w:rsidR="00293634" w:rsidRPr="00AB3EAD" w:rsidRDefault="00293634" w:rsidP="007E150D">
            <w:pPr>
              <w:pStyle w:val="rowtabella0"/>
              <w:rPr>
                <w:color w:val="002060"/>
              </w:rPr>
            </w:pPr>
            <w:r w:rsidRPr="00AB3EA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6B783"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B154E"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CF65A"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3AA33"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5264C"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AD4D4"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38AB9" w14:textId="77777777" w:rsidR="00293634" w:rsidRPr="00AB3EAD" w:rsidRDefault="00293634" w:rsidP="007E150D">
            <w:pPr>
              <w:pStyle w:val="rowtabella0"/>
              <w:jc w:val="center"/>
              <w:rPr>
                <w:color w:val="002060"/>
              </w:rPr>
            </w:pPr>
            <w:r w:rsidRPr="00AB3E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DE6E0" w14:textId="77777777" w:rsidR="00293634" w:rsidRPr="00AB3EAD" w:rsidRDefault="00293634" w:rsidP="007E150D">
            <w:pPr>
              <w:pStyle w:val="rowtabella0"/>
              <w:jc w:val="center"/>
              <w:rPr>
                <w:color w:val="002060"/>
              </w:rPr>
            </w:pPr>
            <w:r w:rsidRPr="00AB3E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EE908" w14:textId="77777777" w:rsidR="00293634" w:rsidRPr="00AB3EAD" w:rsidRDefault="00293634" w:rsidP="007E150D">
            <w:pPr>
              <w:pStyle w:val="rowtabella0"/>
              <w:jc w:val="center"/>
              <w:rPr>
                <w:color w:val="002060"/>
              </w:rPr>
            </w:pPr>
            <w:r w:rsidRPr="00AB3EAD">
              <w:rPr>
                <w:color w:val="002060"/>
              </w:rPr>
              <w:t>0</w:t>
            </w:r>
          </w:p>
        </w:tc>
      </w:tr>
    </w:tbl>
    <w:p w14:paraId="4C337BAC" w14:textId="77777777" w:rsidR="00293634" w:rsidRPr="00AB3EAD" w:rsidRDefault="00293634" w:rsidP="00293634">
      <w:pPr>
        <w:pStyle w:val="breakline"/>
        <w:rPr>
          <w:rFonts w:eastAsiaTheme="minorEastAsia"/>
          <w:color w:val="002060"/>
        </w:rPr>
      </w:pPr>
    </w:p>
    <w:p w14:paraId="6E1C65E0" w14:textId="77777777" w:rsidR="00293634" w:rsidRPr="00AB3EAD" w:rsidRDefault="00293634" w:rsidP="00293634">
      <w:pPr>
        <w:pStyle w:val="breakline"/>
        <w:rPr>
          <w:color w:val="002060"/>
        </w:rPr>
      </w:pPr>
    </w:p>
    <w:p w14:paraId="527D3B89" w14:textId="77777777" w:rsidR="00293634" w:rsidRPr="00AB3EAD" w:rsidRDefault="00293634" w:rsidP="00293634">
      <w:pPr>
        <w:pStyle w:val="sottotitolocampionato10"/>
        <w:rPr>
          <w:color w:val="002060"/>
        </w:rPr>
      </w:pPr>
      <w:r w:rsidRPr="00AB3EAD">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93634" w:rsidRPr="00AB3EAD" w14:paraId="0324465B" w14:textId="77777777" w:rsidTr="007E150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1C5AC" w14:textId="77777777" w:rsidR="00293634" w:rsidRPr="00AB3EAD" w:rsidRDefault="00293634" w:rsidP="007E150D">
            <w:pPr>
              <w:pStyle w:val="headertabella0"/>
              <w:rPr>
                <w:color w:val="002060"/>
              </w:rPr>
            </w:pPr>
            <w:r w:rsidRPr="00AB3E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9153A" w14:textId="77777777" w:rsidR="00293634" w:rsidRPr="00AB3EAD" w:rsidRDefault="00293634" w:rsidP="007E150D">
            <w:pPr>
              <w:pStyle w:val="headertabella0"/>
              <w:rPr>
                <w:color w:val="002060"/>
              </w:rPr>
            </w:pPr>
            <w:r w:rsidRPr="00AB3E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01F52" w14:textId="77777777" w:rsidR="00293634" w:rsidRPr="00AB3EAD" w:rsidRDefault="00293634" w:rsidP="007E150D">
            <w:pPr>
              <w:pStyle w:val="headertabella0"/>
              <w:rPr>
                <w:color w:val="002060"/>
              </w:rPr>
            </w:pPr>
            <w:r w:rsidRPr="00AB3E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E710A" w14:textId="77777777" w:rsidR="00293634" w:rsidRPr="00AB3EAD" w:rsidRDefault="00293634" w:rsidP="007E150D">
            <w:pPr>
              <w:pStyle w:val="headertabella0"/>
              <w:rPr>
                <w:color w:val="002060"/>
              </w:rPr>
            </w:pPr>
            <w:r w:rsidRPr="00AB3E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38E2E" w14:textId="77777777" w:rsidR="00293634" w:rsidRPr="00AB3EAD" w:rsidRDefault="00293634" w:rsidP="007E150D">
            <w:pPr>
              <w:pStyle w:val="headertabella0"/>
              <w:rPr>
                <w:color w:val="002060"/>
              </w:rPr>
            </w:pPr>
            <w:r w:rsidRPr="00AB3E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27D2A" w14:textId="77777777" w:rsidR="00293634" w:rsidRPr="00AB3EAD" w:rsidRDefault="00293634" w:rsidP="007E150D">
            <w:pPr>
              <w:pStyle w:val="headertabella0"/>
              <w:rPr>
                <w:color w:val="002060"/>
              </w:rPr>
            </w:pPr>
            <w:r w:rsidRPr="00AB3E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870E0" w14:textId="77777777" w:rsidR="00293634" w:rsidRPr="00AB3EAD" w:rsidRDefault="00293634" w:rsidP="007E150D">
            <w:pPr>
              <w:pStyle w:val="headertabella0"/>
              <w:rPr>
                <w:color w:val="002060"/>
              </w:rPr>
            </w:pPr>
            <w:r w:rsidRPr="00AB3E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F1931" w14:textId="77777777" w:rsidR="00293634" w:rsidRPr="00AB3EAD" w:rsidRDefault="00293634" w:rsidP="007E150D">
            <w:pPr>
              <w:pStyle w:val="headertabella0"/>
              <w:rPr>
                <w:color w:val="002060"/>
              </w:rPr>
            </w:pPr>
            <w:r w:rsidRPr="00AB3E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64224" w14:textId="77777777" w:rsidR="00293634" w:rsidRPr="00AB3EAD" w:rsidRDefault="00293634" w:rsidP="007E150D">
            <w:pPr>
              <w:pStyle w:val="headertabella0"/>
              <w:rPr>
                <w:color w:val="002060"/>
              </w:rPr>
            </w:pPr>
            <w:r w:rsidRPr="00AB3E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45B03" w14:textId="77777777" w:rsidR="00293634" w:rsidRPr="00AB3EAD" w:rsidRDefault="00293634" w:rsidP="007E150D">
            <w:pPr>
              <w:pStyle w:val="headertabella0"/>
              <w:rPr>
                <w:color w:val="002060"/>
              </w:rPr>
            </w:pPr>
            <w:r w:rsidRPr="00AB3EAD">
              <w:rPr>
                <w:color w:val="002060"/>
              </w:rPr>
              <w:t>PE</w:t>
            </w:r>
          </w:p>
        </w:tc>
      </w:tr>
      <w:tr w:rsidR="00293634" w:rsidRPr="00AB3EAD" w14:paraId="61BC4F96" w14:textId="77777777" w:rsidTr="007E150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ABB061" w14:textId="77777777" w:rsidR="00293634" w:rsidRPr="00AB3EAD" w:rsidRDefault="00293634" w:rsidP="007E150D">
            <w:pPr>
              <w:pStyle w:val="rowtabella0"/>
              <w:rPr>
                <w:color w:val="002060"/>
              </w:rPr>
            </w:pPr>
            <w:r w:rsidRPr="00AB3EAD">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A503B"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4D3DC"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04C08"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18FB8"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36440"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9E65B" w14:textId="77777777" w:rsidR="00293634" w:rsidRPr="00AB3EAD" w:rsidRDefault="00293634" w:rsidP="007E150D">
            <w:pPr>
              <w:pStyle w:val="rowtabella0"/>
              <w:jc w:val="center"/>
              <w:rPr>
                <w:color w:val="002060"/>
              </w:rPr>
            </w:pPr>
            <w:r w:rsidRPr="00AB3E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71BAE"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DCE41" w14:textId="77777777" w:rsidR="00293634" w:rsidRPr="00AB3EAD" w:rsidRDefault="00293634" w:rsidP="007E150D">
            <w:pPr>
              <w:pStyle w:val="rowtabella0"/>
              <w:jc w:val="center"/>
              <w:rPr>
                <w:color w:val="002060"/>
              </w:rPr>
            </w:pPr>
            <w:r w:rsidRPr="00AB3E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E90F8" w14:textId="77777777" w:rsidR="00293634" w:rsidRPr="00AB3EAD" w:rsidRDefault="00293634" w:rsidP="007E150D">
            <w:pPr>
              <w:pStyle w:val="rowtabella0"/>
              <w:jc w:val="center"/>
              <w:rPr>
                <w:color w:val="002060"/>
              </w:rPr>
            </w:pPr>
            <w:r w:rsidRPr="00AB3EAD">
              <w:rPr>
                <w:color w:val="002060"/>
              </w:rPr>
              <w:t>0</w:t>
            </w:r>
          </w:p>
        </w:tc>
      </w:tr>
      <w:tr w:rsidR="00293634" w:rsidRPr="00AB3EAD" w14:paraId="496B6B9E"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461100" w14:textId="77777777" w:rsidR="00293634" w:rsidRPr="00AB3EAD" w:rsidRDefault="00293634" w:rsidP="007E150D">
            <w:pPr>
              <w:pStyle w:val="rowtabella0"/>
              <w:rPr>
                <w:color w:val="002060"/>
              </w:rPr>
            </w:pPr>
            <w:r w:rsidRPr="00AB3EAD">
              <w:rPr>
                <w:color w:val="002060"/>
              </w:rPr>
              <w:t xml:space="preserve">A.S.D. </w:t>
            </w:r>
            <w:proofErr w:type="gramStart"/>
            <w:r w:rsidRPr="00AB3EAD">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6E8DE"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6B83"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93292"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5C46F"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DCC69"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7BC2D" w14:textId="77777777" w:rsidR="00293634" w:rsidRPr="00AB3EAD" w:rsidRDefault="00293634" w:rsidP="007E150D">
            <w:pPr>
              <w:pStyle w:val="rowtabella0"/>
              <w:jc w:val="center"/>
              <w:rPr>
                <w:color w:val="002060"/>
              </w:rPr>
            </w:pPr>
            <w:r w:rsidRPr="00AB3E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AD0A2"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298DD"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F3119" w14:textId="77777777" w:rsidR="00293634" w:rsidRPr="00AB3EAD" w:rsidRDefault="00293634" w:rsidP="007E150D">
            <w:pPr>
              <w:pStyle w:val="rowtabella0"/>
              <w:jc w:val="center"/>
              <w:rPr>
                <w:color w:val="002060"/>
              </w:rPr>
            </w:pPr>
            <w:r w:rsidRPr="00AB3EAD">
              <w:rPr>
                <w:color w:val="002060"/>
              </w:rPr>
              <w:t>0</w:t>
            </w:r>
          </w:p>
        </w:tc>
      </w:tr>
      <w:tr w:rsidR="00293634" w:rsidRPr="00AB3EAD" w14:paraId="0DD2CE86"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0C56A7" w14:textId="77777777" w:rsidR="00293634" w:rsidRPr="00AB3EAD" w:rsidRDefault="00293634" w:rsidP="007E150D">
            <w:pPr>
              <w:pStyle w:val="rowtabella0"/>
              <w:rPr>
                <w:color w:val="002060"/>
              </w:rPr>
            </w:pPr>
            <w:r w:rsidRPr="00AB3EAD">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51EBC"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8D283"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0B89E"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754BF"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B0AEF"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F743B"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AA339" w14:textId="77777777" w:rsidR="00293634" w:rsidRPr="00AB3EAD" w:rsidRDefault="00293634" w:rsidP="007E150D">
            <w:pPr>
              <w:pStyle w:val="rowtabella0"/>
              <w:jc w:val="center"/>
              <w:rPr>
                <w:color w:val="002060"/>
              </w:rPr>
            </w:pPr>
            <w:r w:rsidRPr="00AB3E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4867E"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85FDF" w14:textId="77777777" w:rsidR="00293634" w:rsidRPr="00AB3EAD" w:rsidRDefault="00293634" w:rsidP="007E150D">
            <w:pPr>
              <w:pStyle w:val="rowtabella0"/>
              <w:jc w:val="center"/>
              <w:rPr>
                <w:color w:val="002060"/>
              </w:rPr>
            </w:pPr>
            <w:r w:rsidRPr="00AB3EAD">
              <w:rPr>
                <w:color w:val="002060"/>
              </w:rPr>
              <w:t>0</w:t>
            </w:r>
          </w:p>
        </w:tc>
      </w:tr>
      <w:tr w:rsidR="00293634" w:rsidRPr="00AB3EAD" w14:paraId="5C81042F"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499C5B" w14:textId="77777777" w:rsidR="00293634" w:rsidRPr="00AB3EAD" w:rsidRDefault="00293634" w:rsidP="007E150D">
            <w:pPr>
              <w:pStyle w:val="rowtabella0"/>
              <w:rPr>
                <w:color w:val="002060"/>
              </w:rPr>
            </w:pPr>
            <w:r w:rsidRPr="00AB3EAD">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03950"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3550D"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2CD42"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93F49"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D92FC"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CA19E"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0FC98" w14:textId="77777777" w:rsidR="00293634" w:rsidRPr="00AB3EAD" w:rsidRDefault="00293634" w:rsidP="007E150D">
            <w:pPr>
              <w:pStyle w:val="rowtabella0"/>
              <w:jc w:val="center"/>
              <w:rPr>
                <w:color w:val="002060"/>
              </w:rPr>
            </w:pPr>
            <w:r w:rsidRPr="00AB3E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73705" w14:textId="77777777" w:rsidR="00293634" w:rsidRPr="00AB3EAD" w:rsidRDefault="00293634" w:rsidP="007E150D">
            <w:pPr>
              <w:pStyle w:val="rowtabella0"/>
              <w:jc w:val="center"/>
              <w:rPr>
                <w:color w:val="002060"/>
              </w:rPr>
            </w:pPr>
            <w:r w:rsidRPr="00AB3E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6B8EC" w14:textId="77777777" w:rsidR="00293634" w:rsidRPr="00AB3EAD" w:rsidRDefault="00293634" w:rsidP="007E150D">
            <w:pPr>
              <w:pStyle w:val="rowtabella0"/>
              <w:jc w:val="center"/>
              <w:rPr>
                <w:color w:val="002060"/>
              </w:rPr>
            </w:pPr>
            <w:r w:rsidRPr="00AB3EAD">
              <w:rPr>
                <w:color w:val="002060"/>
              </w:rPr>
              <w:t>0</w:t>
            </w:r>
          </w:p>
        </w:tc>
      </w:tr>
      <w:tr w:rsidR="00293634" w:rsidRPr="00AB3EAD" w14:paraId="23F88460" w14:textId="77777777" w:rsidTr="007E150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8A5FBB" w14:textId="77777777" w:rsidR="00293634" w:rsidRPr="00AB3EAD" w:rsidRDefault="00293634" w:rsidP="007E150D">
            <w:pPr>
              <w:pStyle w:val="rowtabella0"/>
              <w:rPr>
                <w:color w:val="002060"/>
              </w:rPr>
            </w:pPr>
            <w:r w:rsidRPr="00AB3EA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76EE9"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6C2A7"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64AA0"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9A51"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1E620"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62528"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C269B" w14:textId="77777777" w:rsidR="00293634" w:rsidRPr="00AB3EAD" w:rsidRDefault="00293634" w:rsidP="007E150D">
            <w:pPr>
              <w:pStyle w:val="rowtabella0"/>
              <w:jc w:val="center"/>
              <w:rPr>
                <w:color w:val="002060"/>
              </w:rPr>
            </w:pPr>
            <w:r w:rsidRPr="00AB3E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1CF31" w14:textId="77777777" w:rsidR="00293634" w:rsidRPr="00AB3EAD" w:rsidRDefault="00293634" w:rsidP="007E150D">
            <w:pPr>
              <w:pStyle w:val="rowtabella0"/>
              <w:jc w:val="center"/>
              <w:rPr>
                <w:color w:val="002060"/>
              </w:rPr>
            </w:pPr>
            <w:r w:rsidRPr="00AB3E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65E32" w14:textId="77777777" w:rsidR="00293634" w:rsidRPr="00AB3EAD" w:rsidRDefault="00293634" w:rsidP="007E150D">
            <w:pPr>
              <w:pStyle w:val="rowtabella0"/>
              <w:jc w:val="center"/>
              <w:rPr>
                <w:color w:val="002060"/>
              </w:rPr>
            </w:pPr>
            <w:r w:rsidRPr="00AB3EAD">
              <w:rPr>
                <w:color w:val="002060"/>
              </w:rPr>
              <w:t>0</w:t>
            </w:r>
          </w:p>
        </w:tc>
      </w:tr>
    </w:tbl>
    <w:p w14:paraId="0FFB130C" w14:textId="77777777" w:rsidR="00293634" w:rsidRPr="00AB3EAD" w:rsidRDefault="00293634" w:rsidP="00293634">
      <w:pPr>
        <w:pStyle w:val="breakline"/>
        <w:rPr>
          <w:rFonts w:eastAsiaTheme="minorEastAsia"/>
          <w:color w:val="002060"/>
        </w:rPr>
      </w:pPr>
    </w:p>
    <w:p w14:paraId="2E16615E" w14:textId="77777777" w:rsidR="00293634" w:rsidRPr="00AB3EAD" w:rsidRDefault="00293634" w:rsidP="00293634">
      <w:pPr>
        <w:pStyle w:val="breakline"/>
        <w:rPr>
          <w:color w:val="002060"/>
        </w:rPr>
      </w:pPr>
    </w:p>
    <w:p w14:paraId="2BA21ADB" w14:textId="77777777" w:rsidR="00293634" w:rsidRPr="00AB3EAD" w:rsidRDefault="00293634" w:rsidP="00293634">
      <w:pPr>
        <w:pStyle w:val="titolocampionato0"/>
        <w:shd w:val="clear" w:color="auto" w:fill="CCCCCC"/>
        <w:spacing w:before="80" w:after="40"/>
        <w:rPr>
          <w:color w:val="002060"/>
        </w:rPr>
      </w:pPr>
      <w:r w:rsidRPr="00AB3EAD">
        <w:rPr>
          <w:color w:val="002060"/>
        </w:rPr>
        <w:t>UNDER 15 C5 REGIONALI MASCHILI</w:t>
      </w:r>
    </w:p>
    <w:p w14:paraId="04ED16E2" w14:textId="77777777" w:rsidR="00293634" w:rsidRPr="00AB3EAD" w:rsidRDefault="00293634" w:rsidP="00293634">
      <w:pPr>
        <w:pStyle w:val="titoloprinc0"/>
        <w:rPr>
          <w:color w:val="002060"/>
        </w:rPr>
      </w:pPr>
      <w:r w:rsidRPr="00AB3EAD">
        <w:rPr>
          <w:color w:val="002060"/>
        </w:rPr>
        <w:t>VARIAZIONI AL PROGRAMMA GARE</w:t>
      </w:r>
    </w:p>
    <w:p w14:paraId="16938EFB" w14:textId="77777777" w:rsidR="00293634" w:rsidRPr="00AB3EAD" w:rsidRDefault="00293634" w:rsidP="00293634">
      <w:pPr>
        <w:pStyle w:val="breakline"/>
        <w:rPr>
          <w:color w:val="002060"/>
        </w:rPr>
      </w:pPr>
    </w:p>
    <w:p w14:paraId="35E0F379" w14:textId="77777777" w:rsidR="00293634" w:rsidRPr="00AB3EAD" w:rsidRDefault="00293634" w:rsidP="00293634">
      <w:pPr>
        <w:pStyle w:val="breakline"/>
        <w:rPr>
          <w:color w:val="002060"/>
        </w:rPr>
      </w:pPr>
    </w:p>
    <w:p w14:paraId="11E93CF4" w14:textId="77777777" w:rsidR="00293634" w:rsidRPr="00AB3EAD" w:rsidRDefault="00293634" w:rsidP="00293634">
      <w:pPr>
        <w:pStyle w:val="sottotitolocampionato10"/>
        <w:rPr>
          <w:color w:val="002060"/>
        </w:rPr>
      </w:pPr>
      <w:r w:rsidRPr="00AB3EA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93634" w:rsidRPr="00AB3EAD" w14:paraId="6378C534" w14:textId="77777777" w:rsidTr="007E150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427DF" w14:textId="77777777" w:rsidR="00293634" w:rsidRPr="00AB3EAD" w:rsidRDefault="00293634" w:rsidP="007E150D">
            <w:pPr>
              <w:pStyle w:val="headertabella0"/>
              <w:rPr>
                <w:color w:val="002060"/>
              </w:rPr>
            </w:pPr>
            <w:r w:rsidRPr="00AB3EA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A5793" w14:textId="77777777" w:rsidR="00293634" w:rsidRPr="00AB3EAD" w:rsidRDefault="00293634" w:rsidP="007E150D">
            <w:pPr>
              <w:pStyle w:val="headertabella0"/>
              <w:rPr>
                <w:color w:val="002060"/>
              </w:rPr>
            </w:pPr>
            <w:r w:rsidRPr="00AB3EAD">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E79C6" w14:textId="77777777" w:rsidR="00293634" w:rsidRPr="00AB3EAD" w:rsidRDefault="00293634" w:rsidP="007E150D">
            <w:pPr>
              <w:pStyle w:val="headertabella0"/>
              <w:rPr>
                <w:color w:val="002060"/>
              </w:rPr>
            </w:pPr>
            <w:r w:rsidRPr="00AB3EA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24C76" w14:textId="77777777" w:rsidR="00293634" w:rsidRPr="00AB3EAD" w:rsidRDefault="00293634" w:rsidP="007E150D">
            <w:pPr>
              <w:pStyle w:val="headertabella0"/>
              <w:rPr>
                <w:color w:val="002060"/>
              </w:rPr>
            </w:pPr>
            <w:r w:rsidRPr="00AB3EA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C3929" w14:textId="77777777" w:rsidR="00293634" w:rsidRPr="00AB3EAD" w:rsidRDefault="00293634" w:rsidP="007E150D">
            <w:pPr>
              <w:pStyle w:val="headertabella0"/>
              <w:rPr>
                <w:color w:val="002060"/>
              </w:rPr>
            </w:pPr>
            <w:r w:rsidRPr="00AB3EAD">
              <w:rPr>
                <w:color w:val="002060"/>
              </w:rPr>
              <w:t xml:space="preserve">Data </w:t>
            </w:r>
            <w:proofErr w:type="spellStart"/>
            <w:r w:rsidRPr="00AB3EAD">
              <w:rPr>
                <w:color w:val="002060"/>
              </w:rPr>
              <w:t>Orig</w:t>
            </w:r>
            <w:proofErr w:type="spellEnd"/>
            <w:r w:rsidRPr="00AB3EA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9C21F" w14:textId="77777777" w:rsidR="00293634" w:rsidRPr="00AB3EAD" w:rsidRDefault="00293634" w:rsidP="007E150D">
            <w:pPr>
              <w:pStyle w:val="headertabella0"/>
              <w:rPr>
                <w:color w:val="002060"/>
              </w:rPr>
            </w:pPr>
            <w:r w:rsidRPr="00AB3EA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8EC24" w14:textId="77777777" w:rsidR="00293634" w:rsidRPr="00AB3EAD" w:rsidRDefault="00293634" w:rsidP="007E150D">
            <w:pPr>
              <w:pStyle w:val="headertabella0"/>
              <w:rPr>
                <w:color w:val="002060"/>
              </w:rPr>
            </w:pPr>
            <w:r w:rsidRPr="00AB3EAD">
              <w:rPr>
                <w:color w:val="002060"/>
              </w:rPr>
              <w:t xml:space="preserve">Ora </w:t>
            </w:r>
            <w:proofErr w:type="spellStart"/>
            <w:r w:rsidRPr="00AB3EAD">
              <w:rPr>
                <w:color w:val="002060"/>
              </w:rPr>
              <w:t>Orig</w:t>
            </w:r>
            <w:proofErr w:type="spellEnd"/>
            <w:r w:rsidRPr="00AB3EA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7E27F" w14:textId="77777777" w:rsidR="00293634" w:rsidRPr="00AB3EAD" w:rsidRDefault="00293634" w:rsidP="007E150D">
            <w:pPr>
              <w:pStyle w:val="headertabella0"/>
              <w:rPr>
                <w:color w:val="002060"/>
              </w:rPr>
            </w:pPr>
            <w:r w:rsidRPr="00AB3EAD">
              <w:rPr>
                <w:color w:val="002060"/>
              </w:rPr>
              <w:t>Impianto</w:t>
            </w:r>
          </w:p>
        </w:tc>
      </w:tr>
      <w:tr w:rsidR="00293634" w:rsidRPr="00AB3EAD" w14:paraId="27DA2F42" w14:textId="77777777" w:rsidTr="007E150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4188" w14:textId="77777777" w:rsidR="00293634" w:rsidRPr="00AB3EAD" w:rsidRDefault="00293634" w:rsidP="007E150D">
            <w:pPr>
              <w:pStyle w:val="rowtabella0"/>
              <w:rPr>
                <w:color w:val="002060"/>
                <w:highlight w:val="yellow"/>
              </w:rPr>
            </w:pPr>
            <w:r w:rsidRPr="00AB3EAD">
              <w:rPr>
                <w:color w:val="002060"/>
                <w:highlight w:val="yellow"/>
              </w:rPr>
              <w:t>08/03/2026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BD45" w14:textId="77777777" w:rsidR="00293634" w:rsidRPr="00AB3EAD" w:rsidRDefault="00293634" w:rsidP="007E150D">
            <w:pPr>
              <w:pStyle w:val="rowtabella0"/>
              <w:jc w:val="center"/>
              <w:rPr>
                <w:color w:val="002060"/>
                <w:highlight w:val="yellow"/>
              </w:rPr>
            </w:pPr>
            <w:r w:rsidRPr="00AB3EAD">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1E91D" w14:textId="77777777" w:rsidR="00293634" w:rsidRPr="00AB3EAD" w:rsidRDefault="00293634" w:rsidP="007E150D">
            <w:pPr>
              <w:pStyle w:val="rowtabella0"/>
              <w:rPr>
                <w:color w:val="002060"/>
                <w:highlight w:val="yellow"/>
              </w:rPr>
            </w:pPr>
            <w:r w:rsidRPr="00AB3EAD">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8F0B3" w14:textId="77777777" w:rsidR="00293634" w:rsidRPr="00AB3EAD" w:rsidRDefault="00293634" w:rsidP="007E150D">
            <w:pPr>
              <w:pStyle w:val="rowtabella0"/>
              <w:rPr>
                <w:color w:val="002060"/>
                <w:highlight w:val="yellow"/>
              </w:rPr>
            </w:pPr>
            <w:r w:rsidRPr="00AB3EAD">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6E3D6" w14:textId="77777777" w:rsidR="00293634" w:rsidRPr="00AB3EAD" w:rsidRDefault="00293634" w:rsidP="007E150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F564B" w14:textId="77777777" w:rsidR="00293634" w:rsidRPr="00AB3EAD" w:rsidRDefault="00293634" w:rsidP="007E150D">
            <w:pPr>
              <w:pStyle w:val="rowtabella0"/>
              <w:jc w:val="center"/>
              <w:rPr>
                <w:color w:val="002060"/>
              </w:rPr>
            </w:pPr>
            <w:r w:rsidRPr="00AB3EAD">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E5503" w14:textId="77777777" w:rsidR="00293634" w:rsidRPr="00AB3EAD" w:rsidRDefault="00293634" w:rsidP="007E150D">
            <w:pPr>
              <w:pStyle w:val="rowtabella0"/>
              <w:jc w:val="center"/>
              <w:rPr>
                <w:color w:val="002060"/>
              </w:rPr>
            </w:pPr>
            <w:r w:rsidRPr="00AB3EAD">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01ECB" w14:textId="77777777" w:rsidR="00293634" w:rsidRPr="00AB3EAD" w:rsidRDefault="00293634" w:rsidP="007E150D">
            <w:pPr>
              <w:pStyle w:val="rowtabella0"/>
              <w:rPr>
                <w:color w:val="002060"/>
              </w:rPr>
            </w:pPr>
            <w:r w:rsidRPr="00AB3EAD">
              <w:rPr>
                <w:color w:val="002060"/>
                <w:highlight w:val="yellow"/>
              </w:rPr>
              <w:t>PALAFIERA CAMPANARA PESARO VIA DELLE ESPOSIZIONI, 33</w:t>
            </w:r>
          </w:p>
        </w:tc>
      </w:tr>
    </w:tbl>
    <w:p w14:paraId="7853C4D3" w14:textId="77777777" w:rsidR="00293634" w:rsidRPr="00AB3EAD" w:rsidRDefault="00293634" w:rsidP="00293634">
      <w:pPr>
        <w:pStyle w:val="breakline"/>
        <w:rPr>
          <w:rFonts w:eastAsiaTheme="minorEastAsia"/>
          <w:color w:val="002060"/>
        </w:rPr>
      </w:pPr>
    </w:p>
    <w:p w14:paraId="40B2C84A" w14:textId="77777777" w:rsidR="00293634" w:rsidRPr="00AB3EAD" w:rsidRDefault="00293634" w:rsidP="00293634">
      <w:pPr>
        <w:pStyle w:val="breakline"/>
        <w:rPr>
          <w:color w:val="002060"/>
        </w:rPr>
      </w:pPr>
    </w:p>
    <w:p w14:paraId="25BA9F9E" w14:textId="77777777" w:rsidR="00293634" w:rsidRPr="00AB3EAD" w:rsidRDefault="00293634" w:rsidP="00293634">
      <w:pPr>
        <w:pStyle w:val="sottotitolocampionato10"/>
        <w:rPr>
          <w:color w:val="002060"/>
        </w:rPr>
      </w:pPr>
      <w:r w:rsidRPr="00AB3EAD">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93634" w:rsidRPr="00AB3EAD" w14:paraId="13993AD3" w14:textId="77777777" w:rsidTr="007E150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A36FC" w14:textId="77777777" w:rsidR="00293634" w:rsidRPr="00AB3EAD" w:rsidRDefault="00293634" w:rsidP="007E150D">
            <w:pPr>
              <w:pStyle w:val="headertabella0"/>
              <w:rPr>
                <w:color w:val="002060"/>
              </w:rPr>
            </w:pPr>
            <w:r w:rsidRPr="00AB3EA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C1911" w14:textId="77777777" w:rsidR="00293634" w:rsidRPr="00AB3EAD" w:rsidRDefault="00293634" w:rsidP="007E150D">
            <w:pPr>
              <w:pStyle w:val="headertabella0"/>
              <w:rPr>
                <w:color w:val="002060"/>
              </w:rPr>
            </w:pPr>
            <w:r w:rsidRPr="00AB3EAD">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A91DF" w14:textId="77777777" w:rsidR="00293634" w:rsidRPr="00AB3EAD" w:rsidRDefault="00293634" w:rsidP="007E150D">
            <w:pPr>
              <w:pStyle w:val="headertabella0"/>
              <w:rPr>
                <w:color w:val="002060"/>
              </w:rPr>
            </w:pPr>
            <w:r w:rsidRPr="00AB3EA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AD2AF" w14:textId="77777777" w:rsidR="00293634" w:rsidRPr="00AB3EAD" w:rsidRDefault="00293634" w:rsidP="007E150D">
            <w:pPr>
              <w:pStyle w:val="headertabella0"/>
              <w:rPr>
                <w:color w:val="002060"/>
              </w:rPr>
            </w:pPr>
            <w:r w:rsidRPr="00AB3EA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13FAB" w14:textId="77777777" w:rsidR="00293634" w:rsidRPr="00AB3EAD" w:rsidRDefault="00293634" w:rsidP="007E150D">
            <w:pPr>
              <w:pStyle w:val="headertabella0"/>
              <w:rPr>
                <w:color w:val="002060"/>
              </w:rPr>
            </w:pPr>
            <w:r w:rsidRPr="00AB3EAD">
              <w:rPr>
                <w:color w:val="002060"/>
              </w:rPr>
              <w:t xml:space="preserve">Data </w:t>
            </w:r>
            <w:proofErr w:type="spellStart"/>
            <w:r w:rsidRPr="00AB3EAD">
              <w:rPr>
                <w:color w:val="002060"/>
              </w:rPr>
              <w:t>Orig</w:t>
            </w:r>
            <w:proofErr w:type="spellEnd"/>
            <w:r w:rsidRPr="00AB3EA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45085" w14:textId="77777777" w:rsidR="00293634" w:rsidRPr="00AB3EAD" w:rsidRDefault="00293634" w:rsidP="007E150D">
            <w:pPr>
              <w:pStyle w:val="headertabella0"/>
              <w:rPr>
                <w:color w:val="002060"/>
              </w:rPr>
            </w:pPr>
            <w:r w:rsidRPr="00AB3EA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1F081" w14:textId="77777777" w:rsidR="00293634" w:rsidRPr="00AB3EAD" w:rsidRDefault="00293634" w:rsidP="007E150D">
            <w:pPr>
              <w:pStyle w:val="headertabella0"/>
              <w:rPr>
                <w:color w:val="002060"/>
              </w:rPr>
            </w:pPr>
            <w:r w:rsidRPr="00AB3EAD">
              <w:rPr>
                <w:color w:val="002060"/>
              </w:rPr>
              <w:t xml:space="preserve">Ora </w:t>
            </w:r>
            <w:proofErr w:type="spellStart"/>
            <w:r w:rsidRPr="00AB3EAD">
              <w:rPr>
                <w:color w:val="002060"/>
              </w:rPr>
              <w:t>Orig</w:t>
            </w:r>
            <w:proofErr w:type="spellEnd"/>
            <w:r w:rsidRPr="00AB3EA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47E2C" w14:textId="77777777" w:rsidR="00293634" w:rsidRPr="00AB3EAD" w:rsidRDefault="00293634" w:rsidP="007E150D">
            <w:pPr>
              <w:pStyle w:val="headertabella0"/>
              <w:rPr>
                <w:color w:val="002060"/>
              </w:rPr>
            </w:pPr>
            <w:r w:rsidRPr="00AB3EAD">
              <w:rPr>
                <w:color w:val="002060"/>
              </w:rPr>
              <w:t>Impianto</w:t>
            </w:r>
          </w:p>
        </w:tc>
      </w:tr>
      <w:tr w:rsidR="00293634" w:rsidRPr="00AB3EAD" w14:paraId="1123A1D2" w14:textId="77777777" w:rsidTr="007E150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26626" w14:textId="77777777" w:rsidR="00293634" w:rsidRPr="00AB3EAD" w:rsidRDefault="00293634" w:rsidP="007E150D">
            <w:pPr>
              <w:pStyle w:val="rowtabella0"/>
              <w:rPr>
                <w:color w:val="002060"/>
                <w:highlight w:val="yellow"/>
              </w:rPr>
            </w:pPr>
            <w:r w:rsidRPr="00AB3EAD">
              <w:rPr>
                <w:color w:val="002060"/>
                <w:highlight w:val="yellow"/>
              </w:rPr>
              <w:t>08/03/2026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5B42B" w14:textId="77777777" w:rsidR="00293634" w:rsidRPr="00AB3EAD" w:rsidRDefault="00293634" w:rsidP="007E150D">
            <w:pPr>
              <w:pStyle w:val="rowtabella0"/>
              <w:jc w:val="center"/>
              <w:rPr>
                <w:color w:val="002060"/>
                <w:highlight w:val="yellow"/>
              </w:rPr>
            </w:pPr>
            <w:r w:rsidRPr="00AB3EAD">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DB2E8" w14:textId="77777777" w:rsidR="00293634" w:rsidRPr="00AB3EAD" w:rsidRDefault="00293634" w:rsidP="007E150D">
            <w:pPr>
              <w:pStyle w:val="rowtabella0"/>
              <w:rPr>
                <w:color w:val="002060"/>
                <w:highlight w:val="yellow"/>
              </w:rPr>
            </w:pPr>
            <w:r w:rsidRPr="00AB3EAD">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54D96" w14:textId="77777777" w:rsidR="00293634" w:rsidRPr="00AB3EAD" w:rsidRDefault="00293634" w:rsidP="007E150D">
            <w:pPr>
              <w:pStyle w:val="rowtabella0"/>
              <w:rPr>
                <w:color w:val="002060"/>
                <w:highlight w:val="yellow"/>
              </w:rPr>
            </w:pPr>
            <w:r w:rsidRPr="00AB3EAD">
              <w:rPr>
                <w:color w:val="002060"/>
                <w:highlight w:val="yellow"/>
              </w:rPr>
              <w:t xml:space="preserve">ACSS MONDOLFO C5 </w:t>
            </w:r>
            <w:proofErr w:type="gramStart"/>
            <w:r w:rsidRPr="00AB3EAD">
              <w:rPr>
                <w:color w:val="002060"/>
                <w:highlight w:val="yellow"/>
              </w:rPr>
              <w:t>SQ.B</w:t>
            </w:r>
            <w:proofErr w:type="gramEnd"/>
            <w:r w:rsidRPr="00AB3EAD">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E757E" w14:textId="77777777" w:rsidR="00293634" w:rsidRPr="00AB3EAD" w:rsidRDefault="00293634" w:rsidP="007E150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E424E" w14:textId="77777777" w:rsidR="00293634" w:rsidRPr="00AB3EAD" w:rsidRDefault="00293634" w:rsidP="007E150D">
            <w:pPr>
              <w:pStyle w:val="rowtabella0"/>
              <w:jc w:val="center"/>
              <w:rPr>
                <w:color w:val="002060"/>
              </w:rPr>
            </w:pPr>
            <w:r w:rsidRPr="00AB3EAD">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29AE1" w14:textId="77777777" w:rsidR="00293634" w:rsidRPr="00AB3EAD" w:rsidRDefault="00293634" w:rsidP="007E150D">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7CFD" w14:textId="64267698" w:rsidR="00293634" w:rsidRPr="00AB3EAD" w:rsidRDefault="00293634" w:rsidP="007E150D">
            <w:pPr>
              <w:pStyle w:val="rowtabella0"/>
              <w:rPr>
                <w:color w:val="002060"/>
              </w:rPr>
            </w:pPr>
            <w:r w:rsidRPr="00AB3EAD">
              <w:rPr>
                <w:color w:val="002060"/>
                <w:highlight w:val="yellow"/>
              </w:rPr>
              <w:t>PALASPORT "ZANNONI 2" JESI VIA ZANNON</w:t>
            </w:r>
            <w:r w:rsidRPr="00AB3EAD">
              <w:rPr>
                <w:color w:val="002060"/>
              </w:rPr>
              <w:t>I</w:t>
            </w:r>
          </w:p>
        </w:tc>
      </w:tr>
    </w:tbl>
    <w:p w14:paraId="1F03B9B4" w14:textId="77777777" w:rsidR="00293634" w:rsidRPr="00AB3EAD" w:rsidRDefault="00293634" w:rsidP="00293634">
      <w:pPr>
        <w:pStyle w:val="breakline"/>
        <w:rPr>
          <w:rFonts w:eastAsiaTheme="minorEastAsia"/>
          <w:color w:val="002060"/>
        </w:rPr>
      </w:pPr>
    </w:p>
    <w:p w14:paraId="6CF7F2A6" w14:textId="77777777" w:rsidR="00293634" w:rsidRPr="00AB3EAD" w:rsidRDefault="00293634" w:rsidP="00293634">
      <w:pPr>
        <w:pStyle w:val="breakline"/>
        <w:rPr>
          <w:color w:val="002060"/>
        </w:rPr>
      </w:pPr>
    </w:p>
    <w:p w14:paraId="7F24B659" w14:textId="77777777" w:rsidR="00293634" w:rsidRPr="00AB3EAD" w:rsidRDefault="00293634" w:rsidP="00293634">
      <w:pPr>
        <w:pStyle w:val="breakline"/>
        <w:rPr>
          <w:color w:val="002060"/>
        </w:rPr>
      </w:pPr>
    </w:p>
    <w:p w14:paraId="3E7471D6" w14:textId="77777777" w:rsidR="00293634" w:rsidRPr="00AB3EAD" w:rsidRDefault="00293634" w:rsidP="00293634">
      <w:pPr>
        <w:pStyle w:val="titoloprinc0"/>
        <w:rPr>
          <w:color w:val="002060"/>
        </w:rPr>
      </w:pPr>
      <w:r w:rsidRPr="00AB3EAD">
        <w:rPr>
          <w:color w:val="002060"/>
        </w:rPr>
        <w:t>RISULTATI</w:t>
      </w:r>
    </w:p>
    <w:p w14:paraId="1440022D" w14:textId="77777777" w:rsidR="00293634" w:rsidRPr="00AB3EAD" w:rsidRDefault="00293634" w:rsidP="00293634">
      <w:pPr>
        <w:pStyle w:val="breakline"/>
        <w:rPr>
          <w:color w:val="002060"/>
        </w:rPr>
      </w:pPr>
    </w:p>
    <w:p w14:paraId="76A02D3E" w14:textId="77777777" w:rsidR="00293634" w:rsidRPr="00AB3EAD" w:rsidRDefault="00293634" w:rsidP="00293634">
      <w:pPr>
        <w:pStyle w:val="sottotitolocampionato10"/>
        <w:rPr>
          <w:color w:val="002060"/>
        </w:rPr>
      </w:pPr>
      <w:r w:rsidRPr="00AB3EAD">
        <w:rPr>
          <w:color w:val="002060"/>
        </w:rPr>
        <w:t>RISULTATI UFFICIALI GARE DEL 05/03/2026</w:t>
      </w:r>
    </w:p>
    <w:p w14:paraId="79F4ACDD" w14:textId="77777777" w:rsidR="00293634" w:rsidRPr="00293634" w:rsidRDefault="00293634" w:rsidP="00293634">
      <w:pPr>
        <w:pStyle w:val="sottotitolocampionato20"/>
        <w:spacing w:before="0" w:beforeAutospacing="0" w:after="0" w:afterAutospacing="0"/>
        <w:rPr>
          <w:rFonts w:ascii="Arial" w:hAnsi="Arial" w:cs="Arial"/>
          <w:color w:val="002060"/>
          <w:sz w:val="20"/>
          <w:szCs w:val="20"/>
        </w:rPr>
      </w:pPr>
      <w:r w:rsidRPr="00293634">
        <w:rPr>
          <w:rFonts w:ascii="Arial" w:hAnsi="Arial" w:cs="Arial"/>
          <w:color w:val="002060"/>
          <w:sz w:val="20"/>
          <w:szCs w:val="20"/>
        </w:rPr>
        <w:t>Si trascrivono qui di seguito i risultati ufficiali delle gare disputate</w:t>
      </w:r>
    </w:p>
    <w:p w14:paraId="3A98988A" w14:textId="77777777" w:rsidR="00293634" w:rsidRPr="00AB3EAD" w:rsidRDefault="00293634" w:rsidP="0029363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93634" w:rsidRPr="00AB3EAD" w14:paraId="2D548B01" w14:textId="77777777" w:rsidTr="007E150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93634" w:rsidRPr="00AB3EAD" w14:paraId="02D340BC" w14:textId="77777777" w:rsidTr="007E150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0C286" w14:textId="77777777" w:rsidR="00293634" w:rsidRPr="00AB3EAD" w:rsidRDefault="00293634" w:rsidP="007E150D">
                  <w:pPr>
                    <w:pStyle w:val="headertabella0"/>
                    <w:rPr>
                      <w:color w:val="002060"/>
                    </w:rPr>
                  </w:pPr>
                  <w:r w:rsidRPr="00AB3EAD">
                    <w:rPr>
                      <w:color w:val="002060"/>
                    </w:rPr>
                    <w:t>GIRONE SA - 9 Giornata - A</w:t>
                  </w:r>
                </w:p>
              </w:tc>
            </w:tr>
            <w:tr w:rsidR="00293634" w:rsidRPr="00AB3EAD" w14:paraId="0BD8E303" w14:textId="77777777" w:rsidTr="007E150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672CA8" w14:textId="77777777" w:rsidR="00293634" w:rsidRPr="00AB3EAD" w:rsidRDefault="00293634" w:rsidP="007E150D">
                  <w:pPr>
                    <w:pStyle w:val="rowtabella0"/>
                    <w:rPr>
                      <w:color w:val="002060"/>
                    </w:rPr>
                  </w:pPr>
                  <w:r w:rsidRPr="00AB3EAD">
                    <w:rPr>
                      <w:color w:val="002060"/>
                    </w:rPr>
                    <w:t xml:space="preserve">AUDAX 1970 </w:t>
                  </w:r>
                  <w:proofErr w:type="gramStart"/>
                  <w:r w:rsidRPr="00AB3EAD">
                    <w:rPr>
                      <w:color w:val="002060"/>
                    </w:rPr>
                    <w:t>S.ANGELO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292A5B" w14:textId="77777777" w:rsidR="00293634" w:rsidRPr="00AB3EAD" w:rsidRDefault="00293634" w:rsidP="007E150D">
                  <w:pPr>
                    <w:pStyle w:val="rowtabella0"/>
                    <w:rPr>
                      <w:color w:val="002060"/>
                    </w:rPr>
                  </w:pPr>
                  <w:r w:rsidRPr="00AB3EAD">
                    <w:rPr>
                      <w:color w:val="002060"/>
                    </w:rPr>
                    <w:t>- SPORTFLY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4AE99C" w14:textId="77777777" w:rsidR="00293634" w:rsidRPr="00AB3EAD" w:rsidRDefault="00293634" w:rsidP="007E150D">
                  <w:pPr>
                    <w:pStyle w:val="rowtabella0"/>
                    <w:jc w:val="center"/>
                    <w:rPr>
                      <w:color w:val="002060"/>
                    </w:rPr>
                  </w:pPr>
                  <w:r w:rsidRPr="00AB3EAD">
                    <w:rPr>
                      <w:color w:val="002060"/>
                    </w:rPr>
                    <w:t>2 - 8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F0C597" w14:textId="77777777" w:rsidR="00293634" w:rsidRPr="00AB3EAD" w:rsidRDefault="00293634" w:rsidP="007E150D">
                  <w:pPr>
                    <w:pStyle w:val="rowtabella0"/>
                    <w:jc w:val="center"/>
                    <w:rPr>
                      <w:color w:val="002060"/>
                    </w:rPr>
                  </w:pPr>
                  <w:r w:rsidRPr="00AB3EAD">
                    <w:rPr>
                      <w:color w:val="002060"/>
                    </w:rPr>
                    <w:t> </w:t>
                  </w:r>
                </w:p>
              </w:tc>
            </w:tr>
          </w:tbl>
          <w:p w14:paraId="1A89A390" w14:textId="77777777" w:rsidR="00293634" w:rsidRPr="00AB3EAD" w:rsidRDefault="00293634" w:rsidP="007E150D">
            <w:pPr>
              <w:rPr>
                <w:color w:val="002060"/>
              </w:rPr>
            </w:pPr>
          </w:p>
        </w:tc>
      </w:tr>
    </w:tbl>
    <w:p w14:paraId="1F6567FA" w14:textId="77777777" w:rsidR="00293634" w:rsidRPr="00AB3EAD" w:rsidRDefault="00293634" w:rsidP="00293634">
      <w:pPr>
        <w:pStyle w:val="breakline"/>
        <w:rPr>
          <w:rFonts w:eastAsiaTheme="minorEastAsia"/>
          <w:color w:val="002060"/>
        </w:rPr>
      </w:pPr>
    </w:p>
    <w:p w14:paraId="1052A7A8" w14:textId="77777777" w:rsidR="00293634" w:rsidRPr="00AB3EAD" w:rsidRDefault="00293634" w:rsidP="00293634">
      <w:pPr>
        <w:pStyle w:val="breakline"/>
        <w:rPr>
          <w:color w:val="002060"/>
        </w:rPr>
      </w:pPr>
    </w:p>
    <w:p w14:paraId="4DF69699" w14:textId="77777777" w:rsidR="00293634" w:rsidRPr="00AB3EAD" w:rsidRDefault="00293634" w:rsidP="00293634">
      <w:pPr>
        <w:pStyle w:val="titoloprinc0"/>
        <w:rPr>
          <w:color w:val="002060"/>
        </w:rPr>
      </w:pPr>
      <w:r w:rsidRPr="00AB3EAD">
        <w:rPr>
          <w:color w:val="002060"/>
        </w:rPr>
        <w:t>CLASSIFICA</w:t>
      </w:r>
    </w:p>
    <w:p w14:paraId="07FC38C3" w14:textId="77777777" w:rsidR="00293634" w:rsidRPr="00AB3EAD" w:rsidRDefault="00293634" w:rsidP="00293634">
      <w:pPr>
        <w:pStyle w:val="breakline"/>
        <w:rPr>
          <w:color w:val="002060"/>
        </w:rPr>
      </w:pPr>
    </w:p>
    <w:p w14:paraId="721A47C2" w14:textId="77777777" w:rsidR="00293634" w:rsidRPr="00AB3EAD" w:rsidRDefault="00293634" w:rsidP="00293634">
      <w:pPr>
        <w:pStyle w:val="breakline"/>
        <w:rPr>
          <w:color w:val="002060"/>
        </w:rPr>
      </w:pPr>
    </w:p>
    <w:p w14:paraId="753FE325" w14:textId="77777777" w:rsidR="00293634" w:rsidRPr="00AB3EAD" w:rsidRDefault="00293634" w:rsidP="00293634">
      <w:pPr>
        <w:pStyle w:val="sottotitolocampionato10"/>
        <w:rPr>
          <w:color w:val="002060"/>
        </w:rPr>
      </w:pPr>
      <w:r w:rsidRPr="00AB3EA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93634" w:rsidRPr="00AB3EAD" w14:paraId="4DEDC48A" w14:textId="77777777" w:rsidTr="007E150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A0472" w14:textId="77777777" w:rsidR="00293634" w:rsidRPr="00AB3EAD" w:rsidRDefault="00293634" w:rsidP="007E150D">
            <w:pPr>
              <w:pStyle w:val="headertabella0"/>
              <w:rPr>
                <w:color w:val="002060"/>
              </w:rPr>
            </w:pPr>
            <w:r w:rsidRPr="00AB3E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94296" w14:textId="77777777" w:rsidR="00293634" w:rsidRPr="00AB3EAD" w:rsidRDefault="00293634" w:rsidP="007E150D">
            <w:pPr>
              <w:pStyle w:val="headertabella0"/>
              <w:rPr>
                <w:color w:val="002060"/>
              </w:rPr>
            </w:pPr>
            <w:r w:rsidRPr="00AB3E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C3EAC" w14:textId="77777777" w:rsidR="00293634" w:rsidRPr="00AB3EAD" w:rsidRDefault="00293634" w:rsidP="007E150D">
            <w:pPr>
              <w:pStyle w:val="headertabella0"/>
              <w:rPr>
                <w:color w:val="002060"/>
              </w:rPr>
            </w:pPr>
            <w:r w:rsidRPr="00AB3E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D1F95" w14:textId="77777777" w:rsidR="00293634" w:rsidRPr="00AB3EAD" w:rsidRDefault="00293634" w:rsidP="007E150D">
            <w:pPr>
              <w:pStyle w:val="headertabella0"/>
              <w:rPr>
                <w:color w:val="002060"/>
              </w:rPr>
            </w:pPr>
            <w:r w:rsidRPr="00AB3E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15B76" w14:textId="77777777" w:rsidR="00293634" w:rsidRPr="00AB3EAD" w:rsidRDefault="00293634" w:rsidP="007E150D">
            <w:pPr>
              <w:pStyle w:val="headertabella0"/>
              <w:rPr>
                <w:color w:val="002060"/>
              </w:rPr>
            </w:pPr>
            <w:r w:rsidRPr="00AB3E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EB0E1" w14:textId="77777777" w:rsidR="00293634" w:rsidRPr="00AB3EAD" w:rsidRDefault="00293634" w:rsidP="007E150D">
            <w:pPr>
              <w:pStyle w:val="headertabella0"/>
              <w:rPr>
                <w:color w:val="002060"/>
              </w:rPr>
            </w:pPr>
            <w:r w:rsidRPr="00AB3E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4A0FA" w14:textId="77777777" w:rsidR="00293634" w:rsidRPr="00AB3EAD" w:rsidRDefault="00293634" w:rsidP="007E150D">
            <w:pPr>
              <w:pStyle w:val="headertabella0"/>
              <w:rPr>
                <w:color w:val="002060"/>
              </w:rPr>
            </w:pPr>
            <w:r w:rsidRPr="00AB3E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04667" w14:textId="77777777" w:rsidR="00293634" w:rsidRPr="00AB3EAD" w:rsidRDefault="00293634" w:rsidP="007E150D">
            <w:pPr>
              <w:pStyle w:val="headertabella0"/>
              <w:rPr>
                <w:color w:val="002060"/>
              </w:rPr>
            </w:pPr>
            <w:r w:rsidRPr="00AB3E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99E01" w14:textId="77777777" w:rsidR="00293634" w:rsidRPr="00AB3EAD" w:rsidRDefault="00293634" w:rsidP="007E150D">
            <w:pPr>
              <w:pStyle w:val="headertabella0"/>
              <w:rPr>
                <w:color w:val="002060"/>
              </w:rPr>
            </w:pPr>
            <w:r w:rsidRPr="00AB3E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F7C3B" w14:textId="77777777" w:rsidR="00293634" w:rsidRPr="00AB3EAD" w:rsidRDefault="00293634" w:rsidP="007E150D">
            <w:pPr>
              <w:pStyle w:val="headertabella0"/>
              <w:rPr>
                <w:color w:val="002060"/>
              </w:rPr>
            </w:pPr>
            <w:r w:rsidRPr="00AB3EAD">
              <w:rPr>
                <w:color w:val="002060"/>
              </w:rPr>
              <w:t>PE</w:t>
            </w:r>
          </w:p>
        </w:tc>
      </w:tr>
      <w:tr w:rsidR="00293634" w:rsidRPr="00AB3EAD" w14:paraId="47F0BEFC" w14:textId="77777777" w:rsidTr="007E150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99CB8F" w14:textId="77777777" w:rsidR="00293634" w:rsidRPr="00AB3EAD" w:rsidRDefault="00293634" w:rsidP="007E150D">
            <w:pPr>
              <w:pStyle w:val="rowtabella0"/>
              <w:rPr>
                <w:color w:val="002060"/>
              </w:rPr>
            </w:pPr>
            <w:r w:rsidRPr="00AB3EAD">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2F63A" w14:textId="77777777" w:rsidR="00293634" w:rsidRPr="00AB3EAD" w:rsidRDefault="00293634" w:rsidP="007E150D">
            <w:pPr>
              <w:pStyle w:val="rowtabella0"/>
              <w:jc w:val="center"/>
              <w:rPr>
                <w:color w:val="002060"/>
              </w:rPr>
            </w:pPr>
            <w:r w:rsidRPr="00AB3E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D01A3"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499A4"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6F0BB"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3311"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9D3D6" w14:textId="77777777" w:rsidR="00293634" w:rsidRPr="00AB3EAD" w:rsidRDefault="00293634" w:rsidP="007E150D">
            <w:pPr>
              <w:pStyle w:val="rowtabella0"/>
              <w:jc w:val="center"/>
              <w:rPr>
                <w:color w:val="002060"/>
              </w:rPr>
            </w:pPr>
            <w:r w:rsidRPr="00AB3EA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0AF95"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C9DC1" w14:textId="77777777" w:rsidR="00293634" w:rsidRPr="00AB3EAD" w:rsidRDefault="00293634" w:rsidP="007E150D">
            <w:pPr>
              <w:pStyle w:val="rowtabella0"/>
              <w:jc w:val="center"/>
              <w:rPr>
                <w:color w:val="002060"/>
              </w:rPr>
            </w:pPr>
            <w:r w:rsidRPr="00AB3EA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CB88C" w14:textId="77777777" w:rsidR="00293634" w:rsidRPr="00AB3EAD" w:rsidRDefault="00293634" w:rsidP="007E150D">
            <w:pPr>
              <w:pStyle w:val="rowtabella0"/>
              <w:jc w:val="center"/>
              <w:rPr>
                <w:color w:val="002060"/>
              </w:rPr>
            </w:pPr>
            <w:r w:rsidRPr="00AB3EAD">
              <w:rPr>
                <w:color w:val="002060"/>
              </w:rPr>
              <w:t>0</w:t>
            </w:r>
          </w:p>
        </w:tc>
      </w:tr>
      <w:tr w:rsidR="00293634" w:rsidRPr="00AB3EAD" w14:paraId="7532A4CF"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DB9825" w14:textId="77777777" w:rsidR="00293634" w:rsidRPr="00AB3EAD" w:rsidRDefault="00293634" w:rsidP="007E150D">
            <w:pPr>
              <w:pStyle w:val="rowtabella0"/>
              <w:rPr>
                <w:color w:val="002060"/>
              </w:rPr>
            </w:pPr>
            <w:r w:rsidRPr="00AB3EA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8B208" w14:textId="77777777" w:rsidR="00293634" w:rsidRPr="00AB3EAD" w:rsidRDefault="00293634" w:rsidP="007E150D">
            <w:pPr>
              <w:pStyle w:val="rowtabella0"/>
              <w:jc w:val="center"/>
              <w:rPr>
                <w:color w:val="002060"/>
              </w:rPr>
            </w:pPr>
            <w:r w:rsidRPr="00AB3E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2E101"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EC632" w14:textId="77777777" w:rsidR="00293634" w:rsidRPr="00AB3EAD" w:rsidRDefault="00293634" w:rsidP="007E150D">
            <w:pPr>
              <w:pStyle w:val="rowtabella0"/>
              <w:jc w:val="center"/>
              <w:rPr>
                <w:color w:val="002060"/>
              </w:rPr>
            </w:pPr>
            <w:r w:rsidRPr="00AB3E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6360A"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42195"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2606" w14:textId="77777777" w:rsidR="00293634" w:rsidRPr="00AB3EAD" w:rsidRDefault="00293634" w:rsidP="007E150D">
            <w:pPr>
              <w:pStyle w:val="rowtabella0"/>
              <w:jc w:val="center"/>
              <w:rPr>
                <w:color w:val="002060"/>
              </w:rPr>
            </w:pPr>
            <w:r w:rsidRPr="00AB3E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4864D" w14:textId="77777777" w:rsidR="00293634" w:rsidRPr="00AB3EAD" w:rsidRDefault="00293634" w:rsidP="007E150D">
            <w:pPr>
              <w:pStyle w:val="rowtabella0"/>
              <w:jc w:val="center"/>
              <w:rPr>
                <w:color w:val="002060"/>
              </w:rPr>
            </w:pPr>
            <w:r w:rsidRPr="00AB3E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114D0" w14:textId="77777777" w:rsidR="00293634" w:rsidRPr="00AB3EAD" w:rsidRDefault="00293634" w:rsidP="007E150D">
            <w:pPr>
              <w:pStyle w:val="rowtabella0"/>
              <w:jc w:val="center"/>
              <w:rPr>
                <w:color w:val="002060"/>
              </w:rPr>
            </w:pPr>
            <w:r w:rsidRPr="00AB3E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82510" w14:textId="77777777" w:rsidR="00293634" w:rsidRPr="00AB3EAD" w:rsidRDefault="00293634" w:rsidP="007E150D">
            <w:pPr>
              <w:pStyle w:val="rowtabella0"/>
              <w:jc w:val="center"/>
              <w:rPr>
                <w:color w:val="002060"/>
              </w:rPr>
            </w:pPr>
            <w:r w:rsidRPr="00AB3EAD">
              <w:rPr>
                <w:color w:val="002060"/>
              </w:rPr>
              <w:t>0</w:t>
            </w:r>
          </w:p>
        </w:tc>
      </w:tr>
      <w:tr w:rsidR="00293634" w:rsidRPr="00AB3EAD" w14:paraId="153EB75D"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E99CC6" w14:textId="77777777" w:rsidR="00293634" w:rsidRPr="00AB3EAD" w:rsidRDefault="00293634" w:rsidP="007E150D">
            <w:pPr>
              <w:pStyle w:val="rowtabella0"/>
              <w:rPr>
                <w:color w:val="002060"/>
              </w:rPr>
            </w:pPr>
            <w:r w:rsidRPr="00AB3EA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03045" w14:textId="77777777" w:rsidR="00293634" w:rsidRPr="00AB3EAD" w:rsidRDefault="00293634" w:rsidP="007E150D">
            <w:pPr>
              <w:pStyle w:val="rowtabella0"/>
              <w:jc w:val="center"/>
              <w:rPr>
                <w:color w:val="002060"/>
              </w:rPr>
            </w:pPr>
            <w:r w:rsidRPr="00AB3E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8A6D4"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4CBBD"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8D864"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26027"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F7A41" w14:textId="77777777" w:rsidR="00293634" w:rsidRPr="00AB3EAD" w:rsidRDefault="00293634" w:rsidP="007E150D">
            <w:pPr>
              <w:pStyle w:val="rowtabella0"/>
              <w:jc w:val="center"/>
              <w:rPr>
                <w:color w:val="002060"/>
              </w:rPr>
            </w:pPr>
            <w:r w:rsidRPr="00AB3E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1F166" w14:textId="77777777" w:rsidR="00293634" w:rsidRPr="00AB3EAD" w:rsidRDefault="00293634" w:rsidP="007E150D">
            <w:pPr>
              <w:pStyle w:val="rowtabella0"/>
              <w:jc w:val="center"/>
              <w:rPr>
                <w:color w:val="002060"/>
              </w:rPr>
            </w:pPr>
            <w:r w:rsidRPr="00AB3E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68B1B"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3555E" w14:textId="77777777" w:rsidR="00293634" w:rsidRPr="00AB3EAD" w:rsidRDefault="00293634" w:rsidP="007E150D">
            <w:pPr>
              <w:pStyle w:val="rowtabella0"/>
              <w:jc w:val="center"/>
              <w:rPr>
                <w:color w:val="002060"/>
              </w:rPr>
            </w:pPr>
            <w:r w:rsidRPr="00AB3EAD">
              <w:rPr>
                <w:color w:val="002060"/>
              </w:rPr>
              <w:t>0</w:t>
            </w:r>
          </w:p>
        </w:tc>
      </w:tr>
      <w:tr w:rsidR="00293634" w:rsidRPr="00AB3EAD" w14:paraId="720B3641"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0D37D0" w14:textId="77777777" w:rsidR="00293634" w:rsidRPr="00AB3EAD" w:rsidRDefault="00293634" w:rsidP="007E150D">
            <w:pPr>
              <w:pStyle w:val="rowtabella0"/>
              <w:rPr>
                <w:color w:val="002060"/>
              </w:rPr>
            </w:pPr>
            <w:r w:rsidRPr="00AB3EA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2F5E9" w14:textId="77777777" w:rsidR="00293634" w:rsidRPr="00AB3EAD" w:rsidRDefault="00293634" w:rsidP="007E150D">
            <w:pPr>
              <w:pStyle w:val="rowtabella0"/>
              <w:jc w:val="center"/>
              <w:rPr>
                <w:color w:val="002060"/>
              </w:rPr>
            </w:pPr>
            <w:r w:rsidRPr="00AB3E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0D333"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30034"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B98F7"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81FE8"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D01DD" w14:textId="77777777" w:rsidR="00293634" w:rsidRPr="00AB3EAD" w:rsidRDefault="00293634" w:rsidP="007E150D">
            <w:pPr>
              <w:pStyle w:val="rowtabella0"/>
              <w:jc w:val="center"/>
              <w:rPr>
                <w:color w:val="002060"/>
              </w:rPr>
            </w:pPr>
            <w:r w:rsidRPr="00AB3E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D5B6C" w14:textId="77777777" w:rsidR="00293634" w:rsidRPr="00AB3EAD" w:rsidRDefault="00293634" w:rsidP="007E150D">
            <w:pPr>
              <w:pStyle w:val="rowtabella0"/>
              <w:jc w:val="center"/>
              <w:rPr>
                <w:color w:val="002060"/>
              </w:rPr>
            </w:pPr>
            <w:r w:rsidRPr="00AB3EA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8F370" w14:textId="77777777" w:rsidR="00293634" w:rsidRPr="00AB3EAD" w:rsidRDefault="00293634" w:rsidP="007E150D">
            <w:pPr>
              <w:pStyle w:val="rowtabella0"/>
              <w:jc w:val="center"/>
              <w:rPr>
                <w:color w:val="002060"/>
              </w:rPr>
            </w:pPr>
            <w:r w:rsidRPr="00AB3E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FC1D1" w14:textId="77777777" w:rsidR="00293634" w:rsidRPr="00AB3EAD" w:rsidRDefault="00293634" w:rsidP="007E150D">
            <w:pPr>
              <w:pStyle w:val="rowtabella0"/>
              <w:jc w:val="center"/>
              <w:rPr>
                <w:color w:val="002060"/>
              </w:rPr>
            </w:pPr>
            <w:r w:rsidRPr="00AB3EAD">
              <w:rPr>
                <w:color w:val="002060"/>
              </w:rPr>
              <w:t>0</w:t>
            </w:r>
          </w:p>
        </w:tc>
      </w:tr>
      <w:tr w:rsidR="00293634" w:rsidRPr="00AB3EAD" w14:paraId="6D7294A2"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2D58D2" w14:textId="77777777" w:rsidR="00293634" w:rsidRPr="00AB3EAD" w:rsidRDefault="00293634" w:rsidP="007E150D">
            <w:pPr>
              <w:pStyle w:val="rowtabella0"/>
              <w:rPr>
                <w:color w:val="002060"/>
              </w:rPr>
            </w:pPr>
            <w:r w:rsidRPr="00AB3EAD">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37D8" w14:textId="77777777" w:rsidR="00293634" w:rsidRPr="00AB3EAD" w:rsidRDefault="00293634" w:rsidP="007E150D">
            <w:pPr>
              <w:pStyle w:val="rowtabella0"/>
              <w:jc w:val="center"/>
              <w:rPr>
                <w:color w:val="002060"/>
              </w:rPr>
            </w:pPr>
            <w:r w:rsidRPr="00AB3E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C4537"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8309D"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DC483"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8A863"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0ACCA" w14:textId="77777777" w:rsidR="00293634" w:rsidRPr="00AB3EAD" w:rsidRDefault="00293634" w:rsidP="007E150D">
            <w:pPr>
              <w:pStyle w:val="rowtabella0"/>
              <w:jc w:val="center"/>
              <w:rPr>
                <w:color w:val="002060"/>
              </w:rPr>
            </w:pPr>
            <w:r w:rsidRPr="00AB3EA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19E85" w14:textId="77777777" w:rsidR="00293634" w:rsidRPr="00AB3EAD" w:rsidRDefault="00293634" w:rsidP="007E150D">
            <w:pPr>
              <w:pStyle w:val="rowtabella0"/>
              <w:jc w:val="center"/>
              <w:rPr>
                <w:color w:val="002060"/>
              </w:rPr>
            </w:pPr>
            <w:r w:rsidRPr="00AB3E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B25B1"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B4D1" w14:textId="77777777" w:rsidR="00293634" w:rsidRPr="00AB3EAD" w:rsidRDefault="00293634" w:rsidP="007E150D">
            <w:pPr>
              <w:pStyle w:val="rowtabella0"/>
              <w:jc w:val="center"/>
              <w:rPr>
                <w:color w:val="002060"/>
              </w:rPr>
            </w:pPr>
            <w:r w:rsidRPr="00AB3EAD">
              <w:rPr>
                <w:color w:val="002060"/>
              </w:rPr>
              <w:t>0</w:t>
            </w:r>
          </w:p>
        </w:tc>
      </w:tr>
      <w:tr w:rsidR="00293634" w:rsidRPr="00AB3EAD" w14:paraId="039F02FC"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CFB78" w14:textId="77777777" w:rsidR="00293634" w:rsidRPr="00AB3EAD" w:rsidRDefault="00293634" w:rsidP="007E150D">
            <w:pPr>
              <w:pStyle w:val="rowtabella0"/>
              <w:rPr>
                <w:color w:val="002060"/>
              </w:rPr>
            </w:pPr>
            <w:r w:rsidRPr="00AB3EAD">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804BB" w14:textId="77777777" w:rsidR="00293634" w:rsidRPr="00AB3EAD" w:rsidRDefault="00293634" w:rsidP="007E150D">
            <w:pPr>
              <w:pStyle w:val="rowtabella0"/>
              <w:jc w:val="center"/>
              <w:rPr>
                <w:color w:val="002060"/>
              </w:rPr>
            </w:pPr>
            <w:r w:rsidRPr="00AB3E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A677A"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0A2BD"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00A66"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BA772"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3A9B0" w14:textId="77777777" w:rsidR="00293634" w:rsidRPr="00AB3EAD" w:rsidRDefault="00293634" w:rsidP="007E150D">
            <w:pPr>
              <w:pStyle w:val="rowtabella0"/>
              <w:jc w:val="center"/>
              <w:rPr>
                <w:color w:val="002060"/>
              </w:rPr>
            </w:pPr>
            <w:r w:rsidRPr="00AB3E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1A6B8" w14:textId="77777777" w:rsidR="00293634" w:rsidRPr="00AB3EAD" w:rsidRDefault="00293634" w:rsidP="007E150D">
            <w:pPr>
              <w:pStyle w:val="rowtabella0"/>
              <w:jc w:val="center"/>
              <w:rPr>
                <w:color w:val="002060"/>
              </w:rPr>
            </w:pPr>
            <w:r w:rsidRPr="00AB3E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5BC42"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3FA88" w14:textId="77777777" w:rsidR="00293634" w:rsidRPr="00AB3EAD" w:rsidRDefault="00293634" w:rsidP="007E150D">
            <w:pPr>
              <w:pStyle w:val="rowtabella0"/>
              <w:jc w:val="center"/>
              <w:rPr>
                <w:color w:val="002060"/>
              </w:rPr>
            </w:pPr>
            <w:r w:rsidRPr="00AB3EAD">
              <w:rPr>
                <w:color w:val="002060"/>
              </w:rPr>
              <w:t>0</w:t>
            </w:r>
          </w:p>
        </w:tc>
      </w:tr>
      <w:tr w:rsidR="00293634" w:rsidRPr="00AB3EAD" w14:paraId="03270632"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422D48" w14:textId="77777777" w:rsidR="00293634" w:rsidRPr="00AB3EAD" w:rsidRDefault="00293634" w:rsidP="007E150D">
            <w:pPr>
              <w:pStyle w:val="rowtabella0"/>
              <w:rPr>
                <w:color w:val="002060"/>
              </w:rPr>
            </w:pPr>
            <w:r w:rsidRPr="00AB3EAD">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FCB52" w14:textId="77777777" w:rsidR="00293634" w:rsidRPr="00AB3EAD" w:rsidRDefault="00293634" w:rsidP="007E150D">
            <w:pPr>
              <w:pStyle w:val="rowtabella0"/>
              <w:jc w:val="center"/>
              <w:rPr>
                <w:color w:val="002060"/>
              </w:rPr>
            </w:pPr>
            <w:r w:rsidRPr="00AB3E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7CA0D"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F3694"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AE25"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EAE3C" w14:textId="77777777" w:rsidR="00293634" w:rsidRPr="00AB3EAD" w:rsidRDefault="00293634" w:rsidP="007E150D">
            <w:pPr>
              <w:pStyle w:val="rowtabella0"/>
              <w:jc w:val="center"/>
              <w:rPr>
                <w:color w:val="002060"/>
              </w:rPr>
            </w:pPr>
            <w:r w:rsidRPr="00AB3E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F2A1C" w14:textId="77777777" w:rsidR="00293634" w:rsidRPr="00AB3EAD" w:rsidRDefault="00293634" w:rsidP="007E150D">
            <w:pPr>
              <w:pStyle w:val="rowtabella0"/>
              <w:jc w:val="center"/>
              <w:rPr>
                <w:color w:val="002060"/>
              </w:rPr>
            </w:pPr>
            <w:r w:rsidRPr="00AB3E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F46D2" w14:textId="77777777" w:rsidR="00293634" w:rsidRPr="00AB3EAD" w:rsidRDefault="00293634" w:rsidP="007E150D">
            <w:pPr>
              <w:pStyle w:val="rowtabella0"/>
              <w:jc w:val="center"/>
              <w:rPr>
                <w:color w:val="002060"/>
              </w:rPr>
            </w:pPr>
            <w:r w:rsidRPr="00AB3EA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CA72D" w14:textId="77777777" w:rsidR="00293634" w:rsidRPr="00AB3EAD" w:rsidRDefault="00293634" w:rsidP="007E150D">
            <w:pPr>
              <w:pStyle w:val="rowtabella0"/>
              <w:jc w:val="center"/>
              <w:rPr>
                <w:color w:val="002060"/>
              </w:rPr>
            </w:pPr>
            <w:r w:rsidRPr="00AB3E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64EBA" w14:textId="77777777" w:rsidR="00293634" w:rsidRPr="00AB3EAD" w:rsidRDefault="00293634" w:rsidP="007E150D">
            <w:pPr>
              <w:pStyle w:val="rowtabella0"/>
              <w:jc w:val="center"/>
              <w:rPr>
                <w:color w:val="002060"/>
              </w:rPr>
            </w:pPr>
            <w:r w:rsidRPr="00AB3EAD">
              <w:rPr>
                <w:color w:val="002060"/>
              </w:rPr>
              <w:t>0</w:t>
            </w:r>
          </w:p>
        </w:tc>
      </w:tr>
      <w:tr w:rsidR="00293634" w:rsidRPr="00AB3EAD" w14:paraId="6FAA7B44"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570BA" w14:textId="77777777" w:rsidR="00293634" w:rsidRPr="00AB3EAD" w:rsidRDefault="00293634" w:rsidP="007E150D">
            <w:pPr>
              <w:pStyle w:val="rowtabella0"/>
              <w:rPr>
                <w:color w:val="002060"/>
              </w:rPr>
            </w:pPr>
            <w:r w:rsidRPr="00AB3EA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24AC4" w14:textId="77777777" w:rsidR="00293634" w:rsidRPr="00AB3EAD" w:rsidRDefault="00293634" w:rsidP="007E150D">
            <w:pPr>
              <w:pStyle w:val="rowtabella0"/>
              <w:jc w:val="center"/>
              <w:rPr>
                <w:color w:val="002060"/>
              </w:rPr>
            </w:pPr>
            <w:r w:rsidRPr="00AB3E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B1EB4"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5C452"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94B0B"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0A2E3" w14:textId="77777777" w:rsidR="00293634" w:rsidRPr="00AB3EAD" w:rsidRDefault="00293634" w:rsidP="007E150D">
            <w:pPr>
              <w:pStyle w:val="rowtabella0"/>
              <w:jc w:val="center"/>
              <w:rPr>
                <w:color w:val="002060"/>
              </w:rPr>
            </w:pPr>
            <w:r w:rsidRPr="00AB3E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5B9A8" w14:textId="77777777" w:rsidR="00293634" w:rsidRPr="00AB3EAD" w:rsidRDefault="00293634" w:rsidP="007E150D">
            <w:pPr>
              <w:pStyle w:val="rowtabella0"/>
              <w:jc w:val="center"/>
              <w:rPr>
                <w:color w:val="002060"/>
              </w:rPr>
            </w:pPr>
            <w:r w:rsidRPr="00AB3E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02EAF" w14:textId="77777777" w:rsidR="00293634" w:rsidRPr="00AB3EAD" w:rsidRDefault="00293634" w:rsidP="007E150D">
            <w:pPr>
              <w:pStyle w:val="rowtabella0"/>
              <w:jc w:val="center"/>
              <w:rPr>
                <w:color w:val="002060"/>
              </w:rPr>
            </w:pPr>
            <w:r w:rsidRPr="00AB3EA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BC272" w14:textId="77777777" w:rsidR="00293634" w:rsidRPr="00AB3EAD" w:rsidRDefault="00293634" w:rsidP="007E150D">
            <w:pPr>
              <w:pStyle w:val="rowtabella0"/>
              <w:jc w:val="center"/>
              <w:rPr>
                <w:color w:val="002060"/>
              </w:rPr>
            </w:pPr>
            <w:r w:rsidRPr="00AB3E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6535" w14:textId="77777777" w:rsidR="00293634" w:rsidRPr="00AB3EAD" w:rsidRDefault="00293634" w:rsidP="007E150D">
            <w:pPr>
              <w:pStyle w:val="rowtabella0"/>
              <w:jc w:val="center"/>
              <w:rPr>
                <w:color w:val="002060"/>
              </w:rPr>
            </w:pPr>
            <w:r w:rsidRPr="00AB3EAD">
              <w:rPr>
                <w:color w:val="002060"/>
              </w:rPr>
              <w:t>0</w:t>
            </w:r>
          </w:p>
        </w:tc>
      </w:tr>
      <w:tr w:rsidR="00293634" w:rsidRPr="00AB3EAD" w14:paraId="21B2B902" w14:textId="77777777" w:rsidTr="007E150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47D7CF" w14:textId="77777777" w:rsidR="00293634" w:rsidRPr="00AB3EAD" w:rsidRDefault="00293634" w:rsidP="007E150D">
            <w:pPr>
              <w:pStyle w:val="rowtabella0"/>
              <w:rPr>
                <w:color w:val="002060"/>
              </w:rPr>
            </w:pPr>
            <w:r w:rsidRPr="00AB3EA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F26FF"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7D5C8"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14EFE"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517F"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34C33"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F4346" w14:textId="77777777" w:rsidR="00293634" w:rsidRPr="00AB3EAD" w:rsidRDefault="00293634" w:rsidP="007E150D">
            <w:pPr>
              <w:pStyle w:val="rowtabella0"/>
              <w:jc w:val="center"/>
              <w:rPr>
                <w:color w:val="002060"/>
              </w:rPr>
            </w:pPr>
            <w:r w:rsidRPr="00AB3E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4D348" w14:textId="77777777" w:rsidR="00293634" w:rsidRPr="00AB3EAD" w:rsidRDefault="00293634" w:rsidP="007E150D">
            <w:pPr>
              <w:pStyle w:val="rowtabella0"/>
              <w:jc w:val="center"/>
              <w:rPr>
                <w:color w:val="002060"/>
              </w:rPr>
            </w:pPr>
            <w:r w:rsidRPr="00AB3EA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5EEC" w14:textId="77777777" w:rsidR="00293634" w:rsidRPr="00AB3EAD" w:rsidRDefault="00293634" w:rsidP="007E150D">
            <w:pPr>
              <w:pStyle w:val="rowtabella0"/>
              <w:jc w:val="center"/>
              <w:rPr>
                <w:color w:val="002060"/>
              </w:rPr>
            </w:pPr>
            <w:r w:rsidRPr="00AB3EA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887E9" w14:textId="77777777" w:rsidR="00293634" w:rsidRPr="00AB3EAD" w:rsidRDefault="00293634" w:rsidP="007E150D">
            <w:pPr>
              <w:pStyle w:val="rowtabella0"/>
              <w:jc w:val="center"/>
              <w:rPr>
                <w:color w:val="002060"/>
              </w:rPr>
            </w:pPr>
            <w:r w:rsidRPr="00AB3EAD">
              <w:rPr>
                <w:color w:val="002060"/>
              </w:rPr>
              <w:t>0</w:t>
            </w:r>
          </w:p>
        </w:tc>
      </w:tr>
    </w:tbl>
    <w:p w14:paraId="60704084" w14:textId="77777777" w:rsidR="00293634" w:rsidRPr="00AB3EAD" w:rsidRDefault="00293634" w:rsidP="00293634">
      <w:pPr>
        <w:pStyle w:val="breakline"/>
        <w:rPr>
          <w:rFonts w:eastAsiaTheme="minorEastAsia"/>
          <w:color w:val="002060"/>
        </w:rPr>
      </w:pPr>
    </w:p>
    <w:p w14:paraId="4D67EA09" w14:textId="77777777" w:rsidR="00293634" w:rsidRPr="00AB3EAD" w:rsidRDefault="00293634" w:rsidP="00293634">
      <w:pPr>
        <w:pStyle w:val="breakline"/>
        <w:rPr>
          <w:color w:val="002060"/>
        </w:rPr>
      </w:pPr>
    </w:p>
    <w:p w14:paraId="268A2C32" w14:textId="77777777" w:rsidR="00293634" w:rsidRPr="00AB3EAD" w:rsidRDefault="00293634" w:rsidP="00293634">
      <w:pPr>
        <w:pStyle w:val="sottotitolocampionato10"/>
        <w:rPr>
          <w:color w:val="002060"/>
        </w:rPr>
      </w:pPr>
      <w:r w:rsidRPr="00AB3EAD">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93634" w:rsidRPr="00AB3EAD" w14:paraId="698C2AF4" w14:textId="77777777" w:rsidTr="007E150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E343C" w14:textId="77777777" w:rsidR="00293634" w:rsidRPr="00AB3EAD" w:rsidRDefault="00293634" w:rsidP="007E150D">
            <w:pPr>
              <w:pStyle w:val="headertabella0"/>
              <w:rPr>
                <w:color w:val="002060"/>
              </w:rPr>
            </w:pPr>
            <w:r w:rsidRPr="00AB3E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6B2DF" w14:textId="77777777" w:rsidR="00293634" w:rsidRPr="00AB3EAD" w:rsidRDefault="00293634" w:rsidP="007E150D">
            <w:pPr>
              <w:pStyle w:val="headertabella0"/>
              <w:rPr>
                <w:color w:val="002060"/>
              </w:rPr>
            </w:pPr>
            <w:r w:rsidRPr="00AB3E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8DD05" w14:textId="77777777" w:rsidR="00293634" w:rsidRPr="00AB3EAD" w:rsidRDefault="00293634" w:rsidP="007E150D">
            <w:pPr>
              <w:pStyle w:val="headertabella0"/>
              <w:rPr>
                <w:color w:val="002060"/>
              </w:rPr>
            </w:pPr>
            <w:r w:rsidRPr="00AB3E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3D1A5" w14:textId="77777777" w:rsidR="00293634" w:rsidRPr="00AB3EAD" w:rsidRDefault="00293634" w:rsidP="007E150D">
            <w:pPr>
              <w:pStyle w:val="headertabella0"/>
              <w:rPr>
                <w:color w:val="002060"/>
              </w:rPr>
            </w:pPr>
            <w:r w:rsidRPr="00AB3E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E9610" w14:textId="77777777" w:rsidR="00293634" w:rsidRPr="00AB3EAD" w:rsidRDefault="00293634" w:rsidP="007E150D">
            <w:pPr>
              <w:pStyle w:val="headertabella0"/>
              <w:rPr>
                <w:color w:val="002060"/>
              </w:rPr>
            </w:pPr>
            <w:r w:rsidRPr="00AB3E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FA5AC" w14:textId="77777777" w:rsidR="00293634" w:rsidRPr="00AB3EAD" w:rsidRDefault="00293634" w:rsidP="007E150D">
            <w:pPr>
              <w:pStyle w:val="headertabella0"/>
              <w:rPr>
                <w:color w:val="002060"/>
              </w:rPr>
            </w:pPr>
            <w:r w:rsidRPr="00AB3E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3AAB9" w14:textId="77777777" w:rsidR="00293634" w:rsidRPr="00AB3EAD" w:rsidRDefault="00293634" w:rsidP="007E150D">
            <w:pPr>
              <w:pStyle w:val="headertabella0"/>
              <w:rPr>
                <w:color w:val="002060"/>
              </w:rPr>
            </w:pPr>
            <w:r w:rsidRPr="00AB3E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96322" w14:textId="77777777" w:rsidR="00293634" w:rsidRPr="00AB3EAD" w:rsidRDefault="00293634" w:rsidP="007E150D">
            <w:pPr>
              <w:pStyle w:val="headertabella0"/>
              <w:rPr>
                <w:color w:val="002060"/>
              </w:rPr>
            </w:pPr>
            <w:r w:rsidRPr="00AB3E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CE6B8" w14:textId="77777777" w:rsidR="00293634" w:rsidRPr="00AB3EAD" w:rsidRDefault="00293634" w:rsidP="007E150D">
            <w:pPr>
              <w:pStyle w:val="headertabella0"/>
              <w:rPr>
                <w:color w:val="002060"/>
              </w:rPr>
            </w:pPr>
            <w:r w:rsidRPr="00AB3E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BF2BE" w14:textId="77777777" w:rsidR="00293634" w:rsidRPr="00AB3EAD" w:rsidRDefault="00293634" w:rsidP="007E150D">
            <w:pPr>
              <w:pStyle w:val="headertabella0"/>
              <w:rPr>
                <w:color w:val="002060"/>
              </w:rPr>
            </w:pPr>
            <w:r w:rsidRPr="00AB3EAD">
              <w:rPr>
                <w:color w:val="002060"/>
              </w:rPr>
              <w:t>PE</w:t>
            </w:r>
          </w:p>
        </w:tc>
      </w:tr>
      <w:tr w:rsidR="00293634" w:rsidRPr="00AB3EAD" w14:paraId="1F873A35" w14:textId="77777777" w:rsidTr="007E150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58BADE" w14:textId="77777777" w:rsidR="00293634" w:rsidRPr="00AB3EAD" w:rsidRDefault="00293634" w:rsidP="007E150D">
            <w:pPr>
              <w:pStyle w:val="rowtabella0"/>
              <w:rPr>
                <w:color w:val="002060"/>
              </w:rPr>
            </w:pPr>
            <w:r w:rsidRPr="00AB3EAD">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5A387" w14:textId="77777777" w:rsidR="00293634" w:rsidRPr="00AB3EAD" w:rsidRDefault="00293634" w:rsidP="007E150D">
            <w:pPr>
              <w:pStyle w:val="rowtabella0"/>
              <w:jc w:val="center"/>
              <w:rPr>
                <w:color w:val="002060"/>
              </w:rPr>
            </w:pPr>
            <w:r w:rsidRPr="00AB3E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3374"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5D8EF"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022F6"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A24EA"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EE11" w14:textId="77777777" w:rsidR="00293634" w:rsidRPr="00AB3EAD" w:rsidRDefault="00293634" w:rsidP="007E150D">
            <w:pPr>
              <w:pStyle w:val="rowtabella0"/>
              <w:jc w:val="center"/>
              <w:rPr>
                <w:color w:val="002060"/>
              </w:rPr>
            </w:pPr>
            <w:r w:rsidRPr="00AB3E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B979" w14:textId="77777777" w:rsidR="00293634" w:rsidRPr="00AB3EAD" w:rsidRDefault="00293634" w:rsidP="007E150D">
            <w:pPr>
              <w:pStyle w:val="rowtabella0"/>
              <w:jc w:val="center"/>
              <w:rPr>
                <w:color w:val="002060"/>
              </w:rPr>
            </w:pPr>
            <w:r w:rsidRPr="00AB3E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332BE" w14:textId="77777777" w:rsidR="00293634" w:rsidRPr="00AB3EAD" w:rsidRDefault="00293634" w:rsidP="007E150D">
            <w:pPr>
              <w:pStyle w:val="rowtabella0"/>
              <w:jc w:val="center"/>
              <w:rPr>
                <w:color w:val="002060"/>
              </w:rPr>
            </w:pPr>
            <w:r w:rsidRPr="00AB3E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E906B" w14:textId="77777777" w:rsidR="00293634" w:rsidRPr="00AB3EAD" w:rsidRDefault="00293634" w:rsidP="007E150D">
            <w:pPr>
              <w:pStyle w:val="rowtabella0"/>
              <w:jc w:val="center"/>
              <w:rPr>
                <w:color w:val="002060"/>
              </w:rPr>
            </w:pPr>
            <w:r w:rsidRPr="00AB3EAD">
              <w:rPr>
                <w:color w:val="002060"/>
              </w:rPr>
              <w:t>0</w:t>
            </w:r>
          </w:p>
        </w:tc>
      </w:tr>
      <w:tr w:rsidR="00293634" w:rsidRPr="00AB3EAD" w14:paraId="1EFC7746"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D0B4DC" w14:textId="77777777" w:rsidR="00293634" w:rsidRPr="00AB3EAD" w:rsidRDefault="00293634" w:rsidP="007E150D">
            <w:pPr>
              <w:pStyle w:val="rowtabella0"/>
              <w:rPr>
                <w:color w:val="002060"/>
              </w:rPr>
            </w:pPr>
            <w:r w:rsidRPr="00AB3EAD">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718D6"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0BD6F" w14:textId="77777777" w:rsidR="00293634" w:rsidRPr="00AB3EAD" w:rsidRDefault="00293634" w:rsidP="007E150D">
            <w:pPr>
              <w:pStyle w:val="rowtabella0"/>
              <w:jc w:val="center"/>
              <w:rPr>
                <w:color w:val="002060"/>
              </w:rPr>
            </w:pPr>
            <w:r w:rsidRPr="00AB3E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01030"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9B224"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3EB78"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D0CA4" w14:textId="77777777" w:rsidR="00293634" w:rsidRPr="00AB3EAD" w:rsidRDefault="00293634" w:rsidP="007E150D">
            <w:pPr>
              <w:pStyle w:val="rowtabella0"/>
              <w:jc w:val="center"/>
              <w:rPr>
                <w:color w:val="002060"/>
              </w:rPr>
            </w:pPr>
            <w:r w:rsidRPr="00AB3E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AFCAC" w14:textId="77777777" w:rsidR="00293634" w:rsidRPr="00AB3EAD" w:rsidRDefault="00293634" w:rsidP="007E150D">
            <w:pPr>
              <w:pStyle w:val="rowtabella0"/>
              <w:jc w:val="center"/>
              <w:rPr>
                <w:color w:val="002060"/>
              </w:rPr>
            </w:pPr>
            <w:r w:rsidRPr="00AB3E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C0729"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B7DF9" w14:textId="77777777" w:rsidR="00293634" w:rsidRPr="00AB3EAD" w:rsidRDefault="00293634" w:rsidP="007E150D">
            <w:pPr>
              <w:pStyle w:val="rowtabella0"/>
              <w:jc w:val="center"/>
              <w:rPr>
                <w:color w:val="002060"/>
              </w:rPr>
            </w:pPr>
            <w:r w:rsidRPr="00AB3EAD">
              <w:rPr>
                <w:color w:val="002060"/>
              </w:rPr>
              <w:t>0</w:t>
            </w:r>
          </w:p>
        </w:tc>
      </w:tr>
      <w:tr w:rsidR="00293634" w:rsidRPr="00AB3EAD" w14:paraId="65221E91"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788CA6" w14:textId="77777777" w:rsidR="00293634" w:rsidRPr="00AB3EAD" w:rsidRDefault="00293634" w:rsidP="007E150D">
            <w:pPr>
              <w:pStyle w:val="rowtabella0"/>
              <w:rPr>
                <w:color w:val="002060"/>
              </w:rPr>
            </w:pPr>
            <w:r w:rsidRPr="00AB3EA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89C6F"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6503F"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17FBE"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E635B"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70E7"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61565" w14:textId="77777777" w:rsidR="00293634" w:rsidRPr="00AB3EAD" w:rsidRDefault="00293634" w:rsidP="007E150D">
            <w:pPr>
              <w:pStyle w:val="rowtabella0"/>
              <w:jc w:val="center"/>
              <w:rPr>
                <w:color w:val="002060"/>
              </w:rPr>
            </w:pPr>
            <w:r w:rsidRPr="00AB3E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FCED5" w14:textId="77777777" w:rsidR="00293634" w:rsidRPr="00AB3EAD" w:rsidRDefault="00293634" w:rsidP="007E150D">
            <w:pPr>
              <w:pStyle w:val="rowtabella0"/>
              <w:jc w:val="center"/>
              <w:rPr>
                <w:color w:val="002060"/>
              </w:rPr>
            </w:pPr>
            <w:r w:rsidRPr="00AB3E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EA70F"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BB095" w14:textId="77777777" w:rsidR="00293634" w:rsidRPr="00AB3EAD" w:rsidRDefault="00293634" w:rsidP="007E150D">
            <w:pPr>
              <w:pStyle w:val="rowtabella0"/>
              <w:jc w:val="center"/>
              <w:rPr>
                <w:color w:val="002060"/>
              </w:rPr>
            </w:pPr>
            <w:r w:rsidRPr="00AB3EAD">
              <w:rPr>
                <w:color w:val="002060"/>
              </w:rPr>
              <w:t>0</w:t>
            </w:r>
          </w:p>
        </w:tc>
      </w:tr>
      <w:tr w:rsidR="00293634" w:rsidRPr="00AB3EAD" w14:paraId="111F9AD0"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FB83BB" w14:textId="77777777" w:rsidR="00293634" w:rsidRPr="00AB3EAD" w:rsidRDefault="00293634" w:rsidP="007E150D">
            <w:pPr>
              <w:pStyle w:val="rowtabella0"/>
              <w:rPr>
                <w:color w:val="002060"/>
              </w:rPr>
            </w:pPr>
            <w:r w:rsidRPr="00AB3EAD">
              <w:rPr>
                <w:color w:val="002060"/>
              </w:rPr>
              <w:t xml:space="preserve">A.S.D. </w:t>
            </w:r>
            <w:proofErr w:type="gramStart"/>
            <w:r w:rsidRPr="00AB3EAD">
              <w:rPr>
                <w:color w:val="002060"/>
              </w:rPr>
              <w:t>CITTA</w:t>
            </w:r>
            <w:proofErr w:type="gramEnd"/>
            <w:r w:rsidRPr="00AB3EAD">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97BB9"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C1310"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4491F"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5EADA"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F76B3"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99223"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80BC8" w14:textId="77777777" w:rsidR="00293634" w:rsidRPr="00AB3EAD" w:rsidRDefault="00293634" w:rsidP="007E150D">
            <w:pPr>
              <w:pStyle w:val="rowtabella0"/>
              <w:jc w:val="center"/>
              <w:rPr>
                <w:color w:val="002060"/>
              </w:rPr>
            </w:pPr>
            <w:r w:rsidRPr="00AB3E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89A92"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EC59C" w14:textId="77777777" w:rsidR="00293634" w:rsidRPr="00AB3EAD" w:rsidRDefault="00293634" w:rsidP="007E150D">
            <w:pPr>
              <w:pStyle w:val="rowtabella0"/>
              <w:jc w:val="center"/>
              <w:rPr>
                <w:color w:val="002060"/>
              </w:rPr>
            </w:pPr>
            <w:r w:rsidRPr="00AB3EAD">
              <w:rPr>
                <w:color w:val="002060"/>
              </w:rPr>
              <w:t>0</w:t>
            </w:r>
          </w:p>
        </w:tc>
      </w:tr>
      <w:tr w:rsidR="00293634" w:rsidRPr="00AB3EAD" w14:paraId="40F8CE23"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82C654" w14:textId="77777777" w:rsidR="00293634" w:rsidRPr="00AB3EAD" w:rsidRDefault="00293634" w:rsidP="007E150D">
            <w:pPr>
              <w:pStyle w:val="rowtabella0"/>
              <w:rPr>
                <w:color w:val="002060"/>
                <w:lang w:val="es-ES"/>
              </w:rPr>
            </w:pPr>
            <w:r w:rsidRPr="00AB3EA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F30CD" w14:textId="77777777" w:rsidR="00293634" w:rsidRPr="00AB3EAD" w:rsidRDefault="00293634" w:rsidP="007E150D">
            <w:pPr>
              <w:pStyle w:val="rowtabella0"/>
              <w:jc w:val="center"/>
              <w:rPr>
                <w:color w:val="002060"/>
              </w:rPr>
            </w:pPr>
            <w:r w:rsidRPr="00AB3E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FE95D"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53CE"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3B018"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773A4"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C3C23" w14:textId="77777777" w:rsidR="00293634" w:rsidRPr="00AB3EAD" w:rsidRDefault="00293634" w:rsidP="007E150D">
            <w:pPr>
              <w:pStyle w:val="rowtabella0"/>
              <w:jc w:val="center"/>
              <w:rPr>
                <w:color w:val="002060"/>
              </w:rPr>
            </w:pPr>
            <w:r w:rsidRPr="00AB3E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BD139" w14:textId="77777777" w:rsidR="00293634" w:rsidRPr="00AB3EAD" w:rsidRDefault="00293634" w:rsidP="007E150D">
            <w:pPr>
              <w:pStyle w:val="rowtabella0"/>
              <w:jc w:val="center"/>
              <w:rPr>
                <w:color w:val="002060"/>
              </w:rPr>
            </w:pPr>
            <w:r w:rsidRPr="00AB3E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64E9F"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31E94" w14:textId="77777777" w:rsidR="00293634" w:rsidRPr="00AB3EAD" w:rsidRDefault="00293634" w:rsidP="007E150D">
            <w:pPr>
              <w:pStyle w:val="rowtabella0"/>
              <w:jc w:val="center"/>
              <w:rPr>
                <w:color w:val="002060"/>
              </w:rPr>
            </w:pPr>
            <w:r w:rsidRPr="00AB3EAD">
              <w:rPr>
                <w:color w:val="002060"/>
              </w:rPr>
              <w:t>0</w:t>
            </w:r>
          </w:p>
        </w:tc>
      </w:tr>
      <w:tr w:rsidR="00293634" w:rsidRPr="00AB3EAD" w14:paraId="04FA37E0"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8DB4D" w14:textId="77777777" w:rsidR="00293634" w:rsidRPr="00AB3EAD" w:rsidRDefault="00293634" w:rsidP="007E150D">
            <w:pPr>
              <w:pStyle w:val="rowtabella0"/>
              <w:rPr>
                <w:color w:val="002060"/>
                <w:lang w:val="es-ES"/>
              </w:rPr>
            </w:pPr>
            <w:r w:rsidRPr="00AB3EAD">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1E780"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ADAC3" w14:textId="77777777" w:rsidR="00293634" w:rsidRPr="00AB3EAD" w:rsidRDefault="00293634" w:rsidP="007E150D">
            <w:pPr>
              <w:pStyle w:val="rowtabella0"/>
              <w:jc w:val="center"/>
              <w:rPr>
                <w:color w:val="002060"/>
              </w:rPr>
            </w:pPr>
            <w:r w:rsidRPr="00AB3E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74CB3"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6420C"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0AA17"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A0522" w14:textId="77777777" w:rsidR="00293634" w:rsidRPr="00AB3EAD" w:rsidRDefault="00293634" w:rsidP="007E150D">
            <w:pPr>
              <w:pStyle w:val="rowtabella0"/>
              <w:jc w:val="center"/>
              <w:rPr>
                <w:color w:val="002060"/>
              </w:rPr>
            </w:pPr>
            <w:r w:rsidRPr="00AB3E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3957C" w14:textId="77777777" w:rsidR="00293634" w:rsidRPr="00AB3EAD" w:rsidRDefault="00293634" w:rsidP="007E150D">
            <w:pPr>
              <w:pStyle w:val="rowtabella0"/>
              <w:jc w:val="center"/>
              <w:rPr>
                <w:color w:val="002060"/>
              </w:rPr>
            </w:pPr>
            <w:r w:rsidRPr="00AB3E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A8F5D" w14:textId="77777777" w:rsidR="00293634" w:rsidRPr="00AB3EAD" w:rsidRDefault="00293634" w:rsidP="007E150D">
            <w:pPr>
              <w:pStyle w:val="rowtabella0"/>
              <w:jc w:val="center"/>
              <w:rPr>
                <w:color w:val="002060"/>
              </w:rPr>
            </w:pPr>
            <w:r w:rsidRPr="00AB3E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AA0A" w14:textId="77777777" w:rsidR="00293634" w:rsidRPr="00AB3EAD" w:rsidRDefault="00293634" w:rsidP="007E150D">
            <w:pPr>
              <w:pStyle w:val="rowtabella0"/>
              <w:jc w:val="center"/>
              <w:rPr>
                <w:color w:val="002060"/>
              </w:rPr>
            </w:pPr>
            <w:r w:rsidRPr="00AB3EAD">
              <w:rPr>
                <w:color w:val="002060"/>
              </w:rPr>
              <w:t>0</w:t>
            </w:r>
          </w:p>
        </w:tc>
      </w:tr>
      <w:tr w:rsidR="00293634" w:rsidRPr="00AB3EAD" w14:paraId="62578E29"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3E319E" w14:textId="77777777" w:rsidR="00293634" w:rsidRPr="00AB3EAD" w:rsidRDefault="00293634" w:rsidP="007E150D">
            <w:pPr>
              <w:pStyle w:val="rowtabella0"/>
              <w:rPr>
                <w:color w:val="002060"/>
              </w:rPr>
            </w:pPr>
            <w:proofErr w:type="spellStart"/>
            <w:proofErr w:type="gramStart"/>
            <w:r w:rsidRPr="00AB3EAD">
              <w:rPr>
                <w:color w:val="002060"/>
              </w:rPr>
              <w:t>sq.B</w:t>
            </w:r>
            <w:proofErr w:type="spellEnd"/>
            <w:proofErr w:type="gramEnd"/>
            <w:r w:rsidRPr="00AB3EAD">
              <w:rPr>
                <w:color w:val="002060"/>
              </w:rPr>
              <w:t xml:space="preserve"> ACSS MONDOLFO C5 </w:t>
            </w:r>
            <w:proofErr w:type="gramStart"/>
            <w:r w:rsidRPr="00AB3EAD">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23871"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C09D1"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14456"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7648F"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99DEC"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C5254"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F5A6D"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CCF62"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C9686" w14:textId="77777777" w:rsidR="00293634" w:rsidRPr="00AB3EAD" w:rsidRDefault="00293634" w:rsidP="007E150D">
            <w:pPr>
              <w:pStyle w:val="rowtabella0"/>
              <w:jc w:val="center"/>
              <w:rPr>
                <w:color w:val="002060"/>
              </w:rPr>
            </w:pPr>
            <w:r w:rsidRPr="00AB3EAD">
              <w:rPr>
                <w:color w:val="002060"/>
              </w:rPr>
              <w:t>0</w:t>
            </w:r>
          </w:p>
        </w:tc>
      </w:tr>
      <w:tr w:rsidR="00293634" w:rsidRPr="00AB3EAD" w14:paraId="08EA1422"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F5A1EC" w14:textId="77777777" w:rsidR="00293634" w:rsidRPr="00AB3EAD" w:rsidRDefault="00293634" w:rsidP="007E150D">
            <w:pPr>
              <w:pStyle w:val="rowtabella0"/>
              <w:rPr>
                <w:color w:val="002060"/>
              </w:rPr>
            </w:pPr>
            <w:proofErr w:type="spellStart"/>
            <w:r w:rsidRPr="00AB3EAD">
              <w:rPr>
                <w:color w:val="002060"/>
              </w:rPr>
              <w:t>sq.C</w:t>
            </w:r>
            <w:proofErr w:type="spellEnd"/>
            <w:r w:rsidRPr="00AB3EAD">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1AB36"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1ED3E"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726F7"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E7121"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6B697"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7754B"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B8372"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E694B"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A3F45" w14:textId="77777777" w:rsidR="00293634" w:rsidRPr="00AB3EAD" w:rsidRDefault="00293634" w:rsidP="007E150D">
            <w:pPr>
              <w:pStyle w:val="rowtabella0"/>
              <w:jc w:val="center"/>
              <w:rPr>
                <w:color w:val="002060"/>
              </w:rPr>
            </w:pPr>
            <w:r w:rsidRPr="00AB3EAD">
              <w:rPr>
                <w:color w:val="002060"/>
              </w:rPr>
              <w:t>0</w:t>
            </w:r>
          </w:p>
        </w:tc>
      </w:tr>
      <w:tr w:rsidR="00293634" w:rsidRPr="00AB3EAD" w14:paraId="65741FD5"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131C91" w14:textId="77777777" w:rsidR="00293634" w:rsidRPr="00AB3EAD" w:rsidRDefault="00293634" w:rsidP="007E150D">
            <w:pPr>
              <w:pStyle w:val="rowtabella0"/>
              <w:rPr>
                <w:color w:val="002060"/>
              </w:rPr>
            </w:pPr>
            <w:proofErr w:type="spellStart"/>
            <w:proofErr w:type="gramStart"/>
            <w:r w:rsidRPr="00AB3EAD">
              <w:rPr>
                <w:color w:val="002060"/>
              </w:rPr>
              <w:t>sq.B</w:t>
            </w:r>
            <w:proofErr w:type="spellEnd"/>
            <w:proofErr w:type="gramEnd"/>
            <w:r w:rsidRPr="00AB3EAD">
              <w:rPr>
                <w:color w:val="002060"/>
              </w:rPr>
              <w:t xml:space="preserve"> ITALSERVICE C5 </w:t>
            </w:r>
            <w:proofErr w:type="gramStart"/>
            <w:r w:rsidRPr="00AB3EAD">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BB3B4"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CFBE"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36D36"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18B81"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1BA5D"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76E35"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BBAB9"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73262"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4B803" w14:textId="77777777" w:rsidR="00293634" w:rsidRPr="00AB3EAD" w:rsidRDefault="00293634" w:rsidP="007E150D">
            <w:pPr>
              <w:pStyle w:val="rowtabella0"/>
              <w:jc w:val="center"/>
              <w:rPr>
                <w:color w:val="002060"/>
              </w:rPr>
            </w:pPr>
            <w:r w:rsidRPr="00AB3EAD">
              <w:rPr>
                <w:color w:val="002060"/>
              </w:rPr>
              <w:t>0</w:t>
            </w:r>
          </w:p>
        </w:tc>
      </w:tr>
      <w:tr w:rsidR="00293634" w:rsidRPr="00AB3EAD" w14:paraId="5C5A19FD" w14:textId="77777777" w:rsidTr="007E150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F618EE" w14:textId="77777777" w:rsidR="00293634" w:rsidRPr="00AB3EAD" w:rsidRDefault="00293634" w:rsidP="007E150D">
            <w:pPr>
              <w:pStyle w:val="rowtabella0"/>
              <w:rPr>
                <w:color w:val="002060"/>
              </w:rPr>
            </w:pPr>
            <w:proofErr w:type="spellStart"/>
            <w:proofErr w:type="gramStart"/>
            <w:r w:rsidRPr="00AB3EAD">
              <w:rPr>
                <w:color w:val="002060"/>
              </w:rPr>
              <w:t>sq.B</w:t>
            </w:r>
            <w:proofErr w:type="spellEnd"/>
            <w:proofErr w:type="gramEnd"/>
            <w:r w:rsidRPr="00AB3EAD">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7212E"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09676"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901E9"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B27B3"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EF8FD"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2B829"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FC3D9"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95C8E"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0B62F" w14:textId="77777777" w:rsidR="00293634" w:rsidRPr="00AB3EAD" w:rsidRDefault="00293634" w:rsidP="007E150D">
            <w:pPr>
              <w:pStyle w:val="rowtabella0"/>
              <w:jc w:val="center"/>
              <w:rPr>
                <w:color w:val="002060"/>
              </w:rPr>
            </w:pPr>
            <w:r w:rsidRPr="00AB3EAD">
              <w:rPr>
                <w:color w:val="002060"/>
              </w:rPr>
              <w:t>0</w:t>
            </w:r>
          </w:p>
        </w:tc>
      </w:tr>
    </w:tbl>
    <w:p w14:paraId="07A3F4DA" w14:textId="77777777" w:rsidR="00293634" w:rsidRPr="00AB3EAD" w:rsidRDefault="00293634" w:rsidP="00293634">
      <w:pPr>
        <w:pStyle w:val="breakline"/>
        <w:rPr>
          <w:rFonts w:eastAsiaTheme="minorEastAsia"/>
          <w:color w:val="002060"/>
        </w:rPr>
      </w:pPr>
    </w:p>
    <w:p w14:paraId="37F4FEED" w14:textId="77777777" w:rsidR="00293634" w:rsidRPr="00AB3EAD" w:rsidRDefault="00293634" w:rsidP="00293634">
      <w:pPr>
        <w:pStyle w:val="breakline"/>
        <w:rPr>
          <w:color w:val="002060"/>
        </w:rPr>
      </w:pPr>
    </w:p>
    <w:p w14:paraId="4CE4989F" w14:textId="77777777" w:rsidR="00293634" w:rsidRPr="00AB3EAD" w:rsidRDefault="00293634" w:rsidP="00293634">
      <w:pPr>
        <w:pStyle w:val="sottotitolocampionato10"/>
        <w:rPr>
          <w:color w:val="002060"/>
        </w:rPr>
      </w:pPr>
      <w:r w:rsidRPr="00AB3EAD">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93634" w:rsidRPr="00AB3EAD" w14:paraId="33D873D5" w14:textId="77777777" w:rsidTr="007E150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FF362" w14:textId="77777777" w:rsidR="00293634" w:rsidRPr="00AB3EAD" w:rsidRDefault="00293634" w:rsidP="007E150D">
            <w:pPr>
              <w:pStyle w:val="headertabella0"/>
              <w:rPr>
                <w:color w:val="002060"/>
              </w:rPr>
            </w:pPr>
            <w:r w:rsidRPr="00AB3E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8FED1" w14:textId="77777777" w:rsidR="00293634" w:rsidRPr="00AB3EAD" w:rsidRDefault="00293634" w:rsidP="007E150D">
            <w:pPr>
              <w:pStyle w:val="headertabella0"/>
              <w:rPr>
                <w:color w:val="002060"/>
              </w:rPr>
            </w:pPr>
            <w:r w:rsidRPr="00AB3E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4A0D1" w14:textId="77777777" w:rsidR="00293634" w:rsidRPr="00AB3EAD" w:rsidRDefault="00293634" w:rsidP="007E150D">
            <w:pPr>
              <w:pStyle w:val="headertabella0"/>
              <w:rPr>
                <w:color w:val="002060"/>
              </w:rPr>
            </w:pPr>
            <w:r w:rsidRPr="00AB3E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A6CBB" w14:textId="77777777" w:rsidR="00293634" w:rsidRPr="00AB3EAD" w:rsidRDefault="00293634" w:rsidP="007E150D">
            <w:pPr>
              <w:pStyle w:val="headertabella0"/>
              <w:rPr>
                <w:color w:val="002060"/>
              </w:rPr>
            </w:pPr>
            <w:r w:rsidRPr="00AB3E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A36F8" w14:textId="77777777" w:rsidR="00293634" w:rsidRPr="00AB3EAD" w:rsidRDefault="00293634" w:rsidP="007E150D">
            <w:pPr>
              <w:pStyle w:val="headertabella0"/>
              <w:rPr>
                <w:color w:val="002060"/>
              </w:rPr>
            </w:pPr>
            <w:r w:rsidRPr="00AB3E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BBDCF" w14:textId="77777777" w:rsidR="00293634" w:rsidRPr="00AB3EAD" w:rsidRDefault="00293634" w:rsidP="007E150D">
            <w:pPr>
              <w:pStyle w:val="headertabella0"/>
              <w:rPr>
                <w:color w:val="002060"/>
              </w:rPr>
            </w:pPr>
            <w:r w:rsidRPr="00AB3E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D6F76" w14:textId="77777777" w:rsidR="00293634" w:rsidRPr="00AB3EAD" w:rsidRDefault="00293634" w:rsidP="007E150D">
            <w:pPr>
              <w:pStyle w:val="headertabella0"/>
              <w:rPr>
                <w:color w:val="002060"/>
              </w:rPr>
            </w:pPr>
            <w:r w:rsidRPr="00AB3E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9E3B9" w14:textId="77777777" w:rsidR="00293634" w:rsidRPr="00AB3EAD" w:rsidRDefault="00293634" w:rsidP="007E150D">
            <w:pPr>
              <w:pStyle w:val="headertabella0"/>
              <w:rPr>
                <w:color w:val="002060"/>
              </w:rPr>
            </w:pPr>
            <w:r w:rsidRPr="00AB3E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21296" w14:textId="77777777" w:rsidR="00293634" w:rsidRPr="00AB3EAD" w:rsidRDefault="00293634" w:rsidP="007E150D">
            <w:pPr>
              <w:pStyle w:val="headertabella0"/>
              <w:rPr>
                <w:color w:val="002060"/>
              </w:rPr>
            </w:pPr>
            <w:r w:rsidRPr="00AB3E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FF149" w14:textId="77777777" w:rsidR="00293634" w:rsidRPr="00AB3EAD" w:rsidRDefault="00293634" w:rsidP="007E150D">
            <w:pPr>
              <w:pStyle w:val="headertabella0"/>
              <w:rPr>
                <w:color w:val="002060"/>
              </w:rPr>
            </w:pPr>
            <w:r w:rsidRPr="00AB3EAD">
              <w:rPr>
                <w:color w:val="002060"/>
              </w:rPr>
              <w:t>PE</w:t>
            </w:r>
          </w:p>
        </w:tc>
      </w:tr>
      <w:tr w:rsidR="00293634" w:rsidRPr="00AB3EAD" w14:paraId="4C421394" w14:textId="77777777" w:rsidTr="007E150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E084F4" w14:textId="77777777" w:rsidR="00293634" w:rsidRPr="00AB3EAD" w:rsidRDefault="00293634" w:rsidP="007E150D">
            <w:pPr>
              <w:pStyle w:val="rowtabella0"/>
              <w:rPr>
                <w:color w:val="002060"/>
              </w:rPr>
            </w:pPr>
            <w:r w:rsidRPr="00AB3EAD">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93E8F" w14:textId="77777777" w:rsidR="00293634" w:rsidRPr="00AB3EAD" w:rsidRDefault="00293634" w:rsidP="007E150D">
            <w:pPr>
              <w:pStyle w:val="rowtabella0"/>
              <w:jc w:val="center"/>
              <w:rPr>
                <w:color w:val="002060"/>
              </w:rPr>
            </w:pPr>
            <w:r w:rsidRPr="00AB3E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1DD74"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95507"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FB59F"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78AEC"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96ACF" w14:textId="77777777" w:rsidR="00293634" w:rsidRPr="00AB3EAD" w:rsidRDefault="00293634" w:rsidP="007E150D">
            <w:pPr>
              <w:pStyle w:val="rowtabella0"/>
              <w:jc w:val="center"/>
              <w:rPr>
                <w:color w:val="002060"/>
              </w:rPr>
            </w:pPr>
            <w:r w:rsidRPr="00AB3E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35054" w14:textId="77777777" w:rsidR="00293634" w:rsidRPr="00AB3EAD" w:rsidRDefault="00293634" w:rsidP="007E150D">
            <w:pPr>
              <w:pStyle w:val="rowtabella0"/>
              <w:jc w:val="center"/>
              <w:rPr>
                <w:color w:val="002060"/>
              </w:rPr>
            </w:pPr>
            <w:r w:rsidRPr="00AB3E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D8B25" w14:textId="77777777" w:rsidR="00293634" w:rsidRPr="00AB3EAD" w:rsidRDefault="00293634" w:rsidP="007E150D">
            <w:pPr>
              <w:pStyle w:val="rowtabella0"/>
              <w:jc w:val="center"/>
              <w:rPr>
                <w:color w:val="002060"/>
              </w:rPr>
            </w:pPr>
            <w:r w:rsidRPr="00AB3E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FE21B" w14:textId="77777777" w:rsidR="00293634" w:rsidRPr="00AB3EAD" w:rsidRDefault="00293634" w:rsidP="007E150D">
            <w:pPr>
              <w:pStyle w:val="rowtabella0"/>
              <w:jc w:val="center"/>
              <w:rPr>
                <w:color w:val="002060"/>
              </w:rPr>
            </w:pPr>
            <w:r w:rsidRPr="00AB3EAD">
              <w:rPr>
                <w:color w:val="002060"/>
              </w:rPr>
              <w:t>0</w:t>
            </w:r>
          </w:p>
        </w:tc>
      </w:tr>
      <w:tr w:rsidR="00293634" w:rsidRPr="00AB3EAD" w14:paraId="44CDD053"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F5F294" w14:textId="77777777" w:rsidR="00293634" w:rsidRPr="00AB3EAD" w:rsidRDefault="00293634" w:rsidP="007E150D">
            <w:pPr>
              <w:pStyle w:val="rowtabella0"/>
              <w:rPr>
                <w:color w:val="002060"/>
              </w:rPr>
            </w:pPr>
            <w:r w:rsidRPr="00AB3EA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7DB1F" w14:textId="77777777" w:rsidR="00293634" w:rsidRPr="00AB3EAD" w:rsidRDefault="00293634" w:rsidP="007E150D">
            <w:pPr>
              <w:pStyle w:val="rowtabella0"/>
              <w:jc w:val="center"/>
              <w:rPr>
                <w:color w:val="002060"/>
              </w:rPr>
            </w:pPr>
            <w:r w:rsidRPr="00AB3E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E3FC7"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19787"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ECE8B"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65C54"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0ADF9" w14:textId="77777777" w:rsidR="00293634" w:rsidRPr="00AB3EAD" w:rsidRDefault="00293634" w:rsidP="007E150D">
            <w:pPr>
              <w:pStyle w:val="rowtabella0"/>
              <w:jc w:val="center"/>
              <w:rPr>
                <w:color w:val="002060"/>
              </w:rPr>
            </w:pPr>
            <w:r w:rsidRPr="00AB3EA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F10C8" w14:textId="77777777" w:rsidR="00293634" w:rsidRPr="00AB3EAD" w:rsidRDefault="00293634" w:rsidP="007E150D">
            <w:pPr>
              <w:pStyle w:val="rowtabella0"/>
              <w:jc w:val="center"/>
              <w:rPr>
                <w:color w:val="002060"/>
              </w:rPr>
            </w:pPr>
            <w:r w:rsidRPr="00AB3E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3B501" w14:textId="77777777" w:rsidR="00293634" w:rsidRPr="00AB3EAD" w:rsidRDefault="00293634" w:rsidP="007E150D">
            <w:pPr>
              <w:pStyle w:val="rowtabella0"/>
              <w:jc w:val="center"/>
              <w:rPr>
                <w:color w:val="002060"/>
              </w:rPr>
            </w:pPr>
            <w:r w:rsidRPr="00AB3E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3B403" w14:textId="77777777" w:rsidR="00293634" w:rsidRPr="00AB3EAD" w:rsidRDefault="00293634" w:rsidP="007E150D">
            <w:pPr>
              <w:pStyle w:val="rowtabella0"/>
              <w:jc w:val="center"/>
              <w:rPr>
                <w:color w:val="002060"/>
              </w:rPr>
            </w:pPr>
            <w:r w:rsidRPr="00AB3EAD">
              <w:rPr>
                <w:color w:val="002060"/>
              </w:rPr>
              <w:t>0</w:t>
            </w:r>
          </w:p>
        </w:tc>
      </w:tr>
      <w:tr w:rsidR="00293634" w:rsidRPr="00AB3EAD" w14:paraId="00CFB9B3"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BDD619" w14:textId="77777777" w:rsidR="00293634" w:rsidRPr="00AB3EAD" w:rsidRDefault="00293634" w:rsidP="007E150D">
            <w:pPr>
              <w:pStyle w:val="rowtabella0"/>
              <w:rPr>
                <w:color w:val="002060"/>
              </w:rPr>
            </w:pPr>
            <w:r w:rsidRPr="00AB3EA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3DAB" w14:textId="77777777" w:rsidR="00293634" w:rsidRPr="00AB3EAD" w:rsidRDefault="00293634" w:rsidP="007E150D">
            <w:pPr>
              <w:pStyle w:val="rowtabella0"/>
              <w:jc w:val="center"/>
              <w:rPr>
                <w:color w:val="002060"/>
              </w:rPr>
            </w:pPr>
            <w:r w:rsidRPr="00AB3E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9B8FE"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AA304"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CB9E0"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3B605"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AAA04" w14:textId="77777777" w:rsidR="00293634" w:rsidRPr="00AB3EAD" w:rsidRDefault="00293634" w:rsidP="007E150D">
            <w:pPr>
              <w:pStyle w:val="rowtabella0"/>
              <w:jc w:val="center"/>
              <w:rPr>
                <w:color w:val="002060"/>
              </w:rPr>
            </w:pPr>
            <w:r w:rsidRPr="00AB3EA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9513E" w14:textId="77777777" w:rsidR="00293634" w:rsidRPr="00AB3EAD" w:rsidRDefault="00293634" w:rsidP="007E150D">
            <w:pPr>
              <w:pStyle w:val="rowtabella0"/>
              <w:jc w:val="center"/>
              <w:rPr>
                <w:color w:val="002060"/>
              </w:rPr>
            </w:pPr>
            <w:r w:rsidRPr="00AB3E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E7FAF" w14:textId="77777777" w:rsidR="00293634" w:rsidRPr="00AB3EAD" w:rsidRDefault="00293634" w:rsidP="007E150D">
            <w:pPr>
              <w:pStyle w:val="rowtabella0"/>
              <w:jc w:val="center"/>
              <w:rPr>
                <w:color w:val="002060"/>
              </w:rPr>
            </w:pPr>
            <w:r w:rsidRPr="00AB3E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50CFA" w14:textId="77777777" w:rsidR="00293634" w:rsidRPr="00AB3EAD" w:rsidRDefault="00293634" w:rsidP="007E150D">
            <w:pPr>
              <w:pStyle w:val="rowtabella0"/>
              <w:jc w:val="center"/>
              <w:rPr>
                <w:color w:val="002060"/>
              </w:rPr>
            </w:pPr>
            <w:r w:rsidRPr="00AB3EAD">
              <w:rPr>
                <w:color w:val="002060"/>
              </w:rPr>
              <w:t>0</w:t>
            </w:r>
          </w:p>
        </w:tc>
      </w:tr>
      <w:tr w:rsidR="00293634" w:rsidRPr="00AB3EAD" w14:paraId="6D032E17"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13CAA4" w14:textId="77777777" w:rsidR="00293634" w:rsidRPr="00AB3EAD" w:rsidRDefault="00293634" w:rsidP="007E150D">
            <w:pPr>
              <w:pStyle w:val="rowtabella0"/>
              <w:rPr>
                <w:color w:val="002060"/>
              </w:rPr>
            </w:pPr>
            <w:r w:rsidRPr="00AB3EAD">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1BB69" w14:textId="77777777" w:rsidR="00293634" w:rsidRPr="00AB3EAD" w:rsidRDefault="00293634" w:rsidP="007E150D">
            <w:pPr>
              <w:pStyle w:val="rowtabella0"/>
              <w:jc w:val="center"/>
              <w:rPr>
                <w:color w:val="002060"/>
              </w:rPr>
            </w:pPr>
            <w:r w:rsidRPr="00AB3E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F9B8B"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EC24B" w14:textId="77777777" w:rsidR="00293634" w:rsidRPr="00AB3EAD" w:rsidRDefault="00293634" w:rsidP="007E150D">
            <w:pPr>
              <w:pStyle w:val="rowtabella0"/>
              <w:jc w:val="center"/>
              <w:rPr>
                <w:color w:val="002060"/>
              </w:rPr>
            </w:pPr>
            <w:r w:rsidRPr="00AB3E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083D4"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E0D0E"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7BAA6" w14:textId="77777777" w:rsidR="00293634" w:rsidRPr="00AB3EAD" w:rsidRDefault="00293634" w:rsidP="007E150D">
            <w:pPr>
              <w:pStyle w:val="rowtabella0"/>
              <w:jc w:val="center"/>
              <w:rPr>
                <w:color w:val="002060"/>
              </w:rPr>
            </w:pPr>
            <w:r w:rsidRPr="00AB3E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4B51" w14:textId="77777777" w:rsidR="00293634" w:rsidRPr="00AB3EAD" w:rsidRDefault="00293634" w:rsidP="007E150D">
            <w:pPr>
              <w:pStyle w:val="rowtabella0"/>
              <w:jc w:val="center"/>
              <w:rPr>
                <w:color w:val="002060"/>
              </w:rPr>
            </w:pPr>
            <w:r w:rsidRPr="00AB3E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5A8A" w14:textId="77777777" w:rsidR="00293634" w:rsidRPr="00AB3EAD" w:rsidRDefault="00293634" w:rsidP="007E150D">
            <w:pPr>
              <w:pStyle w:val="rowtabella0"/>
              <w:jc w:val="center"/>
              <w:rPr>
                <w:color w:val="002060"/>
              </w:rPr>
            </w:pPr>
            <w:r w:rsidRPr="00AB3E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C1A21" w14:textId="77777777" w:rsidR="00293634" w:rsidRPr="00AB3EAD" w:rsidRDefault="00293634" w:rsidP="007E150D">
            <w:pPr>
              <w:pStyle w:val="rowtabella0"/>
              <w:jc w:val="center"/>
              <w:rPr>
                <w:color w:val="002060"/>
              </w:rPr>
            </w:pPr>
            <w:r w:rsidRPr="00AB3EAD">
              <w:rPr>
                <w:color w:val="002060"/>
              </w:rPr>
              <w:t>1</w:t>
            </w:r>
          </w:p>
        </w:tc>
      </w:tr>
      <w:tr w:rsidR="00293634" w:rsidRPr="00AB3EAD" w14:paraId="05383085"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0C1AD9" w14:textId="77777777" w:rsidR="00293634" w:rsidRPr="00AB3EAD" w:rsidRDefault="00293634" w:rsidP="007E150D">
            <w:pPr>
              <w:pStyle w:val="rowtabella0"/>
              <w:rPr>
                <w:color w:val="002060"/>
              </w:rPr>
            </w:pPr>
            <w:r w:rsidRPr="00AB3EA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EBF4A"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D4629" w14:textId="77777777" w:rsidR="00293634" w:rsidRPr="00AB3EAD" w:rsidRDefault="00293634" w:rsidP="007E150D">
            <w:pPr>
              <w:pStyle w:val="rowtabella0"/>
              <w:jc w:val="center"/>
              <w:rPr>
                <w:color w:val="002060"/>
              </w:rPr>
            </w:pPr>
            <w:r w:rsidRPr="00AB3E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9694A"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8FFEC"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B185"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CE8F3" w14:textId="77777777" w:rsidR="00293634" w:rsidRPr="00AB3EAD" w:rsidRDefault="00293634" w:rsidP="007E150D">
            <w:pPr>
              <w:pStyle w:val="rowtabella0"/>
              <w:jc w:val="center"/>
              <w:rPr>
                <w:color w:val="002060"/>
              </w:rPr>
            </w:pPr>
            <w:r w:rsidRPr="00AB3E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17D81" w14:textId="77777777" w:rsidR="00293634" w:rsidRPr="00AB3EAD" w:rsidRDefault="00293634" w:rsidP="007E150D">
            <w:pPr>
              <w:pStyle w:val="rowtabella0"/>
              <w:jc w:val="center"/>
              <w:rPr>
                <w:color w:val="002060"/>
              </w:rPr>
            </w:pPr>
            <w:r w:rsidRPr="00AB3E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8A5C9" w14:textId="77777777" w:rsidR="00293634" w:rsidRPr="00AB3EAD" w:rsidRDefault="00293634" w:rsidP="007E150D">
            <w:pPr>
              <w:pStyle w:val="rowtabella0"/>
              <w:jc w:val="center"/>
              <w:rPr>
                <w:color w:val="002060"/>
              </w:rPr>
            </w:pPr>
            <w:r w:rsidRPr="00AB3E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D0DD3" w14:textId="77777777" w:rsidR="00293634" w:rsidRPr="00AB3EAD" w:rsidRDefault="00293634" w:rsidP="007E150D">
            <w:pPr>
              <w:pStyle w:val="rowtabella0"/>
              <w:jc w:val="center"/>
              <w:rPr>
                <w:color w:val="002060"/>
              </w:rPr>
            </w:pPr>
            <w:r w:rsidRPr="00AB3EAD">
              <w:rPr>
                <w:color w:val="002060"/>
              </w:rPr>
              <w:t>0</w:t>
            </w:r>
          </w:p>
        </w:tc>
      </w:tr>
      <w:tr w:rsidR="00293634" w:rsidRPr="00AB3EAD" w14:paraId="4F8A1370"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AA2220" w14:textId="77777777" w:rsidR="00293634" w:rsidRPr="00AB3EAD" w:rsidRDefault="00293634" w:rsidP="007E150D">
            <w:pPr>
              <w:pStyle w:val="rowtabella0"/>
              <w:rPr>
                <w:color w:val="002060"/>
              </w:rPr>
            </w:pPr>
            <w:r w:rsidRPr="00AB3EAD">
              <w:rPr>
                <w:color w:val="002060"/>
              </w:rPr>
              <w:lastRenderedPageBreak/>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C0E3A"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A906C"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78C4"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CE8DE"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E7B8B"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656BE" w14:textId="77777777" w:rsidR="00293634" w:rsidRPr="00AB3EAD" w:rsidRDefault="00293634" w:rsidP="007E150D">
            <w:pPr>
              <w:pStyle w:val="rowtabella0"/>
              <w:jc w:val="center"/>
              <w:rPr>
                <w:color w:val="002060"/>
              </w:rPr>
            </w:pPr>
            <w:r w:rsidRPr="00AB3E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A894B" w14:textId="77777777" w:rsidR="00293634" w:rsidRPr="00AB3EAD" w:rsidRDefault="00293634" w:rsidP="007E150D">
            <w:pPr>
              <w:pStyle w:val="rowtabella0"/>
              <w:jc w:val="center"/>
              <w:rPr>
                <w:color w:val="002060"/>
              </w:rPr>
            </w:pPr>
            <w:r w:rsidRPr="00AB3EA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1ED06" w14:textId="77777777" w:rsidR="00293634" w:rsidRPr="00AB3EAD" w:rsidRDefault="00293634" w:rsidP="007E150D">
            <w:pPr>
              <w:pStyle w:val="rowtabella0"/>
              <w:jc w:val="center"/>
              <w:rPr>
                <w:color w:val="002060"/>
              </w:rPr>
            </w:pPr>
            <w:r w:rsidRPr="00AB3E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EAC70" w14:textId="77777777" w:rsidR="00293634" w:rsidRPr="00AB3EAD" w:rsidRDefault="00293634" w:rsidP="007E150D">
            <w:pPr>
              <w:pStyle w:val="rowtabella0"/>
              <w:jc w:val="center"/>
              <w:rPr>
                <w:color w:val="002060"/>
              </w:rPr>
            </w:pPr>
            <w:r w:rsidRPr="00AB3EAD">
              <w:rPr>
                <w:color w:val="002060"/>
              </w:rPr>
              <w:t>0</w:t>
            </w:r>
          </w:p>
        </w:tc>
      </w:tr>
      <w:tr w:rsidR="00293634" w:rsidRPr="00AB3EAD" w14:paraId="53FF61A0"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1885DA" w14:textId="77777777" w:rsidR="00293634" w:rsidRPr="00AB3EAD" w:rsidRDefault="00293634" w:rsidP="007E150D">
            <w:pPr>
              <w:pStyle w:val="rowtabella0"/>
              <w:rPr>
                <w:color w:val="002060"/>
              </w:rPr>
            </w:pPr>
            <w:r w:rsidRPr="00AB3EAD">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3F80D" w14:textId="77777777" w:rsidR="00293634" w:rsidRPr="00AB3EAD" w:rsidRDefault="00293634" w:rsidP="007E150D">
            <w:pPr>
              <w:pStyle w:val="rowtabella0"/>
              <w:jc w:val="center"/>
              <w:rPr>
                <w:color w:val="002060"/>
              </w:rPr>
            </w:pPr>
            <w:r w:rsidRPr="00AB3E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FEE4D"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5E940" w14:textId="77777777" w:rsidR="00293634" w:rsidRPr="00AB3EAD" w:rsidRDefault="00293634" w:rsidP="007E150D">
            <w:pPr>
              <w:pStyle w:val="rowtabella0"/>
              <w:jc w:val="center"/>
              <w:rPr>
                <w:color w:val="002060"/>
              </w:rPr>
            </w:pPr>
            <w:r w:rsidRPr="00AB3E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1F799"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456A9"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D8670" w14:textId="77777777" w:rsidR="00293634" w:rsidRPr="00AB3EAD" w:rsidRDefault="00293634" w:rsidP="007E150D">
            <w:pPr>
              <w:pStyle w:val="rowtabella0"/>
              <w:jc w:val="center"/>
              <w:rPr>
                <w:color w:val="002060"/>
              </w:rPr>
            </w:pPr>
            <w:r w:rsidRPr="00AB3E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B1F86" w14:textId="77777777" w:rsidR="00293634" w:rsidRPr="00AB3EAD" w:rsidRDefault="00293634" w:rsidP="007E150D">
            <w:pPr>
              <w:pStyle w:val="rowtabella0"/>
              <w:jc w:val="center"/>
              <w:rPr>
                <w:color w:val="002060"/>
              </w:rPr>
            </w:pPr>
            <w:r w:rsidRPr="00AB3EA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5314B" w14:textId="77777777" w:rsidR="00293634" w:rsidRPr="00AB3EAD" w:rsidRDefault="00293634" w:rsidP="007E150D">
            <w:pPr>
              <w:pStyle w:val="rowtabella0"/>
              <w:jc w:val="center"/>
              <w:rPr>
                <w:color w:val="002060"/>
              </w:rPr>
            </w:pPr>
            <w:r w:rsidRPr="00AB3E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0ED60" w14:textId="77777777" w:rsidR="00293634" w:rsidRPr="00AB3EAD" w:rsidRDefault="00293634" w:rsidP="007E150D">
            <w:pPr>
              <w:pStyle w:val="rowtabella0"/>
              <w:jc w:val="center"/>
              <w:rPr>
                <w:color w:val="002060"/>
              </w:rPr>
            </w:pPr>
            <w:r w:rsidRPr="00AB3EAD">
              <w:rPr>
                <w:color w:val="002060"/>
              </w:rPr>
              <w:t>0</w:t>
            </w:r>
          </w:p>
        </w:tc>
      </w:tr>
      <w:tr w:rsidR="00293634" w:rsidRPr="00AB3EAD" w14:paraId="523E9D3F" w14:textId="77777777" w:rsidTr="007E150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12A98" w14:textId="77777777" w:rsidR="00293634" w:rsidRPr="00AB3EAD" w:rsidRDefault="00293634" w:rsidP="007E150D">
            <w:pPr>
              <w:pStyle w:val="rowtabella0"/>
              <w:rPr>
                <w:color w:val="002060"/>
              </w:rPr>
            </w:pPr>
            <w:proofErr w:type="spellStart"/>
            <w:proofErr w:type="gramStart"/>
            <w:r w:rsidRPr="00AB3EAD">
              <w:rPr>
                <w:color w:val="002060"/>
              </w:rPr>
              <w:t>sq.B</w:t>
            </w:r>
            <w:proofErr w:type="spellEnd"/>
            <w:proofErr w:type="gramEnd"/>
            <w:r w:rsidRPr="00AB3EAD">
              <w:rPr>
                <w:color w:val="002060"/>
              </w:rPr>
              <w:t xml:space="preserve"> SPORTING GROTTAMMARE </w:t>
            </w:r>
            <w:proofErr w:type="spellStart"/>
            <w:proofErr w:type="gramStart"/>
            <w:r w:rsidRPr="00AB3EAD">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BB92C"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B06A"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BADC5"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6418C"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D6FAD"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21531"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3CE5E"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0D69F"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66FDF" w14:textId="77777777" w:rsidR="00293634" w:rsidRPr="00AB3EAD" w:rsidRDefault="00293634" w:rsidP="007E150D">
            <w:pPr>
              <w:pStyle w:val="rowtabella0"/>
              <w:jc w:val="center"/>
              <w:rPr>
                <w:color w:val="002060"/>
              </w:rPr>
            </w:pPr>
            <w:r w:rsidRPr="00AB3EAD">
              <w:rPr>
                <w:color w:val="002060"/>
              </w:rPr>
              <w:t>0</w:t>
            </w:r>
          </w:p>
        </w:tc>
      </w:tr>
      <w:tr w:rsidR="00293634" w:rsidRPr="00AB3EAD" w14:paraId="2E3349B2" w14:textId="77777777" w:rsidTr="007E150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234E8E" w14:textId="77777777" w:rsidR="00293634" w:rsidRPr="00AB3EAD" w:rsidRDefault="00293634" w:rsidP="007E150D">
            <w:pPr>
              <w:pStyle w:val="rowtabella0"/>
              <w:rPr>
                <w:color w:val="002060"/>
              </w:rPr>
            </w:pPr>
            <w:r w:rsidRPr="00AB3EAD">
              <w:rPr>
                <w:color w:val="002060"/>
              </w:rPr>
              <w:t>C.S. LORETO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9812B"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D1176" w14:textId="77777777" w:rsidR="00293634" w:rsidRPr="00AB3EAD" w:rsidRDefault="00293634" w:rsidP="007E150D">
            <w:pPr>
              <w:pStyle w:val="rowtabella0"/>
              <w:jc w:val="center"/>
              <w:rPr>
                <w:color w:val="002060"/>
              </w:rPr>
            </w:pPr>
            <w:r w:rsidRPr="00AB3E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3903E"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17316"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907A8"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78AC0"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2D5F9"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76C5B" w14:textId="77777777" w:rsidR="00293634" w:rsidRPr="00AB3EAD" w:rsidRDefault="00293634" w:rsidP="007E150D">
            <w:pPr>
              <w:pStyle w:val="rowtabella0"/>
              <w:jc w:val="center"/>
              <w:rPr>
                <w:color w:val="002060"/>
              </w:rPr>
            </w:pPr>
            <w:r w:rsidRPr="00AB3E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489B3" w14:textId="77777777" w:rsidR="00293634" w:rsidRPr="00AB3EAD" w:rsidRDefault="00293634" w:rsidP="007E150D">
            <w:pPr>
              <w:pStyle w:val="rowtabella0"/>
              <w:jc w:val="center"/>
              <w:rPr>
                <w:color w:val="002060"/>
              </w:rPr>
            </w:pPr>
            <w:r w:rsidRPr="00AB3EAD">
              <w:rPr>
                <w:color w:val="002060"/>
              </w:rPr>
              <w:t>0</w:t>
            </w:r>
          </w:p>
        </w:tc>
      </w:tr>
    </w:tbl>
    <w:p w14:paraId="009F0CA9" w14:textId="77777777" w:rsidR="00293634" w:rsidRPr="00AB3EAD" w:rsidRDefault="00293634" w:rsidP="00293634">
      <w:pPr>
        <w:pStyle w:val="breakline"/>
        <w:rPr>
          <w:rFonts w:ascii="Arial" w:hAnsi="Arial" w:cs="Arial"/>
          <w:color w:val="002060"/>
          <w:sz w:val="18"/>
          <w:szCs w:val="18"/>
        </w:rPr>
      </w:pPr>
    </w:p>
    <w:p w14:paraId="29784705" w14:textId="77777777" w:rsidR="00A34004" w:rsidRDefault="00A34004" w:rsidP="00A34004">
      <w:pPr>
        <w:pStyle w:val="breakline"/>
        <w:rPr>
          <w:color w:val="002060"/>
        </w:rPr>
      </w:pPr>
    </w:p>
    <w:p w14:paraId="2BA971D8" w14:textId="77777777" w:rsidR="00A34004" w:rsidRPr="009C4E1D" w:rsidRDefault="00A34004" w:rsidP="00A34004">
      <w:pPr>
        <w:pStyle w:val="breakline"/>
        <w:rPr>
          <w:rFonts w:eastAsiaTheme="minorEastAsia"/>
          <w:color w:val="002060"/>
        </w:rPr>
      </w:pPr>
    </w:p>
    <w:p w14:paraId="1C432C96" w14:textId="77777777" w:rsidR="00B264CD" w:rsidRPr="009519B5" w:rsidRDefault="00B264CD" w:rsidP="00B264CD">
      <w:pPr>
        <w:pStyle w:val="breakline"/>
        <w:rPr>
          <w:color w:val="002060"/>
        </w:rPr>
      </w:pPr>
    </w:p>
    <w:p w14:paraId="53E2D3EC" w14:textId="77777777" w:rsidR="00B264CD" w:rsidRDefault="00B264CD" w:rsidP="00B264CD">
      <w:pPr>
        <w:pStyle w:val="breakline"/>
        <w:rPr>
          <w:rFonts w:eastAsiaTheme="minorEastAsia"/>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387E1B76"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4549B8">
        <w:rPr>
          <w:rFonts w:ascii="Arial" w:hAnsi="Arial" w:cs="Arial"/>
          <w:b/>
          <w:bCs/>
          <w:color w:val="002060"/>
        </w:rPr>
        <w:t>16</w:t>
      </w:r>
      <w:r w:rsidR="00DA487F">
        <w:rPr>
          <w:rFonts w:ascii="Arial" w:hAnsi="Arial" w:cs="Arial"/>
          <w:b/>
          <w:bCs/>
          <w:color w:val="002060"/>
        </w:rPr>
        <w:t xml:space="preserve"> marzo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bookmarkEnd w:id="13"/>
    </w:p>
    <w:p w14:paraId="451A84B3" w14:textId="77777777" w:rsidR="00791EF6" w:rsidRDefault="00791EF6" w:rsidP="00F770E5">
      <w:pPr>
        <w:pStyle w:val="Nessunaspaziatura"/>
        <w:jc w:val="both"/>
        <w:rPr>
          <w:rFonts w:ascii="Arial" w:hAnsi="Arial" w:cs="Arial"/>
          <w:bCs/>
          <w:color w:val="002060"/>
        </w:rPr>
      </w:pPr>
    </w:p>
    <w:p w14:paraId="28C0036C" w14:textId="7A9E4001" w:rsidR="00AE1554" w:rsidRPr="00280984" w:rsidRDefault="00AE1554" w:rsidP="00AE1554">
      <w:pPr>
        <w:pStyle w:val="Nessunaspaziatura"/>
        <w:jc w:val="both"/>
        <w:rPr>
          <w:rFonts w:ascii="Arial" w:hAnsi="Arial" w:cs="Arial"/>
          <w:b/>
          <w:color w:val="002060"/>
          <w:sz w:val="28"/>
          <w:szCs w:val="28"/>
        </w:rPr>
      </w:pPr>
      <w:r w:rsidRPr="00280984">
        <w:rPr>
          <w:rFonts w:ascii="Arial" w:hAnsi="Arial" w:cs="Arial"/>
          <w:b/>
          <w:color w:val="002060"/>
          <w:sz w:val="28"/>
          <w:szCs w:val="28"/>
        </w:rPr>
        <w:t>CAMPIONATO REGIONALE CALCIO A CINQUE SERIE C</w:t>
      </w:r>
      <w:r>
        <w:rPr>
          <w:rFonts w:ascii="Arial" w:hAnsi="Arial" w:cs="Arial"/>
          <w:b/>
          <w:color w:val="002060"/>
          <w:sz w:val="28"/>
          <w:szCs w:val="28"/>
        </w:rPr>
        <w:t>2</w:t>
      </w:r>
      <w:r w:rsidRPr="00280984">
        <w:rPr>
          <w:rFonts w:ascii="Arial" w:hAnsi="Arial" w:cs="Arial"/>
          <w:b/>
          <w:color w:val="002060"/>
          <w:sz w:val="28"/>
          <w:szCs w:val="28"/>
        </w:rPr>
        <w:t xml:space="preserve"> GIRONE “A”</w:t>
      </w:r>
    </w:p>
    <w:p w14:paraId="69501D26" w14:textId="77777777" w:rsidR="00AE1554" w:rsidRDefault="00AE1554" w:rsidP="00AE1554">
      <w:pPr>
        <w:pStyle w:val="Nessunaspaziatura"/>
        <w:jc w:val="both"/>
        <w:rPr>
          <w:rFonts w:ascii="Arial" w:hAnsi="Arial" w:cs="Arial"/>
          <w:bCs/>
          <w:color w:val="002060"/>
        </w:rPr>
      </w:pPr>
    </w:p>
    <w:p w14:paraId="2EFED42B" w14:textId="3A98DB14" w:rsidR="00AE1554" w:rsidRDefault="00AE1554" w:rsidP="00AE1554">
      <w:pPr>
        <w:pStyle w:val="Nessunaspaziatura"/>
        <w:jc w:val="both"/>
        <w:rPr>
          <w:rFonts w:ascii="Arial" w:hAnsi="Arial" w:cs="Arial"/>
          <w:bCs/>
          <w:color w:val="002060"/>
        </w:rPr>
      </w:pPr>
      <w:r>
        <w:rPr>
          <w:rFonts w:ascii="Arial" w:hAnsi="Arial" w:cs="Arial"/>
          <w:bCs/>
          <w:color w:val="002060"/>
        </w:rPr>
        <w:t xml:space="preserve">A seguito della segnalazione della Società interessata, preso atto della rettifica arbitrale pervenuta in data odierna, </w:t>
      </w:r>
      <w:r w:rsidRPr="008F3E08">
        <w:rPr>
          <w:rFonts w:ascii="Arial" w:hAnsi="Arial" w:cs="Arial"/>
          <w:bCs/>
          <w:color w:val="002060"/>
        </w:rPr>
        <w:t xml:space="preserve">si </w:t>
      </w:r>
      <w:r w:rsidRPr="008F3E08">
        <w:rPr>
          <w:rFonts w:ascii="Arial" w:hAnsi="Arial" w:cs="Arial"/>
          <w:b/>
          <w:color w:val="002060"/>
        </w:rPr>
        <w:t>revoca</w:t>
      </w:r>
      <w:r>
        <w:rPr>
          <w:rFonts w:ascii="Arial" w:hAnsi="Arial" w:cs="Arial"/>
          <w:b/>
          <w:color w:val="002060"/>
        </w:rPr>
        <w:t xml:space="preserve"> con effetto immediato</w:t>
      </w:r>
      <w:r w:rsidRPr="008F3E08">
        <w:rPr>
          <w:rFonts w:ascii="Arial" w:hAnsi="Arial" w:cs="Arial"/>
          <w:b/>
          <w:color w:val="002060"/>
        </w:rPr>
        <w:t xml:space="preserve"> </w:t>
      </w:r>
      <w:r>
        <w:rPr>
          <w:rFonts w:ascii="Arial" w:hAnsi="Arial" w:cs="Arial"/>
          <w:b/>
          <w:color w:val="002060"/>
        </w:rPr>
        <w:t xml:space="preserve">l’ammonizione (I </w:t>
      </w:r>
      <w:proofErr w:type="spellStart"/>
      <w:r>
        <w:rPr>
          <w:rFonts w:ascii="Arial" w:hAnsi="Arial" w:cs="Arial"/>
          <w:b/>
          <w:color w:val="002060"/>
        </w:rPr>
        <w:t>infr</w:t>
      </w:r>
      <w:proofErr w:type="spellEnd"/>
      <w:r>
        <w:rPr>
          <w:rFonts w:ascii="Arial" w:hAnsi="Arial" w:cs="Arial"/>
          <w:b/>
          <w:color w:val="002060"/>
        </w:rPr>
        <w:t xml:space="preserve">) </w:t>
      </w:r>
      <w:r w:rsidRPr="008F3E08">
        <w:rPr>
          <w:rFonts w:ascii="Arial" w:hAnsi="Arial" w:cs="Arial"/>
          <w:bCs/>
          <w:color w:val="002060"/>
        </w:rPr>
        <w:t>inflitt</w:t>
      </w:r>
      <w:r>
        <w:rPr>
          <w:rFonts w:ascii="Arial" w:hAnsi="Arial" w:cs="Arial"/>
          <w:bCs/>
          <w:color w:val="002060"/>
        </w:rPr>
        <w:t xml:space="preserve">a al calciatore della Società MANTOVANI C5, Sig. </w:t>
      </w:r>
      <w:r w:rsidRPr="00AE1554">
        <w:rPr>
          <w:rFonts w:ascii="Arial" w:hAnsi="Arial" w:cs="Arial"/>
          <w:b/>
          <w:color w:val="002060"/>
        </w:rPr>
        <w:t>LORENZINI SAMUELE</w:t>
      </w:r>
      <w:r w:rsidRPr="008F3E08">
        <w:rPr>
          <w:rFonts w:ascii="Arial" w:hAnsi="Arial" w:cs="Arial"/>
          <w:bCs/>
          <w:color w:val="002060"/>
        </w:rPr>
        <w:t xml:space="preserve"> </w:t>
      </w:r>
      <w:r>
        <w:rPr>
          <w:rFonts w:ascii="Arial" w:hAnsi="Arial" w:cs="Arial"/>
          <w:bCs/>
          <w:color w:val="002060"/>
        </w:rPr>
        <w:t xml:space="preserve">sul Comunicato Ufficiale n° 88 del 04/03/2026 </w:t>
      </w:r>
      <w:r w:rsidRPr="008F3E08">
        <w:rPr>
          <w:rFonts w:ascii="Arial" w:hAnsi="Arial" w:cs="Arial"/>
          <w:bCs/>
          <w:color w:val="002060"/>
        </w:rPr>
        <w:t xml:space="preserve">e si sanziona il </w:t>
      </w:r>
      <w:r>
        <w:rPr>
          <w:rFonts w:ascii="Arial" w:hAnsi="Arial" w:cs="Arial"/>
          <w:bCs/>
          <w:color w:val="002060"/>
        </w:rPr>
        <w:t>calciatore della Società MANTOVANI C5</w:t>
      </w:r>
      <w:r w:rsidRPr="008F3E08">
        <w:rPr>
          <w:rFonts w:ascii="Arial" w:hAnsi="Arial" w:cs="Arial"/>
          <w:bCs/>
          <w:color w:val="002060"/>
        </w:rPr>
        <w:t xml:space="preserve"> </w:t>
      </w:r>
      <w:r>
        <w:rPr>
          <w:rFonts w:ascii="Arial" w:hAnsi="Arial" w:cs="Arial"/>
          <w:bCs/>
          <w:color w:val="002060"/>
        </w:rPr>
        <w:t xml:space="preserve">Sig. LORENZINI LEONARDO con l’ammonizione con diffida (IV </w:t>
      </w:r>
      <w:proofErr w:type="spellStart"/>
      <w:r>
        <w:rPr>
          <w:rFonts w:ascii="Arial" w:hAnsi="Arial" w:cs="Arial"/>
          <w:bCs/>
          <w:color w:val="002060"/>
        </w:rPr>
        <w:t>infr</w:t>
      </w:r>
      <w:proofErr w:type="spellEnd"/>
      <w:r>
        <w:rPr>
          <w:rFonts w:ascii="Arial" w:hAnsi="Arial" w:cs="Arial"/>
          <w:bCs/>
          <w:color w:val="002060"/>
        </w:rPr>
        <w:t>) come da relativo paragrafo del presente Comunicato Ufficiale.</w:t>
      </w:r>
    </w:p>
    <w:p w14:paraId="417B2F9E" w14:textId="011E43A0" w:rsidR="00AE1554" w:rsidRDefault="00AE1554" w:rsidP="00AE1554">
      <w:pPr>
        <w:pStyle w:val="Nessunaspaziatura"/>
        <w:jc w:val="both"/>
        <w:rPr>
          <w:rFonts w:ascii="Arial" w:hAnsi="Arial" w:cs="Arial"/>
          <w:bCs/>
          <w:color w:val="002060"/>
        </w:rPr>
      </w:pPr>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lastRenderedPageBreak/>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6CAB9AE0"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4549B8">
        <w:rPr>
          <w:b/>
          <w:color w:val="002060"/>
          <w:u w:val="single"/>
        </w:rPr>
        <w:t>0</w:t>
      </w:r>
      <w:r w:rsidR="00631043">
        <w:rPr>
          <w:b/>
          <w:color w:val="002060"/>
          <w:u w:val="single"/>
        </w:rPr>
        <w:t>6</w:t>
      </w:r>
      <w:r w:rsidR="003D6BA1">
        <w:rPr>
          <w:b/>
          <w:color w:val="002060"/>
          <w:u w:val="single"/>
        </w:rPr>
        <w:t>/</w:t>
      </w:r>
      <w:r w:rsidR="00F3715D">
        <w:rPr>
          <w:b/>
          <w:color w:val="002060"/>
          <w:u w:val="single"/>
        </w:rPr>
        <w:t>0</w:t>
      </w:r>
      <w:r w:rsidR="004549B8">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4"/>
      <w:footerReference w:type="even" r:id="rId15"/>
      <w:footerReference w:type="default" r:id="rId16"/>
      <w:headerReference w:type="first" r:id="rId17"/>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616E7" w14:textId="77777777" w:rsidR="009750CD" w:rsidRDefault="009750CD">
      <w:r>
        <w:separator/>
      </w:r>
    </w:p>
  </w:endnote>
  <w:endnote w:type="continuationSeparator" w:id="0">
    <w:p w14:paraId="0800830B" w14:textId="77777777" w:rsidR="009750CD" w:rsidRDefault="00975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AAF1F12"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60F61">
      <w:rPr>
        <w:rStyle w:val="Numeropagina"/>
        <w:rFonts w:ascii="Arial" w:hAnsi="Arial" w:cs="Arial"/>
        <w:color w:val="002060"/>
      </w:rPr>
      <w:t>8</w:t>
    </w:r>
    <w:r w:rsidR="00631043">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9C4AA" w14:textId="77777777" w:rsidR="009750CD" w:rsidRDefault="009750CD">
      <w:r>
        <w:separator/>
      </w:r>
    </w:p>
  </w:footnote>
  <w:footnote w:type="continuationSeparator" w:id="0">
    <w:p w14:paraId="1B622A97" w14:textId="77777777" w:rsidR="009750CD" w:rsidRDefault="009750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21"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4"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3"/>
  </w:num>
  <w:num w:numId="3" w16cid:durableId="57946484">
    <w:abstractNumId w:val="2"/>
  </w:num>
  <w:num w:numId="4" w16cid:durableId="564266614">
    <w:abstractNumId w:val="19"/>
  </w:num>
  <w:num w:numId="5" w16cid:durableId="1249315646">
    <w:abstractNumId w:val="16"/>
  </w:num>
  <w:num w:numId="6" w16cid:durableId="934754267">
    <w:abstractNumId w:val="3"/>
  </w:num>
  <w:num w:numId="7" w16cid:durableId="2088965195">
    <w:abstractNumId w:val="11"/>
  </w:num>
  <w:num w:numId="8" w16cid:durableId="1258707900">
    <w:abstractNumId w:val="24"/>
  </w:num>
  <w:num w:numId="9" w16cid:durableId="1178347381">
    <w:abstractNumId w:val="10"/>
  </w:num>
  <w:num w:numId="10" w16cid:durableId="898786278">
    <w:abstractNumId w:val="18"/>
  </w:num>
  <w:num w:numId="11" w16cid:durableId="494956249">
    <w:abstractNumId w:val="1"/>
  </w:num>
  <w:num w:numId="12" w16cid:durableId="42485999">
    <w:abstractNumId w:val="20"/>
  </w:num>
  <w:num w:numId="13" w16cid:durableId="719942284">
    <w:abstractNumId w:val="22"/>
  </w:num>
  <w:num w:numId="14" w16cid:durableId="441070817">
    <w:abstractNumId w:val="17"/>
  </w:num>
  <w:num w:numId="15" w16cid:durableId="185873864">
    <w:abstractNumId w:val="12"/>
  </w:num>
  <w:num w:numId="16" w16cid:durableId="2025663332">
    <w:abstractNumId w:val="9"/>
  </w:num>
  <w:num w:numId="17" w16cid:durableId="835270767">
    <w:abstractNumId w:val="14"/>
  </w:num>
  <w:num w:numId="18" w16cid:durableId="1125348853">
    <w:abstractNumId w:val="6"/>
  </w:num>
  <w:num w:numId="19" w16cid:durableId="1200316192">
    <w:abstractNumId w:val="13"/>
  </w:num>
  <w:num w:numId="20" w16cid:durableId="1561752122">
    <w:abstractNumId w:val="15"/>
  </w:num>
  <w:num w:numId="21" w16cid:durableId="1582134860">
    <w:abstractNumId w:val="21"/>
  </w:num>
  <w:num w:numId="22" w16cid:durableId="2112506361">
    <w:abstractNumId w:val="4"/>
  </w:num>
  <w:num w:numId="23" w16cid:durableId="747462559">
    <w:abstractNumId w:val="7"/>
  </w:num>
  <w:num w:numId="24" w16cid:durableId="1143424291">
    <w:abstractNumId w:val="8"/>
  </w:num>
  <w:num w:numId="25" w16cid:durableId="1515802342">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A9A"/>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9C2"/>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23B"/>
    <w:rsid w:val="0023251D"/>
    <w:rsid w:val="0023276D"/>
    <w:rsid w:val="00232835"/>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486"/>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705"/>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AD"/>
    <w:rsid w:val="006858AD"/>
    <w:rsid w:val="00685F46"/>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2F3"/>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07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8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00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4D1"/>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21C3"/>
    <w:rsid w:val="00BF21D1"/>
    <w:rsid w:val="00BF249F"/>
    <w:rsid w:val="00BF258A"/>
    <w:rsid w:val="00BF37AD"/>
    <w:rsid w:val="00BF43F9"/>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rtellomarche@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crizioni.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308</TotalTime>
  <Pages>11</Pages>
  <Words>3470</Words>
  <Characters>19780</Characters>
  <Application>Microsoft Office Word</Application>
  <DocSecurity>0</DocSecurity>
  <Lines>164</Lines>
  <Paragraphs>46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23204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21</cp:revision>
  <cp:lastPrinted>2026-03-06T14:43:00Z</cp:lastPrinted>
  <dcterms:created xsi:type="dcterms:W3CDTF">2026-03-04T14:37:00Z</dcterms:created>
  <dcterms:modified xsi:type="dcterms:W3CDTF">2026-03-06T14:46:00Z</dcterms:modified>
</cp:coreProperties>
</file>