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105D3D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F46EE">
              <w:rPr>
                <w:rFonts w:ascii="Arial" w:hAnsi="Arial" w:cs="Arial"/>
                <w:color w:val="002060"/>
                <w:sz w:val="40"/>
                <w:szCs w:val="40"/>
              </w:rPr>
              <w:t>9</w:t>
            </w:r>
            <w:r w:rsidR="003C3948">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4549B8">
              <w:rPr>
                <w:rFonts w:ascii="Arial" w:hAnsi="Arial" w:cs="Arial"/>
                <w:color w:val="002060"/>
                <w:sz w:val="40"/>
                <w:szCs w:val="40"/>
              </w:rPr>
              <w:t>0</w:t>
            </w:r>
            <w:r w:rsidR="003C3948">
              <w:rPr>
                <w:rFonts w:ascii="Arial" w:hAnsi="Arial" w:cs="Arial"/>
                <w:color w:val="002060"/>
                <w:sz w:val="40"/>
                <w:szCs w:val="40"/>
              </w:rPr>
              <w:t>9</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19D2079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93E4A">
          <w:rPr>
            <w:noProof/>
            <w:webHidden/>
          </w:rPr>
          <w:t>2</w:t>
        </w:r>
        <w:r w:rsidR="00AC19D9" w:rsidRPr="00DE1EF7">
          <w:rPr>
            <w:noProof/>
            <w:webHidden/>
          </w:rPr>
          <w:fldChar w:fldCharType="end"/>
        </w:r>
      </w:hyperlink>
    </w:p>
    <w:p w14:paraId="112EDB38" w14:textId="14F2F3A9"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4D9CAD43" w14:textId="3C3AD37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0EAFCCD8" w14:textId="2CC60CEE"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0952245B" w14:textId="001F0D7F"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93E4A">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8FC94A9" w14:textId="7D9414D7" w:rsidR="00F96625" w:rsidRDefault="00F96625" w:rsidP="00433DED">
      <w:pPr>
        <w:tabs>
          <w:tab w:val="left" w:pos="2040"/>
        </w:tabs>
        <w:rPr>
          <w:rFonts w:ascii="Arial" w:hAnsi="Arial" w:cs="Arial"/>
          <w:color w:val="002060"/>
          <w:sz w:val="22"/>
          <w:szCs w:val="22"/>
        </w:rPr>
      </w:pPr>
    </w:p>
    <w:p w14:paraId="3B5F1021" w14:textId="0B47EE67"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DELLA DIVISIONE CALCIO A CINQUE</w:t>
      </w:r>
      <w:bookmarkEnd w:id="3"/>
      <w:bookmarkEnd w:id="4"/>
    </w:p>
    <w:p w14:paraId="024230CD" w14:textId="77777777" w:rsidR="001907DD" w:rsidRDefault="001907DD"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lastRenderedPageBreak/>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lastRenderedPageBreak/>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Pr="00730E41" w:rsidRDefault="00387589" w:rsidP="0047674B">
      <w:pPr>
        <w:pStyle w:val="LndNormale1"/>
        <w:rPr>
          <w:rFonts w:cs="Arial"/>
          <w:color w:val="002060"/>
          <w:szCs w:val="22"/>
        </w:rPr>
      </w:pPr>
    </w:p>
    <w:p w14:paraId="1AEB84E9" w14:textId="77777777" w:rsidR="00730E41" w:rsidRPr="00730E41" w:rsidRDefault="00730E41" w:rsidP="0047674B">
      <w:pPr>
        <w:pStyle w:val="LndNormale1"/>
        <w:rPr>
          <w:rFonts w:cs="Arial"/>
          <w:color w:val="002060"/>
          <w:szCs w:val="22"/>
        </w:rPr>
      </w:pPr>
    </w:p>
    <w:p w14:paraId="3ACAE00C" w14:textId="06EA506B" w:rsidR="001D3D95" w:rsidRPr="001D3D95" w:rsidRDefault="001D3D95" w:rsidP="0047674B">
      <w:pPr>
        <w:pStyle w:val="LndNormale1"/>
        <w:rPr>
          <w:rFonts w:cs="Arial"/>
          <w:b/>
          <w:bCs/>
          <w:color w:val="002060"/>
          <w:sz w:val="28"/>
          <w:szCs w:val="28"/>
        </w:rPr>
      </w:pPr>
      <w:r w:rsidRPr="001D3D95">
        <w:rPr>
          <w:rFonts w:cs="Arial"/>
          <w:b/>
          <w:bCs/>
          <w:color w:val="002060"/>
          <w:sz w:val="28"/>
          <w:szCs w:val="28"/>
        </w:rPr>
        <w:t>PLAY LND</w:t>
      </w:r>
    </w:p>
    <w:p w14:paraId="537E23E0" w14:textId="77777777" w:rsidR="001D3D95" w:rsidRDefault="001D3D95" w:rsidP="0047674B">
      <w:pPr>
        <w:pStyle w:val="LndNormale1"/>
        <w:rPr>
          <w:rFonts w:cs="Arial"/>
          <w:color w:val="002060"/>
          <w:szCs w:val="22"/>
        </w:rPr>
      </w:pPr>
    </w:p>
    <w:p w14:paraId="34A69495" w14:textId="77777777" w:rsidR="001D3D95" w:rsidRPr="001D3D95" w:rsidRDefault="001D3D95" w:rsidP="001D3D95">
      <w:pPr>
        <w:pStyle w:val="LndNormale1"/>
        <w:rPr>
          <w:rFonts w:cs="Arial"/>
          <w:color w:val="002060"/>
          <w:szCs w:val="22"/>
        </w:rPr>
      </w:pPr>
      <w:r w:rsidRPr="001D3D95">
        <w:rPr>
          <w:rFonts w:cs="Arial"/>
          <w:color w:val="002060"/>
          <w:szCs w:val="22"/>
        </w:rPr>
        <w:t xml:space="preserve">Si informa che la Lega Nazionale Dilettanti annuncerà, nella giornata di lunedì 9 marzo 2026, il rilascio ufficiale della nuova versione dell’app </w:t>
      </w:r>
      <w:r w:rsidRPr="001D3D95">
        <w:rPr>
          <w:rFonts w:cs="Arial"/>
          <w:b/>
          <w:bCs/>
          <w:color w:val="002060"/>
          <w:szCs w:val="22"/>
        </w:rPr>
        <w:t>Play LND</w:t>
      </w:r>
      <w:r w:rsidRPr="001D3D95">
        <w:rPr>
          <w:rFonts w:cs="Arial"/>
          <w:color w:val="002060"/>
          <w:szCs w:val="22"/>
        </w:rPr>
        <w:t>, completamente rinnovata nella grafica e nelle funzionalità.</w:t>
      </w:r>
    </w:p>
    <w:p w14:paraId="759ED5B8"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979D985" w14:textId="77777777" w:rsidR="001D3D95" w:rsidRPr="001D3D95" w:rsidRDefault="001D3D95" w:rsidP="001D3D95">
      <w:pPr>
        <w:pStyle w:val="LndNormale1"/>
        <w:rPr>
          <w:rFonts w:cs="Arial"/>
          <w:color w:val="002060"/>
          <w:szCs w:val="22"/>
        </w:rPr>
      </w:pPr>
      <w:r w:rsidRPr="001D3D95">
        <w:rPr>
          <w:rFonts w:cs="Arial"/>
          <w:b/>
          <w:bCs/>
          <w:color w:val="002060"/>
          <w:szCs w:val="22"/>
        </w:rPr>
        <w:t>Play LND</w:t>
      </w:r>
      <w:r w:rsidRPr="001D3D95">
        <w:rPr>
          <w:rFonts w:cs="Arial"/>
          <w:color w:val="002060"/>
          <w:szCs w:val="22"/>
        </w:rPr>
        <w:t xml:space="preserve">, App ufficiale della Lega Nazionale Dilettanti, è un punto di riferimento per addetti ai lavori, Società e appassionati del calcio dilettantistico italiano, e grazie al supporto del partner tecnologico </w:t>
      </w:r>
      <w:r w:rsidRPr="001D3D95">
        <w:rPr>
          <w:rFonts w:cs="Arial"/>
          <w:b/>
          <w:bCs/>
          <w:color w:val="002060"/>
          <w:szCs w:val="22"/>
        </w:rPr>
        <w:t>QGS</w:t>
      </w:r>
      <w:r w:rsidRPr="001D3D95">
        <w:rPr>
          <w:rFonts w:cs="Arial"/>
          <w:color w:val="002060"/>
          <w:szCs w:val="22"/>
        </w:rPr>
        <w:t xml:space="preserve"> si presenterà con un’interfaccia moderna, intuitiva e ancora più </w:t>
      </w:r>
      <w:r w:rsidRPr="001D3D95">
        <w:rPr>
          <w:rFonts w:cs="Arial"/>
          <w:i/>
          <w:iCs/>
          <w:color w:val="002060"/>
          <w:szCs w:val="22"/>
        </w:rPr>
        <w:t>user-friendly</w:t>
      </w:r>
      <w:r w:rsidRPr="001D3D95">
        <w:rPr>
          <w:rFonts w:cs="Arial"/>
          <w:color w:val="002060"/>
          <w:szCs w:val="22"/>
        </w:rPr>
        <w:t>, pensata per rendere la navigazione semplice e immediata. È stata migliorata l’esperienza di consultazione di tutti i campionati LND: risultati, classifiche, anagrafiche delle Società, gestione dei preferiti e aggiornamenti sulla giustizia sportiva d’ora in poi saranno accessibili in modo più rapido ed efficace.</w:t>
      </w:r>
    </w:p>
    <w:p w14:paraId="029AAFE4"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35A78E0" w14:textId="77777777" w:rsidR="001D3D95" w:rsidRPr="001D3D95" w:rsidRDefault="001D3D95" w:rsidP="001D3D95">
      <w:pPr>
        <w:pStyle w:val="LndNormale1"/>
        <w:rPr>
          <w:rFonts w:cs="Arial"/>
          <w:color w:val="002060"/>
          <w:szCs w:val="22"/>
        </w:rPr>
      </w:pPr>
      <w:r w:rsidRPr="001D3D95">
        <w:rPr>
          <w:rFonts w:cs="Arial"/>
          <w:b/>
          <w:bCs/>
          <w:color w:val="002060"/>
          <w:szCs w:val="22"/>
        </w:rPr>
        <w:t>Le principali novità</w:t>
      </w:r>
      <w:r w:rsidRPr="001D3D95">
        <w:rPr>
          <w:rFonts w:cs="Arial"/>
          <w:color w:val="002060"/>
          <w:szCs w:val="22"/>
        </w:rPr>
        <w:t>:</w:t>
      </w:r>
    </w:p>
    <w:p w14:paraId="40DBE1F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4E77F711"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Modalità di registrazione semplificata</w:t>
      </w:r>
      <w:r w:rsidRPr="001D3D95">
        <w:rPr>
          <w:rFonts w:cs="Arial"/>
          <w:color w:val="002060"/>
          <w:szCs w:val="22"/>
        </w:rPr>
        <w:t>, con possibilità di indicare per gli utenti il proprio ruolo all’interno delle Società;</w:t>
      </w:r>
    </w:p>
    <w:p w14:paraId="6B4E22E3"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Nuova sezione News</w:t>
      </w:r>
      <w:r w:rsidRPr="001D3D95">
        <w:rPr>
          <w:rFonts w:cs="Arial"/>
          <w:color w:val="002060"/>
          <w:szCs w:val="22"/>
        </w:rPr>
        <w:t>, per rimanere sempre aggiornati sulle comunicazioni e sulle attività del mondo LND;</w:t>
      </w:r>
    </w:p>
    <w:p w14:paraId="2F9D44E5" w14:textId="77777777" w:rsidR="001D3D95" w:rsidRPr="001D3D95" w:rsidRDefault="001D3D95" w:rsidP="001D3D95">
      <w:pPr>
        <w:pStyle w:val="LndNormale1"/>
        <w:numPr>
          <w:ilvl w:val="0"/>
          <w:numId w:val="24"/>
        </w:numPr>
        <w:rPr>
          <w:rFonts w:cs="Arial"/>
          <w:color w:val="002060"/>
          <w:szCs w:val="22"/>
        </w:rPr>
      </w:pPr>
      <w:r w:rsidRPr="001D3D95">
        <w:rPr>
          <w:rFonts w:cs="Arial"/>
          <w:b/>
          <w:bCs/>
          <w:color w:val="002060"/>
          <w:szCs w:val="22"/>
        </w:rPr>
        <w:t>Sezione Partner LND</w:t>
      </w:r>
      <w:r w:rsidRPr="001D3D95">
        <w:rPr>
          <w:rFonts w:cs="Arial"/>
          <w:color w:val="002060"/>
          <w:szCs w:val="22"/>
        </w:rPr>
        <w:t>, dedicata alle aziende che supportano il sistema dilettantistico.</w:t>
      </w:r>
    </w:p>
    <w:p w14:paraId="3F68C45B" w14:textId="77777777" w:rsidR="001D3D95" w:rsidRPr="001D3D95" w:rsidRDefault="001D3D95" w:rsidP="001D3D95">
      <w:pPr>
        <w:pStyle w:val="LndNormale1"/>
        <w:rPr>
          <w:rFonts w:cs="Arial"/>
          <w:color w:val="002060"/>
          <w:szCs w:val="22"/>
        </w:rPr>
      </w:pPr>
      <w:r w:rsidRPr="001D3D95">
        <w:rPr>
          <w:rFonts w:cs="Arial"/>
          <w:b/>
          <w:bCs/>
          <w:color w:val="002060"/>
          <w:szCs w:val="22"/>
        </w:rPr>
        <w:t> </w:t>
      </w:r>
    </w:p>
    <w:p w14:paraId="3141B59F" w14:textId="77777777" w:rsidR="001D3D95" w:rsidRPr="001D3D95" w:rsidRDefault="001D3D95" w:rsidP="001D3D95">
      <w:pPr>
        <w:pStyle w:val="LndNormale1"/>
        <w:rPr>
          <w:rFonts w:cs="Arial"/>
          <w:color w:val="002060"/>
          <w:szCs w:val="22"/>
        </w:rPr>
      </w:pPr>
      <w:r w:rsidRPr="001D3D95">
        <w:rPr>
          <w:rFonts w:cs="Arial"/>
          <w:b/>
          <w:bCs/>
          <w:color w:val="002060"/>
          <w:szCs w:val="22"/>
        </w:rPr>
        <w:t>Risultati in tempo reale: un sistema ancora più trasparente</w:t>
      </w:r>
    </w:p>
    <w:p w14:paraId="40E15114" w14:textId="77777777" w:rsidR="001D3D95" w:rsidRPr="001D3D95" w:rsidRDefault="001D3D95" w:rsidP="001D3D95">
      <w:pPr>
        <w:pStyle w:val="LndNormale1"/>
        <w:rPr>
          <w:rFonts w:cs="Arial"/>
          <w:color w:val="002060"/>
          <w:szCs w:val="22"/>
        </w:rPr>
      </w:pPr>
      <w:r w:rsidRPr="001D3D95">
        <w:rPr>
          <w:rFonts w:cs="Arial"/>
          <w:color w:val="002060"/>
          <w:szCs w:val="22"/>
        </w:rPr>
        <w:t xml:space="preserve">Tra le innovazioni più rilevanti, la possibilità per i dirigenti delle squadre di caricare i risultati delle gare in tempo reale tramite il nuovo Portale Servizi in doppia versione </w:t>
      </w:r>
      <w:r w:rsidRPr="001D3D95">
        <w:rPr>
          <w:rFonts w:cs="Arial"/>
          <w:i/>
          <w:iCs/>
          <w:color w:val="002060"/>
          <w:szCs w:val="22"/>
        </w:rPr>
        <w:t>web</w:t>
      </w:r>
      <w:r w:rsidRPr="001D3D95">
        <w:rPr>
          <w:rFonts w:cs="Arial"/>
          <w:color w:val="002060"/>
          <w:szCs w:val="22"/>
        </w:rPr>
        <w:t xml:space="preserve"> e </w:t>
      </w:r>
      <w:r w:rsidRPr="001D3D95">
        <w:rPr>
          <w:rFonts w:cs="Arial"/>
          <w:i/>
          <w:iCs/>
          <w:color w:val="002060"/>
          <w:szCs w:val="22"/>
        </w:rPr>
        <w:t>mobile</w:t>
      </w:r>
      <w:r w:rsidRPr="001D3D95">
        <w:rPr>
          <w:rFonts w:cs="Arial"/>
          <w:color w:val="002060"/>
          <w:szCs w:val="22"/>
        </w:rPr>
        <w:t>. Questo consentirà a tifosi ed appassionati di distinguere chiaramente tre diversi livelli di aggiornamento del risultato grazie al pieno possesso dei dati gestiti dalla LND:</w:t>
      </w:r>
    </w:p>
    <w:p w14:paraId="1EF04E93"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04031CDF"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inserito in tempo reale</w:t>
      </w:r>
      <w:r w:rsidRPr="001D3D95">
        <w:rPr>
          <w:rFonts w:cs="Arial"/>
          <w:color w:val="002060"/>
          <w:szCs w:val="22"/>
        </w:rPr>
        <w:t xml:space="preserve"> dal dirigente della squadra di casa (informativo);</w:t>
      </w:r>
    </w:p>
    <w:p w14:paraId="067744B9"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aggiornato da referto arbitrale AIA</w:t>
      </w:r>
      <w:r w:rsidRPr="001D3D95">
        <w:rPr>
          <w:rFonts w:cs="Arial"/>
          <w:color w:val="002060"/>
          <w:szCs w:val="22"/>
        </w:rPr>
        <w:t xml:space="preserve"> (ufficioso);</w:t>
      </w:r>
    </w:p>
    <w:p w14:paraId="2894190B" w14:textId="77777777" w:rsidR="001D3D95" w:rsidRPr="001D3D95" w:rsidRDefault="001D3D95" w:rsidP="001D3D95">
      <w:pPr>
        <w:pStyle w:val="LndNormale1"/>
        <w:numPr>
          <w:ilvl w:val="0"/>
          <w:numId w:val="25"/>
        </w:numPr>
        <w:rPr>
          <w:rFonts w:cs="Arial"/>
          <w:color w:val="002060"/>
          <w:szCs w:val="22"/>
        </w:rPr>
      </w:pPr>
      <w:r w:rsidRPr="001D3D95">
        <w:rPr>
          <w:rFonts w:cs="Arial"/>
          <w:b/>
          <w:bCs/>
          <w:color w:val="002060"/>
          <w:szCs w:val="22"/>
        </w:rPr>
        <w:t>Risultato omologato dal Giudice Sportivo</w:t>
      </w:r>
      <w:r w:rsidRPr="001D3D95">
        <w:rPr>
          <w:rFonts w:cs="Arial"/>
          <w:color w:val="002060"/>
          <w:szCs w:val="22"/>
        </w:rPr>
        <w:t xml:space="preserve"> (ufficiale).</w:t>
      </w:r>
    </w:p>
    <w:p w14:paraId="54917870" w14:textId="77777777" w:rsidR="001D3D95" w:rsidRPr="001D3D95" w:rsidRDefault="001D3D95" w:rsidP="001D3D95">
      <w:pPr>
        <w:pStyle w:val="LndNormale1"/>
        <w:rPr>
          <w:rFonts w:cs="Arial"/>
          <w:color w:val="002060"/>
          <w:szCs w:val="22"/>
        </w:rPr>
      </w:pPr>
      <w:r w:rsidRPr="001D3D95">
        <w:rPr>
          <w:rFonts w:cs="Arial"/>
          <w:color w:val="002060"/>
          <w:szCs w:val="22"/>
        </w:rPr>
        <w:t> </w:t>
      </w:r>
    </w:p>
    <w:p w14:paraId="6BC6386D" w14:textId="77777777" w:rsidR="001D3D95" w:rsidRPr="001D3D95" w:rsidRDefault="001D3D95" w:rsidP="001D3D95">
      <w:pPr>
        <w:pStyle w:val="LndNormale1"/>
        <w:rPr>
          <w:rFonts w:cs="Arial"/>
          <w:color w:val="002060"/>
          <w:szCs w:val="22"/>
        </w:rPr>
      </w:pPr>
      <w:r w:rsidRPr="001D3D95">
        <w:rPr>
          <w:rFonts w:cs="Arial"/>
          <w:color w:val="002060"/>
          <w:szCs w:val="22"/>
        </w:rPr>
        <w:t>Si è compiuto, così, un ulteriore passo in avanti nel percorso di digitalizzazione e innovazione della Lega Nazionale Dilettanti, con l’obiettivo di offrire a Società, tesserati e appassionati uno strumento sempre più completo e al passo coi tempi e con le esigenze del calcio dilettantistico italiano.</w:t>
      </w:r>
    </w:p>
    <w:p w14:paraId="2905118B" w14:textId="77777777" w:rsidR="001D3D95" w:rsidRPr="00730E41" w:rsidRDefault="001D3D95" w:rsidP="0047674B">
      <w:pPr>
        <w:pStyle w:val="LndNormale1"/>
        <w:rPr>
          <w:rFonts w:cs="Arial"/>
          <w:color w:val="002060"/>
          <w:szCs w:val="22"/>
        </w:rPr>
      </w:pPr>
    </w:p>
    <w:p w14:paraId="2DAF670C" w14:textId="77777777" w:rsidR="00486A57" w:rsidRDefault="00486A57" w:rsidP="0047674B">
      <w:pPr>
        <w:pStyle w:val="LndNormale1"/>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nel sito ufficiale della LND (</w:t>
      </w:r>
      <w:hyperlink r:id="rId12"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lastRenderedPageBreak/>
        <w:t>MODALITA’ OPERATIVE DI ISCRIZIONE</w:t>
      </w:r>
    </w:p>
    <w:p w14:paraId="1DED4D7C" w14:textId="77777777" w:rsidR="00486A57" w:rsidRPr="009C7DB6" w:rsidRDefault="00486A57" w:rsidP="00486A57">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1844218F" w14:textId="77777777" w:rsidR="004A4161" w:rsidRDefault="004A4161" w:rsidP="0047674B">
      <w:pPr>
        <w:pStyle w:val="LndNormale1"/>
        <w:rPr>
          <w:rFonts w:cs="Arial"/>
          <w:color w:val="002060"/>
          <w:szCs w:val="22"/>
        </w:rPr>
      </w:pPr>
    </w:p>
    <w:p w14:paraId="4CB5419E" w14:textId="77777777" w:rsidR="002F69BA" w:rsidRPr="002F69BA" w:rsidRDefault="002F69BA"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74A9BC81" w14:textId="77777777" w:rsidR="00293634" w:rsidRDefault="00293634" w:rsidP="00293634">
      <w:pPr>
        <w:pStyle w:val="breakline"/>
        <w:rPr>
          <w:color w:val="002060"/>
        </w:rPr>
      </w:pPr>
    </w:p>
    <w:p w14:paraId="5A36057F" w14:textId="77777777" w:rsidR="00CF383F" w:rsidRPr="001910FC" w:rsidRDefault="00CF383F" w:rsidP="00CF383F">
      <w:pPr>
        <w:pStyle w:val="titolocampionato0"/>
        <w:shd w:val="clear" w:color="auto" w:fill="CCCCCC"/>
        <w:spacing w:before="80" w:after="40"/>
        <w:rPr>
          <w:color w:val="002060"/>
        </w:rPr>
      </w:pPr>
      <w:r w:rsidRPr="001910FC">
        <w:rPr>
          <w:color w:val="002060"/>
        </w:rPr>
        <w:t>REGIONALE CALCIO A 5 FEMMINILE</w:t>
      </w:r>
    </w:p>
    <w:p w14:paraId="657DB512" w14:textId="77777777" w:rsidR="00CF383F" w:rsidRPr="001910FC" w:rsidRDefault="00CF383F" w:rsidP="00CF383F">
      <w:pPr>
        <w:pStyle w:val="titoloprinc0"/>
        <w:rPr>
          <w:color w:val="002060"/>
        </w:rPr>
      </w:pPr>
      <w:r w:rsidRPr="001910FC">
        <w:rPr>
          <w:color w:val="002060"/>
        </w:rPr>
        <w:t>VARIAZIONI AL PROGRAMMA GARE</w:t>
      </w:r>
    </w:p>
    <w:p w14:paraId="22986EE0" w14:textId="77777777" w:rsidR="00CF383F" w:rsidRPr="001910FC" w:rsidRDefault="00CF383F" w:rsidP="00CF383F">
      <w:pPr>
        <w:pStyle w:val="breakline"/>
        <w:rPr>
          <w:color w:val="002060"/>
        </w:rPr>
      </w:pPr>
    </w:p>
    <w:p w14:paraId="4CE23A1A" w14:textId="77777777" w:rsidR="00CF383F" w:rsidRPr="001910FC" w:rsidRDefault="00CF383F" w:rsidP="00CF383F">
      <w:pPr>
        <w:pStyle w:val="breakline"/>
        <w:rPr>
          <w:color w:val="002060"/>
        </w:rPr>
      </w:pPr>
    </w:p>
    <w:p w14:paraId="1DDBD02A" w14:textId="77777777" w:rsidR="00CF383F" w:rsidRPr="001910FC" w:rsidRDefault="00CF383F" w:rsidP="00CF383F">
      <w:pPr>
        <w:pStyle w:val="sottotitolocampionato10"/>
        <w:rPr>
          <w:color w:val="002060"/>
        </w:rPr>
      </w:pPr>
      <w:r w:rsidRPr="001910F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CF383F" w:rsidRPr="001910FC" w14:paraId="3F45B5F9" w14:textId="77777777" w:rsidTr="0025632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D9122" w14:textId="77777777" w:rsidR="00CF383F" w:rsidRPr="001910FC" w:rsidRDefault="00CF383F" w:rsidP="00256329">
            <w:pPr>
              <w:pStyle w:val="headertabella0"/>
              <w:rPr>
                <w:color w:val="002060"/>
              </w:rPr>
            </w:pPr>
            <w:r w:rsidRPr="001910F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58FD5" w14:textId="77777777" w:rsidR="00CF383F" w:rsidRPr="001910FC" w:rsidRDefault="00CF383F" w:rsidP="00256329">
            <w:pPr>
              <w:pStyle w:val="headertabella0"/>
              <w:rPr>
                <w:color w:val="002060"/>
              </w:rPr>
            </w:pPr>
            <w:r w:rsidRPr="001910F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BA6FC" w14:textId="77777777" w:rsidR="00CF383F" w:rsidRPr="001910FC" w:rsidRDefault="00CF383F" w:rsidP="00256329">
            <w:pPr>
              <w:pStyle w:val="headertabella0"/>
              <w:rPr>
                <w:color w:val="002060"/>
              </w:rPr>
            </w:pPr>
            <w:r w:rsidRPr="001910F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1EBC3" w14:textId="77777777" w:rsidR="00CF383F" w:rsidRPr="001910FC" w:rsidRDefault="00CF383F" w:rsidP="00256329">
            <w:pPr>
              <w:pStyle w:val="headertabella0"/>
              <w:rPr>
                <w:color w:val="002060"/>
              </w:rPr>
            </w:pPr>
            <w:r w:rsidRPr="001910F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E65FD" w14:textId="77777777" w:rsidR="00CF383F" w:rsidRPr="001910FC" w:rsidRDefault="00CF383F" w:rsidP="00256329">
            <w:pPr>
              <w:pStyle w:val="headertabella0"/>
              <w:rPr>
                <w:color w:val="002060"/>
              </w:rPr>
            </w:pPr>
            <w:r w:rsidRPr="001910FC">
              <w:rPr>
                <w:color w:val="002060"/>
              </w:rPr>
              <w:t xml:space="preserve">Data </w:t>
            </w:r>
            <w:proofErr w:type="spellStart"/>
            <w:r w:rsidRPr="001910FC">
              <w:rPr>
                <w:color w:val="002060"/>
              </w:rPr>
              <w:t>Orig</w:t>
            </w:r>
            <w:proofErr w:type="spellEnd"/>
            <w:r w:rsidRPr="001910F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B860E" w14:textId="77777777" w:rsidR="00CF383F" w:rsidRPr="001910FC" w:rsidRDefault="00CF383F" w:rsidP="00256329">
            <w:pPr>
              <w:pStyle w:val="headertabella0"/>
              <w:rPr>
                <w:color w:val="002060"/>
              </w:rPr>
            </w:pPr>
            <w:r w:rsidRPr="001910F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2BDB3" w14:textId="77777777" w:rsidR="00CF383F" w:rsidRPr="001910FC" w:rsidRDefault="00CF383F" w:rsidP="00256329">
            <w:pPr>
              <w:pStyle w:val="headertabella0"/>
              <w:rPr>
                <w:color w:val="002060"/>
              </w:rPr>
            </w:pPr>
            <w:r w:rsidRPr="001910FC">
              <w:rPr>
                <w:color w:val="002060"/>
              </w:rPr>
              <w:t xml:space="preserve">Ora </w:t>
            </w:r>
            <w:proofErr w:type="spellStart"/>
            <w:r w:rsidRPr="001910FC">
              <w:rPr>
                <w:color w:val="002060"/>
              </w:rPr>
              <w:t>Orig</w:t>
            </w:r>
            <w:proofErr w:type="spellEnd"/>
            <w:r w:rsidRPr="001910FC">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4441B" w14:textId="77777777" w:rsidR="00CF383F" w:rsidRPr="001910FC" w:rsidRDefault="00CF383F" w:rsidP="00256329">
            <w:pPr>
              <w:pStyle w:val="headertabella0"/>
              <w:rPr>
                <w:color w:val="002060"/>
              </w:rPr>
            </w:pPr>
            <w:r w:rsidRPr="001910FC">
              <w:rPr>
                <w:color w:val="002060"/>
              </w:rPr>
              <w:t>Impianto</w:t>
            </w:r>
          </w:p>
        </w:tc>
      </w:tr>
      <w:tr w:rsidR="00CF383F" w:rsidRPr="001910FC" w14:paraId="20979698" w14:textId="77777777" w:rsidTr="0025632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2D617" w14:textId="77777777" w:rsidR="00CF383F" w:rsidRPr="001910FC" w:rsidRDefault="00CF383F" w:rsidP="00256329">
            <w:pPr>
              <w:pStyle w:val="rowtabella0"/>
              <w:rPr>
                <w:color w:val="002060"/>
                <w:highlight w:val="yellow"/>
              </w:rPr>
            </w:pPr>
            <w:r w:rsidRPr="001910FC">
              <w:rPr>
                <w:color w:val="002060"/>
                <w:highlight w:val="yellow"/>
              </w:rPr>
              <w:t>20/03/2026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C18E2" w14:textId="77777777" w:rsidR="00CF383F" w:rsidRPr="001910FC" w:rsidRDefault="00CF383F" w:rsidP="00256329">
            <w:pPr>
              <w:pStyle w:val="rowtabella0"/>
              <w:jc w:val="center"/>
              <w:rPr>
                <w:color w:val="002060"/>
                <w:highlight w:val="yellow"/>
              </w:rPr>
            </w:pPr>
            <w:r w:rsidRPr="001910FC">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5890" w14:textId="77777777" w:rsidR="00CF383F" w:rsidRPr="001910FC" w:rsidRDefault="00CF383F" w:rsidP="00256329">
            <w:pPr>
              <w:pStyle w:val="rowtabella0"/>
              <w:rPr>
                <w:color w:val="002060"/>
                <w:highlight w:val="yellow"/>
              </w:rPr>
            </w:pPr>
            <w:r w:rsidRPr="001910FC">
              <w:rPr>
                <w:color w:val="002060"/>
                <w:highlight w:val="yellow"/>
              </w:rPr>
              <w:t>FUTSAL COMUNANZA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6A93" w14:textId="77777777" w:rsidR="00CF383F" w:rsidRPr="001910FC" w:rsidRDefault="00CF383F" w:rsidP="00256329">
            <w:pPr>
              <w:pStyle w:val="rowtabella0"/>
              <w:rPr>
                <w:color w:val="002060"/>
                <w:highlight w:val="yellow"/>
              </w:rPr>
            </w:pPr>
            <w:r w:rsidRPr="001910FC">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5035" w14:textId="77777777" w:rsidR="00CF383F" w:rsidRPr="001910FC" w:rsidRDefault="00CF383F" w:rsidP="0025632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F40B" w14:textId="77777777" w:rsidR="00CF383F" w:rsidRPr="001910FC" w:rsidRDefault="00CF383F" w:rsidP="00256329">
            <w:pPr>
              <w:pStyle w:val="rowtabella0"/>
              <w:jc w:val="center"/>
              <w:rPr>
                <w:color w:val="002060"/>
                <w:highlight w:val="yellow"/>
              </w:rPr>
            </w:pPr>
            <w:r w:rsidRPr="001910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2E53" w14:textId="77777777" w:rsidR="00CF383F" w:rsidRPr="001910FC" w:rsidRDefault="00CF383F" w:rsidP="00256329">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084F" w14:textId="77777777" w:rsidR="00CF383F" w:rsidRPr="001910FC" w:rsidRDefault="00CF383F" w:rsidP="00256329">
            <w:pPr>
              <w:pStyle w:val="rowtabella0"/>
              <w:rPr>
                <w:color w:val="002060"/>
                <w:highlight w:val="yellow"/>
              </w:rPr>
            </w:pPr>
            <w:r w:rsidRPr="001910FC">
              <w:rPr>
                <w:color w:val="002060"/>
                <w:highlight w:val="yellow"/>
              </w:rPr>
              <w:t>PALESTRA PETRITOLI LOCALITA' CALCINARI</w:t>
            </w:r>
          </w:p>
        </w:tc>
      </w:tr>
      <w:tr w:rsidR="00CF383F" w:rsidRPr="001910FC" w14:paraId="20E5BBDB" w14:textId="77777777" w:rsidTr="0025632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FB2A" w14:textId="77777777" w:rsidR="00CF383F" w:rsidRPr="001910FC" w:rsidRDefault="00CF383F" w:rsidP="00256329">
            <w:pPr>
              <w:pStyle w:val="rowtabella0"/>
              <w:rPr>
                <w:color w:val="002060"/>
                <w:highlight w:val="yellow"/>
              </w:rPr>
            </w:pPr>
            <w:r w:rsidRPr="001910FC">
              <w:rPr>
                <w:color w:val="002060"/>
                <w:highlight w:val="yellow"/>
              </w:rPr>
              <w:t>21/03/2026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87212" w14:textId="77777777" w:rsidR="00CF383F" w:rsidRPr="001910FC" w:rsidRDefault="00CF383F" w:rsidP="00256329">
            <w:pPr>
              <w:pStyle w:val="rowtabella0"/>
              <w:jc w:val="center"/>
              <w:rPr>
                <w:color w:val="002060"/>
                <w:highlight w:val="yellow"/>
              </w:rPr>
            </w:pPr>
            <w:r w:rsidRPr="001910FC">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CE119" w14:textId="77777777" w:rsidR="00CF383F" w:rsidRPr="001910FC" w:rsidRDefault="00CF383F" w:rsidP="00256329">
            <w:pPr>
              <w:pStyle w:val="rowtabella0"/>
              <w:rPr>
                <w:color w:val="002060"/>
                <w:highlight w:val="yellow"/>
              </w:rPr>
            </w:pPr>
            <w:r w:rsidRPr="001910FC">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5DA3" w14:textId="77777777" w:rsidR="00CF383F" w:rsidRPr="001910FC" w:rsidRDefault="00CF383F" w:rsidP="00256329">
            <w:pPr>
              <w:pStyle w:val="rowtabella0"/>
              <w:rPr>
                <w:color w:val="002060"/>
                <w:highlight w:val="yellow"/>
              </w:rPr>
            </w:pPr>
            <w:r w:rsidRPr="001910FC">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92316" w14:textId="77777777" w:rsidR="00CF383F" w:rsidRPr="001910FC" w:rsidRDefault="00CF383F" w:rsidP="0025632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D9E9" w14:textId="77777777" w:rsidR="00CF383F" w:rsidRPr="001910FC" w:rsidRDefault="00CF383F" w:rsidP="00256329">
            <w:pPr>
              <w:pStyle w:val="rowtabella0"/>
              <w:jc w:val="center"/>
              <w:rPr>
                <w:color w:val="002060"/>
                <w:highlight w:val="yellow"/>
              </w:rPr>
            </w:pPr>
            <w:r w:rsidRPr="001910FC">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8E19" w14:textId="77777777" w:rsidR="00CF383F" w:rsidRPr="001910FC" w:rsidRDefault="00CF383F" w:rsidP="00256329">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0F60" w14:textId="77777777" w:rsidR="00CF383F" w:rsidRPr="001910FC" w:rsidRDefault="00CF383F" w:rsidP="00256329">
            <w:pPr>
              <w:pStyle w:val="rowtabella0"/>
              <w:rPr>
                <w:color w:val="002060"/>
                <w:highlight w:val="yellow"/>
              </w:rPr>
            </w:pPr>
            <w:r w:rsidRPr="001910FC">
              <w:rPr>
                <w:color w:val="002060"/>
                <w:highlight w:val="yellow"/>
              </w:rPr>
              <w:t xml:space="preserve">TENSOSTRUTTURA </w:t>
            </w:r>
            <w:proofErr w:type="gramStart"/>
            <w:r w:rsidRPr="001910FC">
              <w:rPr>
                <w:color w:val="002060"/>
                <w:highlight w:val="yellow"/>
              </w:rPr>
              <w:t>B.GO</w:t>
            </w:r>
            <w:proofErr w:type="gramEnd"/>
            <w:r w:rsidRPr="001910FC">
              <w:rPr>
                <w:color w:val="002060"/>
                <w:highlight w:val="yellow"/>
              </w:rPr>
              <w:t xml:space="preserve"> </w:t>
            </w:r>
            <w:proofErr w:type="gramStart"/>
            <w:r w:rsidRPr="001910FC">
              <w:rPr>
                <w:color w:val="002060"/>
                <w:highlight w:val="yellow"/>
              </w:rPr>
              <w:t>S.MARIA</w:t>
            </w:r>
            <w:proofErr w:type="gramEnd"/>
            <w:r w:rsidRPr="001910FC">
              <w:rPr>
                <w:color w:val="002060"/>
                <w:highlight w:val="yellow"/>
              </w:rPr>
              <w:t xml:space="preserve"> PESARO STRADA DEL FOGLIA - </w:t>
            </w:r>
            <w:proofErr w:type="gramStart"/>
            <w:r w:rsidRPr="001910FC">
              <w:rPr>
                <w:color w:val="002060"/>
                <w:highlight w:val="yellow"/>
              </w:rPr>
              <w:t>B.GO</w:t>
            </w:r>
            <w:proofErr w:type="gramEnd"/>
            <w:r w:rsidRPr="001910FC">
              <w:rPr>
                <w:color w:val="002060"/>
                <w:highlight w:val="yellow"/>
              </w:rPr>
              <w:t xml:space="preserve"> S.MAR</w:t>
            </w:r>
          </w:p>
        </w:tc>
      </w:tr>
    </w:tbl>
    <w:p w14:paraId="28647C34" w14:textId="77777777" w:rsidR="00CF383F" w:rsidRPr="001910FC" w:rsidRDefault="00CF383F" w:rsidP="00CF383F">
      <w:pPr>
        <w:pStyle w:val="breakline"/>
        <w:rPr>
          <w:rFonts w:eastAsiaTheme="minorEastAsia"/>
          <w:color w:val="002060"/>
        </w:rPr>
      </w:pPr>
    </w:p>
    <w:p w14:paraId="3987B701" w14:textId="77777777" w:rsidR="00D129BD" w:rsidRDefault="00D129BD" w:rsidP="00293634">
      <w:pPr>
        <w:pStyle w:val="breakline"/>
        <w:rPr>
          <w:color w:val="002060"/>
        </w:rPr>
      </w:pPr>
    </w:p>
    <w:p w14:paraId="3ACE833A" w14:textId="77777777" w:rsidR="00CF383F" w:rsidRPr="001910FC" w:rsidRDefault="00CF383F" w:rsidP="00CF383F">
      <w:pPr>
        <w:pStyle w:val="titolocampionato0"/>
        <w:shd w:val="clear" w:color="auto" w:fill="CCCCCC"/>
        <w:spacing w:before="80" w:after="40"/>
        <w:rPr>
          <w:color w:val="002060"/>
        </w:rPr>
      </w:pPr>
      <w:r w:rsidRPr="001910FC">
        <w:rPr>
          <w:color w:val="002060"/>
        </w:rPr>
        <w:t>UNDER 19 CALCIO A 5 REGIONALE</w:t>
      </w:r>
    </w:p>
    <w:p w14:paraId="1F8D1F84" w14:textId="77777777" w:rsidR="00CF383F" w:rsidRPr="001910FC" w:rsidRDefault="00CF383F" w:rsidP="00CF383F">
      <w:pPr>
        <w:pStyle w:val="titoloprinc0"/>
        <w:rPr>
          <w:color w:val="002060"/>
        </w:rPr>
      </w:pPr>
      <w:r w:rsidRPr="001910FC">
        <w:rPr>
          <w:color w:val="002060"/>
        </w:rPr>
        <w:t>VARIAZIONI AL PROGRAMMA GARE</w:t>
      </w:r>
    </w:p>
    <w:p w14:paraId="03FEBD75" w14:textId="77777777" w:rsidR="00CF383F" w:rsidRPr="001910FC" w:rsidRDefault="00CF383F" w:rsidP="00CF383F">
      <w:pPr>
        <w:pStyle w:val="breakline"/>
        <w:rPr>
          <w:color w:val="002060"/>
        </w:rPr>
      </w:pPr>
    </w:p>
    <w:p w14:paraId="5EB6F550" w14:textId="77777777" w:rsidR="00CF383F" w:rsidRPr="001910FC" w:rsidRDefault="00CF383F" w:rsidP="00CF383F">
      <w:pPr>
        <w:pStyle w:val="breakline"/>
        <w:rPr>
          <w:color w:val="002060"/>
        </w:rPr>
      </w:pPr>
    </w:p>
    <w:p w14:paraId="2BEDE6AA" w14:textId="77777777" w:rsidR="00CF383F" w:rsidRPr="001910FC" w:rsidRDefault="00CF383F" w:rsidP="00CF383F">
      <w:pPr>
        <w:pStyle w:val="sottotitolocampionato10"/>
        <w:rPr>
          <w:color w:val="002060"/>
        </w:rPr>
      </w:pPr>
      <w:r w:rsidRPr="001910FC">
        <w:rPr>
          <w:color w:val="002060"/>
        </w:rPr>
        <w:lastRenderedPageBreak/>
        <w:t>GIRONE SG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F383F" w:rsidRPr="001910FC" w14:paraId="14C34221" w14:textId="77777777" w:rsidTr="0025632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6D11C" w14:textId="77777777" w:rsidR="00CF383F" w:rsidRPr="001910FC" w:rsidRDefault="00CF383F" w:rsidP="00256329">
            <w:pPr>
              <w:pStyle w:val="headertabella0"/>
              <w:rPr>
                <w:color w:val="002060"/>
              </w:rPr>
            </w:pPr>
            <w:r w:rsidRPr="001910F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118B4" w14:textId="77777777" w:rsidR="00CF383F" w:rsidRPr="001910FC" w:rsidRDefault="00CF383F" w:rsidP="00256329">
            <w:pPr>
              <w:pStyle w:val="headertabella0"/>
              <w:rPr>
                <w:color w:val="002060"/>
              </w:rPr>
            </w:pPr>
            <w:r w:rsidRPr="001910FC">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DA30E" w14:textId="77777777" w:rsidR="00CF383F" w:rsidRPr="001910FC" w:rsidRDefault="00CF383F" w:rsidP="00256329">
            <w:pPr>
              <w:pStyle w:val="headertabella0"/>
              <w:rPr>
                <w:color w:val="002060"/>
              </w:rPr>
            </w:pPr>
            <w:r w:rsidRPr="001910F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53EFA" w14:textId="77777777" w:rsidR="00CF383F" w:rsidRPr="001910FC" w:rsidRDefault="00CF383F" w:rsidP="00256329">
            <w:pPr>
              <w:pStyle w:val="headertabella0"/>
              <w:rPr>
                <w:color w:val="002060"/>
              </w:rPr>
            </w:pPr>
            <w:r w:rsidRPr="001910F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DF66E" w14:textId="77777777" w:rsidR="00CF383F" w:rsidRPr="001910FC" w:rsidRDefault="00CF383F" w:rsidP="00256329">
            <w:pPr>
              <w:pStyle w:val="headertabella0"/>
              <w:rPr>
                <w:color w:val="002060"/>
              </w:rPr>
            </w:pPr>
            <w:r w:rsidRPr="001910FC">
              <w:rPr>
                <w:color w:val="002060"/>
              </w:rPr>
              <w:t xml:space="preserve">Data </w:t>
            </w:r>
            <w:proofErr w:type="spellStart"/>
            <w:r w:rsidRPr="001910FC">
              <w:rPr>
                <w:color w:val="002060"/>
              </w:rPr>
              <w:t>Orig</w:t>
            </w:r>
            <w:proofErr w:type="spellEnd"/>
            <w:r w:rsidRPr="001910F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3AC3C" w14:textId="77777777" w:rsidR="00CF383F" w:rsidRPr="001910FC" w:rsidRDefault="00CF383F" w:rsidP="00256329">
            <w:pPr>
              <w:pStyle w:val="headertabella0"/>
              <w:rPr>
                <w:color w:val="002060"/>
              </w:rPr>
            </w:pPr>
            <w:r w:rsidRPr="001910F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33E36" w14:textId="77777777" w:rsidR="00CF383F" w:rsidRPr="001910FC" w:rsidRDefault="00CF383F" w:rsidP="00256329">
            <w:pPr>
              <w:pStyle w:val="headertabella0"/>
              <w:rPr>
                <w:color w:val="002060"/>
              </w:rPr>
            </w:pPr>
            <w:r w:rsidRPr="001910FC">
              <w:rPr>
                <w:color w:val="002060"/>
              </w:rPr>
              <w:t xml:space="preserve">Ora </w:t>
            </w:r>
            <w:proofErr w:type="spellStart"/>
            <w:r w:rsidRPr="001910FC">
              <w:rPr>
                <w:color w:val="002060"/>
              </w:rPr>
              <w:t>Orig</w:t>
            </w:r>
            <w:proofErr w:type="spellEnd"/>
            <w:r w:rsidRPr="001910F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64AE1" w14:textId="77777777" w:rsidR="00CF383F" w:rsidRPr="001910FC" w:rsidRDefault="00CF383F" w:rsidP="00256329">
            <w:pPr>
              <w:pStyle w:val="headertabella0"/>
              <w:rPr>
                <w:color w:val="002060"/>
              </w:rPr>
            </w:pPr>
            <w:r w:rsidRPr="001910FC">
              <w:rPr>
                <w:color w:val="002060"/>
              </w:rPr>
              <w:t>Impianto</w:t>
            </w:r>
          </w:p>
        </w:tc>
      </w:tr>
      <w:tr w:rsidR="00CF383F" w:rsidRPr="001910FC" w14:paraId="05DE7A2D" w14:textId="77777777" w:rsidTr="0025632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9BCB" w14:textId="77777777" w:rsidR="00CF383F" w:rsidRPr="001910FC" w:rsidRDefault="00CF383F" w:rsidP="00256329">
            <w:pPr>
              <w:pStyle w:val="rowtabella0"/>
              <w:rPr>
                <w:color w:val="002060"/>
                <w:highlight w:val="yellow"/>
              </w:rPr>
            </w:pPr>
            <w:r w:rsidRPr="001910FC">
              <w:rPr>
                <w:color w:val="002060"/>
                <w:highlight w:val="yellow"/>
              </w:rPr>
              <w:t>12/03/2026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1903D" w14:textId="77777777" w:rsidR="00CF383F" w:rsidRPr="001910FC" w:rsidRDefault="00CF383F" w:rsidP="00256329">
            <w:pPr>
              <w:pStyle w:val="rowtabella0"/>
              <w:jc w:val="center"/>
              <w:rPr>
                <w:color w:val="002060"/>
                <w:highlight w:val="yellow"/>
              </w:rPr>
            </w:pPr>
            <w:r w:rsidRPr="001910FC">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57AB" w14:textId="77777777" w:rsidR="00CF383F" w:rsidRPr="001910FC" w:rsidRDefault="00CF383F" w:rsidP="00256329">
            <w:pPr>
              <w:pStyle w:val="rowtabella0"/>
              <w:rPr>
                <w:color w:val="002060"/>
                <w:highlight w:val="yellow"/>
              </w:rPr>
            </w:pPr>
            <w:r w:rsidRPr="001910FC">
              <w:rPr>
                <w:color w:val="002060"/>
                <w:highlight w:val="yellow"/>
              </w:rPr>
              <w:t>FUTSAL VIRE GEOSISTEM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AF6FD" w14:textId="77777777" w:rsidR="00CF383F" w:rsidRPr="001910FC" w:rsidRDefault="00CF383F" w:rsidP="00256329">
            <w:pPr>
              <w:pStyle w:val="rowtabella0"/>
              <w:rPr>
                <w:color w:val="002060"/>
                <w:highlight w:val="yellow"/>
              </w:rPr>
            </w:pPr>
            <w:r w:rsidRPr="001910FC">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26C6" w14:textId="77777777" w:rsidR="00CF383F" w:rsidRPr="001910FC" w:rsidRDefault="00CF383F" w:rsidP="00256329">
            <w:pPr>
              <w:rPr>
                <w:rFonts w:ascii="Arial" w:hAnsi="Arial" w:cs="Arial"/>
                <w:color w:val="002060"/>
                <w:sz w:val="12"/>
                <w:szCs w:val="12"/>
              </w:rPr>
            </w:pPr>
            <w:r w:rsidRPr="001910FC">
              <w:rPr>
                <w:rFonts w:ascii="Arial" w:hAnsi="Arial" w:cs="Arial"/>
                <w:color w:val="002060"/>
                <w:sz w:val="12"/>
                <w:szCs w:val="12"/>
              </w:rPr>
              <w:t>15/03/2026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2BC2" w14:textId="77777777" w:rsidR="00CF383F" w:rsidRPr="001910FC" w:rsidRDefault="00CF383F" w:rsidP="00256329">
            <w:pPr>
              <w:pStyle w:val="rowtabella0"/>
              <w:jc w:val="center"/>
              <w:rPr>
                <w:color w:val="002060"/>
              </w:rPr>
            </w:pPr>
            <w:r w:rsidRPr="001910FC">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9834C" w14:textId="77777777" w:rsidR="00CF383F" w:rsidRPr="001910FC" w:rsidRDefault="00CF383F" w:rsidP="00256329">
            <w:pPr>
              <w:pStyle w:val="rowtabella0"/>
              <w:jc w:val="center"/>
              <w:rPr>
                <w:color w:val="002060"/>
              </w:rPr>
            </w:pPr>
            <w:r w:rsidRPr="001910FC">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E1F0" w14:textId="77777777" w:rsidR="00CF383F" w:rsidRPr="001910FC" w:rsidRDefault="00CF383F" w:rsidP="00256329">
            <w:pPr>
              <w:rPr>
                <w:color w:val="002060"/>
              </w:rPr>
            </w:pPr>
          </w:p>
        </w:tc>
      </w:tr>
    </w:tbl>
    <w:p w14:paraId="33C29E58" w14:textId="77777777" w:rsidR="00CF383F" w:rsidRPr="001910FC" w:rsidRDefault="00CF383F" w:rsidP="00CF383F">
      <w:pPr>
        <w:pStyle w:val="breakline"/>
        <w:rPr>
          <w:color w:val="002060"/>
        </w:rPr>
      </w:pPr>
    </w:p>
    <w:p w14:paraId="7D0819B0" w14:textId="77777777" w:rsidR="00CF383F" w:rsidRDefault="00CF383F" w:rsidP="00293634">
      <w:pPr>
        <w:pStyle w:val="breakline"/>
        <w:rPr>
          <w:color w:val="002060"/>
        </w:rPr>
      </w:pPr>
    </w:p>
    <w:p w14:paraId="732C7FBB" w14:textId="77777777" w:rsidR="00CF383F" w:rsidRPr="001910FC" w:rsidRDefault="00CF383F" w:rsidP="00CF383F">
      <w:pPr>
        <w:pStyle w:val="titolocampionato0"/>
        <w:shd w:val="clear" w:color="auto" w:fill="CCCCCC"/>
        <w:spacing w:before="80" w:after="40"/>
        <w:rPr>
          <w:color w:val="002060"/>
        </w:rPr>
      </w:pPr>
      <w:r w:rsidRPr="001910FC">
        <w:rPr>
          <w:color w:val="002060"/>
        </w:rPr>
        <w:t>UNDER 15 C5 REGIONALI MASCHILI</w:t>
      </w:r>
    </w:p>
    <w:p w14:paraId="0D2D0D44" w14:textId="77777777" w:rsidR="00CF383F" w:rsidRPr="001910FC" w:rsidRDefault="00CF383F" w:rsidP="00CF383F">
      <w:pPr>
        <w:pStyle w:val="titoloprinc0"/>
        <w:rPr>
          <w:color w:val="002060"/>
        </w:rPr>
      </w:pPr>
      <w:r w:rsidRPr="001910FC">
        <w:rPr>
          <w:color w:val="002060"/>
        </w:rPr>
        <w:t>RISULTATI</w:t>
      </w:r>
    </w:p>
    <w:p w14:paraId="1462A593" w14:textId="77777777" w:rsidR="00CF383F" w:rsidRPr="001910FC" w:rsidRDefault="00CF383F" w:rsidP="00CF383F">
      <w:pPr>
        <w:pStyle w:val="breakline"/>
        <w:rPr>
          <w:color w:val="002060"/>
        </w:rPr>
      </w:pPr>
    </w:p>
    <w:p w14:paraId="2776B0E6" w14:textId="77777777" w:rsidR="00CF383F" w:rsidRPr="001910FC" w:rsidRDefault="00CF383F" w:rsidP="00CF383F">
      <w:pPr>
        <w:pStyle w:val="sottotitolocampionato10"/>
        <w:rPr>
          <w:color w:val="002060"/>
        </w:rPr>
      </w:pPr>
      <w:r w:rsidRPr="001910FC">
        <w:rPr>
          <w:color w:val="002060"/>
        </w:rPr>
        <w:t>RISULTATI UFFICIALI GARE DEL 08/03/2026</w:t>
      </w:r>
    </w:p>
    <w:p w14:paraId="0F6D3FC0" w14:textId="77777777" w:rsidR="00CF383F" w:rsidRPr="00CF383F" w:rsidRDefault="00CF383F" w:rsidP="00CF383F">
      <w:pPr>
        <w:pStyle w:val="sottotitolocampionato20"/>
        <w:spacing w:before="0" w:beforeAutospacing="0" w:after="0" w:afterAutospacing="0"/>
        <w:rPr>
          <w:rFonts w:ascii="Arial" w:hAnsi="Arial" w:cs="Arial"/>
          <w:color w:val="002060"/>
          <w:sz w:val="20"/>
          <w:szCs w:val="20"/>
        </w:rPr>
      </w:pPr>
      <w:r w:rsidRPr="00CF383F">
        <w:rPr>
          <w:rFonts w:ascii="Arial" w:hAnsi="Arial" w:cs="Arial"/>
          <w:color w:val="002060"/>
          <w:sz w:val="20"/>
          <w:szCs w:val="20"/>
        </w:rPr>
        <w:t>Si trascrivono qui di seguito i risultati ufficiali delle gare disputate</w:t>
      </w:r>
    </w:p>
    <w:p w14:paraId="6D335435" w14:textId="77777777" w:rsidR="00CF383F" w:rsidRPr="001910FC" w:rsidRDefault="00CF383F" w:rsidP="00CF383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F383F" w:rsidRPr="001910FC" w14:paraId="3C254043" w14:textId="77777777" w:rsidTr="002563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383F" w:rsidRPr="001910FC" w14:paraId="58168630" w14:textId="77777777" w:rsidTr="002563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25C94" w14:textId="77777777" w:rsidR="00CF383F" w:rsidRPr="001910FC" w:rsidRDefault="00CF383F" w:rsidP="00256329">
                  <w:pPr>
                    <w:pStyle w:val="headertabella0"/>
                    <w:rPr>
                      <w:color w:val="002060"/>
                    </w:rPr>
                  </w:pPr>
                  <w:r w:rsidRPr="001910FC">
                    <w:rPr>
                      <w:color w:val="002060"/>
                    </w:rPr>
                    <w:t>GIRONE G - 9 Giornata - A</w:t>
                  </w:r>
                </w:p>
              </w:tc>
            </w:tr>
            <w:tr w:rsidR="00CF383F" w:rsidRPr="001910FC" w14:paraId="66BC0A30" w14:textId="77777777" w:rsidTr="002563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26B2E8" w14:textId="77777777" w:rsidR="00CF383F" w:rsidRPr="001910FC" w:rsidRDefault="00CF383F" w:rsidP="00256329">
                  <w:pPr>
                    <w:pStyle w:val="rowtabella0"/>
                    <w:rPr>
                      <w:color w:val="002060"/>
                    </w:rPr>
                  </w:pPr>
                  <w:r w:rsidRPr="001910FC">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A5575" w14:textId="77777777" w:rsidR="00CF383F" w:rsidRPr="001910FC" w:rsidRDefault="00CF383F" w:rsidP="00256329">
                  <w:pPr>
                    <w:pStyle w:val="rowtabella0"/>
                    <w:rPr>
                      <w:color w:val="002060"/>
                    </w:rPr>
                  </w:pPr>
                  <w:r w:rsidRPr="001910FC">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D47FD" w14:textId="77777777" w:rsidR="00CF383F" w:rsidRPr="001910FC" w:rsidRDefault="00CF383F" w:rsidP="00256329">
                  <w:pPr>
                    <w:pStyle w:val="rowtabella0"/>
                    <w:jc w:val="center"/>
                    <w:rPr>
                      <w:color w:val="002060"/>
                    </w:rPr>
                  </w:pPr>
                  <w:r w:rsidRPr="001910FC">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F909F" w14:textId="77777777" w:rsidR="00CF383F" w:rsidRPr="001910FC" w:rsidRDefault="00CF383F" w:rsidP="00256329">
                  <w:pPr>
                    <w:pStyle w:val="rowtabella0"/>
                    <w:jc w:val="center"/>
                    <w:rPr>
                      <w:color w:val="002060"/>
                    </w:rPr>
                  </w:pPr>
                  <w:r w:rsidRPr="001910FC">
                    <w:rPr>
                      <w:color w:val="002060"/>
                    </w:rPr>
                    <w:t> </w:t>
                  </w:r>
                </w:p>
              </w:tc>
            </w:tr>
            <w:tr w:rsidR="00CF383F" w:rsidRPr="001910FC" w14:paraId="036ABCDC" w14:textId="77777777" w:rsidTr="0025632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DFB8E4" w14:textId="77777777" w:rsidR="00CF383F" w:rsidRPr="001910FC" w:rsidRDefault="00CF383F" w:rsidP="00256329">
                  <w:pPr>
                    <w:pStyle w:val="rowtabella0"/>
                    <w:rPr>
                      <w:color w:val="002060"/>
                    </w:rPr>
                  </w:pPr>
                  <w:r w:rsidRPr="001910FC">
                    <w:rPr>
                      <w:color w:val="002060"/>
                    </w:rPr>
                    <w:t>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C4DA6B" w14:textId="77777777" w:rsidR="00CF383F" w:rsidRPr="001910FC" w:rsidRDefault="00CF383F" w:rsidP="00256329">
                  <w:pPr>
                    <w:pStyle w:val="rowtabella0"/>
                    <w:rPr>
                      <w:color w:val="002060"/>
                    </w:rPr>
                  </w:pPr>
                  <w:r w:rsidRPr="001910FC">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FC21AD" w14:textId="77777777" w:rsidR="00CF383F" w:rsidRPr="001910FC" w:rsidRDefault="00CF383F" w:rsidP="00256329">
                  <w:pPr>
                    <w:pStyle w:val="rowtabella0"/>
                    <w:jc w:val="center"/>
                    <w:rPr>
                      <w:color w:val="002060"/>
                    </w:rPr>
                  </w:pPr>
                  <w:r w:rsidRPr="001910FC">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A4A56A" w14:textId="77777777" w:rsidR="00CF383F" w:rsidRPr="001910FC" w:rsidRDefault="00CF383F" w:rsidP="00256329">
                  <w:pPr>
                    <w:pStyle w:val="rowtabella0"/>
                    <w:jc w:val="center"/>
                    <w:rPr>
                      <w:color w:val="002060"/>
                    </w:rPr>
                  </w:pPr>
                  <w:r w:rsidRPr="001910FC">
                    <w:rPr>
                      <w:color w:val="002060"/>
                    </w:rPr>
                    <w:t> </w:t>
                  </w:r>
                </w:p>
              </w:tc>
            </w:tr>
            <w:tr w:rsidR="00CF383F" w:rsidRPr="001910FC" w14:paraId="61DB94C5" w14:textId="77777777" w:rsidTr="0025632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DC0662" w14:textId="77777777" w:rsidR="00CF383F" w:rsidRPr="001910FC" w:rsidRDefault="00CF383F" w:rsidP="00256329">
                  <w:pPr>
                    <w:pStyle w:val="rowtabella0"/>
                    <w:rPr>
                      <w:color w:val="002060"/>
                    </w:rPr>
                  </w:pPr>
                  <w:r w:rsidRPr="001910FC">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EDBBDE" w14:textId="77777777" w:rsidR="00CF383F" w:rsidRPr="001910FC" w:rsidRDefault="00CF383F" w:rsidP="00256329">
                  <w:pPr>
                    <w:pStyle w:val="rowtabella0"/>
                    <w:rPr>
                      <w:color w:val="002060"/>
                    </w:rPr>
                  </w:pPr>
                  <w:r w:rsidRPr="001910FC">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4CD417" w14:textId="77777777" w:rsidR="00CF383F" w:rsidRPr="001910FC" w:rsidRDefault="00CF383F" w:rsidP="00256329">
                  <w:pPr>
                    <w:pStyle w:val="rowtabella0"/>
                    <w:jc w:val="center"/>
                    <w:rPr>
                      <w:color w:val="002060"/>
                    </w:rPr>
                  </w:pPr>
                  <w:r w:rsidRPr="001910F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716925" w14:textId="77777777" w:rsidR="00CF383F" w:rsidRPr="001910FC" w:rsidRDefault="00CF383F" w:rsidP="00256329">
                  <w:pPr>
                    <w:pStyle w:val="rowtabella0"/>
                    <w:jc w:val="center"/>
                    <w:rPr>
                      <w:color w:val="002060"/>
                    </w:rPr>
                  </w:pPr>
                  <w:r w:rsidRPr="001910FC">
                    <w:rPr>
                      <w:color w:val="002060"/>
                    </w:rPr>
                    <w:t> </w:t>
                  </w:r>
                </w:p>
              </w:tc>
            </w:tr>
            <w:tr w:rsidR="00CF383F" w:rsidRPr="001910FC" w14:paraId="0C047091" w14:textId="77777777" w:rsidTr="002563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E72BB9" w14:textId="77777777" w:rsidR="00CF383F" w:rsidRPr="001910FC" w:rsidRDefault="00CF383F" w:rsidP="00256329">
                  <w:pPr>
                    <w:pStyle w:val="rowtabella0"/>
                    <w:rPr>
                      <w:color w:val="002060"/>
                    </w:rPr>
                  </w:pPr>
                  <w:r w:rsidRPr="001910FC">
                    <w:rPr>
                      <w:color w:val="002060"/>
                    </w:rPr>
                    <w:t>(1) 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5301A" w14:textId="77777777" w:rsidR="00CF383F" w:rsidRPr="001910FC" w:rsidRDefault="00CF383F" w:rsidP="00256329">
                  <w:pPr>
                    <w:pStyle w:val="rowtabella0"/>
                    <w:rPr>
                      <w:color w:val="002060"/>
                    </w:rPr>
                  </w:pPr>
                  <w:r w:rsidRPr="001910FC">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30B64" w14:textId="77777777" w:rsidR="00CF383F" w:rsidRPr="001910FC" w:rsidRDefault="00CF383F" w:rsidP="00256329">
                  <w:pPr>
                    <w:pStyle w:val="rowtabella0"/>
                    <w:jc w:val="center"/>
                    <w:rPr>
                      <w:color w:val="002060"/>
                    </w:rPr>
                  </w:pPr>
                  <w:r w:rsidRPr="001910FC">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8F324" w14:textId="77777777" w:rsidR="00CF383F" w:rsidRPr="001910FC" w:rsidRDefault="00CF383F" w:rsidP="00256329">
                  <w:pPr>
                    <w:pStyle w:val="rowtabella0"/>
                    <w:jc w:val="center"/>
                    <w:rPr>
                      <w:color w:val="002060"/>
                    </w:rPr>
                  </w:pPr>
                  <w:r w:rsidRPr="001910FC">
                    <w:rPr>
                      <w:color w:val="002060"/>
                    </w:rPr>
                    <w:t> </w:t>
                  </w:r>
                </w:p>
              </w:tc>
            </w:tr>
            <w:tr w:rsidR="00CF383F" w:rsidRPr="001910FC" w14:paraId="59314E8C" w14:textId="77777777" w:rsidTr="00256329">
              <w:tc>
                <w:tcPr>
                  <w:tcW w:w="4700" w:type="dxa"/>
                  <w:gridSpan w:val="4"/>
                  <w:tcBorders>
                    <w:top w:val="nil"/>
                    <w:left w:val="nil"/>
                    <w:bottom w:val="nil"/>
                    <w:right w:val="nil"/>
                  </w:tcBorders>
                  <w:tcMar>
                    <w:top w:w="20" w:type="dxa"/>
                    <w:left w:w="20" w:type="dxa"/>
                    <w:bottom w:w="20" w:type="dxa"/>
                    <w:right w:w="20" w:type="dxa"/>
                  </w:tcMar>
                  <w:vAlign w:val="center"/>
                  <w:hideMark/>
                </w:tcPr>
                <w:p w14:paraId="215F1EE7" w14:textId="77777777" w:rsidR="00CF383F" w:rsidRPr="001910FC" w:rsidRDefault="00CF383F" w:rsidP="00256329">
                  <w:pPr>
                    <w:pStyle w:val="rowtabella0"/>
                    <w:rPr>
                      <w:color w:val="002060"/>
                    </w:rPr>
                  </w:pPr>
                  <w:r w:rsidRPr="001910FC">
                    <w:rPr>
                      <w:color w:val="002060"/>
                    </w:rPr>
                    <w:t>(1) - disputata il 07/03/2026</w:t>
                  </w:r>
                </w:p>
              </w:tc>
            </w:tr>
          </w:tbl>
          <w:p w14:paraId="539F2767" w14:textId="77777777" w:rsidR="00CF383F" w:rsidRPr="001910FC" w:rsidRDefault="00CF383F" w:rsidP="002563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383F" w:rsidRPr="001910FC" w14:paraId="66C6073A" w14:textId="77777777" w:rsidTr="002563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76C64" w14:textId="77777777" w:rsidR="00CF383F" w:rsidRPr="001910FC" w:rsidRDefault="00CF383F" w:rsidP="00256329">
                  <w:pPr>
                    <w:pStyle w:val="headertabella0"/>
                    <w:rPr>
                      <w:color w:val="002060"/>
                    </w:rPr>
                  </w:pPr>
                  <w:r w:rsidRPr="001910FC">
                    <w:rPr>
                      <w:color w:val="002060"/>
                    </w:rPr>
                    <w:t>GIRONE SA - 9 Giornata - A</w:t>
                  </w:r>
                </w:p>
              </w:tc>
            </w:tr>
            <w:tr w:rsidR="00CF383F" w:rsidRPr="001910FC" w14:paraId="71FA3278" w14:textId="77777777" w:rsidTr="002563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10202C" w14:textId="77777777" w:rsidR="00CF383F" w:rsidRPr="001910FC" w:rsidRDefault="00CF383F" w:rsidP="00256329">
                  <w:pPr>
                    <w:pStyle w:val="rowtabella0"/>
                    <w:rPr>
                      <w:color w:val="002060"/>
                    </w:rPr>
                  </w:pPr>
                  <w:r w:rsidRPr="001910FC">
                    <w:rPr>
                      <w:color w:val="002060"/>
                    </w:rPr>
                    <w:t>ACSS MONDOLFO C5 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F2B99" w14:textId="77777777" w:rsidR="00CF383F" w:rsidRPr="001910FC" w:rsidRDefault="00CF383F" w:rsidP="00256329">
                  <w:pPr>
                    <w:pStyle w:val="rowtabella0"/>
                    <w:rPr>
                      <w:color w:val="002060"/>
                    </w:rPr>
                  </w:pPr>
                  <w:r w:rsidRPr="001910FC">
                    <w:rPr>
                      <w:color w:val="002060"/>
                    </w:rPr>
                    <w:t xml:space="preserve">- ITALSERVICE C5 </w:t>
                  </w:r>
                  <w:proofErr w:type="gramStart"/>
                  <w:r w:rsidRPr="001910FC">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870D6" w14:textId="77777777" w:rsidR="00CF383F" w:rsidRPr="001910FC" w:rsidRDefault="00CF383F" w:rsidP="00256329">
                  <w:pPr>
                    <w:pStyle w:val="rowtabella0"/>
                    <w:jc w:val="center"/>
                    <w:rPr>
                      <w:color w:val="002060"/>
                    </w:rPr>
                  </w:pPr>
                  <w:r w:rsidRPr="001910FC">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D9CEE" w14:textId="77777777" w:rsidR="00CF383F" w:rsidRPr="001910FC" w:rsidRDefault="00CF383F" w:rsidP="00256329">
                  <w:pPr>
                    <w:pStyle w:val="rowtabella0"/>
                    <w:jc w:val="center"/>
                    <w:rPr>
                      <w:color w:val="002060"/>
                    </w:rPr>
                  </w:pPr>
                  <w:r w:rsidRPr="001910FC">
                    <w:rPr>
                      <w:color w:val="002060"/>
                    </w:rPr>
                    <w:t> </w:t>
                  </w:r>
                </w:p>
              </w:tc>
            </w:tr>
            <w:tr w:rsidR="00CF383F" w:rsidRPr="001910FC" w14:paraId="35AB1CC8" w14:textId="77777777" w:rsidTr="0025632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6F27E5" w14:textId="77777777" w:rsidR="00CF383F" w:rsidRPr="001910FC" w:rsidRDefault="00CF383F" w:rsidP="00256329">
                  <w:pPr>
                    <w:pStyle w:val="rowtabella0"/>
                    <w:rPr>
                      <w:color w:val="002060"/>
                    </w:rPr>
                  </w:pPr>
                  <w:r w:rsidRPr="001910FC">
                    <w:rPr>
                      <w:color w:val="002060"/>
                    </w:rPr>
                    <w:t>BULDOG T.N.T. LUCREZISQ.B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5A513D" w14:textId="77777777" w:rsidR="00CF383F" w:rsidRPr="001910FC" w:rsidRDefault="00CF383F" w:rsidP="00256329">
                  <w:pPr>
                    <w:pStyle w:val="rowtabella0"/>
                    <w:rPr>
                      <w:color w:val="002060"/>
                    </w:rPr>
                  </w:pPr>
                  <w:r w:rsidRPr="001910FC">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EB4ADB" w14:textId="77777777" w:rsidR="00CF383F" w:rsidRPr="001910FC" w:rsidRDefault="00CF383F" w:rsidP="00256329">
                  <w:pPr>
                    <w:pStyle w:val="rowtabella0"/>
                    <w:jc w:val="center"/>
                    <w:rPr>
                      <w:color w:val="002060"/>
                    </w:rPr>
                  </w:pPr>
                  <w:r w:rsidRPr="001910FC">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A38826" w14:textId="77777777" w:rsidR="00CF383F" w:rsidRPr="001910FC" w:rsidRDefault="00CF383F" w:rsidP="00256329">
                  <w:pPr>
                    <w:pStyle w:val="rowtabella0"/>
                    <w:jc w:val="center"/>
                    <w:rPr>
                      <w:color w:val="002060"/>
                    </w:rPr>
                  </w:pPr>
                  <w:r w:rsidRPr="001910FC">
                    <w:rPr>
                      <w:color w:val="002060"/>
                    </w:rPr>
                    <w:t> </w:t>
                  </w:r>
                </w:p>
              </w:tc>
            </w:tr>
            <w:tr w:rsidR="00CF383F" w:rsidRPr="001910FC" w14:paraId="5BB9688B" w14:textId="77777777" w:rsidTr="0025632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7BEB9E" w14:textId="77777777" w:rsidR="00CF383F" w:rsidRPr="001910FC" w:rsidRDefault="00CF383F" w:rsidP="00256329">
                  <w:pPr>
                    <w:pStyle w:val="rowtabella0"/>
                    <w:rPr>
                      <w:color w:val="002060"/>
                    </w:rPr>
                  </w:pPr>
                  <w:r w:rsidRPr="001910FC">
                    <w:rPr>
                      <w:color w:val="002060"/>
                    </w:rPr>
                    <w:t xml:space="preserve">(1) </w:t>
                  </w:r>
                  <w:proofErr w:type="gramStart"/>
                  <w:r w:rsidRPr="001910FC">
                    <w:rPr>
                      <w:color w:val="002060"/>
                    </w:rPr>
                    <w:t>CITTA</w:t>
                  </w:r>
                  <w:proofErr w:type="gramEnd"/>
                  <w:r w:rsidRPr="001910FC">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0AC066" w14:textId="77777777" w:rsidR="00CF383F" w:rsidRPr="001910FC" w:rsidRDefault="00CF383F" w:rsidP="00256329">
                  <w:pPr>
                    <w:pStyle w:val="rowtabella0"/>
                    <w:rPr>
                      <w:color w:val="002060"/>
                    </w:rPr>
                  </w:pPr>
                  <w:r w:rsidRPr="001910FC">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83E525" w14:textId="77777777" w:rsidR="00CF383F" w:rsidRPr="001910FC" w:rsidRDefault="00CF383F" w:rsidP="00256329">
                  <w:pPr>
                    <w:pStyle w:val="rowtabella0"/>
                    <w:jc w:val="center"/>
                    <w:rPr>
                      <w:color w:val="002060"/>
                    </w:rPr>
                  </w:pPr>
                  <w:r w:rsidRPr="001910FC">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FA847C" w14:textId="77777777" w:rsidR="00CF383F" w:rsidRPr="001910FC" w:rsidRDefault="00CF383F" w:rsidP="00256329">
                  <w:pPr>
                    <w:pStyle w:val="rowtabella0"/>
                    <w:jc w:val="center"/>
                    <w:rPr>
                      <w:color w:val="002060"/>
                    </w:rPr>
                  </w:pPr>
                  <w:r w:rsidRPr="001910FC">
                    <w:rPr>
                      <w:color w:val="002060"/>
                    </w:rPr>
                    <w:t> </w:t>
                  </w:r>
                </w:p>
              </w:tc>
            </w:tr>
            <w:tr w:rsidR="00CF383F" w:rsidRPr="001910FC" w14:paraId="5E6AA85C" w14:textId="77777777" w:rsidTr="002563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EC765F" w14:textId="77777777" w:rsidR="00CF383F" w:rsidRPr="001910FC" w:rsidRDefault="00CF383F" w:rsidP="00256329">
                  <w:pPr>
                    <w:pStyle w:val="rowtabella0"/>
                    <w:rPr>
                      <w:color w:val="002060"/>
                    </w:rPr>
                  </w:pPr>
                  <w:r w:rsidRPr="001910FC">
                    <w:rPr>
                      <w:color w:val="002060"/>
                    </w:rPr>
                    <w:t>CSI GAUDIO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602CF" w14:textId="77777777" w:rsidR="00CF383F" w:rsidRPr="001910FC" w:rsidRDefault="00CF383F" w:rsidP="00256329">
                  <w:pPr>
                    <w:pStyle w:val="rowtabella0"/>
                    <w:rPr>
                      <w:color w:val="002060"/>
                    </w:rPr>
                  </w:pPr>
                  <w:r w:rsidRPr="001910FC">
                    <w:rPr>
                      <w:color w:val="002060"/>
                    </w:rPr>
                    <w:t xml:space="preserve">- ACSS MONDOLFO C5 </w:t>
                  </w:r>
                  <w:proofErr w:type="gramStart"/>
                  <w:r w:rsidRPr="001910FC">
                    <w:rPr>
                      <w:color w:val="002060"/>
                    </w:rPr>
                    <w:t>SQ.B</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6B968" w14:textId="77777777" w:rsidR="00CF383F" w:rsidRPr="001910FC" w:rsidRDefault="00CF383F" w:rsidP="00256329">
                  <w:pPr>
                    <w:pStyle w:val="rowtabella0"/>
                    <w:jc w:val="center"/>
                    <w:rPr>
                      <w:color w:val="002060"/>
                    </w:rPr>
                  </w:pPr>
                  <w:r w:rsidRPr="001910FC">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3AE82" w14:textId="77777777" w:rsidR="00CF383F" w:rsidRPr="001910FC" w:rsidRDefault="00CF383F" w:rsidP="00256329">
                  <w:pPr>
                    <w:pStyle w:val="rowtabella0"/>
                    <w:jc w:val="center"/>
                    <w:rPr>
                      <w:color w:val="002060"/>
                    </w:rPr>
                  </w:pPr>
                  <w:r w:rsidRPr="001910FC">
                    <w:rPr>
                      <w:color w:val="002060"/>
                    </w:rPr>
                    <w:t> </w:t>
                  </w:r>
                </w:p>
              </w:tc>
            </w:tr>
            <w:tr w:rsidR="00CF383F" w:rsidRPr="001910FC" w14:paraId="2467C537" w14:textId="77777777" w:rsidTr="00256329">
              <w:tc>
                <w:tcPr>
                  <w:tcW w:w="4700" w:type="dxa"/>
                  <w:gridSpan w:val="4"/>
                  <w:tcBorders>
                    <w:top w:val="nil"/>
                    <w:left w:val="nil"/>
                    <w:bottom w:val="nil"/>
                    <w:right w:val="nil"/>
                  </w:tcBorders>
                  <w:tcMar>
                    <w:top w:w="20" w:type="dxa"/>
                    <w:left w:w="20" w:type="dxa"/>
                    <w:bottom w:w="20" w:type="dxa"/>
                    <w:right w:w="20" w:type="dxa"/>
                  </w:tcMar>
                  <w:vAlign w:val="center"/>
                  <w:hideMark/>
                </w:tcPr>
                <w:p w14:paraId="3CC9CA6E" w14:textId="77777777" w:rsidR="00CF383F" w:rsidRPr="001910FC" w:rsidRDefault="00CF383F" w:rsidP="00256329">
                  <w:pPr>
                    <w:pStyle w:val="rowtabella0"/>
                    <w:rPr>
                      <w:color w:val="002060"/>
                    </w:rPr>
                  </w:pPr>
                  <w:r w:rsidRPr="001910FC">
                    <w:rPr>
                      <w:color w:val="002060"/>
                    </w:rPr>
                    <w:t>(1) - disputata il 07/03/2026</w:t>
                  </w:r>
                </w:p>
              </w:tc>
            </w:tr>
          </w:tbl>
          <w:p w14:paraId="3C058DFF" w14:textId="77777777" w:rsidR="00CF383F" w:rsidRPr="001910FC" w:rsidRDefault="00CF383F" w:rsidP="00256329">
            <w:pPr>
              <w:rPr>
                <w:color w:val="002060"/>
              </w:rPr>
            </w:pPr>
          </w:p>
        </w:tc>
      </w:tr>
    </w:tbl>
    <w:p w14:paraId="7C1F0EE5" w14:textId="77777777" w:rsidR="00CF383F" w:rsidRPr="001910FC" w:rsidRDefault="00CF383F" w:rsidP="00CF383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F383F" w:rsidRPr="001910FC" w14:paraId="7F729DD5" w14:textId="77777777" w:rsidTr="002563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F383F" w:rsidRPr="001910FC" w14:paraId="56327231" w14:textId="77777777" w:rsidTr="002563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B6F1C" w14:textId="77777777" w:rsidR="00CF383F" w:rsidRPr="001910FC" w:rsidRDefault="00CF383F" w:rsidP="00256329">
                  <w:pPr>
                    <w:pStyle w:val="headertabella0"/>
                    <w:rPr>
                      <w:color w:val="002060"/>
                    </w:rPr>
                  </w:pPr>
                  <w:r w:rsidRPr="001910FC">
                    <w:rPr>
                      <w:color w:val="002060"/>
                    </w:rPr>
                    <w:t>GIRONE SB - 9 Giornata - A</w:t>
                  </w:r>
                </w:p>
              </w:tc>
            </w:tr>
            <w:tr w:rsidR="00CF383F" w:rsidRPr="001910FC" w14:paraId="651106D4" w14:textId="77777777" w:rsidTr="002563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53A6A7" w14:textId="77777777" w:rsidR="00CF383F" w:rsidRPr="001910FC" w:rsidRDefault="00CF383F" w:rsidP="00256329">
                  <w:pPr>
                    <w:pStyle w:val="rowtabella0"/>
                    <w:rPr>
                      <w:color w:val="002060"/>
                    </w:rPr>
                  </w:pPr>
                  <w:r w:rsidRPr="001910FC">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D413D" w14:textId="77777777" w:rsidR="00CF383F" w:rsidRPr="001910FC" w:rsidRDefault="00CF383F" w:rsidP="00256329">
                  <w:pPr>
                    <w:pStyle w:val="rowtabella0"/>
                    <w:rPr>
                      <w:color w:val="002060"/>
                    </w:rPr>
                  </w:pPr>
                  <w:r w:rsidRPr="001910FC">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CA292" w14:textId="77777777" w:rsidR="00CF383F" w:rsidRPr="001910FC" w:rsidRDefault="00CF383F" w:rsidP="00256329">
                  <w:pPr>
                    <w:pStyle w:val="rowtabella0"/>
                    <w:jc w:val="center"/>
                    <w:rPr>
                      <w:color w:val="002060"/>
                    </w:rPr>
                  </w:pPr>
                  <w:r w:rsidRPr="001910FC">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5739D" w14:textId="77777777" w:rsidR="00CF383F" w:rsidRPr="001910FC" w:rsidRDefault="00CF383F" w:rsidP="00256329">
                  <w:pPr>
                    <w:pStyle w:val="rowtabella0"/>
                    <w:jc w:val="center"/>
                    <w:rPr>
                      <w:color w:val="002060"/>
                    </w:rPr>
                  </w:pPr>
                  <w:r w:rsidRPr="001910FC">
                    <w:rPr>
                      <w:color w:val="002060"/>
                    </w:rPr>
                    <w:t> </w:t>
                  </w:r>
                </w:p>
              </w:tc>
            </w:tr>
            <w:tr w:rsidR="00CF383F" w:rsidRPr="001910FC" w14:paraId="499D1DA4" w14:textId="77777777" w:rsidTr="0025632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3FE714" w14:textId="77777777" w:rsidR="00CF383F" w:rsidRPr="001910FC" w:rsidRDefault="00CF383F" w:rsidP="00256329">
                  <w:pPr>
                    <w:pStyle w:val="rowtabella0"/>
                    <w:rPr>
                      <w:color w:val="002060"/>
                    </w:rPr>
                  </w:pPr>
                  <w:r w:rsidRPr="001910FC">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90D1F8" w14:textId="77777777" w:rsidR="00CF383F" w:rsidRPr="001910FC" w:rsidRDefault="00CF383F" w:rsidP="00256329">
                  <w:pPr>
                    <w:pStyle w:val="rowtabella0"/>
                    <w:rPr>
                      <w:color w:val="002060"/>
                    </w:rPr>
                  </w:pPr>
                  <w:r w:rsidRPr="001910FC">
                    <w:rPr>
                      <w:color w:val="002060"/>
                    </w:rPr>
                    <w:t>- LORETO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D3D98E" w14:textId="77777777" w:rsidR="00CF383F" w:rsidRPr="001910FC" w:rsidRDefault="00CF383F" w:rsidP="00256329">
                  <w:pPr>
                    <w:pStyle w:val="rowtabella0"/>
                    <w:jc w:val="center"/>
                    <w:rPr>
                      <w:color w:val="002060"/>
                    </w:rPr>
                  </w:pPr>
                  <w:r w:rsidRPr="001910FC">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4DFAD9" w14:textId="77777777" w:rsidR="00CF383F" w:rsidRPr="001910FC" w:rsidRDefault="00CF383F" w:rsidP="00256329">
                  <w:pPr>
                    <w:pStyle w:val="rowtabella0"/>
                    <w:jc w:val="center"/>
                    <w:rPr>
                      <w:color w:val="002060"/>
                    </w:rPr>
                  </w:pPr>
                  <w:r w:rsidRPr="001910FC">
                    <w:rPr>
                      <w:color w:val="002060"/>
                    </w:rPr>
                    <w:t> </w:t>
                  </w:r>
                </w:p>
              </w:tc>
            </w:tr>
            <w:tr w:rsidR="00CF383F" w:rsidRPr="001910FC" w14:paraId="5F17B1D1" w14:textId="77777777" w:rsidTr="0025632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86E902" w14:textId="77777777" w:rsidR="00CF383F" w:rsidRPr="001910FC" w:rsidRDefault="00CF383F" w:rsidP="00256329">
                  <w:pPr>
                    <w:pStyle w:val="rowtabella0"/>
                    <w:rPr>
                      <w:color w:val="002060"/>
                    </w:rPr>
                  </w:pPr>
                  <w:r w:rsidRPr="001910FC">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A5AFB1" w14:textId="77777777" w:rsidR="00CF383F" w:rsidRPr="001910FC" w:rsidRDefault="00CF383F" w:rsidP="00256329">
                  <w:pPr>
                    <w:pStyle w:val="rowtabella0"/>
                    <w:rPr>
                      <w:color w:val="002060"/>
                    </w:rPr>
                  </w:pPr>
                  <w:r w:rsidRPr="001910FC">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51FB74" w14:textId="77777777" w:rsidR="00CF383F" w:rsidRPr="001910FC" w:rsidRDefault="00CF383F" w:rsidP="00256329">
                  <w:pPr>
                    <w:pStyle w:val="rowtabella0"/>
                    <w:jc w:val="center"/>
                    <w:rPr>
                      <w:color w:val="002060"/>
                    </w:rPr>
                  </w:pPr>
                  <w:r w:rsidRPr="001910FC">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288F8B" w14:textId="77777777" w:rsidR="00CF383F" w:rsidRPr="001910FC" w:rsidRDefault="00CF383F" w:rsidP="00256329">
                  <w:pPr>
                    <w:pStyle w:val="rowtabella0"/>
                    <w:jc w:val="center"/>
                    <w:rPr>
                      <w:color w:val="002060"/>
                    </w:rPr>
                  </w:pPr>
                  <w:r w:rsidRPr="001910FC">
                    <w:rPr>
                      <w:color w:val="002060"/>
                    </w:rPr>
                    <w:t> </w:t>
                  </w:r>
                </w:p>
              </w:tc>
            </w:tr>
            <w:tr w:rsidR="00CF383F" w:rsidRPr="001910FC" w14:paraId="7DADD068" w14:textId="77777777" w:rsidTr="002563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0D958A" w14:textId="77777777" w:rsidR="00CF383F" w:rsidRPr="001910FC" w:rsidRDefault="00CF383F" w:rsidP="00256329">
                  <w:pPr>
                    <w:pStyle w:val="rowtabella0"/>
                    <w:rPr>
                      <w:color w:val="002060"/>
                    </w:rPr>
                  </w:pPr>
                  <w:r w:rsidRPr="001910FC">
                    <w:rPr>
                      <w:color w:val="002060"/>
                    </w:rPr>
                    <w:t xml:space="preserve">(1) SPORTING GROTTAMMARE </w:t>
                  </w:r>
                  <w:proofErr w:type="spellStart"/>
                  <w:proofErr w:type="gramStart"/>
                  <w:r w:rsidRPr="001910FC">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E9737" w14:textId="77777777" w:rsidR="00CF383F" w:rsidRPr="001910FC" w:rsidRDefault="00CF383F" w:rsidP="00256329">
                  <w:pPr>
                    <w:pStyle w:val="rowtabella0"/>
                    <w:rPr>
                      <w:color w:val="002060"/>
                    </w:rPr>
                  </w:pPr>
                  <w:r w:rsidRPr="001910FC">
                    <w:rPr>
                      <w:color w:val="002060"/>
                    </w:rPr>
                    <w:t>- PASTADICAMERINO GAGLIOLE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BE8C7" w14:textId="77777777" w:rsidR="00CF383F" w:rsidRPr="001910FC" w:rsidRDefault="00CF383F" w:rsidP="00256329">
                  <w:pPr>
                    <w:pStyle w:val="rowtabella0"/>
                    <w:jc w:val="center"/>
                    <w:rPr>
                      <w:color w:val="002060"/>
                    </w:rPr>
                  </w:pPr>
                  <w:r w:rsidRPr="001910FC">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E054A" w14:textId="77777777" w:rsidR="00CF383F" w:rsidRPr="001910FC" w:rsidRDefault="00CF383F" w:rsidP="00256329">
                  <w:pPr>
                    <w:pStyle w:val="rowtabella0"/>
                    <w:jc w:val="center"/>
                    <w:rPr>
                      <w:color w:val="002060"/>
                    </w:rPr>
                  </w:pPr>
                  <w:r w:rsidRPr="001910FC">
                    <w:rPr>
                      <w:color w:val="002060"/>
                    </w:rPr>
                    <w:t> </w:t>
                  </w:r>
                </w:p>
              </w:tc>
            </w:tr>
            <w:tr w:rsidR="00CF383F" w:rsidRPr="001910FC" w14:paraId="5F374ED9" w14:textId="77777777" w:rsidTr="00256329">
              <w:tc>
                <w:tcPr>
                  <w:tcW w:w="4700" w:type="dxa"/>
                  <w:gridSpan w:val="4"/>
                  <w:tcBorders>
                    <w:top w:val="nil"/>
                    <w:left w:val="nil"/>
                    <w:bottom w:val="nil"/>
                    <w:right w:val="nil"/>
                  </w:tcBorders>
                  <w:tcMar>
                    <w:top w:w="20" w:type="dxa"/>
                    <w:left w:w="20" w:type="dxa"/>
                    <w:bottom w:w="20" w:type="dxa"/>
                    <w:right w:w="20" w:type="dxa"/>
                  </w:tcMar>
                  <w:vAlign w:val="center"/>
                  <w:hideMark/>
                </w:tcPr>
                <w:p w14:paraId="10210E89" w14:textId="77777777" w:rsidR="00CF383F" w:rsidRPr="001910FC" w:rsidRDefault="00CF383F" w:rsidP="00256329">
                  <w:pPr>
                    <w:pStyle w:val="rowtabella0"/>
                    <w:rPr>
                      <w:color w:val="002060"/>
                    </w:rPr>
                  </w:pPr>
                  <w:r w:rsidRPr="001910FC">
                    <w:rPr>
                      <w:color w:val="002060"/>
                    </w:rPr>
                    <w:t>(1) - disputata il 07/03/2026</w:t>
                  </w:r>
                </w:p>
              </w:tc>
            </w:tr>
          </w:tbl>
          <w:p w14:paraId="67D8B3B2" w14:textId="77777777" w:rsidR="00CF383F" w:rsidRPr="001910FC" w:rsidRDefault="00CF383F" w:rsidP="00256329">
            <w:pPr>
              <w:rPr>
                <w:color w:val="002060"/>
              </w:rPr>
            </w:pPr>
          </w:p>
        </w:tc>
      </w:tr>
    </w:tbl>
    <w:p w14:paraId="6B1E0357" w14:textId="77777777" w:rsidR="00CF383F" w:rsidRPr="001910FC" w:rsidRDefault="00CF383F" w:rsidP="00CF383F">
      <w:pPr>
        <w:pStyle w:val="breakline"/>
        <w:rPr>
          <w:rFonts w:eastAsiaTheme="minorEastAsia"/>
          <w:color w:val="002060"/>
        </w:rPr>
      </w:pPr>
    </w:p>
    <w:p w14:paraId="79731052" w14:textId="77777777" w:rsidR="00CF383F" w:rsidRPr="001910FC" w:rsidRDefault="00CF383F" w:rsidP="00CF383F">
      <w:pPr>
        <w:pStyle w:val="breakline"/>
        <w:rPr>
          <w:color w:val="002060"/>
        </w:rPr>
      </w:pPr>
    </w:p>
    <w:p w14:paraId="4E461366" w14:textId="77777777" w:rsidR="00CF383F" w:rsidRPr="001910FC" w:rsidRDefault="00CF383F" w:rsidP="00CF383F">
      <w:pPr>
        <w:pStyle w:val="titoloprinc0"/>
        <w:rPr>
          <w:color w:val="002060"/>
        </w:rPr>
      </w:pPr>
      <w:r w:rsidRPr="001910FC">
        <w:rPr>
          <w:color w:val="002060"/>
        </w:rPr>
        <w:t>GIUDICE SPORTIVO</w:t>
      </w:r>
    </w:p>
    <w:p w14:paraId="71630266" w14:textId="77777777" w:rsidR="00CF383F" w:rsidRPr="001910FC" w:rsidRDefault="00CF383F" w:rsidP="00CF383F">
      <w:pPr>
        <w:pStyle w:val="diffida"/>
        <w:rPr>
          <w:color w:val="002060"/>
        </w:rPr>
      </w:pPr>
      <w:r w:rsidRPr="001910FC">
        <w:rPr>
          <w:color w:val="002060"/>
        </w:rPr>
        <w:t>Il Giudice Sportivo Avv. Agnese Lazzaretti, con l'assistenza del Segretario Angelo Castellana, nella seduta del 09/03/2026, ha adottato le decisioni che di seguito integralmente si riportano:</w:t>
      </w:r>
    </w:p>
    <w:p w14:paraId="7E5FF4CB" w14:textId="77777777" w:rsidR="00CF383F" w:rsidRPr="001910FC" w:rsidRDefault="00CF383F" w:rsidP="00CF383F">
      <w:pPr>
        <w:pStyle w:val="titolo10"/>
        <w:rPr>
          <w:color w:val="002060"/>
        </w:rPr>
      </w:pPr>
      <w:r w:rsidRPr="001910FC">
        <w:rPr>
          <w:color w:val="002060"/>
        </w:rPr>
        <w:t xml:space="preserve">GARE DEL 7/ 3/2026 </w:t>
      </w:r>
    </w:p>
    <w:p w14:paraId="423F05C2" w14:textId="77777777" w:rsidR="00CF383F" w:rsidRPr="001910FC" w:rsidRDefault="00CF383F" w:rsidP="00CF383F">
      <w:pPr>
        <w:pStyle w:val="titolo7a"/>
        <w:rPr>
          <w:color w:val="002060"/>
        </w:rPr>
      </w:pPr>
      <w:r w:rsidRPr="001910FC">
        <w:rPr>
          <w:color w:val="002060"/>
        </w:rPr>
        <w:t xml:space="preserve">PROVVEDIMENTI DISCIPLINARI </w:t>
      </w:r>
    </w:p>
    <w:p w14:paraId="06CCC09E" w14:textId="77777777" w:rsidR="00CF383F" w:rsidRPr="001910FC" w:rsidRDefault="00CF383F" w:rsidP="00CF383F">
      <w:pPr>
        <w:pStyle w:val="titolo7b0"/>
        <w:rPr>
          <w:color w:val="002060"/>
        </w:rPr>
      </w:pPr>
      <w:r w:rsidRPr="001910FC">
        <w:rPr>
          <w:color w:val="002060"/>
        </w:rPr>
        <w:t xml:space="preserve">In base alle risultanze degli atti ufficiali sono state deliberate le seguenti sanzioni disciplinari. </w:t>
      </w:r>
    </w:p>
    <w:p w14:paraId="78061867" w14:textId="77777777" w:rsidR="00CF383F" w:rsidRPr="001910FC" w:rsidRDefault="00CF383F" w:rsidP="00CF383F">
      <w:pPr>
        <w:pStyle w:val="titolo30"/>
        <w:rPr>
          <w:color w:val="002060"/>
        </w:rPr>
      </w:pPr>
      <w:r w:rsidRPr="001910FC">
        <w:rPr>
          <w:color w:val="002060"/>
        </w:rPr>
        <w:t xml:space="preserve">DIRIGENTI </w:t>
      </w:r>
    </w:p>
    <w:p w14:paraId="1CE331AA" w14:textId="77777777" w:rsidR="00CF383F" w:rsidRPr="001910FC" w:rsidRDefault="00CF383F" w:rsidP="00CF383F">
      <w:pPr>
        <w:pStyle w:val="titolo20"/>
        <w:rPr>
          <w:color w:val="002060"/>
        </w:rPr>
      </w:pPr>
      <w:r w:rsidRPr="001910F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383F" w:rsidRPr="001910FC" w14:paraId="0D10EE61" w14:textId="77777777" w:rsidTr="00256329">
        <w:tc>
          <w:tcPr>
            <w:tcW w:w="2200" w:type="dxa"/>
            <w:tcMar>
              <w:top w:w="20" w:type="dxa"/>
              <w:left w:w="20" w:type="dxa"/>
              <w:bottom w:w="20" w:type="dxa"/>
              <w:right w:w="20" w:type="dxa"/>
            </w:tcMar>
            <w:vAlign w:val="center"/>
            <w:hideMark/>
          </w:tcPr>
          <w:p w14:paraId="52F4FF2E" w14:textId="77777777" w:rsidR="00CF383F" w:rsidRPr="001910FC" w:rsidRDefault="00CF383F" w:rsidP="00256329">
            <w:pPr>
              <w:pStyle w:val="movimento"/>
              <w:rPr>
                <w:color w:val="002060"/>
              </w:rPr>
            </w:pPr>
            <w:r w:rsidRPr="001910FC">
              <w:rPr>
                <w:color w:val="002060"/>
              </w:rPr>
              <w:t>TARQUINI MAURO</w:t>
            </w:r>
          </w:p>
        </w:tc>
        <w:tc>
          <w:tcPr>
            <w:tcW w:w="2200" w:type="dxa"/>
            <w:tcMar>
              <w:top w:w="20" w:type="dxa"/>
              <w:left w:w="20" w:type="dxa"/>
              <w:bottom w:w="20" w:type="dxa"/>
              <w:right w:w="20" w:type="dxa"/>
            </w:tcMar>
            <w:vAlign w:val="center"/>
            <w:hideMark/>
          </w:tcPr>
          <w:p w14:paraId="1BEE58F0" w14:textId="77777777" w:rsidR="00CF383F" w:rsidRPr="001910FC" w:rsidRDefault="00CF383F" w:rsidP="00256329">
            <w:pPr>
              <w:pStyle w:val="movimento2"/>
              <w:rPr>
                <w:color w:val="002060"/>
              </w:rPr>
            </w:pPr>
            <w:r w:rsidRPr="001910FC">
              <w:rPr>
                <w:color w:val="002060"/>
              </w:rPr>
              <w:t xml:space="preserve">(ASCOLI CALCIO A 5) </w:t>
            </w:r>
          </w:p>
        </w:tc>
        <w:tc>
          <w:tcPr>
            <w:tcW w:w="800" w:type="dxa"/>
            <w:tcMar>
              <w:top w:w="20" w:type="dxa"/>
              <w:left w:w="20" w:type="dxa"/>
              <w:bottom w:w="20" w:type="dxa"/>
              <w:right w:w="20" w:type="dxa"/>
            </w:tcMar>
            <w:vAlign w:val="center"/>
            <w:hideMark/>
          </w:tcPr>
          <w:p w14:paraId="21D69EC5"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4195AC28"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25FA440A" w14:textId="77777777" w:rsidR="00CF383F" w:rsidRPr="001910FC" w:rsidRDefault="00CF383F" w:rsidP="00256329">
            <w:pPr>
              <w:pStyle w:val="movimento2"/>
              <w:rPr>
                <w:color w:val="002060"/>
              </w:rPr>
            </w:pPr>
            <w:r w:rsidRPr="001910FC">
              <w:rPr>
                <w:color w:val="002060"/>
              </w:rPr>
              <w:t> </w:t>
            </w:r>
          </w:p>
        </w:tc>
      </w:tr>
    </w:tbl>
    <w:p w14:paraId="5D95C24C" w14:textId="77777777" w:rsidR="00CF383F" w:rsidRPr="001910FC" w:rsidRDefault="00CF383F" w:rsidP="00CF383F">
      <w:pPr>
        <w:pStyle w:val="titolo30"/>
        <w:rPr>
          <w:rFonts w:eastAsiaTheme="minorEastAsia"/>
          <w:color w:val="002060"/>
        </w:rPr>
      </w:pPr>
      <w:r w:rsidRPr="001910FC">
        <w:rPr>
          <w:color w:val="002060"/>
        </w:rPr>
        <w:t xml:space="preserve">CALCIATORI NON ESPULSI </w:t>
      </w:r>
    </w:p>
    <w:p w14:paraId="554BCD40" w14:textId="77777777" w:rsidR="00CF383F" w:rsidRPr="001910FC" w:rsidRDefault="00CF383F" w:rsidP="00CF383F">
      <w:pPr>
        <w:pStyle w:val="titolo20"/>
        <w:rPr>
          <w:color w:val="002060"/>
        </w:rPr>
      </w:pPr>
      <w:r w:rsidRPr="001910F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383F" w:rsidRPr="001910FC" w14:paraId="60A08F2A" w14:textId="77777777" w:rsidTr="00256329">
        <w:tc>
          <w:tcPr>
            <w:tcW w:w="2200" w:type="dxa"/>
            <w:tcMar>
              <w:top w:w="20" w:type="dxa"/>
              <w:left w:w="20" w:type="dxa"/>
              <w:bottom w:w="20" w:type="dxa"/>
              <w:right w:w="20" w:type="dxa"/>
            </w:tcMar>
            <w:vAlign w:val="center"/>
            <w:hideMark/>
          </w:tcPr>
          <w:p w14:paraId="580E02D0" w14:textId="77777777" w:rsidR="00CF383F" w:rsidRPr="001910FC" w:rsidRDefault="00CF383F" w:rsidP="00256329">
            <w:pPr>
              <w:pStyle w:val="movimento"/>
              <w:rPr>
                <w:color w:val="002060"/>
              </w:rPr>
            </w:pPr>
            <w:r w:rsidRPr="001910FC">
              <w:rPr>
                <w:color w:val="002060"/>
              </w:rPr>
              <w:t>GUTIERREZ DURANTE YAN LUCCA</w:t>
            </w:r>
          </w:p>
        </w:tc>
        <w:tc>
          <w:tcPr>
            <w:tcW w:w="2200" w:type="dxa"/>
            <w:tcMar>
              <w:top w:w="20" w:type="dxa"/>
              <w:left w:w="20" w:type="dxa"/>
              <w:bottom w:w="20" w:type="dxa"/>
              <w:right w:w="20" w:type="dxa"/>
            </w:tcMar>
            <w:vAlign w:val="center"/>
            <w:hideMark/>
          </w:tcPr>
          <w:p w14:paraId="2C8EDB5A" w14:textId="77777777" w:rsidR="00CF383F" w:rsidRPr="001910FC" w:rsidRDefault="00CF383F" w:rsidP="00256329">
            <w:pPr>
              <w:pStyle w:val="movimento2"/>
              <w:rPr>
                <w:color w:val="002060"/>
              </w:rPr>
            </w:pPr>
            <w:r w:rsidRPr="001910FC">
              <w:rPr>
                <w:color w:val="002060"/>
              </w:rPr>
              <w:t xml:space="preserve">(ASCOLI CALCIO A 5) </w:t>
            </w:r>
          </w:p>
        </w:tc>
        <w:tc>
          <w:tcPr>
            <w:tcW w:w="800" w:type="dxa"/>
            <w:tcMar>
              <w:top w:w="20" w:type="dxa"/>
              <w:left w:w="20" w:type="dxa"/>
              <w:bottom w:w="20" w:type="dxa"/>
              <w:right w:w="20" w:type="dxa"/>
            </w:tcMar>
            <w:vAlign w:val="center"/>
            <w:hideMark/>
          </w:tcPr>
          <w:p w14:paraId="7F81D3D9"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32A928F7"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1E954C65" w14:textId="77777777" w:rsidR="00CF383F" w:rsidRPr="001910FC" w:rsidRDefault="00CF383F" w:rsidP="00256329">
            <w:pPr>
              <w:pStyle w:val="movimento2"/>
              <w:rPr>
                <w:color w:val="002060"/>
              </w:rPr>
            </w:pPr>
            <w:r w:rsidRPr="001910FC">
              <w:rPr>
                <w:color w:val="002060"/>
              </w:rPr>
              <w:t> </w:t>
            </w:r>
          </w:p>
        </w:tc>
      </w:tr>
    </w:tbl>
    <w:p w14:paraId="0AA11B3F" w14:textId="77777777" w:rsidR="00CF383F" w:rsidRPr="001910FC" w:rsidRDefault="00CF383F" w:rsidP="00CF383F">
      <w:pPr>
        <w:pStyle w:val="titolo20"/>
        <w:rPr>
          <w:rFonts w:eastAsiaTheme="minorEastAsia"/>
          <w:color w:val="002060"/>
        </w:rPr>
      </w:pPr>
      <w:r w:rsidRPr="001910F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383F" w:rsidRPr="001910FC" w14:paraId="3B8A190C" w14:textId="77777777" w:rsidTr="00256329">
        <w:tc>
          <w:tcPr>
            <w:tcW w:w="2200" w:type="dxa"/>
            <w:tcMar>
              <w:top w:w="20" w:type="dxa"/>
              <w:left w:w="20" w:type="dxa"/>
              <w:bottom w:w="20" w:type="dxa"/>
              <w:right w:w="20" w:type="dxa"/>
            </w:tcMar>
            <w:vAlign w:val="center"/>
            <w:hideMark/>
          </w:tcPr>
          <w:p w14:paraId="619F0352" w14:textId="77777777" w:rsidR="00CF383F" w:rsidRPr="001910FC" w:rsidRDefault="00CF383F" w:rsidP="00256329">
            <w:pPr>
              <w:pStyle w:val="movimento"/>
              <w:rPr>
                <w:color w:val="002060"/>
              </w:rPr>
            </w:pPr>
            <w:r w:rsidRPr="001910FC">
              <w:rPr>
                <w:color w:val="002060"/>
              </w:rPr>
              <w:t>GENGA DENIS</w:t>
            </w:r>
          </w:p>
        </w:tc>
        <w:tc>
          <w:tcPr>
            <w:tcW w:w="2200" w:type="dxa"/>
            <w:tcMar>
              <w:top w:w="20" w:type="dxa"/>
              <w:left w:w="20" w:type="dxa"/>
              <w:bottom w:w="20" w:type="dxa"/>
              <w:right w:w="20" w:type="dxa"/>
            </w:tcMar>
            <w:vAlign w:val="center"/>
            <w:hideMark/>
          </w:tcPr>
          <w:p w14:paraId="2C4F4CEA" w14:textId="77777777" w:rsidR="00CF383F" w:rsidRPr="001910FC" w:rsidRDefault="00CF383F" w:rsidP="00256329">
            <w:pPr>
              <w:pStyle w:val="movimento2"/>
              <w:rPr>
                <w:color w:val="002060"/>
              </w:rPr>
            </w:pPr>
            <w:r w:rsidRPr="001910FC">
              <w:rPr>
                <w:color w:val="002060"/>
              </w:rPr>
              <w:t xml:space="preserve">(CALCIO A 5 CORINALDO) </w:t>
            </w:r>
          </w:p>
        </w:tc>
        <w:tc>
          <w:tcPr>
            <w:tcW w:w="800" w:type="dxa"/>
            <w:tcMar>
              <w:top w:w="20" w:type="dxa"/>
              <w:left w:w="20" w:type="dxa"/>
              <w:bottom w:w="20" w:type="dxa"/>
              <w:right w:w="20" w:type="dxa"/>
            </w:tcMar>
            <w:vAlign w:val="center"/>
            <w:hideMark/>
          </w:tcPr>
          <w:p w14:paraId="7946649A"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1C8E5F9C"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1CF69A4C" w14:textId="77777777" w:rsidR="00CF383F" w:rsidRPr="001910FC" w:rsidRDefault="00CF383F" w:rsidP="00256329">
            <w:pPr>
              <w:pStyle w:val="movimento2"/>
              <w:rPr>
                <w:color w:val="002060"/>
              </w:rPr>
            </w:pPr>
            <w:r w:rsidRPr="001910FC">
              <w:rPr>
                <w:color w:val="002060"/>
              </w:rPr>
              <w:t> </w:t>
            </w:r>
          </w:p>
        </w:tc>
      </w:tr>
    </w:tbl>
    <w:p w14:paraId="3BEFA71E" w14:textId="77777777" w:rsidR="00CF383F" w:rsidRPr="001910FC" w:rsidRDefault="00CF383F" w:rsidP="00CF383F">
      <w:pPr>
        <w:pStyle w:val="titolo10"/>
        <w:rPr>
          <w:rFonts w:eastAsiaTheme="minorEastAsia"/>
          <w:color w:val="002060"/>
        </w:rPr>
      </w:pPr>
      <w:r w:rsidRPr="001910FC">
        <w:rPr>
          <w:color w:val="002060"/>
        </w:rPr>
        <w:t xml:space="preserve">GARE DEL 8/ 3/2026 </w:t>
      </w:r>
    </w:p>
    <w:p w14:paraId="73EB07DB" w14:textId="77777777" w:rsidR="00CF383F" w:rsidRPr="001910FC" w:rsidRDefault="00CF383F" w:rsidP="00CF383F">
      <w:pPr>
        <w:pStyle w:val="titolo7a"/>
        <w:rPr>
          <w:color w:val="002060"/>
        </w:rPr>
      </w:pPr>
      <w:r w:rsidRPr="001910FC">
        <w:rPr>
          <w:color w:val="002060"/>
        </w:rPr>
        <w:t xml:space="preserve">PROVVEDIMENTI DISCIPLINARI </w:t>
      </w:r>
    </w:p>
    <w:p w14:paraId="1A995439" w14:textId="77777777" w:rsidR="00CF383F" w:rsidRPr="001910FC" w:rsidRDefault="00CF383F" w:rsidP="00CF383F">
      <w:pPr>
        <w:pStyle w:val="titolo7b0"/>
        <w:rPr>
          <w:color w:val="002060"/>
        </w:rPr>
      </w:pPr>
      <w:r w:rsidRPr="001910FC">
        <w:rPr>
          <w:color w:val="002060"/>
        </w:rPr>
        <w:t xml:space="preserve">In base alle risultanze degli atti ufficiali sono state deliberate le seguenti sanzioni disciplinari. </w:t>
      </w:r>
    </w:p>
    <w:p w14:paraId="0740C555" w14:textId="77777777" w:rsidR="00CF383F" w:rsidRPr="001910FC" w:rsidRDefault="00CF383F" w:rsidP="00CF383F">
      <w:pPr>
        <w:pStyle w:val="titolo30"/>
        <w:rPr>
          <w:color w:val="002060"/>
        </w:rPr>
      </w:pPr>
      <w:r w:rsidRPr="001910FC">
        <w:rPr>
          <w:color w:val="002060"/>
        </w:rPr>
        <w:t xml:space="preserve">CALCIATORI NON ESPULSI </w:t>
      </w:r>
    </w:p>
    <w:p w14:paraId="5ADF1150" w14:textId="77777777" w:rsidR="00CF383F" w:rsidRPr="001910FC" w:rsidRDefault="00CF383F" w:rsidP="00CF383F">
      <w:pPr>
        <w:pStyle w:val="titolo20"/>
        <w:rPr>
          <w:color w:val="002060"/>
        </w:rPr>
      </w:pPr>
      <w:r w:rsidRPr="001910FC">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383F" w:rsidRPr="001910FC" w14:paraId="5D3EFB1B" w14:textId="77777777" w:rsidTr="00256329">
        <w:tc>
          <w:tcPr>
            <w:tcW w:w="2200" w:type="dxa"/>
            <w:tcMar>
              <w:top w:w="20" w:type="dxa"/>
              <w:left w:w="20" w:type="dxa"/>
              <w:bottom w:w="20" w:type="dxa"/>
              <w:right w:w="20" w:type="dxa"/>
            </w:tcMar>
            <w:vAlign w:val="center"/>
            <w:hideMark/>
          </w:tcPr>
          <w:p w14:paraId="3AA8162F" w14:textId="77777777" w:rsidR="00CF383F" w:rsidRPr="001910FC" w:rsidRDefault="00CF383F" w:rsidP="00256329">
            <w:pPr>
              <w:pStyle w:val="movimento"/>
              <w:rPr>
                <w:color w:val="002060"/>
              </w:rPr>
            </w:pPr>
            <w:r w:rsidRPr="001910FC">
              <w:rPr>
                <w:color w:val="002060"/>
              </w:rPr>
              <w:t>SACCHETTONI SAMUELE</w:t>
            </w:r>
          </w:p>
        </w:tc>
        <w:tc>
          <w:tcPr>
            <w:tcW w:w="2200" w:type="dxa"/>
            <w:tcMar>
              <w:top w:w="20" w:type="dxa"/>
              <w:left w:w="20" w:type="dxa"/>
              <w:bottom w:w="20" w:type="dxa"/>
              <w:right w:w="20" w:type="dxa"/>
            </w:tcMar>
            <w:vAlign w:val="center"/>
            <w:hideMark/>
          </w:tcPr>
          <w:p w14:paraId="5D67E708" w14:textId="77777777" w:rsidR="00CF383F" w:rsidRPr="001910FC" w:rsidRDefault="00CF383F" w:rsidP="00256329">
            <w:pPr>
              <w:pStyle w:val="movimento2"/>
              <w:rPr>
                <w:color w:val="002060"/>
              </w:rPr>
            </w:pPr>
            <w:r w:rsidRPr="001910FC">
              <w:rPr>
                <w:color w:val="002060"/>
              </w:rPr>
              <w:t xml:space="preserve">(C.U.S. ANCONA) </w:t>
            </w:r>
          </w:p>
        </w:tc>
        <w:tc>
          <w:tcPr>
            <w:tcW w:w="800" w:type="dxa"/>
            <w:tcMar>
              <w:top w:w="20" w:type="dxa"/>
              <w:left w:w="20" w:type="dxa"/>
              <w:bottom w:w="20" w:type="dxa"/>
              <w:right w:w="20" w:type="dxa"/>
            </w:tcMar>
            <w:vAlign w:val="center"/>
            <w:hideMark/>
          </w:tcPr>
          <w:p w14:paraId="76171590"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6EA33896"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06BEB554" w14:textId="77777777" w:rsidR="00CF383F" w:rsidRPr="001910FC" w:rsidRDefault="00CF383F" w:rsidP="00256329">
            <w:pPr>
              <w:pStyle w:val="movimento2"/>
              <w:rPr>
                <w:color w:val="002060"/>
              </w:rPr>
            </w:pPr>
            <w:r w:rsidRPr="001910FC">
              <w:rPr>
                <w:color w:val="002060"/>
              </w:rPr>
              <w:t> </w:t>
            </w:r>
          </w:p>
        </w:tc>
      </w:tr>
    </w:tbl>
    <w:p w14:paraId="54341F5D" w14:textId="77777777" w:rsidR="00CF383F" w:rsidRPr="001910FC" w:rsidRDefault="00CF383F" w:rsidP="00CF383F">
      <w:pPr>
        <w:pStyle w:val="titolo20"/>
        <w:rPr>
          <w:rFonts w:eastAsiaTheme="minorEastAsia"/>
          <w:color w:val="002060"/>
        </w:rPr>
      </w:pPr>
      <w:r w:rsidRPr="001910F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F383F" w:rsidRPr="001910FC" w14:paraId="7885429E" w14:textId="77777777" w:rsidTr="00256329">
        <w:tc>
          <w:tcPr>
            <w:tcW w:w="2200" w:type="dxa"/>
            <w:tcMar>
              <w:top w:w="20" w:type="dxa"/>
              <w:left w:w="20" w:type="dxa"/>
              <w:bottom w:w="20" w:type="dxa"/>
              <w:right w:w="20" w:type="dxa"/>
            </w:tcMar>
            <w:vAlign w:val="center"/>
            <w:hideMark/>
          </w:tcPr>
          <w:p w14:paraId="6EA4037B" w14:textId="77777777" w:rsidR="00CF383F" w:rsidRPr="001910FC" w:rsidRDefault="00CF383F" w:rsidP="00256329">
            <w:pPr>
              <w:pStyle w:val="movimento"/>
              <w:rPr>
                <w:color w:val="002060"/>
              </w:rPr>
            </w:pPr>
            <w:r w:rsidRPr="001910FC">
              <w:rPr>
                <w:color w:val="002060"/>
              </w:rPr>
              <w:t>FERRACUTI GABRIELE</w:t>
            </w:r>
          </w:p>
        </w:tc>
        <w:tc>
          <w:tcPr>
            <w:tcW w:w="2200" w:type="dxa"/>
            <w:tcMar>
              <w:top w:w="20" w:type="dxa"/>
              <w:left w:w="20" w:type="dxa"/>
              <w:bottom w:w="20" w:type="dxa"/>
              <w:right w:w="20" w:type="dxa"/>
            </w:tcMar>
            <w:vAlign w:val="center"/>
            <w:hideMark/>
          </w:tcPr>
          <w:p w14:paraId="25267794" w14:textId="77777777" w:rsidR="00CF383F" w:rsidRPr="001910FC" w:rsidRDefault="00CF383F" w:rsidP="00256329">
            <w:pPr>
              <w:pStyle w:val="movimento2"/>
              <w:rPr>
                <w:color w:val="002060"/>
              </w:rPr>
            </w:pPr>
            <w:r w:rsidRPr="001910FC">
              <w:rPr>
                <w:color w:val="002060"/>
              </w:rPr>
              <w:t xml:space="preserve">(FIGHT BULLS CORRIDONIA) </w:t>
            </w:r>
          </w:p>
        </w:tc>
        <w:tc>
          <w:tcPr>
            <w:tcW w:w="800" w:type="dxa"/>
            <w:tcMar>
              <w:top w:w="20" w:type="dxa"/>
              <w:left w:w="20" w:type="dxa"/>
              <w:bottom w:w="20" w:type="dxa"/>
              <w:right w:w="20" w:type="dxa"/>
            </w:tcMar>
            <w:vAlign w:val="center"/>
            <w:hideMark/>
          </w:tcPr>
          <w:p w14:paraId="4FC61FD6"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7EC041FC" w14:textId="77777777" w:rsidR="00CF383F" w:rsidRPr="001910FC" w:rsidRDefault="00CF383F" w:rsidP="00256329">
            <w:pPr>
              <w:pStyle w:val="movimento"/>
              <w:rPr>
                <w:color w:val="002060"/>
              </w:rPr>
            </w:pPr>
            <w:r w:rsidRPr="001910FC">
              <w:rPr>
                <w:color w:val="002060"/>
              </w:rPr>
              <w:t>PRAIA LUCA</w:t>
            </w:r>
          </w:p>
        </w:tc>
        <w:tc>
          <w:tcPr>
            <w:tcW w:w="2200" w:type="dxa"/>
            <w:tcMar>
              <w:top w:w="20" w:type="dxa"/>
              <w:left w:w="20" w:type="dxa"/>
              <w:bottom w:w="20" w:type="dxa"/>
              <w:right w:w="20" w:type="dxa"/>
            </w:tcMar>
            <w:vAlign w:val="center"/>
            <w:hideMark/>
          </w:tcPr>
          <w:p w14:paraId="30B05A4E" w14:textId="77777777" w:rsidR="00CF383F" w:rsidRPr="001910FC" w:rsidRDefault="00CF383F" w:rsidP="00256329">
            <w:pPr>
              <w:pStyle w:val="movimento2"/>
              <w:rPr>
                <w:color w:val="002060"/>
              </w:rPr>
            </w:pPr>
            <w:r w:rsidRPr="001910FC">
              <w:rPr>
                <w:color w:val="002060"/>
              </w:rPr>
              <w:t xml:space="preserve">(ITALSERVICE C5) </w:t>
            </w:r>
          </w:p>
        </w:tc>
      </w:tr>
      <w:tr w:rsidR="00CF383F" w:rsidRPr="001910FC" w14:paraId="2A1405ED" w14:textId="77777777" w:rsidTr="00256329">
        <w:tc>
          <w:tcPr>
            <w:tcW w:w="2200" w:type="dxa"/>
            <w:tcMar>
              <w:top w:w="20" w:type="dxa"/>
              <w:left w:w="20" w:type="dxa"/>
              <w:bottom w:w="20" w:type="dxa"/>
              <w:right w:w="20" w:type="dxa"/>
            </w:tcMar>
            <w:vAlign w:val="center"/>
            <w:hideMark/>
          </w:tcPr>
          <w:p w14:paraId="2B5990E6" w14:textId="77777777" w:rsidR="00CF383F" w:rsidRPr="001910FC" w:rsidRDefault="00CF383F" w:rsidP="00256329">
            <w:pPr>
              <w:pStyle w:val="movimento"/>
              <w:rPr>
                <w:color w:val="002060"/>
              </w:rPr>
            </w:pPr>
            <w:r w:rsidRPr="001910FC">
              <w:rPr>
                <w:color w:val="002060"/>
              </w:rPr>
              <w:t>ROCCHI EDOARDO</w:t>
            </w:r>
          </w:p>
        </w:tc>
        <w:tc>
          <w:tcPr>
            <w:tcW w:w="2200" w:type="dxa"/>
            <w:tcMar>
              <w:top w:w="20" w:type="dxa"/>
              <w:left w:w="20" w:type="dxa"/>
              <w:bottom w:w="20" w:type="dxa"/>
              <w:right w:w="20" w:type="dxa"/>
            </w:tcMar>
            <w:vAlign w:val="center"/>
            <w:hideMark/>
          </w:tcPr>
          <w:p w14:paraId="261897CE" w14:textId="77777777" w:rsidR="00CF383F" w:rsidRPr="001910FC" w:rsidRDefault="00CF383F" w:rsidP="00256329">
            <w:pPr>
              <w:pStyle w:val="movimento2"/>
              <w:rPr>
                <w:color w:val="002060"/>
              </w:rPr>
            </w:pPr>
            <w:r w:rsidRPr="001910FC">
              <w:rPr>
                <w:color w:val="002060"/>
              </w:rPr>
              <w:t xml:space="preserve">(ITALSERVICE C5 </w:t>
            </w:r>
            <w:proofErr w:type="gramStart"/>
            <w:r w:rsidRPr="001910FC">
              <w:rPr>
                <w:color w:val="002060"/>
              </w:rPr>
              <w:t>SQ.B</w:t>
            </w:r>
            <w:proofErr w:type="gramEnd"/>
            <w:r w:rsidRPr="001910FC">
              <w:rPr>
                <w:color w:val="002060"/>
              </w:rPr>
              <w:t xml:space="preserve">) </w:t>
            </w:r>
          </w:p>
        </w:tc>
        <w:tc>
          <w:tcPr>
            <w:tcW w:w="800" w:type="dxa"/>
            <w:tcMar>
              <w:top w:w="20" w:type="dxa"/>
              <w:left w:w="20" w:type="dxa"/>
              <w:bottom w:w="20" w:type="dxa"/>
              <w:right w:w="20" w:type="dxa"/>
            </w:tcMar>
            <w:vAlign w:val="center"/>
            <w:hideMark/>
          </w:tcPr>
          <w:p w14:paraId="188481EB"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2E78E42C" w14:textId="77777777" w:rsidR="00CF383F" w:rsidRPr="001910FC" w:rsidRDefault="00CF383F" w:rsidP="00256329">
            <w:pPr>
              <w:pStyle w:val="movimento"/>
              <w:rPr>
                <w:color w:val="002060"/>
              </w:rPr>
            </w:pPr>
            <w:r w:rsidRPr="001910FC">
              <w:rPr>
                <w:color w:val="002060"/>
              </w:rPr>
              <w:t> </w:t>
            </w:r>
          </w:p>
        </w:tc>
        <w:tc>
          <w:tcPr>
            <w:tcW w:w="2200" w:type="dxa"/>
            <w:tcMar>
              <w:top w:w="20" w:type="dxa"/>
              <w:left w:w="20" w:type="dxa"/>
              <w:bottom w:w="20" w:type="dxa"/>
              <w:right w:w="20" w:type="dxa"/>
            </w:tcMar>
            <w:vAlign w:val="center"/>
            <w:hideMark/>
          </w:tcPr>
          <w:p w14:paraId="6ED6309E" w14:textId="77777777" w:rsidR="00CF383F" w:rsidRPr="001910FC" w:rsidRDefault="00CF383F" w:rsidP="00256329">
            <w:pPr>
              <w:pStyle w:val="movimento2"/>
              <w:rPr>
                <w:color w:val="002060"/>
              </w:rPr>
            </w:pPr>
            <w:r w:rsidRPr="001910FC">
              <w:rPr>
                <w:color w:val="002060"/>
              </w:rPr>
              <w:t> </w:t>
            </w:r>
          </w:p>
        </w:tc>
      </w:tr>
    </w:tbl>
    <w:p w14:paraId="5D34178F" w14:textId="77777777" w:rsidR="00CF383F" w:rsidRPr="001910FC" w:rsidRDefault="00CF383F" w:rsidP="00CF383F">
      <w:pPr>
        <w:pStyle w:val="breakline"/>
        <w:rPr>
          <w:color w:val="002060"/>
        </w:rPr>
      </w:pPr>
    </w:p>
    <w:p w14:paraId="3278A736" w14:textId="77777777" w:rsidR="00CF383F" w:rsidRPr="001910FC" w:rsidRDefault="00CF383F" w:rsidP="00CF383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9B3896C" w14:textId="77777777" w:rsidR="00CF383F" w:rsidRPr="001910FC" w:rsidRDefault="00CF383F" w:rsidP="00CF383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7ABE706" w14:textId="77777777" w:rsidR="00CF383F" w:rsidRDefault="00CF383F" w:rsidP="00CF383F">
      <w:pPr>
        <w:pStyle w:val="breakline"/>
        <w:rPr>
          <w:rFonts w:eastAsiaTheme="minorEastAsia"/>
        </w:rPr>
      </w:pPr>
    </w:p>
    <w:p w14:paraId="78CAB581" w14:textId="77777777" w:rsidR="00CF383F" w:rsidRDefault="00CF383F" w:rsidP="00CF383F">
      <w:pPr>
        <w:pStyle w:val="breakline"/>
      </w:pPr>
    </w:p>
    <w:p w14:paraId="13A21E63" w14:textId="77777777" w:rsidR="00CF383F" w:rsidRPr="000138CC" w:rsidRDefault="00CF383F" w:rsidP="00CF383F">
      <w:pPr>
        <w:pStyle w:val="titoloprinc0"/>
        <w:rPr>
          <w:color w:val="002060"/>
        </w:rPr>
      </w:pPr>
      <w:r w:rsidRPr="000138CC">
        <w:rPr>
          <w:color w:val="002060"/>
        </w:rPr>
        <w:t>CLASSIFICA</w:t>
      </w:r>
    </w:p>
    <w:p w14:paraId="4D746DA4" w14:textId="77777777" w:rsidR="00CF383F" w:rsidRPr="000138CC" w:rsidRDefault="00CF383F" w:rsidP="00CF383F">
      <w:pPr>
        <w:pStyle w:val="breakline"/>
        <w:rPr>
          <w:color w:val="002060"/>
        </w:rPr>
      </w:pPr>
    </w:p>
    <w:p w14:paraId="069F16D5" w14:textId="77777777" w:rsidR="00CF383F" w:rsidRPr="000138CC" w:rsidRDefault="00CF383F" w:rsidP="00CF383F">
      <w:pPr>
        <w:pStyle w:val="breakline"/>
        <w:rPr>
          <w:color w:val="002060"/>
        </w:rPr>
      </w:pPr>
    </w:p>
    <w:p w14:paraId="203B8C39" w14:textId="77777777" w:rsidR="00CF383F" w:rsidRPr="000138CC" w:rsidRDefault="00CF383F" w:rsidP="00CF383F">
      <w:pPr>
        <w:pStyle w:val="sottotitolocampionato10"/>
        <w:rPr>
          <w:color w:val="002060"/>
        </w:rPr>
      </w:pPr>
      <w:r w:rsidRPr="000138CC">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383F" w:rsidRPr="000138CC" w14:paraId="2BB4C2D0" w14:textId="77777777" w:rsidTr="0025632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F2BF1" w14:textId="77777777" w:rsidR="00CF383F" w:rsidRPr="000138CC" w:rsidRDefault="00CF383F" w:rsidP="00256329">
            <w:pPr>
              <w:pStyle w:val="headertabella0"/>
              <w:rPr>
                <w:color w:val="002060"/>
              </w:rPr>
            </w:pPr>
            <w:r w:rsidRPr="000138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59018" w14:textId="77777777" w:rsidR="00CF383F" w:rsidRPr="000138CC" w:rsidRDefault="00CF383F" w:rsidP="00256329">
            <w:pPr>
              <w:pStyle w:val="headertabella0"/>
              <w:rPr>
                <w:color w:val="002060"/>
              </w:rPr>
            </w:pPr>
            <w:r w:rsidRPr="000138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5D6DD" w14:textId="77777777" w:rsidR="00CF383F" w:rsidRPr="000138CC" w:rsidRDefault="00CF383F" w:rsidP="00256329">
            <w:pPr>
              <w:pStyle w:val="headertabella0"/>
              <w:rPr>
                <w:color w:val="002060"/>
              </w:rPr>
            </w:pPr>
            <w:r w:rsidRPr="000138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0B693" w14:textId="77777777" w:rsidR="00CF383F" w:rsidRPr="000138CC" w:rsidRDefault="00CF383F" w:rsidP="00256329">
            <w:pPr>
              <w:pStyle w:val="headertabella0"/>
              <w:rPr>
                <w:color w:val="002060"/>
              </w:rPr>
            </w:pPr>
            <w:r w:rsidRPr="000138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8FA85" w14:textId="77777777" w:rsidR="00CF383F" w:rsidRPr="000138CC" w:rsidRDefault="00CF383F" w:rsidP="00256329">
            <w:pPr>
              <w:pStyle w:val="headertabella0"/>
              <w:rPr>
                <w:color w:val="002060"/>
              </w:rPr>
            </w:pPr>
            <w:r w:rsidRPr="000138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FA759" w14:textId="77777777" w:rsidR="00CF383F" w:rsidRPr="000138CC" w:rsidRDefault="00CF383F" w:rsidP="00256329">
            <w:pPr>
              <w:pStyle w:val="headertabella0"/>
              <w:rPr>
                <w:color w:val="002060"/>
              </w:rPr>
            </w:pPr>
            <w:r w:rsidRPr="000138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3AB84" w14:textId="77777777" w:rsidR="00CF383F" w:rsidRPr="000138CC" w:rsidRDefault="00CF383F" w:rsidP="00256329">
            <w:pPr>
              <w:pStyle w:val="headertabella0"/>
              <w:rPr>
                <w:color w:val="002060"/>
              </w:rPr>
            </w:pPr>
            <w:r w:rsidRPr="000138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7CAE8" w14:textId="77777777" w:rsidR="00CF383F" w:rsidRPr="000138CC" w:rsidRDefault="00CF383F" w:rsidP="00256329">
            <w:pPr>
              <w:pStyle w:val="headertabella0"/>
              <w:rPr>
                <w:color w:val="002060"/>
              </w:rPr>
            </w:pPr>
            <w:r w:rsidRPr="000138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00BF5" w14:textId="77777777" w:rsidR="00CF383F" w:rsidRPr="000138CC" w:rsidRDefault="00CF383F" w:rsidP="00256329">
            <w:pPr>
              <w:pStyle w:val="headertabella0"/>
              <w:rPr>
                <w:color w:val="002060"/>
              </w:rPr>
            </w:pPr>
            <w:r w:rsidRPr="000138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7A293" w14:textId="77777777" w:rsidR="00CF383F" w:rsidRPr="000138CC" w:rsidRDefault="00CF383F" w:rsidP="00256329">
            <w:pPr>
              <w:pStyle w:val="headertabella0"/>
              <w:rPr>
                <w:color w:val="002060"/>
              </w:rPr>
            </w:pPr>
            <w:r w:rsidRPr="000138CC">
              <w:rPr>
                <w:color w:val="002060"/>
              </w:rPr>
              <w:t>PE</w:t>
            </w:r>
          </w:p>
        </w:tc>
      </w:tr>
      <w:tr w:rsidR="00CF383F" w:rsidRPr="000138CC" w14:paraId="1B151BC1" w14:textId="77777777" w:rsidTr="0025632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A25E22" w14:textId="77777777" w:rsidR="00CF383F" w:rsidRPr="000138CC" w:rsidRDefault="00CF383F" w:rsidP="00256329">
            <w:pPr>
              <w:pStyle w:val="rowtabella0"/>
              <w:rPr>
                <w:color w:val="002060"/>
              </w:rPr>
            </w:pPr>
            <w:r w:rsidRPr="000138C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1D84" w14:textId="77777777" w:rsidR="00CF383F" w:rsidRPr="000138CC" w:rsidRDefault="00CF383F" w:rsidP="00256329">
            <w:pPr>
              <w:pStyle w:val="rowtabella0"/>
              <w:jc w:val="center"/>
              <w:rPr>
                <w:color w:val="002060"/>
              </w:rPr>
            </w:pPr>
            <w:r w:rsidRPr="000138C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2F84A"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1695"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48E4"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28ED"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6B441" w14:textId="77777777" w:rsidR="00CF383F" w:rsidRPr="000138CC" w:rsidRDefault="00CF383F" w:rsidP="00256329">
            <w:pPr>
              <w:pStyle w:val="rowtabella0"/>
              <w:jc w:val="center"/>
              <w:rPr>
                <w:color w:val="002060"/>
              </w:rPr>
            </w:pPr>
            <w:r w:rsidRPr="000138C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2F99" w14:textId="77777777" w:rsidR="00CF383F" w:rsidRPr="000138CC" w:rsidRDefault="00CF383F" w:rsidP="00256329">
            <w:pPr>
              <w:pStyle w:val="rowtabella0"/>
              <w:jc w:val="center"/>
              <w:rPr>
                <w:color w:val="002060"/>
              </w:rPr>
            </w:pPr>
            <w:r w:rsidRPr="000138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08E1" w14:textId="77777777" w:rsidR="00CF383F" w:rsidRPr="000138CC" w:rsidRDefault="00CF383F" w:rsidP="00256329">
            <w:pPr>
              <w:pStyle w:val="rowtabella0"/>
              <w:jc w:val="center"/>
              <w:rPr>
                <w:color w:val="002060"/>
              </w:rPr>
            </w:pPr>
            <w:r w:rsidRPr="000138C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62CC" w14:textId="77777777" w:rsidR="00CF383F" w:rsidRPr="000138CC" w:rsidRDefault="00CF383F" w:rsidP="00256329">
            <w:pPr>
              <w:pStyle w:val="rowtabella0"/>
              <w:jc w:val="center"/>
              <w:rPr>
                <w:color w:val="002060"/>
              </w:rPr>
            </w:pPr>
            <w:r w:rsidRPr="000138CC">
              <w:rPr>
                <w:color w:val="002060"/>
              </w:rPr>
              <w:t>0</w:t>
            </w:r>
          </w:p>
        </w:tc>
      </w:tr>
      <w:tr w:rsidR="00CF383F" w:rsidRPr="000138CC" w14:paraId="0913F86C"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68778" w14:textId="77777777" w:rsidR="00CF383F" w:rsidRPr="000138CC" w:rsidRDefault="00CF383F" w:rsidP="00256329">
            <w:pPr>
              <w:pStyle w:val="rowtabella0"/>
              <w:rPr>
                <w:color w:val="002060"/>
              </w:rPr>
            </w:pPr>
            <w:r w:rsidRPr="000138C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BD98" w14:textId="77777777" w:rsidR="00CF383F" w:rsidRPr="000138CC" w:rsidRDefault="00CF383F" w:rsidP="00256329">
            <w:pPr>
              <w:pStyle w:val="rowtabella0"/>
              <w:jc w:val="center"/>
              <w:rPr>
                <w:color w:val="002060"/>
              </w:rPr>
            </w:pPr>
            <w:r w:rsidRPr="000138C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3022"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5FDE" w14:textId="77777777" w:rsidR="00CF383F" w:rsidRPr="000138CC" w:rsidRDefault="00CF383F" w:rsidP="00256329">
            <w:pPr>
              <w:pStyle w:val="rowtabella0"/>
              <w:jc w:val="center"/>
              <w:rPr>
                <w:color w:val="002060"/>
              </w:rPr>
            </w:pPr>
            <w:r w:rsidRPr="000138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AA77B"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FFBD"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B86C" w14:textId="77777777" w:rsidR="00CF383F" w:rsidRPr="000138CC" w:rsidRDefault="00CF383F" w:rsidP="00256329">
            <w:pPr>
              <w:pStyle w:val="rowtabella0"/>
              <w:jc w:val="center"/>
              <w:rPr>
                <w:color w:val="002060"/>
              </w:rPr>
            </w:pPr>
            <w:r w:rsidRPr="000138C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1DB00" w14:textId="77777777" w:rsidR="00CF383F" w:rsidRPr="000138CC" w:rsidRDefault="00CF383F" w:rsidP="00256329">
            <w:pPr>
              <w:pStyle w:val="rowtabella0"/>
              <w:jc w:val="center"/>
              <w:rPr>
                <w:color w:val="002060"/>
              </w:rPr>
            </w:pPr>
            <w:r w:rsidRPr="000138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920E" w14:textId="77777777" w:rsidR="00CF383F" w:rsidRPr="000138CC" w:rsidRDefault="00CF383F" w:rsidP="00256329">
            <w:pPr>
              <w:pStyle w:val="rowtabella0"/>
              <w:jc w:val="center"/>
              <w:rPr>
                <w:color w:val="002060"/>
              </w:rPr>
            </w:pPr>
            <w:r w:rsidRPr="000138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CABA" w14:textId="77777777" w:rsidR="00CF383F" w:rsidRPr="000138CC" w:rsidRDefault="00CF383F" w:rsidP="00256329">
            <w:pPr>
              <w:pStyle w:val="rowtabella0"/>
              <w:jc w:val="center"/>
              <w:rPr>
                <w:color w:val="002060"/>
              </w:rPr>
            </w:pPr>
            <w:r w:rsidRPr="000138CC">
              <w:rPr>
                <w:color w:val="002060"/>
              </w:rPr>
              <w:t>0</w:t>
            </w:r>
          </w:p>
        </w:tc>
      </w:tr>
      <w:tr w:rsidR="00CF383F" w:rsidRPr="000138CC" w14:paraId="7B6EF375"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DF936" w14:textId="77777777" w:rsidR="00CF383F" w:rsidRPr="000138CC" w:rsidRDefault="00CF383F" w:rsidP="00256329">
            <w:pPr>
              <w:pStyle w:val="rowtabella0"/>
              <w:rPr>
                <w:color w:val="002060"/>
              </w:rPr>
            </w:pPr>
            <w:r w:rsidRPr="000138C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6C61" w14:textId="77777777" w:rsidR="00CF383F" w:rsidRPr="000138CC" w:rsidRDefault="00CF383F" w:rsidP="00256329">
            <w:pPr>
              <w:pStyle w:val="rowtabella0"/>
              <w:jc w:val="center"/>
              <w:rPr>
                <w:color w:val="002060"/>
              </w:rPr>
            </w:pPr>
            <w:r w:rsidRPr="000138C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07DF6"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0D1B" w14:textId="77777777" w:rsidR="00CF383F" w:rsidRPr="000138CC" w:rsidRDefault="00CF383F" w:rsidP="00256329">
            <w:pPr>
              <w:pStyle w:val="rowtabella0"/>
              <w:jc w:val="center"/>
              <w:rPr>
                <w:color w:val="002060"/>
              </w:rPr>
            </w:pPr>
            <w:r w:rsidRPr="000138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63E7"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7D5F"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377EE" w14:textId="77777777" w:rsidR="00CF383F" w:rsidRPr="000138CC" w:rsidRDefault="00CF383F" w:rsidP="00256329">
            <w:pPr>
              <w:pStyle w:val="rowtabella0"/>
              <w:jc w:val="center"/>
              <w:rPr>
                <w:color w:val="002060"/>
              </w:rPr>
            </w:pPr>
            <w:r w:rsidRPr="000138C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DE2B" w14:textId="77777777" w:rsidR="00CF383F" w:rsidRPr="000138CC" w:rsidRDefault="00CF383F" w:rsidP="00256329">
            <w:pPr>
              <w:pStyle w:val="rowtabella0"/>
              <w:jc w:val="center"/>
              <w:rPr>
                <w:color w:val="002060"/>
              </w:rPr>
            </w:pPr>
            <w:r w:rsidRPr="000138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4095C" w14:textId="77777777" w:rsidR="00CF383F" w:rsidRPr="000138CC" w:rsidRDefault="00CF383F" w:rsidP="00256329">
            <w:pPr>
              <w:pStyle w:val="rowtabella0"/>
              <w:jc w:val="center"/>
              <w:rPr>
                <w:color w:val="002060"/>
              </w:rPr>
            </w:pPr>
            <w:r w:rsidRPr="000138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046E" w14:textId="77777777" w:rsidR="00CF383F" w:rsidRPr="000138CC" w:rsidRDefault="00CF383F" w:rsidP="00256329">
            <w:pPr>
              <w:pStyle w:val="rowtabella0"/>
              <w:jc w:val="center"/>
              <w:rPr>
                <w:color w:val="002060"/>
              </w:rPr>
            </w:pPr>
            <w:r w:rsidRPr="000138CC">
              <w:rPr>
                <w:color w:val="002060"/>
              </w:rPr>
              <w:t>0</w:t>
            </w:r>
          </w:p>
        </w:tc>
      </w:tr>
      <w:tr w:rsidR="00CF383F" w:rsidRPr="000138CC" w14:paraId="244CFE3C"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EC750" w14:textId="77777777" w:rsidR="00CF383F" w:rsidRPr="000138CC" w:rsidRDefault="00CF383F" w:rsidP="00256329">
            <w:pPr>
              <w:pStyle w:val="rowtabella0"/>
              <w:rPr>
                <w:color w:val="002060"/>
              </w:rPr>
            </w:pPr>
            <w:r w:rsidRPr="000138CC">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32FD" w14:textId="77777777" w:rsidR="00CF383F" w:rsidRPr="000138CC" w:rsidRDefault="00CF383F" w:rsidP="00256329">
            <w:pPr>
              <w:pStyle w:val="rowtabella0"/>
              <w:jc w:val="center"/>
              <w:rPr>
                <w:color w:val="002060"/>
              </w:rPr>
            </w:pPr>
            <w:r w:rsidRPr="000138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CF1A"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0551"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BCB57"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BD6C"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929B" w14:textId="77777777" w:rsidR="00CF383F" w:rsidRPr="000138CC" w:rsidRDefault="00CF383F" w:rsidP="00256329">
            <w:pPr>
              <w:pStyle w:val="rowtabella0"/>
              <w:jc w:val="center"/>
              <w:rPr>
                <w:color w:val="002060"/>
              </w:rPr>
            </w:pPr>
            <w:r w:rsidRPr="000138C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C0AE4" w14:textId="77777777" w:rsidR="00CF383F" w:rsidRPr="000138CC" w:rsidRDefault="00CF383F" w:rsidP="00256329">
            <w:pPr>
              <w:pStyle w:val="rowtabella0"/>
              <w:jc w:val="center"/>
              <w:rPr>
                <w:color w:val="002060"/>
              </w:rPr>
            </w:pPr>
            <w:r w:rsidRPr="000138C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AAB7" w14:textId="77777777" w:rsidR="00CF383F" w:rsidRPr="000138CC" w:rsidRDefault="00CF383F" w:rsidP="00256329">
            <w:pPr>
              <w:pStyle w:val="rowtabella0"/>
              <w:jc w:val="center"/>
              <w:rPr>
                <w:color w:val="002060"/>
              </w:rPr>
            </w:pPr>
            <w:r w:rsidRPr="000138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F8CF" w14:textId="77777777" w:rsidR="00CF383F" w:rsidRPr="000138CC" w:rsidRDefault="00CF383F" w:rsidP="00256329">
            <w:pPr>
              <w:pStyle w:val="rowtabella0"/>
              <w:jc w:val="center"/>
              <w:rPr>
                <w:color w:val="002060"/>
              </w:rPr>
            </w:pPr>
            <w:r w:rsidRPr="000138CC">
              <w:rPr>
                <w:color w:val="002060"/>
              </w:rPr>
              <w:t>0</w:t>
            </w:r>
          </w:p>
        </w:tc>
      </w:tr>
      <w:tr w:rsidR="00CF383F" w:rsidRPr="000138CC" w14:paraId="34A1C448"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1FFE4" w14:textId="77777777" w:rsidR="00CF383F" w:rsidRPr="000138CC" w:rsidRDefault="00CF383F" w:rsidP="00256329">
            <w:pPr>
              <w:pStyle w:val="rowtabella0"/>
              <w:rPr>
                <w:color w:val="002060"/>
              </w:rPr>
            </w:pPr>
            <w:r w:rsidRPr="000138CC">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9B3C" w14:textId="77777777" w:rsidR="00CF383F" w:rsidRPr="000138CC" w:rsidRDefault="00CF383F" w:rsidP="00256329">
            <w:pPr>
              <w:pStyle w:val="rowtabella0"/>
              <w:jc w:val="center"/>
              <w:rPr>
                <w:color w:val="002060"/>
              </w:rPr>
            </w:pPr>
            <w:r w:rsidRPr="000138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9F242"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FC74A"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D185C"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36EC"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C9BC" w14:textId="77777777" w:rsidR="00CF383F" w:rsidRPr="000138CC" w:rsidRDefault="00CF383F" w:rsidP="00256329">
            <w:pPr>
              <w:pStyle w:val="rowtabella0"/>
              <w:jc w:val="center"/>
              <w:rPr>
                <w:color w:val="002060"/>
              </w:rPr>
            </w:pPr>
            <w:r w:rsidRPr="000138C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0E81" w14:textId="77777777" w:rsidR="00CF383F" w:rsidRPr="000138CC" w:rsidRDefault="00CF383F" w:rsidP="00256329">
            <w:pPr>
              <w:pStyle w:val="rowtabella0"/>
              <w:jc w:val="center"/>
              <w:rPr>
                <w:color w:val="002060"/>
              </w:rPr>
            </w:pPr>
            <w:r w:rsidRPr="000138C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C6991"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ABF83" w14:textId="77777777" w:rsidR="00CF383F" w:rsidRPr="000138CC" w:rsidRDefault="00CF383F" w:rsidP="00256329">
            <w:pPr>
              <w:pStyle w:val="rowtabella0"/>
              <w:jc w:val="center"/>
              <w:rPr>
                <w:color w:val="002060"/>
              </w:rPr>
            </w:pPr>
            <w:r w:rsidRPr="000138CC">
              <w:rPr>
                <w:color w:val="002060"/>
              </w:rPr>
              <w:t>0</w:t>
            </w:r>
          </w:p>
        </w:tc>
      </w:tr>
      <w:tr w:rsidR="00CF383F" w:rsidRPr="000138CC" w14:paraId="2DF7D472"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3C0C5" w14:textId="77777777" w:rsidR="00CF383F" w:rsidRPr="000138CC" w:rsidRDefault="00CF383F" w:rsidP="00256329">
            <w:pPr>
              <w:pStyle w:val="rowtabella0"/>
              <w:rPr>
                <w:color w:val="002060"/>
              </w:rPr>
            </w:pPr>
            <w:r w:rsidRPr="000138C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0B66" w14:textId="77777777" w:rsidR="00CF383F" w:rsidRPr="000138CC" w:rsidRDefault="00CF383F" w:rsidP="00256329">
            <w:pPr>
              <w:pStyle w:val="rowtabella0"/>
              <w:jc w:val="center"/>
              <w:rPr>
                <w:color w:val="002060"/>
              </w:rPr>
            </w:pPr>
            <w:r w:rsidRPr="000138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2CFB"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8CCD"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525D"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94F9"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F079" w14:textId="77777777" w:rsidR="00CF383F" w:rsidRPr="000138CC" w:rsidRDefault="00CF383F" w:rsidP="00256329">
            <w:pPr>
              <w:pStyle w:val="rowtabella0"/>
              <w:jc w:val="center"/>
              <w:rPr>
                <w:color w:val="002060"/>
              </w:rPr>
            </w:pPr>
            <w:r w:rsidRPr="000138C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0789" w14:textId="77777777" w:rsidR="00CF383F" w:rsidRPr="000138CC" w:rsidRDefault="00CF383F" w:rsidP="00256329">
            <w:pPr>
              <w:pStyle w:val="rowtabella0"/>
              <w:jc w:val="center"/>
              <w:rPr>
                <w:color w:val="002060"/>
              </w:rPr>
            </w:pPr>
            <w:r w:rsidRPr="000138C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C160" w14:textId="77777777" w:rsidR="00CF383F" w:rsidRPr="000138CC" w:rsidRDefault="00CF383F" w:rsidP="00256329">
            <w:pPr>
              <w:pStyle w:val="rowtabella0"/>
              <w:jc w:val="center"/>
              <w:rPr>
                <w:color w:val="002060"/>
              </w:rPr>
            </w:pPr>
            <w:r w:rsidRPr="000138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58F7" w14:textId="77777777" w:rsidR="00CF383F" w:rsidRPr="000138CC" w:rsidRDefault="00CF383F" w:rsidP="00256329">
            <w:pPr>
              <w:pStyle w:val="rowtabella0"/>
              <w:jc w:val="center"/>
              <w:rPr>
                <w:color w:val="002060"/>
              </w:rPr>
            </w:pPr>
            <w:r w:rsidRPr="000138CC">
              <w:rPr>
                <w:color w:val="002060"/>
              </w:rPr>
              <w:t>0</w:t>
            </w:r>
          </w:p>
        </w:tc>
      </w:tr>
      <w:tr w:rsidR="00CF383F" w:rsidRPr="000138CC" w14:paraId="4658C390"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9DF5A7" w14:textId="77777777" w:rsidR="00CF383F" w:rsidRPr="000138CC" w:rsidRDefault="00CF383F" w:rsidP="00256329">
            <w:pPr>
              <w:pStyle w:val="rowtabella0"/>
              <w:rPr>
                <w:color w:val="002060"/>
              </w:rPr>
            </w:pPr>
            <w:r w:rsidRPr="000138CC">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D226" w14:textId="77777777" w:rsidR="00CF383F" w:rsidRPr="000138CC" w:rsidRDefault="00CF383F" w:rsidP="00256329">
            <w:pPr>
              <w:pStyle w:val="rowtabella0"/>
              <w:jc w:val="center"/>
              <w:rPr>
                <w:color w:val="002060"/>
              </w:rPr>
            </w:pPr>
            <w:r w:rsidRPr="000138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C46A"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CA5C"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F992"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04130" w14:textId="77777777" w:rsidR="00CF383F" w:rsidRPr="000138CC" w:rsidRDefault="00CF383F" w:rsidP="00256329">
            <w:pPr>
              <w:pStyle w:val="rowtabella0"/>
              <w:jc w:val="center"/>
              <w:rPr>
                <w:color w:val="002060"/>
              </w:rPr>
            </w:pPr>
            <w:r w:rsidRPr="000138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9E89" w14:textId="77777777" w:rsidR="00CF383F" w:rsidRPr="000138CC" w:rsidRDefault="00CF383F" w:rsidP="00256329">
            <w:pPr>
              <w:pStyle w:val="rowtabella0"/>
              <w:jc w:val="center"/>
              <w:rPr>
                <w:color w:val="002060"/>
              </w:rPr>
            </w:pPr>
            <w:r w:rsidRPr="000138C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CE46" w14:textId="77777777" w:rsidR="00CF383F" w:rsidRPr="000138CC" w:rsidRDefault="00CF383F" w:rsidP="00256329">
            <w:pPr>
              <w:pStyle w:val="rowtabella0"/>
              <w:jc w:val="center"/>
              <w:rPr>
                <w:color w:val="002060"/>
              </w:rPr>
            </w:pPr>
            <w:r w:rsidRPr="000138C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51D6" w14:textId="77777777" w:rsidR="00CF383F" w:rsidRPr="000138CC" w:rsidRDefault="00CF383F" w:rsidP="00256329">
            <w:pPr>
              <w:pStyle w:val="rowtabella0"/>
              <w:jc w:val="center"/>
              <w:rPr>
                <w:color w:val="002060"/>
              </w:rPr>
            </w:pPr>
            <w:r w:rsidRPr="000138C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42B3" w14:textId="77777777" w:rsidR="00CF383F" w:rsidRPr="000138CC" w:rsidRDefault="00CF383F" w:rsidP="00256329">
            <w:pPr>
              <w:pStyle w:val="rowtabella0"/>
              <w:jc w:val="center"/>
              <w:rPr>
                <w:color w:val="002060"/>
              </w:rPr>
            </w:pPr>
            <w:r w:rsidRPr="000138CC">
              <w:rPr>
                <w:color w:val="002060"/>
              </w:rPr>
              <w:t>0</w:t>
            </w:r>
          </w:p>
        </w:tc>
      </w:tr>
      <w:tr w:rsidR="00CF383F" w:rsidRPr="000138CC" w14:paraId="1E17F3F4"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5352CA" w14:textId="77777777" w:rsidR="00CF383F" w:rsidRPr="000138CC" w:rsidRDefault="00CF383F" w:rsidP="00256329">
            <w:pPr>
              <w:pStyle w:val="rowtabella0"/>
              <w:rPr>
                <w:color w:val="002060"/>
              </w:rPr>
            </w:pPr>
            <w:r w:rsidRPr="000138C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E34D" w14:textId="77777777" w:rsidR="00CF383F" w:rsidRPr="000138CC" w:rsidRDefault="00CF383F" w:rsidP="00256329">
            <w:pPr>
              <w:pStyle w:val="rowtabella0"/>
              <w:jc w:val="center"/>
              <w:rPr>
                <w:color w:val="002060"/>
              </w:rPr>
            </w:pPr>
            <w:r w:rsidRPr="000138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EB98"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A1244"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B91B2"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2F15" w14:textId="77777777" w:rsidR="00CF383F" w:rsidRPr="000138CC" w:rsidRDefault="00CF383F" w:rsidP="00256329">
            <w:pPr>
              <w:pStyle w:val="rowtabella0"/>
              <w:jc w:val="center"/>
              <w:rPr>
                <w:color w:val="002060"/>
              </w:rPr>
            </w:pPr>
            <w:r w:rsidRPr="000138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152A" w14:textId="77777777" w:rsidR="00CF383F" w:rsidRPr="000138CC" w:rsidRDefault="00CF383F" w:rsidP="00256329">
            <w:pPr>
              <w:pStyle w:val="rowtabella0"/>
              <w:jc w:val="center"/>
              <w:rPr>
                <w:color w:val="002060"/>
              </w:rPr>
            </w:pPr>
            <w:r w:rsidRPr="000138C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D29C" w14:textId="77777777" w:rsidR="00CF383F" w:rsidRPr="000138CC" w:rsidRDefault="00CF383F" w:rsidP="00256329">
            <w:pPr>
              <w:pStyle w:val="rowtabella0"/>
              <w:jc w:val="center"/>
              <w:rPr>
                <w:color w:val="002060"/>
              </w:rPr>
            </w:pPr>
            <w:r w:rsidRPr="000138C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8929" w14:textId="77777777" w:rsidR="00CF383F" w:rsidRPr="000138CC" w:rsidRDefault="00CF383F" w:rsidP="00256329">
            <w:pPr>
              <w:pStyle w:val="rowtabella0"/>
              <w:jc w:val="center"/>
              <w:rPr>
                <w:color w:val="002060"/>
              </w:rPr>
            </w:pPr>
            <w:r w:rsidRPr="000138C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9F3E" w14:textId="77777777" w:rsidR="00CF383F" w:rsidRPr="000138CC" w:rsidRDefault="00CF383F" w:rsidP="00256329">
            <w:pPr>
              <w:pStyle w:val="rowtabella0"/>
              <w:jc w:val="center"/>
              <w:rPr>
                <w:color w:val="002060"/>
              </w:rPr>
            </w:pPr>
            <w:r w:rsidRPr="000138CC">
              <w:rPr>
                <w:color w:val="002060"/>
              </w:rPr>
              <w:t>0</w:t>
            </w:r>
          </w:p>
        </w:tc>
      </w:tr>
      <w:tr w:rsidR="00CF383F" w:rsidRPr="000138CC" w14:paraId="0F833DE9" w14:textId="77777777" w:rsidTr="0025632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F696BC" w14:textId="77777777" w:rsidR="00CF383F" w:rsidRPr="000138CC" w:rsidRDefault="00CF383F" w:rsidP="00256329">
            <w:pPr>
              <w:pStyle w:val="rowtabella0"/>
              <w:rPr>
                <w:color w:val="002060"/>
              </w:rPr>
            </w:pPr>
            <w:r w:rsidRPr="000138C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5B86"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10A7B"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BF29D"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5A63"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34A6E"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15DC" w14:textId="77777777" w:rsidR="00CF383F" w:rsidRPr="000138CC" w:rsidRDefault="00CF383F" w:rsidP="00256329">
            <w:pPr>
              <w:pStyle w:val="rowtabella0"/>
              <w:jc w:val="center"/>
              <w:rPr>
                <w:color w:val="002060"/>
              </w:rPr>
            </w:pPr>
            <w:r w:rsidRPr="000138C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5FBB" w14:textId="77777777" w:rsidR="00CF383F" w:rsidRPr="000138CC" w:rsidRDefault="00CF383F" w:rsidP="00256329">
            <w:pPr>
              <w:pStyle w:val="rowtabella0"/>
              <w:jc w:val="center"/>
              <w:rPr>
                <w:color w:val="002060"/>
              </w:rPr>
            </w:pPr>
            <w:r w:rsidRPr="000138C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555C" w14:textId="77777777" w:rsidR="00CF383F" w:rsidRPr="000138CC" w:rsidRDefault="00CF383F" w:rsidP="00256329">
            <w:pPr>
              <w:pStyle w:val="rowtabella0"/>
              <w:jc w:val="center"/>
              <w:rPr>
                <w:color w:val="002060"/>
              </w:rPr>
            </w:pPr>
            <w:r w:rsidRPr="000138C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8EC1" w14:textId="77777777" w:rsidR="00CF383F" w:rsidRPr="000138CC" w:rsidRDefault="00CF383F" w:rsidP="00256329">
            <w:pPr>
              <w:pStyle w:val="rowtabella0"/>
              <w:jc w:val="center"/>
              <w:rPr>
                <w:color w:val="002060"/>
              </w:rPr>
            </w:pPr>
            <w:r w:rsidRPr="000138CC">
              <w:rPr>
                <w:color w:val="002060"/>
              </w:rPr>
              <w:t>0</w:t>
            </w:r>
          </w:p>
        </w:tc>
      </w:tr>
    </w:tbl>
    <w:p w14:paraId="38EAC52C" w14:textId="77777777" w:rsidR="00CF383F" w:rsidRPr="000138CC" w:rsidRDefault="00CF383F" w:rsidP="00CF383F">
      <w:pPr>
        <w:pStyle w:val="breakline"/>
        <w:rPr>
          <w:rFonts w:eastAsiaTheme="minorEastAsia"/>
          <w:color w:val="002060"/>
        </w:rPr>
      </w:pPr>
    </w:p>
    <w:p w14:paraId="219B054C" w14:textId="77777777" w:rsidR="00CF383F" w:rsidRPr="000138CC" w:rsidRDefault="00CF383F" w:rsidP="00CF383F">
      <w:pPr>
        <w:pStyle w:val="breakline"/>
        <w:rPr>
          <w:color w:val="002060"/>
        </w:rPr>
      </w:pPr>
    </w:p>
    <w:p w14:paraId="5327060E" w14:textId="77777777" w:rsidR="00CF383F" w:rsidRPr="000138CC" w:rsidRDefault="00CF383F" w:rsidP="00CF383F">
      <w:pPr>
        <w:pStyle w:val="sottotitolocampionato10"/>
        <w:rPr>
          <w:color w:val="002060"/>
        </w:rPr>
      </w:pPr>
      <w:r w:rsidRPr="000138CC">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383F" w:rsidRPr="000138CC" w14:paraId="36576F2E" w14:textId="77777777" w:rsidTr="0025632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031F0" w14:textId="77777777" w:rsidR="00CF383F" w:rsidRPr="000138CC" w:rsidRDefault="00CF383F" w:rsidP="00256329">
            <w:pPr>
              <w:pStyle w:val="headertabella0"/>
              <w:rPr>
                <w:color w:val="002060"/>
              </w:rPr>
            </w:pPr>
            <w:r w:rsidRPr="000138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8786A" w14:textId="77777777" w:rsidR="00CF383F" w:rsidRPr="000138CC" w:rsidRDefault="00CF383F" w:rsidP="00256329">
            <w:pPr>
              <w:pStyle w:val="headertabella0"/>
              <w:rPr>
                <w:color w:val="002060"/>
              </w:rPr>
            </w:pPr>
            <w:r w:rsidRPr="000138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04523" w14:textId="77777777" w:rsidR="00CF383F" w:rsidRPr="000138CC" w:rsidRDefault="00CF383F" w:rsidP="00256329">
            <w:pPr>
              <w:pStyle w:val="headertabella0"/>
              <w:rPr>
                <w:color w:val="002060"/>
              </w:rPr>
            </w:pPr>
            <w:r w:rsidRPr="000138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92642" w14:textId="77777777" w:rsidR="00CF383F" w:rsidRPr="000138CC" w:rsidRDefault="00CF383F" w:rsidP="00256329">
            <w:pPr>
              <w:pStyle w:val="headertabella0"/>
              <w:rPr>
                <w:color w:val="002060"/>
              </w:rPr>
            </w:pPr>
            <w:r w:rsidRPr="000138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D83F2" w14:textId="77777777" w:rsidR="00CF383F" w:rsidRPr="000138CC" w:rsidRDefault="00CF383F" w:rsidP="00256329">
            <w:pPr>
              <w:pStyle w:val="headertabella0"/>
              <w:rPr>
                <w:color w:val="002060"/>
              </w:rPr>
            </w:pPr>
            <w:r w:rsidRPr="000138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BD02D" w14:textId="77777777" w:rsidR="00CF383F" w:rsidRPr="000138CC" w:rsidRDefault="00CF383F" w:rsidP="00256329">
            <w:pPr>
              <w:pStyle w:val="headertabella0"/>
              <w:rPr>
                <w:color w:val="002060"/>
              </w:rPr>
            </w:pPr>
            <w:r w:rsidRPr="000138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E3275" w14:textId="77777777" w:rsidR="00CF383F" w:rsidRPr="000138CC" w:rsidRDefault="00CF383F" w:rsidP="00256329">
            <w:pPr>
              <w:pStyle w:val="headertabella0"/>
              <w:rPr>
                <w:color w:val="002060"/>
              </w:rPr>
            </w:pPr>
            <w:r w:rsidRPr="000138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25963" w14:textId="77777777" w:rsidR="00CF383F" w:rsidRPr="000138CC" w:rsidRDefault="00CF383F" w:rsidP="00256329">
            <w:pPr>
              <w:pStyle w:val="headertabella0"/>
              <w:rPr>
                <w:color w:val="002060"/>
              </w:rPr>
            </w:pPr>
            <w:r w:rsidRPr="000138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C3595" w14:textId="77777777" w:rsidR="00CF383F" w:rsidRPr="000138CC" w:rsidRDefault="00CF383F" w:rsidP="00256329">
            <w:pPr>
              <w:pStyle w:val="headertabella0"/>
              <w:rPr>
                <w:color w:val="002060"/>
              </w:rPr>
            </w:pPr>
            <w:r w:rsidRPr="000138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07078" w14:textId="77777777" w:rsidR="00CF383F" w:rsidRPr="000138CC" w:rsidRDefault="00CF383F" w:rsidP="00256329">
            <w:pPr>
              <w:pStyle w:val="headertabella0"/>
              <w:rPr>
                <w:color w:val="002060"/>
              </w:rPr>
            </w:pPr>
            <w:r w:rsidRPr="000138CC">
              <w:rPr>
                <w:color w:val="002060"/>
              </w:rPr>
              <w:t>PE</w:t>
            </w:r>
          </w:p>
        </w:tc>
      </w:tr>
      <w:tr w:rsidR="00CF383F" w:rsidRPr="000138CC" w14:paraId="24D1D22B" w14:textId="77777777" w:rsidTr="0025632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510B68" w14:textId="77777777" w:rsidR="00CF383F" w:rsidRPr="000138CC" w:rsidRDefault="00CF383F" w:rsidP="00256329">
            <w:pPr>
              <w:pStyle w:val="rowtabella0"/>
              <w:rPr>
                <w:color w:val="002060"/>
              </w:rPr>
            </w:pPr>
            <w:r w:rsidRPr="000138C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6A7F" w14:textId="77777777" w:rsidR="00CF383F" w:rsidRPr="000138CC" w:rsidRDefault="00CF383F" w:rsidP="00256329">
            <w:pPr>
              <w:pStyle w:val="rowtabella0"/>
              <w:jc w:val="center"/>
              <w:rPr>
                <w:color w:val="002060"/>
              </w:rPr>
            </w:pPr>
            <w:r w:rsidRPr="000138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5828C" w14:textId="77777777" w:rsidR="00CF383F" w:rsidRPr="000138CC" w:rsidRDefault="00CF383F" w:rsidP="00256329">
            <w:pPr>
              <w:pStyle w:val="rowtabella0"/>
              <w:jc w:val="center"/>
              <w:rPr>
                <w:color w:val="002060"/>
              </w:rPr>
            </w:pPr>
            <w:r w:rsidRPr="000138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E0ABA"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618D"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5237"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BC25A" w14:textId="77777777" w:rsidR="00CF383F" w:rsidRPr="000138CC" w:rsidRDefault="00CF383F" w:rsidP="00256329">
            <w:pPr>
              <w:pStyle w:val="rowtabella0"/>
              <w:jc w:val="center"/>
              <w:rPr>
                <w:color w:val="002060"/>
              </w:rPr>
            </w:pPr>
            <w:r w:rsidRPr="000138C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BBD48" w14:textId="77777777" w:rsidR="00CF383F" w:rsidRPr="000138CC" w:rsidRDefault="00CF383F" w:rsidP="00256329">
            <w:pPr>
              <w:pStyle w:val="rowtabella0"/>
              <w:jc w:val="center"/>
              <w:rPr>
                <w:color w:val="002060"/>
              </w:rPr>
            </w:pPr>
            <w:r w:rsidRPr="000138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2AAE" w14:textId="77777777" w:rsidR="00CF383F" w:rsidRPr="000138CC" w:rsidRDefault="00CF383F" w:rsidP="00256329">
            <w:pPr>
              <w:pStyle w:val="rowtabella0"/>
              <w:jc w:val="center"/>
              <w:rPr>
                <w:color w:val="002060"/>
              </w:rPr>
            </w:pPr>
            <w:r w:rsidRPr="000138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71F8A" w14:textId="77777777" w:rsidR="00CF383F" w:rsidRPr="000138CC" w:rsidRDefault="00CF383F" w:rsidP="00256329">
            <w:pPr>
              <w:pStyle w:val="rowtabella0"/>
              <w:jc w:val="center"/>
              <w:rPr>
                <w:color w:val="002060"/>
              </w:rPr>
            </w:pPr>
            <w:r w:rsidRPr="000138CC">
              <w:rPr>
                <w:color w:val="002060"/>
              </w:rPr>
              <w:t>0</w:t>
            </w:r>
          </w:p>
        </w:tc>
      </w:tr>
      <w:tr w:rsidR="00CF383F" w:rsidRPr="000138CC" w14:paraId="716C5289"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877B7" w14:textId="77777777" w:rsidR="00CF383F" w:rsidRPr="000138CC" w:rsidRDefault="00CF383F" w:rsidP="00256329">
            <w:pPr>
              <w:pStyle w:val="rowtabella0"/>
              <w:rPr>
                <w:color w:val="002060"/>
              </w:rPr>
            </w:pPr>
            <w:r w:rsidRPr="000138C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574E2" w14:textId="77777777" w:rsidR="00CF383F" w:rsidRPr="000138CC" w:rsidRDefault="00CF383F" w:rsidP="00256329">
            <w:pPr>
              <w:pStyle w:val="rowtabella0"/>
              <w:jc w:val="center"/>
              <w:rPr>
                <w:color w:val="002060"/>
              </w:rPr>
            </w:pPr>
            <w:r w:rsidRPr="000138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CDEE" w14:textId="77777777" w:rsidR="00CF383F" w:rsidRPr="000138CC" w:rsidRDefault="00CF383F" w:rsidP="00256329">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F668"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D08B"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F3964"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98374" w14:textId="77777777" w:rsidR="00CF383F" w:rsidRPr="000138CC" w:rsidRDefault="00CF383F" w:rsidP="00256329">
            <w:pPr>
              <w:pStyle w:val="rowtabella0"/>
              <w:jc w:val="center"/>
              <w:rPr>
                <w:color w:val="002060"/>
              </w:rPr>
            </w:pPr>
            <w:r w:rsidRPr="000138C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AF9C" w14:textId="77777777" w:rsidR="00CF383F" w:rsidRPr="000138CC" w:rsidRDefault="00CF383F" w:rsidP="00256329">
            <w:pPr>
              <w:pStyle w:val="rowtabella0"/>
              <w:jc w:val="center"/>
              <w:rPr>
                <w:color w:val="002060"/>
              </w:rPr>
            </w:pPr>
            <w:r w:rsidRPr="000138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1F5E7" w14:textId="77777777" w:rsidR="00CF383F" w:rsidRPr="000138CC" w:rsidRDefault="00CF383F" w:rsidP="00256329">
            <w:pPr>
              <w:pStyle w:val="rowtabella0"/>
              <w:jc w:val="center"/>
              <w:rPr>
                <w:color w:val="002060"/>
              </w:rPr>
            </w:pPr>
            <w:r w:rsidRPr="000138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46B4" w14:textId="77777777" w:rsidR="00CF383F" w:rsidRPr="000138CC" w:rsidRDefault="00CF383F" w:rsidP="00256329">
            <w:pPr>
              <w:pStyle w:val="rowtabella0"/>
              <w:jc w:val="center"/>
              <w:rPr>
                <w:color w:val="002060"/>
              </w:rPr>
            </w:pPr>
            <w:r w:rsidRPr="000138CC">
              <w:rPr>
                <w:color w:val="002060"/>
              </w:rPr>
              <w:t>0</w:t>
            </w:r>
          </w:p>
        </w:tc>
      </w:tr>
      <w:tr w:rsidR="00CF383F" w:rsidRPr="000138CC" w14:paraId="06806476"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7483B" w14:textId="77777777" w:rsidR="00CF383F" w:rsidRPr="000138CC" w:rsidRDefault="00CF383F" w:rsidP="00256329">
            <w:pPr>
              <w:pStyle w:val="rowtabella0"/>
              <w:rPr>
                <w:color w:val="002060"/>
              </w:rPr>
            </w:pPr>
            <w:r w:rsidRPr="000138CC">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E005" w14:textId="77777777" w:rsidR="00CF383F" w:rsidRPr="000138CC" w:rsidRDefault="00CF383F" w:rsidP="00256329">
            <w:pPr>
              <w:pStyle w:val="rowtabella0"/>
              <w:jc w:val="center"/>
              <w:rPr>
                <w:color w:val="002060"/>
              </w:rPr>
            </w:pPr>
            <w:r w:rsidRPr="000138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0D877" w14:textId="77777777" w:rsidR="00CF383F" w:rsidRPr="000138CC" w:rsidRDefault="00CF383F" w:rsidP="00256329">
            <w:pPr>
              <w:pStyle w:val="rowtabella0"/>
              <w:jc w:val="center"/>
              <w:rPr>
                <w:color w:val="002060"/>
              </w:rPr>
            </w:pPr>
            <w:r w:rsidRPr="000138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D0CFE"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5C38"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69235"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C822" w14:textId="77777777" w:rsidR="00CF383F" w:rsidRPr="000138CC" w:rsidRDefault="00CF383F" w:rsidP="00256329">
            <w:pPr>
              <w:pStyle w:val="rowtabella0"/>
              <w:jc w:val="center"/>
              <w:rPr>
                <w:color w:val="002060"/>
              </w:rPr>
            </w:pPr>
            <w:r w:rsidRPr="000138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81C4" w14:textId="77777777" w:rsidR="00CF383F" w:rsidRPr="000138CC" w:rsidRDefault="00CF383F" w:rsidP="00256329">
            <w:pPr>
              <w:pStyle w:val="rowtabella0"/>
              <w:jc w:val="center"/>
              <w:rPr>
                <w:color w:val="002060"/>
              </w:rPr>
            </w:pPr>
            <w:r w:rsidRPr="000138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05A2"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F1FE" w14:textId="77777777" w:rsidR="00CF383F" w:rsidRPr="000138CC" w:rsidRDefault="00CF383F" w:rsidP="00256329">
            <w:pPr>
              <w:pStyle w:val="rowtabella0"/>
              <w:jc w:val="center"/>
              <w:rPr>
                <w:color w:val="002060"/>
              </w:rPr>
            </w:pPr>
            <w:r w:rsidRPr="000138CC">
              <w:rPr>
                <w:color w:val="002060"/>
              </w:rPr>
              <w:t>0</w:t>
            </w:r>
          </w:p>
        </w:tc>
      </w:tr>
      <w:tr w:rsidR="00CF383F" w:rsidRPr="000138CC" w14:paraId="4928B68A"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AA56A" w14:textId="77777777" w:rsidR="00CF383F" w:rsidRPr="000138CC" w:rsidRDefault="00CF383F" w:rsidP="00256329">
            <w:pPr>
              <w:pStyle w:val="rowtabella0"/>
              <w:rPr>
                <w:color w:val="002060"/>
              </w:rPr>
            </w:pPr>
            <w:r w:rsidRPr="000138CC">
              <w:rPr>
                <w:color w:val="002060"/>
              </w:rPr>
              <w:t xml:space="preserve">A.S.D. </w:t>
            </w:r>
            <w:proofErr w:type="gramStart"/>
            <w:r w:rsidRPr="000138CC">
              <w:rPr>
                <w:color w:val="002060"/>
              </w:rPr>
              <w:t>CITTA</w:t>
            </w:r>
            <w:proofErr w:type="gramEnd"/>
            <w:r w:rsidRPr="000138CC">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87CDE" w14:textId="77777777" w:rsidR="00CF383F" w:rsidRPr="000138CC" w:rsidRDefault="00CF383F" w:rsidP="00256329">
            <w:pPr>
              <w:pStyle w:val="rowtabella0"/>
              <w:jc w:val="center"/>
              <w:rPr>
                <w:color w:val="002060"/>
              </w:rPr>
            </w:pPr>
            <w:r w:rsidRPr="000138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34AE" w14:textId="77777777" w:rsidR="00CF383F" w:rsidRPr="000138CC" w:rsidRDefault="00CF383F" w:rsidP="00256329">
            <w:pPr>
              <w:pStyle w:val="rowtabella0"/>
              <w:jc w:val="center"/>
              <w:rPr>
                <w:color w:val="002060"/>
              </w:rPr>
            </w:pPr>
            <w:r w:rsidRPr="000138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BD91"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5305"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BD82"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90423" w14:textId="77777777" w:rsidR="00CF383F" w:rsidRPr="000138CC" w:rsidRDefault="00CF383F" w:rsidP="00256329">
            <w:pPr>
              <w:pStyle w:val="rowtabella0"/>
              <w:jc w:val="center"/>
              <w:rPr>
                <w:color w:val="002060"/>
              </w:rPr>
            </w:pPr>
            <w:r w:rsidRPr="000138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7960" w14:textId="77777777" w:rsidR="00CF383F" w:rsidRPr="000138CC" w:rsidRDefault="00CF383F" w:rsidP="00256329">
            <w:pPr>
              <w:pStyle w:val="rowtabella0"/>
              <w:jc w:val="center"/>
              <w:rPr>
                <w:color w:val="002060"/>
              </w:rPr>
            </w:pPr>
            <w:r w:rsidRPr="000138C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165D" w14:textId="77777777" w:rsidR="00CF383F" w:rsidRPr="000138CC" w:rsidRDefault="00CF383F" w:rsidP="00256329">
            <w:pPr>
              <w:pStyle w:val="rowtabella0"/>
              <w:jc w:val="center"/>
              <w:rPr>
                <w:color w:val="002060"/>
              </w:rPr>
            </w:pPr>
            <w:r w:rsidRPr="000138C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DA5B" w14:textId="77777777" w:rsidR="00CF383F" w:rsidRPr="000138CC" w:rsidRDefault="00CF383F" w:rsidP="00256329">
            <w:pPr>
              <w:pStyle w:val="rowtabella0"/>
              <w:jc w:val="center"/>
              <w:rPr>
                <w:color w:val="002060"/>
              </w:rPr>
            </w:pPr>
            <w:r w:rsidRPr="000138CC">
              <w:rPr>
                <w:color w:val="002060"/>
              </w:rPr>
              <w:t>0</w:t>
            </w:r>
          </w:p>
        </w:tc>
      </w:tr>
      <w:tr w:rsidR="00CF383F" w:rsidRPr="000138CC" w14:paraId="4C9CB2F4"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FB209" w14:textId="77777777" w:rsidR="00CF383F" w:rsidRPr="000138CC" w:rsidRDefault="00CF383F" w:rsidP="00256329">
            <w:pPr>
              <w:pStyle w:val="rowtabella0"/>
              <w:rPr>
                <w:color w:val="002060"/>
                <w:lang w:val="es-ES"/>
              </w:rPr>
            </w:pPr>
            <w:r w:rsidRPr="000138C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DE4F" w14:textId="77777777" w:rsidR="00CF383F" w:rsidRPr="000138CC" w:rsidRDefault="00CF383F" w:rsidP="00256329">
            <w:pPr>
              <w:pStyle w:val="rowtabella0"/>
              <w:jc w:val="center"/>
              <w:rPr>
                <w:color w:val="002060"/>
              </w:rPr>
            </w:pPr>
            <w:r w:rsidRPr="000138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4AC6" w14:textId="77777777" w:rsidR="00CF383F" w:rsidRPr="000138CC" w:rsidRDefault="00CF383F" w:rsidP="00256329">
            <w:pPr>
              <w:pStyle w:val="rowtabella0"/>
              <w:jc w:val="center"/>
              <w:rPr>
                <w:color w:val="002060"/>
              </w:rPr>
            </w:pPr>
            <w:r w:rsidRPr="000138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721C"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7065"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8C77"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666F" w14:textId="77777777" w:rsidR="00CF383F" w:rsidRPr="000138CC" w:rsidRDefault="00CF383F" w:rsidP="00256329">
            <w:pPr>
              <w:pStyle w:val="rowtabella0"/>
              <w:jc w:val="center"/>
              <w:rPr>
                <w:color w:val="002060"/>
              </w:rPr>
            </w:pPr>
            <w:r w:rsidRPr="000138C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C6274" w14:textId="77777777" w:rsidR="00CF383F" w:rsidRPr="000138CC" w:rsidRDefault="00CF383F" w:rsidP="00256329">
            <w:pPr>
              <w:pStyle w:val="rowtabella0"/>
              <w:jc w:val="center"/>
              <w:rPr>
                <w:color w:val="002060"/>
              </w:rPr>
            </w:pPr>
            <w:r w:rsidRPr="000138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9C379"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CCFCC" w14:textId="77777777" w:rsidR="00CF383F" w:rsidRPr="000138CC" w:rsidRDefault="00CF383F" w:rsidP="00256329">
            <w:pPr>
              <w:pStyle w:val="rowtabella0"/>
              <w:jc w:val="center"/>
              <w:rPr>
                <w:color w:val="002060"/>
              </w:rPr>
            </w:pPr>
            <w:r w:rsidRPr="000138CC">
              <w:rPr>
                <w:color w:val="002060"/>
              </w:rPr>
              <w:t>0</w:t>
            </w:r>
          </w:p>
        </w:tc>
      </w:tr>
      <w:tr w:rsidR="00CF383F" w:rsidRPr="000138CC" w14:paraId="6516E21B"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A1F6C" w14:textId="77777777" w:rsidR="00CF383F" w:rsidRPr="000138CC" w:rsidRDefault="00CF383F" w:rsidP="00256329">
            <w:pPr>
              <w:pStyle w:val="rowtabella0"/>
              <w:rPr>
                <w:color w:val="002060"/>
                <w:lang w:val="es-ES"/>
              </w:rPr>
            </w:pPr>
            <w:r w:rsidRPr="000138CC">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3179"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AD47D" w14:textId="77777777" w:rsidR="00CF383F" w:rsidRPr="000138CC" w:rsidRDefault="00CF383F" w:rsidP="00256329">
            <w:pPr>
              <w:pStyle w:val="rowtabella0"/>
              <w:jc w:val="center"/>
              <w:rPr>
                <w:color w:val="002060"/>
              </w:rPr>
            </w:pPr>
            <w:r w:rsidRPr="000138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77AF"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37DD"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D11B"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DF03" w14:textId="77777777" w:rsidR="00CF383F" w:rsidRPr="000138CC" w:rsidRDefault="00CF383F" w:rsidP="00256329">
            <w:pPr>
              <w:pStyle w:val="rowtabella0"/>
              <w:jc w:val="center"/>
              <w:rPr>
                <w:color w:val="002060"/>
              </w:rPr>
            </w:pPr>
            <w:r w:rsidRPr="000138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746A3" w14:textId="77777777" w:rsidR="00CF383F" w:rsidRPr="000138CC" w:rsidRDefault="00CF383F" w:rsidP="00256329">
            <w:pPr>
              <w:pStyle w:val="rowtabella0"/>
              <w:jc w:val="center"/>
              <w:rPr>
                <w:color w:val="002060"/>
              </w:rPr>
            </w:pPr>
            <w:r w:rsidRPr="000138C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BF2B" w14:textId="77777777" w:rsidR="00CF383F" w:rsidRPr="000138CC" w:rsidRDefault="00CF383F" w:rsidP="00256329">
            <w:pPr>
              <w:pStyle w:val="rowtabella0"/>
              <w:jc w:val="center"/>
              <w:rPr>
                <w:color w:val="002060"/>
              </w:rPr>
            </w:pPr>
            <w:r w:rsidRPr="000138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BA4C" w14:textId="77777777" w:rsidR="00CF383F" w:rsidRPr="000138CC" w:rsidRDefault="00CF383F" w:rsidP="00256329">
            <w:pPr>
              <w:pStyle w:val="rowtabella0"/>
              <w:jc w:val="center"/>
              <w:rPr>
                <w:color w:val="002060"/>
              </w:rPr>
            </w:pPr>
            <w:r w:rsidRPr="000138CC">
              <w:rPr>
                <w:color w:val="002060"/>
              </w:rPr>
              <w:t>0</w:t>
            </w:r>
          </w:p>
        </w:tc>
      </w:tr>
      <w:tr w:rsidR="00CF383F" w:rsidRPr="000138CC" w14:paraId="43B05FD8"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D003F" w14:textId="77777777" w:rsidR="00CF383F" w:rsidRPr="000138CC" w:rsidRDefault="00CF383F" w:rsidP="00256329">
            <w:pPr>
              <w:pStyle w:val="rowtabella0"/>
              <w:rPr>
                <w:color w:val="002060"/>
              </w:rPr>
            </w:pPr>
            <w:proofErr w:type="spellStart"/>
            <w:proofErr w:type="gramStart"/>
            <w:r w:rsidRPr="000138CC">
              <w:rPr>
                <w:color w:val="002060"/>
              </w:rPr>
              <w:t>sq.B</w:t>
            </w:r>
            <w:proofErr w:type="spellEnd"/>
            <w:proofErr w:type="gramEnd"/>
            <w:r w:rsidRPr="000138CC">
              <w:rPr>
                <w:color w:val="002060"/>
              </w:rPr>
              <w:t xml:space="preserve"> ACSS MONDOLFO C5 </w:t>
            </w:r>
            <w:proofErr w:type="gramStart"/>
            <w:r w:rsidRPr="000138CC">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F53F1"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2356" w14:textId="77777777" w:rsidR="00CF383F" w:rsidRPr="000138CC" w:rsidRDefault="00CF383F" w:rsidP="00256329">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6B77"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8A2C"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A0F0"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E0B1"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C768"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CA35"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1C9B" w14:textId="77777777" w:rsidR="00CF383F" w:rsidRPr="000138CC" w:rsidRDefault="00CF383F" w:rsidP="00256329">
            <w:pPr>
              <w:pStyle w:val="rowtabella0"/>
              <w:jc w:val="center"/>
              <w:rPr>
                <w:color w:val="002060"/>
              </w:rPr>
            </w:pPr>
            <w:r w:rsidRPr="000138CC">
              <w:rPr>
                <w:color w:val="002060"/>
              </w:rPr>
              <w:t>0</w:t>
            </w:r>
          </w:p>
        </w:tc>
      </w:tr>
      <w:tr w:rsidR="00CF383F" w:rsidRPr="000138CC" w14:paraId="1793F13A"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9ACEB" w14:textId="77777777" w:rsidR="00CF383F" w:rsidRPr="000138CC" w:rsidRDefault="00CF383F" w:rsidP="00256329">
            <w:pPr>
              <w:pStyle w:val="rowtabella0"/>
              <w:rPr>
                <w:color w:val="002060"/>
              </w:rPr>
            </w:pPr>
            <w:proofErr w:type="spellStart"/>
            <w:r w:rsidRPr="000138CC">
              <w:rPr>
                <w:color w:val="002060"/>
              </w:rPr>
              <w:t>sq.C</w:t>
            </w:r>
            <w:proofErr w:type="spellEnd"/>
            <w:r w:rsidRPr="000138CC">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BB033"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85E5" w14:textId="77777777" w:rsidR="00CF383F" w:rsidRPr="000138CC" w:rsidRDefault="00CF383F" w:rsidP="00256329">
            <w:pPr>
              <w:pStyle w:val="rowtabella0"/>
              <w:jc w:val="center"/>
              <w:rPr>
                <w:color w:val="002060"/>
              </w:rPr>
            </w:pPr>
            <w:r w:rsidRPr="000138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7549"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45C37"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29CFE"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B581"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122B"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AE2A5"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CADB" w14:textId="77777777" w:rsidR="00CF383F" w:rsidRPr="000138CC" w:rsidRDefault="00CF383F" w:rsidP="00256329">
            <w:pPr>
              <w:pStyle w:val="rowtabella0"/>
              <w:jc w:val="center"/>
              <w:rPr>
                <w:color w:val="002060"/>
              </w:rPr>
            </w:pPr>
            <w:r w:rsidRPr="000138CC">
              <w:rPr>
                <w:color w:val="002060"/>
              </w:rPr>
              <w:t>0</w:t>
            </w:r>
          </w:p>
        </w:tc>
      </w:tr>
      <w:tr w:rsidR="00CF383F" w:rsidRPr="000138CC" w14:paraId="2E9F25D4"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A045B" w14:textId="77777777" w:rsidR="00CF383F" w:rsidRPr="000138CC" w:rsidRDefault="00CF383F" w:rsidP="00256329">
            <w:pPr>
              <w:pStyle w:val="rowtabella0"/>
              <w:rPr>
                <w:color w:val="002060"/>
              </w:rPr>
            </w:pPr>
            <w:proofErr w:type="spellStart"/>
            <w:proofErr w:type="gramStart"/>
            <w:r w:rsidRPr="000138CC">
              <w:rPr>
                <w:color w:val="002060"/>
              </w:rPr>
              <w:t>sq.B</w:t>
            </w:r>
            <w:proofErr w:type="spellEnd"/>
            <w:proofErr w:type="gramEnd"/>
            <w:r w:rsidRPr="000138CC">
              <w:rPr>
                <w:color w:val="002060"/>
              </w:rPr>
              <w:t xml:space="preserve"> ITALSERVICE C5 </w:t>
            </w:r>
            <w:proofErr w:type="gramStart"/>
            <w:r w:rsidRPr="000138CC">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D912"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56259" w14:textId="77777777" w:rsidR="00CF383F" w:rsidRPr="000138CC" w:rsidRDefault="00CF383F" w:rsidP="00256329">
            <w:pPr>
              <w:pStyle w:val="rowtabella0"/>
              <w:jc w:val="center"/>
              <w:rPr>
                <w:color w:val="002060"/>
              </w:rPr>
            </w:pPr>
            <w:r w:rsidRPr="000138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F63B"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4FFB1"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DD00"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2F94"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0DCA"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F418"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2459" w14:textId="77777777" w:rsidR="00CF383F" w:rsidRPr="000138CC" w:rsidRDefault="00CF383F" w:rsidP="00256329">
            <w:pPr>
              <w:pStyle w:val="rowtabella0"/>
              <w:jc w:val="center"/>
              <w:rPr>
                <w:color w:val="002060"/>
              </w:rPr>
            </w:pPr>
            <w:r w:rsidRPr="000138CC">
              <w:rPr>
                <w:color w:val="002060"/>
              </w:rPr>
              <w:t>0</w:t>
            </w:r>
          </w:p>
        </w:tc>
      </w:tr>
      <w:tr w:rsidR="00CF383F" w:rsidRPr="000138CC" w14:paraId="1E5D4C38" w14:textId="77777777" w:rsidTr="0025632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AF209" w14:textId="77777777" w:rsidR="00CF383F" w:rsidRPr="000138CC" w:rsidRDefault="00CF383F" w:rsidP="00256329">
            <w:pPr>
              <w:pStyle w:val="rowtabella0"/>
              <w:rPr>
                <w:color w:val="002060"/>
              </w:rPr>
            </w:pPr>
            <w:proofErr w:type="spellStart"/>
            <w:proofErr w:type="gramStart"/>
            <w:r w:rsidRPr="000138CC">
              <w:rPr>
                <w:color w:val="002060"/>
              </w:rPr>
              <w:t>sq.B</w:t>
            </w:r>
            <w:proofErr w:type="spellEnd"/>
            <w:proofErr w:type="gramEnd"/>
            <w:r w:rsidRPr="000138CC">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09B4"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0E57" w14:textId="77777777" w:rsidR="00CF383F" w:rsidRPr="000138CC" w:rsidRDefault="00CF383F" w:rsidP="00256329">
            <w:pPr>
              <w:pStyle w:val="rowtabella0"/>
              <w:jc w:val="center"/>
              <w:rPr>
                <w:color w:val="002060"/>
              </w:rPr>
            </w:pPr>
            <w:r w:rsidRPr="000138C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F22E"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88A1"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C71FC"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DC729"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37FA"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419F"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3566" w14:textId="77777777" w:rsidR="00CF383F" w:rsidRPr="000138CC" w:rsidRDefault="00CF383F" w:rsidP="00256329">
            <w:pPr>
              <w:pStyle w:val="rowtabella0"/>
              <w:jc w:val="center"/>
              <w:rPr>
                <w:color w:val="002060"/>
              </w:rPr>
            </w:pPr>
            <w:r w:rsidRPr="000138CC">
              <w:rPr>
                <w:color w:val="002060"/>
              </w:rPr>
              <w:t>0</w:t>
            </w:r>
          </w:p>
        </w:tc>
      </w:tr>
    </w:tbl>
    <w:p w14:paraId="7C41C2BA" w14:textId="77777777" w:rsidR="00CF383F" w:rsidRPr="000138CC" w:rsidRDefault="00CF383F" w:rsidP="00CF383F">
      <w:pPr>
        <w:pStyle w:val="breakline"/>
        <w:rPr>
          <w:rFonts w:eastAsiaTheme="minorEastAsia"/>
          <w:color w:val="002060"/>
        </w:rPr>
      </w:pPr>
    </w:p>
    <w:p w14:paraId="01D8573B" w14:textId="77777777" w:rsidR="00CF383F" w:rsidRPr="000138CC" w:rsidRDefault="00CF383F" w:rsidP="00CF383F">
      <w:pPr>
        <w:pStyle w:val="breakline"/>
        <w:rPr>
          <w:color w:val="002060"/>
        </w:rPr>
      </w:pPr>
    </w:p>
    <w:p w14:paraId="63971712" w14:textId="77777777" w:rsidR="00CF383F" w:rsidRPr="000138CC" w:rsidRDefault="00CF383F" w:rsidP="00CF383F">
      <w:pPr>
        <w:pStyle w:val="sottotitolocampionato10"/>
        <w:rPr>
          <w:color w:val="002060"/>
        </w:rPr>
      </w:pPr>
      <w:r w:rsidRPr="000138CC">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F383F" w:rsidRPr="000138CC" w14:paraId="164088E6" w14:textId="77777777" w:rsidTr="0025632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D06ED" w14:textId="77777777" w:rsidR="00CF383F" w:rsidRPr="000138CC" w:rsidRDefault="00CF383F" w:rsidP="00256329">
            <w:pPr>
              <w:pStyle w:val="headertabella0"/>
              <w:rPr>
                <w:color w:val="002060"/>
              </w:rPr>
            </w:pPr>
            <w:r w:rsidRPr="000138C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F8678" w14:textId="77777777" w:rsidR="00CF383F" w:rsidRPr="000138CC" w:rsidRDefault="00CF383F" w:rsidP="00256329">
            <w:pPr>
              <w:pStyle w:val="headertabella0"/>
              <w:rPr>
                <w:color w:val="002060"/>
              </w:rPr>
            </w:pPr>
            <w:r w:rsidRPr="000138C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6714C" w14:textId="77777777" w:rsidR="00CF383F" w:rsidRPr="000138CC" w:rsidRDefault="00CF383F" w:rsidP="00256329">
            <w:pPr>
              <w:pStyle w:val="headertabella0"/>
              <w:rPr>
                <w:color w:val="002060"/>
              </w:rPr>
            </w:pPr>
            <w:r w:rsidRPr="000138C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56A4A" w14:textId="77777777" w:rsidR="00CF383F" w:rsidRPr="000138CC" w:rsidRDefault="00CF383F" w:rsidP="00256329">
            <w:pPr>
              <w:pStyle w:val="headertabella0"/>
              <w:rPr>
                <w:color w:val="002060"/>
              </w:rPr>
            </w:pPr>
            <w:r w:rsidRPr="000138C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B987C" w14:textId="77777777" w:rsidR="00CF383F" w:rsidRPr="000138CC" w:rsidRDefault="00CF383F" w:rsidP="00256329">
            <w:pPr>
              <w:pStyle w:val="headertabella0"/>
              <w:rPr>
                <w:color w:val="002060"/>
              </w:rPr>
            </w:pPr>
            <w:r w:rsidRPr="000138C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5B3B3" w14:textId="77777777" w:rsidR="00CF383F" w:rsidRPr="000138CC" w:rsidRDefault="00CF383F" w:rsidP="00256329">
            <w:pPr>
              <w:pStyle w:val="headertabella0"/>
              <w:rPr>
                <w:color w:val="002060"/>
              </w:rPr>
            </w:pPr>
            <w:r w:rsidRPr="000138C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BAE2C" w14:textId="77777777" w:rsidR="00CF383F" w:rsidRPr="000138CC" w:rsidRDefault="00CF383F" w:rsidP="00256329">
            <w:pPr>
              <w:pStyle w:val="headertabella0"/>
              <w:rPr>
                <w:color w:val="002060"/>
              </w:rPr>
            </w:pPr>
            <w:r w:rsidRPr="000138C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5A726" w14:textId="77777777" w:rsidR="00CF383F" w:rsidRPr="000138CC" w:rsidRDefault="00CF383F" w:rsidP="00256329">
            <w:pPr>
              <w:pStyle w:val="headertabella0"/>
              <w:rPr>
                <w:color w:val="002060"/>
              </w:rPr>
            </w:pPr>
            <w:r w:rsidRPr="000138C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A3C7E" w14:textId="77777777" w:rsidR="00CF383F" w:rsidRPr="000138CC" w:rsidRDefault="00CF383F" w:rsidP="00256329">
            <w:pPr>
              <w:pStyle w:val="headertabella0"/>
              <w:rPr>
                <w:color w:val="002060"/>
              </w:rPr>
            </w:pPr>
            <w:r w:rsidRPr="000138C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F5F87" w14:textId="77777777" w:rsidR="00CF383F" w:rsidRPr="000138CC" w:rsidRDefault="00CF383F" w:rsidP="00256329">
            <w:pPr>
              <w:pStyle w:val="headertabella0"/>
              <w:rPr>
                <w:color w:val="002060"/>
              </w:rPr>
            </w:pPr>
            <w:r w:rsidRPr="000138CC">
              <w:rPr>
                <w:color w:val="002060"/>
              </w:rPr>
              <w:t>PE</w:t>
            </w:r>
          </w:p>
        </w:tc>
      </w:tr>
      <w:tr w:rsidR="00CF383F" w:rsidRPr="000138CC" w14:paraId="1AF95475" w14:textId="77777777" w:rsidTr="0025632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D0A4A3" w14:textId="77777777" w:rsidR="00CF383F" w:rsidRPr="000138CC" w:rsidRDefault="00CF383F" w:rsidP="00256329">
            <w:pPr>
              <w:pStyle w:val="rowtabella0"/>
              <w:rPr>
                <w:color w:val="002060"/>
              </w:rPr>
            </w:pPr>
            <w:r w:rsidRPr="000138C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ED31" w14:textId="77777777" w:rsidR="00CF383F" w:rsidRPr="000138CC" w:rsidRDefault="00CF383F" w:rsidP="00256329">
            <w:pPr>
              <w:pStyle w:val="rowtabella0"/>
              <w:jc w:val="center"/>
              <w:rPr>
                <w:color w:val="002060"/>
              </w:rPr>
            </w:pPr>
            <w:r w:rsidRPr="000138C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1A75"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3FA68" w14:textId="77777777" w:rsidR="00CF383F" w:rsidRPr="000138CC" w:rsidRDefault="00CF383F" w:rsidP="00256329">
            <w:pPr>
              <w:pStyle w:val="rowtabella0"/>
              <w:jc w:val="center"/>
              <w:rPr>
                <w:color w:val="002060"/>
              </w:rPr>
            </w:pPr>
            <w:r w:rsidRPr="000138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4404"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3E4C"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B25E" w14:textId="77777777" w:rsidR="00CF383F" w:rsidRPr="000138CC" w:rsidRDefault="00CF383F" w:rsidP="00256329">
            <w:pPr>
              <w:pStyle w:val="rowtabella0"/>
              <w:jc w:val="center"/>
              <w:rPr>
                <w:color w:val="002060"/>
              </w:rPr>
            </w:pPr>
            <w:r w:rsidRPr="000138C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181F0"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9A19" w14:textId="77777777" w:rsidR="00CF383F" w:rsidRPr="000138CC" w:rsidRDefault="00CF383F" w:rsidP="00256329">
            <w:pPr>
              <w:pStyle w:val="rowtabella0"/>
              <w:jc w:val="center"/>
              <w:rPr>
                <w:color w:val="002060"/>
              </w:rPr>
            </w:pPr>
            <w:r w:rsidRPr="000138C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769E" w14:textId="77777777" w:rsidR="00CF383F" w:rsidRPr="000138CC" w:rsidRDefault="00CF383F" w:rsidP="00256329">
            <w:pPr>
              <w:pStyle w:val="rowtabella0"/>
              <w:jc w:val="center"/>
              <w:rPr>
                <w:color w:val="002060"/>
              </w:rPr>
            </w:pPr>
            <w:r w:rsidRPr="000138CC">
              <w:rPr>
                <w:color w:val="002060"/>
              </w:rPr>
              <w:t>0</w:t>
            </w:r>
          </w:p>
        </w:tc>
      </w:tr>
      <w:tr w:rsidR="00CF383F" w:rsidRPr="000138CC" w14:paraId="4C2E2CAC"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9C3CC" w14:textId="77777777" w:rsidR="00CF383F" w:rsidRPr="000138CC" w:rsidRDefault="00CF383F" w:rsidP="00256329">
            <w:pPr>
              <w:pStyle w:val="rowtabella0"/>
              <w:rPr>
                <w:color w:val="002060"/>
              </w:rPr>
            </w:pPr>
            <w:r w:rsidRPr="000138C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6B42" w14:textId="77777777" w:rsidR="00CF383F" w:rsidRPr="000138CC" w:rsidRDefault="00CF383F" w:rsidP="00256329">
            <w:pPr>
              <w:pStyle w:val="rowtabella0"/>
              <w:jc w:val="center"/>
              <w:rPr>
                <w:color w:val="002060"/>
              </w:rPr>
            </w:pPr>
            <w:r w:rsidRPr="000138C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B060"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F0DD8"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EF6F"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8589A"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BFFB6" w14:textId="77777777" w:rsidR="00CF383F" w:rsidRPr="000138CC" w:rsidRDefault="00CF383F" w:rsidP="00256329">
            <w:pPr>
              <w:pStyle w:val="rowtabella0"/>
              <w:jc w:val="center"/>
              <w:rPr>
                <w:color w:val="002060"/>
              </w:rPr>
            </w:pPr>
            <w:r w:rsidRPr="000138C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B506" w14:textId="77777777" w:rsidR="00CF383F" w:rsidRPr="000138CC" w:rsidRDefault="00CF383F" w:rsidP="00256329">
            <w:pPr>
              <w:pStyle w:val="rowtabella0"/>
              <w:jc w:val="center"/>
              <w:rPr>
                <w:color w:val="002060"/>
              </w:rPr>
            </w:pPr>
            <w:r w:rsidRPr="000138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65ABB" w14:textId="77777777" w:rsidR="00CF383F" w:rsidRPr="000138CC" w:rsidRDefault="00CF383F" w:rsidP="00256329">
            <w:pPr>
              <w:pStyle w:val="rowtabella0"/>
              <w:jc w:val="center"/>
              <w:rPr>
                <w:color w:val="002060"/>
              </w:rPr>
            </w:pPr>
            <w:r w:rsidRPr="000138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39094" w14:textId="77777777" w:rsidR="00CF383F" w:rsidRPr="000138CC" w:rsidRDefault="00CF383F" w:rsidP="00256329">
            <w:pPr>
              <w:pStyle w:val="rowtabella0"/>
              <w:jc w:val="center"/>
              <w:rPr>
                <w:color w:val="002060"/>
              </w:rPr>
            </w:pPr>
            <w:r w:rsidRPr="000138CC">
              <w:rPr>
                <w:color w:val="002060"/>
              </w:rPr>
              <w:t>0</w:t>
            </w:r>
          </w:p>
        </w:tc>
      </w:tr>
      <w:tr w:rsidR="00CF383F" w:rsidRPr="000138CC" w14:paraId="281BB7E2"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49116" w14:textId="77777777" w:rsidR="00CF383F" w:rsidRPr="000138CC" w:rsidRDefault="00CF383F" w:rsidP="00256329">
            <w:pPr>
              <w:pStyle w:val="rowtabella0"/>
              <w:rPr>
                <w:color w:val="002060"/>
              </w:rPr>
            </w:pPr>
            <w:r w:rsidRPr="000138C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C138" w14:textId="77777777" w:rsidR="00CF383F" w:rsidRPr="000138CC" w:rsidRDefault="00CF383F" w:rsidP="00256329">
            <w:pPr>
              <w:pStyle w:val="rowtabella0"/>
              <w:jc w:val="center"/>
              <w:rPr>
                <w:color w:val="002060"/>
              </w:rPr>
            </w:pPr>
            <w:r w:rsidRPr="000138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8572"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722E1"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201FB"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D7C5"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7564" w14:textId="77777777" w:rsidR="00CF383F" w:rsidRPr="000138CC" w:rsidRDefault="00CF383F" w:rsidP="00256329">
            <w:pPr>
              <w:pStyle w:val="rowtabella0"/>
              <w:jc w:val="center"/>
              <w:rPr>
                <w:color w:val="002060"/>
              </w:rPr>
            </w:pPr>
            <w:r w:rsidRPr="000138C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221F" w14:textId="77777777" w:rsidR="00CF383F" w:rsidRPr="000138CC" w:rsidRDefault="00CF383F" w:rsidP="00256329">
            <w:pPr>
              <w:pStyle w:val="rowtabella0"/>
              <w:jc w:val="center"/>
              <w:rPr>
                <w:color w:val="002060"/>
              </w:rPr>
            </w:pPr>
            <w:r w:rsidRPr="000138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B9DB" w14:textId="77777777" w:rsidR="00CF383F" w:rsidRPr="000138CC" w:rsidRDefault="00CF383F" w:rsidP="00256329">
            <w:pPr>
              <w:pStyle w:val="rowtabella0"/>
              <w:jc w:val="center"/>
              <w:rPr>
                <w:color w:val="002060"/>
              </w:rPr>
            </w:pPr>
            <w:r w:rsidRPr="000138C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E20C" w14:textId="77777777" w:rsidR="00CF383F" w:rsidRPr="000138CC" w:rsidRDefault="00CF383F" w:rsidP="00256329">
            <w:pPr>
              <w:pStyle w:val="rowtabella0"/>
              <w:jc w:val="center"/>
              <w:rPr>
                <w:color w:val="002060"/>
              </w:rPr>
            </w:pPr>
            <w:r w:rsidRPr="000138CC">
              <w:rPr>
                <w:color w:val="002060"/>
              </w:rPr>
              <w:t>0</w:t>
            </w:r>
          </w:p>
        </w:tc>
      </w:tr>
      <w:tr w:rsidR="00CF383F" w:rsidRPr="000138CC" w14:paraId="50223FE4"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A248E" w14:textId="77777777" w:rsidR="00CF383F" w:rsidRPr="000138CC" w:rsidRDefault="00CF383F" w:rsidP="00256329">
            <w:pPr>
              <w:pStyle w:val="rowtabella0"/>
              <w:rPr>
                <w:color w:val="002060"/>
              </w:rPr>
            </w:pPr>
            <w:r w:rsidRPr="000138CC">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9320D" w14:textId="77777777" w:rsidR="00CF383F" w:rsidRPr="000138CC" w:rsidRDefault="00CF383F" w:rsidP="00256329">
            <w:pPr>
              <w:pStyle w:val="rowtabella0"/>
              <w:jc w:val="center"/>
              <w:rPr>
                <w:color w:val="002060"/>
              </w:rPr>
            </w:pPr>
            <w:r w:rsidRPr="000138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0E17"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5B61" w14:textId="77777777" w:rsidR="00CF383F" w:rsidRPr="000138CC" w:rsidRDefault="00CF383F" w:rsidP="00256329">
            <w:pPr>
              <w:pStyle w:val="rowtabella0"/>
              <w:jc w:val="center"/>
              <w:rPr>
                <w:color w:val="002060"/>
              </w:rPr>
            </w:pPr>
            <w:r w:rsidRPr="000138C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5559C"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EC15"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B41F" w14:textId="77777777" w:rsidR="00CF383F" w:rsidRPr="000138CC" w:rsidRDefault="00CF383F" w:rsidP="00256329">
            <w:pPr>
              <w:pStyle w:val="rowtabella0"/>
              <w:jc w:val="center"/>
              <w:rPr>
                <w:color w:val="002060"/>
              </w:rPr>
            </w:pPr>
            <w:r w:rsidRPr="000138C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08F2" w14:textId="77777777" w:rsidR="00CF383F" w:rsidRPr="000138CC" w:rsidRDefault="00CF383F" w:rsidP="00256329">
            <w:pPr>
              <w:pStyle w:val="rowtabella0"/>
              <w:jc w:val="center"/>
              <w:rPr>
                <w:color w:val="002060"/>
              </w:rPr>
            </w:pPr>
            <w:r w:rsidRPr="000138C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CCCE" w14:textId="77777777" w:rsidR="00CF383F" w:rsidRPr="000138CC" w:rsidRDefault="00CF383F" w:rsidP="00256329">
            <w:pPr>
              <w:pStyle w:val="rowtabella0"/>
              <w:jc w:val="center"/>
              <w:rPr>
                <w:color w:val="002060"/>
              </w:rPr>
            </w:pPr>
            <w:r w:rsidRPr="000138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9F113" w14:textId="77777777" w:rsidR="00CF383F" w:rsidRPr="000138CC" w:rsidRDefault="00CF383F" w:rsidP="00256329">
            <w:pPr>
              <w:pStyle w:val="rowtabella0"/>
              <w:jc w:val="center"/>
              <w:rPr>
                <w:color w:val="002060"/>
              </w:rPr>
            </w:pPr>
            <w:r w:rsidRPr="000138CC">
              <w:rPr>
                <w:color w:val="002060"/>
              </w:rPr>
              <w:t>1</w:t>
            </w:r>
          </w:p>
        </w:tc>
      </w:tr>
      <w:tr w:rsidR="00CF383F" w:rsidRPr="000138CC" w14:paraId="3B046672"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9ED70" w14:textId="77777777" w:rsidR="00CF383F" w:rsidRPr="000138CC" w:rsidRDefault="00CF383F" w:rsidP="00256329">
            <w:pPr>
              <w:pStyle w:val="rowtabella0"/>
              <w:rPr>
                <w:color w:val="002060"/>
              </w:rPr>
            </w:pPr>
            <w:r w:rsidRPr="000138C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B2D6"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8AB8"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798F"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05B7"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221C"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63D6" w14:textId="77777777" w:rsidR="00CF383F" w:rsidRPr="000138CC" w:rsidRDefault="00CF383F" w:rsidP="00256329">
            <w:pPr>
              <w:pStyle w:val="rowtabella0"/>
              <w:jc w:val="center"/>
              <w:rPr>
                <w:color w:val="002060"/>
              </w:rPr>
            </w:pPr>
            <w:r w:rsidRPr="000138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F684" w14:textId="77777777" w:rsidR="00CF383F" w:rsidRPr="000138CC" w:rsidRDefault="00CF383F" w:rsidP="00256329">
            <w:pPr>
              <w:pStyle w:val="rowtabella0"/>
              <w:jc w:val="center"/>
              <w:rPr>
                <w:color w:val="002060"/>
              </w:rPr>
            </w:pPr>
            <w:r w:rsidRPr="000138C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DD66" w14:textId="77777777" w:rsidR="00CF383F" w:rsidRPr="000138CC" w:rsidRDefault="00CF383F" w:rsidP="00256329">
            <w:pPr>
              <w:pStyle w:val="rowtabella0"/>
              <w:jc w:val="center"/>
              <w:rPr>
                <w:color w:val="002060"/>
              </w:rPr>
            </w:pPr>
            <w:r w:rsidRPr="000138C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7BC8" w14:textId="77777777" w:rsidR="00CF383F" w:rsidRPr="000138CC" w:rsidRDefault="00CF383F" w:rsidP="00256329">
            <w:pPr>
              <w:pStyle w:val="rowtabella0"/>
              <w:jc w:val="center"/>
              <w:rPr>
                <w:color w:val="002060"/>
              </w:rPr>
            </w:pPr>
            <w:r w:rsidRPr="000138CC">
              <w:rPr>
                <w:color w:val="002060"/>
              </w:rPr>
              <w:t>0</w:t>
            </w:r>
          </w:p>
        </w:tc>
      </w:tr>
      <w:tr w:rsidR="00CF383F" w:rsidRPr="000138CC" w14:paraId="02F3189C"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B057F" w14:textId="77777777" w:rsidR="00CF383F" w:rsidRPr="000138CC" w:rsidRDefault="00CF383F" w:rsidP="00256329">
            <w:pPr>
              <w:pStyle w:val="rowtabella0"/>
              <w:rPr>
                <w:color w:val="002060"/>
              </w:rPr>
            </w:pPr>
            <w:r w:rsidRPr="000138C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AA10"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E1E3"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6C2D"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C25A"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E5E5" w14:textId="77777777" w:rsidR="00CF383F" w:rsidRPr="000138CC" w:rsidRDefault="00CF383F" w:rsidP="00256329">
            <w:pPr>
              <w:pStyle w:val="rowtabella0"/>
              <w:jc w:val="center"/>
              <w:rPr>
                <w:color w:val="002060"/>
              </w:rPr>
            </w:pPr>
            <w:r w:rsidRPr="000138C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2495" w14:textId="77777777" w:rsidR="00CF383F" w:rsidRPr="000138CC" w:rsidRDefault="00CF383F" w:rsidP="00256329">
            <w:pPr>
              <w:pStyle w:val="rowtabella0"/>
              <w:jc w:val="center"/>
              <w:rPr>
                <w:color w:val="002060"/>
              </w:rPr>
            </w:pPr>
            <w:r w:rsidRPr="000138C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5048" w14:textId="77777777" w:rsidR="00CF383F" w:rsidRPr="000138CC" w:rsidRDefault="00CF383F" w:rsidP="00256329">
            <w:pPr>
              <w:pStyle w:val="rowtabella0"/>
              <w:jc w:val="center"/>
              <w:rPr>
                <w:color w:val="002060"/>
              </w:rPr>
            </w:pPr>
            <w:r w:rsidRPr="000138C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6B712" w14:textId="77777777" w:rsidR="00CF383F" w:rsidRPr="000138CC" w:rsidRDefault="00CF383F" w:rsidP="00256329">
            <w:pPr>
              <w:pStyle w:val="rowtabella0"/>
              <w:jc w:val="center"/>
              <w:rPr>
                <w:color w:val="002060"/>
              </w:rPr>
            </w:pPr>
            <w:r w:rsidRPr="000138C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9EA02" w14:textId="77777777" w:rsidR="00CF383F" w:rsidRPr="000138CC" w:rsidRDefault="00CF383F" w:rsidP="00256329">
            <w:pPr>
              <w:pStyle w:val="rowtabella0"/>
              <w:jc w:val="center"/>
              <w:rPr>
                <w:color w:val="002060"/>
              </w:rPr>
            </w:pPr>
            <w:r w:rsidRPr="000138CC">
              <w:rPr>
                <w:color w:val="002060"/>
              </w:rPr>
              <w:t>0</w:t>
            </w:r>
          </w:p>
        </w:tc>
      </w:tr>
      <w:tr w:rsidR="00CF383F" w:rsidRPr="000138CC" w14:paraId="33F90EAA"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3CFE5" w14:textId="77777777" w:rsidR="00CF383F" w:rsidRPr="000138CC" w:rsidRDefault="00CF383F" w:rsidP="00256329">
            <w:pPr>
              <w:pStyle w:val="rowtabella0"/>
              <w:rPr>
                <w:color w:val="002060"/>
              </w:rPr>
            </w:pPr>
            <w:r w:rsidRPr="000138C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5904" w14:textId="77777777" w:rsidR="00CF383F" w:rsidRPr="000138CC" w:rsidRDefault="00CF383F" w:rsidP="00256329">
            <w:pPr>
              <w:pStyle w:val="rowtabella0"/>
              <w:jc w:val="center"/>
              <w:rPr>
                <w:color w:val="002060"/>
              </w:rPr>
            </w:pPr>
            <w:r w:rsidRPr="000138C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AA3F"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0AC7" w14:textId="77777777" w:rsidR="00CF383F" w:rsidRPr="000138CC" w:rsidRDefault="00CF383F" w:rsidP="00256329">
            <w:pPr>
              <w:pStyle w:val="rowtabella0"/>
              <w:jc w:val="center"/>
              <w:rPr>
                <w:color w:val="002060"/>
              </w:rPr>
            </w:pPr>
            <w:r w:rsidRPr="000138C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509C"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D1BC2" w14:textId="77777777" w:rsidR="00CF383F" w:rsidRPr="000138CC" w:rsidRDefault="00CF383F" w:rsidP="00256329">
            <w:pPr>
              <w:pStyle w:val="rowtabella0"/>
              <w:jc w:val="center"/>
              <w:rPr>
                <w:color w:val="002060"/>
              </w:rPr>
            </w:pPr>
            <w:r w:rsidRPr="000138C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A5F7" w14:textId="77777777" w:rsidR="00CF383F" w:rsidRPr="000138CC" w:rsidRDefault="00CF383F" w:rsidP="00256329">
            <w:pPr>
              <w:pStyle w:val="rowtabella0"/>
              <w:jc w:val="center"/>
              <w:rPr>
                <w:color w:val="002060"/>
              </w:rPr>
            </w:pPr>
            <w:r w:rsidRPr="000138C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A8F5" w14:textId="77777777" w:rsidR="00CF383F" w:rsidRPr="000138CC" w:rsidRDefault="00CF383F" w:rsidP="00256329">
            <w:pPr>
              <w:pStyle w:val="rowtabella0"/>
              <w:jc w:val="center"/>
              <w:rPr>
                <w:color w:val="002060"/>
              </w:rPr>
            </w:pPr>
            <w:r w:rsidRPr="000138C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89A2" w14:textId="77777777" w:rsidR="00CF383F" w:rsidRPr="000138CC" w:rsidRDefault="00CF383F" w:rsidP="00256329">
            <w:pPr>
              <w:pStyle w:val="rowtabella0"/>
              <w:jc w:val="center"/>
              <w:rPr>
                <w:color w:val="002060"/>
              </w:rPr>
            </w:pPr>
            <w:r w:rsidRPr="000138C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E266" w14:textId="77777777" w:rsidR="00CF383F" w:rsidRPr="000138CC" w:rsidRDefault="00CF383F" w:rsidP="00256329">
            <w:pPr>
              <w:pStyle w:val="rowtabella0"/>
              <w:jc w:val="center"/>
              <w:rPr>
                <w:color w:val="002060"/>
              </w:rPr>
            </w:pPr>
            <w:r w:rsidRPr="000138CC">
              <w:rPr>
                <w:color w:val="002060"/>
              </w:rPr>
              <w:t>0</w:t>
            </w:r>
          </w:p>
        </w:tc>
      </w:tr>
      <w:tr w:rsidR="00CF383F" w:rsidRPr="000138CC" w14:paraId="316E12B2" w14:textId="77777777" w:rsidTr="0025632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45EA8" w14:textId="77777777" w:rsidR="00CF383F" w:rsidRPr="000138CC" w:rsidRDefault="00CF383F" w:rsidP="00256329">
            <w:pPr>
              <w:pStyle w:val="rowtabella0"/>
              <w:rPr>
                <w:color w:val="002060"/>
              </w:rPr>
            </w:pPr>
            <w:proofErr w:type="spellStart"/>
            <w:proofErr w:type="gramStart"/>
            <w:r w:rsidRPr="000138CC">
              <w:rPr>
                <w:color w:val="002060"/>
              </w:rPr>
              <w:t>sq.B</w:t>
            </w:r>
            <w:proofErr w:type="spellEnd"/>
            <w:proofErr w:type="gramEnd"/>
            <w:r w:rsidRPr="000138CC">
              <w:rPr>
                <w:color w:val="002060"/>
              </w:rPr>
              <w:t xml:space="preserve"> SPORTING GROTTAMMARE </w:t>
            </w:r>
            <w:proofErr w:type="spellStart"/>
            <w:proofErr w:type="gramStart"/>
            <w:r w:rsidRPr="000138CC">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3723"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06F8"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15FC"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3FBD"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EB4F"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11A3"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26F30"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3729"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11EFA" w14:textId="77777777" w:rsidR="00CF383F" w:rsidRPr="000138CC" w:rsidRDefault="00CF383F" w:rsidP="00256329">
            <w:pPr>
              <w:pStyle w:val="rowtabella0"/>
              <w:jc w:val="center"/>
              <w:rPr>
                <w:color w:val="002060"/>
              </w:rPr>
            </w:pPr>
            <w:r w:rsidRPr="000138CC">
              <w:rPr>
                <w:color w:val="002060"/>
              </w:rPr>
              <w:t>0</w:t>
            </w:r>
          </w:p>
        </w:tc>
      </w:tr>
      <w:tr w:rsidR="00CF383F" w:rsidRPr="000138CC" w14:paraId="271E3C90" w14:textId="77777777" w:rsidTr="0025632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D00124" w14:textId="77777777" w:rsidR="00CF383F" w:rsidRPr="000138CC" w:rsidRDefault="00CF383F" w:rsidP="00256329">
            <w:pPr>
              <w:pStyle w:val="rowtabella0"/>
              <w:rPr>
                <w:color w:val="002060"/>
              </w:rPr>
            </w:pPr>
            <w:r w:rsidRPr="000138CC">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B10C"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CF393" w14:textId="77777777" w:rsidR="00CF383F" w:rsidRPr="000138CC" w:rsidRDefault="00CF383F" w:rsidP="00256329">
            <w:pPr>
              <w:pStyle w:val="rowtabella0"/>
              <w:jc w:val="center"/>
              <w:rPr>
                <w:color w:val="002060"/>
              </w:rPr>
            </w:pPr>
            <w:r w:rsidRPr="000138C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1C8D"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385E"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649C"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952F"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BDDC0"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F8FF" w14:textId="77777777" w:rsidR="00CF383F" w:rsidRPr="000138CC" w:rsidRDefault="00CF383F" w:rsidP="00256329">
            <w:pPr>
              <w:pStyle w:val="rowtabella0"/>
              <w:jc w:val="center"/>
              <w:rPr>
                <w:color w:val="002060"/>
              </w:rPr>
            </w:pPr>
            <w:r w:rsidRPr="000138C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3E35" w14:textId="77777777" w:rsidR="00CF383F" w:rsidRPr="000138CC" w:rsidRDefault="00CF383F" w:rsidP="00256329">
            <w:pPr>
              <w:pStyle w:val="rowtabella0"/>
              <w:jc w:val="center"/>
              <w:rPr>
                <w:color w:val="002060"/>
              </w:rPr>
            </w:pPr>
            <w:r w:rsidRPr="000138CC">
              <w:rPr>
                <w:color w:val="002060"/>
              </w:rPr>
              <w:t>0</w:t>
            </w:r>
          </w:p>
        </w:tc>
      </w:tr>
    </w:tbl>
    <w:p w14:paraId="1C432C96" w14:textId="77777777" w:rsidR="00B264CD" w:rsidRDefault="00B264CD" w:rsidP="00B264CD">
      <w:pPr>
        <w:pStyle w:val="breakline"/>
        <w:rPr>
          <w:color w:val="002060"/>
        </w:rPr>
      </w:pPr>
    </w:p>
    <w:p w14:paraId="6AFE6256" w14:textId="6765E17E" w:rsidR="000138CC" w:rsidRPr="0038215C" w:rsidRDefault="000138CC" w:rsidP="000138CC">
      <w:pPr>
        <w:pStyle w:val="TITOLOPRINC"/>
        <w:spacing w:before="0" w:beforeAutospacing="0" w:after="0" w:afterAutospacing="0"/>
        <w:rPr>
          <w:color w:val="002060"/>
        </w:rPr>
      </w:pPr>
      <w:r>
        <w:rPr>
          <w:color w:val="002060"/>
        </w:rPr>
        <w:t>FASE FINALE</w:t>
      </w:r>
    </w:p>
    <w:p w14:paraId="3C0F635F" w14:textId="77777777" w:rsidR="000138CC" w:rsidRDefault="000138CC" w:rsidP="000138CC">
      <w:pPr>
        <w:pStyle w:val="Corpodeltesto21"/>
        <w:rPr>
          <w:rFonts w:ascii="Arial" w:hAnsi="Arial" w:cs="Arial"/>
          <w:color w:val="002060"/>
          <w:sz w:val="22"/>
        </w:rPr>
      </w:pPr>
    </w:p>
    <w:p w14:paraId="25E280FE" w14:textId="77777777" w:rsidR="000138CC" w:rsidRPr="00C02215" w:rsidRDefault="000138CC" w:rsidP="000138CC">
      <w:pPr>
        <w:pStyle w:val="LndNormale1"/>
        <w:rPr>
          <w:b/>
          <w:i/>
          <w:color w:val="002060"/>
        </w:rPr>
      </w:pPr>
      <w:r w:rsidRPr="00C02215">
        <w:rPr>
          <w:b/>
          <w:i/>
          <w:color w:val="002060"/>
        </w:rPr>
        <w:t xml:space="preserve">Ottavi di Finale (gara unica </w:t>
      </w:r>
      <w:r>
        <w:rPr>
          <w:b/>
          <w:i/>
          <w:color w:val="002060"/>
        </w:rPr>
        <w:t>14</w:t>
      </w:r>
      <w:r w:rsidRPr="00C02215">
        <w:rPr>
          <w:b/>
          <w:i/>
          <w:color w:val="002060"/>
        </w:rPr>
        <w:t>/03/202</w:t>
      </w:r>
      <w:r>
        <w:rPr>
          <w:b/>
          <w:i/>
          <w:color w:val="002060"/>
        </w:rPr>
        <w:t>6</w:t>
      </w:r>
      <w:r w:rsidRPr="00C02215">
        <w:rPr>
          <w:b/>
          <w:i/>
          <w:color w:val="002060"/>
        </w:rPr>
        <w:t>)</w:t>
      </w:r>
    </w:p>
    <w:p w14:paraId="7D7B50B5" w14:textId="77777777"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 xml:space="preserve">Le </w:t>
      </w:r>
      <w:r>
        <w:rPr>
          <w:rFonts w:ascii="Arial" w:hAnsi="Arial" w:cs="Arial"/>
          <w:color w:val="002060"/>
          <w:sz w:val="22"/>
        </w:rPr>
        <w:t>9</w:t>
      </w:r>
      <w:r w:rsidRPr="00C02215">
        <w:rPr>
          <w:rFonts w:ascii="Arial" w:hAnsi="Arial" w:cs="Arial"/>
          <w:color w:val="002060"/>
          <w:sz w:val="22"/>
        </w:rPr>
        <w:t xml:space="preserve"> squadre del girone “Gold”</w:t>
      </w:r>
      <w:r>
        <w:rPr>
          <w:rFonts w:ascii="Arial" w:hAnsi="Arial" w:cs="Arial"/>
          <w:color w:val="002060"/>
          <w:sz w:val="22"/>
        </w:rPr>
        <w:t xml:space="preserve">, </w:t>
      </w:r>
      <w:r w:rsidRPr="00C02215">
        <w:rPr>
          <w:rFonts w:ascii="Arial" w:hAnsi="Arial" w:cs="Arial"/>
          <w:color w:val="002060"/>
          <w:sz w:val="22"/>
        </w:rPr>
        <w:t xml:space="preserve">le prime </w:t>
      </w:r>
      <w:r>
        <w:rPr>
          <w:rFonts w:ascii="Arial" w:hAnsi="Arial" w:cs="Arial"/>
          <w:color w:val="002060"/>
          <w:sz w:val="22"/>
        </w:rPr>
        <w:t>3</w:t>
      </w:r>
      <w:r w:rsidRPr="00C02215">
        <w:rPr>
          <w:rFonts w:ascii="Arial" w:hAnsi="Arial" w:cs="Arial"/>
          <w:color w:val="002060"/>
          <w:sz w:val="22"/>
        </w:rPr>
        <w:t xml:space="preserve"> squadre classificate nei </w:t>
      </w:r>
      <w:r>
        <w:rPr>
          <w:rFonts w:ascii="Arial" w:hAnsi="Arial" w:cs="Arial"/>
          <w:color w:val="002060"/>
          <w:sz w:val="22"/>
        </w:rPr>
        <w:t>2</w:t>
      </w:r>
      <w:r w:rsidRPr="00C02215">
        <w:rPr>
          <w:rFonts w:ascii="Arial" w:hAnsi="Arial" w:cs="Arial"/>
          <w:color w:val="002060"/>
          <w:sz w:val="22"/>
        </w:rPr>
        <w:t xml:space="preserve"> gironi “Silver” </w:t>
      </w:r>
      <w:r>
        <w:rPr>
          <w:rFonts w:ascii="Arial" w:hAnsi="Arial" w:cs="Arial"/>
          <w:color w:val="002060"/>
          <w:sz w:val="22"/>
        </w:rPr>
        <w:t xml:space="preserve">e la squadra miglior quarta dei gironi “Silver” </w:t>
      </w:r>
      <w:r w:rsidRPr="00C02215">
        <w:rPr>
          <w:rFonts w:ascii="Arial" w:hAnsi="Arial" w:cs="Arial"/>
          <w:color w:val="002060"/>
          <w:sz w:val="22"/>
        </w:rPr>
        <w:t>disputeranno gli Ottavi di Finale in gara unica come segue:</w:t>
      </w:r>
    </w:p>
    <w:p w14:paraId="7ED4380C" w14:textId="77777777" w:rsidR="000138CC" w:rsidRPr="00C02215" w:rsidRDefault="000138CC" w:rsidP="000138CC">
      <w:pPr>
        <w:pStyle w:val="Corpodeltesto21"/>
        <w:rPr>
          <w:rFonts w:ascii="Arial" w:hAnsi="Arial" w:cs="Arial"/>
          <w:color w:val="002060"/>
          <w:sz w:val="22"/>
        </w:rPr>
      </w:pPr>
    </w:p>
    <w:p w14:paraId="2E770DC9" w14:textId="77777777"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38108AC4" w14:textId="1EC6DA10" w:rsidR="005E06FE" w:rsidRPr="00C87F9C" w:rsidRDefault="005E06FE" w:rsidP="000138CC">
      <w:pPr>
        <w:pStyle w:val="Corpodeltesto21"/>
        <w:rPr>
          <w:rFonts w:ascii="Arial" w:hAnsi="Arial" w:cs="Arial"/>
          <w:b/>
          <w:bCs/>
          <w:color w:val="002060"/>
          <w:sz w:val="22"/>
        </w:rPr>
      </w:pPr>
      <w:r w:rsidRPr="00C87F9C">
        <w:rPr>
          <w:rFonts w:ascii="Arial" w:hAnsi="Arial" w:cs="Arial"/>
          <w:b/>
          <w:bCs/>
          <w:color w:val="002060"/>
          <w:sz w:val="22"/>
        </w:rPr>
        <w:t>ACSS MONDOLFO C5 – CITTA’ DI OSTRA</w:t>
      </w:r>
    </w:p>
    <w:p w14:paraId="4FCF9FDA" w14:textId="77777777" w:rsidR="005E06FE" w:rsidRDefault="005E06FE" w:rsidP="000138CC">
      <w:pPr>
        <w:pStyle w:val="Corpodeltesto21"/>
        <w:rPr>
          <w:rFonts w:ascii="Arial" w:hAnsi="Arial" w:cs="Arial"/>
          <w:color w:val="002060"/>
          <w:sz w:val="22"/>
        </w:rPr>
      </w:pPr>
    </w:p>
    <w:p w14:paraId="2858A160" w14:textId="7E199FB3"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4FCAB24B" w14:textId="667B13D7" w:rsidR="005E06FE" w:rsidRPr="00C87F9C" w:rsidRDefault="005E06FE" w:rsidP="000138CC">
      <w:pPr>
        <w:pStyle w:val="Corpodeltesto21"/>
        <w:rPr>
          <w:rFonts w:ascii="Arial" w:hAnsi="Arial" w:cs="Arial"/>
          <w:b/>
          <w:bCs/>
          <w:color w:val="002060"/>
          <w:sz w:val="22"/>
        </w:rPr>
      </w:pPr>
      <w:r w:rsidRPr="00C87F9C">
        <w:rPr>
          <w:rFonts w:ascii="Arial" w:hAnsi="Arial" w:cs="Arial"/>
          <w:b/>
          <w:bCs/>
          <w:color w:val="002060"/>
          <w:sz w:val="22"/>
        </w:rPr>
        <w:lastRenderedPageBreak/>
        <w:t xml:space="preserve">BULDOG T.N.T. LUCREZIA </w:t>
      </w:r>
      <w:r w:rsidR="00C87F9C" w:rsidRPr="00C87F9C">
        <w:rPr>
          <w:rFonts w:ascii="Arial" w:hAnsi="Arial" w:cs="Arial"/>
          <w:b/>
          <w:bCs/>
          <w:color w:val="002060"/>
          <w:sz w:val="22"/>
        </w:rPr>
        <w:t>–</w:t>
      </w:r>
      <w:r w:rsidRPr="00C87F9C">
        <w:rPr>
          <w:rFonts w:ascii="Arial" w:hAnsi="Arial" w:cs="Arial"/>
          <w:b/>
          <w:bCs/>
          <w:color w:val="002060"/>
          <w:sz w:val="22"/>
        </w:rPr>
        <w:t xml:space="preserve"> </w:t>
      </w:r>
      <w:r w:rsidR="00C87F9C" w:rsidRPr="00C87F9C">
        <w:rPr>
          <w:rFonts w:ascii="Arial" w:hAnsi="Arial" w:cs="Arial"/>
          <w:b/>
          <w:bCs/>
          <w:color w:val="002060"/>
          <w:sz w:val="22"/>
        </w:rPr>
        <w:t>SPORTFLY ARL</w:t>
      </w:r>
    </w:p>
    <w:p w14:paraId="30DB12BE" w14:textId="77777777" w:rsidR="00C87F9C" w:rsidRPr="005E06FE" w:rsidRDefault="00C87F9C" w:rsidP="000138CC">
      <w:pPr>
        <w:pStyle w:val="Corpodeltesto21"/>
        <w:rPr>
          <w:rFonts w:ascii="Arial" w:hAnsi="Arial" w:cs="Arial"/>
          <w:color w:val="002060"/>
          <w:sz w:val="22"/>
        </w:rPr>
      </w:pPr>
    </w:p>
    <w:p w14:paraId="6B33B30B" w14:textId="6B344868"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224BB496" w14:textId="20E1A2BD" w:rsidR="00C87F9C" w:rsidRPr="00C87F9C" w:rsidRDefault="00C87F9C" w:rsidP="000138CC">
      <w:pPr>
        <w:pStyle w:val="Corpodeltesto21"/>
        <w:rPr>
          <w:rFonts w:ascii="Arial" w:hAnsi="Arial" w:cs="Arial"/>
          <w:b/>
          <w:bCs/>
          <w:color w:val="002060"/>
          <w:sz w:val="22"/>
        </w:rPr>
      </w:pPr>
      <w:r w:rsidRPr="00C87F9C">
        <w:rPr>
          <w:rFonts w:ascii="Arial" w:hAnsi="Arial" w:cs="Arial"/>
          <w:b/>
          <w:bCs/>
          <w:color w:val="002060"/>
          <w:sz w:val="22"/>
        </w:rPr>
        <w:t>ITALSERVICE C5 – C.U.S. MACERATA CALCIO A5</w:t>
      </w:r>
    </w:p>
    <w:p w14:paraId="58A73673" w14:textId="77777777" w:rsidR="00C87F9C" w:rsidRPr="00C87F9C" w:rsidRDefault="00C87F9C" w:rsidP="000138CC">
      <w:pPr>
        <w:pStyle w:val="Corpodeltesto21"/>
        <w:rPr>
          <w:rFonts w:ascii="Arial" w:hAnsi="Arial" w:cs="Arial"/>
          <w:color w:val="002060"/>
          <w:sz w:val="22"/>
        </w:rPr>
      </w:pPr>
    </w:p>
    <w:p w14:paraId="39689EAA" w14:textId="5F6AE122"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3D7712DC" w14:textId="77777777" w:rsidR="00C87F9C" w:rsidRPr="00C87F9C" w:rsidRDefault="00C87F9C" w:rsidP="00C87F9C">
      <w:pPr>
        <w:pStyle w:val="Corpodeltesto21"/>
        <w:rPr>
          <w:rFonts w:ascii="Arial" w:hAnsi="Arial" w:cs="Arial"/>
          <w:b/>
          <w:bCs/>
          <w:color w:val="002060"/>
          <w:sz w:val="22"/>
        </w:rPr>
      </w:pPr>
      <w:r w:rsidRPr="00C87F9C">
        <w:rPr>
          <w:rFonts w:ascii="Arial" w:hAnsi="Arial" w:cs="Arial"/>
          <w:b/>
          <w:bCs/>
          <w:color w:val="002060"/>
          <w:sz w:val="22"/>
        </w:rPr>
        <w:t xml:space="preserve">ASCOLI CALCIO A 5 – </w:t>
      </w:r>
      <w:r w:rsidRPr="00C87F9C">
        <w:rPr>
          <w:rFonts w:ascii="Arial" w:hAnsi="Arial" w:cs="Arial"/>
          <w:b/>
          <w:bCs/>
          <w:color w:val="002060"/>
          <w:sz w:val="22"/>
        </w:rPr>
        <w:t>CSI GAUDIO</w:t>
      </w:r>
    </w:p>
    <w:p w14:paraId="54EDBF97" w14:textId="77777777" w:rsidR="00C87F9C" w:rsidRDefault="00C87F9C" w:rsidP="000138CC">
      <w:pPr>
        <w:pStyle w:val="Corpodeltesto21"/>
        <w:rPr>
          <w:rFonts w:ascii="Arial" w:hAnsi="Arial" w:cs="Arial"/>
          <w:color w:val="002060"/>
          <w:sz w:val="22"/>
        </w:rPr>
      </w:pPr>
    </w:p>
    <w:p w14:paraId="7D9BA85C" w14:textId="21E0AE60"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741661D4" w14:textId="0B4E3B7E" w:rsidR="00C87F9C" w:rsidRPr="00C87F9C" w:rsidRDefault="00C87F9C" w:rsidP="000138CC">
      <w:pPr>
        <w:pStyle w:val="Corpodeltesto21"/>
        <w:rPr>
          <w:rFonts w:ascii="Arial" w:hAnsi="Arial" w:cs="Arial"/>
          <w:b/>
          <w:bCs/>
          <w:color w:val="002060"/>
          <w:sz w:val="22"/>
        </w:rPr>
      </w:pPr>
      <w:r w:rsidRPr="00C87F9C">
        <w:rPr>
          <w:rFonts w:ascii="Arial" w:hAnsi="Arial" w:cs="Arial"/>
          <w:b/>
          <w:bCs/>
          <w:color w:val="002060"/>
          <w:sz w:val="22"/>
        </w:rPr>
        <w:t xml:space="preserve">CERRETO D’ESI ASD – </w:t>
      </w:r>
      <w:r w:rsidRPr="00C87F9C">
        <w:rPr>
          <w:rFonts w:ascii="Arial" w:hAnsi="Arial" w:cs="Arial"/>
          <w:b/>
          <w:bCs/>
          <w:color w:val="002060"/>
          <w:sz w:val="22"/>
        </w:rPr>
        <w:t>RECANATI CALCIO A 5</w:t>
      </w:r>
    </w:p>
    <w:p w14:paraId="28D594E7" w14:textId="77777777" w:rsidR="00C87F9C" w:rsidRDefault="00C87F9C" w:rsidP="000138CC">
      <w:pPr>
        <w:pStyle w:val="Corpodeltesto21"/>
        <w:rPr>
          <w:rFonts w:ascii="Arial" w:hAnsi="Arial" w:cs="Arial"/>
          <w:color w:val="002060"/>
          <w:sz w:val="22"/>
        </w:rPr>
      </w:pPr>
    </w:p>
    <w:p w14:paraId="5796D1FF" w14:textId="3FDBF36D"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2FDC6099" w14:textId="6004D749" w:rsidR="00C87F9C" w:rsidRPr="00C87F9C" w:rsidRDefault="00C87F9C" w:rsidP="000138CC">
      <w:pPr>
        <w:pStyle w:val="Corpodeltesto21"/>
        <w:rPr>
          <w:rFonts w:ascii="Arial" w:hAnsi="Arial" w:cs="Arial"/>
          <w:b/>
          <w:bCs/>
          <w:color w:val="002060"/>
          <w:sz w:val="22"/>
        </w:rPr>
      </w:pPr>
      <w:r w:rsidRPr="00C87F9C">
        <w:rPr>
          <w:rFonts w:ascii="Arial" w:hAnsi="Arial" w:cs="Arial"/>
          <w:b/>
          <w:bCs/>
          <w:color w:val="002060"/>
          <w:sz w:val="22"/>
        </w:rPr>
        <w:t>POL.CAGLI SPORT ASSOCIATI – CALCIO A 5 CORINALDO</w:t>
      </w:r>
    </w:p>
    <w:p w14:paraId="5A682A69" w14:textId="77777777" w:rsidR="00C87F9C" w:rsidRDefault="00C87F9C" w:rsidP="000138CC">
      <w:pPr>
        <w:pStyle w:val="Corpodeltesto21"/>
        <w:rPr>
          <w:rFonts w:ascii="Arial" w:hAnsi="Arial" w:cs="Arial"/>
          <w:color w:val="002060"/>
          <w:sz w:val="22"/>
        </w:rPr>
      </w:pPr>
    </w:p>
    <w:p w14:paraId="50031826" w14:textId="24BE33F7"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6EE4A908" w14:textId="03EAC1E3" w:rsidR="00C87F9C" w:rsidRPr="00C87F9C" w:rsidRDefault="00C87F9C" w:rsidP="000138CC">
      <w:pPr>
        <w:pStyle w:val="Corpodeltesto21"/>
        <w:rPr>
          <w:rFonts w:ascii="Arial" w:hAnsi="Arial" w:cs="Arial"/>
          <w:b/>
          <w:bCs/>
          <w:color w:val="002060"/>
          <w:sz w:val="22"/>
        </w:rPr>
      </w:pPr>
      <w:r w:rsidRPr="00C87F9C">
        <w:rPr>
          <w:rFonts w:ascii="Arial" w:hAnsi="Arial" w:cs="Arial"/>
          <w:b/>
          <w:bCs/>
          <w:color w:val="002060"/>
          <w:sz w:val="22"/>
        </w:rPr>
        <w:t>POLISPORTIVA RIPATRANSONE – SPORTING GROTTAMMARE</w:t>
      </w:r>
    </w:p>
    <w:p w14:paraId="4BEE610F" w14:textId="77777777" w:rsidR="00C87F9C" w:rsidRDefault="00C87F9C" w:rsidP="000138CC">
      <w:pPr>
        <w:pStyle w:val="Corpodeltesto21"/>
        <w:rPr>
          <w:rFonts w:ascii="Arial" w:hAnsi="Arial" w:cs="Arial"/>
          <w:color w:val="002060"/>
          <w:sz w:val="22"/>
        </w:rPr>
      </w:pPr>
    </w:p>
    <w:p w14:paraId="21C254F4" w14:textId="692FEEAF"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3741E4BD" w14:textId="5528934A" w:rsidR="000138CC" w:rsidRPr="00C87F9C" w:rsidRDefault="00C87F9C" w:rsidP="000138CC">
      <w:pPr>
        <w:pStyle w:val="Corpodeltesto21"/>
        <w:rPr>
          <w:rFonts w:ascii="Arial" w:hAnsi="Arial" w:cs="Arial"/>
          <w:b/>
          <w:bCs/>
          <w:color w:val="002060"/>
          <w:sz w:val="22"/>
        </w:rPr>
      </w:pPr>
      <w:r w:rsidRPr="00C87F9C">
        <w:rPr>
          <w:rFonts w:ascii="Arial" w:hAnsi="Arial" w:cs="Arial"/>
          <w:b/>
          <w:bCs/>
          <w:color w:val="002060"/>
          <w:sz w:val="22"/>
        </w:rPr>
        <w:t>CANTINE RIUNITE CSI – C.U.S. ANCONA</w:t>
      </w:r>
    </w:p>
    <w:p w14:paraId="02C858C0" w14:textId="77777777" w:rsidR="00C87F9C" w:rsidRDefault="00C87F9C" w:rsidP="000138CC">
      <w:pPr>
        <w:pStyle w:val="Corpodeltesto21"/>
        <w:rPr>
          <w:rFonts w:ascii="Arial" w:hAnsi="Arial" w:cs="Arial"/>
          <w:color w:val="002060"/>
          <w:sz w:val="22"/>
        </w:rPr>
      </w:pPr>
    </w:p>
    <w:p w14:paraId="75F1072A" w14:textId="77777777"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 xml:space="preserve">Al termine dei tempi regolamentari, in caso di parità, si disputeranno due tempi supplementari di </w:t>
      </w:r>
      <w:proofErr w:type="gramStart"/>
      <w:r w:rsidRPr="00C02215">
        <w:rPr>
          <w:rFonts w:ascii="Arial" w:hAnsi="Arial" w:cs="Arial"/>
          <w:color w:val="002060"/>
          <w:sz w:val="22"/>
        </w:rPr>
        <w:t>5</w:t>
      </w:r>
      <w:proofErr w:type="gramEnd"/>
      <w:r w:rsidRPr="00C02215">
        <w:rPr>
          <w:rFonts w:ascii="Arial" w:hAnsi="Arial" w:cs="Arial"/>
          <w:color w:val="002060"/>
          <w:sz w:val="22"/>
        </w:rPr>
        <w:t xml:space="preserve"> minuti ciascuno.</w:t>
      </w:r>
    </w:p>
    <w:p w14:paraId="3AACD4AA" w14:textId="77777777" w:rsidR="000138CC" w:rsidRPr="00C02215" w:rsidRDefault="000138CC" w:rsidP="000138CC">
      <w:pPr>
        <w:pStyle w:val="Corpodeltesto21"/>
        <w:rPr>
          <w:rFonts w:ascii="Arial" w:hAnsi="Arial" w:cs="Arial"/>
          <w:color w:val="002060"/>
          <w:sz w:val="22"/>
        </w:rPr>
      </w:pPr>
      <w:r w:rsidRPr="00C02215">
        <w:rPr>
          <w:rFonts w:ascii="Arial" w:hAnsi="Arial" w:cs="Arial"/>
          <w:color w:val="002060"/>
          <w:sz w:val="22"/>
        </w:rPr>
        <w:t>Se anche al termine dei tempi supplementari si verificasse la situazione di parità si qualificherà al turno successivo la squadra di casa.</w:t>
      </w:r>
    </w:p>
    <w:p w14:paraId="136741B9" w14:textId="77777777" w:rsidR="000138CC" w:rsidRPr="00C02215" w:rsidRDefault="000138CC" w:rsidP="000138CC">
      <w:pPr>
        <w:pStyle w:val="LndNormale1"/>
        <w:rPr>
          <w:color w:val="002060"/>
        </w:rPr>
      </w:pPr>
      <w:r w:rsidRPr="00C02215">
        <w:rPr>
          <w:color w:val="002060"/>
        </w:rPr>
        <w:tab/>
      </w:r>
    </w:p>
    <w:p w14:paraId="7B510004" w14:textId="77777777" w:rsidR="000138CC" w:rsidRPr="0034028A" w:rsidRDefault="000138CC" w:rsidP="000138CC">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6D7A80ED"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 xml:space="preserve">Le </w:t>
      </w:r>
      <w:r>
        <w:rPr>
          <w:rFonts w:ascii="Arial" w:hAnsi="Arial" w:cs="Arial"/>
          <w:color w:val="002060"/>
          <w:sz w:val="22"/>
        </w:rPr>
        <w:t>8</w:t>
      </w:r>
      <w:r w:rsidRPr="0034028A">
        <w:rPr>
          <w:rFonts w:ascii="Arial" w:hAnsi="Arial" w:cs="Arial"/>
          <w:color w:val="002060"/>
          <w:sz w:val="22"/>
        </w:rPr>
        <w:t xml:space="preserve"> squadre qualificate dagli Ottavi di Finale disputeranno i Quarti di Finale in gara unica in casa della squadra meglio classificata al termine della seconda fase:</w:t>
      </w:r>
    </w:p>
    <w:p w14:paraId="0FB0FE75" w14:textId="77777777" w:rsidR="000138CC" w:rsidRPr="0034028A" w:rsidRDefault="000138CC" w:rsidP="000138CC">
      <w:pPr>
        <w:pStyle w:val="Corpodeltesto21"/>
        <w:rPr>
          <w:rFonts w:ascii="Arial" w:hAnsi="Arial" w:cs="Arial"/>
          <w:color w:val="002060"/>
          <w:sz w:val="22"/>
        </w:rPr>
      </w:pPr>
    </w:p>
    <w:p w14:paraId="141E99CF"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74FF62BA"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047B732F"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0EFE7E0F"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5436D0D4" w14:textId="77777777" w:rsidR="000138CC" w:rsidRPr="0034028A" w:rsidRDefault="000138CC" w:rsidP="000138CC">
      <w:pPr>
        <w:pStyle w:val="Corpodeltesto21"/>
        <w:rPr>
          <w:rFonts w:ascii="Arial" w:hAnsi="Arial" w:cs="Arial"/>
          <w:color w:val="002060"/>
          <w:sz w:val="22"/>
        </w:rPr>
      </w:pPr>
    </w:p>
    <w:p w14:paraId="55F62483"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5EE3AB13"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5F26F0E9" w14:textId="77777777" w:rsidR="000138CC" w:rsidRPr="00FA4D1D" w:rsidRDefault="000138CC" w:rsidP="000138CC">
      <w:pPr>
        <w:pStyle w:val="Corpodeltesto21"/>
        <w:rPr>
          <w:color w:val="002060"/>
          <w:szCs w:val="22"/>
          <w:highlight w:val="yellow"/>
        </w:rPr>
      </w:pPr>
    </w:p>
    <w:p w14:paraId="73F501E5" w14:textId="77777777" w:rsidR="000138CC" w:rsidRPr="0034028A" w:rsidRDefault="000138CC" w:rsidP="000138CC">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19569392"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296818BD"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1989D631"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57EACCDF"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65C27441" w14:textId="77777777" w:rsidR="000138CC" w:rsidRPr="0034028A" w:rsidRDefault="000138CC" w:rsidP="000138CC">
      <w:pPr>
        <w:pStyle w:val="Corpodeltesto21"/>
        <w:rPr>
          <w:color w:val="002060"/>
          <w:szCs w:val="22"/>
        </w:rPr>
      </w:pPr>
    </w:p>
    <w:p w14:paraId="6FF2DB5F"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52D6ABB8" w14:textId="77777777" w:rsidR="000138CC" w:rsidRPr="0034028A" w:rsidRDefault="000138CC" w:rsidP="000138CC">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10869461" w14:textId="77777777" w:rsidR="000138CC" w:rsidRPr="0034028A" w:rsidRDefault="000138CC" w:rsidP="000138CC">
      <w:pPr>
        <w:pStyle w:val="Corpodeltesto21"/>
        <w:rPr>
          <w:rFonts w:ascii="Arial" w:hAnsi="Arial" w:cs="Arial"/>
          <w:color w:val="002060"/>
          <w:sz w:val="22"/>
        </w:rPr>
      </w:pPr>
    </w:p>
    <w:p w14:paraId="15F6FB3F" w14:textId="77777777" w:rsidR="000138CC" w:rsidRPr="00474EAB" w:rsidRDefault="000138CC" w:rsidP="000138CC">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w:t>
      </w:r>
      <w:r>
        <w:rPr>
          <w:rFonts w:ascii="Arial" w:hAnsi="Arial" w:cs="Arial"/>
          <w:b/>
          <w:bCs/>
          <w:i/>
          <w:iCs/>
          <w:color w:val="002060"/>
          <w:sz w:val="22"/>
          <w:szCs w:val="22"/>
        </w:rPr>
        <w:t>18</w:t>
      </w:r>
      <w:r w:rsidRPr="00474EAB">
        <w:rPr>
          <w:rFonts w:ascii="Arial" w:hAnsi="Arial" w:cs="Arial"/>
          <w:b/>
          <w:bCs/>
          <w:i/>
          <w:iCs/>
          <w:color w:val="002060"/>
          <w:sz w:val="22"/>
          <w:szCs w:val="22"/>
        </w:rPr>
        <w:t>/0</w:t>
      </w:r>
      <w:r>
        <w:rPr>
          <w:rFonts w:ascii="Arial" w:hAnsi="Arial" w:cs="Arial"/>
          <w:b/>
          <w:bCs/>
          <w:i/>
          <w:iCs/>
          <w:color w:val="002060"/>
          <w:sz w:val="22"/>
          <w:szCs w:val="22"/>
        </w:rPr>
        <w:t>4</w:t>
      </w:r>
      <w:r w:rsidRPr="00474EAB">
        <w:rPr>
          <w:rFonts w:ascii="Arial" w:hAnsi="Arial" w:cs="Arial"/>
          <w:b/>
          <w:bCs/>
          <w:i/>
          <w:iCs/>
          <w:color w:val="002060"/>
          <w:sz w:val="22"/>
          <w:szCs w:val="22"/>
        </w:rPr>
        <w:t>/2026)</w:t>
      </w:r>
    </w:p>
    <w:p w14:paraId="3F116798" w14:textId="77777777" w:rsidR="000138CC" w:rsidRPr="00474EAB" w:rsidRDefault="000138CC" w:rsidP="000138CC">
      <w:pPr>
        <w:pStyle w:val="Corpodeltesto21"/>
        <w:rPr>
          <w:rFonts w:ascii="Arial" w:hAnsi="Arial" w:cs="Arial"/>
          <w:color w:val="002060"/>
          <w:sz w:val="22"/>
        </w:rPr>
      </w:pPr>
      <w:r w:rsidRPr="00474EAB">
        <w:rPr>
          <w:rFonts w:ascii="Arial" w:hAnsi="Arial" w:cs="Arial"/>
          <w:color w:val="002060"/>
          <w:sz w:val="22"/>
        </w:rPr>
        <w:t>Le 2 squadre qualificate disputeranno la Finale in gara unica in casa della squadra meglio piazzata al termine della seconda fase.</w:t>
      </w:r>
    </w:p>
    <w:p w14:paraId="19C0058B" w14:textId="77777777" w:rsidR="000138CC" w:rsidRPr="00474EAB" w:rsidRDefault="000138CC" w:rsidP="000138CC">
      <w:pPr>
        <w:pStyle w:val="Corpodeltesto21"/>
        <w:rPr>
          <w:rFonts w:ascii="Arial" w:hAnsi="Arial" w:cs="Arial"/>
          <w:b/>
          <w:bCs/>
          <w:i/>
          <w:iCs/>
          <w:color w:val="002060"/>
          <w:sz w:val="22"/>
          <w:szCs w:val="22"/>
        </w:rPr>
      </w:pPr>
    </w:p>
    <w:p w14:paraId="76A1585F" w14:textId="77777777" w:rsidR="000138CC" w:rsidRPr="0034028A" w:rsidRDefault="000138CC" w:rsidP="000138CC">
      <w:pPr>
        <w:pStyle w:val="Corpodeltesto21"/>
        <w:rPr>
          <w:color w:val="002060"/>
          <w:szCs w:val="22"/>
        </w:rPr>
      </w:pPr>
      <w:r w:rsidRPr="00474EAB">
        <w:rPr>
          <w:rFonts w:ascii="Arial" w:hAnsi="Arial" w:cs="Arial"/>
          <w:color w:val="002060"/>
          <w:sz w:val="22"/>
        </w:rPr>
        <w:lastRenderedPageBreak/>
        <w:t xml:space="preserve">Al termine dei tempi regolamentari, in caso di parità, si disputeranno due tempi supplementari di </w:t>
      </w:r>
      <w:proofErr w:type="gramStart"/>
      <w:r w:rsidRPr="00474EAB">
        <w:rPr>
          <w:rFonts w:ascii="Arial" w:hAnsi="Arial" w:cs="Arial"/>
          <w:color w:val="002060"/>
          <w:sz w:val="22"/>
        </w:rPr>
        <w:t>5</w:t>
      </w:r>
      <w:proofErr w:type="gramEnd"/>
      <w:r w:rsidRPr="00474EAB">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8EE71A8" w14:textId="77777777" w:rsidR="000138CC" w:rsidRDefault="000138CC" w:rsidP="000138CC">
      <w:pPr>
        <w:pStyle w:val="LndNormale1"/>
        <w:rPr>
          <w:b/>
          <w:color w:val="002060"/>
        </w:rPr>
      </w:pPr>
    </w:p>
    <w:p w14:paraId="12CA6E05" w14:textId="3BCE638D" w:rsidR="00AE7339" w:rsidRPr="0038215C" w:rsidRDefault="00AE7339" w:rsidP="00AE7339">
      <w:pPr>
        <w:pStyle w:val="TITOLOPRINC"/>
        <w:spacing w:before="0" w:beforeAutospacing="0" w:after="0" w:afterAutospacing="0"/>
        <w:rPr>
          <w:color w:val="002060"/>
        </w:rPr>
      </w:pPr>
      <w:r>
        <w:rPr>
          <w:color w:val="002060"/>
        </w:rPr>
        <w:t>PROGRAMMA GARE</w:t>
      </w:r>
    </w:p>
    <w:p w14:paraId="0E05E261" w14:textId="77777777" w:rsidR="00AE7339" w:rsidRDefault="00AE7339" w:rsidP="000138CC">
      <w:pPr>
        <w:pStyle w:val="LndNormale1"/>
        <w:rPr>
          <w:b/>
          <w:color w:val="002060"/>
        </w:rPr>
      </w:pPr>
    </w:p>
    <w:p w14:paraId="72634599" w14:textId="77777777" w:rsidR="00AE7339" w:rsidRPr="006C2223" w:rsidRDefault="00AE7339" w:rsidP="00AE7339">
      <w:pPr>
        <w:pStyle w:val="sottotitolocampionato10"/>
        <w:rPr>
          <w:color w:val="002060"/>
        </w:rPr>
      </w:pPr>
      <w:r w:rsidRPr="006C2223">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7"/>
        <w:gridCol w:w="1565"/>
      </w:tblGrid>
      <w:tr w:rsidR="00AE7339" w:rsidRPr="006C2223" w14:paraId="6779126C" w14:textId="77777777" w:rsidTr="0025632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1E9F4" w14:textId="77777777" w:rsidR="00AE7339" w:rsidRPr="006C2223" w:rsidRDefault="00AE7339" w:rsidP="00256329">
            <w:pPr>
              <w:pStyle w:val="headertabella0"/>
              <w:rPr>
                <w:color w:val="002060"/>
              </w:rPr>
            </w:pPr>
            <w:r w:rsidRPr="006C222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91AB8" w14:textId="77777777" w:rsidR="00AE7339" w:rsidRPr="006C2223" w:rsidRDefault="00AE7339" w:rsidP="00256329">
            <w:pPr>
              <w:pStyle w:val="headertabella0"/>
              <w:rPr>
                <w:color w:val="002060"/>
              </w:rPr>
            </w:pPr>
            <w:r w:rsidRPr="006C222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2DFF4" w14:textId="77777777" w:rsidR="00AE7339" w:rsidRPr="006C2223" w:rsidRDefault="00AE7339" w:rsidP="00256329">
            <w:pPr>
              <w:pStyle w:val="headertabella0"/>
              <w:rPr>
                <w:color w:val="002060"/>
              </w:rPr>
            </w:pPr>
            <w:r w:rsidRPr="006C222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68F0D" w14:textId="77777777" w:rsidR="00AE7339" w:rsidRPr="006C2223" w:rsidRDefault="00AE7339" w:rsidP="00256329">
            <w:pPr>
              <w:pStyle w:val="headertabella0"/>
              <w:rPr>
                <w:color w:val="002060"/>
              </w:rPr>
            </w:pPr>
            <w:r w:rsidRPr="006C222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A9F6B" w14:textId="77777777" w:rsidR="00AE7339" w:rsidRPr="006C2223" w:rsidRDefault="00AE7339" w:rsidP="00256329">
            <w:pPr>
              <w:pStyle w:val="headertabella0"/>
              <w:rPr>
                <w:color w:val="002060"/>
              </w:rPr>
            </w:pPr>
            <w:r w:rsidRPr="006C222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2A078" w14:textId="77777777" w:rsidR="00AE7339" w:rsidRPr="006C2223" w:rsidRDefault="00AE7339" w:rsidP="00256329">
            <w:pPr>
              <w:pStyle w:val="headertabella0"/>
              <w:rPr>
                <w:color w:val="002060"/>
              </w:rPr>
            </w:pPr>
            <w:proofErr w:type="spellStart"/>
            <w:r w:rsidRPr="006C2223">
              <w:rPr>
                <w:color w:val="002060"/>
              </w:rPr>
              <w:t>Localita'</w:t>
            </w:r>
            <w:proofErr w:type="spellEnd"/>
            <w:r w:rsidRPr="006C222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2D1D7" w14:textId="77777777" w:rsidR="00AE7339" w:rsidRPr="006C2223" w:rsidRDefault="00AE7339" w:rsidP="00256329">
            <w:pPr>
              <w:pStyle w:val="headertabella0"/>
              <w:rPr>
                <w:color w:val="002060"/>
              </w:rPr>
            </w:pPr>
            <w:r w:rsidRPr="006C2223">
              <w:rPr>
                <w:color w:val="002060"/>
              </w:rPr>
              <w:t>Indirizzo Impianto</w:t>
            </w:r>
          </w:p>
        </w:tc>
      </w:tr>
      <w:tr w:rsidR="00AE7339" w:rsidRPr="006C2223" w14:paraId="46BAAE0E" w14:textId="77777777" w:rsidTr="0025632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C4B9F6" w14:textId="77777777" w:rsidR="00AE7339" w:rsidRPr="006C2223" w:rsidRDefault="00AE7339" w:rsidP="00256329">
            <w:pPr>
              <w:pStyle w:val="rowtabella0"/>
              <w:rPr>
                <w:color w:val="002060"/>
              </w:rPr>
            </w:pPr>
            <w:r w:rsidRPr="006C2223">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EEE74" w14:textId="77777777" w:rsidR="00AE7339" w:rsidRPr="006C2223" w:rsidRDefault="00AE7339" w:rsidP="00256329">
            <w:pPr>
              <w:pStyle w:val="rowtabella0"/>
              <w:rPr>
                <w:color w:val="002060"/>
              </w:rPr>
            </w:pPr>
            <w:r w:rsidRPr="006C2223">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EBB0C" w14:textId="77777777" w:rsidR="00AE7339" w:rsidRPr="006C2223" w:rsidRDefault="00AE7339" w:rsidP="00256329">
            <w:pPr>
              <w:pStyle w:val="rowtabella0"/>
              <w:jc w:val="center"/>
              <w:rPr>
                <w:color w:val="002060"/>
              </w:rPr>
            </w:pPr>
            <w:r w:rsidRPr="006C222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A8C36" w14:textId="77777777" w:rsidR="00AE7339" w:rsidRPr="006C2223" w:rsidRDefault="00AE7339" w:rsidP="00256329">
            <w:pPr>
              <w:pStyle w:val="rowtabella0"/>
              <w:rPr>
                <w:color w:val="002060"/>
              </w:rPr>
            </w:pPr>
            <w:r w:rsidRPr="006C2223">
              <w:rPr>
                <w:color w:val="002060"/>
              </w:rPr>
              <w:t>14/03/2026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1A6B8" w14:textId="77777777" w:rsidR="00AE7339" w:rsidRPr="006C2223" w:rsidRDefault="00AE7339" w:rsidP="00256329">
            <w:pPr>
              <w:pStyle w:val="rowtabella0"/>
              <w:rPr>
                <w:color w:val="002060"/>
              </w:rPr>
            </w:pPr>
            <w:r w:rsidRPr="006C2223">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5B609" w14:textId="77777777" w:rsidR="00AE7339" w:rsidRPr="006C2223" w:rsidRDefault="00AE7339" w:rsidP="00256329">
            <w:pPr>
              <w:pStyle w:val="rowtabella0"/>
              <w:rPr>
                <w:color w:val="002060"/>
              </w:rPr>
            </w:pPr>
            <w:r w:rsidRPr="006C222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56544" w14:textId="77777777" w:rsidR="00AE7339" w:rsidRPr="006C2223" w:rsidRDefault="00AE7339" w:rsidP="00256329">
            <w:pPr>
              <w:pStyle w:val="rowtabella0"/>
              <w:rPr>
                <w:color w:val="002060"/>
              </w:rPr>
            </w:pPr>
            <w:r w:rsidRPr="006C2223">
              <w:rPr>
                <w:color w:val="002060"/>
              </w:rPr>
              <w:t xml:space="preserve">LOC.MONTEROCCO VIA </w:t>
            </w:r>
            <w:proofErr w:type="gramStart"/>
            <w:r w:rsidRPr="006C2223">
              <w:rPr>
                <w:color w:val="002060"/>
              </w:rPr>
              <w:t>A.MANCINI</w:t>
            </w:r>
            <w:proofErr w:type="gramEnd"/>
          </w:p>
        </w:tc>
      </w:tr>
      <w:tr w:rsidR="00AE7339" w:rsidRPr="006C2223" w14:paraId="519BB184" w14:textId="77777777" w:rsidTr="002563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B42C73" w14:textId="77777777" w:rsidR="00AE7339" w:rsidRPr="006C2223" w:rsidRDefault="00AE7339" w:rsidP="00256329">
            <w:pPr>
              <w:pStyle w:val="rowtabella0"/>
              <w:rPr>
                <w:color w:val="002060"/>
              </w:rPr>
            </w:pPr>
            <w:r w:rsidRPr="006C222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19F7B1" w14:textId="77777777" w:rsidR="00AE7339" w:rsidRPr="006C2223" w:rsidRDefault="00AE7339" w:rsidP="00256329">
            <w:pPr>
              <w:pStyle w:val="rowtabella0"/>
              <w:rPr>
                <w:color w:val="002060"/>
              </w:rPr>
            </w:pPr>
            <w:r w:rsidRPr="006C2223">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4018D1" w14:textId="77777777" w:rsidR="00AE7339" w:rsidRPr="006C2223" w:rsidRDefault="00AE7339" w:rsidP="00256329">
            <w:pPr>
              <w:pStyle w:val="rowtabella0"/>
              <w:jc w:val="center"/>
              <w:rPr>
                <w:color w:val="002060"/>
              </w:rPr>
            </w:pPr>
            <w:r w:rsidRPr="006C22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0500C4" w14:textId="77777777" w:rsidR="00AE7339" w:rsidRPr="006C2223" w:rsidRDefault="00AE7339" w:rsidP="00256329">
            <w:pPr>
              <w:pStyle w:val="rowtabella0"/>
              <w:rPr>
                <w:color w:val="002060"/>
              </w:rPr>
            </w:pPr>
            <w:r w:rsidRPr="006C2223">
              <w:rPr>
                <w:color w:val="002060"/>
              </w:rPr>
              <w:t>14/03/2026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FB15D3" w14:textId="77777777" w:rsidR="00AE7339" w:rsidRPr="006C2223" w:rsidRDefault="00AE7339" w:rsidP="00256329">
            <w:pPr>
              <w:pStyle w:val="rowtabella0"/>
              <w:rPr>
                <w:color w:val="002060"/>
              </w:rPr>
            </w:pPr>
            <w:r w:rsidRPr="006C222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12974" w14:textId="77777777" w:rsidR="00AE7339" w:rsidRPr="006C2223" w:rsidRDefault="00AE7339" w:rsidP="00256329">
            <w:pPr>
              <w:pStyle w:val="rowtabella0"/>
              <w:rPr>
                <w:color w:val="002060"/>
              </w:rPr>
            </w:pPr>
            <w:r w:rsidRPr="006C222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00CE5" w14:textId="77777777" w:rsidR="00AE7339" w:rsidRPr="006C2223" w:rsidRDefault="00AE7339" w:rsidP="00256329">
            <w:pPr>
              <w:pStyle w:val="rowtabella0"/>
              <w:rPr>
                <w:color w:val="002060"/>
              </w:rPr>
            </w:pPr>
            <w:r w:rsidRPr="006C2223">
              <w:rPr>
                <w:color w:val="002060"/>
              </w:rPr>
              <w:t>VIA DELLA REPUBBLICA</w:t>
            </w:r>
          </w:p>
        </w:tc>
      </w:tr>
      <w:tr w:rsidR="00AE7339" w:rsidRPr="006C2223" w14:paraId="7071C1AB" w14:textId="77777777" w:rsidTr="002563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F5E666" w14:textId="77777777" w:rsidR="00AE7339" w:rsidRPr="006C2223" w:rsidRDefault="00AE7339" w:rsidP="00256329">
            <w:pPr>
              <w:pStyle w:val="rowtabella0"/>
              <w:rPr>
                <w:color w:val="002060"/>
              </w:rPr>
            </w:pPr>
            <w:r w:rsidRPr="006C2223">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94C1E7" w14:textId="77777777" w:rsidR="00AE7339" w:rsidRPr="006C2223" w:rsidRDefault="00AE7339" w:rsidP="00256329">
            <w:pPr>
              <w:pStyle w:val="rowtabella0"/>
              <w:rPr>
                <w:color w:val="002060"/>
              </w:rPr>
            </w:pPr>
            <w:r w:rsidRPr="006C2223">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DF9582" w14:textId="77777777" w:rsidR="00AE7339" w:rsidRPr="006C2223" w:rsidRDefault="00AE7339" w:rsidP="00256329">
            <w:pPr>
              <w:pStyle w:val="rowtabella0"/>
              <w:jc w:val="center"/>
              <w:rPr>
                <w:color w:val="002060"/>
              </w:rPr>
            </w:pPr>
            <w:r w:rsidRPr="006C22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7766DB" w14:textId="77777777" w:rsidR="00AE7339" w:rsidRPr="006C2223" w:rsidRDefault="00AE7339" w:rsidP="00256329">
            <w:pPr>
              <w:pStyle w:val="rowtabella0"/>
              <w:rPr>
                <w:color w:val="002060"/>
              </w:rPr>
            </w:pPr>
            <w:r w:rsidRPr="006C2223">
              <w:rPr>
                <w:color w:val="002060"/>
              </w:rPr>
              <w:t>14/03/2026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B1B619" w14:textId="77777777" w:rsidR="00AE7339" w:rsidRPr="006C2223" w:rsidRDefault="00AE7339" w:rsidP="00256329">
            <w:pPr>
              <w:pStyle w:val="rowtabella0"/>
              <w:rPr>
                <w:color w:val="002060"/>
              </w:rPr>
            </w:pPr>
            <w:r w:rsidRPr="006C2223">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A3D56B" w14:textId="77777777" w:rsidR="00AE7339" w:rsidRPr="006C2223" w:rsidRDefault="00AE7339" w:rsidP="00256329">
            <w:pPr>
              <w:pStyle w:val="rowtabella0"/>
              <w:rPr>
                <w:color w:val="002060"/>
              </w:rPr>
            </w:pPr>
            <w:r w:rsidRPr="006C2223">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3F38C6" w14:textId="77777777" w:rsidR="00AE7339" w:rsidRPr="006C2223" w:rsidRDefault="00AE7339" w:rsidP="00256329">
            <w:pPr>
              <w:pStyle w:val="rowtabella0"/>
              <w:rPr>
                <w:color w:val="002060"/>
              </w:rPr>
            </w:pPr>
            <w:r w:rsidRPr="006C2223">
              <w:rPr>
                <w:color w:val="002060"/>
              </w:rPr>
              <w:t>VIA BRAMANTE</w:t>
            </w:r>
          </w:p>
        </w:tc>
      </w:tr>
      <w:tr w:rsidR="00AE7339" w:rsidRPr="006C2223" w14:paraId="05844608" w14:textId="77777777" w:rsidTr="002563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1FB0BC" w14:textId="77777777" w:rsidR="00AE7339" w:rsidRPr="006C2223" w:rsidRDefault="00AE7339" w:rsidP="00256329">
            <w:pPr>
              <w:pStyle w:val="rowtabella0"/>
              <w:rPr>
                <w:color w:val="002060"/>
              </w:rPr>
            </w:pPr>
            <w:r w:rsidRPr="006C2223">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CC009F" w14:textId="77777777" w:rsidR="00AE7339" w:rsidRPr="006C2223" w:rsidRDefault="00AE7339" w:rsidP="00256329">
            <w:pPr>
              <w:pStyle w:val="rowtabella0"/>
              <w:rPr>
                <w:color w:val="002060"/>
              </w:rPr>
            </w:pPr>
            <w:r w:rsidRPr="006C222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40DC48" w14:textId="77777777" w:rsidR="00AE7339" w:rsidRPr="006C2223" w:rsidRDefault="00AE7339" w:rsidP="00256329">
            <w:pPr>
              <w:pStyle w:val="rowtabella0"/>
              <w:jc w:val="center"/>
              <w:rPr>
                <w:color w:val="002060"/>
              </w:rPr>
            </w:pPr>
            <w:r w:rsidRPr="006C22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4F8E33" w14:textId="77777777" w:rsidR="00AE7339" w:rsidRPr="006C2223" w:rsidRDefault="00AE7339" w:rsidP="00256329">
            <w:pPr>
              <w:pStyle w:val="rowtabella0"/>
              <w:rPr>
                <w:color w:val="002060"/>
              </w:rPr>
            </w:pPr>
            <w:r w:rsidRPr="006C2223">
              <w:rPr>
                <w:color w:val="002060"/>
              </w:rPr>
              <w:t>14/03/2026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0EFE69" w14:textId="77777777" w:rsidR="00AE7339" w:rsidRPr="006C2223" w:rsidRDefault="00AE7339" w:rsidP="00256329">
            <w:pPr>
              <w:pStyle w:val="rowtabella0"/>
              <w:rPr>
                <w:color w:val="002060"/>
              </w:rPr>
            </w:pPr>
            <w:r w:rsidRPr="006C2223">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2F1B6" w14:textId="77777777" w:rsidR="00AE7339" w:rsidRPr="006C2223" w:rsidRDefault="00AE7339" w:rsidP="00256329">
            <w:pPr>
              <w:pStyle w:val="rowtabella0"/>
              <w:rPr>
                <w:color w:val="002060"/>
              </w:rPr>
            </w:pPr>
            <w:r w:rsidRPr="006C2223">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FBEB8" w14:textId="77777777" w:rsidR="00AE7339" w:rsidRPr="006C2223" w:rsidRDefault="00AE7339" w:rsidP="00256329">
            <w:pPr>
              <w:pStyle w:val="rowtabella0"/>
              <w:rPr>
                <w:color w:val="002060"/>
              </w:rPr>
            </w:pPr>
            <w:r w:rsidRPr="006C2223">
              <w:rPr>
                <w:color w:val="002060"/>
              </w:rPr>
              <w:t>VIA FONTE ABECETO, 4</w:t>
            </w:r>
          </w:p>
        </w:tc>
      </w:tr>
      <w:tr w:rsidR="00AE7339" w:rsidRPr="006C2223" w14:paraId="4DD6BDC9" w14:textId="77777777" w:rsidTr="002563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7F4253" w14:textId="77777777" w:rsidR="00AE7339" w:rsidRPr="006C2223" w:rsidRDefault="00AE7339" w:rsidP="00256329">
            <w:pPr>
              <w:pStyle w:val="rowtabella0"/>
              <w:rPr>
                <w:color w:val="002060"/>
              </w:rPr>
            </w:pPr>
            <w:r w:rsidRPr="006C2223">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204FF0" w14:textId="77777777" w:rsidR="00AE7339" w:rsidRPr="006C2223" w:rsidRDefault="00AE7339" w:rsidP="00256329">
            <w:pPr>
              <w:pStyle w:val="rowtabella0"/>
              <w:rPr>
                <w:color w:val="002060"/>
              </w:rPr>
            </w:pPr>
            <w:proofErr w:type="gramStart"/>
            <w:r w:rsidRPr="006C2223">
              <w:rPr>
                <w:color w:val="002060"/>
              </w:rPr>
              <w:t>CITTA</w:t>
            </w:r>
            <w:proofErr w:type="gramEnd"/>
            <w:r w:rsidRPr="006C2223">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A78659" w14:textId="77777777" w:rsidR="00AE7339" w:rsidRPr="006C2223" w:rsidRDefault="00AE7339" w:rsidP="00256329">
            <w:pPr>
              <w:pStyle w:val="rowtabella0"/>
              <w:jc w:val="center"/>
              <w:rPr>
                <w:color w:val="002060"/>
              </w:rPr>
            </w:pPr>
            <w:r w:rsidRPr="006C22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D9EE35" w14:textId="77777777" w:rsidR="00AE7339" w:rsidRPr="006C2223" w:rsidRDefault="00AE7339" w:rsidP="00256329">
            <w:pPr>
              <w:pStyle w:val="rowtabella0"/>
              <w:rPr>
                <w:color w:val="002060"/>
              </w:rPr>
            </w:pPr>
            <w:r w:rsidRPr="006C2223">
              <w:rPr>
                <w:color w:val="002060"/>
              </w:rPr>
              <w:t>15/03/2026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94340F" w14:textId="77777777" w:rsidR="00AE7339" w:rsidRPr="006C2223" w:rsidRDefault="00AE7339" w:rsidP="00256329">
            <w:pPr>
              <w:pStyle w:val="rowtabella0"/>
              <w:rPr>
                <w:color w:val="002060"/>
              </w:rPr>
            </w:pPr>
            <w:r w:rsidRPr="006C2223">
              <w:rPr>
                <w:color w:val="002060"/>
              </w:rPr>
              <w:t xml:space="preserve">5429 PAL.COM. </w:t>
            </w:r>
            <w:proofErr w:type="gramStart"/>
            <w:r w:rsidRPr="006C2223">
              <w:rPr>
                <w:color w:val="002060"/>
              </w:rPr>
              <w:t>S.MICHELE</w:t>
            </w:r>
            <w:proofErr w:type="gramEnd"/>
            <w:r w:rsidRPr="006C2223">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9DDDE5" w14:textId="77777777" w:rsidR="00AE7339" w:rsidRPr="006C2223" w:rsidRDefault="00AE7339" w:rsidP="00256329">
            <w:pPr>
              <w:pStyle w:val="rowtabella0"/>
              <w:rPr>
                <w:color w:val="002060"/>
              </w:rPr>
            </w:pPr>
            <w:r w:rsidRPr="006C2223">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5667BE" w14:textId="77777777" w:rsidR="00AE7339" w:rsidRPr="006C2223" w:rsidRDefault="00AE7339" w:rsidP="00256329">
            <w:pPr>
              <w:pStyle w:val="rowtabella0"/>
              <w:rPr>
                <w:color w:val="002060"/>
              </w:rPr>
            </w:pPr>
            <w:r w:rsidRPr="006C2223">
              <w:rPr>
                <w:color w:val="002060"/>
              </w:rPr>
              <w:t>VIA LORETO</w:t>
            </w:r>
          </w:p>
        </w:tc>
      </w:tr>
      <w:tr w:rsidR="00AE7339" w:rsidRPr="006C2223" w14:paraId="33A1D469" w14:textId="77777777" w:rsidTr="002563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3BB916" w14:textId="77777777" w:rsidR="00AE7339" w:rsidRPr="006C2223" w:rsidRDefault="00AE7339" w:rsidP="00256329">
            <w:pPr>
              <w:pStyle w:val="rowtabella0"/>
              <w:rPr>
                <w:color w:val="002060"/>
              </w:rPr>
            </w:pPr>
            <w:r w:rsidRPr="006C2223">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385E82" w14:textId="77777777" w:rsidR="00AE7339" w:rsidRPr="006C2223" w:rsidRDefault="00AE7339" w:rsidP="00256329">
            <w:pPr>
              <w:pStyle w:val="rowtabella0"/>
              <w:rPr>
                <w:color w:val="002060"/>
              </w:rPr>
            </w:pPr>
            <w:r w:rsidRPr="006C2223">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8E48B6" w14:textId="77777777" w:rsidR="00AE7339" w:rsidRPr="006C2223" w:rsidRDefault="00AE7339" w:rsidP="00256329">
            <w:pPr>
              <w:pStyle w:val="rowtabella0"/>
              <w:jc w:val="center"/>
              <w:rPr>
                <w:color w:val="002060"/>
              </w:rPr>
            </w:pPr>
            <w:r w:rsidRPr="006C22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8863C1" w14:textId="77777777" w:rsidR="00AE7339" w:rsidRPr="006C2223" w:rsidRDefault="00AE7339" w:rsidP="00256329">
            <w:pPr>
              <w:pStyle w:val="rowtabella0"/>
              <w:rPr>
                <w:color w:val="002060"/>
              </w:rPr>
            </w:pPr>
            <w:r w:rsidRPr="006C2223">
              <w:rPr>
                <w:color w:val="002060"/>
              </w:rPr>
              <w:t>15/03/2026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67C3DA" w14:textId="77777777" w:rsidR="00AE7339" w:rsidRPr="006C2223" w:rsidRDefault="00AE7339" w:rsidP="00256329">
            <w:pPr>
              <w:pStyle w:val="rowtabella0"/>
              <w:rPr>
                <w:color w:val="002060"/>
              </w:rPr>
            </w:pPr>
            <w:r w:rsidRPr="006C222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D1227E" w14:textId="77777777" w:rsidR="00AE7339" w:rsidRPr="006C2223" w:rsidRDefault="00AE7339" w:rsidP="00256329">
            <w:pPr>
              <w:pStyle w:val="rowtabella0"/>
              <w:rPr>
                <w:color w:val="002060"/>
              </w:rPr>
            </w:pPr>
            <w:r w:rsidRPr="006C222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24FA43" w14:textId="77777777" w:rsidR="00AE7339" w:rsidRPr="006C2223" w:rsidRDefault="00AE7339" w:rsidP="00256329">
            <w:pPr>
              <w:pStyle w:val="rowtabella0"/>
              <w:rPr>
                <w:color w:val="002060"/>
              </w:rPr>
            </w:pPr>
            <w:r w:rsidRPr="006C2223">
              <w:rPr>
                <w:color w:val="002060"/>
              </w:rPr>
              <w:t>VIA NAZARIO SAURO</w:t>
            </w:r>
          </w:p>
        </w:tc>
      </w:tr>
      <w:tr w:rsidR="00AE7339" w:rsidRPr="006C2223" w14:paraId="04CE7275" w14:textId="77777777" w:rsidTr="002563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5E823B" w14:textId="77777777" w:rsidR="00AE7339" w:rsidRPr="006C2223" w:rsidRDefault="00AE7339" w:rsidP="00256329">
            <w:pPr>
              <w:pStyle w:val="rowtabella0"/>
              <w:rPr>
                <w:color w:val="002060"/>
              </w:rPr>
            </w:pPr>
            <w:r w:rsidRPr="006C2223">
              <w:rPr>
                <w:color w:val="002060"/>
              </w:rPr>
              <w:t>CERRETO D ESI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B6F337" w14:textId="77777777" w:rsidR="00AE7339" w:rsidRPr="006C2223" w:rsidRDefault="00AE7339" w:rsidP="00256329">
            <w:pPr>
              <w:pStyle w:val="rowtabella0"/>
              <w:rPr>
                <w:color w:val="002060"/>
              </w:rPr>
            </w:pPr>
            <w:r w:rsidRPr="006C2223">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9D6065" w14:textId="77777777" w:rsidR="00AE7339" w:rsidRPr="006C2223" w:rsidRDefault="00AE7339" w:rsidP="00256329">
            <w:pPr>
              <w:pStyle w:val="rowtabella0"/>
              <w:jc w:val="center"/>
              <w:rPr>
                <w:color w:val="002060"/>
              </w:rPr>
            </w:pPr>
            <w:r w:rsidRPr="006C222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87CD3F" w14:textId="77777777" w:rsidR="00AE7339" w:rsidRPr="006C2223" w:rsidRDefault="00AE7339" w:rsidP="00256329">
            <w:pPr>
              <w:pStyle w:val="rowtabella0"/>
              <w:rPr>
                <w:color w:val="002060"/>
              </w:rPr>
            </w:pPr>
            <w:r w:rsidRPr="006C2223">
              <w:rPr>
                <w:color w:val="002060"/>
              </w:rPr>
              <w:t>15/03/2026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D9B976" w14:textId="77777777" w:rsidR="00AE7339" w:rsidRPr="006C2223" w:rsidRDefault="00AE7339" w:rsidP="00256329">
            <w:pPr>
              <w:pStyle w:val="rowtabella0"/>
              <w:rPr>
                <w:color w:val="002060"/>
              </w:rPr>
            </w:pPr>
            <w:r w:rsidRPr="006C2223">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ACB9F5" w14:textId="77777777" w:rsidR="00AE7339" w:rsidRPr="006C2223" w:rsidRDefault="00AE7339" w:rsidP="00256329">
            <w:pPr>
              <w:pStyle w:val="rowtabella0"/>
              <w:rPr>
                <w:color w:val="002060"/>
              </w:rPr>
            </w:pPr>
            <w:r w:rsidRPr="006C222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66E0E5" w14:textId="77777777" w:rsidR="00AE7339" w:rsidRPr="006C2223" w:rsidRDefault="00AE7339" w:rsidP="00256329">
            <w:pPr>
              <w:pStyle w:val="rowtabella0"/>
              <w:rPr>
                <w:color w:val="002060"/>
              </w:rPr>
            </w:pPr>
            <w:r w:rsidRPr="006C2223">
              <w:rPr>
                <w:color w:val="002060"/>
              </w:rPr>
              <w:t>VIA VERDI</w:t>
            </w:r>
          </w:p>
        </w:tc>
      </w:tr>
      <w:tr w:rsidR="00AE7339" w:rsidRPr="006C2223" w14:paraId="1866C9AD" w14:textId="77777777" w:rsidTr="0025632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09ADFE" w14:textId="77777777" w:rsidR="00AE7339" w:rsidRPr="006C2223" w:rsidRDefault="00AE7339" w:rsidP="00256329">
            <w:pPr>
              <w:pStyle w:val="rowtabella0"/>
              <w:rPr>
                <w:color w:val="002060"/>
              </w:rPr>
            </w:pPr>
            <w:r w:rsidRPr="006C2223">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4F205" w14:textId="77777777" w:rsidR="00AE7339" w:rsidRPr="006C2223" w:rsidRDefault="00AE7339" w:rsidP="00256329">
            <w:pPr>
              <w:pStyle w:val="rowtabella0"/>
              <w:rPr>
                <w:color w:val="002060"/>
              </w:rPr>
            </w:pPr>
            <w:r w:rsidRPr="006C2223">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57054" w14:textId="77777777" w:rsidR="00AE7339" w:rsidRPr="006C2223" w:rsidRDefault="00AE7339" w:rsidP="00256329">
            <w:pPr>
              <w:pStyle w:val="rowtabella0"/>
              <w:jc w:val="center"/>
              <w:rPr>
                <w:color w:val="002060"/>
              </w:rPr>
            </w:pPr>
            <w:r w:rsidRPr="006C222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2F712" w14:textId="77777777" w:rsidR="00AE7339" w:rsidRPr="006C2223" w:rsidRDefault="00AE7339" w:rsidP="00256329">
            <w:pPr>
              <w:pStyle w:val="rowtabella0"/>
              <w:rPr>
                <w:color w:val="002060"/>
              </w:rPr>
            </w:pPr>
            <w:r w:rsidRPr="006C2223">
              <w:rPr>
                <w:color w:val="002060"/>
              </w:rPr>
              <w:t>15/03/2026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D3BFD" w14:textId="77777777" w:rsidR="00AE7339" w:rsidRPr="006C2223" w:rsidRDefault="00AE7339" w:rsidP="00256329">
            <w:pPr>
              <w:pStyle w:val="rowtabella0"/>
              <w:rPr>
                <w:color w:val="002060"/>
              </w:rPr>
            </w:pPr>
            <w:r w:rsidRPr="006C2223">
              <w:rPr>
                <w:color w:val="002060"/>
              </w:rPr>
              <w:t xml:space="preserve">5442 TENSOSTRUTTURA </w:t>
            </w:r>
            <w:proofErr w:type="gramStart"/>
            <w:r w:rsidRPr="006C2223">
              <w:rPr>
                <w:color w:val="002060"/>
              </w:rPr>
              <w:t>B.GO</w:t>
            </w:r>
            <w:proofErr w:type="gramEnd"/>
            <w:r w:rsidRPr="006C2223">
              <w:rPr>
                <w:color w:val="002060"/>
              </w:rPr>
              <w:t xml:space="preserve"> </w:t>
            </w:r>
            <w:proofErr w:type="gramStart"/>
            <w:r w:rsidRPr="006C2223">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33991" w14:textId="77777777" w:rsidR="00AE7339" w:rsidRPr="006C2223" w:rsidRDefault="00AE7339" w:rsidP="00256329">
            <w:pPr>
              <w:pStyle w:val="rowtabella0"/>
              <w:rPr>
                <w:color w:val="002060"/>
              </w:rPr>
            </w:pPr>
            <w:r w:rsidRPr="006C2223">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455A8" w14:textId="77777777" w:rsidR="00AE7339" w:rsidRPr="006C2223" w:rsidRDefault="00AE7339" w:rsidP="00256329">
            <w:pPr>
              <w:pStyle w:val="rowtabella0"/>
              <w:rPr>
                <w:color w:val="002060"/>
              </w:rPr>
            </w:pPr>
            <w:r w:rsidRPr="006C2223">
              <w:rPr>
                <w:color w:val="002060"/>
              </w:rPr>
              <w:t xml:space="preserve">STRADA DEL FOGLIA - </w:t>
            </w:r>
            <w:proofErr w:type="gramStart"/>
            <w:r w:rsidRPr="006C2223">
              <w:rPr>
                <w:color w:val="002060"/>
              </w:rPr>
              <w:t>B.GO</w:t>
            </w:r>
            <w:proofErr w:type="gramEnd"/>
            <w:r w:rsidRPr="006C2223">
              <w:rPr>
                <w:color w:val="002060"/>
              </w:rPr>
              <w:t xml:space="preserve"> S.MAR</w:t>
            </w:r>
          </w:p>
        </w:tc>
      </w:tr>
    </w:tbl>
    <w:p w14:paraId="696F6ADB" w14:textId="77777777" w:rsidR="00AE7339" w:rsidRDefault="00AE7339" w:rsidP="000138CC">
      <w:pPr>
        <w:pStyle w:val="LndNormale1"/>
        <w:rPr>
          <w:b/>
          <w:color w:val="002060"/>
        </w:rPr>
      </w:pPr>
    </w:p>
    <w:p w14:paraId="29563365" w14:textId="77777777" w:rsidR="000138CC" w:rsidRPr="00D129BD" w:rsidRDefault="000138CC" w:rsidP="00B264CD">
      <w:pPr>
        <w:pStyle w:val="breakline"/>
        <w:rPr>
          <w:color w:val="002060"/>
        </w:rPr>
      </w:pPr>
    </w:p>
    <w:p w14:paraId="53E2D3EC" w14:textId="77777777" w:rsidR="00B264CD" w:rsidRDefault="00B264CD" w:rsidP="00B264CD">
      <w:pPr>
        <w:pStyle w:val="breakline"/>
        <w:rPr>
          <w:rFonts w:eastAsiaTheme="minorEastAsia"/>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181C7874"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3C3948">
        <w:rPr>
          <w:rFonts w:ascii="Arial" w:hAnsi="Arial" w:cs="Arial"/>
          <w:b/>
          <w:bCs/>
          <w:color w:val="002060"/>
        </w:rPr>
        <w:t>23</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68EE4360"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549B8">
        <w:rPr>
          <w:b/>
          <w:color w:val="002060"/>
          <w:u w:val="single"/>
        </w:rPr>
        <w:t>0</w:t>
      </w:r>
      <w:r w:rsidR="003C3948">
        <w:rPr>
          <w:b/>
          <w:color w:val="002060"/>
          <w:u w:val="single"/>
        </w:rPr>
        <w:t>9</w:t>
      </w:r>
      <w:r w:rsidR="003D6BA1">
        <w:rPr>
          <w:b/>
          <w:color w:val="002060"/>
          <w:u w:val="single"/>
        </w:rPr>
        <w:t>/</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C9D2B" w14:textId="77777777" w:rsidR="001042D1" w:rsidRDefault="001042D1">
      <w:r>
        <w:separator/>
      </w:r>
    </w:p>
  </w:endnote>
  <w:endnote w:type="continuationSeparator" w:id="0">
    <w:p w14:paraId="6C022AFD" w14:textId="77777777" w:rsidR="001042D1" w:rsidRDefault="0010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3E9297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69BA">
      <w:rPr>
        <w:rStyle w:val="Numeropagina"/>
        <w:rFonts w:ascii="Arial" w:hAnsi="Arial" w:cs="Arial"/>
        <w:color w:val="002060"/>
      </w:rPr>
      <w:t>9</w:t>
    </w:r>
    <w:r w:rsidR="003C3948">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E3000" w14:textId="77777777" w:rsidR="001042D1" w:rsidRDefault="001042D1">
      <w:r>
        <w:separator/>
      </w:r>
    </w:p>
  </w:footnote>
  <w:footnote w:type="continuationSeparator" w:id="0">
    <w:p w14:paraId="0A666492" w14:textId="77777777" w:rsidR="001042D1" w:rsidRDefault="00104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1"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3"/>
  </w:num>
  <w:num w:numId="3" w16cid:durableId="57946484">
    <w:abstractNumId w:val="2"/>
  </w:num>
  <w:num w:numId="4" w16cid:durableId="564266614">
    <w:abstractNumId w:val="19"/>
  </w:num>
  <w:num w:numId="5" w16cid:durableId="1249315646">
    <w:abstractNumId w:val="16"/>
  </w:num>
  <w:num w:numId="6" w16cid:durableId="934754267">
    <w:abstractNumId w:val="3"/>
  </w:num>
  <w:num w:numId="7" w16cid:durableId="2088965195">
    <w:abstractNumId w:val="11"/>
  </w:num>
  <w:num w:numId="8" w16cid:durableId="1258707900">
    <w:abstractNumId w:val="24"/>
  </w:num>
  <w:num w:numId="9" w16cid:durableId="1178347381">
    <w:abstractNumId w:val="10"/>
  </w:num>
  <w:num w:numId="10" w16cid:durableId="898786278">
    <w:abstractNumId w:val="18"/>
  </w:num>
  <w:num w:numId="11" w16cid:durableId="494956249">
    <w:abstractNumId w:val="1"/>
  </w:num>
  <w:num w:numId="12" w16cid:durableId="42485999">
    <w:abstractNumId w:val="20"/>
  </w:num>
  <w:num w:numId="13" w16cid:durableId="719942284">
    <w:abstractNumId w:val="22"/>
  </w:num>
  <w:num w:numId="14" w16cid:durableId="441070817">
    <w:abstractNumId w:val="17"/>
  </w:num>
  <w:num w:numId="15" w16cid:durableId="185873864">
    <w:abstractNumId w:val="12"/>
  </w:num>
  <w:num w:numId="16" w16cid:durableId="2025663332">
    <w:abstractNumId w:val="9"/>
  </w:num>
  <w:num w:numId="17" w16cid:durableId="835270767">
    <w:abstractNumId w:val="14"/>
  </w:num>
  <w:num w:numId="18" w16cid:durableId="1125348853">
    <w:abstractNumId w:val="6"/>
  </w:num>
  <w:num w:numId="19" w16cid:durableId="1200316192">
    <w:abstractNumId w:val="13"/>
  </w:num>
  <w:num w:numId="20" w16cid:durableId="1561752122">
    <w:abstractNumId w:val="15"/>
  </w:num>
  <w:num w:numId="21" w16cid:durableId="1582134860">
    <w:abstractNumId w:val="21"/>
  </w:num>
  <w:num w:numId="22" w16cid:durableId="2112506361">
    <w:abstractNumId w:val="4"/>
  </w:num>
  <w:num w:numId="23" w16cid:durableId="747462559">
    <w:abstractNumId w:val="7"/>
  </w:num>
  <w:num w:numId="24" w16cid:durableId="1143424291">
    <w:abstractNumId w:val="8"/>
  </w:num>
  <w:num w:numId="25" w16cid:durableId="151580234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185</TotalTime>
  <Pages>1</Pages>
  <Words>3270</Words>
  <Characters>18640</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21867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15</cp:revision>
  <cp:lastPrinted>2026-03-09T11:13:00Z</cp:lastPrinted>
  <dcterms:created xsi:type="dcterms:W3CDTF">2026-03-09T07:53:00Z</dcterms:created>
  <dcterms:modified xsi:type="dcterms:W3CDTF">2026-03-09T11:13:00Z</dcterms:modified>
</cp:coreProperties>
</file>