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79BF58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DD28C6">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D28C6">
              <w:rPr>
                <w:rFonts w:ascii="Arial" w:hAnsi="Arial" w:cs="Arial"/>
                <w:color w:val="002060"/>
                <w:sz w:val="40"/>
                <w:szCs w:val="40"/>
              </w:rPr>
              <w:t>11</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19D2079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93E4A">
          <w:rPr>
            <w:noProof/>
            <w:webHidden/>
          </w:rPr>
          <w:t>2</w:t>
        </w:r>
        <w:r w:rsidR="00AC19D9" w:rsidRPr="00DE1EF7">
          <w:rPr>
            <w:noProof/>
            <w:webHidden/>
          </w:rPr>
          <w:fldChar w:fldCharType="end"/>
        </w:r>
      </w:hyperlink>
    </w:p>
    <w:p w14:paraId="112EDB38" w14:textId="14F2F3A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4D9CAD43" w14:textId="3C3AD37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0EAFCCD8" w14:textId="2CC60CE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0952245B" w14:textId="001F0D7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8FC94A9" w14:textId="7D9414D7" w:rsidR="00F96625" w:rsidRDefault="00F96625" w:rsidP="00433DED">
      <w:pPr>
        <w:tabs>
          <w:tab w:val="left" w:pos="2040"/>
        </w:tabs>
        <w:rPr>
          <w:rFonts w:ascii="Arial" w:hAnsi="Arial" w:cs="Arial"/>
          <w:color w:val="002060"/>
          <w:sz w:val="22"/>
          <w:szCs w:val="22"/>
        </w:rPr>
      </w:pPr>
    </w:p>
    <w:p w14:paraId="566337C3" w14:textId="77777777" w:rsidR="00BC5DCA" w:rsidRPr="00BC5DCA" w:rsidRDefault="00BC5DCA" w:rsidP="00BC5DCA">
      <w:pPr>
        <w:pStyle w:val="LndNormale1"/>
        <w:rPr>
          <w:b/>
          <w:color w:val="002060"/>
          <w:sz w:val="28"/>
          <w:szCs w:val="28"/>
        </w:rPr>
      </w:pPr>
      <w:r w:rsidRPr="00BC5DCA">
        <w:rPr>
          <w:b/>
          <w:color w:val="002060"/>
          <w:sz w:val="28"/>
          <w:szCs w:val="28"/>
        </w:rPr>
        <w:t>CU n. 324 del 02.03.2026 LND</w:t>
      </w:r>
    </w:p>
    <w:p w14:paraId="4ECC2931" w14:textId="77777777" w:rsidR="00BC5DCA" w:rsidRDefault="00BC5DCA" w:rsidP="00BC5DCA">
      <w:pPr>
        <w:pStyle w:val="LndNormale1"/>
        <w:rPr>
          <w:color w:val="002060"/>
        </w:rPr>
      </w:pPr>
    </w:p>
    <w:p w14:paraId="375F291A" w14:textId="47F9A217" w:rsidR="00BC5DCA" w:rsidRPr="00BC5DCA" w:rsidRDefault="00BC5DCA" w:rsidP="00BC5DCA">
      <w:pPr>
        <w:pStyle w:val="LndNormale1"/>
        <w:rPr>
          <w:color w:val="002060"/>
        </w:rPr>
      </w:pPr>
      <w:r w:rsidRPr="00BC5DCA">
        <w:rPr>
          <w:color w:val="002060"/>
        </w:rPr>
        <w:t>Si trasmette, in allegato, il CU in epigrafe contenente i nominativi delle Società e dei Dirigenti della Lega Nazionale Dilettanti e del Settore per l’Attività Giovanile e Scolastica, insigniti delle Benemerenze assegnate nel corso della cerimonia svoltasi a Fiumicino il 28 febbraio 2026.</w:t>
      </w:r>
    </w:p>
    <w:p w14:paraId="0D1957F0" w14:textId="77777777" w:rsidR="00BC5DCA" w:rsidRPr="00BC5DCA" w:rsidRDefault="00BC5DCA" w:rsidP="00433DED">
      <w:pPr>
        <w:tabs>
          <w:tab w:val="left" w:pos="2040"/>
        </w:tabs>
        <w:rPr>
          <w:rFonts w:ascii="Arial" w:hAnsi="Arial" w:cs="Arial"/>
          <w:color w:val="002060"/>
          <w:sz w:val="22"/>
          <w:szCs w:val="22"/>
        </w:rPr>
      </w:pPr>
    </w:p>
    <w:p w14:paraId="05C88A87" w14:textId="77777777" w:rsidR="00BC5DCA" w:rsidRPr="00BC5DCA" w:rsidRDefault="00BC5DCA" w:rsidP="00BC5DCA">
      <w:pPr>
        <w:pStyle w:val="LndNormale1"/>
        <w:rPr>
          <w:b/>
          <w:color w:val="002060"/>
          <w:sz w:val="28"/>
          <w:szCs w:val="28"/>
        </w:rPr>
      </w:pPr>
      <w:r w:rsidRPr="00BC5DCA">
        <w:rPr>
          <w:b/>
          <w:color w:val="002060"/>
          <w:sz w:val="28"/>
          <w:szCs w:val="28"/>
        </w:rPr>
        <w:t>CIRCOLARE N. 36 DEL 09.03.2026</w:t>
      </w:r>
    </w:p>
    <w:p w14:paraId="209FFFC3" w14:textId="77777777" w:rsidR="00BC5DCA" w:rsidRDefault="00BC5DCA" w:rsidP="00BC5DCA">
      <w:pPr>
        <w:pStyle w:val="LndNormale1"/>
        <w:rPr>
          <w:color w:val="002060"/>
        </w:rPr>
      </w:pPr>
    </w:p>
    <w:p w14:paraId="7976FE3C" w14:textId="095518AB" w:rsidR="00BC5DCA" w:rsidRPr="00BC5DCA" w:rsidRDefault="00BC5DCA" w:rsidP="00BC5DCA">
      <w:pPr>
        <w:pStyle w:val="LndNormale1"/>
        <w:rPr>
          <w:color w:val="002060"/>
        </w:rPr>
      </w:pPr>
      <w:r w:rsidRPr="00BC5DCA">
        <w:rPr>
          <w:color w:val="002060"/>
        </w:rPr>
        <w:t>Si pubblica, per opportuna conoscenza, copa della Circolare n. 9-2026 elaborata dal Centro Studi Tributari della L.N.D., avente per oggetto:</w:t>
      </w:r>
    </w:p>
    <w:p w14:paraId="65042F8B" w14:textId="77777777" w:rsidR="00BC5DCA" w:rsidRPr="00BC5DCA" w:rsidRDefault="00BC5DCA" w:rsidP="00BC5DCA">
      <w:pPr>
        <w:pStyle w:val="Nessunaspaziatura"/>
        <w:jc w:val="both"/>
        <w:rPr>
          <w:rFonts w:ascii="Arial" w:hAnsi="Arial" w:cs="Arial"/>
          <w:b/>
          <w:i/>
          <w:color w:val="002060"/>
        </w:rPr>
      </w:pPr>
      <w:r w:rsidRPr="00BC5DCA">
        <w:rPr>
          <w:rFonts w:ascii="Arial" w:hAnsi="Arial" w:cs="Arial"/>
          <w:b/>
          <w:i/>
          <w:color w:val="002060"/>
        </w:rPr>
        <w:t>“Legge n. 49 del 28 febbraio 2026, di conversione del D.L. 31 dicembre 2025, n. 200 – (Decreto Milleproroghe 2026)”</w:t>
      </w:r>
    </w:p>
    <w:p w14:paraId="28D81C75" w14:textId="77777777" w:rsidR="00BC5DCA" w:rsidRPr="00BC5DCA" w:rsidRDefault="00BC5DCA" w:rsidP="00433DED">
      <w:pPr>
        <w:tabs>
          <w:tab w:val="left" w:pos="2040"/>
        </w:tabs>
        <w:rPr>
          <w:rFonts w:ascii="Arial" w:hAnsi="Arial" w:cs="Arial"/>
          <w:color w:val="002060"/>
          <w:sz w:val="22"/>
          <w:szCs w:val="22"/>
        </w:rPr>
      </w:pPr>
    </w:p>
    <w:p w14:paraId="39E75779" w14:textId="77777777" w:rsidR="00BC5DCA" w:rsidRDefault="00BC5DCA" w:rsidP="00433DED">
      <w:pPr>
        <w:tabs>
          <w:tab w:val="left" w:pos="2040"/>
        </w:tabs>
        <w:rPr>
          <w:rFonts w:ascii="Arial" w:hAnsi="Arial" w:cs="Arial"/>
          <w:color w:val="002060"/>
          <w:sz w:val="22"/>
          <w:szCs w:val="22"/>
        </w:rPr>
      </w:pPr>
    </w:p>
    <w:p w14:paraId="3B5F1021" w14:textId="0788789D" w:rsidR="00A60702" w:rsidRPr="003042AC" w:rsidRDefault="00BC5DCA"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024230CD" w14:textId="77777777" w:rsidR="001907DD" w:rsidRDefault="001907DD" w:rsidP="002846DD">
      <w:pPr>
        <w:pStyle w:val="LndNormale1"/>
        <w:rPr>
          <w:color w:val="002060"/>
        </w:rPr>
      </w:pPr>
    </w:p>
    <w:p w14:paraId="7F614883" w14:textId="77777777" w:rsidR="0052280F" w:rsidRPr="00261301" w:rsidRDefault="0052280F" w:rsidP="0052280F">
      <w:pPr>
        <w:rPr>
          <w:rFonts w:ascii="Arial" w:hAnsi="Arial" w:cs="Arial"/>
          <w:b/>
          <w:color w:val="002060"/>
          <w:sz w:val="28"/>
          <w:szCs w:val="28"/>
        </w:rPr>
      </w:pPr>
      <w:r w:rsidRPr="00261301">
        <w:rPr>
          <w:rFonts w:ascii="Arial" w:hAnsi="Arial" w:cs="Arial"/>
          <w:b/>
          <w:color w:val="002060"/>
          <w:sz w:val="28"/>
          <w:szCs w:val="28"/>
        </w:rPr>
        <w:t>FASE NAZIONALE COPPA ITALIA VINCENTI COPPA REGIONALE MASCHILE</w:t>
      </w:r>
    </w:p>
    <w:p w14:paraId="5227D601" w14:textId="77777777" w:rsidR="0052280F" w:rsidRPr="00261301" w:rsidRDefault="0052280F" w:rsidP="0052280F">
      <w:pPr>
        <w:rPr>
          <w:rFonts w:ascii="Arial" w:hAnsi="Arial" w:cs="Arial"/>
          <w:color w:val="002060"/>
          <w:sz w:val="22"/>
          <w:szCs w:val="22"/>
        </w:rPr>
      </w:pPr>
    </w:p>
    <w:p w14:paraId="5D49CD7C" w14:textId="1E0DA2F5" w:rsidR="0052280F" w:rsidRPr="00261301" w:rsidRDefault="0052280F" w:rsidP="0052280F">
      <w:pPr>
        <w:pStyle w:val="LndNormale1"/>
        <w:rPr>
          <w:rFonts w:cs="Arial"/>
          <w:b/>
          <w:bCs/>
          <w:i/>
          <w:iCs/>
          <w:color w:val="002060"/>
          <w:szCs w:val="22"/>
        </w:rPr>
      </w:pPr>
      <w:r w:rsidRPr="00261301">
        <w:rPr>
          <w:b/>
          <w:bCs/>
          <w:i/>
          <w:iCs/>
          <w:color w:val="002060"/>
          <w:szCs w:val="22"/>
        </w:rPr>
        <w:t xml:space="preserve">Stralcio C.U. n° </w:t>
      </w:r>
      <w:r>
        <w:rPr>
          <w:b/>
          <w:bCs/>
          <w:i/>
          <w:iCs/>
          <w:color w:val="002060"/>
          <w:szCs w:val="22"/>
        </w:rPr>
        <w:t>752</w:t>
      </w:r>
      <w:r w:rsidRPr="00261301">
        <w:rPr>
          <w:b/>
          <w:bCs/>
          <w:i/>
          <w:iCs/>
          <w:color w:val="002060"/>
          <w:szCs w:val="22"/>
        </w:rPr>
        <w:t xml:space="preserve"> del </w:t>
      </w:r>
      <w:r>
        <w:rPr>
          <w:b/>
          <w:bCs/>
          <w:i/>
          <w:iCs/>
          <w:color w:val="002060"/>
          <w:szCs w:val="22"/>
        </w:rPr>
        <w:t>27</w:t>
      </w:r>
      <w:r w:rsidRPr="00261301">
        <w:rPr>
          <w:b/>
          <w:bCs/>
          <w:i/>
          <w:iCs/>
          <w:color w:val="002060"/>
          <w:szCs w:val="22"/>
        </w:rPr>
        <w:t>/0</w:t>
      </w:r>
      <w:r>
        <w:rPr>
          <w:b/>
          <w:bCs/>
          <w:i/>
          <w:iCs/>
          <w:color w:val="002060"/>
          <w:szCs w:val="22"/>
        </w:rPr>
        <w:t>2</w:t>
      </w:r>
      <w:r w:rsidRPr="00261301">
        <w:rPr>
          <w:b/>
          <w:bCs/>
          <w:i/>
          <w:iCs/>
          <w:color w:val="002060"/>
          <w:szCs w:val="22"/>
        </w:rPr>
        <w:t>/2026</w:t>
      </w:r>
    </w:p>
    <w:p w14:paraId="735D082D" w14:textId="77777777" w:rsidR="0052280F" w:rsidRPr="00261301" w:rsidRDefault="0052280F" w:rsidP="0052280F">
      <w:pPr>
        <w:pStyle w:val="LndNormale1"/>
        <w:rPr>
          <w:color w:val="002060"/>
        </w:rPr>
      </w:pPr>
    </w:p>
    <w:p w14:paraId="530FA965" w14:textId="77777777" w:rsidR="0052280F" w:rsidRPr="00261301" w:rsidRDefault="0052280F" w:rsidP="0052280F">
      <w:pPr>
        <w:pStyle w:val="LndNormale1"/>
        <w:rPr>
          <w:color w:val="002060"/>
        </w:rPr>
      </w:pPr>
      <w:r w:rsidRPr="00261301">
        <w:rPr>
          <w:color w:val="002060"/>
        </w:rPr>
        <w:t>…omissis…</w:t>
      </w:r>
    </w:p>
    <w:p w14:paraId="1AE27C0F" w14:textId="77777777" w:rsidR="0052280F" w:rsidRPr="00261301" w:rsidRDefault="0052280F" w:rsidP="0052280F">
      <w:pPr>
        <w:pStyle w:val="LndNormale1"/>
        <w:rPr>
          <w:color w:val="002060"/>
        </w:rPr>
      </w:pPr>
    </w:p>
    <w:p w14:paraId="7DBE024B" w14:textId="77777777" w:rsidR="0052280F" w:rsidRPr="00261301" w:rsidRDefault="0052280F" w:rsidP="0052280F">
      <w:pPr>
        <w:pStyle w:val="LndNormale1"/>
        <w:rPr>
          <w:b/>
          <w:bCs/>
          <w:color w:val="002060"/>
        </w:rPr>
      </w:pPr>
      <w:r w:rsidRPr="00261301">
        <w:rPr>
          <w:b/>
          <w:bCs/>
          <w:color w:val="002060"/>
        </w:rPr>
        <w:t>RISULTATI GARE</w:t>
      </w:r>
    </w:p>
    <w:p w14:paraId="7D6AF5F2" w14:textId="77777777" w:rsidR="0052280F" w:rsidRPr="00261301" w:rsidRDefault="0052280F" w:rsidP="0052280F">
      <w:pPr>
        <w:pStyle w:val="LndNormale1"/>
        <w:rPr>
          <w:color w:val="002060"/>
        </w:rPr>
      </w:pPr>
    </w:p>
    <w:p w14:paraId="0B6A4B1D" w14:textId="317C014B" w:rsidR="0052280F" w:rsidRPr="00261301" w:rsidRDefault="0052280F" w:rsidP="0052280F">
      <w:pPr>
        <w:pStyle w:val="LndNormale1"/>
        <w:rPr>
          <w:color w:val="002060"/>
        </w:rPr>
      </w:pPr>
      <w:r w:rsidRPr="00261301">
        <w:rPr>
          <w:color w:val="002060"/>
        </w:rPr>
        <w:t xml:space="preserve">GIRONE </w:t>
      </w:r>
      <w:r>
        <w:rPr>
          <w:color w:val="002060"/>
        </w:rPr>
        <w:t>Q2</w:t>
      </w:r>
    </w:p>
    <w:p w14:paraId="07D0574E" w14:textId="3796B290" w:rsidR="0052280F" w:rsidRPr="00261301" w:rsidRDefault="0052280F" w:rsidP="0052280F">
      <w:pPr>
        <w:pStyle w:val="LndNormale1"/>
        <w:rPr>
          <w:color w:val="002060"/>
        </w:rPr>
      </w:pPr>
      <w:r>
        <w:rPr>
          <w:color w:val="002060"/>
        </w:rPr>
        <w:t>24</w:t>
      </w:r>
      <w:r w:rsidRPr="00261301">
        <w:rPr>
          <w:color w:val="002060"/>
        </w:rPr>
        <w:t>/0</w:t>
      </w:r>
      <w:r>
        <w:rPr>
          <w:color w:val="002060"/>
        </w:rPr>
        <w:t>2</w:t>
      </w:r>
      <w:r w:rsidRPr="00261301">
        <w:rPr>
          <w:color w:val="002060"/>
        </w:rPr>
        <w:t>/26</w:t>
      </w:r>
      <w:r w:rsidRPr="00261301">
        <w:rPr>
          <w:color w:val="002060"/>
        </w:rPr>
        <w:tab/>
      </w:r>
      <w:r>
        <w:rPr>
          <w:color w:val="002060"/>
        </w:rPr>
        <w:t>1</w:t>
      </w:r>
      <w:r w:rsidRPr="00261301">
        <w:rPr>
          <w:color w:val="002060"/>
        </w:rPr>
        <w:t>/</w:t>
      </w:r>
      <w:r>
        <w:rPr>
          <w:color w:val="002060"/>
        </w:rPr>
        <w:t>A</w:t>
      </w:r>
      <w:r w:rsidRPr="00261301">
        <w:rPr>
          <w:color w:val="002060"/>
        </w:rPr>
        <w:tab/>
      </w:r>
      <w:r>
        <w:rPr>
          <w:color w:val="002060"/>
        </w:rPr>
        <w:t>CERRETO D’ESI ASD</w:t>
      </w:r>
      <w:r>
        <w:rPr>
          <w:color w:val="002060"/>
        </w:rPr>
        <w:tab/>
      </w:r>
      <w:r>
        <w:rPr>
          <w:color w:val="002060"/>
        </w:rPr>
        <w:tab/>
      </w:r>
      <w:r>
        <w:rPr>
          <w:color w:val="002060"/>
        </w:rPr>
        <w:t>DUE G FUTSAL PARMA</w:t>
      </w:r>
      <w:r w:rsidRPr="00261301">
        <w:rPr>
          <w:color w:val="002060"/>
        </w:rPr>
        <w:tab/>
      </w:r>
      <w:r w:rsidRPr="00261301">
        <w:rPr>
          <w:color w:val="002060"/>
        </w:rPr>
        <w:tab/>
      </w:r>
      <w:r>
        <w:rPr>
          <w:color w:val="002060"/>
        </w:rPr>
        <w:t>3 – 2</w:t>
      </w:r>
    </w:p>
    <w:p w14:paraId="5EB1EE8D" w14:textId="77777777" w:rsidR="0052280F" w:rsidRPr="00261301" w:rsidRDefault="0052280F" w:rsidP="0052280F">
      <w:pPr>
        <w:pStyle w:val="LndNormale1"/>
        <w:rPr>
          <w:color w:val="002060"/>
        </w:rPr>
      </w:pPr>
    </w:p>
    <w:p w14:paraId="6B197F4C" w14:textId="77777777" w:rsidR="0052280F" w:rsidRPr="00261301" w:rsidRDefault="0052280F" w:rsidP="0052280F">
      <w:pPr>
        <w:pStyle w:val="LndNormale1"/>
        <w:rPr>
          <w:color w:val="002060"/>
        </w:rPr>
      </w:pPr>
      <w:r w:rsidRPr="00261301">
        <w:rPr>
          <w:color w:val="002060"/>
        </w:rPr>
        <w:t>…omissis…</w:t>
      </w:r>
    </w:p>
    <w:p w14:paraId="21F6427C" w14:textId="77777777" w:rsidR="0052280F" w:rsidRDefault="0052280F" w:rsidP="002846DD">
      <w:pPr>
        <w:pStyle w:val="LndNormale1"/>
        <w:rPr>
          <w:color w:val="002060"/>
        </w:rPr>
      </w:pPr>
    </w:p>
    <w:p w14:paraId="631798D6" w14:textId="77777777" w:rsidR="00522122" w:rsidRDefault="00522122" w:rsidP="002846DD">
      <w:pPr>
        <w:pStyle w:val="LndNormale1"/>
        <w:rPr>
          <w:color w:val="002060"/>
        </w:rPr>
      </w:pPr>
    </w:p>
    <w:p w14:paraId="0D1440E1" w14:textId="2E4B775B" w:rsidR="00522122" w:rsidRPr="00261301" w:rsidRDefault="00522122" w:rsidP="00522122">
      <w:pPr>
        <w:pStyle w:val="LndNormale1"/>
        <w:rPr>
          <w:rFonts w:cs="Arial"/>
          <w:b/>
          <w:bCs/>
          <w:i/>
          <w:iCs/>
          <w:color w:val="002060"/>
          <w:szCs w:val="22"/>
        </w:rPr>
      </w:pPr>
      <w:r w:rsidRPr="00261301">
        <w:rPr>
          <w:b/>
          <w:bCs/>
          <w:i/>
          <w:iCs/>
          <w:color w:val="002060"/>
          <w:szCs w:val="22"/>
        </w:rPr>
        <w:t xml:space="preserve">Stralcio C.U. n° </w:t>
      </w:r>
      <w:r>
        <w:rPr>
          <w:b/>
          <w:bCs/>
          <w:i/>
          <w:iCs/>
          <w:color w:val="002060"/>
          <w:szCs w:val="22"/>
        </w:rPr>
        <w:t>7</w:t>
      </w:r>
      <w:r>
        <w:rPr>
          <w:b/>
          <w:bCs/>
          <w:i/>
          <w:iCs/>
          <w:color w:val="002060"/>
          <w:szCs w:val="22"/>
        </w:rPr>
        <w:t>84</w:t>
      </w:r>
      <w:r w:rsidRPr="00261301">
        <w:rPr>
          <w:b/>
          <w:bCs/>
          <w:i/>
          <w:iCs/>
          <w:color w:val="002060"/>
          <w:szCs w:val="22"/>
        </w:rPr>
        <w:t xml:space="preserve"> del </w:t>
      </w:r>
      <w:r>
        <w:rPr>
          <w:b/>
          <w:bCs/>
          <w:i/>
          <w:iCs/>
          <w:color w:val="002060"/>
          <w:szCs w:val="22"/>
        </w:rPr>
        <w:t>06</w:t>
      </w:r>
      <w:r w:rsidRPr="00261301">
        <w:rPr>
          <w:b/>
          <w:bCs/>
          <w:i/>
          <w:iCs/>
          <w:color w:val="002060"/>
          <w:szCs w:val="22"/>
        </w:rPr>
        <w:t>/0</w:t>
      </w:r>
      <w:r>
        <w:rPr>
          <w:b/>
          <w:bCs/>
          <w:i/>
          <w:iCs/>
          <w:color w:val="002060"/>
          <w:szCs w:val="22"/>
        </w:rPr>
        <w:t>3</w:t>
      </w:r>
      <w:r w:rsidRPr="00261301">
        <w:rPr>
          <w:b/>
          <w:bCs/>
          <w:i/>
          <w:iCs/>
          <w:color w:val="002060"/>
          <w:szCs w:val="22"/>
        </w:rPr>
        <w:t>/2026</w:t>
      </w:r>
    </w:p>
    <w:p w14:paraId="5D09A345" w14:textId="77777777" w:rsidR="00522122" w:rsidRPr="00261301" w:rsidRDefault="00522122" w:rsidP="00522122">
      <w:pPr>
        <w:pStyle w:val="LndNormale1"/>
        <w:rPr>
          <w:color w:val="002060"/>
        </w:rPr>
      </w:pPr>
    </w:p>
    <w:p w14:paraId="55C97C5C" w14:textId="77777777" w:rsidR="00522122" w:rsidRPr="00261301" w:rsidRDefault="00522122" w:rsidP="00522122">
      <w:pPr>
        <w:pStyle w:val="LndNormale1"/>
        <w:rPr>
          <w:color w:val="002060"/>
        </w:rPr>
      </w:pPr>
      <w:r w:rsidRPr="00261301">
        <w:rPr>
          <w:color w:val="002060"/>
        </w:rPr>
        <w:t>…omissis…</w:t>
      </w:r>
    </w:p>
    <w:p w14:paraId="2DB4BDA6" w14:textId="77777777" w:rsidR="00522122" w:rsidRPr="00261301" w:rsidRDefault="00522122" w:rsidP="00522122">
      <w:pPr>
        <w:pStyle w:val="LndNormale1"/>
        <w:rPr>
          <w:color w:val="002060"/>
        </w:rPr>
      </w:pPr>
    </w:p>
    <w:p w14:paraId="09DC562F" w14:textId="77777777" w:rsidR="00522122" w:rsidRPr="00261301" w:rsidRDefault="00522122" w:rsidP="00522122">
      <w:pPr>
        <w:pStyle w:val="LndNormale1"/>
        <w:rPr>
          <w:b/>
          <w:bCs/>
          <w:color w:val="002060"/>
        </w:rPr>
      </w:pPr>
      <w:r w:rsidRPr="00261301">
        <w:rPr>
          <w:b/>
          <w:bCs/>
          <w:color w:val="002060"/>
        </w:rPr>
        <w:t>RISULTATI GARE</w:t>
      </w:r>
    </w:p>
    <w:p w14:paraId="64E30A7C" w14:textId="77777777" w:rsidR="00522122" w:rsidRPr="00261301" w:rsidRDefault="00522122" w:rsidP="00522122">
      <w:pPr>
        <w:pStyle w:val="LndNormale1"/>
        <w:rPr>
          <w:color w:val="002060"/>
        </w:rPr>
      </w:pPr>
    </w:p>
    <w:p w14:paraId="751626D6" w14:textId="77777777" w:rsidR="00522122" w:rsidRPr="00261301" w:rsidRDefault="00522122" w:rsidP="00522122">
      <w:pPr>
        <w:pStyle w:val="LndNormale1"/>
        <w:rPr>
          <w:color w:val="002060"/>
        </w:rPr>
      </w:pPr>
      <w:r w:rsidRPr="00261301">
        <w:rPr>
          <w:color w:val="002060"/>
        </w:rPr>
        <w:t xml:space="preserve">GIRONE </w:t>
      </w:r>
      <w:r>
        <w:rPr>
          <w:color w:val="002060"/>
        </w:rPr>
        <w:t>Q2</w:t>
      </w:r>
    </w:p>
    <w:p w14:paraId="6DDCE03E" w14:textId="0AC1FBD0" w:rsidR="00522122" w:rsidRPr="00261301" w:rsidRDefault="00522122" w:rsidP="00522122">
      <w:pPr>
        <w:pStyle w:val="LndNormale1"/>
        <w:rPr>
          <w:color w:val="002060"/>
        </w:rPr>
      </w:pPr>
      <w:r>
        <w:rPr>
          <w:color w:val="002060"/>
        </w:rPr>
        <w:t>24</w:t>
      </w:r>
      <w:r w:rsidRPr="00261301">
        <w:rPr>
          <w:color w:val="002060"/>
        </w:rPr>
        <w:t>/0</w:t>
      </w:r>
      <w:r>
        <w:rPr>
          <w:color w:val="002060"/>
        </w:rPr>
        <w:t>2</w:t>
      </w:r>
      <w:r w:rsidRPr="00261301">
        <w:rPr>
          <w:color w:val="002060"/>
        </w:rPr>
        <w:t>/26</w:t>
      </w:r>
      <w:r w:rsidRPr="00261301">
        <w:rPr>
          <w:color w:val="002060"/>
        </w:rPr>
        <w:tab/>
      </w:r>
      <w:r>
        <w:rPr>
          <w:color w:val="002060"/>
        </w:rPr>
        <w:t>1</w:t>
      </w:r>
      <w:r w:rsidRPr="00261301">
        <w:rPr>
          <w:color w:val="002060"/>
        </w:rPr>
        <w:t>/</w:t>
      </w:r>
      <w:r>
        <w:rPr>
          <w:color w:val="002060"/>
        </w:rPr>
        <w:t>R</w:t>
      </w:r>
      <w:r w:rsidRPr="00261301">
        <w:rPr>
          <w:color w:val="002060"/>
        </w:rPr>
        <w:tab/>
      </w:r>
      <w:r>
        <w:rPr>
          <w:color w:val="002060"/>
        </w:rPr>
        <w:t>DUE G FUTSAL PARMA</w:t>
      </w:r>
      <w:r>
        <w:rPr>
          <w:color w:val="002060"/>
        </w:rPr>
        <w:tab/>
      </w:r>
      <w:r>
        <w:rPr>
          <w:color w:val="002060"/>
        </w:rPr>
        <w:tab/>
      </w:r>
      <w:r>
        <w:rPr>
          <w:color w:val="002060"/>
        </w:rPr>
        <w:t>CERRETO D’ESI ASD</w:t>
      </w:r>
      <w:r w:rsidRPr="00261301">
        <w:rPr>
          <w:color w:val="002060"/>
        </w:rPr>
        <w:tab/>
      </w:r>
      <w:r w:rsidRPr="00261301">
        <w:rPr>
          <w:color w:val="002060"/>
        </w:rPr>
        <w:tab/>
      </w:r>
      <w:r>
        <w:rPr>
          <w:color w:val="002060"/>
        </w:rPr>
        <w:t>2</w:t>
      </w:r>
      <w:r>
        <w:rPr>
          <w:color w:val="002060"/>
        </w:rPr>
        <w:t xml:space="preserve"> – </w:t>
      </w:r>
      <w:r>
        <w:rPr>
          <w:color w:val="002060"/>
        </w:rPr>
        <w:t>4</w:t>
      </w:r>
    </w:p>
    <w:p w14:paraId="4D939825" w14:textId="77777777" w:rsidR="00522122" w:rsidRPr="00261301" w:rsidRDefault="00522122" w:rsidP="00522122">
      <w:pPr>
        <w:pStyle w:val="LndNormale1"/>
        <w:rPr>
          <w:color w:val="002060"/>
        </w:rPr>
      </w:pPr>
    </w:p>
    <w:p w14:paraId="32409364" w14:textId="77777777" w:rsidR="00522122" w:rsidRPr="00261301" w:rsidRDefault="00522122" w:rsidP="00522122">
      <w:pPr>
        <w:pStyle w:val="LndNormale1"/>
        <w:rPr>
          <w:color w:val="002060"/>
        </w:rPr>
      </w:pPr>
      <w:r w:rsidRPr="00261301">
        <w:rPr>
          <w:color w:val="002060"/>
        </w:rPr>
        <w:t>…omissis…</w:t>
      </w:r>
    </w:p>
    <w:p w14:paraId="686F3369" w14:textId="77777777" w:rsidR="00522122" w:rsidRDefault="00522122" w:rsidP="002846DD">
      <w:pPr>
        <w:pStyle w:val="LndNormale1"/>
        <w:rPr>
          <w:color w:val="002060"/>
        </w:rPr>
      </w:pPr>
    </w:p>
    <w:p w14:paraId="457BB2AD" w14:textId="77777777" w:rsidR="00CD7BAB" w:rsidRDefault="00CD7BAB"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lastRenderedPageBreak/>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730E41" w:rsidRDefault="00387589" w:rsidP="0047674B">
      <w:pPr>
        <w:pStyle w:val="LndNormale1"/>
        <w:rPr>
          <w:rFonts w:cs="Arial"/>
          <w:color w:val="002060"/>
          <w:szCs w:val="22"/>
        </w:rPr>
      </w:pPr>
    </w:p>
    <w:p w14:paraId="1AEB84E9" w14:textId="77777777" w:rsidR="00730E41" w:rsidRPr="00730E41" w:rsidRDefault="00730E41" w:rsidP="0047674B">
      <w:pPr>
        <w:pStyle w:val="LndNormale1"/>
        <w:rPr>
          <w:rFonts w:cs="Arial"/>
          <w:color w:val="002060"/>
          <w:szCs w:val="22"/>
        </w:rPr>
      </w:pPr>
    </w:p>
    <w:p w14:paraId="3ACAE00C" w14:textId="06EA506B" w:rsidR="001D3D95" w:rsidRPr="001D3D95" w:rsidRDefault="001D3D95" w:rsidP="0047674B">
      <w:pPr>
        <w:pStyle w:val="LndNormale1"/>
        <w:rPr>
          <w:rFonts w:cs="Arial"/>
          <w:b/>
          <w:bCs/>
          <w:color w:val="002060"/>
          <w:sz w:val="28"/>
          <w:szCs w:val="28"/>
        </w:rPr>
      </w:pPr>
      <w:r w:rsidRPr="001D3D95">
        <w:rPr>
          <w:rFonts w:cs="Arial"/>
          <w:b/>
          <w:bCs/>
          <w:color w:val="002060"/>
          <w:sz w:val="28"/>
          <w:szCs w:val="28"/>
        </w:rPr>
        <w:t>PLAY LND</w:t>
      </w:r>
    </w:p>
    <w:p w14:paraId="537E23E0" w14:textId="77777777" w:rsidR="001D3D95" w:rsidRDefault="001D3D95" w:rsidP="0047674B">
      <w:pPr>
        <w:pStyle w:val="LndNormale1"/>
        <w:rPr>
          <w:rFonts w:cs="Arial"/>
          <w:color w:val="002060"/>
          <w:szCs w:val="22"/>
        </w:rPr>
      </w:pPr>
    </w:p>
    <w:p w14:paraId="34A69495" w14:textId="7803CFA7" w:rsidR="001D3D95" w:rsidRPr="001D3D95" w:rsidRDefault="001D3D95" w:rsidP="001D3D95">
      <w:pPr>
        <w:pStyle w:val="LndNormale1"/>
        <w:rPr>
          <w:rFonts w:cs="Arial"/>
          <w:color w:val="002060"/>
          <w:szCs w:val="22"/>
        </w:rPr>
      </w:pPr>
      <w:r w:rsidRPr="001D3D95">
        <w:rPr>
          <w:rFonts w:cs="Arial"/>
          <w:color w:val="002060"/>
          <w:szCs w:val="22"/>
        </w:rPr>
        <w:t xml:space="preserve">Si informa che la Lega Nazionale Dilettanti </w:t>
      </w:r>
      <w:r w:rsidR="00BC5DCA">
        <w:rPr>
          <w:rFonts w:cs="Arial"/>
          <w:color w:val="002060"/>
          <w:szCs w:val="22"/>
        </w:rPr>
        <w:t>ha rilasciato ufficialmente la</w:t>
      </w:r>
      <w:r w:rsidRPr="001D3D95">
        <w:rPr>
          <w:rFonts w:cs="Arial"/>
          <w:color w:val="002060"/>
          <w:szCs w:val="22"/>
        </w:rPr>
        <w:t xml:space="preserve"> nuova versione dell’app </w:t>
      </w:r>
      <w:r w:rsidRPr="001D3D95">
        <w:rPr>
          <w:rFonts w:cs="Arial"/>
          <w:b/>
          <w:bCs/>
          <w:color w:val="002060"/>
          <w:szCs w:val="22"/>
        </w:rPr>
        <w:t>Play LND</w:t>
      </w:r>
      <w:r w:rsidRPr="001D3D95">
        <w:rPr>
          <w:rFonts w:cs="Arial"/>
          <w:color w:val="002060"/>
          <w:szCs w:val="22"/>
        </w:rPr>
        <w:t>, completamente rinnovata nella grafica e nelle funzionalità.</w:t>
      </w:r>
    </w:p>
    <w:p w14:paraId="759ED5B8"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979D985" w14:textId="77777777" w:rsidR="001D3D95" w:rsidRPr="001D3D95" w:rsidRDefault="001D3D95" w:rsidP="001D3D95">
      <w:pPr>
        <w:pStyle w:val="LndNormale1"/>
        <w:rPr>
          <w:rFonts w:cs="Arial"/>
          <w:color w:val="002060"/>
          <w:szCs w:val="22"/>
        </w:rPr>
      </w:pPr>
      <w:r w:rsidRPr="001D3D95">
        <w:rPr>
          <w:rFonts w:cs="Arial"/>
          <w:b/>
          <w:bCs/>
          <w:color w:val="002060"/>
          <w:szCs w:val="22"/>
        </w:rPr>
        <w:t>Play LND</w:t>
      </w:r>
      <w:r w:rsidRPr="001D3D95">
        <w:rPr>
          <w:rFonts w:cs="Arial"/>
          <w:color w:val="002060"/>
          <w:szCs w:val="22"/>
        </w:rPr>
        <w:t xml:space="preserve">, App ufficiale della Lega Nazionale Dilettanti, è un punto di riferimento per addetti ai lavori, Società e appassionati del calcio dilettantistico italiano, e grazie al supporto del partner tecnologico </w:t>
      </w:r>
      <w:r w:rsidRPr="001D3D95">
        <w:rPr>
          <w:rFonts w:cs="Arial"/>
          <w:b/>
          <w:bCs/>
          <w:color w:val="002060"/>
          <w:szCs w:val="22"/>
        </w:rPr>
        <w:t>QGS</w:t>
      </w:r>
      <w:r w:rsidRPr="001D3D95">
        <w:rPr>
          <w:rFonts w:cs="Arial"/>
          <w:color w:val="002060"/>
          <w:szCs w:val="22"/>
        </w:rPr>
        <w:t xml:space="preserve"> si presenterà con un’interfaccia moderna, intuitiva e ancora più </w:t>
      </w:r>
      <w:r w:rsidRPr="001D3D95">
        <w:rPr>
          <w:rFonts w:cs="Arial"/>
          <w:i/>
          <w:iCs/>
          <w:color w:val="002060"/>
          <w:szCs w:val="22"/>
        </w:rPr>
        <w:t>user-friendly</w:t>
      </w:r>
      <w:r w:rsidRPr="001D3D95">
        <w:rPr>
          <w:rFonts w:cs="Arial"/>
          <w:color w:val="002060"/>
          <w:szCs w:val="22"/>
        </w:rPr>
        <w:t xml:space="preserve">, pensata per rendere la navigazione semplice e immediata. È stata migliorata l’esperienza di consultazione di tutti i </w:t>
      </w:r>
      <w:r w:rsidRPr="001D3D95">
        <w:rPr>
          <w:rFonts w:cs="Arial"/>
          <w:color w:val="002060"/>
          <w:szCs w:val="22"/>
        </w:rPr>
        <w:lastRenderedPageBreak/>
        <w:t>campionati LND: risultati, classifiche, anagrafiche delle Società, gestione dei preferiti e aggiornamenti sulla giustizia sportiva d’ora in poi saranno accessibili in modo più rapido ed efficace.</w:t>
      </w:r>
    </w:p>
    <w:p w14:paraId="029AAFE4"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35A78E0" w14:textId="77777777" w:rsidR="001D3D95" w:rsidRPr="001D3D95" w:rsidRDefault="001D3D95" w:rsidP="001D3D95">
      <w:pPr>
        <w:pStyle w:val="LndNormale1"/>
        <w:rPr>
          <w:rFonts w:cs="Arial"/>
          <w:color w:val="002060"/>
          <w:szCs w:val="22"/>
        </w:rPr>
      </w:pPr>
      <w:r w:rsidRPr="001D3D95">
        <w:rPr>
          <w:rFonts w:cs="Arial"/>
          <w:b/>
          <w:bCs/>
          <w:color w:val="002060"/>
          <w:szCs w:val="22"/>
        </w:rPr>
        <w:t>Le principali novità</w:t>
      </w:r>
      <w:r w:rsidRPr="001D3D95">
        <w:rPr>
          <w:rFonts w:cs="Arial"/>
          <w:color w:val="002060"/>
          <w:szCs w:val="22"/>
        </w:rPr>
        <w:t>:</w:t>
      </w:r>
    </w:p>
    <w:p w14:paraId="40DBE1F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4E77F711"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Modalità di registrazione semplificata</w:t>
      </w:r>
      <w:r w:rsidRPr="001D3D95">
        <w:rPr>
          <w:rFonts w:cs="Arial"/>
          <w:color w:val="002060"/>
          <w:szCs w:val="22"/>
        </w:rPr>
        <w:t>, con possibilità di indicare per gli utenti il proprio ruolo all’interno delle Società;</w:t>
      </w:r>
    </w:p>
    <w:p w14:paraId="6B4E22E3"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Nuova sezione News</w:t>
      </w:r>
      <w:r w:rsidRPr="001D3D95">
        <w:rPr>
          <w:rFonts w:cs="Arial"/>
          <w:color w:val="002060"/>
          <w:szCs w:val="22"/>
        </w:rPr>
        <w:t>, per rimanere sempre aggiornati sulle comunicazioni e sulle attività del mondo LND;</w:t>
      </w:r>
    </w:p>
    <w:p w14:paraId="2F9D44E5"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Sezione Partner LND</w:t>
      </w:r>
      <w:r w:rsidRPr="001D3D95">
        <w:rPr>
          <w:rFonts w:cs="Arial"/>
          <w:color w:val="002060"/>
          <w:szCs w:val="22"/>
        </w:rPr>
        <w:t>, dedicata alle aziende che supportano il sistema dilettantistico.</w:t>
      </w:r>
    </w:p>
    <w:p w14:paraId="3F68C45B" w14:textId="77777777" w:rsidR="001D3D95" w:rsidRPr="001D3D95" w:rsidRDefault="001D3D95" w:rsidP="001D3D95">
      <w:pPr>
        <w:pStyle w:val="LndNormale1"/>
        <w:rPr>
          <w:rFonts w:cs="Arial"/>
          <w:color w:val="002060"/>
          <w:szCs w:val="22"/>
        </w:rPr>
      </w:pPr>
      <w:r w:rsidRPr="001D3D95">
        <w:rPr>
          <w:rFonts w:cs="Arial"/>
          <w:b/>
          <w:bCs/>
          <w:color w:val="002060"/>
          <w:szCs w:val="22"/>
        </w:rPr>
        <w:t> </w:t>
      </w:r>
    </w:p>
    <w:p w14:paraId="3141B59F" w14:textId="77777777" w:rsidR="001D3D95" w:rsidRPr="001D3D95" w:rsidRDefault="001D3D95" w:rsidP="001D3D95">
      <w:pPr>
        <w:pStyle w:val="LndNormale1"/>
        <w:rPr>
          <w:rFonts w:cs="Arial"/>
          <w:color w:val="002060"/>
          <w:szCs w:val="22"/>
        </w:rPr>
      </w:pPr>
      <w:r w:rsidRPr="001D3D95">
        <w:rPr>
          <w:rFonts w:cs="Arial"/>
          <w:b/>
          <w:bCs/>
          <w:color w:val="002060"/>
          <w:szCs w:val="22"/>
        </w:rPr>
        <w:t>Risultati in tempo reale: un sistema ancora più trasparente</w:t>
      </w:r>
    </w:p>
    <w:p w14:paraId="40E15114" w14:textId="77777777" w:rsidR="001D3D95" w:rsidRPr="001D3D95" w:rsidRDefault="001D3D95" w:rsidP="001D3D95">
      <w:pPr>
        <w:pStyle w:val="LndNormale1"/>
        <w:rPr>
          <w:rFonts w:cs="Arial"/>
          <w:color w:val="002060"/>
          <w:szCs w:val="22"/>
        </w:rPr>
      </w:pPr>
      <w:r w:rsidRPr="001D3D95">
        <w:rPr>
          <w:rFonts w:cs="Arial"/>
          <w:color w:val="002060"/>
          <w:szCs w:val="22"/>
        </w:rPr>
        <w:t xml:space="preserve">Tra le innovazioni più rilevanti, la possibilità per i dirigenti delle squadre di caricare i risultati delle gare in tempo reale tramite il nuovo Portale Servizi in doppia versione </w:t>
      </w:r>
      <w:r w:rsidRPr="001D3D95">
        <w:rPr>
          <w:rFonts w:cs="Arial"/>
          <w:i/>
          <w:iCs/>
          <w:color w:val="002060"/>
          <w:szCs w:val="22"/>
        </w:rPr>
        <w:t>web</w:t>
      </w:r>
      <w:r w:rsidRPr="001D3D95">
        <w:rPr>
          <w:rFonts w:cs="Arial"/>
          <w:color w:val="002060"/>
          <w:szCs w:val="22"/>
        </w:rPr>
        <w:t xml:space="preserve"> e </w:t>
      </w:r>
      <w:r w:rsidRPr="001D3D95">
        <w:rPr>
          <w:rFonts w:cs="Arial"/>
          <w:i/>
          <w:iCs/>
          <w:color w:val="002060"/>
          <w:szCs w:val="22"/>
        </w:rPr>
        <w:t>mobile</w:t>
      </w:r>
      <w:r w:rsidRPr="001D3D95">
        <w:rPr>
          <w:rFonts w:cs="Arial"/>
          <w:color w:val="002060"/>
          <w:szCs w:val="22"/>
        </w:rPr>
        <w:t>. Questo consentirà a tifosi ed appassionati di distinguere chiaramente tre diversi livelli di aggiornamento del risultato grazie al pieno possesso dei dati gestiti dalla LND:</w:t>
      </w:r>
    </w:p>
    <w:p w14:paraId="1EF04E9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4031CDF"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inserito in tempo reale</w:t>
      </w:r>
      <w:r w:rsidRPr="001D3D95">
        <w:rPr>
          <w:rFonts w:cs="Arial"/>
          <w:color w:val="002060"/>
          <w:szCs w:val="22"/>
        </w:rPr>
        <w:t xml:space="preserve"> dal dirigente della squadra di casa (informativo);</w:t>
      </w:r>
    </w:p>
    <w:p w14:paraId="067744B9"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aggiornato da referto arbitrale AIA</w:t>
      </w:r>
      <w:r w:rsidRPr="001D3D95">
        <w:rPr>
          <w:rFonts w:cs="Arial"/>
          <w:color w:val="002060"/>
          <w:szCs w:val="22"/>
        </w:rPr>
        <w:t xml:space="preserve"> (ufficioso);</w:t>
      </w:r>
    </w:p>
    <w:p w14:paraId="2894190B"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omologato dal Giudice Sportivo</w:t>
      </w:r>
      <w:r w:rsidRPr="001D3D95">
        <w:rPr>
          <w:rFonts w:cs="Arial"/>
          <w:color w:val="002060"/>
          <w:szCs w:val="22"/>
        </w:rPr>
        <w:t xml:space="preserve"> (ufficiale).</w:t>
      </w:r>
    </w:p>
    <w:p w14:paraId="54917870"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BC6386D" w14:textId="77777777" w:rsidR="001D3D95" w:rsidRPr="001D3D95" w:rsidRDefault="001D3D95" w:rsidP="001D3D95">
      <w:pPr>
        <w:pStyle w:val="LndNormale1"/>
        <w:rPr>
          <w:rFonts w:cs="Arial"/>
          <w:color w:val="002060"/>
          <w:szCs w:val="22"/>
        </w:rPr>
      </w:pPr>
      <w:r w:rsidRPr="001D3D95">
        <w:rPr>
          <w:rFonts w:cs="Arial"/>
          <w:color w:val="002060"/>
          <w:szCs w:val="22"/>
        </w:rPr>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2905118B" w14:textId="77777777" w:rsidR="001D3D95" w:rsidRDefault="001D3D95" w:rsidP="0047674B">
      <w:pPr>
        <w:pStyle w:val="LndNormale1"/>
        <w:rPr>
          <w:rFonts w:cs="Arial"/>
          <w:color w:val="002060"/>
          <w:szCs w:val="22"/>
        </w:rPr>
      </w:pPr>
    </w:p>
    <w:p w14:paraId="46E44C03" w14:textId="77777777" w:rsidR="00BC5DCA" w:rsidRDefault="00BC5DCA" w:rsidP="0047674B">
      <w:pPr>
        <w:pStyle w:val="LndNormale1"/>
        <w:rPr>
          <w:rFonts w:cs="Arial"/>
          <w:color w:val="002060"/>
          <w:szCs w:val="22"/>
        </w:rPr>
      </w:pPr>
    </w:p>
    <w:p w14:paraId="33C032A7" w14:textId="77777777" w:rsidR="00BC5DCA" w:rsidRPr="00BC5DCA" w:rsidRDefault="00BC5DCA" w:rsidP="00BC5DCA">
      <w:pPr>
        <w:pStyle w:val="LndNormale1"/>
        <w:rPr>
          <w:b/>
          <w:color w:val="002060"/>
          <w:sz w:val="28"/>
          <w:szCs w:val="28"/>
        </w:rPr>
      </w:pPr>
      <w:r w:rsidRPr="00BC5DCA">
        <w:rPr>
          <w:b/>
          <w:color w:val="002060"/>
          <w:sz w:val="28"/>
          <w:szCs w:val="28"/>
        </w:rPr>
        <w:t>SVINCOLI EX ART. 117 BIS NOIF</w:t>
      </w:r>
    </w:p>
    <w:p w14:paraId="6F640808" w14:textId="77777777" w:rsidR="00BC5DCA" w:rsidRPr="00BC5DCA" w:rsidRDefault="00BC5DCA" w:rsidP="00BC5DCA">
      <w:pPr>
        <w:rPr>
          <w:rFonts w:ascii="Arial" w:hAnsi="Arial" w:cs="Arial"/>
          <w:color w:val="002060"/>
          <w:sz w:val="22"/>
          <w:szCs w:val="22"/>
        </w:rPr>
      </w:pPr>
    </w:p>
    <w:p w14:paraId="6B95132A" w14:textId="77777777" w:rsidR="00BC5DCA" w:rsidRPr="00BC5DCA" w:rsidRDefault="00BC5DCA" w:rsidP="00BC5DCA">
      <w:pPr>
        <w:pStyle w:val="LndNormale1"/>
        <w:rPr>
          <w:b/>
          <w:color w:val="002060"/>
        </w:rPr>
      </w:pPr>
      <w:r w:rsidRPr="00BC5DC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C5DCA">
        <w:rPr>
          <w:b/>
          <w:color w:val="002060"/>
        </w:rPr>
        <w:t>10.03.2026:</w:t>
      </w:r>
    </w:p>
    <w:tbl>
      <w:tblPr>
        <w:tblW w:w="0" w:type="auto"/>
        <w:tblLook w:val="04A0" w:firstRow="1" w:lastRow="0" w:firstColumn="1" w:lastColumn="0" w:noHBand="0" w:noVBand="1"/>
      </w:tblPr>
      <w:tblGrid>
        <w:gridCol w:w="1265"/>
        <w:gridCol w:w="2756"/>
        <w:gridCol w:w="1273"/>
        <w:gridCol w:w="1182"/>
        <w:gridCol w:w="3436"/>
      </w:tblGrid>
      <w:tr w:rsidR="00BC5DCA" w:rsidRPr="00BC5DCA" w14:paraId="1164F7E3" w14:textId="77777777" w:rsidTr="00FE4A28">
        <w:tc>
          <w:tcPr>
            <w:tcW w:w="1265" w:type="dxa"/>
            <w:tcBorders>
              <w:top w:val="single" w:sz="4" w:space="0" w:color="auto"/>
              <w:left w:val="single" w:sz="4" w:space="0" w:color="auto"/>
              <w:bottom w:val="single" w:sz="4" w:space="0" w:color="auto"/>
              <w:right w:val="single" w:sz="4" w:space="0" w:color="auto"/>
            </w:tcBorders>
            <w:hideMark/>
          </w:tcPr>
          <w:p w14:paraId="510D20A0" w14:textId="77777777" w:rsidR="00BC5DCA" w:rsidRPr="00BC5DCA" w:rsidRDefault="00BC5DCA" w:rsidP="00FE4A28">
            <w:pPr>
              <w:pStyle w:val="LndNormale1"/>
              <w:jc w:val="center"/>
              <w:rPr>
                <w:color w:val="002060"/>
              </w:rPr>
            </w:pPr>
            <w:r w:rsidRPr="00BC5DC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FA98964" w14:textId="77777777" w:rsidR="00BC5DCA" w:rsidRPr="00BC5DCA" w:rsidRDefault="00BC5DCA" w:rsidP="00FE4A28">
            <w:pPr>
              <w:pStyle w:val="LndNormale1"/>
              <w:jc w:val="center"/>
              <w:rPr>
                <w:color w:val="002060"/>
              </w:rPr>
            </w:pPr>
            <w:r w:rsidRPr="00BC5DC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608B76B" w14:textId="77777777" w:rsidR="00BC5DCA" w:rsidRPr="00BC5DCA" w:rsidRDefault="00BC5DCA" w:rsidP="00FE4A28">
            <w:pPr>
              <w:pStyle w:val="LndNormale1"/>
              <w:jc w:val="center"/>
              <w:rPr>
                <w:color w:val="002060"/>
              </w:rPr>
            </w:pPr>
            <w:r w:rsidRPr="00BC5DC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771418A" w14:textId="77777777" w:rsidR="00BC5DCA" w:rsidRPr="00BC5DCA" w:rsidRDefault="00BC5DCA" w:rsidP="00FE4A28">
            <w:pPr>
              <w:pStyle w:val="LndNormale1"/>
              <w:jc w:val="center"/>
              <w:rPr>
                <w:color w:val="002060"/>
              </w:rPr>
            </w:pPr>
            <w:r w:rsidRPr="00BC5DC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EEC116B" w14:textId="77777777" w:rsidR="00BC5DCA" w:rsidRPr="00BC5DCA" w:rsidRDefault="00BC5DCA" w:rsidP="00FE4A28">
            <w:pPr>
              <w:pStyle w:val="LndNormale1"/>
              <w:jc w:val="center"/>
              <w:rPr>
                <w:color w:val="002060"/>
              </w:rPr>
            </w:pPr>
            <w:r w:rsidRPr="00BC5DCA">
              <w:rPr>
                <w:color w:val="002060"/>
              </w:rPr>
              <w:t>Società</w:t>
            </w:r>
          </w:p>
        </w:tc>
      </w:tr>
      <w:tr w:rsidR="00BC5DCA" w:rsidRPr="00BC5DCA" w14:paraId="493CBFE7" w14:textId="77777777" w:rsidTr="00FE4A28">
        <w:tc>
          <w:tcPr>
            <w:tcW w:w="1265" w:type="dxa"/>
            <w:tcBorders>
              <w:top w:val="single" w:sz="4" w:space="0" w:color="auto"/>
              <w:left w:val="single" w:sz="4" w:space="0" w:color="auto"/>
              <w:bottom w:val="single" w:sz="4" w:space="0" w:color="auto"/>
              <w:right w:val="single" w:sz="4" w:space="0" w:color="auto"/>
            </w:tcBorders>
          </w:tcPr>
          <w:p w14:paraId="698673EA" w14:textId="77777777" w:rsidR="00BC5DCA" w:rsidRPr="00BC5DCA" w:rsidRDefault="00BC5DCA" w:rsidP="00FE4A28">
            <w:pPr>
              <w:pStyle w:val="LndNormale1"/>
              <w:rPr>
                <w:color w:val="002060"/>
                <w:sz w:val="20"/>
              </w:rPr>
            </w:pPr>
            <w:r w:rsidRPr="00BC5DCA">
              <w:rPr>
                <w:color w:val="002060"/>
                <w:sz w:val="20"/>
              </w:rPr>
              <w:t>5486033</w:t>
            </w:r>
          </w:p>
        </w:tc>
        <w:tc>
          <w:tcPr>
            <w:tcW w:w="2756" w:type="dxa"/>
            <w:tcBorders>
              <w:top w:val="single" w:sz="4" w:space="0" w:color="auto"/>
              <w:left w:val="single" w:sz="4" w:space="0" w:color="auto"/>
              <w:bottom w:val="single" w:sz="4" w:space="0" w:color="auto"/>
              <w:right w:val="single" w:sz="4" w:space="0" w:color="auto"/>
            </w:tcBorders>
          </w:tcPr>
          <w:p w14:paraId="6619B78A" w14:textId="77777777" w:rsidR="00BC5DCA" w:rsidRPr="00BC5DCA" w:rsidRDefault="00BC5DCA" w:rsidP="00FE4A28">
            <w:pPr>
              <w:pStyle w:val="LndNormale1"/>
              <w:rPr>
                <w:color w:val="002060"/>
                <w:sz w:val="20"/>
              </w:rPr>
            </w:pPr>
            <w:r w:rsidRPr="00BC5DCA">
              <w:rPr>
                <w:color w:val="002060"/>
                <w:sz w:val="20"/>
              </w:rPr>
              <w:t>MARRICCHI FILIPPO</w:t>
            </w:r>
          </w:p>
        </w:tc>
        <w:tc>
          <w:tcPr>
            <w:tcW w:w="1273" w:type="dxa"/>
            <w:tcBorders>
              <w:top w:val="single" w:sz="4" w:space="0" w:color="auto"/>
              <w:left w:val="single" w:sz="4" w:space="0" w:color="auto"/>
              <w:bottom w:val="single" w:sz="4" w:space="0" w:color="auto"/>
              <w:right w:val="single" w:sz="4" w:space="0" w:color="auto"/>
            </w:tcBorders>
          </w:tcPr>
          <w:p w14:paraId="03A319AE" w14:textId="77777777" w:rsidR="00BC5DCA" w:rsidRPr="00BC5DCA" w:rsidRDefault="00BC5DCA" w:rsidP="00FE4A28">
            <w:pPr>
              <w:pStyle w:val="LndNormale1"/>
              <w:rPr>
                <w:color w:val="002060"/>
                <w:sz w:val="20"/>
              </w:rPr>
            </w:pPr>
            <w:r w:rsidRPr="00BC5DCA">
              <w:rPr>
                <w:color w:val="002060"/>
                <w:sz w:val="20"/>
              </w:rPr>
              <w:t>04.02.1999</w:t>
            </w:r>
          </w:p>
        </w:tc>
        <w:tc>
          <w:tcPr>
            <w:tcW w:w="1182" w:type="dxa"/>
            <w:tcBorders>
              <w:top w:val="single" w:sz="4" w:space="0" w:color="auto"/>
              <w:left w:val="single" w:sz="4" w:space="0" w:color="auto"/>
              <w:bottom w:val="single" w:sz="4" w:space="0" w:color="auto"/>
              <w:right w:val="single" w:sz="4" w:space="0" w:color="auto"/>
            </w:tcBorders>
          </w:tcPr>
          <w:p w14:paraId="231CD4F2" w14:textId="77777777" w:rsidR="00BC5DCA" w:rsidRPr="00BC5DCA" w:rsidRDefault="00BC5DCA" w:rsidP="00FE4A28">
            <w:pPr>
              <w:pStyle w:val="LndNormale1"/>
              <w:jc w:val="left"/>
              <w:rPr>
                <w:color w:val="002060"/>
                <w:sz w:val="20"/>
              </w:rPr>
            </w:pPr>
            <w:r w:rsidRPr="00BC5DCA">
              <w:rPr>
                <w:color w:val="002060"/>
                <w:sz w:val="20"/>
              </w:rPr>
              <w:t>937908</w:t>
            </w:r>
          </w:p>
        </w:tc>
        <w:tc>
          <w:tcPr>
            <w:tcW w:w="3436" w:type="dxa"/>
            <w:tcBorders>
              <w:top w:val="single" w:sz="4" w:space="0" w:color="auto"/>
              <w:left w:val="single" w:sz="4" w:space="0" w:color="auto"/>
              <w:bottom w:val="single" w:sz="4" w:space="0" w:color="auto"/>
              <w:right w:val="single" w:sz="4" w:space="0" w:color="auto"/>
            </w:tcBorders>
          </w:tcPr>
          <w:p w14:paraId="24220C40" w14:textId="77777777" w:rsidR="00BC5DCA" w:rsidRPr="00BC5DCA" w:rsidRDefault="00BC5DCA" w:rsidP="00FE4A28">
            <w:pPr>
              <w:pStyle w:val="LndNormale1"/>
              <w:jc w:val="left"/>
              <w:rPr>
                <w:color w:val="002060"/>
                <w:sz w:val="20"/>
                <w:lang w:val="en-US"/>
              </w:rPr>
            </w:pPr>
            <w:r w:rsidRPr="00BC5DCA">
              <w:rPr>
                <w:color w:val="002060"/>
                <w:sz w:val="20"/>
                <w:lang w:val="en-US"/>
              </w:rPr>
              <w:t>U.S. TOLENTINO 1919 SSDARL</w:t>
            </w:r>
          </w:p>
        </w:tc>
      </w:tr>
    </w:tbl>
    <w:p w14:paraId="3A9AD3CA" w14:textId="77777777" w:rsidR="00BC5DCA" w:rsidRPr="00BC5DCA" w:rsidRDefault="00BC5DCA" w:rsidP="00BC5DCA">
      <w:pPr>
        <w:rPr>
          <w:rFonts w:ascii="Arial" w:hAnsi="Arial" w:cs="Arial"/>
          <w:b/>
          <w:color w:val="002060"/>
          <w:sz w:val="22"/>
          <w:szCs w:val="22"/>
          <w:u w:val="single"/>
        </w:rPr>
      </w:pPr>
    </w:p>
    <w:p w14:paraId="60BBC22D" w14:textId="77777777" w:rsidR="00BC5DCA" w:rsidRPr="00BC5DCA" w:rsidRDefault="00BC5DCA" w:rsidP="00BC5DCA">
      <w:pPr>
        <w:pStyle w:val="LndNormale1"/>
        <w:rPr>
          <w:b/>
          <w:color w:val="002060"/>
        </w:rPr>
      </w:pPr>
      <w:r w:rsidRPr="00BC5DC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C5DCA">
        <w:rPr>
          <w:b/>
          <w:color w:val="002060"/>
        </w:rPr>
        <w:t>11.03.2026:</w:t>
      </w:r>
    </w:p>
    <w:tbl>
      <w:tblPr>
        <w:tblW w:w="0" w:type="auto"/>
        <w:tblLook w:val="04A0" w:firstRow="1" w:lastRow="0" w:firstColumn="1" w:lastColumn="0" w:noHBand="0" w:noVBand="1"/>
      </w:tblPr>
      <w:tblGrid>
        <w:gridCol w:w="1265"/>
        <w:gridCol w:w="2756"/>
        <w:gridCol w:w="1273"/>
        <w:gridCol w:w="1182"/>
        <w:gridCol w:w="3436"/>
      </w:tblGrid>
      <w:tr w:rsidR="00BC5DCA" w:rsidRPr="00BC5DCA" w14:paraId="20742B79" w14:textId="77777777" w:rsidTr="00FE4A28">
        <w:tc>
          <w:tcPr>
            <w:tcW w:w="1265" w:type="dxa"/>
            <w:tcBorders>
              <w:top w:val="single" w:sz="4" w:space="0" w:color="auto"/>
              <w:left w:val="single" w:sz="4" w:space="0" w:color="auto"/>
              <w:bottom w:val="single" w:sz="4" w:space="0" w:color="auto"/>
              <w:right w:val="single" w:sz="4" w:space="0" w:color="auto"/>
            </w:tcBorders>
            <w:hideMark/>
          </w:tcPr>
          <w:p w14:paraId="1E15115D" w14:textId="77777777" w:rsidR="00BC5DCA" w:rsidRPr="00BC5DCA" w:rsidRDefault="00BC5DCA" w:rsidP="00FE4A28">
            <w:pPr>
              <w:pStyle w:val="LndNormale1"/>
              <w:jc w:val="center"/>
              <w:rPr>
                <w:color w:val="002060"/>
              </w:rPr>
            </w:pPr>
            <w:r w:rsidRPr="00BC5DC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947EE89" w14:textId="77777777" w:rsidR="00BC5DCA" w:rsidRPr="00BC5DCA" w:rsidRDefault="00BC5DCA" w:rsidP="00FE4A28">
            <w:pPr>
              <w:pStyle w:val="LndNormale1"/>
              <w:jc w:val="center"/>
              <w:rPr>
                <w:color w:val="002060"/>
              </w:rPr>
            </w:pPr>
            <w:r w:rsidRPr="00BC5DC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796B7C4" w14:textId="77777777" w:rsidR="00BC5DCA" w:rsidRPr="00BC5DCA" w:rsidRDefault="00BC5DCA" w:rsidP="00FE4A28">
            <w:pPr>
              <w:pStyle w:val="LndNormale1"/>
              <w:jc w:val="center"/>
              <w:rPr>
                <w:color w:val="002060"/>
              </w:rPr>
            </w:pPr>
            <w:r w:rsidRPr="00BC5DC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C14A44E" w14:textId="77777777" w:rsidR="00BC5DCA" w:rsidRPr="00BC5DCA" w:rsidRDefault="00BC5DCA" w:rsidP="00FE4A28">
            <w:pPr>
              <w:pStyle w:val="LndNormale1"/>
              <w:jc w:val="center"/>
              <w:rPr>
                <w:color w:val="002060"/>
              </w:rPr>
            </w:pPr>
            <w:r w:rsidRPr="00BC5DC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EF036D4" w14:textId="77777777" w:rsidR="00BC5DCA" w:rsidRPr="00BC5DCA" w:rsidRDefault="00BC5DCA" w:rsidP="00FE4A28">
            <w:pPr>
              <w:pStyle w:val="LndNormale1"/>
              <w:jc w:val="center"/>
              <w:rPr>
                <w:color w:val="002060"/>
              </w:rPr>
            </w:pPr>
            <w:r w:rsidRPr="00BC5DCA">
              <w:rPr>
                <w:color w:val="002060"/>
              </w:rPr>
              <w:t>Società</w:t>
            </w:r>
          </w:p>
        </w:tc>
      </w:tr>
      <w:tr w:rsidR="00BC5DCA" w:rsidRPr="00BC5DCA" w14:paraId="5F97C5F2" w14:textId="77777777" w:rsidTr="00FE4A28">
        <w:tc>
          <w:tcPr>
            <w:tcW w:w="1265" w:type="dxa"/>
            <w:tcBorders>
              <w:top w:val="single" w:sz="4" w:space="0" w:color="auto"/>
              <w:left w:val="single" w:sz="4" w:space="0" w:color="auto"/>
              <w:bottom w:val="single" w:sz="4" w:space="0" w:color="auto"/>
              <w:right w:val="single" w:sz="4" w:space="0" w:color="auto"/>
            </w:tcBorders>
          </w:tcPr>
          <w:p w14:paraId="23B48D3C" w14:textId="77777777" w:rsidR="00BC5DCA" w:rsidRPr="00BC5DCA" w:rsidRDefault="00BC5DCA" w:rsidP="00FE4A28">
            <w:pPr>
              <w:pStyle w:val="LndNormale1"/>
              <w:rPr>
                <w:color w:val="002060"/>
                <w:sz w:val="20"/>
              </w:rPr>
            </w:pPr>
            <w:r w:rsidRPr="00BC5DCA">
              <w:rPr>
                <w:color w:val="002060"/>
                <w:sz w:val="20"/>
              </w:rPr>
              <w:t>5527173</w:t>
            </w:r>
          </w:p>
        </w:tc>
        <w:tc>
          <w:tcPr>
            <w:tcW w:w="2756" w:type="dxa"/>
            <w:tcBorders>
              <w:top w:val="single" w:sz="4" w:space="0" w:color="auto"/>
              <w:left w:val="single" w:sz="4" w:space="0" w:color="auto"/>
              <w:bottom w:val="single" w:sz="4" w:space="0" w:color="auto"/>
              <w:right w:val="single" w:sz="4" w:space="0" w:color="auto"/>
            </w:tcBorders>
          </w:tcPr>
          <w:p w14:paraId="609B0D30" w14:textId="77777777" w:rsidR="00BC5DCA" w:rsidRPr="00BC5DCA" w:rsidRDefault="00BC5DCA" w:rsidP="00FE4A28">
            <w:pPr>
              <w:pStyle w:val="LndNormale1"/>
              <w:rPr>
                <w:color w:val="002060"/>
                <w:sz w:val="20"/>
              </w:rPr>
            </w:pPr>
            <w:r w:rsidRPr="00BC5DCA">
              <w:rPr>
                <w:color w:val="002060"/>
                <w:sz w:val="20"/>
              </w:rPr>
              <w:t>IMPIGLIA LUCA</w:t>
            </w:r>
          </w:p>
        </w:tc>
        <w:tc>
          <w:tcPr>
            <w:tcW w:w="1273" w:type="dxa"/>
            <w:tcBorders>
              <w:top w:val="single" w:sz="4" w:space="0" w:color="auto"/>
              <w:left w:val="single" w:sz="4" w:space="0" w:color="auto"/>
              <w:bottom w:val="single" w:sz="4" w:space="0" w:color="auto"/>
              <w:right w:val="single" w:sz="4" w:space="0" w:color="auto"/>
            </w:tcBorders>
          </w:tcPr>
          <w:p w14:paraId="3755D4D6" w14:textId="77777777" w:rsidR="00BC5DCA" w:rsidRPr="00BC5DCA" w:rsidRDefault="00BC5DCA" w:rsidP="00FE4A28">
            <w:pPr>
              <w:pStyle w:val="LndNormale1"/>
              <w:rPr>
                <w:color w:val="002060"/>
                <w:sz w:val="20"/>
              </w:rPr>
            </w:pPr>
            <w:r w:rsidRPr="00BC5DCA">
              <w:rPr>
                <w:color w:val="002060"/>
                <w:sz w:val="20"/>
              </w:rPr>
              <w:t>21.05.2001</w:t>
            </w:r>
          </w:p>
        </w:tc>
        <w:tc>
          <w:tcPr>
            <w:tcW w:w="1182" w:type="dxa"/>
            <w:tcBorders>
              <w:top w:val="single" w:sz="4" w:space="0" w:color="auto"/>
              <w:left w:val="single" w:sz="4" w:space="0" w:color="auto"/>
              <w:bottom w:val="single" w:sz="4" w:space="0" w:color="auto"/>
              <w:right w:val="single" w:sz="4" w:space="0" w:color="auto"/>
            </w:tcBorders>
          </w:tcPr>
          <w:p w14:paraId="72D2ECE2" w14:textId="77777777" w:rsidR="00BC5DCA" w:rsidRPr="00BC5DCA" w:rsidRDefault="00BC5DCA" w:rsidP="00FE4A28">
            <w:pPr>
              <w:pStyle w:val="LndNormale1"/>
              <w:jc w:val="left"/>
              <w:rPr>
                <w:color w:val="002060"/>
                <w:sz w:val="20"/>
              </w:rPr>
            </w:pPr>
            <w:r w:rsidRPr="00BC5DCA">
              <w:rPr>
                <w:color w:val="002060"/>
                <w:sz w:val="20"/>
              </w:rPr>
              <w:t>700397</w:t>
            </w:r>
          </w:p>
        </w:tc>
        <w:tc>
          <w:tcPr>
            <w:tcW w:w="3436" w:type="dxa"/>
            <w:tcBorders>
              <w:top w:val="single" w:sz="4" w:space="0" w:color="auto"/>
              <w:left w:val="single" w:sz="4" w:space="0" w:color="auto"/>
              <w:bottom w:val="single" w:sz="4" w:space="0" w:color="auto"/>
              <w:right w:val="single" w:sz="4" w:space="0" w:color="auto"/>
            </w:tcBorders>
          </w:tcPr>
          <w:p w14:paraId="20D67D75" w14:textId="77777777" w:rsidR="00BC5DCA" w:rsidRPr="00BC5DCA" w:rsidRDefault="00BC5DCA" w:rsidP="00FE4A28">
            <w:pPr>
              <w:pStyle w:val="LndNormale1"/>
              <w:jc w:val="left"/>
              <w:rPr>
                <w:color w:val="002060"/>
                <w:sz w:val="20"/>
              </w:rPr>
            </w:pPr>
            <w:r w:rsidRPr="00BC5DCA">
              <w:rPr>
                <w:color w:val="002060"/>
                <w:sz w:val="20"/>
              </w:rPr>
              <w:t>A.S.D. AGUGLIANO POLVERIGI</w:t>
            </w:r>
          </w:p>
        </w:tc>
      </w:tr>
    </w:tbl>
    <w:p w14:paraId="5C91C9F3" w14:textId="77777777" w:rsidR="00BC5DCA" w:rsidRPr="00BC5DCA" w:rsidRDefault="00BC5DCA" w:rsidP="00BC5DCA">
      <w:pPr>
        <w:rPr>
          <w:rFonts w:ascii="Arial" w:hAnsi="Arial" w:cs="Arial"/>
          <w:b/>
          <w:color w:val="002060"/>
          <w:sz w:val="22"/>
          <w:szCs w:val="22"/>
          <w:u w:val="single"/>
        </w:rPr>
      </w:pPr>
    </w:p>
    <w:p w14:paraId="5FFD64D7" w14:textId="77777777" w:rsidR="00BC5DCA" w:rsidRPr="00BC5DCA" w:rsidRDefault="00BC5DCA" w:rsidP="00BC5DCA">
      <w:pPr>
        <w:rPr>
          <w:rFonts w:ascii="Arial" w:hAnsi="Arial" w:cs="Arial"/>
          <w:b/>
          <w:color w:val="002060"/>
          <w:sz w:val="28"/>
          <w:szCs w:val="28"/>
          <w:u w:val="single"/>
        </w:rPr>
      </w:pPr>
    </w:p>
    <w:p w14:paraId="171265B9" w14:textId="77777777" w:rsidR="00BC5DCA" w:rsidRPr="00BC5DCA" w:rsidRDefault="00BC5DCA" w:rsidP="00BC5DCA">
      <w:pPr>
        <w:pStyle w:val="LndNormale1"/>
        <w:rPr>
          <w:b/>
          <w:color w:val="002060"/>
          <w:sz w:val="28"/>
          <w:szCs w:val="28"/>
        </w:rPr>
      </w:pPr>
      <w:r w:rsidRPr="00BC5DCA">
        <w:rPr>
          <w:b/>
          <w:color w:val="002060"/>
          <w:sz w:val="28"/>
          <w:szCs w:val="28"/>
        </w:rPr>
        <w:t>SVINCOLI PER INATTIVITA’ (ART. 109 NOIF)</w:t>
      </w:r>
    </w:p>
    <w:p w14:paraId="37D526FA" w14:textId="77777777" w:rsidR="00BC5DCA" w:rsidRPr="00BC5DCA" w:rsidRDefault="00BC5DCA" w:rsidP="00BC5DCA">
      <w:pPr>
        <w:pStyle w:val="LndNormale1"/>
        <w:rPr>
          <w:color w:val="002060"/>
        </w:rPr>
      </w:pPr>
    </w:p>
    <w:p w14:paraId="7DBF58B7" w14:textId="77777777" w:rsidR="00BC5DCA" w:rsidRPr="00BC5DCA" w:rsidRDefault="00BC5DCA" w:rsidP="00BC5DCA">
      <w:pPr>
        <w:pStyle w:val="LndNormale1"/>
        <w:rPr>
          <w:color w:val="002060"/>
        </w:rPr>
      </w:pPr>
      <w:r w:rsidRPr="00BC5DCA">
        <w:rPr>
          <w:color w:val="002060"/>
        </w:rPr>
        <w:t>Vista la richiesta di svincolo per inattività ai sensi dell’art. 109 delle NOIF, si procede allo svincolo dei seguenti calciatori:</w:t>
      </w:r>
    </w:p>
    <w:p w14:paraId="30BB612A" w14:textId="77777777" w:rsidR="00BC5DCA" w:rsidRPr="00BC5DCA" w:rsidRDefault="00BC5DCA" w:rsidP="00BC5DCA">
      <w:pPr>
        <w:pStyle w:val="LndNormale1"/>
        <w:rPr>
          <w:b/>
          <w:color w:val="002060"/>
        </w:rPr>
      </w:pPr>
      <w:r w:rsidRPr="00BC5DCA">
        <w:rPr>
          <w:b/>
          <w:color w:val="002060"/>
        </w:rPr>
        <w:t>BORGOGNONI MATTIA</w:t>
      </w:r>
      <w:r w:rsidRPr="00BC5DCA">
        <w:rPr>
          <w:b/>
          <w:color w:val="002060"/>
        </w:rPr>
        <w:tab/>
      </w:r>
      <w:r w:rsidRPr="00BC5DCA">
        <w:rPr>
          <w:b/>
          <w:color w:val="002060"/>
        </w:rPr>
        <w:tab/>
        <w:t>nato 09.12.1995</w:t>
      </w:r>
      <w:r w:rsidRPr="00BC5DCA">
        <w:rPr>
          <w:b/>
          <w:color w:val="002060"/>
        </w:rPr>
        <w:tab/>
        <w:t>922.707 ASD US ABBADIENSE</w:t>
      </w:r>
    </w:p>
    <w:p w14:paraId="66931602" w14:textId="77777777" w:rsidR="00BC5DCA" w:rsidRPr="00BC5DCA" w:rsidRDefault="00BC5DCA" w:rsidP="0047674B">
      <w:pPr>
        <w:pStyle w:val="LndNormale1"/>
        <w:rPr>
          <w:rFonts w:cs="Arial"/>
          <w:color w:val="002060"/>
          <w:szCs w:val="22"/>
        </w:rPr>
      </w:pPr>
    </w:p>
    <w:p w14:paraId="2DAF670C" w14:textId="77777777" w:rsidR="00486A57" w:rsidRPr="00BC5DCA" w:rsidRDefault="00486A57"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w:t>
      </w:r>
      <w:r w:rsidRPr="007576A6">
        <w:rPr>
          <w:color w:val="002060"/>
        </w:rPr>
        <w:lastRenderedPageBreak/>
        <w:t>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Default="004A4161" w:rsidP="0047674B">
      <w:pPr>
        <w:pStyle w:val="LndNormale1"/>
        <w:rPr>
          <w:rFonts w:cs="Arial"/>
          <w:color w:val="002060"/>
          <w:szCs w:val="22"/>
        </w:rPr>
      </w:pPr>
    </w:p>
    <w:p w14:paraId="4CB5419E" w14:textId="77777777" w:rsidR="002F69BA" w:rsidRPr="002F69BA" w:rsidRDefault="002F69BA"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74A9BC81" w14:textId="77777777" w:rsidR="00293634" w:rsidRDefault="00293634" w:rsidP="00293634">
      <w:pPr>
        <w:pStyle w:val="breakline"/>
        <w:rPr>
          <w:color w:val="002060"/>
        </w:rPr>
      </w:pPr>
    </w:p>
    <w:p w14:paraId="32766681" w14:textId="77777777" w:rsidR="00945E53" w:rsidRPr="007A6443" w:rsidRDefault="00945E53" w:rsidP="00945E53">
      <w:pPr>
        <w:pStyle w:val="breakline"/>
        <w:rPr>
          <w:color w:val="002060"/>
        </w:rPr>
      </w:pPr>
    </w:p>
    <w:p w14:paraId="03473AC2" w14:textId="77777777" w:rsidR="00945E53" w:rsidRPr="007A6443" w:rsidRDefault="00945E53" w:rsidP="00945E53">
      <w:pPr>
        <w:pStyle w:val="titolocampionato0"/>
        <w:shd w:val="clear" w:color="auto" w:fill="CCCCCC"/>
        <w:spacing w:before="80" w:after="40"/>
        <w:rPr>
          <w:color w:val="002060"/>
        </w:rPr>
      </w:pPr>
      <w:r w:rsidRPr="007A6443">
        <w:rPr>
          <w:color w:val="002060"/>
        </w:rPr>
        <w:t>CALCIO A CINQUE SERIE C1</w:t>
      </w:r>
    </w:p>
    <w:p w14:paraId="5EA5DA6C" w14:textId="77777777" w:rsidR="00945E53" w:rsidRPr="007A6443" w:rsidRDefault="00945E53" w:rsidP="00945E53">
      <w:pPr>
        <w:pStyle w:val="titoloprinc0"/>
        <w:rPr>
          <w:color w:val="002060"/>
        </w:rPr>
      </w:pPr>
      <w:r w:rsidRPr="007A6443">
        <w:rPr>
          <w:color w:val="002060"/>
        </w:rPr>
        <w:t>VARIAZIONI AL PROGRAMMA GARE</w:t>
      </w:r>
    </w:p>
    <w:p w14:paraId="1BB9590D" w14:textId="77777777" w:rsidR="00945E53" w:rsidRPr="007A6443" w:rsidRDefault="00945E53" w:rsidP="00945E53">
      <w:pPr>
        <w:pStyle w:val="breakline"/>
        <w:rPr>
          <w:color w:val="002060"/>
        </w:rPr>
      </w:pPr>
    </w:p>
    <w:p w14:paraId="3099FCD9" w14:textId="77777777" w:rsidR="00945E53" w:rsidRPr="007A6443" w:rsidRDefault="00945E53" w:rsidP="00945E53">
      <w:pPr>
        <w:pStyle w:val="breakline"/>
        <w:rPr>
          <w:color w:val="002060"/>
        </w:rPr>
      </w:pPr>
    </w:p>
    <w:p w14:paraId="1BCE6A74" w14:textId="77777777" w:rsidR="00945E53" w:rsidRPr="007A6443" w:rsidRDefault="00945E53" w:rsidP="00945E53">
      <w:pPr>
        <w:pStyle w:val="sottotitolocampionato10"/>
        <w:rPr>
          <w:color w:val="002060"/>
        </w:rPr>
      </w:pPr>
      <w:r w:rsidRPr="007A64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33EAA171" w14:textId="77777777" w:rsidTr="00DC38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6B729" w14:textId="77777777" w:rsidR="00945E53" w:rsidRPr="007A6443" w:rsidRDefault="00945E53" w:rsidP="00FE4A28">
            <w:pPr>
              <w:pStyle w:val="headertabella0"/>
              <w:rPr>
                <w:color w:val="002060"/>
              </w:rPr>
            </w:pPr>
            <w:r w:rsidRPr="007A644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D83A0" w14:textId="77777777" w:rsidR="00945E53" w:rsidRPr="007A6443" w:rsidRDefault="00945E53" w:rsidP="00FE4A28">
            <w:pPr>
              <w:pStyle w:val="headertabella0"/>
              <w:rPr>
                <w:color w:val="002060"/>
              </w:rPr>
            </w:pPr>
            <w:r w:rsidRPr="007A644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F61E7" w14:textId="77777777" w:rsidR="00945E53" w:rsidRPr="007A6443" w:rsidRDefault="00945E53" w:rsidP="00FE4A28">
            <w:pPr>
              <w:pStyle w:val="headertabella0"/>
              <w:rPr>
                <w:color w:val="002060"/>
              </w:rPr>
            </w:pPr>
            <w:r w:rsidRPr="007A644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B870E"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D709"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E61E3"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E37C7"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E9FF0" w14:textId="77777777" w:rsidR="00945E53" w:rsidRPr="007A6443" w:rsidRDefault="00945E53" w:rsidP="00FE4A28">
            <w:pPr>
              <w:pStyle w:val="headertabella0"/>
              <w:rPr>
                <w:color w:val="002060"/>
              </w:rPr>
            </w:pPr>
            <w:r w:rsidRPr="007A6443">
              <w:rPr>
                <w:color w:val="002060"/>
              </w:rPr>
              <w:t>Impianto</w:t>
            </w:r>
          </w:p>
        </w:tc>
      </w:tr>
      <w:tr w:rsidR="00945E53" w:rsidRPr="007A6443" w14:paraId="76482E8A" w14:textId="77777777" w:rsidTr="00DC38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279E" w14:textId="77777777" w:rsidR="00945E53" w:rsidRPr="00DC38F3" w:rsidRDefault="00945E53" w:rsidP="00FE4A28">
            <w:pPr>
              <w:pStyle w:val="rowtabella0"/>
              <w:rPr>
                <w:color w:val="002060"/>
                <w:highlight w:val="yellow"/>
              </w:rPr>
            </w:pPr>
            <w:r w:rsidRPr="00DC38F3">
              <w:rPr>
                <w:color w:val="002060"/>
                <w:highlight w:val="yellow"/>
              </w:rPr>
              <w:lastRenderedPageBreak/>
              <w:t>27/03/2026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9E75" w14:textId="77777777" w:rsidR="00945E53" w:rsidRPr="00DC38F3" w:rsidRDefault="00945E53" w:rsidP="00FE4A28">
            <w:pPr>
              <w:pStyle w:val="rowtabella0"/>
              <w:jc w:val="center"/>
              <w:rPr>
                <w:color w:val="002060"/>
                <w:highlight w:val="yellow"/>
              </w:rPr>
            </w:pPr>
            <w:r w:rsidRPr="00DC38F3">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C1F9" w14:textId="77777777" w:rsidR="00945E53" w:rsidRPr="00DC38F3" w:rsidRDefault="00945E53" w:rsidP="00FE4A28">
            <w:pPr>
              <w:pStyle w:val="rowtabella0"/>
              <w:rPr>
                <w:color w:val="002060"/>
                <w:highlight w:val="yellow"/>
              </w:rPr>
            </w:pPr>
            <w:r w:rsidRPr="00DC38F3">
              <w:rPr>
                <w:color w:val="002060"/>
                <w:highlight w:val="yellow"/>
              </w:rPr>
              <w:t>CERRETO D ESI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54A3" w14:textId="77777777" w:rsidR="00945E53" w:rsidRPr="00DC38F3" w:rsidRDefault="00945E53" w:rsidP="00FE4A28">
            <w:pPr>
              <w:pStyle w:val="rowtabella0"/>
              <w:rPr>
                <w:color w:val="002060"/>
                <w:highlight w:val="yellow"/>
              </w:rPr>
            </w:pPr>
            <w:r w:rsidRPr="00DC38F3">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A956" w14:textId="21A50233" w:rsidR="00945E53" w:rsidRPr="007A6443" w:rsidRDefault="00945E53" w:rsidP="00FE4A28">
            <w:pPr>
              <w:pStyle w:val="rowtabella0"/>
              <w:rPr>
                <w:color w:val="002060"/>
              </w:rPr>
            </w:pPr>
            <w:r w:rsidRPr="007A6443">
              <w:rPr>
                <w:color w:val="002060"/>
              </w:rPr>
              <w:t>2</w:t>
            </w:r>
            <w:r w:rsidR="00DC38F3">
              <w:rPr>
                <w:color w:val="002060"/>
              </w:rPr>
              <w:t>1</w:t>
            </w:r>
            <w:r w:rsidRPr="007A6443">
              <w:rPr>
                <w:color w:val="002060"/>
              </w:rPr>
              <w:t>/03/2026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23F5" w14:textId="77777777" w:rsidR="00945E53" w:rsidRPr="007A6443" w:rsidRDefault="00945E53" w:rsidP="00FE4A28">
            <w:pPr>
              <w:pStyle w:val="rowtabella0"/>
              <w:jc w:val="center"/>
              <w:rPr>
                <w:color w:val="002060"/>
              </w:rPr>
            </w:pPr>
            <w:r w:rsidRPr="00DC38F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2E11" w14:textId="77777777" w:rsidR="00945E53" w:rsidRPr="007A6443" w:rsidRDefault="00945E53" w:rsidP="00FE4A28">
            <w:pPr>
              <w:pStyle w:val="rowtabella0"/>
              <w:jc w:val="center"/>
              <w:rPr>
                <w:color w:val="002060"/>
              </w:rPr>
            </w:pPr>
            <w:r w:rsidRPr="007A6443">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27A1" w14:textId="77777777" w:rsidR="00945E53" w:rsidRPr="007A6443" w:rsidRDefault="00945E53" w:rsidP="00FE4A28">
            <w:pPr>
              <w:rPr>
                <w:color w:val="002060"/>
              </w:rPr>
            </w:pPr>
          </w:p>
        </w:tc>
      </w:tr>
    </w:tbl>
    <w:p w14:paraId="4A2E6948" w14:textId="77777777" w:rsidR="00945E53" w:rsidRPr="007A6443" w:rsidRDefault="00945E53" w:rsidP="00945E53">
      <w:pPr>
        <w:pStyle w:val="breakline"/>
        <w:rPr>
          <w:rFonts w:eastAsiaTheme="minorEastAsia"/>
          <w:color w:val="002060"/>
        </w:rPr>
      </w:pPr>
    </w:p>
    <w:p w14:paraId="7189C073" w14:textId="77777777" w:rsidR="00945E53" w:rsidRPr="007A6443" w:rsidRDefault="00945E53" w:rsidP="00945E53">
      <w:pPr>
        <w:pStyle w:val="breakline"/>
        <w:rPr>
          <w:color w:val="002060"/>
        </w:rPr>
      </w:pPr>
    </w:p>
    <w:p w14:paraId="4CA8FF0D" w14:textId="77777777" w:rsidR="00945E53" w:rsidRPr="007A6443" w:rsidRDefault="00945E53" w:rsidP="00945E53">
      <w:pPr>
        <w:pStyle w:val="titoloprinc0"/>
        <w:rPr>
          <w:color w:val="002060"/>
        </w:rPr>
      </w:pPr>
      <w:r w:rsidRPr="007A6443">
        <w:rPr>
          <w:color w:val="002060"/>
        </w:rPr>
        <w:t>RISULTATI</w:t>
      </w:r>
    </w:p>
    <w:p w14:paraId="0A4D788F" w14:textId="77777777" w:rsidR="00945E53" w:rsidRPr="007A6443" w:rsidRDefault="00945E53" w:rsidP="00945E53">
      <w:pPr>
        <w:pStyle w:val="breakline"/>
        <w:rPr>
          <w:color w:val="002060"/>
        </w:rPr>
      </w:pPr>
    </w:p>
    <w:p w14:paraId="5916A977" w14:textId="77777777" w:rsidR="00945E53" w:rsidRPr="007A6443" w:rsidRDefault="00945E53" w:rsidP="00945E53">
      <w:pPr>
        <w:pStyle w:val="sottotitolocampionato10"/>
        <w:rPr>
          <w:color w:val="002060"/>
        </w:rPr>
      </w:pPr>
      <w:r w:rsidRPr="007A6443">
        <w:rPr>
          <w:color w:val="002060"/>
        </w:rPr>
        <w:t>RISULTATI UFFICIALI GARE DEL 06/03/2026</w:t>
      </w:r>
    </w:p>
    <w:p w14:paraId="557017D1" w14:textId="77777777" w:rsidR="00945E53" w:rsidRPr="003925B6" w:rsidRDefault="00945E53" w:rsidP="003925B6">
      <w:pPr>
        <w:pStyle w:val="sottotitolocampionato20"/>
        <w:spacing w:before="0" w:beforeAutospacing="0" w:after="0" w:afterAutospacing="0"/>
        <w:rPr>
          <w:rFonts w:ascii="Arial" w:hAnsi="Arial" w:cs="Arial"/>
          <w:color w:val="002060"/>
          <w:sz w:val="20"/>
          <w:szCs w:val="20"/>
        </w:rPr>
      </w:pPr>
      <w:r w:rsidRPr="003925B6">
        <w:rPr>
          <w:rFonts w:ascii="Arial" w:hAnsi="Arial" w:cs="Arial"/>
          <w:color w:val="002060"/>
          <w:sz w:val="20"/>
          <w:szCs w:val="20"/>
        </w:rPr>
        <w:t>Si trascrivono qui di seguito i risultati ufficiali delle gare disputate</w:t>
      </w:r>
    </w:p>
    <w:p w14:paraId="484E81BF" w14:textId="77777777" w:rsidR="00945E53" w:rsidRPr="007A6443" w:rsidRDefault="00945E53" w:rsidP="00945E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E53" w:rsidRPr="007A6443" w14:paraId="4C398C0B"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18C95A18"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4478B" w14:textId="77777777" w:rsidR="00945E53" w:rsidRPr="007A6443" w:rsidRDefault="00945E53" w:rsidP="00FE4A28">
                  <w:pPr>
                    <w:pStyle w:val="headertabella0"/>
                    <w:rPr>
                      <w:color w:val="002060"/>
                    </w:rPr>
                  </w:pPr>
                  <w:r w:rsidRPr="007A6443">
                    <w:rPr>
                      <w:color w:val="002060"/>
                    </w:rPr>
                    <w:t>GIRONE A - 9 Giornata - R</w:t>
                  </w:r>
                </w:p>
              </w:tc>
            </w:tr>
            <w:tr w:rsidR="00945E53" w:rsidRPr="007A6443" w14:paraId="24DD75A3"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91FFD7" w14:textId="77777777" w:rsidR="00945E53" w:rsidRPr="007A6443" w:rsidRDefault="00945E53" w:rsidP="00FE4A28">
                  <w:pPr>
                    <w:pStyle w:val="rowtabella0"/>
                    <w:rPr>
                      <w:color w:val="002060"/>
                    </w:rPr>
                  </w:pPr>
                  <w:r w:rsidRPr="007A6443">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0D2FE" w14:textId="77777777" w:rsidR="00945E53" w:rsidRPr="007A6443" w:rsidRDefault="00945E53" w:rsidP="00FE4A28">
                  <w:pPr>
                    <w:pStyle w:val="rowtabella0"/>
                    <w:rPr>
                      <w:color w:val="002060"/>
                    </w:rPr>
                  </w:pPr>
                  <w:r w:rsidRPr="007A6443">
                    <w:rPr>
                      <w:color w:val="002060"/>
                    </w:rPr>
                    <w:t>- SAMBENEDETTESE C5 SSDARL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B25B9" w14:textId="77777777" w:rsidR="00945E53" w:rsidRPr="007A6443" w:rsidRDefault="00945E53" w:rsidP="00FE4A28">
                  <w:pPr>
                    <w:pStyle w:val="rowtabella0"/>
                    <w:jc w:val="center"/>
                    <w:rPr>
                      <w:color w:val="002060"/>
                    </w:rPr>
                  </w:pPr>
                  <w:r w:rsidRPr="007A6443">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3270B" w14:textId="77777777" w:rsidR="00945E53" w:rsidRPr="007A6443" w:rsidRDefault="00945E53" w:rsidP="00FE4A28">
                  <w:pPr>
                    <w:pStyle w:val="rowtabella0"/>
                    <w:jc w:val="center"/>
                    <w:rPr>
                      <w:color w:val="002060"/>
                    </w:rPr>
                  </w:pPr>
                  <w:r w:rsidRPr="007A6443">
                    <w:rPr>
                      <w:color w:val="002060"/>
                    </w:rPr>
                    <w:t> </w:t>
                  </w:r>
                </w:p>
              </w:tc>
            </w:tr>
            <w:tr w:rsidR="00945E53" w:rsidRPr="007A6443" w14:paraId="6FDEB59F"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F6C13C" w14:textId="77777777" w:rsidR="00945E53" w:rsidRPr="007A6443" w:rsidRDefault="00945E53" w:rsidP="00FE4A28">
                  <w:pPr>
                    <w:pStyle w:val="rowtabella0"/>
                    <w:rPr>
                      <w:color w:val="002060"/>
                    </w:rPr>
                  </w:pPr>
                  <w:r w:rsidRPr="007A6443">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5FFE87" w14:textId="77777777" w:rsidR="00945E53" w:rsidRPr="007A6443" w:rsidRDefault="00945E53" w:rsidP="00FE4A28">
                  <w:pPr>
                    <w:pStyle w:val="rowtabella0"/>
                    <w:rPr>
                      <w:color w:val="002060"/>
                    </w:rPr>
                  </w:pPr>
                  <w:r w:rsidRPr="007A6443">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B451D0" w14:textId="77777777" w:rsidR="00945E53" w:rsidRPr="007A6443" w:rsidRDefault="00945E53" w:rsidP="00FE4A28">
                  <w:pPr>
                    <w:pStyle w:val="rowtabella0"/>
                    <w:jc w:val="center"/>
                    <w:rPr>
                      <w:color w:val="002060"/>
                    </w:rPr>
                  </w:pPr>
                  <w:r w:rsidRPr="007A644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B3916C" w14:textId="77777777" w:rsidR="00945E53" w:rsidRPr="007A6443" w:rsidRDefault="00945E53" w:rsidP="00FE4A28">
                  <w:pPr>
                    <w:pStyle w:val="rowtabella0"/>
                    <w:jc w:val="center"/>
                    <w:rPr>
                      <w:color w:val="002060"/>
                    </w:rPr>
                  </w:pPr>
                  <w:r w:rsidRPr="007A6443">
                    <w:rPr>
                      <w:color w:val="002060"/>
                    </w:rPr>
                    <w:t> </w:t>
                  </w:r>
                </w:p>
              </w:tc>
            </w:tr>
            <w:tr w:rsidR="00945E53" w:rsidRPr="007A6443" w14:paraId="5DC4E728"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EA895A" w14:textId="77777777" w:rsidR="00945E53" w:rsidRPr="007A6443" w:rsidRDefault="00945E53" w:rsidP="00FE4A28">
                  <w:pPr>
                    <w:pStyle w:val="rowtabella0"/>
                    <w:rPr>
                      <w:color w:val="002060"/>
                    </w:rPr>
                  </w:pPr>
                  <w:r w:rsidRPr="007A6443">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A40D73" w14:textId="77777777" w:rsidR="00945E53" w:rsidRPr="007A6443" w:rsidRDefault="00945E53" w:rsidP="00FE4A28">
                  <w:pPr>
                    <w:pStyle w:val="rowtabella0"/>
                    <w:rPr>
                      <w:color w:val="002060"/>
                    </w:rPr>
                  </w:pPr>
                  <w:r w:rsidRPr="007A6443">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A4C0C1" w14:textId="77777777" w:rsidR="00945E53" w:rsidRPr="007A6443" w:rsidRDefault="00945E53" w:rsidP="00FE4A28">
                  <w:pPr>
                    <w:pStyle w:val="rowtabella0"/>
                    <w:jc w:val="center"/>
                    <w:rPr>
                      <w:color w:val="002060"/>
                    </w:rPr>
                  </w:pPr>
                  <w:r w:rsidRPr="007A644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838CFE" w14:textId="77777777" w:rsidR="00945E53" w:rsidRPr="007A6443" w:rsidRDefault="00945E53" w:rsidP="00FE4A28">
                  <w:pPr>
                    <w:pStyle w:val="rowtabella0"/>
                    <w:jc w:val="center"/>
                    <w:rPr>
                      <w:color w:val="002060"/>
                    </w:rPr>
                  </w:pPr>
                  <w:r w:rsidRPr="007A6443">
                    <w:rPr>
                      <w:color w:val="002060"/>
                    </w:rPr>
                    <w:t> </w:t>
                  </w:r>
                </w:p>
              </w:tc>
            </w:tr>
            <w:tr w:rsidR="00945E53" w:rsidRPr="007A6443" w14:paraId="6AE3EB97"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E4BF2C" w14:textId="77777777" w:rsidR="00945E53" w:rsidRPr="007A6443" w:rsidRDefault="00945E53" w:rsidP="00FE4A28">
                  <w:pPr>
                    <w:pStyle w:val="rowtabella0"/>
                    <w:rPr>
                      <w:color w:val="002060"/>
                    </w:rPr>
                  </w:pPr>
                  <w:r w:rsidRPr="007A6443">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86EC6E" w14:textId="77777777" w:rsidR="00945E53" w:rsidRPr="007A6443" w:rsidRDefault="00945E53" w:rsidP="00FE4A28">
                  <w:pPr>
                    <w:pStyle w:val="rowtabella0"/>
                    <w:rPr>
                      <w:color w:val="002060"/>
                    </w:rPr>
                  </w:pPr>
                  <w:r w:rsidRPr="007A644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28EB96" w14:textId="77777777" w:rsidR="00945E53" w:rsidRPr="007A6443" w:rsidRDefault="00945E53" w:rsidP="00FE4A28">
                  <w:pPr>
                    <w:pStyle w:val="rowtabella0"/>
                    <w:jc w:val="center"/>
                    <w:rPr>
                      <w:color w:val="002060"/>
                    </w:rPr>
                  </w:pPr>
                  <w:r w:rsidRPr="007A644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E2B91A" w14:textId="77777777" w:rsidR="00945E53" w:rsidRPr="007A6443" w:rsidRDefault="00945E53" w:rsidP="00FE4A28">
                  <w:pPr>
                    <w:pStyle w:val="rowtabella0"/>
                    <w:jc w:val="center"/>
                    <w:rPr>
                      <w:color w:val="002060"/>
                    </w:rPr>
                  </w:pPr>
                  <w:r w:rsidRPr="007A6443">
                    <w:rPr>
                      <w:color w:val="002060"/>
                    </w:rPr>
                    <w:t> </w:t>
                  </w:r>
                </w:p>
              </w:tc>
            </w:tr>
            <w:tr w:rsidR="00945E53" w:rsidRPr="007A6443" w14:paraId="04AB07D9"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1F531" w14:textId="77777777" w:rsidR="00945E53" w:rsidRPr="007A6443" w:rsidRDefault="00945E53" w:rsidP="00FE4A28">
                  <w:pPr>
                    <w:pStyle w:val="rowtabella0"/>
                    <w:rPr>
                      <w:color w:val="002060"/>
                    </w:rPr>
                  </w:pPr>
                  <w:r w:rsidRPr="007A644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B84406" w14:textId="77777777" w:rsidR="00945E53" w:rsidRPr="007A6443" w:rsidRDefault="00945E53" w:rsidP="00FE4A28">
                  <w:pPr>
                    <w:pStyle w:val="rowtabella0"/>
                    <w:rPr>
                      <w:color w:val="002060"/>
                    </w:rPr>
                  </w:pPr>
                  <w:r w:rsidRPr="007A6443">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16713F" w14:textId="77777777" w:rsidR="00945E53" w:rsidRPr="007A6443" w:rsidRDefault="00945E53" w:rsidP="00FE4A28">
                  <w:pPr>
                    <w:pStyle w:val="rowtabella0"/>
                    <w:jc w:val="center"/>
                    <w:rPr>
                      <w:color w:val="002060"/>
                    </w:rPr>
                  </w:pPr>
                  <w:r w:rsidRPr="007A6443">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035A45" w14:textId="77777777" w:rsidR="00945E53" w:rsidRPr="007A6443" w:rsidRDefault="00945E53" w:rsidP="00FE4A28">
                  <w:pPr>
                    <w:pStyle w:val="rowtabella0"/>
                    <w:jc w:val="center"/>
                    <w:rPr>
                      <w:color w:val="002060"/>
                    </w:rPr>
                  </w:pPr>
                  <w:r w:rsidRPr="007A6443">
                    <w:rPr>
                      <w:color w:val="002060"/>
                    </w:rPr>
                    <w:t> </w:t>
                  </w:r>
                </w:p>
              </w:tc>
            </w:tr>
            <w:tr w:rsidR="00945E53" w:rsidRPr="007A6443" w14:paraId="3CD13EA9"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58D032" w14:textId="77777777" w:rsidR="00945E53" w:rsidRPr="007A6443" w:rsidRDefault="00945E53" w:rsidP="00FE4A28">
                  <w:pPr>
                    <w:pStyle w:val="rowtabella0"/>
                    <w:rPr>
                      <w:color w:val="002060"/>
                    </w:rPr>
                  </w:pPr>
                  <w:r w:rsidRPr="007A6443">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37E920" w14:textId="77777777" w:rsidR="00945E53" w:rsidRPr="007A6443" w:rsidRDefault="00945E53" w:rsidP="00FE4A28">
                  <w:pPr>
                    <w:pStyle w:val="rowtabella0"/>
                    <w:rPr>
                      <w:color w:val="002060"/>
                    </w:rPr>
                  </w:pPr>
                  <w:r w:rsidRPr="007A6443">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F75E19" w14:textId="77777777" w:rsidR="00945E53" w:rsidRPr="007A6443" w:rsidRDefault="00945E53" w:rsidP="00FE4A28">
                  <w:pPr>
                    <w:pStyle w:val="rowtabella0"/>
                    <w:jc w:val="center"/>
                    <w:rPr>
                      <w:color w:val="002060"/>
                    </w:rPr>
                  </w:pPr>
                  <w:r w:rsidRPr="007A644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E1A706" w14:textId="77777777" w:rsidR="00945E53" w:rsidRPr="007A6443" w:rsidRDefault="00945E53" w:rsidP="00FE4A28">
                  <w:pPr>
                    <w:pStyle w:val="rowtabella0"/>
                    <w:jc w:val="center"/>
                    <w:rPr>
                      <w:color w:val="002060"/>
                    </w:rPr>
                  </w:pPr>
                  <w:r w:rsidRPr="007A6443">
                    <w:rPr>
                      <w:color w:val="002060"/>
                    </w:rPr>
                    <w:t> </w:t>
                  </w:r>
                </w:p>
              </w:tc>
            </w:tr>
            <w:tr w:rsidR="00945E53" w:rsidRPr="007A6443" w14:paraId="0BBEFC19"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5DBD0D" w14:textId="77777777" w:rsidR="00945E53" w:rsidRPr="007A6443" w:rsidRDefault="00945E53" w:rsidP="00FE4A28">
                  <w:pPr>
                    <w:pStyle w:val="rowtabella0"/>
                    <w:rPr>
                      <w:color w:val="002060"/>
                    </w:rPr>
                  </w:pPr>
                  <w:r w:rsidRPr="007A6443">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A6587" w14:textId="77777777" w:rsidR="00945E53" w:rsidRPr="007A6443" w:rsidRDefault="00945E53" w:rsidP="00FE4A28">
                  <w:pPr>
                    <w:pStyle w:val="rowtabella0"/>
                    <w:rPr>
                      <w:color w:val="002060"/>
                    </w:rPr>
                  </w:pPr>
                  <w:r w:rsidRPr="007A6443">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5C2A8" w14:textId="77777777" w:rsidR="00945E53" w:rsidRPr="007A6443" w:rsidRDefault="00945E53" w:rsidP="00FE4A28">
                  <w:pPr>
                    <w:pStyle w:val="rowtabella0"/>
                    <w:jc w:val="center"/>
                    <w:rPr>
                      <w:color w:val="002060"/>
                    </w:rPr>
                  </w:pPr>
                  <w:r w:rsidRPr="007A644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9A656" w14:textId="77777777" w:rsidR="00945E53" w:rsidRPr="007A6443" w:rsidRDefault="00945E53" w:rsidP="00FE4A28">
                  <w:pPr>
                    <w:pStyle w:val="rowtabella0"/>
                    <w:jc w:val="center"/>
                    <w:rPr>
                      <w:color w:val="002060"/>
                    </w:rPr>
                  </w:pPr>
                  <w:r w:rsidRPr="007A6443">
                    <w:rPr>
                      <w:color w:val="002060"/>
                    </w:rPr>
                    <w:t> </w:t>
                  </w:r>
                </w:p>
              </w:tc>
            </w:tr>
            <w:tr w:rsidR="00945E53" w:rsidRPr="007A6443" w14:paraId="20AB073B"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38DA102B" w14:textId="77777777" w:rsidR="00945E53" w:rsidRPr="007A6443" w:rsidRDefault="00945E53" w:rsidP="00FE4A28">
                  <w:pPr>
                    <w:pStyle w:val="rowtabella0"/>
                    <w:rPr>
                      <w:color w:val="002060"/>
                    </w:rPr>
                  </w:pPr>
                  <w:r w:rsidRPr="007A6443">
                    <w:rPr>
                      <w:color w:val="002060"/>
                    </w:rPr>
                    <w:t>(1) - disputata il 07/03/2026</w:t>
                  </w:r>
                </w:p>
              </w:tc>
            </w:tr>
          </w:tbl>
          <w:p w14:paraId="5C413275" w14:textId="77777777" w:rsidR="00945E53" w:rsidRPr="007A6443" w:rsidRDefault="00945E53" w:rsidP="00FE4A28">
            <w:pPr>
              <w:rPr>
                <w:color w:val="002060"/>
              </w:rPr>
            </w:pPr>
          </w:p>
        </w:tc>
      </w:tr>
    </w:tbl>
    <w:p w14:paraId="56BE5E28" w14:textId="77777777" w:rsidR="00945E53" w:rsidRPr="007A6443" w:rsidRDefault="00945E53" w:rsidP="00945E53">
      <w:pPr>
        <w:pStyle w:val="breakline"/>
        <w:rPr>
          <w:rFonts w:eastAsiaTheme="minorEastAsia"/>
          <w:color w:val="002060"/>
        </w:rPr>
      </w:pPr>
    </w:p>
    <w:p w14:paraId="602F0E67" w14:textId="77777777" w:rsidR="00945E53" w:rsidRPr="007A6443" w:rsidRDefault="00945E53" w:rsidP="00945E53">
      <w:pPr>
        <w:pStyle w:val="breakline"/>
        <w:rPr>
          <w:color w:val="002060"/>
        </w:rPr>
      </w:pPr>
    </w:p>
    <w:p w14:paraId="08487883" w14:textId="77777777" w:rsidR="00945E53" w:rsidRPr="007A6443" w:rsidRDefault="00945E53" w:rsidP="00945E53">
      <w:pPr>
        <w:pStyle w:val="titoloprinc0"/>
        <w:rPr>
          <w:color w:val="002060"/>
        </w:rPr>
      </w:pPr>
      <w:r w:rsidRPr="007A6443">
        <w:rPr>
          <w:color w:val="002060"/>
        </w:rPr>
        <w:t>GIUDICE SPORTIVO</w:t>
      </w:r>
    </w:p>
    <w:p w14:paraId="5F43ED10" w14:textId="77777777" w:rsidR="00945E53" w:rsidRPr="007A6443" w:rsidRDefault="00945E53" w:rsidP="00945E53">
      <w:pPr>
        <w:pStyle w:val="diffida"/>
        <w:rPr>
          <w:color w:val="002060"/>
        </w:rPr>
      </w:pPr>
      <w:r w:rsidRPr="007A6443">
        <w:rPr>
          <w:color w:val="002060"/>
        </w:rPr>
        <w:t>Il Giudice Sportivo Avv. Agnese Lazzaretti, con l'assistenza del Segretario Angelo Castellana, nella seduta del 11/03/2026, ha adottato le decisioni che di seguito integralmente si riportano:</w:t>
      </w:r>
    </w:p>
    <w:p w14:paraId="4BEA76D9" w14:textId="77777777" w:rsidR="00945E53" w:rsidRPr="007A6443" w:rsidRDefault="00945E53" w:rsidP="00945E53">
      <w:pPr>
        <w:pStyle w:val="titolo10"/>
        <w:rPr>
          <w:color w:val="002060"/>
        </w:rPr>
      </w:pPr>
      <w:r w:rsidRPr="007A6443">
        <w:rPr>
          <w:color w:val="002060"/>
        </w:rPr>
        <w:t xml:space="preserve">GARE DEL 6/ 3/2026 </w:t>
      </w:r>
    </w:p>
    <w:p w14:paraId="7CDE3C38" w14:textId="77777777" w:rsidR="00945E53" w:rsidRPr="007A6443" w:rsidRDefault="00945E53" w:rsidP="00945E53">
      <w:pPr>
        <w:pStyle w:val="titolo7a"/>
        <w:rPr>
          <w:color w:val="002060"/>
        </w:rPr>
      </w:pPr>
      <w:r w:rsidRPr="007A6443">
        <w:rPr>
          <w:color w:val="002060"/>
        </w:rPr>
        <w:t xml:space="preserve">PROVVEDIMENTI DISCIPLINARI </w:t>
      </w:r>
    </w:p>
    <w:p w14:paraId="74B924EE"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7DCAB093" w14:textId="77777777" w:rsidR="00945E53" w:rsidRPr="007A6443" w:rsidRDefault="00945E53" w:rsidP="00945E53">
      <w:pPr>
        <w:pStyle w:val="titolo30"/>
        <w:rPr>
          <w:color w:val="002060"/>
        </w:rPr>
      </w:pPr>
      <w:r w:rsidRPr="007A6443">
        <w:rPr>
          <w:color w:val="002060"/>
        </w:rPr>
        <w:t xml:space="preserve">SOCIETA' </w:t>
      </w:r>
    </w:p>
    <w:p w14:paraId="63E4E9D1" w14:textId="77777777" w:rsidR="00945E53" w:rsidRPr="007A6443" w:rsidRDefault="00945E53" w:rsidP="00945E53">
      <w:pPr>
        <w:pStyle w:val="titolo20"/>
        <w:rPr>
          <w:color w:val="002060"/>
        </w:rPr>
      </w:pPr>
      <w:r w:rsidRPr="007A6443">
        <w:rPr>
          <w:color w:val="002060"/>
        </w:rPr>
        <w:t xml:space="preserve">AMMENDA </w:t>
      </w:r>
    </w:p>
    <w:p w14:paraId="5FEADEDA" w14:textId="77777777" w:rsidR="00945E53" w:rsidRPr="007A6443" w:rsidRDefault="00945E53" w:rsidP="00945E53">
      <w:pPr>
        <w:pStyle w:val="diffida"/>
        <w:spacing w:before="80" w:beforeAutospacing="0" w:after="40" w:afterAutospacing="0"/>
        <w:jc w:val="left"/>
        <w:rPr>
          <w:color w:val="002060"/>
        </w:rPr>
      </w:pPr>
      <w:r w:rsidRPr="007A6443">
        <w:rPr>
          <w:color w:val="002060"/>
        </w:rPr>
        <w:t xml:space="preserve">Euro 50,00 BAYER CAPPUCCINI </w:t>
      </w:r>
      <w:r w:rsidRPr="007A6443">
        <w:rPr>
          <w:color w:val="002060"/>
        </w:rPr>
        <w:br/>
        <w:t xml:space="preserve">Per aver, alcuni propri sostenitori, rivolto insulti ai sostenitori avversari, creando una situazione di tensione che richiedeva l'intervento dei dirigenti. </w:t>
      </w:r>
    </w:p>
    <w:p w14:paraId="50742890" w14:textId="77777777" w:rsidR="00945E53" w:rsidRPr="007A6443" w:rsidRDefault="00945E53" w:rsidP="00945E53">
      <w:pPr>
        <w:pStyle w:val="diffida"/>
        <w:spacing w:before="80" w:beforeAutospacing="0" w:after="40" w:afterAutospacing="0"/>
        <w:jc w:val="left"/>
        <w:rPr>
          <w:color w:val="002060"/>
        </w:rPr>
      </w:pPr>
      <w:r w:rsidRPr="007A6443">
        <w:rPr>
          <w:color w:val="002060"/>
        </w:rPr>
        <w:br/>
        <w:t xml:space="preserve">Euro 50,00 CERRETO D ESI ASD </w:t>
      </w:r>
      <w:r w:rsidRPr="007A6443">
        <w:rPr>
          <w:color w:val="002060"/>
        </w:rPr>
        <w:br/>
        <w:t xml:space="preserve">Per aver, alcuni propri sostenitori, rivolto insulti ai sostenitori avversari, creando una situazione di tensione che necessitava dell'intervento dei dirigenti. </w:t>
      </w:r>
    </w:p>
    <w:p w14:paraId="1344EE36" w14:textId="77777777" w:rsidR="00945E53" w:rsidRPr="007A6443" w:rsidRDefault="00945E53" w:rsidP="00945E53">
      <w:pPr>
        <w:pStyle w:val="titolo30"/>
        <w:rPr>
          <w:color w:val="002060"/>
        </w:rPr>
      </w:pPr>
      <w:r w:rsidRPr="007A6443">
        <w:rPr>
          <w:color w:val="002060"/>
        </w:rPr>
        <w:t xml:space="preserve">DIRIGENTI </w:t>
      </w:r>
    </w:p>
    <w:p w14:paraId="5673558C" w14:textId="77777777" w:rsidR="00945E53" w:rsidRPr="007A6443" w:rsidRDefault="00945E53" w:rsidP="00945E53">
      <w:pPr>
        <w:pStyle w:val="titolo20"/>
        <w:rPr>
          <w:color w:val="002060"/>
        </w:rPr>
      </w:pPr>
      <w:r w:rsidRPr="007A6443">
        <w:rPr>
          <w:color w:val="002060"/>
        </w:rPr>
        <w:t xml:space="preserve">INIBIZIONE A TEMPO OPPURE SQUALIFICA A GARE: FINO AL 25/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62D737A5" w14:textId="77777777" w:rsidTr="00FE4A28">
        <w:tc>
          <w:tcPr>
            <w:tcW w:w="2200" w:type="dxa"/>
            <w:tcMar>
              <w:top w:w="20" w:type="dxa"/>
              <w:left w:w="20" w:type="dxa"/>
              <w:bottom w:w="20" w:type="dxa"/>
              <w:right w:w="20" w:type="dxa"/>
            </w:tcMar>
            <w:vAlign w:val="center"/>
            <w:hideMark/>
          </w:tcPr>
          <w:p w14:paraId="21A5C416" w14:textId="77777777" w:rsidR="00945E53" w:rsidRPr="007A6443" w:rsidRDefault="00945E53" w:rsidP="00FE4A28">
            <w:pPr>
              <w:pStyle w:val="movimento"/>
              <w:rPr>
                <w:color w:val="002060"/>
              </w:rPr>
            </w:pPr>
            <w:r w:rsidRPr="007A6443">
              <w:rPr>
                <w:color w:val="002060"/>
              </w:rPr>
              <w:t>PETRONE SIMONE</w:t>
            </w:r>
          </w:p>
        </w:tc>
        <w:tc>
          <w:tcPr>
            <w:tcW w:w="2200" w:type="dxa"/>
            <w:tcMar>
              <w:top w:w="20" w:type="dxa"/>
              <w:left w:w="20" w:type="dxa"/>
              <w:bottom w:w="20" w:type="dxa"/>
              <w:right w:w="20" w:type="dxa"/>
            </w:tcMar>
            <w:vAlign w:val="center"/>
            <w:hideMark/>
          </w:tcPr>
          <w:p w14:paraId="6F604CDE" w14:textId="77777777" w:rsidR="00945E53" w:rsidRPr="007A6443" w:rsidRDefault="00945E53" w:rsidP="00FE4A28">
            <w:pPr>
              <w:pStyle w:val="movimento2"/>
              <w:rPr>
                <w:color w:val="002060"/>
              </w:rPr>
            </w:pPr>
            <w:r w:rsidRPr="007A6443">
              <w:rPr>
                <w:color w:val="002060"/>
              </w:rPr>
              <w:t xml:space="preserve">(CERRETO D ESI ASD) </w:t>
            </w:r>
          </w:p>
        </w:tc>
        <w:tc>
          <w:tcPr>
            <w:tcW w:w="800" w:type="dxa"/>
            <w:tcMar>
              <w:top w:w="20" w:type="dxa"/>
              <w:left w:w="20" w:type="dxa"/>
              <w:bottom w:w="20" w:type="dxa"/>
              <w:right w:w="20" w:type="dxa"/>
            </w:tcMar>
            <w:vAlign w:val="center"/>
            <w:hideMark/>
          </w:tcPr>
          <w:p w14:paraId="5C71C86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422C71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53D118E" w14:textId="77777777" w:rsidR="00945E53" w:rsidRPr="007A6443" w:rsidRDefault="00945E53" w:rsidP="00FE4A28">
            <w:pPr>
              <w:pStyle w:val="movimento2"/>
              <w:rPr>
                <w:color w:val="002060"/>
              </w:rPr>
            </w:pPr>
            <w:r w:rsidRPr="007A6443">
              <w:rPr>
                <w:color w:val="002060"/>
              </w:rPr>
              <w:t> </w:t>
            </w:r>
          </w:p>
        </w:tc>
      </w:tr>
    </w:tbl>
    <w:p w14:paraId="757EA495" w14:textId="77777777" w:rsidR="00945E53" w:rsidRPr="007A6443" w:rsidRDefault="00945E53" w:rsidP="00945E53">
      <w:pPr>
        <w:pStyle w:val="diffida"/>
        <w:spacing w:before="80" w:beforeAutospacing="0" w:after="40" w:afterAutospacing="0"/>
        <w:jc w:val="left"/>
        <w:rPr>
          <w:rFonts w:eastAsiaTheme="minorEastAsia"/>
          <w:color w:val="002060"/>
        </w:rPr>
      </w:pPr>
      <w:r w:rsidRPr="007A6443">
        <w:rPr>
          <w:color w:val="002060"/>
        </w:rPr>
        <w:t xml:space="preserve">Per aver rivolto all'arbitro espressione irriguardosa. </w:t>
      </w:r>
    </w:p>
    <w:p w14:paraId="167CDAB2" w14:textId="77777777" w:rsidR="00945E53" w:rsidRPr="007A6443" w:rsidRDefault="00945E53" w:rsidP="00945E53">
      <w:pPr>
        <w:pStyle w:val="titolo20"/>
        <w:rPr>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129F2F16" w14:textId="77777777" w:rsidTr="00FE4A28">
        <w:tc>
          <w:tcPr>
            <w:tcW w:w="2200" w:type="dxa"/>
            <w:tcMar>
              <w:top w:w="20" w:type="dxa"/>
              <w:left w:w="20" w:type="dxa"/>
              <w:bottom w:w="20" w:type="dxa"/>
              <w:right w:w="20" w:type="dxa"/>
            </w:tcMar>
            <w:vAlign w:val="center"/>
            <w:hideMark/>
          </w:tcPr>
          <w:p w14:paraId="4EDEAE2A" w14:textId="77777777" w:rsidR="00945E53" w:rsidRPr="007A6443" w:rsidRDefault="00945E53" w:rsidP="00FE4A28">
            <w:pPr>
              <w:pStyle w:val="movimento"/>
              <w:rPr>
                <w:color w:val="002060"/>
              </w:rPr>
            </w:pPr>
            <w:r w:rsidRPr="007A6443">
              <w:rPr>
                <w:color w:val="002060"/>
              </w:rPr>
              <w:t>CALUSSI LORENZO</w:t>
            </w:r>
          </w:p>
        </w:tc>
        <w:tc>
          <w:tcPr>
            <w:tcW w:w="2200" w:type="dxa"/>
            <w:tcMar>
              <w:top w:w="20" w:type="dxa"/>
              <w:left w:w="20" w:type="dxa"/>
              <w:bottom w:w="20" w:type="dxa"/>
              <w:right w:w="20" w:type="dxa"/>
            </w:tcMar>
            <w:vAlign w:val="center"/>
            <w:hideMark/>
          </w:tcPr>
          <w:p w14:paraId="4FCC5062" w14:textId="77777777" w:rsidR="00945E53" w:rsidRPr="007A6443" w:rsidRDefault="00945E53" w:rsidP="00FE4A28">
            <w:pPr>
              <w:pStyle w:val="movimento2"/>
              <w:rPr>
                <w:color w:val="002060"/>
              </w:rPr>
            </w:pPr>
            <w:r w:rsidRPr="007A6443">
              <w:rPr>
                <w:color w:val="002060"/>
              </w:rPr>
              <w:t xml:space="preserve">(REAL FABRIANO) </w:t>
            </w:r>
          </w:p>
        </w:tc>
        <w:tc>
          <w:tcPr>
            <w:tcW w:w="800" w:type="dxa"/>
            <w:tcMar>
              <w:top w:w="20" w:type="dxa"/>
              <w:left w:w="20" w:type="dxa"/>
              <w:bottom w:w="20" w:type="dxa"/>
              <w:right w:w="20" w:type="dxa"/>
            </w:tcMar>
            <w:vAlign w:val="center"/>
            <w:hideMark/>
          </w:tcPr>
          <w:p w14:paraId="6C34923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7DB6224"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650BE3D" w14:textId="77777777" w:rsidR="00945E53" w:rsidRPr="007A6443" w:rsidRDefault="00945E53" w:rsidP="00FE4A28">
            <w:pPr>
              <w:pStyle w:val="movimento2"/>
              <w:rPr>
                <w:color w:val="002060"/>
              </w:rPr>
            </w:pPr>
            <w:r w:rsidRPr="007A6443">
              <w:rPr>
                <w:color w:val="002060"/>
              </w:rPr>
              <w:t> </w:t>
            </w:r>
          </w:p>
        </w:tc>
      </w:tr>
    </w:tbl>
    <w:p w14:paraId="7FDE1B75" w14:textId="77777777" w:rsidR="00945E53" w:rsidRPr="007A6443" w:rsidRDefault="00945E53" w:rsidP="00945E53">
      <w:pPr>
        <w:pStyle w:val="titolo30"/>
        <w:rPr>
          <w:rFonts w:eastAsiaTheme="minorEastAsia"/>
          <w:color w:val="002060"/>
        </w:rPr>
      </w:pPr>
      <w:r w:rsidRPr="007A6443">
        <w:rPr>
          <w:color w:val="002060"/>
        </w:rPr>
        <w:t xml:space="preserve">CALCIATORI ESPULSI </w:t>
      </w:r>
    </w:p>
    <w:p w14:paraId="06D047C0" w14:textId="77777777" w:rsidR="00945E53" w:rsidRPr="007A6443" w:rsidRDefault="00945E53" w:rsidP="00945E53">
      <w:pPr>
        <w:pStyle w:val="titolo20"/>
        <w:rPr>
          <w:color w:val="002060"/>
        </w:rPr>
      </w:pPr>
      <w:r w:rsidRPr="007A644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1998EE3E" w14:textId="77777777" w:rsidTr="00FE4A28">
        <w:tc>
          <w:tcPr>
            <w:tcW w:w="2200" w:type="dxa"/>
            <w:tcMar>
              <w:top w:w="20" w:type="dxa"/>
              <w:left w:w="20" w:type="dxa"/>
              <w:bottom w:w="20" w:type="dxa"/>
              <w:right w:w="20" w:type="dxa"/>
            </w:tcMar>
            <w:vAlign w:val="center"/>
            <w:hideMark/>
          </w:tcPr>
          <w:p w14:paraId="7F5D481E" w14:textId="77777777" w:rsidR="00945E53" w:rsidRPr="007A6443" w:rsidRDefault="00945E53" w:rsidP="00FE4A28">
            <w:pPr>
              <w:pStyle w:val="movimento"/>
              <w:rPr>
                <w:color w:val="002060"/>
              </w:rPr>
            </w:pPr>
            <w:r w:rsidRPr="007A6443">
              <w:rPr>
                <w:color w:val="002060"/>
              </w:rPr>
              <w:t>LIPPERA TOMMASO</w:t>
            </w:r>
          </w:p>
        </w:tc>
        <w:tc>
          <w:tcPr>
            <w:tcW w:w="2200" w:type="dxa"/>
            <w:tcMar>
              <w:top w:w="20" w:type="dxa"/>
              <w:left w:w="20" w:type="dxa"/>
              <w:bottom w:w="20" w:type="dxa"/>
              <w:right w:w="20" w:type="dxa"/>
            </w:tcMar>
            <w:vAlign w:val="center"/>
            <w:hideMark/>
          </w:tcPr>
          <w:p w14:paraId="38A4B005" w14:textId="77777777" w:rsidR="00945E53" w:rsidRPr="007A6443" w:rsidRDefault="00945E53" w:rsidP="00FE4A28">
            <w:pPr>
              <w:pStyle w:val="movimento2"/>
              <w:rPr>
                <w:color w:val="002060"/>
              </w:rPr>
            </w:pPr>
            <w:r w:rsidRPr="007A6443">
              <w:rPr>
                <w:color w:val="002060"/>
              </w:rPr>
              <w:t xml:space="preserve">(CERRETO D ESI ASD) </w:t>
            </w:r>
          </w:p>
        </w:tc>
        <w:tc>
          <w:tcPr>
            <w:tcW w:w="800" w:type="dxa"/>
            <w:tcMar>
              <w:top w:w="20" w:type="dxa"/>
              <w:left w:w="20" w:type="dxa"/>
              <w:bottom w:w="20" w:type="dxa"/>
              <w:right w:w="20" w:type="dxa"/>
            </w:tcMar>
            <w:vAlign w:val="center"/>
            <w:hideMark/>
          </w:tcPr>
          <w:p w14:paraId="210172E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FA0EB04"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B64EB04" w14:textId="77777777" w:rsidR="00945E53" w:rsidRPr="007A6443" w:rsidRDefault="00945E53" w:rsidP="00FE4A28">
            <w:pPr>
              <w:pStyle w:val="movimento2"/>
              <w:rPr>
                <w:color w:val="002060"/>
              </w:rPr>
            </w:pPr>
            <w:r w:rsidRPr="007A6443">
              <w:rPr>
                <w:color w:val="002060"/>
              </w:rPr>
              <w:t> </w:t>
            </w:r>
          </w:p>
        </w:tc>
      </w:tr>
    </w:tbl>
    <w:p w14:paraId="1AF888AF" w14:textId="77777777" w:rsidR="00945E53" w:rsidRPr="007A6443" w:rsidRDefault="00945E53" w:rsidP="00945E53">
      <w:pPr>
        <w:pStyle w:val="titolo30"/>
        <w:rPr>
          <w:rFonts w:eastAsiaTheme="minorEastAsia"/>
          <w:color w:val="002060"/>
        </w:rPr>
      </w:pPr>
      <w:r w:rsidRPr="007A6443">
        <w:rPr>
          <w:color w:val="002060"/>
        </w:rPr>
        <w:t xml:space="preserve">CALCIATORI NON ESPULSI </w:t>
      </w:r>
    </w:p>
    <w:p w14:paraId="4BA051FA" w14:textId="77777777" w:rsidR="00945E53" w:rsidRPr="007A6443" w:rsidRDefault="00945E53" w:rsidP="00945E53">
      <w:pPr>
        <w:pStyle w:val="titolo20"/>
        <w:rPr>
          <w:color w:val="002060"/>
        </w:rPr>
      </w:pPr>
      <w:r w:rsidRPr="007A644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904202F" w14:textId="77777777" w:rsidTr="00FE4A28">
        <w:tc>
          <w:tcPr>
            <w:tcW w:w="2200" w:type="dxa"/>
            <w:tcMar>
              <w:top w:w="20" w:type="dxa"/>
              <w:left w:w="20" w:type="dxa"/>
              <w:bottom w:w="20" w:type="dxa"/>
              <w:right w:w="20" w:type="dxa"/>
            </w:tcMar>
            <w:vAlign w:val="center"/>
            <w:hideMark/>
          </w:tcPr>
          <w:p w14:paraId="6075CAB2" w14:textId="77777777" w:rsidR="00945E53" w:rsidRPr="007A6443" w:rsidRDefault="00945E53" w:rsidP="00FE4A28">
            <w:pPr>
              <w:pStyle w:val="movimento"/>
              <w:rPr>
                <w:color w:val="002060"/>
              </w:rPr>
            </w:pPr>
            <w:r w:rsidRPr="007A6443">
              <w:rPr>
                <w:color w:val="002060"/>
              </w:rPr>
              <w:t>DELLASANTA MATTEO</w:t>
            </w:r>
          </w:p>
        </w:tc>
        <w:tc>
          <w:tcPr>
            <w:tcW w:w="2200" w:type="dxa"/>
            <w:tcMar>
              <w:top w:w="20" w:type="dxa"/>
              <w:left w:w="20" w:type="dxa"/>
              <w:bottom w:w="20" w:type="dxa"/>
              <w:right w:w="20" w:type="dxa"/>
            </w:tcMar>
            <w:vAlign w:val="center"/>
            <w:hideMark/>
          </w:tcPr>
          <w:p w14:paraId="21EDF791" w14:textId="77777777" w:rsidR="00945E53" w:rsidRPr="007A6443" w:rsidRDefault="00945E53" w:rsidP="00FE4A28">
            <w:pPr>
              <w:pStyle w:val="movimento2"/>
              <w:rPr>
                <w:color w:val="002060"/>
              </w:rPr>
            </w:pPr>
            <w:r w:rsidRPr="007A6443">
              <w:rPr>
                <w:color w:val="002060"/>
              </w:rPr>
              <w:t xml:space="preserve">(LUCREZIA CALCIO A 5) </w:t>
            </w:r>
          </w:p>
        </w:tc>
        <w:tc>
          <w:tcPr>
            <w:tcW w:w="800" w:type="dxa"/>
            <w:tcMar>
              <w:top w:w="20" w:type="dxa"/>
              <w:left w:w="20" w:type="dxa"/>
              <w:bottom w:w="20" w:type="dxa"/>
              <w:right w:w="20" w:type="dxa"/>
            </w:tcMar>
            <w:vAlign w:val="center"/>
            <w:hideMark/>
          </w:tcPr>
          <w:p w14:paraId="413F348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0CF7B2F" w14:textId="77777777" w:rsidR="00945E53" w:rsidRPr="007A6443" w:rsidRDefault="00945E53" w:rsidP="00FE4A28">
            <w:pPr>
              <w:pStyle w:val="movimento"/>
              <w:rPr>
                <w:color w:val="002060"/>
              </w:rPr>
            </w:pPr>
            <w:r w:rsidRPr="007A6443">
              <w:rPr>
                <w:color w:val="002060"/>
              </w:rPr>
              <w:t>CAMPOFREDANO GUIDO</w:t>
            </w:r>
          </w:p>
        </w:tc>
        <w:tc>
          <w:tcPr>
            <w:tcW w:w="2200" w:type="dxa"/>
            <w:tcMar>
              <w:top w:w="20" w:type="dxa"/>
              <w:left w:w="20" w:type="dxa"/>
              <w:bottom w:w="20" w:type="dxa"/>
              <w:right w:w="20" w:type="dxa"/>
            </w:tcMar>
            <w:vAlign w:val="center"/>
            <w:hideMark/>
          </w:tcPr>
          <w:p w14:paraId="22B586E1" w14:textId="77777777" w:rsidR="00945E53" w:rsidRPr="007A6443" w:rsidRDefault="00945E53" w:rsidP="00FE4A28">
            <w:pPr>
              <w:pStyle w:val="movimento2"/>
              <w:rPr>
                <w:color w:val="002060"/>
              </w:rPr>
            </w:pPr>
            <w:r w:rsidRPr="007A6443">
              <w:rPr>
                <w:color w:val="002060"/>
              </w:rPr>
              <w:t xml:space="preserve">(PIETRALACROCE 73) </w:t>
            </w:r>
          </w:p>
        </w:tc>
      </w:tr>
      <w:tr w:rsidR="00945E53" w:rsidRPr="007A6443" w14:paraId="29457548" w14:textId="77777777" w:rsidTr="00FE4A28">
        <w:tc>
          <w:tcPr>
            <w:tcW w:w="2200" w:type="dxa"/>
            <w:tcMar>
              <w:top w:w="20" w:type="dxa"/>
              <w:left w:w="20" w:type="dxa"/>
              <w:bottom w:w="20" w:type="dxa"/>
              <w:right w:w="20" w:type="dxa"/>
            </w:tcMar>
            <w:vAlign w:val="center"/>
            <w:hideMark/>
          </w:tcPr>
          <w:p w14:paraId="1E5378A1" w14:textId="77777777" w:rsidR="00945E53" w:rsidRPr="007A6443" w:rsidRDefault="00945E53" w:rsidP="00FE4A28">
            <w:pPr>
              <w:pStyle w:val="movimento"/>
              <w:rPr>
                <w:color w:val="002060"/>
              </w:rPr>
            </w:pPr>
            <w:r w:rsidRPr="007A6443">
              <w:rPr>
                <w:color w:val="002060"/>
              </w:rPr>
              <w:lastRenderedPageBreak/>
              <w:t>DI MAGGIO ENRICO</w:t>
            </w:r>
          </w:p>
        </w:tc>
        <w:tc>
          <w:tcPr>
            <w:tcW w:w="2200" w:type="dxa"/>
            <w:tcMar>
              <w:top w:w="20" w:type="dxa"/>
              <w:left w:w="20" w:type="dxa"/>
              <w:bottom w:w="20" w:type="dxa"/>
              <w:right w:w="20" w:type="dxa"/>
            </w:tcMar>
            <w:vAlign w:val="center"/>
            <w:hideMark/>
          </w:tcPr>
          <w:p w14:paraId="03476BE5" w14:textId="77777777" w:rsidR="00945E53" w:rsidRPr="007A6443" w:rsidRDefault="00945E53" w:rsidP="00FE4A28">
            <w:pPr>
              <w:pStyle w:val="movimento2"/>
              <w:rPr>
                <w:color w:val="002060"/>
              </w:rPr>
            </w:pPr>
            <w:r w:rsidRPr="007A6443">
              <w:rPr>
                <w:color w:val="002060"/>
              </w:rPr>
              <w:t xml:space="preserve">(U.S. FORTUNA FANO) </w:t>
            </w:r>
          </w:p>
        </w:tc>
        <w:tc>
          <w:tcPr>
            <w:tcW w:w="800" w:type="dxa"/>
            <w:tcMar>
              <w:top w:w="20" w:type="dxa"/>
              <w:left w:w="20" w:type="dxa"/>
              <w:bottom w:w="20" w:type="dxa"/>
              <w:right w:w="20" w:type="dxa"/>
            </w:tcMar>
            <w:vAlign w:val="center"/>
            <w:hideMark/>
          </w:tcPr>
          <w:p w14:paraId="6602D48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5A042E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034163A" w14:textId="77777777" w:rsidR="00945E53" w:rsidRPr="007A6443" w:rsidRDefault="00945E53" w:rsidP="00FE4A28">
            <w:pPr>
              <w:pStyle w:val="movimento2"/>
              <w:rPr>
                <w:color w:val="002060"/>
              </w:rPr>
            </w:pPr>
            <w:r w:rsidRPr="007A6443">
              <w:rPr>
                <w:color w:val="002060"/>
              </w:rPr>
              <w:t> </w:t>
            </w:r>
          </w:p>
        </w:tc>
      </w:tr>
    </w:tbl>
    <w:p w14:paraId="68B10633" w14:textId="77777777" w:rsidR="00945E53" w:rsidRPr="007A6443" w:rsidRDefault="00945E53" w:rsidP="00945E53">
      <w:pPr>
        <w:pStyle w:val="titolo20"/>
        <w:rPr>
          <w:rFonts w:eastAsiaTheme="minorEastAsia"/>
          <w:color w:val="002060"/>
        </w:rPr>
      </w:pPr>
      <w:r w:rsidRPr="007A644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55955AB" w14:textId="77777777" w:rsidTr="00FE4A28">
        <w:tc>
          <w:tcPr>
            <w:tcW w:w="2200" w:type="dxa"/>
            <w:tcMar>
              <w:top w:w="20" w:type="dxa"/>
              <w:left w:w="20" w:type="dxa"/>
              <w:bottom w:w="20" w:type="dxa"/>
              <w:right w:w="20" w:type="dxa"/>
            </w:tcMar>
            <w:vAlign w:val="center"/>
            <w:hideMark/>
          </w:tcPr>
          <w:p w14:paraId="6A47B176" w14:textId="77777777" w:rsidR="00945E53" w:rsidRPr="007A6443" w:rsidRDefault="00945E53" w:rsidP="00FE4A28">
            <w:pPr>
              <w:pStyle w:val="movimento"/>
              <w:rPr>
                <w:color w:val="002060"/>
              </w:rPr>
            </w:pPr>
            <w:r w:rsidRPr="007A6443">
              <w:rPr>
                <w:color w:val="002060"/>
              </w:rPr>
              <w:t>ARGALIA ALAN</w:t>
            </w:r>
          </w:p>
        </w:tc>
        <w:tc>
          <w:tcPr>
            <w:tcW w:w="2200" w:type="dxa"/>
            <w:tcMar>
              <w:top w:w="20" w:type="dxa"/>
              <w:left w:w="20" w:type="dxa"/>
              <w:bottom w:w="20" w:type="dxa"/>
              <w:right w:w="20" w:type="dxa"/>
            </w:tcMar>
            <w:vAlign w:val="center"/>
            <w:hideMark/>
          </w:tcPr>
          <w:p w14:paraId="5B6FDB06" w14:textId="77777777" w:rsidR="00945E53" w:rsidRPr="007A6443" w:rsidRDefault="00945E53" w:rsidP="00FE4A28">
            <w:pPr>
              <w:pStyle w:val="movimento2"/>
              <w:rPr>
                <w:color w:val="002060"/>
              </w:rPr>
            </w:pPr>
            <w:r w:rsidRPr="007A6443">
              <w:rPr>
                <w:color w:val="002060"/>
              </w:rPr>
              <w:t xml:space="preserve">(CERRETO D ESI ASD) </w:t>
            </w:r>
          </w:p>
        </w:tc>
        <w:tc>
          <w:tcPr>
            <w:tcW w:w="800" w:type="dxa"/>
            <w:tcMar>
              <w:top w:w="20" w:type="dxa"/>
              <w:left w:w="20" w:type="dxa"/>
              <w:bottom w:w="20" w:type="dxa"/>
              <w:right w:w="20" w:type="dxa"/>
            </w:tcMar>
            <w:vAlign w:val="center"/>
            <w:hideMark/>
          </w:tcPr>
          <w:p w14:paraId="6D32693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1FC5739" w14:textId="77777777" w:rsidR="00945E53" w:rsidRPr="007A6443" w:rsidRDefault="00945E53" w:rsidP="00FE4A28">
            <w:pPr>
              <w:pStyle w:val="movimento"/>
              <w:rPr>
                <w:color w:val="002060"/>
              </w:rPr>
            </w:pPr>
            <w:r w:rsidRPr="007A6443">
              <w:rPr>
                <w:color w:val="002060"/>
              </w:rPr>
              <w:t>BALZAMO MARCO LORENZO</w:t>
            </w:r>
          </w:p>
        </w:tc>
        <w:tc>
          <w:tcPr>
            <w:tcW w:w="2200" w:type="dxa"/>
            <w:tcMar>
              <w:top w:w="20" w:type="dxa"/>
              <w:left w:w="20" w:type="dxa"/>
              <w:bottom w:w="20" w:type="dxa"/>
              <w:right w:w="20" w:type="dxa"/>
            </w:tcMar>
            <w:vAlign w:val="center"/>
            <w:hideMark/>
          </w:tcPr>
          <w:p w14:paraId="08AB0E89" w14:textId="77777777" w:rsidR="00945E53" w:rsidRPr="007A6443" w:rsidRDefault="00945E53" w:rsidP="00FE4A28">
            <w:pPr>
              <w:pStyle w:val="movimento2"/>
              <w:rPr>
                <w:color w:val="002060"/>
              </w:rPr>
            </w:pPr>
            <w:r w:rsidRPr="007A6443">
              <w:rPr>
                <w:color w:val="002060"/>
              </w:rPr>
              <w:t xml:space="preserve">(FUTSAL CAMPIGLIONE) </w:t>
            </w:r>
          </w:p>
        </w:tc>
      </w:tr>
      <w:tr w:rsidR="00945E53" w:rsidRPr="007A6443" w14:paraId="2B127083" w14:textId="77777777" w:rsidTr="00FE4A28">
        <w:tc>
          <w:tcPr>
            <w:tcW w:w="2200" w:type="dxa"/>
            <w:tcMar>
              <w:top w:w="20" w:type="dxa"/>
              <w:left w:w="20" w:type="dxa"/>
              <w:bottom w:w="20" w:type="dxa"/>
              <w:right w:w="20" w:type="dxa"/>
            </w:tcMar>
            <w:vAlign w:val="center"/>
            <w:hideMark/>
          </w:tcPr>
          <w:p w14:paraId="6F3847ED" w14:textId="77777777" w:rsidR="00945E53" w:rsidRPr="007A6443" w:rsidRDefault="00945E53" w:rsidP="00FE4A28">
            <w:pPr>
              <w:pStyle w:val="movimento"/>
              <w:rPr>
                <w:color w:val="002060"/>
              </w:rPr>
            </w:pPr>
            <w:r w:rsidRPr="007A6443">
              <w:rPr>
                <w:color w:val="002060"/>
              </w:rPr>
              <w:t>CAPRIOTTI LUCA</w:t>
            </w:r>
          </w:p>
        </w:tc>
        <w:tc>
          <w:tcPr>
            <w:tcW w:w="2200" w:type="dxa"/>
            <w:tcMar>
              <w:top w:w="20" w:type="dxa"/>
              <w:left w:w="20" w:type="dxa"/>
              <w:bottom w:w="20" w:type="dxa"/>
              <w:right w:w="20" w:type="dxa"/>
            </w:tcMar>
            <w:vAlign w:val="center"/>
            <w:hideMark/>
          </w:tcPr>
          <w:p w14:paraId="5D2C41E3" w14:textId="77777777" w:rsidR="00945E53" w:rsidRPr="007A6443" w:rsidRDefault="00945E53" w:rsidP="00FE4A28">
            <w:pPr>
              <w:pStyle w:val="movimento2"/>
              <w:rPr>
                <w:color w:val="002060"/>
              </w:rPr>
            </w:pPr>
            <w:r w:rsidRPr="007A6443">
              <w:rPr>
                <w:color w:val="002060"/>
              </w:rPr>
              <w:t xml:space="preserve">(FUTSAL CAMPIGLIONE) </w:t>
            </w:r>
          </w:p>
        </w:tc>
        <w:tc>
          <w:tcPr>
            <w:tcW w:w="800" w:type="dxa"/>
            <w:tcMar>
              <w:top w:w="20" w:type="dxa"/>
              <w:left w:w="20" w:type="dxa"/>
              <w:bottom w:w="20" w:type="dxa"/>
              <w:right w:w="20" w:type="dxa"/>
            </w:tcMar>
            <w:vAlign w:val="center"/>
            <w:hideMark/>
          </w:tcPr>
          <w:p w14:paraId="05E885C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4619EE7" w14:textId="77777777" w:rsidR="00945E53" w:rsidRPr="007A6443" w:rsidRDefault="00945E53" w:rsidP="00FE4A28">
            <w:pPr>
              <w:pStyle w:val="movimento"/>
              <w:rPr>
                <w:color w:val="002060"/>
              </w:rPr>
            </w:pPr>
            <w:r w:rsidRPr="007A6443">
              <w:rPr>
                <w:color w:val="002060"/>
              </w:rPr>
              <w:t>BOUTIMAH OMAR</w:t>
            </w:r>
          </w:p>
        </w:tc>
        <w:tc>
          <w:tcPr>
            <w:tcW w:w="2200" w:type="dxa"/>
            <w:tcMar>
              <w:top w:w="20" w:type="dxa"/>
              <w:left w:w="20" w:type="dxa"/>
              <w:bottom w:w="20" w:type="dxa"/>
              <w:right w:w="20" w:type="dxa"/>
            </w:tcMar>
            <w:vAlign w:val="center"/>
            <w:hideMark/>
          </w:tcPr>
          <w:p w14:paraId="7019DBCE" w14:textId="77777777" w:rsidR="00945E53" w:rsidRPr="007A6443" w:rsidRDefault="00945E53" w:rsidP="00FE4A28">
            <w:pPr>
              <w:pStyle w:val="movimento2"/>
              <w:rPr>
                <w:color w:val="002060"/>
              </w:rPr>
            </w:pPr>
            <w:r w:rsidRPr="007A6443">
              <w:rPr>
                <w:color w:val="002060"/>
              </w:rPr>
              <w:t xml:space="preserve">(FUTSAL MONTURANO) </w:t>
            </w:r>
          </w:p>
        </w:tc>
      </w:tr>
    </w:tbl>
    <w:p w14:paraId="7D732309" w14:textId="77777777" w:rsidR="00945E53" w:rsidRPr="007A6443" w:rsidRDefault="00945E53" w:rsidP="00945E53">
      <w:pPr>
        <w:pStyle w:val="titolo20"/>
        <w:rPr>
          <w:rFonts w:eastAsiaTheme="minorEastAsia"/>
          <w:color w:val="002060"/>
        </w:rPr>
      </w:pPr>
      <w:r w:rsidRPr="007A644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6BAF436D" w14:textId="77777777" w:rsidTr="00FE4A28">
        <w:tc>
          <w:tcPr>
            <w:tcW w:w="2200" w:type="dxa"/>
            <w:tcMar>
              <w:top w:w="20" w:type="dxa"/>
              <w:left w:w="20" w:type="dxa"/>
              <w:bottom w:w="20" w:type="dxa"/>
              <w:right w:w="20" w:type="dxa"/>
            </w:tcMar>
            <w:vAlign w:val="center"/>
            <w:hideMark/>
          </w:tcPr>
          <w:p w14:paraId="4513FB1E" w14:textId="77777777" w:rsidR="00945E53" w:rsidRPr="007A6443" w:rsidRDefault="00945E53" w:rsidP="00FE4A28">
            <w:pPr>
              <w:pStyle w:val="movimento"/>
              <w:rPr>
                <w:color w:val="002060"/>
              </w:rPr>
            </w:pPr>
            <w:r w:rsidRPr="007A6443">
              <w:rPr>
                <w:color w:val="002060"/>
              </w:rPr>
              <w:t>BARTOLUCCI DIEGO</w:t>
            </w:r>
          </w:p>
        </w:tc>
        <w:tc>
          <w:tcPr>
            <w:tcW w:w="2200" w:type="dxa"/>
            <w:tcMar>
              <w:top w:w="20" w:type="dxa"/>
              <w:left w:w="20" w:type="dxa"/>
              <w:bottom w:w="20" w:type="dxa"/>
              <w:right w:w="20" w:type="dxa"/>
            </w:tcMar>
            <w:vAlign w:val="center"/>
            <w:hideMark/>
          </w:tcPr>
          <w:p w14:paraId="2A9588A3" w14:textId="77777777" w:rsidR="00945E53" w:rsidRPr="007A6443" w:rsidRDefault="00945E53" w:rsidP="00FE4A28">
            <w:pPr>
              <w:pStyle w:val="movimento2"/>
              <w:rPr>
                <w:color w:val="002060"/>
              </w:rPr>
            </w:pPr>
            <w:r w:rsidRPr="007A6443">
              <w:rPr>
                <w:color w:val="002060"/>
              </w:rPr>
              <w:t xml:space="preserve">(CASTELBELLINO CALCIO A 5) </w:t>
            </w:r>
          </w:p>
        </w:tc>
        <w:tc>
          <w:tcPr>
            <w:tcW w:w="800" w:type="dxa"/>
            <w:tcMar>
              <w:top w:w="20" w:type="dxa"/>
              <w:left w:w="20" w:type="dxa"/>
              <w:bottom w:w="20" w:type="dxa"/>
              <w:right w:w="20" w:type="dxa"/>
            </w:tcMar>
            <w:vAlign w:val="center"/>
            <w:hideMark/>
          </w:tcPr>
          <w:p w14:paraId="45A7ADC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CC29FF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17F4CB9" w14:textId="77777777" w:rsidR="00945E53" w:rsidRPr="007A6443" w:rsidRDefault="00945E53" w:rsidP="00FE4A28">
            <w:pPr>
              <w:pStyle w:val="movimento2"/>
              <w:rPr>
                <w:color w:val="002060"/>
              </w:rPr>
            </w:pPr>
            <w:r w:rsidRPr="007A6443">
              <w:rPr>
                <w:color w:val="002060"/>
              </w:rPr>
              <w:t> </w:t>
            </w:r>
          </w:p>
        </w:tc>
      </w:tr>
    </w:tbl>
    <w:p w14:paraId="3DBA8DDB" w14:textId="77777777" w:rsidR="00945E53" w:rsidRPr="007A6443" w:rsidRDefault="00945E53" w:rsidP="00945E53">
      <w:pPr>
        <w:pStyle w:val="titolo20"/>
        <w:rPr>
          <w:rFonts w:eastAsiaTheme="minorEastAsia"/>
          <w:color w:val="002060"/>
        </w:rPr>
      </w:pPr>
      <w:r w:rsidRPr="007A644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247FE4B" w14:textId="77777777" w:rsidTr="00FE4A28">
        <w:tc>
          <w:tcPr>
            <w:tcW w:w="2200" w:type="dxa"/>
            <w:tcMar>
              <w:top w:w="20" w:type="dxa"/>
              <w:left w:w="20" w:type="dxa"/>
              <w:bottom w:w="20" w:type="dxa"/>
              <w:right w:w="20" w:type="dxa"/>
            </w:tcMar>
            <w:vAlign w:val="center"/>
            <w:hideMark/>
          </w:tcPr>
          <w:p w14:paraId="38E0DBB5" w14:textId="77777777" w:rsidR="00945E53" w:rsidRPr="007A6443" w:rsidRDefault="00945E53" w:rsidP="00FE4A28">
            <w:pPr>
              <w:pStyle w:val="movimento"/>
              <w:rPr>
                <w:color w:val="002060"/>
              </w:rPr>
            </w:pPr>
            <w:r w:rsidRPr="007A6443">
              <w:rPr>
                <w:color w:val="002060"/>
              </w:rPr>
              <w:t>PERSICHINI DANIELE</w:t>
            </w:r>
          </w:p>
        </w:tc>
        <w:tc>
          <w:tcPr>
            <w:tcW w:w="2200" w:type="dxa"/>
            <w:tcMar>
              <w:top w:w="20" w:type="dxa"/>
              <w:left w:w="20" w:type="dxa"/>
              <w:bottom w:w="20" w:type="dxa"/>
              <w:right w:w="20" w:type="dxa"/>
            </w:tcMar>
            <w:vAlign w:val="center"/>
            <w:hideMark/>
          </w:tcPr>
          <w:p w14:paraId="25597DBB" w14:textId="77777777" w:rsidR="00945E53" w:rsidRPr="007A6443" w:rsidRDefault="00945E53" w:rsidP="00FE4A28">
            <w:pPr>
              <w:pStyle w:val="movimento2"/>
              <w:rPr>
                <w:color w:val="002060"/>
              </w:rPr>
            </w:pPr>
            <w:r w:rsidRPr="007A6443">
              <w:rPr>
                <w:color w:val="002060"/>
              </w:rPr>
              <w:t xml:space="preserve">(BAYER CAPPUCCINI) </w:t>
            </w:r>
          </w:p>
        </w:tc>
        <w:tc>
          <w:tcPr>
            <w:tcW w:w="800" w:type="dxa"/>
            <w:tcMar>
              <w:top w:w="20" w:type="dxa"/>
              <w:left w:w="20" w:type="dxa"/>
              <w:bottom w:w="20" w:type="dxa"/>
              <w:right w:w="20" w:type="dxa"/>
            </w:tcMar>
            <w:vAlign w:val="center"/>
            <w:hideMark/>
          </w:tcPr>
          <w:p w14:paraId="753933A4"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E7F0A1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AB2392B" w14:textId="77777777" w:rsidR="00945E53" w:rsidRPr="007A6443" w:rsidRDefault="00945E53" w:rsidP="00FE4A28">
            <w:pPr>
              <w:pStyle w:val="movimento2"/>
              <w:rPr>
                <w:color w:val="002060"/>
              </w:rPr>
            </w:pPr>
            <w:r w:rsidRPr="007A6443">
              <w:rPr>
                <w:color w:val="002060"/>
              </w:rPr>
              <w:t> </w:t>
            </w:r>
          </w:p>
        </w:tc>
      </w:tr>
    </w:tbl>
    <w:p w14:paraId="1EF3244B" w14:textId="77777777" w:rsidR="00945E53" w:rsidRPr="007A6443" w:rsidRDefault="00945E53" w:rsidP="00945E53">
      <w:pPr>
        <w:pStyle w:val="titolo20"/>
        <w:rPr>
          <w:rFonts w:eastAsiaTheme="minorEastAsia"/>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BB0F100" w14:textId="77777777" w:rsidTr="00FE4A28">
        <w:tc>
          <w:tcPr>
            <w:tcW w:w="2200" w:type="dxa"/>
            <w:tcMar>
              <w:top w:w="20" w:type="dxa"/>
              <w:left w:w="20" w:type="dxa"/>
              <w:bottom w:w="20" w:type="dxa"/>
              <w:right w:w="20" w:type="dxa"/>
            </w:tcMar>
            <w:vAlign w:val="center"/>
            <w:hideMark/>
          </w:tcPr>
          <w:p w14:paraId="70C408B1" w14:textId="77777777" w:rsidR="00945E53" w:rsidRPr="007A6443" w:rsidRDefault="00945E53" w:rsidP="00FE4A28">
            <w:pPr>
              <w:pStyle w:val="movimento"/>
              <w:rPr>
                <w:color w:val="002060"/>
              </w:rPr>
            </w:pPr>
            <w:r w:rsidRPr="007A6443">
              <w:rPr>
                <w:color w:val="002060"/>
              </w:rPr>
              <w:t>ALBERTI LEONARDO LUIS</w:t>
            </w:r>
          </w:p>
        </w:tc>
        <w:tc>
          <w:tcPr>
            <w:tcW w:w="2200" w:type="dxa"/>
            <w:tcMar>
              <w:top w:w="20" w:type="dxa"/>
              <w:left w:w="20" w:type="dxa"/>
              <w:bottom w:w="20" w:type="dxa"/>
              <w:right w:w="20" w:type="dxa"/>
            </w:tcMar>
            <w:vAlign w:val="center"/>
            <w:hideMark/>
          </w:tcPr>
          <w:p w14:paraId="2B8E6F07" w14:textId="77777777" w:rsidR="00945E53" w:rsidRPr="007A6443" w:rsidRDefault="00945E53" w:rsidP="00FE4A28">
            <w:pPr>
              <w:pStyle w:val="movimento2"/>
              <w:rPr>
                <w:color w:val="002060"/>
              </w:rPr>
            </w:pPr>
            <w:r w:rsidRPr="007A6443">
              <w:rPr>
                <w:color w:val="002060"/>
              </w:rPr>
              <w:t xml:space="preserve">(MONTELUPONE CALCIO A 5) </w:t>
            </w:r>
          </w:p>
        </w:tc>
        <w:tc>
          <w:tcPr>
            <w:tcW w:w="800" w:type="dxa"/>
            <w:tcMar>
              <w:top w:w="20" w:type="dxa"/>
              <w:left w:w="20" w:type="dxa"/>
              <w:bottom w:w="20" w:type="dxa"/>
              <w:right w:w="20" w:type="dxa"/>
            </w:tcMar>
            <w:vAlign w:val="center"/>
            <w:hideMark/>
          </w:tcPr>
          <w:p w14:paraId="12463BC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B70322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A403153" w14:textId="77777777" w:rsidR="00945E53" w:rsidRPr="007A6443" w:rsidRDefault="00945E53" w:rsidP="00FE4A28">
            <w:pPr>
              <w:pStyle w:val="movimento2"/>
              <w:rPr>
                <w:color w:val="002060"/>
              </w:rPr>
            </w:pPr>
            <w:r w:rsidRPr="007A6443">
              <w:rPr>
                <w:color w:val="002060"/>
              </w:rPr>
              <w:t> </w:t>
            </w:r>
          </w:p>
        </w:tc>
      </w:tr>
    </w:tbl>
    <w:p w14:paraId="2E1A8184" w14:textId="77777777" w:rsidR="00945E53" w:rsidRPr="007A6443" w:rsidRDefault="00945E53" w:rsidP="00945E53">
      <w:pPr>
        <w:pStyle w:val="titolo20"/>
        <w:rPr>
          <w:rFonts w:eastAsiaTheme="minorEastAsia"/>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A83FA3B" w14:textId="77777777" w:rsidTr="00FE4A28">
        <w:tc>
          <w:tcPr>
            <w:tcW w:w="2200" w:type="dxa"/>
            <w:tcMar>
              <w:top w:w="20" w:type="dxa"/>
              <w:left w:w="20" w:type="dxa"/>
              <w:bottom w:w="20" w:type="dxa"/>
              <w:right w:w="20" w:type="dxa"/>
            </w:tcMar>
            <w:vAlign w:val="center"/>
            <w:hideMark/>
          </w:tcPr>
          <w:p w14:paraId="49E769BD" w14:textId="77777777" w:rsidR="00945E53" w:rsidRPr="007A6443" w:rsidRDefault="00945E53" w:rsidP="00FE4A28">
            <w:pPr>
              <w:pStyle w:val="movimento"/>
              <w:rPr>
                <w:color w:val="002060"/>
              </w:rPr>
            </w:pPr>
            <w:r w:rsidRPr="007A6443">
              <w:rPr>
                <w:color w:val="002060"/>
              </w:rPr>
              <w:t>RICCI MATTEO</w:t>
            </w:r>
          </w:p>
        </w:tc>
        <w:tc>
          <w:tcPr>
            <w:tcW w:w="2200" w:type="dxa"/>
            <w:tcMar>
              <w:top w:w="20" w:type="dxa"/>
              <w:left w:w="20" w:type="dxa"/>
              <w:bottom w:w="20" w:type="dxa"/>
              <w:right w:w="20" w:type="dxa"/>
            </w:tcMar>
            <w:vAlign w:val="center"/>
            <w:hideMark/>
          </w:tcPr>
          <w:p w14:paraId="4DD047C2" w14:textId="77777777" w:rsidR="00945E53" w:rsidRPr="007A6443" w:rsidRDefault="00945E53" w:rsidP="00FE4A28">
            <w:pPr>
              <w:pStyle w:val="movimento2"/>
              <w:rPr>
                <w:color w:val="002060"/>
              </w:rPr>
            </w:pPr>
            <w:r w:rsidRPr="007A6443">
              <w:rPr>
                <w:color w:val="002060"/>
              </w:rPr>
              <w:t xml:space="preserve">(FUTSAL CAMPIGLIONE) </w:t>
            </w:r>
          </w:p>
        </w:tc>
        <w:tc>
          <w:tcPr>
            <w:tcW w:w="800" w:type="dxa"/>
            <w:tcMar>
              <w:top w:w="20" w:type="dxa"/>
              <w:left w:w="20" w:type="dxa"/>
              <w:bottom w:w="20" w:type="dxa"/>
              <w:right w:w="20" w:type="dxa"/>
            </w:tcMar>
            <w:vAlign w:val="center"/>
            <w:hideMark/>
          </w:tcPr>
          <w:p w14:paraId="4A5DBDF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94E4497" w14:textId="77777777" w:rsidR="00945E53" w:rsidRPr="007A6443" w:rsidRDefault="00945E53" w:rsidP="00FE4A28">
            <w:pPr>
              <w:pStyle w:val="movimento"/>
              <w:rPr>
                <w:color w:val="002060"/>
              </w:rPr>
            </w:pPr>
            <w:r w:rsidRPr="007A6443">
              <w:rPr>
                <w:color w:val="002060"/>
              </w:rPr>
              <w:t>GALANTI MATTEO</w:t>
            </w:r>
          </w:p>
        </w:tc>
        <w:tc>
          <w:tcPr>
            <w:tcW w:w="2200" w:type="dxa"/>
            <w:tcMar>
              <w:top w:w="20" w:type="dxa"/>
              <w:left w:w="20" w:type="dxa"/>
              <w:bottom w:w="20" w:type="dxa"/>
              <w:right w:w="20" w:type="dxa"/>
            </w:tcMar>
            <w:vAlign w:val="center"/>
            <w:hideMark/>
          </w:tcPr>
          <w:p w14:paraId="1AAA18BE" w14:textId="77777777" w:rsidR="00945E53" w:rsidRPr="007A6443" w:rsidRDefault="00945E53" w:rsidP="00FE4A28">
            <w:pPr>
              <w:pStyle w:val="movimento2"/>
              <w:rPr>
                <w:color w:val="002060"/>
              </w:rPr>
            </w:pPr>
            <w:r w:rsidRPr="007A6443">
              <w:rPr>
                <w:color w:val="002060"/>
              </w:rPr>
              <w:t xml:space="preserve">(SAMBENEDETTESE C5 SSDARL) </w:t>
            </w:r>
          </w:p>
        </w:tc>
      </w:tr>
      <w:tr w:rsidR="00945E53" w:rsidRPr="007A6443" w14:paraId="005E058B" w14:textId="77777777" w:rsidTr="00FE4A28">
        <w:tc>
          <w:tcPr>
            <w:tcW w:w="2200" w:type="dxa"/>
            <w:tcMar>
              <w:top w:w="20" w:type="dxa"/>
              <w:left w:w="20" w:type="dxa"/>
              <w:bottom w:w="20" w:type="dxa"/>
              <w:right w:w="20" w:type="dxa"/>
            </w:tcMar>
            <w:vAlign w:val="center"/>
            <w:hideMark/>
          </w:tcPr>
          <w:p w14:paraId="04236EAC" w14:textId="77777777" w:rsidR="00945E53" w:rsidRPr="007A6443" w:rsidRDefault="00945E53" w:rsidP="00FE4A28">
            <w:pPr>
              <w:pStyle w:val="movimento"/>
              <w:rPr>
                <w:color w:val="002060"/>
              </w:rPr>
            </w:pPr>
            <w:r w:rsidRPr="007A6443">
              <w:rPr>
                <w:color w:val="002060"/>
              </w:rPr>
              <w:t>RENKI NAZARENO THOMAS</w:t>
            </w:r>
          </w:p>
        </w:tc>
        <w:tc>
          <w:tcPr>
            <w:tcW w:w="2200" w:type="dxa"/>
            <w:tcMar>
              <w:top w:w="20" w:type="dxa"/>
              <w:left w:w="20" w:type="dxa"/>
              <w:bottom w:w="20" w:type="dxa"/>
              <w:right w:w="20" w:type="dxa"/>
            </w:tcMar>
            <w:vAlign w:val="center"/>
            <w:hideMark/>
          </w:tcPr>
          <w:p w14:paraId="5E5969AA" w14:textId="77777777" w:rsidR="00945E53" w:rsidRPr="007A6443" w:rsidRDefault="00945E53" w:rsidP="00FE4A28">
            <w:pPr>
              <w:pStyle w:val="movimento2"/>
              <w:rPr>
                <w:color w:val="002060"/>
              </w:rPr>
            </w:pPr>
            <w:r w:rsidRPr="007A6443">
              <w:rPr>
                <w:color w:val="002060"/>
              </w:rPr>
              <w:t xml:space="preserve">(SAMBENEDETTESE C5 SSDARL) </w:t>
            </w:r>
          </w:p>
        </w:tc>
        <w:tc>
          <w:tcPr>
            <w:tcW w:w="800" w:type="dxa"/>
            <w:tcMar>
              <w:top w:w="20" w:type="dxa"/>
              <w:left w:w="20" w:type="dxa"/>
              <w:bottom w:w="20" w:type="dxa"/>
              <w:right w:w="20" w:type="dxa"/>
            </w:tcMar>
            <w:vAlign w:val="center"/>
            <w:hideMark/>
          </w:tcPr>
          <w:p w14:paraId="27378CE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925543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81C4A5F" w14:textId="77777777" w:rsidR="00945E53" w:rsidRPr="007A6443" w:rsidRDefault="00945E53" w:rsidP="00FE4A28">
            <w:pPr>
              <w:pStyle w:val="movimento2"/>
              <w:rPr>
                <w:color w:val="002060"/>
              </w:rPr>
            </w:pPr>
            <w:r w:rsidRPr="007A6443">
              <w:rPr>
                <w:color w:val="002060"/>
              </w:rPr>
              <w:t> </w:t>
            </w:r>
          </w:p>
        </w:tc>
      </w:tr>
    </w:tbl>
    <w:p w14:paraId="32074F9B"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9FB05DC" w14:textId="77777777" w:rsidTr="00FE4A28">
        <w:tc>
          <w:tcPr>
            <w:tcW w:w="2200" w:type="dxa"/>
            <w:tcMar>
              <w:top w:w="20" w:type="dxa"/>
              <w:left w:w="20" w:type="dxa"/>
              <w:bottom w:w="20" w:type="dxa"/>
              <w:right w:w="20" w:type="dxa"/>
            </w:tcMar>
            <w:vAlign w:val="center"/>
            <w:hideMark/>
          </w:tcPr>
          <w:p w14:paraId="5D85CA4B" w14:textId="77777777" w:rsidR="00945E53" w:rsidRPr="007A6443" w:rsidRDefault="00945E53" w:rsidP="00FE4A28">
            <w:pPr>
              <w:pStyle w:val="movimento"/>
              <w:rPr>
                <w:color w:val="002060"/>
              </w:rPr>
            </w:pPr>
            <w:r w:rsidRPr="007A6443">
              <w:rPr>
                <w:color w:val="002060"/>
              </w:rPr>
              <w:t>CIMA LEDE ELIAS CARIM</w:t>
            </w:r>
          </w:p>
        </w:tc>
        <w:tc>
          <w:tcPr>
            <w:tcW w:w="2200" w:type="dxa"/>
            <w:tcMar>
              <w:top w:w="20" w:type="dxa"/>
              <w:left w:w="20" w:type="dxa"/>
              <w:bottom w:w="20" w:type="dxa"/>
              <w:right w:w="20" w:type="dxa"/>
            </w:tcMar>
            <w:vAlign w:val="center"/>
            <w:hideMark/>
          </w:tcPr>
          <w:p w14:paraId="70AE976E" w14:textId="77777777" w:rsidR="00945E53" w:rsidRPr="007A6443" w:rsidRDefault="00945E53" w:rsidP="00FE4A28">
            <w:pPr>
              <w:pStyle w:val="movimento2"/>
              <w:rPr>
                <w:color w:val="002060"/>
              </w:rPr>
            </w:pPr>
            <w:r w:rsidRPr="007A6443">
              <w:rPr>
                <w:color w:val="002060"/>
              </w:rPr>
              <w:t xml:space="preserve">(CASTELBELLINO CALCIO A 5) </w:t>
            </w:r>
          </w:p>
        </w:tc>
        <w:tc>
          <w:tcPr>
            <w:tcW w:w="800" w:type="dxa"/>
            <w:tcMar>
              <w:top w:w="20" w:type="dxa"/>
              <w:left w:w="20" w:type="dxa"/>
              <w:bottom w:w="20" w:type="dxa"/>
              <w:right w:w="20" w:type="dxa"/>
            </w:tcMar>
            <w:vAlign w:val="center"/>
            <w:hideMark/>
          </w:tcPr>
          <w:p w14:paraId="74F43E4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90662F1" w14:textId="77777777" w:rsidR="00945E53" w:rsidRPr="007A6443" w:rsidRDefault="00945E53" w:rsidP="00FE4A28">
            <w:pPr>
              <w:pStyle w:val="movimento"/>
              <w:rPr>
                <w:color w:val="002060"/>
              </w:rPr>
            </w:pPr>
            <w:r w:rsidRPr="007A6443">
              <w:rPr>
                <w:color w:val="002060"/>
              </w:rPr>
              <w:t>TRABUCCO RICCARDO</w:t>
            </w:r>
          </w:p>
        </w:tc>
        <w:tc>
          <w:tcPr>
            <w:tcW w:w="2200" w:type="dxa"/>
            <w:tcMar>
              <w:top w:w="20" w:type="dxa"/>
              <w:left w:w="20" w:type="dxa"/>
              <w:bottom w:w="20" w:type="dxa"/>
              <w:right w:w="20" w:type="dxa"/>
            </w:tcMar>
            <w:vAlign w:val="center"/>
            <w:hideMark/>
          </w:tcPr>
          <w:p w14:paraId="650E8B18" w14:textId="77777777" w:rsidR="00945E53" w:rsidRPr="007A6443" w:rsidRDefault="00945E53" w:rsidP="00FE4A28">
            <w:pPr>
              <w:pStyle w:val="movimento2"/>
              <w:rPr>
                <w:color w:val="002060"/>
              </w:rPr>
            </w:pPr>
            <w:r w:rsidRPr="007A6443">
              <w:rPr>
                <w:color w:val="002060"/>
              </w:rPr>
              <w:t xml:space="preserve">(CASTELBELLINO CALCIO A 5) </w:t>
            </w:r>
          </w:p>
        </w:tc>
      </w:tr>
      <w:tr w:rsidR="00945E53" w:rsidRPr="007A6443" w14:paraId="3E7C1070" w14:textId="77777777" w:rsidTr="00FE4A28">
        <w:tc>
          <w:tcPr>
            <w:tcW w:w="2200" w:type="dxa"/>
            <w:tcMar>
              <w:top w:w="20" w:type="dxa"/>
              <w:left w:w="20" w:type="dxa"/>
              <w:bottom w:w="20" w:type="dxa"/>
              <w:right w:w="20" w:type="dxa"/>
            </w:tcMar>
            <w:vAlign w:val="center"/>
            <w:hideMark/>
          </w:tcPr>
          <w:p w14:paraId="2E1CC993" w14:textId="77777777" w:rsidR="00945E53" w:rsidRPr="007A6443" w:rsidRDefault="00945E53" w:rsidP="00FE4A28">
            <w:pPr>
              <w:pStyle w:val="movimento"/>
              <w:rPr>
                <w:color w:val="002060"/>
              </w:rPr>
            </w:pPr>
            <w:r w:rsidRPr="007A6443">
              <w:rPr>
                <w:color w:val="002060"/>
              </w:rPr>
              <w:t>GUMENIUK BOGDAN</w:t>
            </w:r>
          </w:p>
        </w:tc>
        <w:tc>
          <w:tcPr>
            <w:tcW w:w="2200" w:type="dxa"/>
            <w:tcMar>
              <w:top w:w="20" w:type="dxa"/>
              <w:left w:w="20" w:type="dxa"/>
              <w:bottom w:w="20" w:type="dxa"/>
              <w:right w:w="20" w:type="dxa"/>
            </w:tcMar>
            <w:vAlign w:val="center"/>
            <w:hideMark/>
          </w:tcPr>
          <w:p w14:paraId="216DE199" w14:textId="77777777" w:rsidR="00945E53" w:rsidRPr="007A6443" w:rsidRDefault="00945E53" w:rsidP="00FE4A28">
            <w:pPr>
              <w:pStyle w:val="movimento2"/>
              <w:rPr>
                <w:color w:val="002060"/>
              </w:rPr>
            </w:pPr>
            <w:r w:rsidRPr="007A6443">
              <w:rPr>
                <w:color w:val="002060"/>
              </w:rPr>
              <w:t xml:space="preserve">(CERRETO D ESI ASD) </w:t>
            </w:r>
          </w:p>
        </w:tc>
        <w:tc>
          <w:tcPr>
            <w:tcW w:w="800" w:type="dxa"/>
            <w:tcMar>
              <w:top w:w="20" w:type="dxa"/>
              <w:left w:w="20" w:type="dxa"/>
              <w:bottom w:w="20" w:type="dxa"/>
              <w:right w:w="20" w:type="dxa"/>
            </w:tcMar>
            <w:vAlign w:val="center"/>
            <w:hideMark/>
          </w:tcPr>
          <w:p w14:paraId="0F74723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14E745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9D1BE3E" w14:textId="77777777" w:rsidR="00945E53" w:rsidRPr="007A6443" w:rsidRDefault="00945E53" w:rsidP="00FE4A28">
            <w:pPr>
              <w:pStyle w:val="movimento2"/>
              <w:rPr>
                <w:color w:val="002060"/>
              </w:rPr>
            </w:pPr>
            <w:r w:rsidRPr="007A6443">
              <w:rPr>
                <w:color w:val="002060"/>
              </w:rPr>
              <w:t> </w:t>
            </w:r>
          </w:p>
        </w:tc>
      </w:tr>
    </w:tbl>
    <w:p w14:paraId="388F7BAB" w14:textId="77777777" w:rsidR="00945E53" w:rsidRPr="007A6443" w:rsidRDefault="00945E53" w:rsidP="00945E53">
      <w:pPr>
        <w:pStyle w:val="titolo10"/>
        <w:rPr>
          <w:rFonts w:eastAsiaTheme="minorEastAsia"/>
          <w:color w:val="002060"/>
        </w:rPr>
      </w:pPr>
      <w:r w:rsidRPr="007A6443">
        <w:rPr>
          <w:color w:val="002060"/>
        </w:rPr>
        <w:t xml:space="preserve">GARE DEL 7/ 3/2026 </w:t>
      </w:r>
    </w:p>
    <w:p w14:paraId="738826EF" w14:textId="77777777" w:rsidR="00945E53" w:rsidRPr="007A6443" w:rsidRDefault="00945E53" w:rsidP="00945E53">
      <w:pPr>
        <w:pStyle w:val="titolo7a"/>
        <w:rPr>
          <w:color w:val="002060"/>
        </w:rPr>
      </w:pPr>
      <w:r w:rsidRPr="007A6443">
        <w:rPr>
          <w:color w:val="002060"/>
        </w:rPr>
        <w:t xml:space="preserve">PROVVEDIMENTI DISCIPLINARI </w:t>
      </w:r>
    </w:p>
    <w:p w14:paraId="494A9A88"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4E17290C" w14:textId="77777777" w:rsidR="00945E53" w:rsidRPr="007A6443" w:rsidRDefault="00945E53" w:rsidP="00945E53">
      <w:pPr>
        <w:pStyle w:val="titolo30"/>
        <w:rPr>
          <w:color w:val="002060"/>
        </w:rPr>
      </w:pPr>
      <w:r w:rsidRPr="007A6443">
        <w:rPr>
          <w:color w:val="002060"/>
        </w:rPr>
        <w:t xml:space="preserve">CALCIATORI NON ESPULSI </w:t>
      </w:r>
    </w:p>
    <w:p w14:paraId="698EA2CC" w14:textId="77777777" w:rsidR="00945E53" w:rsidRPr="007A6443" w:rsidRDefault="00945E53" w:rsidP="00945E53">
      <w:pPr>
        <w:pStyle w:val="titolo20"/>
        <w:rPr>
          <w:color w:val="002060"/>
        </w:rPr>
      </w:pPr>
      <w:r w:rsidRPr="007A6443">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228CAA5" w14:textId="77777777" w:rsidTr="00FE4A28">
        <w:tc>
          <w:tcPr>
            <w:tcW w:w="2200" w:type="dxa"/>
            <w:tcMar>
              <w:top w:w="20" w:type="dxa"/>
              <w:left w:w="20" w:type="dxa"/>
              <w:bottom w:w="20" w:type="dxa"/>
              <w:right w:w="20" w:type="dxa"/>
            </w:tcMar>
            <w:vAlign w:val="center"/>
            <w:hideMark/>
          </w:tcPr>
          <w:p w14:paraId="20086C77" w14:textId="77777777" w:rsidR="00945E53" w:rsidRPr="007A6443" w:rsidRDefault="00945E53" w:rsidP="00FE4A28">
            <w:pPr>
              <w:pStyle w:val="movimento"/>
              <w:rPr>
                <w:color w:val="002060"/>
              </w:rPr>
            </w:pPr>
            <w:r w:rsidRPr="007A6443">
              <w:rPr>
                <w:color w:val="002060"/>
              </w:rPr>
              <w:t>TORQUATI LUCA</w:t>
            </w:r>
          </w:p>
        </w:tc>
        <w:tc>
          <w:tcPr>
            <w:tcW w:w="2200" w:type="dxa"/>
            <w:tcMar>
              <w:top w:w="20" w:type="dxa"/>
              <w:left w:w="20" w:type="dxa"/>
              <w:bottom w:w="20" w:type="dxa"/>
              <w:right w:w="20" w:type="dxa"/>
            </w:tcMar>
            <w:vAlign w:val="center"/>
            <w:hideMark/>
          </w:tcPr>
          <w:p w14:paraId="7E35CA79" w14:textId="77777777" w:rsidR="00945E53" w:rsidRPr="007A6443" w:rsidRDefault="00945E53" w:rsidP="00FE4A28">
            <w:pPr>
              <w:pStyle w:val="movimento2"/>
              <w:rPr>
                <w:color w:val="002060"/>
              </w:rPr>
            </w:pPr>
            <w:r w:rsidRPr="007A6443">
              <w:rPr>
                <w:color w:val="002060"/>
              </w:rPr>
              <w:t xml:space="preserve">(TRE TORRI A.S.D.) </w:t>
            </w:r>
          </w:p>
        </w:tc>
        <w:tc>
          <w:tcPr>
            <w:tcW w:w="800" w:type="dxa"/>
            <w:tcMar>
              <w:top w:w="20" w:type="dxa"/>
              <w:left w:w="20" w:type="dxa"/>
              <w:bottom w:w="20" w:type="dxa"/>
              <w:right w:w="20" w:type="dxa"/>
            </w:tcMar>
            <w:vAlign w:val="center"/>
            <w:hideMark/>
          </w:tcPr>
          <w:p w14:paraId="70A57B7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77E79A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A0D7AB1" w14:textId="77777777" w:rsidR="00945E53" w:rsidRPr="007A6443" w:rsidRDefault="00945E53" w:rsidP="00FE4A28">
            <w:pPr>
              <w:pStyle w:val="movimento2"/>
              <w:rPr>
                <w:color w:val="002060"/>
              </w:rPr>
            </w:pPr>
            <w:r w:rsidRPr="007A6443">
              <w:rPr>
                <w:color w:val="002060"/>
              </w:rPr>
              <w:t> </w:t>
            </w:r>
          </w:p>
        </w:tc>
      </w:tr>
    </w:tbl>
    <w:p w14:paraId="11F2D677" w14:textId="77777777" w:rsidR="00945E53" w:rsidRPr="007A6443" w:rsidRDefault="00945E53" w:rsidP="00945E53">
      <w:pPr>
        <w:pStyle w:val="titolo20"/>
        <w:rPr>
          <w:rFonts w:eastAsiaTheme="minorEastAsia"/>
          <w:color w:val="002060"/>
        </w:rPr>
      </w:pPr>
      <w:r w:rsidRPr="007A644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6D45C836" w14:textId="77777777" w:rsidTr="00FE4A28">
        <w:tc>
          <w:tcPr>
            <w:tcW w:w="2200" w:type="dxa"/>
            <w:tcMar>
              <w:top w:w="20" w:type="dxa"/>
              <w:left w:w="20" w:type="dxa"/>
              <w:bottom w:w="20" w:type="dxa"/>
              <w:right w:w="20" w:type="dxa"/>
            </w:tcMar>
            <w:vAlign w:val="center"/>
            <w:hideMark/>
          </w:tcPr>
          <w:p w14:paraId="2C1A4163" w14:textId="77777777" w:rsidR="00945E53" w:rsidRPr="007A6443" w:rsidRDefault="00945E53" w:rsidP="00FE4A28">
            <w:pPr>
              <w:pStyle w:val="movimento"/>
              <w:rPr>
                <w:color w:val="002060"/>
              </w:rPr>
            </w:pPr>
            <w:r w:rsidRPr="007A6443">
              <w:rPr>
                <w:color w:val="002060"/>
              </w:rPr>
              <w:t>PROCACCINI MARCO</w:t>
            </w:r>
          </w:p>
        </w:tc>
        <w:tc>
          <w:tcPr>
            <w:tcW w:w="2200" w:type="dxa"/>
            <w:tcMar>
              <w:top w:w="20" w:type="dxa"/>
              <w:left w:w="20" w:type="dxa"/>
              <w:bottom w:w="20" w:type="dxa"/>
              <w:right w:w="20" w:type="dxa"/>
            </w:tcMar>
            <w:vAlign w:val="center"/>
            <w:hideMark/>
          </w:tcPr>
          <w:p w14:paraId="064B489D" w14:textId="77777777" w:rsidR="00945E53" w:rsidRPr="007A6443" w:rsidRDefault="00945E53" w:rsidP="00FE4A28">
            <w:pPr>
              <w:pStyle w:val="movimento2"/>
              <w:rPr>
                <w:color w:val="002060"/>
              </w:rPr>
            </w:pPr>
            <w:r w:rsidRPr="007A6443">
              <w:rPr>
                <w:color w:val="002060"/>
              </w:rPr>
              <w:t xml:space="preserve">(TRE TORRI A.S.D.) </w:t>
            </w:r>
          </w:p>
        </w:tc>
        <w:tc>
          <w:tcPr>
            <w:tcW w:w="800" w:type="dxa"/>
            <w:tcMar>
              <w:top w:w="20" w:type="dxa"/>
              <w:left w:w="20" w:type="dxa"/>
              <w:bottom w:w="20" w:type="dxa"/>
              <w:right w:w="20" w:type="dxa"/>
            </w:tcMar>
            <w:vAlign w:val="center"/>
            <w:hideMark/>
          </w:tcPr>
          <w:p w14:paraId="112D53C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2F2C6B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6BF2046" w14:textId="77777777" w:rsidR="00945E53" w:rsidRPr="007A6443" w:rsidRDefault="00945E53" w:rsidP="00FE4A28">
            <w:pPr>
              <w:pStyle w:val="movimento2"/>
              <w:rPr>
                <w:color w:val="002060"/>
              </w:rPr>
            </w:pPr>
            <w:r w:rsidRPr="007A6443">
              <w:rPr>
                <w:color w:val="002060"/>
              </w:rPr>
              <w:t> </w:t>
            </w:r>
          </w:p>
        </w:tc>
      </w:tr>
    </w:tbl>
    <w:p w14:paraId="291EB4F5" w14:textId="77777777" w:rsidR="00945E53" w:rsidRPr="007A6443" w:rsidRDefault="00945E53" w:rsidP="00945E53">
      <w:pPr>
        <w:pStyle w:val="titolo20"/>
        <w:rPr>
          <w:rFonts w:eastAsiaTheme="minorEastAsia"/>
          <w:color w:val="002060"/>
        </w:rPr>
      </w:pPr>
      <w:r w:rsidRPr="007A644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5D4132D" w14:textId="77777777" w:rsidTr="00FE4A28">
        <w:tc>
          <w:tcPr>
            <w:tcW w:w="2200" w:type="dxa"/>
            <w:tcMar>
              <w:top w:w="20" w:type="dxa"/>
              <w:left w:w="20" w:type="dxa"/>
              <w:bottom w:w="20" w:type="dxa"/>
              <w:right w:w="20" w:type="dxa"/>
            </w:tcMar>
            <w:vAlign w:val="center"/>
            <w:hideMark/>
          </w:tcPr>
          <w:p w14:paraId="1A10DFDE" w14:textId="77777777" w:rsidR="00945E53" w:rsidRPr="007A6443" w:rsidRDefault="00945E53" w:rsidP="00FE4A28">
            <w:pPr>
              <w:pStyle w:val="movimento"/>
              <w:rPr>
                <w:color w:val="002060"/>
              </w:rPr>
            </w:pPr>
            <w:r w:rsidRPr="007A6443">
              <w:rPr>
                <w:color w:val="002060"/>
              </w:rPr>
              <w:t>QUERCETTI DANIEL</w:t>
            </w:r>
          </w:p>
        </w:tc>
        <w:tc>
          <w:tcPr>
            <w:tcW w:w="2200" w:type="dxa"/>
            <w:tcMar>
              <w:top w:w="20" w:type="dxa"/>
              <w:left w:w="20" w:type="dxa"/>
              <w:bottom w:w="20" w:type="dxa"/>
              <w:right w:w="20" w:type="dxa"/>
            </w:tcMar>
            <w:vAlign w:val="center"/>
            <w:hideMark/>
          </w:tcPr>
          <w:p w14:paraId="1468F85B" w14:textId="77777777" w:rsidR="00945E53" w:rsidRPr="007A6443" w:rsidRDefault="00945E53" w:rsidP="00FE4A28">
            <w:pPr>
              <w:pStyle w:val="movimento2"/>
              <w:rPr>
                <w:color w:val="002060"/>
              </w:rPr>
            </w:pPr>
            <w:r w:rsidRPr="007A6443">
              <w:rPr>
                <w:color w:val="002060"/>
              </w:rPr>
              <w:t xml:space="preserve">(CHIARAVALLE FUTSAL) </w:t>
            </w:r>
          </w:p>
        </w:tc>
        <w:tc>
          <w:tcPr>
            <w:tcW w:w="800" w:type="dxa"/>
            <w:tcMar>
              <w:top w:w="20" w:type="dxa"/>
              <w:left w:w="20" w:type="dxa"/>
              <w:bottom w:w="20" w:type="dxa"/>
              <w:right w:w="20" w:type="dxa"/>
            </w:tcMar>
            <w:vAlign w:val="center"/>
            <w:hideMark/>
          </w:tcPr>
          <w:p w14:paraId="1A0C711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A5B0B0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1C38BB9" w14:textId="77777777" w:rsidR="00945E53" w:rsidRPr="007A6443" w:rsidRDefault="00945E53" w:rsidP="00FE4A28">
            <w:pPr>
              <w:pStyle w:val="movimento2"/>
              <w:rPr>
                <w:color w:val="002060"/>
              </w:rPr>
            </w:pPr>
            <w:r w:rsidRPr="007A6443">
              <w:rPr>
                <w:color w:val="002060"/>
              </w:rPr>
              <w:t> </w:t>
            </w:r>
          </w:p>
        </w:tc>
      </w:tr>
    </w:tbl>
    <w:p w14:paraId="6684D93D" w14:textId="77777777" w:rsidR="003732AA" w:rsidRDefault="003732AA" w:rsidP="00945E53">
      <w:pPr>
        <w:jc w:val="center"/>
        <w:rPr>
          <w:rFonts w:ascii="Arial" w:hAnsi="Arial" w:cs="Arial"/>
          <w:noProof/>
          <w:color w:val="002060"/>
          <w:sz w:val="22"/>
          <w:szCs w:val="22"/>
        </w:rPr>
      </w:pPr>
    </w:p>
    <w:p w14:paraId="33F04618" w14:textId="22064B56" w:rsidR="00945E53" w:rsidRPr="001910FC" w:rsidRDefault="00945E53" w:rsidP="00945E5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3BDC8A8" w14:textId="77777777" w:rsidR="00945E53" w:rsidRPr="001910FC" w:rsidRDefault="00945E53" w:rsidP="00945E5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2C7A8E0" w14:textId="77777777" w:rsidR="00945E53" w:rsidRPr="007A6443" w:rsidRDefault="00945E53" w:rsidP="00945E53">
      <w:pPr>
        <w:pStyle w:val="breakline"/>
        <w:rPr>
          <w:rFonts w:eastAsiaTheme="minorEastAsia"/>
          <w:color w:val="002060"/>
        </w:rPr>
      </w:pPr>
    </w:p>
    <w:p w14:paraId="00A67D09" w14:textId="77777777" w:rsidR="00945E53" w:rsidRPr="007A6443" w:rsidRDefault="00945E53" w:rsidP="00945E53">
      <w:pPr>
        <w:pStyle w:val="titoloprinc0"/>
        <w:rPr>
          <w:color w:val="002060"/>
        </w:rPr>
      </w:pPr>
      <w:r w:rsidRPr="007A6443">
        <w:rPr>
          <w:color w:val="002060"/>
        </w:rPr>
        <w:t>CLASSIFICA</w:t>
      </w:r>
    </w:p>
    <w:p w14:paraId="0E1765B7" w14:textId="77777777" w:rsidR="00945E53" w:rsidRPr="007A6443" w:rsidRDefault="00945E53" w:rsidP="00945E53">
      <w:pPr>
        <w:pStyle w:val="breakline"/>
        <w:rPr>
          <w:color w:val="002060"/>
        </w:rPr>
      </w:pPr>
    </w:p>
    <w:p w14:paraId="32A5CDBD" w14:textId="77777777" w:rsidR="00945E53" w:rsidRPr="007A6443" w:rsidRDefault="00945E53" w:rsidP="00945E53">
      <w:pPr>
        <w:pStyle w:val="breakline"/>
        <w:rPr>
          <w:color w:val="002060"/>
        </w:rPr>
      </w:pPr>
    </w:p>
    <w:p w14:paraId="1DD289BE" w14:textId="77777777" w:rsidR="00945E53" w:rsidRPr="007A6443" w:rsidRDefault="00945E53" w:rsidP="00945E53">
      <w:pPr>
        <w:pStyle w:val="sottotitolocampionato10"/>
        <w:rPr>
          <w:color w:val="002060"/>
        </w:rPr>
      </w:pPr>
      <w:r w:rsidRPr="007A64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70C28E9E"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AF117"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FBDE3"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463F9"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C39FD"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957B4"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68875"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DB1D7"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C6DED"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221B8"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47D2A" w14:textId="77777777" w:rsidR="00945E53" w:rsidRPr="007A6443" w:rsidRDefault="00945E53" w:rsidP="00FE4A28">
            <w:pPr>
              <w:pStyle w:val="headertabella0"/>
              <w:rPr>
                <w:color w:val="002060"/>
              </w:rPr>
            </w:pPr>
            <w:r w:rsidRPr="007A6443">
              <w:rPr>
                <w:color w:val="002060"/>
              </w:rPr>
              <w:t>PE</w:t>
            </w:r>
          </w:p>
        </w:tc>
      </w:tr>
      <w:tr w:rsidR="00945E53" w:rsidRPr="007A6443" w14:paraId="2A2F0233"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E645D9" w14:textId="77777777" w:rsidR="00945E53" w:rsidRPr="007A6443" w:rsidRDefault="00945E53" w:rsidP="00FE4A28">
            <w:pPr>
              <w:pStyle w:val="rowtabella0"/>
              <w:rPr>
                <w:color w:val="002060"/>
              </w:rPr>
            </w:pPr>
            <w:r w:rsidRPr="007A6443">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78D1"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9B73"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58D74"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6C96"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2A15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6159" w14:textId="77777777" w:rsidR="00945E53" w:rsidRPr="007A6443" w:rsidRDefault="00945E53" w:rsidP="00FE4A28">
            <w:pPr>
              <w:pStyle w:val="rowtabella0"/>
              <w:jc w:val="center"/>
              <w:rPr>
                <w:color w:val="002060"/>
              </w:rPr>
            </w:pPr>
            <w:r w:rsidRPr="007A644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4588"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6712"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F044" w14:textId="77777777" w:rsidR="00945E53" w:rsidRPr="007A6443" w:rsidRDefault="00945E53" w:rsidP="00FE4A28">
            <w:pPr>
              <w:pStyle w:val="rowtabella0"/>
              <w:jc w:val="center"/>
              <w:rPr>
                <w:color w:val="002060"/>
              </w:rPr>
            </w:pPr>
            <w:r w:rsidRPr="007A6443">
              <w:rPr>
                <w:color w:val="002060"/>
              </w:rPr>
              <w:t>0</w:t>
            </w:r>
          </w:p>
        </w:tc>
      </w:tr>
      <w:tr w:rsidR="00945E53" w:rsidRPr="007A6443" w14:paraId="42DCEDC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4196B" w14:textId="77777777" w:rsidR="00945E53" w:rsidRPr="007A6443" w:rsidRDefault="00945E53" w:rsidP="00FE4A28">
            <w:pPr>
              <w:pStyle w:val="rowtabella0"/>
              <w:rPr>
                <w:color w:val="002060"/>
              </w:rPr>
            </w:pPr>
            <w:r w:rsidRPr="007A644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153B" w14:textId="77777777" w:rsidR="00945E53" w:rsidRPr="007A6443" w:rsidRDefault="00945E53" w:rsidP="00FE4A28">
            <w:pPr>
              <w:pStyle w:val="rowtabella0"/>
              <w:jc w:val="center"/>
              <w:rPr>
                <w:color w:val="002060"/>
              </w:rPr>
            </w:pPr>
            <w:r w:rsidRPr="007A64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5FD6"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61B2"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B20D"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3BAB"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4E9A2" w14:textId="77777777" w:rsidR="00945E53" w:rsidRPr="007A6443" w:rsidRDefault="00945E53" w:rsidP="00FE4A28">
            <w:pPr>
              <w:pStyle w:val="rowtabella0"/>
              <w:jc w:val="center"/>
              <w:rPr>
                <w:color w:val="002060"/>
              </w:rPr>
            </w:pPr>
            <w:r w:rsidRPr="007A644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ECE0"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3457C"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D867B" w14:textId="77777777" w:rsidR="00945E53" w:rsidRPr="007A6443" w:rsidRDefault="00945E53" w:rsidP="00FE4A28">
            <w:pPr>
              <w:pStyle w:val="rowtabella0"/>
              <w:jc w:val="center"/>
              <w:rPr>
                <w:color w:val="002060"/>
              </w:rPr>
            </w:pPr>
            <w:r w:rsidRPr="007A6443">
              <w:rPr>
                <w:color w:val="002060"/>
              </w:rPr>
              <w:t>0</w:t>
            </w:r>
          </w:p>
        </w:tc>
      </w:tr>
      <w:tr w:rsidR="00945E53" w:rsidRPr="007A6443" w14:paraId="78C37087"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9F37C" w14:textId="77777777" w:rsidR="00945E53" w:rsidRPr="007A6443" w:rsidRDefault="00945E53" w:rsidP="00FE4A28">
            <w:pPr>
              <w:pStyle w:val="rowtabella0"/>
              <w:rPr>
                <w:color w:val="002060"/>
              </w:rPr>
            </w:pPr>
            <w:r w:rsidRPr="007A644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EA4E1"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147F"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0DED"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0302"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2942"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B864" w14:textId="77777777" w:rsidR="00945E53" w:rsidRPr="007A6443" w:rsidRDefault="00945E53" w:rsidP="00FE4A28">
            <w:pPr>
              <w:pStyle w:val="rowtabella0"/>
              <w:jc w:val="center"/>
              <w:rPr>
                <w:color w:val="002060"/>
              </w:rPr>
            </w:pPr>
            <w:r w:rsidRPr="007A644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D85A" w14:textId="77777777" w:rsidR="00945E53" w:rsidRPr="007A6443" w:rsidRDefault="00945E53" w:rsidP="00FE4A28">
            <w:pPr>
              <w:pStyle w:val="rowtabella0"/>
              <w:jc w:val="center"/>
              <w:rPr>
                <w:color w:val="002060"/>
              </w:rPr>
            </w:pPr>
            <w:r w:rsidRPr="007A644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D0A1"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ABD2" w14:textId="77777777" w:rsidR="00945E53" w:rsidRPr="007A6443" w:rsidRDefault="00945E53" w:rsidP="00FE4A28">
            <w:pPr>
              <w:pStyle w:val="rowtabella0"/>
              <w:jc w:val="center"/>
              <w:rPr>
                <w:color w:val="002060"/>
              </w:rPr>
            </w:pPr>
            <w:r w:rsidRPr="007A6443">
              <w:rPr>
                <w:color w:val="002060"/>
              </w:rPr>
              <w:t>0</w:t>
            </w:r>
          </w:p>
        </w:tc>
      </w:tr>
      <w:tr w:rsidR="00945E53" w:rsidRPr="007A6443" w14:paraId="06278456"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0D1B1" w14:textId="77777777" w:rsidR="00945E53" w:rsidRPr="007A6443" w:rsidRDefault="00945E53" w:rsidP="00FE4A28">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96DD0"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7771"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EA57"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DF9A"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0E22D"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99E9"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5704" w14:textId="77777777" w:rsidR="00945E53" w:rsidRPr="007A6443" w:rsidRDefault="00945E53" w:rsidP="00FE4A28">
            <w:pPr>
              <w:pStyle w:val="rowtabella0"/>
              <w:jc w:val="center"/>
              <w:rPr>
                <w:color w:val="002060"/>
              </w:rPr>
            </w:pPr>
            <w:r w:rsidRPr="007A644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DFFD"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B4D7" w14:textId="77777777" w:rsidR="00945E53" w:rsidRPr="007A6443" w:rsidRDefault="00945E53" w:rsidP="00FE4A28">
            <w:pPr>
              <w:pStyle w:val="rowtabella0"/>
              <w:jc w:val="center"/>
              <w:rPr>
                <w:color w:val="002060"/>
              </w:rPr>
            </w:pPr>
            <w:r w:rsidRPr="007A6443">
              <w:rPr>
                <w:color w:val="002060"/>
              </w:rPr>
              <w:t>0</w:t>
            </w:r>
          </w:p>
        </w:tc>
      </w:tr>
      <w:tr w:rsidR="00945E53" w:rsidRPr="007A6443" w14:paraId="227999D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C7DD5" w14:textId="77777777" w:rsidR="00945E53" w:rsidRPr="007A6443" w:rsidRDefault="00945E53" w:rsidP="00FE4A28">
            <w:pPr>
              <w:pStyle w:val="rowtabella0"/>
              <w:rPr>
                <w:color w:val="002060"/>
              </w:rPr>
            </w:pPr>
            <w:r w:rsidRPr="007A644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1CC3"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2A26"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CE51"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E37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8D72"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F9CD" w14:textId="77777777" w:rsidR="00945E53" w:rsidRPr="007A6443" w:rsidRDefault="00945E53" w:rsidP="00FE4A28">
            <w:pPr>
              <w:pStyle w:val="rowtabella0"/>
              <w:jc w:val="center"/>
              <w:rPr>
                <w:color w:val="002060"/>
              </w:rPr>
            </w:pPr>
            <w:r w:rsidRPr="007A644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E777" w14:textId="77777777" w:rsidR="00945E53" w:rsidRPr="007A6443" w:rsidRDefault="00945E53" w:rsidP="00FE4A28">
            <w:pPr>
              <w:pStyle w:val="rowtabella0"/>
              <w:jc w:val="center"/>
              <w:rPr>
                <w:color w:val="002060"/>
              </w:rPr>
            </w:pPr>
            <w:r w:rsidRPr="007A644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B0B2"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E8F3A" w14:textId="77777777" w:rsidR="00945E53" w:rsidRPr="007A6443" w:rsidRDefault="00945E53" w:rsidP="00FE4A28">
            <w:pPr>
              <w:pStyle w:val="rowtabella0"/>
              <w:jc w:val="center"/>
              <w:rPr>
                <w:color w:val="002060"/>
              </w:rPr>
            </w:pPr>
            <w:r w:rsidRPr="007A6443">
              <w:rPr>
                <w:color w:val="002060"/>
              </w:rPr>
              <w:t>0</w:t>
            </w:r>
          </w:p>
        </w:tc>
      </w:tr>
      <w:tr w:rsidR="00945E53" w:rsidRPr="007A6443" w14:paraId="185A7C5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05514" w14:textId="77777777" w:rsidR="00945E53" w:rsidRPr="007A6443" w:rsidRDefault="00945E53" w:rsidP="00FE4A28">
            <w:pPr>
              <w:pStyle w:val="rowtabella0"/>
              <w:rPr>
                <w:color w:val="002060"/>
              </w:rPr>
            </w:pPr>
            <w:r w:rsidRPr="007A6443">
              <w:rPr>
                <w:color w:val="002060"/>
              </w:rPr>
              <w:lastRenderedPageBreak/>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B708" w14:textId="77777777" w:rsidR="00945E53" w:rsidRPr="007A6443" w:rsidRDefault="00945E53" w:rsidP="00FE4A28">
            <w:pPr>
              <w:pStyle w:val="rowtabella0"/>
              <w:jc w:val="center"/>
              <w:rPr>
                <w:color w:val="002060"/>
              </w:rPr>
            </w:pPr>
            <w:r w:rsidRPr="007A644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94C8"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A58E"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1DD1"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9D9D"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5CD6" w14:textId="77777777" w:rsidR="00945E53" w:rsidRPr="007A6443" w:rsidRDefault="00945E53" w:rsidP="00FE4A28">
            <w:pPr>
              <w:pStyle w:val="rowtabella0"/>
              <w:jc w:val="center"/>
              <w:rPr>
                <w:color w:val="002060"/>
              </w:rPr>
            </w:pPr>
            <w:r w:rsidRPr="007A644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5E8D"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14C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C9B2" w14:textId="77777777" w:rsidR="00945E53" w:rsidRPr="007A6443" w:rsidRDefault="00945E53" w:rsidP="00FE4A28">
            <w:pPr>
              <w:pStyle w:val="rowtabella0"/>
              <w:jc w:val="center"/>
              <w:rPr>
                <w:color w:val="002060"/>
              </w:rPr>
            </w:pPr>
            <w:r w:rsidRPr="007A6443">
              <w:rPr>
                <w:color w:val="002060"/>
              </w:rPr>
              <w:t>0</w:t>
            </w:r>
          </w:p>
        </w:tc>
      </w:tr>
      <w:tr w:rsidR="00945E53" w:rsidRPr="007A6443" w14:paraId="769198C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1FFA8" w14:textId="77777777" w:rsidR="00945E53" w:rsidRPr="007A6443" w:rsidRDefault="00945E53" w:rsidP="00FE4A28">
            <w:pPr>
              <w:pStyle w:val="rowtabella0"/>
              <w:rPr>
                <w:color w:val="002060"/>
                <w:lang w:val="es-ES"/>
              </w:rPr>
            </w:pPr>
            <w:r w:rsidRPr="007A644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C43E" w14:textId="77777777" w:rsidR="00945E53" w:rsidRPr="007A6443" w:rsidRDefault="00945E53" w:rsidP="00FE4A28">
            <w:pPr>
              <w:pStyle w:val="rowtabella0"/>
              <w:jc w:val="center"/>
              <w:rPr>
                <w:color w:val="002060"/>
              </w:rPr>
            </w:pPr>
            <w:r w:rsidRPr="007A64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7428"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2979"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0C6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BB897"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4548" w14:textId="77777777" w:rsidR="00945E53" w:rsidRPr="007A6443" w:rsidRDefault="00945E53" w:rsidP="00FE4A28">
            <w:pPr>
              <w:pStyle w:val="rowtabella0"/>
              <w:jc w:val="center"/>
              <w:rPr>
                <w:color w:val="002060"/>
              </w:rPr>
            </w:pPr>
            <w:r w:rsidRPr="007A644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BF7B" w14:textId="77777777" w:rsidR="00945E53" w:rsidRPr="007A6443" w:rsidRDefault="00945E53" w:rsidP="00FE4A28">
            <w:pPr>
              <w:pStyle w:val="rowtabella0"/>
              <w:jc w:val="center"/>
              <w:rPr>
                <w:color w:val="002060"/>
              </w:rPr>
            </w:pPr>
            <w:r w:rsidRPr="007A644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DA33"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D4EF" w14:textId="77777777" w:rsidR="00945E53" w:rsidRPr="007A6443" w:rsidRDefault="00945E53" w:rsidP="00FE4A28">
            <w:pPr>
              <w:pStyle w:val="rowtabella0"/>
              <w:jc w:val="center"/>
              <w:rPr>
                <w:color w:val="002060"/>
              </w:rPr>
            </w:pPr>
            <w:r w:rsidRPr="007A6443">
              <w:rPr>
                <w:color w:val="002060"/>
              </w:rPr>
              <w:t>0</w:t>
            </w:r>
          </w:p>
        </w:tc>
      </w:tr>
      <w:tr w:rsidR="00945E53" w:rsidRPr="007A6443" w14:paraId="6AB40FCD"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F2731" w14:textId="77777777" w:rsidR="00945E53" w:rsidRPr="007A6443" w:rsidRDefault="00945E53" w:rsidP="00FE4A28">
            <w:pPr>
              <w:pStyle w:val="rowtabella0"/>
              <w:rPr>
                <w:color w:val="002060"/>
              </w:rPr>
            </w:pPr>
            <w:r w:rsidRPr="007A644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6A6D" w14:textId="77777777" w:rsidR="00945E53" w:rsidRPr="007A6443" w:rsidRDefault="00945E53" w:rsidP="00FE4A28">
            <w:pPr>
              <w:pStyle w:val="rowtabella0"/>
              <w:jc w:val="center"/>
              <w:rPr>
                <w:color w:val="002060"/>
              </w:rPr>
            </w:pPr>
            <w:r w:rsidRPr="007A64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B975"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7985"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D01C"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B87B"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53FB2"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950A0"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F67A"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4C75" w14:textId="77777777" w:rsidR="00945E53" w:rsidRPr="007A6443" w:rsidRDefault="00945E53" w:rsidP="00FE4A28">
            <w:pPr>
              <w:pStyle w:val="rowtabella0"/>
              <w:jc w:val="center"/>
              <w:rPr>
                <w:color w:val="002060"/>
              </w:rPr>
            </w:pPr>
            <w:r w:rsidRPr="007A6443">
              <w:rPr>
                <w:color w:val="002060"/>
              </w:rPr>
              <w:t>0</w:t>
            </w:r>
          </w:p>
        </w:tc>
      </w:tr>
      <w:tr w:rsidR="00945E53" w:rsidRPr="007A6443" w14:paraId="03948FB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F0983" w14:textId="77777777" w:rsidR="00945E53" w:rsidRPr="007A6443" w:rsidRDefault="00945E53" w:rsidP="00FE4A28">
            <w:pPr>
              <w:pStyle w:val="rowtabella0"/>
              <w:rPr>
                <w:color w:val="002060"/>
              </w:rPr>
            </w:pPr>
            <w:r w:rsidRPr="007A644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C987E"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F290"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6184"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F1AC"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42D5"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95DC" w14:textId="77777777" w:rsidR="00945E53" w:rsidRPr="007A6443" w:rsidRDefault="00945E53" w:rsidP="00FE4A28">
            <w:pPr>
              <w:pStyle w:val="rowtabella0"/>
              <w:jc w:val="center"/>
              <w:rPr>
                <w:color w:val="002060"/>
              </w:rPr>
            </w:pPr>
            <w:r w:rsidRPr="007A64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E068" w14:textId="77777777" w:rsidR="00945E53" w:rsidRPr="007A6443" w:rsidRDefault="00945E53" w:rsidP="00FE4A28">
            <w:pPr>
              <w:pStyle w:val="rowtabella0"/>
              <w:jc w:val="center"/>
              <w:rPr>
                <w:color w:val="002060"/>
              </w:rPr>
            </w:pPr>
            <w:r w:rsidRPr="007A64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B432"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C7C5" w14:textId="77777777" w:rsidR="00945E53" w:rsidRPr="007A6443" w:rsidRDefault="00945E53" w:rsidP="00FE4A28">
            <w:pPr>
              <w:pStyle w:val="rowtabella0"/>
              <w:jc w:val="center"/>
              <w:rPr>
                <w:color w:val="002060"/>
              </w:rPr>
            </w:pPr>
            <w:r w:rsidRPr="007A6443">
              <w:rPr>
                <w:color w:val="002060"/>
              </w:rPr>
              <w:t>0</w:t>
            </w:r>
          </w:p>
        </w:tc>
      </w:tr>
      <w:tr w:rsidR="00945E53" w:rsidRPr="007A6443" w14:paraId="22857D3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AD77D" w14:textId="77777777" w:rsidR="00945E53" w:rsidRPr="007A6443" w:rsidRDefault="00945E53" w:rsidP="00FE4A28">
            <w:pPr>
              <w:pStyle w:val="rowtabella0"/>
              <w:rPr>
                <w:color w:val="002060"/>
              </w:rPr>
            </w:pPr>
            <w:r w:rsidRPr="007A644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DF74"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4785"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A61C"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767C"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459F"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C9EAF" w14:textId="77777777" w:rsidR="00945E53" w:rsidRPr="007A6443" w:rsidRDefault="00945E53" w:rsidP="00FE4A28">
            <w:pPr>
              <w:pStyle w:val="rowtabella0"/>
              <w:jc w:val="center"/>
              <w:rPr>
                <w:color w:val="002060"/>
              </w:rPr>
            </w:pPr>
            <w:r w:rsidRPr="007A644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62B5" w14:textId="77777777" w:rsidR="00945E53" w:rsidRPr="007A6443" w:rsidRDefault="00945E53" w:rsidP="00FE4A28">
            <w:pPr>
              <w:pStyle w:val="rowtabella0"/>
              <w:jc w:val="center"/>
              <w:rPr>
                <w:color w:val="002060"/>
              </w:rPr>
            </w:pPr>
            <w:r w:rsidRPr="007A644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B05E"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CE3B" w14:textId="77777777" w:rsidR="00945E53" w:rsidRPr="007A6443" w:rsidRDefault="00945E53" w:rsidP="00FE4A28">
            <w:pPr>
              <w:pStyle w:val="rowtabella0"/>
              <w:jc w:val="center"/>
              <w:rPr>
                <w:color w:val="002060"/>
              </w:rPr>
            </w:pPr>
            <w:r w:rsidRPr="007A6443">
              <w:rPr>
                <w:color w:val="002060"/>
              </w:rPr>
              <w:t>0</w:t>
            </w:r>
          </w:p>
        </w:tc>
      </w:tr>
      <w:tr w:rsidR="00945E53" w:rsidRPr="007A6443" w14:paraId="58F8DB8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22B6E" w14:textId="77777777" w:rsidR="00945E53" w:rsidRPr="007A6443" w:rsidRDefault="00945E53" w:rsidP="00FE4A28">
            <w:pPr>
              <w:pStyle w:val="rowtabella0"/>
              <w:rPr>
                <w:color w:val="002060"/>
              </w:rPr>
            </w:pPr>
            <w:r w:rsidRPr="007A644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037D"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94DF"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0D46"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FD3D"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D997"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33D1" w14:textId="77777777" w:rsidR="00945E53" w:rsidRPr="007A6443" w:rsidRDefault="00945E53" w:rsidP="00FE4A28">
            <w:pPr>
              <w:pStyle w:val="rowtabella0"/>
              <w:jc w:val="center"/>
              <w:rPr>
                <w:color w:val="002060"/>
              </w:rPr>
            </w:pPr>
            <w:r w:rsidRPr="007A644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E172" w14:textId="77777777" w:rsidR="00945E53" w:rsidRPr="007A6443" w:rsidRDefault="00945E53" w:rsidP="00FE4A28">
            <w:pPr>
              <w:pStyle w:val="rowtabella0"/>
              <w:jc w:val="center"/>
              <w:rPr>
                <w:color w:val="002060"/>
              </w:rPr>
            </w:pPr>
            <w:r w:rsidRPr="007A644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AA74"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0E63" w14:textId="77777777" w:rsidR="00945E53" w:rsidRPr="007A6443" w:rsidRDefault="00945E53" w:rsidP="00FE4A28">
            <w:pPr>
              <w:pStyle w:val="rowtabella0"/>
              <w:jc w:val="center"/>
              <w:rPr>
                <w:color w:val="002060"/>
              </w:rPr>
            </w:pPr>
            <w:r w:rsidRPr="007A6443">
              <w:rPr>
                <w:color w:val="002060"/>
              </w:rPr>
              <w:t>0</w:t>
            </w:r>
          </w:p>
        </w:tc>
      </w:tr>
      <w:tr w:rsidR="00945E53" w:rsidRPr="007A6443" w14:paraId="15FB722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ADC00" w14:textId="77777777" w:rsidR="00945E53" w:rsidRPr="007A6443" w:rsidRDefault="00945E53" w:rsidP="00FE4A28">
            <w:pPr>
              <w:pStyle w:val="rowtabella0"/>
              <w:rPr>
                <w:color w:val="002060"/>
              </w:rPr>
            </w:pPr>
            <w:r w:rsidRPr="007A644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E5E8" w14:textId="77777777" w:rsidR="00945E53" w:rsidRPr="007A6443" w:rsidRDefault="00945E53" w:rsidP="00FE4A28">
            <w:pPr>
              <w:pStyle w:val="rowtabella0"/>
              <w:jc w:val="center"/>
              <w:rPr>
                <w:color w:val="002060"/>
              </w:rPr>
            </w:pPr>
            <w:r w:rsidRPr="007A64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E36D"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A6E3"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A279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6627"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DD01" w14:textId="77777777" w:rsidR="00945E53" w:rsidRPr="007A6443" w:rsidRDefault="00945E53" w:rsidP="00FE4A28">
            <w:pPr>
              <w:pStyle w:val="rowtabella0"/>
              <w:jc w:val="center"/>
              <w:rPr>
                <w:color w:val="002060"/>
              </w:rPr>
            </w:pPr>
            <w:r w:rsidRPr="007A644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4C5A" w14:textId="77777777" w:rsidR="00945E53" w:rsidRPr="007A6443" w:rsidRDefault="00945E53" w:rsidP="00FE4A28">
            <w:pPr>
              <w:pStyle w:val="rowtabella0"/>
              <w:jc w:val="center"/>
              <w:rPr>
                <w:color w:val="002060"/>
              </w:rPr>
            </w:pPr>
            <w:r w:rsidRPr="007A644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DC22"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CA1D" w14:textId="77777777" w:rsidR="00945E53" w:rsidRPr="007A6443" w:rsidRDefault="00945E53" w:rsidP="00FE4A28">
            <w:pPr>
              <w:pStyle w:val="rowtabella0"/>
              <w:jc w:val="center"/>
              <w:rPr>
                <w:color w:val="002060"/>
              </w:rPr>
            </w:pPr>
            <w:r w:rsidRPr="007A6443">
              <w:rPr>
                <w:color w:val="002060"/>
              </w:rPr>
              <w:t>0</w:t>
            </w:r>
          </w:p>
        </w:tc>
      </w:tr>
      <w:tr w:rsidR="00945E53" w:rsidRPr="007A6443" w14:paraId="42CBFB3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653A6" w14:textId="77777777" w:rsidR="00945E53" w:rsidRPr="007A6443" w:rsidRDefault="00945E53" w:rsidP="00FE4A28">
            <w:pPr>
              <w:pStyle w:val="rowtabella0"/>
              <w:rPr>
                <w:color w:val="002060"/>
              </w:rPr>
            </w:pPr>
            <w:r w:rsidRPr="007A6443">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E438"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F4D0"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9971"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61A2"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7F09"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476C"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DB31" w14:textId="77777777" w:rsidR="00945E53" w:rsidRPr="007A6443" w:rsidRDefault="00945E53" w:rsidP="00FE4A28">
            <w:pPr>
              <w:pStyle w:val="rowtabella0"/>
              <w:jc w:val="center"/>
              <w:rPr>
                <w:color w:val="002060"/>
              </w:rPr>
            </w:pPr>
            <w:r w:rsidRPr="007A644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C24A"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6267" w14:textId="77777777" w:rsidR="00945E53" w:rsidRPr="007A6443" w:rsidRDefault="00945E53" w:rsidP="00FE4A28">
            <w:pPr>
              <w:pStyle w:val="rowtabella0"/>
              <w:jc w:val="center"/>
              <w:rPr>
                <w:color w:val="002060"/>
              </w:rPr>
            </w:pPr>
            <w:r w:rsidRPr="007A6443">
              <w:rPr>
                <w:color w:val="002060"/>
              </w:rPr>
              <w:t>0</w:t>
            </w:r>
          </w:p>
        </w:tc>
      </w:tr>
      <w:tr w:rsidR="00945E53" w:rsidRPr="007A6443" w14:paraId="61B91D6B"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720357" w14:textId="77777777" w:rsidR="00945E53" w:rsidRPr="007A6443" w:rsidRDefault="00945E53" w:rsidP="00FE4A28">
            <w:pPr>
              <w:pStyle w:val="rowtabella0"/>
              <w:rPr>
                <w:color w:val="002060"/>
              </w:rPr>
            </w:pPr>
            <w:r w:rsidRPr="007A644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6F293"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E6AA"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EBF0"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2A69"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B7EB"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6792"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2488" w14:textId="77777777" w:rsidR="00945E53" w:rsidRPr="007A6443" w:rsidRDefault="00945E53" w:rsidP="00FE4A28">
            <w:pPr>
              <w:pStyle w:val="rowtabella0"/>
              <w:jc w:val="center"/>
              <w:rPr>
                <w:color w:val="002060"/>
              </w:rPr>
            </w:pPr>
            <w:r w:rsidRPr="007A644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3CBC"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F581" w14:textId="77777777" w:rsidR="00945E53" w:rsidRPr="007A6443" w:rsidRDefault="00945E53" w:rsidP="00FE4A28">
            <w:pPr>
              <w:pStyle w:val="rowtabella0"/>
              <w:jc w:val="center"/>
              <w:rPr>
                <w:color w:val="002060"/>
              </w:rPr>
            </w:pPr>
            <w:r w:rsidRPr="007A6443">
              <w:rPr>
                <w:color w:val="002060"/>
              </w:rPr>
              <w:t>0</w:t>
            </w:r>
          </w:p>
        </w:tc>
      </w:tr>
    </w:tbl>
    <w:p w14:paraId="15AA7D9F" w14:textId="77777777" w:rsidR="00945E53" w:rsidRDefault="00945E53" w:rsidP="00945E53">
      <w:pPr>
        <w:pStyle w:val="breakline"/>
        <w:rPr>
          <w:color w:val="002060"/>
        </w:rPr>
      </w:pPr>
    </w:p>
    <w:p w14:paraId="48A1F7E1" w14:textId="77777777" w:rsidR="00945E53" w:rsidRPr="007A6443" w:rsidRDefault="00945E53" w:rsidP="00945E53">
      <w:pPr>
        <w:pStyle w:val="titoloprinc0"/>
        <w:rPr>
          <w:color w:val="002060"/>
        </w:rPr>
      </w:pPr>
      <w:r w:rsidRPr="007A6443">
        <w:rPr>
          <w:color w:val="002060"/>
        </w:rPr>
        <w:t>PROGRAMMA GARE</w:t>
      </w:r>
    </w:p>
    <w:p w14:paraId="08AF58A5" w14:textId="77777777" w:rsidR="00945E53" w:rsidRDefault="00945E53" w:rsidP="00945E53">
      <w:pPr>
        <w:pStyle w:val="breakline"/>
        <w:rPr>
          <w:rFonts w:eastAsiaTheme="minorEastAsia"/>
          <w:color w:val="002060"/>
        </w:rPr>
      </w:pPr>
    </w:p>
    <w:p w14:paraId="1A393063" w14:textId="77777777" w:rsidR="003732AA" w:rsidRPr="00282952" w:rsidRDefault="003732AA" w:rsidP="003732AA">
      <w:pPr>
        <w:pStyle w:val="sottotitolocampionato10"/>
        <w:rPr>
          <w:color w:val="002060"/>
        </w:rPr>
      </w:pPr>
      <w:r w:rsidRPr="00282952">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46"/>
        <w:gridCol w:w="1553"/>
      </w:tblGrid>
      <w:tr w:rsidR="003732AA" w:rsidRPr="00282952" w14:paraId="76BE08D6"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21491"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BC6E8"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A9004"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3CC36"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DF688"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77AC0"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CEC31"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3B57CE16"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65EF74" w14:textId="77777777" w:rsidR="003732AA" w:rsidRPr="00282952" w:rsidRDefault="003732AA" w:rsidP="00FE4A28">
            <w:pPr>
              <w:pStyle w:val="rowtabella0"/>
              <w:rPr>
                <w:color w:val="002060"/>
              </w:rPr>
            </w:pPr>
            <w:r w:rsidRPr="00282952">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01CC5" w14:textId="77777777" w:rsidR="003732AA" w:rsidRPr="00282952" w:rsidRDefault="003732AA" w:rsidP="00FE4A28">
            <w:pPr>
              <w:pStyle w:val="rowtabella0"/>
              <w:rPr>
                <w:color w:val="002060"/>
              </w:rPr>
            </w:pPr>
            <w:r w:rsidRPr="00282952">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C6D23"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39AB4" w14:textId="77777777" w:rsidR="003732AA" w:rsidRPr="00282952" w:rsidRDefault="003732AA" w:rsidP="00FE4A28">
            <w:pPr>
              <w:pStyle w:val="rowtabella0"/>
              <w:rPr>
                <w:color w:val="002060"/>
              </w:rPr>
            </w:pPr>
            <w:r w:rsidRPr="00282952">
              <w:rPr>
                <w:color w:val="002060"/>
              </w:rPr>
              <w:t>13/03/2026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2ADB4" w14:textId="77777777" w:rsidR="003732AA" w:rsidRPr="00282952" w:rsidRDefault="003732AA" w:rsidP="00FE4A28">
            <w:pPr>
              <w:pStyle w:val="rowtabella0"/>
              <w:rPr>
                <w:color w:val="002060"/>
              </w:rPr>
            </w:pPr>
            <w:r w:rsidRPr="00282952">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EA2B6" w14:textId="77777777" w:rsidR="003732AA" w:rsidRPr="00282952" w:rsidRDefault="003732AA" w:rsidP="00FE4A28">
            <w:pPr>
              <w:pStyle w:val="rowtabella0"/>
              <w:rPr>
                <w:color w:val="002060"/>
              </w:rPr>
            </w:pPr>
            <w:r w:rsidRPr="00282952">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51587" w14:textId="77777777" w:rsidR="003732AA" w:rsidRPr="00282952" w:rsidRDefault="003732AA" w:rsidP="00FE4A28">
            <w:pPr>
              <w:pStyle w:val="rowtabella0"/>
              <w:rPr>
                <w:color w:val="002060"/>
              </w:rPr>
            </w:pPr>
            <w:r w:rsidRPr="00282952">
              <w:rPr>
                <w:color w:val="002060"/>
              </w:rPr>
              <w:t>VIA TOBAGI STAZ. CASTELBELLINO</w:t>
            </w:r>
          </w:p>
        </w:tc>
      </w:tr>
      <w:tr w:rsidR="003732AA" w:rsidRPr="00282952" w14:paraId="3532F979"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89E727" w14:textId="77777777" w:rsidR="003732AA" w:rsidRPr="00282952" w:rsidRDefault="003732AA" w:rsidP="00FE4A28">
            <w:pPr>
              <w:pStyle w:val="rowtabella0"/>
              <w:rPr>
                <w:color w:val="002060"/>
              </w:rPr>
            </w:pPr>
            <w:r w:rsidRPr="0028295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58FBE" w14:textId="77777777" w:rsidR="003732AA" w:rsidRPr="00282952" w:rsidRDefault="003732AA" w:rsidP="00FE4A28">
            <w:pPr>
              <w:pStyle w:val="rowtabella0"/>
              <w:rPr>
                <w:color w:val="002060"/>
              </w:rPr>
            </w:pPr>
            <w:r w:rsidRPr="00282952">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85E4B"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E616E0"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08489F" w14:textId="77777777" w:rsidR="003732AA" w:rsidRPr="00282952" w:rsidRDefault="003732AA" w:rsidP="00FE4A28">
            <w:pPr>
              <w:pStyle w:val="rowtabella0"/>
              <w:rPr>
                <w:color w:val="002060"/>
              </w:rPr>
            </w:pPr>
            <w:r w:rsidRPr="00282952">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D6CCE9" w14:textId="77777777" w:rsidR="003732AA" w:rsidRPr="00282952" w:rsidRDefault="003732AA" w:rsidP="00FE4A28">
            <w:pPr>
              <w:pStyle w:val="rowtabella0"/>
              <w:rPr>
                <w:color w:val="002060"/>
              </w:rPr>
            </w:pPr>
            <w:r w:rsidRPr="0028295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7FD59F" w14:textId="77777777" w:rsidR="003732AA" w:rsidRPr="00282952" w:rsidRDefault="003732AA" w:rsidP="00FE4A28">
            <w:pPr>
              <w:pStyle w:val="rowtabella0"/>
              <w:rPr>
                <w:color w:val="002060"/>
              </w:rPr>
            </w:pPr>
            <w:r w:rsidRPr="00282952">
              <w:rPr>
                <w:color w:val="002060"/>
              </w:rPr>
              <w:t>VIA CELSO ULPIANI</w:t>
            </w:r>
          </w:p>
        </w:tc>
      </w:tr>
      <w:tr w:rsidR="003732AA" w:rsidRPr="00282952" w14:paraId="23140332"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996015" w14:textId="77777777" w:rsidR="003732AA" w:rsidRPr="00282952" w:rsidRDefault="003732AA" w:rsidP="00FE4A28">
            <w:pPr>
              <w:pStyle w:val="rowtabella0"/>
              <w:rPr>
                <w:color w:val="002060"/>
              </w:rPr>
            </w:pPr>
            <w:r w:rsidRPr="00282952">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08109F" w14:textId="77777777" w:rsidR="003732AA" w:rsidRPr="00282952" w:rsidRDefault="003732AA" w:rsidP="00FE4A28">
            <w:pPr>
              <w:pStyle w:val="rowtabella0"/>
              <w:rPr>
                <w:color w:val="002060"/>
              </w:rPr>
            </w:pPr>
            <w:r w:rsidRPr="0028295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727B80"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F8D23D" w14:textId="77777777" w:rsidR="003732AA" w:rsidRPr="00282952" w:rsidRDefault="003732AA" w:rsidP="00FE4A28">
            <w:pPr>
              <w:pStyle w:val="rowtabella0"/>
              <w:rPr>
                <w:color w:val="002060"/>
              </w:rPr>
            </w:pPr>
            <w:r w:rsidRPr="00282952">
              <w:rPr>
                <w:color w:val="002060"/>
              </w:rPr>
              <w:t>13/03/2026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A647D9" w14:textId="77777777" w:rsidR="003732AA" w:rsidRPr="00282952" w:rsidRDefault="003732AA" w:rsidP="00FE4A28">
            <w:pPr>
              <w:pStyle w:val="rowtabella0"/>
              <w:rPr>
                <w:color w:val="002060"/>
              </w:rPr>
            </w:pPr>
            <w:r w:rsidRPr="00282952">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F39EF" w14:textId="77777777" w:rsidR="003732AA" w:rsidRPr="00282952" w:rsidRDefault="003732AA" w:rsidP="00FE4A28">
            <w:pPr>
              <w:pStyle w:val="rowtabella0"/>
              <w:rPr>
                <w:color w:val="002060"/>
              </w:rPr>
            </w:pPr>
            <w:r w:rsidRPr="00282952">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FE4118" w14:textId="77777777" w:rsidR="003732AA" w:rsidRPr="00282952" w:rsidRDefault="003732AA" w:rsidP="00FE4A28">
            <w:pPr>
              <w:pStyle w:val="rowtabella0"/>
              <w:rPr>
                <w:color w:val="002060"/>
              </w:rPr>
            </w:pPr>
            <w:r w:rsidRPr="00282952">
              <w:rPr>
                <w:color w:val="002060"/>
              </w:rPr>
              <w:t>VIA OLIMPIADI</w:t>
            </w:r>
          </w:p>
        </w:tc>
      </w:tr>
      <w:tr w:rsidR="003732AA" w:rsidRPr="00282952" w14:paraId="70A018B7"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CB67F6" w14:textId="77777777" w:rsidR="003732AA" w:rsidRPr="00282952" w:rsidRDefault="003732AA" w:rsidP="00FE4A28">
            <w:pPr>
              <w:pStyle w:val="rowtabella0"/>
              <w:rPr>
                <w:color w:val="002060"/>
              </w:rPr>
            </w:pPr>
            <w:r w:rsidRPr="0028295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601732" w14:textId="77777777" w:rsidR="003732AA" w:rsidRPr="00282952" w:rsidRDefault="003732AA" w:rsidP="00FE4A28">
            <w:pPr>
              <w:pStyle w:val="rowtabella0"/>
              <w:rPr>
                <w:color w:val="002060"/>
              </w:rPr>
            </w:pPr>
            <w:r w:rsidRPr="00282952">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668FF0"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ACBB90"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A440D4" w14:textId="77777777" w:rsidR="003732AA" w:rsidRPr="00282952" w:rsidRDefault="003732AA" w:rsidP="00FE4A28">
            <w:pPr>
              <w:pStyle w:val="rowtabella0"/>
              <w:rPr>
                <w:color w:val="002060"/>
              </w:rPr>
            </w:pPr>
            <w:r w:rsidRPr="0028295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7E3BA" w14:textId="77777777" w:rsidR="003732AA" w:rsidRPr="00282952" w:rsidRDefault="003732AA" w:rsidP="00FE4A28">
            <w:pPr>
              <w:pStyle w:val="rowtabella0"/>
              <w:rPr>
                <w:color w:val="002060"/>
              </w:rPr>
            </w:pPr>
            <w:r w:rsidRPr="0028295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820D3" w14:textId="77777777" w:rsidR="003732AA" w:rsidRPr="00282952" w:rsidRDefault="003732AA" w:rsidP="00FE4A28">
            <w:pPr>
              <w:pStyle w:val="rowtabella0"/>
              <w:rPr>
                <w:color w:val="002060"/>
              </w:rPr>
            </w:pPr>
            <w:r w:rsidRPr="00282952">
              <w:rPr>
                <w:color w:val="002060"/>
              </w:rPr>
              <w:t>VIA ALESSANDRO MANZONI</w:t>
            </w:r>
          </w:p>
        </w:tc>
      </w:tr>
      <w:tr w:rsidR="003732AA" w:rsidRPr="00282952" w14:paraId="615DED36"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E10B0F" w14:textId="77777777" w:rsidR="003732AA" w:rsidRPr="00282952" w:rsidRDefault="003732AA" w:rsidP="00FE4A28">
            <w:pPr>
              <w:pStyle w:val="rowtabella0"/>
              <w:rPr>
                <w:color w:val="002060"/>
              </w:rPr>
            </w:pPr>
            <w:r w:rsidRPr="00282952">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720B8C" w14:textId="77777777" w:rsidR="003732AA" w:rsidRPr="00282952" w:rsidRDefault="003732AA" w:rsidP="00FE4A28">
            <w:pPr>
              <w:pStyle w:val="rowtabella0"/>
              <w:rPr>
                <w:color w:val="002060"/>
              </w:rPr>
            </w:pPr>
            <w:r w:rsidRPr="00282952">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31F68A"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BEF91"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B24294" w14:textId="77777777" w:rsidR="003732AA" w:rsidRPr="00282952" w:rsidRDefault="003732AA" w:rsidP="00FE4A28">
            <w:pPr>
              <w:pStyle w:val="rowtabella0"/>
              <w:rPr>
                <w:color w:val="002060"/>
              </w:rPr>
            </w:pPr>
            <w:r w:rsidRPr="00282952">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0E462" w14:textId="77777777" w:rsidR="003732AA" w:rsidRPr="00282952" w:rsidRDefault="003732AA" w:rsidP="00FE4A28">
            <w:pPr>
              <w:pStyle w:val="rowtabella0"/>
              <w:rPr>
                <w:color w:val="002060"/>
              </w:rPr>
            </w:pPr>
            <w:r w:rsidRPr="0028295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365B6C" w14:textId="77777777" w:rsidR="003732AA" w:rsidRPr="00282952" w:rsidRDefault="003732AA" w:rsidP="00FE4A28">
            <w:pPr>
              <w:pStyle w:val="rowtabella0"/>
              <w:rPr>
                <w:color w:val="002060"/>
              </w:rPr>
            </w:pPr>
            <w:r w:rsidRPr="00282952">
              <w:rPr>
                <w:color w:val="002060"/>
              </w:rPr>
              <w:t>VIA SGATTONI - CONTR.RAGNOLA</w:t>
            </w:r>
          </w:p>
        </w:tc>
      </w:tr>
      <w:tr w:rsidR="003732AA" w:rsidRPr="00282952" w14:paraId="014108B0"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622C8C" w14:textId="77777777" w:rsidR="003732AA" w:rsidRPr="00282952" w:rsidRDefault="003732AA" w:rsidP="00FE4A28">
            <w:pPr>
              <w:pStyle w:val="rowtabella0"/>
              <w:rPr>
                <w:color w:val="002060"/>
              </w:rPr>
            </w:pPr>
            <w:r w:rsidRPr="00282952">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3E155" w14:textId="77777777" w:rsidR="003732AA" w:rsidRPr="00282952" w:rsidRDefault="003732AA" w:rsidP="00FE4A28">
            <w:pPr>
              <w:pStyle w:val="rowtabella0"/>
              <w:rPr>
                <w:color w:val="002060"/>
              </w:rPr>
            </w:pPr>
            <w:r w:rsidRPr="00282952">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F8581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574403"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D91E00" w14:textId="77777777" w:rsidR="003732AA" w:rsidRPr="00282952" w:rsidRDefault="003732AA" w:rsidP="00FE4A28">
            <w:pPr>
              <w:pStyle w:val="rowtabella0"/>
              <w:rPr>
                <w:color w:val="002060"/>
              </w:rPr>
            </w:pPr>
            <w:r w:rsidRPr="00282952">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60CA07" w14:textId="77777777" w:rsidR="003732AA" w:rsidRPr="00282952" w:rsidRDefault="003732AA" w:rsidP="00FE4A28">
            <w:pPr>
              <w:pStyle w:val="rowtabella0"/>
              <w:rPr>
                <w:color w:val="002060"/>
              </w:rPr>
            </w:pPr>
            <w:r w:rsidRPr="00282952">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35B44" w14:textId="77777777" w:rsidR="003732AA" w:rsidRPr="00282952" w:rsidRDefault="003732AA" w:rsidP="00FE4A28">
            <w:pPr>
              <w:pStyle w:val="rowtabella0"/>
              <w:rPr>
                <w:color w:val="002060"/>
              </w:rPr>
            </w:pPr>
            <w:r w:rsidRPr="00282952">
              <w:rPr>
                <w:color w:val="002060"/>
              </w:rPr>
              <w:t>VIA LUDOVICO SCARFIOTTI</w:t>
            </w:r>
          </w:p>
        </w:tc>
      </w:tr>
      <w:tr w:rsidR="003732AA" w:rsidRPr="00282952" w14:paraId="37542104"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F6F844" w14:textId="77777777" w:rsidR="003732AA" w:rsidRPr="00282952" w:rsidRDefault="003732AA" w:rsidP="00FE4A28">
            <w:pPr>
              <w:pStyle w:val="rowtabella0"/>
              <w:rPr>
                <w:color w:val="002060"/>
              </w:rPr>
            </w:pPr>
            <w:r w:rsidRPr="00282952">
              <w:rPr>
                <w:color w:val="002060"/>
              </w:rPr>
              <w:t>CERRETO D ESI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F289D" w14:textId="77777777" w:rsidR="003732AA" w:rsidRPr="00282952" w:rsidRDefault="003732AA" w:rsidP="00FE4A28">
            <w:pPr>
              <w:pStyle w:val="rowtabella0"/>
              <w:rPr>
                <w:color w:val="002060"/>
              </w:rPr>
            </w:pPr>
            <w:r w:rsidRPr="00282952">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5E128"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B985F" w14:textId="77777777" w:rsidR="003732AA" w:rsidRPr="00282952" w:rsidRDefault="003732AA" w:rsidP="00FE4A28">
            <w:pPr>
              <w:pStyle w:val="rowtabella0"/>
              <w:rPr>
                <w:color w:val="002060"/>
              </w:rPr>
            </w:pPr>
            <w:r w:rsidRPr="00282952">
              <w:rPr>
                <w:color w:val="002060"/>
              </w:rPr>
              <w:t>14/03/2026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12A03" w14:textId="77777777" w:rsidR="003732AA" w:rsidRPr="00282952" w:rsidRDefault="003732AA" w:rsidP="00FE4A28">
            <w:pPr>
              <w:pStyle w:val="rowtabella0"/>
              <w:rPr>
                <w:color w:val="002060"/>
              </w:rPr>
            </w:pPr>
            <w:r w:rsidRPr="00282952">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58318" w14:textId="77777777" w:rsidR="003732AA" w:rsidRPr="00282952" w:rsidRDefault="003732AA" w:rsidP="00FE4A28">
            <w:pPr>
              <w:pStyle w:val="rowtabella0"/>
              <w:rPr>
                <w:color w:val="002060"/>
              </w:rPr>
            </w:pPr>
            <w:r w:rsidRPr="00282952">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2E692" w14:textId="77777777" w:rsidR="003732AA" w:rsidRPr="00282952" w:rsidRDefault="003732AA" w:rsidP="00FE4A28">
            <w:pPr>
              <w:pStyle w:val="rowtabella0"/>
              <w:rPr>
                <w:color w:val="002060"/>
              </w:rPr>
            </w:pPr>
            <w:r w:rsidRPr="00282952">
              <w:rPr>
                <w:color w:val="002060"/>
              </w:rPr>
              <w:t>VIA VERDI</w:t>
            </w:r>
          </w:p>
        </w:tc>
      </w:tr>
    </w:tbl>
    <w:p w14:paraId="4F7A19B6" w14:textId="77777777" w:rsidR="003732AA" w:rsidRPr="007A6443" w:rsidRDefault="003732AA" w:rsidP="00945E53">
      <w:pPr>
        <w:pStyle w:val="breakline"/>
        <w:rPr>
          <w:rFonts w:eastAsiaTheme="minorEastAsia"/>
          <w:color w:val="002060"/>
        </w:rPr>
      </w:pPr>
    </w:p>
    <w:p w14:paraId="49E8669E" w14:textId="77777777" w:rsidR="00945E53" w:rsidRPr="007A6443" w:rsidRDefault="00945E53" w:rsidP="00945E53">
      <w:pPr>
        <w:pStyle w:val="breakline"/>
        <w:rPr>
          <w:color w:val="002060"/>
        </w:rPr>
      </w:pPr>
    </w:p>
    <w:p w14:paraId="73B58979" w14:textId="77777777" w:rsidR="00945E53" w:rsidRPr="007A6443" w:rsidRDefault="00945E53" w:rsidP="00945E53">
      <w:pPr>
        <w:pStyle w:val="titolocampionato0"/>
        <w:shd w:val="clear" w:color="auto" w:fill="CCCCCC"/>
        <w:spacing w:before="80" w:after="40"/>
        <w:rPr>
          <w:color w:val="002060"/>
        </w:rPr>
      </w:pPr>
      <w:r w:rsidRPr="007A6443">
        <w:rPr>
          <w:color w:val="002060"/>
        </w:rPr>
        <w:t>CALCIO A CINQUE SERIE C2</w:t>
      </w:r>
    </w:p>
    <w:p w14:paraId="46489920" w14:textId="77777777" w:rsidR="00945E53" w:rsidRPr="007A6443" w:rsidRDefault="00945E53" w:rsidP="00945E53">
      <w:pPr>
        <w:pStyle w:val="titoloprinc0"/>
        <w:rPr>
          <w:color w:val="002060"/>
        </w:rPr>
      </w:pPr>
      <w:r w:rsidRPr="007A6443">
        <w:rPr>
          <w:color w:val="002060"/>
        </w:rPr>
        <w:t>RISULTATI</w:t>
      </w:r>
    </w:p>
    <w:p w14:paraId="6A2728EE" w14:textId="77777777" w:rsidR="00945E53" w:rsidRPr="007A6443" w:rsidRDefault="00945E53" w:rsidP="00945E53">
      <w:pPr>
        <w:pStyle w:val="breakline"/>
        <w:rPr>
          <w:color w:val="002060"/>
        </w:rPr>
      </w:pPr>
    </w:p>
    <w:p w14:paraId="7B5A1729" w14:textId="77777777" w:rsidR="00945E53" w:rsidRPr="007A6443" w:rsidRDefault="00945E53" w:rsidP="00945E53">
      <w:pPr>
        <w:pStyle w:val="sottotitolocampionato10"/>
        <w:rPr>
          <w:color w:val="002060"/>
        </w:rPr>
      </w:pPr>
      <w:r w:rsidRPr="007A6443">
        <w:rPr>
          <w:color w:val="002060"/>
        </w:rPr>
        <w:t>RISULTATI UFFICIALI GARE DEL 06/03/2026</w:t>
      </w:r>
    </w:p>
    <w:p w14:paraId="2D18B2E5" w14:textId="77777777" w:rsidR="003925B6" w:rsidRPr="003925B6" w:rsidRDefault="003925B6" w:rsidP="003925B6">
      <w:pPr>
        <w:pStyle w:val="sottotitolocampionato20"/>
        <w:spacing w:before="0" w:beforeAutospacing="0" w:after="0" w:afterAutospacing="0"/>
        <w:rPr>
          <w:rFonts w:ascii="Arial" w:hAnsi="Arial" w:cs="Arial"/>
          <w:color w:val="002060"/>
          <w:sz w:val="20"/>
          <w:szCs w:val="20"/>
        </w:rPr>
      </w:pPr>
      <w:r w:rsidRPr="003925B6">
        <w:rPr>
          <w:rFonts w:ascii="Arial" w:hAnsi="Arial" w:cs="Arial"/>
          <w:color w:val="002060"/>
          <w:sz w:val="20"/>
          <w:szCs w:val="20"/>
        </w:rPr>
        <w:t>Si trascrivono qui di seguito i risultati ufficiali delle gare disputate</w:t>
      </w:r>
    </w:p>
    <w:p w14:paraId="4EF2088D" w14:textId="77777777" w:rsidR="00945E53" w:rsidRPr="007A6443" w:rsidRDefault="00945E53" w:rsidP="00945E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5E53" w:rsidRPr="007A6443" w14:paraId="47A68D49"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274BBAF5"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EEE60" w14:textId="77777777" w:rsidR="00945E53" w:rsidRPr="007A6443" w:rsidRDefault="00945E53" w:rsidP="00FE4A28">
                  <w:pPr>
                    <w:pStyle w:val="headertabella0"/>
                    <w:rPr>
                      <w:color w:val="002060"/>
                    </w:rPr>
                  </w:pPr>
                  <w:r w:rsidRPr="007A6443">
                    <w:rPr>
                      <w:color w:val="002060"/>
                    </w:rPr>
                    <w:t>GIRONE A - 9 Giornata - R</w:t>
                  </w:r>
                </w:p>
              </w:tc>
            </w:tr>
            <w:tr w:rsidR="00945E53" w:rsidRPr="007A6443" w14:paraId="61018C21"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019EE" w14:textId="77777777" w:rsidR="00945E53" w:rsidRPr="007A6443" w:rsidRDefault="00945E53" w:rsidP="00FE4A28">
                  <w:pPr>
                    <w:pStyle w:val="rowtabella0"/>
                    <w:rPr>
                      <w:color w:val="002060"/>
                    </w:rPr>
                  </w:pPr>
                  <w:r w:rsidRPr="007A6443">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F7987" w14:textId="77777777" w:rsidR="00945E53" w:rsidRPr="007A6443" w:rsidRDefault="00945E53" w:rsidP="00FE4A28">
                  <w:pPr>
                    <w:pStyle w:val="rowtabella0"/>
                    <w:rPr>
                      <w:color w:val="002060"/>
                    </w:rPr>
                  </w:pPr>
                  <w:r w:rsidRPr="007A6443">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6277B" w14:textId="77777777" w:rsidR="00945E53" w:rsidRPr="007A6443" w:rsidRDefault="00945E53" w:rsidP="00FE4A28">
                  <w:pPr>
                    <w:pStyle w:val="rowtabella0"/>
                    <w:jc w:val="center"/>
                    <w:rPr>
                      <w:color w:val="002060"/>
                    </w:rPr>
                  </w:pPr>
                  <w:r w:rsidRPr="007A6443">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561B0" w14:textId="77777777" w:rsidR="00945E53" w:rsidRPr="007A6443" w:rsidRDefault="00945E53" w:rsidP="00FE4A28">
                  <w:pPr>
                    <w:pStyle w:val="rowtabella0"/>
                    <w:jc w:val="center"/>
                    <w:rPr>
                      <w:color w:val="002060"/>
                    </w:rPr>
                  </w:pPr>
                  <w:r w:rsidRPr="007A6443">
                    <w:rPr>
                      <w:color w:val="002060"/>
                    </w:rPr>
                    <w:t> </w:t>
                  </w:r>
                </w:p>
              </w:tc>
            </w:tr>
            <w:tr w:rsidR="00945E53" w:rsidRPr="007A6443" w14:paraId="1B0B8B93"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69BD1C" w14:textId="77777777" w:rsidR="00945E53" w:rsidRPr="007A6443" w:rsidRDefault="00945E53" w:rsidP="00FE4A28">
                  <w:pPr>
                    <w:pStyle w:val="rowtabella0"/>
                    <w:rPr>
                      <w:color w:val="002060"/>
                    </w:rPr>
                  </w:pPr>
                  <w:r w:rsidRPr="007A6443">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889CF5" w14:textId="77777777" w:rsidR="00945E53" w:rsidRPr="007A6443" w:rsidRDefault="00945E53" w:rsidP="00FE4A28">
                  <w:pPr>
                    <w:pStyle w:val="rowtabella0"/>
                    <w:rPr>
                      <w:color w:val="002060"/>
                    </w:rPr>
                  </w:pPr>
                  <w:r w:rsidRPr="007A6443">
                    <w:rPr>
                      <w:color w:val="002060"/>
                    </w:rPr>
                    <w:t xml:space="preserve">- </w:t>
                  </w:r>
                  <w:proofErr w:type="gramStart"/>
                  <w:r w:rsidRPr="007A6443">
                    <w:rPr>
                      <w:color w:val="002060"/>
                    </w:rPr>
                    <w:t>CITTA</w:t>
                  </w:r>
                  <w:proofErr w:type="gramEnd"/>
                  <w:r w:rsidRPr="007A6443">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FA4F46" w14:textId="77777777" w:rsidR="00945E53" w:rsidRPr="007A6443" w:rsidRDefault="00945E53" w:rsidP="00FE4A28">
                  <w:pPr>
                    <w:pStyle w:val="rowtabella0"/>
                    <w:jc w:val="center"/>
                    <w:rPr>
                      <w:color w:val="002060"/>
                    </w:rPr>
                  </w:pPr>
                  <w:r w:rsidRPr="007A6443">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C01C54" w14:textId="77777777" w:rsidR="00945E53" w:rsidRPr="007A6443" w:rsidRDefault="00945E53" w:rsidP="00FE4A28">
                  <w:pPr>
                    <w:pStyle w:val="rowtabella0"/>
                    <w:jc w:val="center"/>
                    <w:rPr>
                      <w:color w:val="002060"/>
                    </w:rPr>
                  </w:pPr>
                  <w:r w:rsidRPr="007A6443">
                    <w:rPr>
                      <w:color w:val="002060"/>
                    </w:rPr>
                    <w:t> </w:t>
                  </w:r>
                </w:p>
              </w:tc>
            </w:tr>
            <w:tr w:rsidR="00945E53" w:rsidRPr="007A6443" w14:paraId="754DFE34"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F63DB4" w14:textId="77777777" w:rsidR="00945E53" w:rsidRPr="007A6443" w:rsidRDefault="00945E53" w:rsidP="00FE4A28">
                  <w:pPr>
                    <w:pStyle w:val="rowtabella0"/>
                    <w:rPr>
                      <w:color w:val="002060"/>
                    </w:rPr>
                  </w:pPr>
                  <w:r w:rsidRPr="007A6443">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A9D7D1" w14:textId="77777777" w:rsidR="00945E53" w:rsidRPr="007A6443" w:rsidRDefault="00945E53" w:rsidP="00FE4A28">
                  <w:pPr>
                    <w:pStyle w:val="rowtabella0"/>
                    <w:rPr>
                      <w:color w:val="002060"/>
                    </w:rPr>
                  </w:pPr>
                  <w:r w:rsidRPr="007A644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C933F6" w14:textId="77777777" w:rsidR="00945E53" w:rsidRPr="007A6443" w:rsidRDefault="00945E53" w:rsidP="00FE4A28">
                  <w:pPr>
                    <w:pStyle w:val="rowtabella0"/>
                    <w:jc w:val="center"/>
                    <w:rPr>
                      <w:color w:val="002060"/>
                    </w:rPr>
                  </w:pPr>
                  <w:r w:rsidRPr="007A644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DB1F56" w14:textId="77777777" w:rsidR="00945E53" w:rsidRPr="007A6443" w:rsidRDefault="00945E53" w:rsidP="00FE4A28">
                  <w:pPr>
                    <w:pStyle w:val="rowtabella0"/>
                    <w:jc w:val="center"/>
                    <w:rPr>
                      <w:color w:val="002060"/>
                    </w:rPr>
                  </w:pPr>
                  <w:r w:rsidRPr="007A6443">
                    <w:rPr>
                      <w:color w:val="002060"/>
                    </w:rPr>
                    <w:t> </w:t>
                  </w:r>
                </w:p>
              </w:tc>
            </w:tr>
            <w:tr w:rsidR="00945E53" w:rsidRPr="007A6443" w14:paraId="13373BFE"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1E1A89" w14:textId="77777777" w:rsidR="00945E53" w:rsidRPr="007A6443" w:rsidRDefault="00945E53" w:rsidP="00FE4A28">
                  <w:pPr>
                    <w:pStyle w:val="rowtabella0"/>
                    <w:rPr>
                      <w:color w:val="002060"/>
                    </w:rPr>
                  </w:pPr>
                  <w:r w:rsidRPr="007A6443">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ECC72C" w14:textId="77777777" w:rsidR="00945E53" w:rsidRPr="007A6443" w:rsidRDefault="00945E53" w:rsidP="00FE4A28">
                  <w:pPr>
                    <w:pStyle w:val="rowtabella0"/>
                    <w:rPr>
                      <w:color w:val="002060"/>
                    </w:rPr>
                  </w:pPr>
                  <w:r w:rsidRPr="007A6443">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A1AED0" w14:textId="77777777" w:rsidR="00945E53" w:rsidRPr="007A6443" w:rsidRDefault="00945E53" w:rsidP="00FE4A28">
                  <w:pPr>
                    <w:pStyle w:val="rowtabella0"/>
                    <w:jc w:val="center"/>
                    <w:rPr>
                      <w:color w:val="002060"/>
                    </w:rPr>
                  </w:pPr>
                  <w:r w:rsidRPr="007A6443">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BC3483" w14:textId="77777777" w:rsidR="00945E53" w:rsidRPr="007A6443" w:rsidRDefault="00945E53" w:rsidP="00FE4A28">
                  <w:pPr>
                    <w:pStyle w:val="rowtabella0"/>
                    <w:jc w:val="center"/>
                    <w:rPr>
                      <w:color w:val="002060"/>
                    </w:rPr>
                  </w:pPr>
                  <w:r w:rsidRPr="007A6443">
                    <w:rPr>
                      <w:color w:val="002060"/>
                    </w:rPr>
                    <w:t> </w:t>
                  </w:r>
                </w:p>
              </w:tc>
            </w:tr>
            <w:tr w:rsidR="00945E53" w:rsidRPr="007A6443" w14:paraId="57867718"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052DCE" w14:textId="77777777" w:rsidR="00945E53" w:rsidRPr="007A6443" w:rsidRDefault="00945E53" w:rsidP="00FE4A28">
                  <w:pPr>
                    <w:pStyle w:val="rowtabella0"/>
                    <w:rPr>
                      <w:color w:val="002060"/>
                    </w:rPr>
                  </w:pPr>
                  <w:r w:rsidRPr="007A6443">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BB09F5" w14:textId="77777777" w:rsidR="00945E53" w:rsidRPr="007A6443" w:rsidRDefault="00945E53" w:rsidP="00FE4A28">
                  <w:pPr>
                    <w:pStyle w:val="rowtabella0"/>
                    <w:rPr>
                      <w:color w:val="002060"/>
                    </w:rPr>
                  </w:pPr>
                  <w:r w:rsidRPr="007A6443">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79D8D7" w14:textId="77777777" w:rsidR="00945E53" w:rsidRPr="007A6443" w:rsidRDefault="00945E53" w:rsidP="00FE4A28">
                  <w:pPr>
                    <w:pStyle w:val="rowtabella0"/>
                    <w:jc w:val="center"/>
                    <w:rPr>
                      <w:color w:val="002060"/>
                    </w:rPr>
                  </w:pPr>
                  <w:r w:rsidRPr="007A644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808BF8" w14:textId="77777777" w:rsidR="00945E53" w:rsidRPr="007A6443" w:rsidRDefault="00945E53" w:rsidP="00FE4A28">
                  <w:pPr>
                    <w:pStyle w:val="rowtabella0"/>
                    <w:jc w:val="center"/>
                    <w:rPr>
                      <w:color w:val="002060"/>
                    </w:rPr>
                  </w:pPr>
                  <w:r w:rsidRPr="007A6443">
                    <w:rPr>
                      <w:color w:val="002060"/>
                    </w:rPr>
                    <w:t> </w:t>
                  </w:r>
                </w:p>
              </w:tc>
            </w:tr>
            <w:tr w:rsidR="00945E53" w:rsidRPr="007A6443" w14:paraId="2B5F650D"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93B0EE" w14:textId="77777777" w:rsidR="00945E53" w:rsidRPr="007A6443" w:rsidRDefault="00945E53" w:rsidP="00FE4A28">
                  <w:pPr>
                    <w:pStyle w:val="rowtabella0"/>
                    <w:rPr>
                      <w:color w:val="002060"/>
                    </w:rPr>
                  </w:pPr>
                  <w:r w:rsidRPr="007A6443">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F772CE" w14:textId="77777777" w:rsidR="00945E53" w:rsidRPr="007A6443" w:rsidRDefault="00945E53" w:rsidP="00FE4A28">
                  <w:pPr>
                    <w:pStyle w:val="rowtabella0"/>
                    <w:rPr>
                      <w:color w:val="002060"/>
                    </w:rPr>
                  </w:pPr>
                  <w:r w:rsidRPr="007A6443">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FC023B" w14:textId="77777777" w:rsidR="00945E53" w:rsidRPr="007A6443" w:rsidRDefault="00945E53" w:rsidP="00FE4A28">
                  <w:pPr>
                    <w:pStyle w:val="rowtabella0"/>
                    <w:jc w:val="center"/>
                    <w:rPr>
                      <w:color w:val="002060"/>
                    </w:rPr>
                  </w:pPr>
                  <w:r w:rsidRPr="007A644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EE7084" w14:textId="77777777" w:rsidR="00945E53" w:rsidRPr="007A6443" w:rsidRDefault="00945E53" w:rsidP="00FE4A28">
                  <w:pPr>
                    <w:pStyle w:val="rowtabella0"/>
                    <w:jc w:val="center"/>
                    <w:rPr>
                      <w:color w:val="002060"/>
                    </w:rPr>
                  </w:pPr>
                  <w:r w:rsidRPr="007A6443">
                    <w:rPr>
                      <w:color w:val="002060"/>
                    </w:rPr>
                    <w:t> </w:t>
                  </w:r>
                </w:p>
              </w:tc>
            </w:tr>
            <w:tr w:rsidR="00945E53" w:rsidRPr="007A6443" w14:paraId="5651CCC3"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B4692F" w14:textId="77777777" w:rsidR="00945E53" w:rsidRPr="007A6443" w:rsidRDefault="00945E53" w:rsidP="00FE4A28">
                  <w:pPr>
                    <w:pStyle w:val="rowtabella0"/>
                    <w:rPr>
                      <w:color w:val="002060"/>
                    </w:rPr>
                  </w:pPr>
                  <w:r w:rsidRPr="007A6443">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3F228" w14:textId="77777777" w:rsidR="00945E53" w:rsidRPr="007A6443" w:rsidRDefault="00945E53" w:rsidP="00FE4A28">
                  <w:pPr>
                    <w:pStyle w:val="rowtabella0"/>
                    <w:rPr>
                      <w:color w:val="002060"/>
                    </w:rPr>
                  </w:pPr>
                  <w:r w:rsidRPr="007A6443">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DF0AD" w14:textId="77777777" w:rsidR="00945E53" w:rsidRPr="007A6443" w:rsidRDefault="00945E53" w:rsidP="00FE4A28">
                  <w:pPr>
                    <w:pStyle w:val="rowtabella0"/>
                    <w:jc w:val="center"/>
                    <w:rPr>
                      <w:color w:val="002060"/>
                    </w:rPr>
                  </w:pPr>
                  <w:r w:rsidRPr="007A6443">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6F856" w14:textId="77777777" w:rsidR="00945E53" w:rsidRPr="007A6443" w:rsidRDefault="00945E53" w:rsidP="00FE4A28">
                  <w:pPr>
                    <w:pStyle w:val="rowtabella0"/>
                    <w:jc w:val="center"/>
                    <w:rPr>
                      <w:color w:val="002060"/>
                    </w:rPr>
                  </w:pPr>
                  <w:r w:rsidRPr="007A6443">
                    <w:rPr>
                      <w:color w:val="002060"/>
                    </w:rPr>
                    <w:t> </w:t>
                  </w:r>
                </w:p>
              </w:tc>
            </w:tr>
          </w:tbl>
          <w:p w14:paraId="1B2946A9" w14:textId="77777777" w:rsidR="00945E53" w:rsidRPr="007A6443" w:rsidRDefault="00945E53" w:rsidP="00FE4A2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22770681"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7180" w14:textId="77777777" w:rsidR="00945E53" w:rsidRPr="007A6443" w:rsidRDefault="00945E53" w:rsidP="00FE4A28">
                  <w:pPr>
                    <w:pStyle w:val="headertabella0"/>
                    <w:rPr>
                      <w:color w:val="002060"/>
                    </w:rPr>
                  </w:pPr>
                  <w:r w:rsidRPr="007A6443">
                    <w:rPr>
                      <w:color w:val="002060"/>
                    </w:rPr>
                    <w:t>GIRONE B - 9 Giornata - R</w:t>
                  </w:r>
                </w:p>
              </w:tc>
            </w:tr>
            <w:tr w:rsidR="00945E53" w:rsidRPr="007A6443" w14:paraId="5250DB12"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4155E2" w14:textId="77777777" w:rsidR="00945E53" w:rsidRPr="007A6443" w:rsidRDefault="00945E53" w:rsidP="00FE4A28">
                  <w:pPr>
                    <w:pStyle w:val="rowtabella0"/>
                    <w:rPr>
                      <w:color w:val="002060"/>
                    </w:rPr>
                  </w:pPr>
                  <w:r w:rsidRPr="007A6443">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8A2D5" w14:textId="77777777" w:rsidR="00945E53" w:rsidRPr="007A6443" w:rsidRDefault="00945E53" w:rsidP="00FE4A28">
                  <w:pPr>
                    <w:pStyle w:val="rowtabella0"/>
                    <w:rPr>
                      <w:color w:val="002060"/>
                    </w:rPr>
                  </w:pPr>
                  <w:r w:rsidRPr="007A6443">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B9627" w14:textId="77777777" w:rsidR="00945E53" w:rsidRPr="007A6443" w:rsidRDefault="00945E53" w:rsidP="00FE4A28">
                  <w:pPr>
                    <w:pStyle w:val="rowtabella0"/>
                    <w:jc w:val="center"/>
                    <w:rPr>
                      <w:color w:val="002060"/>
                    </w:rPr>
                  </w:pPr>
                  <w:r w:rsidRPr="007A6443">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C28AB" w14:textId="77777777" w:rsidR="00945E53" w:rsidRPr="007A6443" w:rsidRDefault="00945E53" w:rsidP="00FE4A28">
                  <w:pPr>
                    <w:pStyle w:val="rowtabella0"/>
                    <w:jc w:val="center"/>
                    <w:rPr>
                      <w:color w:val="002060"/>
                    </w:rPr>
                  </w:pPr>
                  <w:r w:rsidRPr="007A6443">
                    <w:rPr>
                      <w:color w:val="002060"/>
                    </w:rPr>
                    <w:t> </w:t>
                  </w:r>
                </w:p>
              </w:tc>
            </w:tr>
            <w:tr w:rsidR="00945E53" w:rsidRPr="007A6443" w14:paraId="1720419B"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F12F2A" w14:textId="77777777" w:rsidR="00945E53" w:rsidRPr="007A6443" w:rsidRDefault="00945E53" w:rsidP="00FE4A28">
                  <w:pPr>
                    <w:pStyle w:val="rowtabella0"/>
                    <w:rPr>
                      <w:color w:val="002060"/>
                    </w:rPr>
                  </w:pPr>
                  <w:r w:rsidRPr="007A6443">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AB07C4" w14:textId="77777777" w:rsidR="00945E53" w:rsidRPr="007A6443" w:rsidRDefault="00945E53" w:rsidP="00FE4A28">
                  <w:pPr>
                    <w:pStyle w:val="rowtabella0"/>
                    <w:rPr>
                      <w:color w:val="002060"/>
                    </w:rPr>
                  </w:pPr>
                  <w:r w:rsidRPr="007A6443">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55DC2C" w14:textId="77777777" w:rsidR="00945E53" w:rsidRPr="007A6443" w:rsidRDefault="00945E53" w:rsidP="00FE4A28">
                  <w:pPr>
                    <w:pStyle w:val="rowtabella0"/>
                    <w:jc w:val="center"/>
                    <w:rPr>
                      <w:color w:val="002060"/>
                    </w:rPr>
                  </w:pPr>
                  <w:r w:rsidRPr="007A6443">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EC5907" w14:textId="77777777" w:rsidR="00945E53" w:rsidRPr="007A6443" w:rsidRDefault="00945E53" w:rsidP="00FE4A28">
                  <w:pPr>
                    <w:pStyle w:val="rowtabella0"/>
                    <w:jc w:val="center"/>
                    <w:rPr>
                      <w:color w:val="002060"/>
                    </w:rPr>
                  </w:pPr>
                  <w:r w:rsidRPr="007A6443">
                    <w:rPr>
                      <w:color w:val="002060"/>
                    </w:rPr>
                    <w:t> </w:t>
                  </w:r>
                </w:p>
              </w:tc>
            </w:tr>
            <w:tr w:rsidR="00945E53" w:rsidRPr="007A6443" w14:paraId="299297F8"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81858A" w14:textId="77777777" w:rsidR="00945E53" w:rsidRPr="007A6443" w:rsidRDefault="00945E53" w:rsidP="00FE4A28">
                  <w:pPr>
                    <w:pStyle w:val="rowtabella0"/>
                    <w:rPr>
                      <w:color w:val="002060"/>
                    </w:rPr>
                  </w:pPr>
                  <w:r w:rsidRPr="007A6443">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ECDBBF" w14:textId="77777777" w:rsidR="00945E53" w:rsidRPr="007A6443" w:rsidRDefault="00945E53" w:rsidP="00FE4A28">
                  <w:pPr>
                    <w:pStyle w:val="rowtabella0"/>
                    <w:rPr>
                      <w:color w:val="002060"/>
                    </w:rPr>
                  </w:pPr>
                  <w:r w:rsidRPr="007A6443">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B6F559" w14:textId="77777777" w:rsidR="00945E53" w:rsidRPr="007A6443" w:rsidRDefault="00945E53" w:rsidP="00FE4A28">
                  <w:pPr>
                    <w:pStyle w:val="rowtabella0"/>
                    <w:jc w:val="center"/>
                    <w:rPr>
                      <w:color w:val="002060"/>
                    </w:rPr>
                  </w:pPr>
                  <w:r w:rsidRPr="007A644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EF0B54" w14:textId="77777777" w:rsidR="00945E53" w:rsidRPr="007A6443" w:rsidRDefault="00945E53" w:rsidP="00FE4A28">
                  <w:pPr>
                    <w:pStyle w:val="rowtabella0"/>
                    <w:jc w:val="center"/>
                    <w:rPr>
                      <w:color w:val="002060"/>
                    </w:rPr>
                  </w:pPr>
                  <w:r w:rsidRPr="007A6443">
                    <w:rPr>
                      <w:color w:val="002060"/>
                    </w:rPr>
                    <w:t> </w:t>
                  </w:r>
                </w:p>
              </w:tc>
            </w:tr>
            <w:tr w:rsidR="00945E53" w:rsidRPr="007A6443" w14:paraId="7DB33EC8"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CC1B5" w14:textId="77777777" w:rsidR="00945E53" w:rsidRPr="007A6443" w:rsidRDefault="00945E53" w:rsidP="00FE4A28">
                  <w:pPr>
                    <w:pStyle w:val="rowtabella0"/>
                    <w:rPr>
                      <w:color w:val="002060"/>
                    </w:rPr>
                  </w:pPr>
                  <w:r w:rsidRPr="007A6443">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003AEE" w14:textId="77777777" w:rsidR="00945E53" w:rsidRPr="007A6443" w:rsidRDefault="00945E53" w:rsidP="00FE4A28">
                  <w:pPr>
                    <w:pStyle w:val="rowtabella0"/>
                    <w:rPr>
                      <w:color w:val="002060"/>
                    </w:rPr>
                  </w:pPr>
                  <w:r w:rsidRPr="007A6443">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E1B82C" w14:textId="77777777" w:rsidR="00945E53" w:rsidRPr="007A6443" w:rsidRDefault="00945E53" w:rsidP="00FE4A28">
                  <w:pPr>
                    <w:pStyle w:val="rowtabella0"/>
                    <w:jc w:val="center"/>
                    <w:rPr>
                      <w:color w:val="002060"/>
                    </w:rPr>
                  </w:pPr>
                  <w:r w:rsidRPr="007A6443">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631F44" w14:textId="77777777" w:rsidR="00945E53" w:rsidRPr="007A6443" w:rsidRDefault="00945E53" w:rsidP="00FE4A28">
                  <w:pPr>
                    <w:pStyle w:val="rowtabella0"/>
                    <w:jc w:val="center"/>
                    <w:rPr>
                      <w:color w:val="002060"/>
                    </w:rPr>
                  </w:pPr>
                  <w:r w:rsidRPr="007A6443">
                    <w:rPr>
                      <w:color w:val="002060"/>
                    </w:rPr>
                    <w:t> </w:t>
                  </w:r>
                </w:p>
              </w:tc>
            </w:tr>
            <w:tr w:rsidR="00945E53" w:rsidRPr="007A6443" w14:paraId="24F79C67"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7C6FA5" w14:textId="77777777" w:rsidR="00945E53" w:rsidRPr="007A6443" w:rsidRDefault="00945E53" w:rsidP="00FE4A28">
                  <w:pPr>
                    <w:pStyle w:val="rowtabella0"/>
                    <w:rPr>
                      <w:color w:val="002060"/>
                    </w:rPr>
                  </w:pPr>
                  <w:r w:rsidRPr="007A6443">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D409D9" w14:textId="77777777" w:rsidR="00945E53" w:rsidRPr="007A6443" w:rsidRDefault="00945E53" w:rsidP="00FE4A28">
                  <w:pPr>
                    <w:pStyle w:val="rowtabella0"/>
                    <w:rPr>
                      <w:color w:val="002060"/>
                    </w:rPr>
                  </w:pPr>
                  <w:r w:rsidRPr="007A6443">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8A9BCF" w14:textId="77777777" w:rsidR="00945E53" w:rsidRPr="007A6443" w:rsidRDefault="00945E53" w:rsidP="00FE4A28">
                  <w:pPr>
                    <w:pStyle w:val="rowtabella0"/>
                    <w:jc w:val="center"/>
                    <w:rPr>
                      <w:color w:val="002060"/>
                    </w:rPr>
                  </w:pPr>
                  <w:r w:rsidRPr="007A644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87FCBC" w14:textId="77777777" w:rsidR="00945E53" w:rsidRPr="007A6443" w:rsidRDefault="00945E53" w:rsidP="00FE4A28">
                  <w:pPr>
                    <w:pStyle w:val="rowtabella0"/>
                    <w:jc w:val="center"/>
                    <w:rPr>
                      <w:color w:val="002060"/>
                    </w:rPr>
                  </w:pPr>
                  <w:r w:rsidRPr="007A6443">
                    <w:rPr>
                      <w:color w:val="002060"/>
                    </w:rPr>
                    <w:t> </w:t>
                  </w:r>
                </w:p>
              </w:tc>
            </w:tr>
            <w:tr w:rsidR="00945E53" w:rsidRPr="007A6443" w14:paraId="5184790C"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37F422" w14:textId="77777777" w:rsidR="00945E53" w:rsidRPr="007A6443" w:rsidRDefault="00945E53" w:rsidP="00FE4A28">
                  <w:pPr>
                    <w:pStyle w:val="rowtabella0"/>
                    <w:rPr>
                      <w:color w:val="002060"/>
                    </w:rPr>
                  </w:pPr>
                  <w:r w:rsidRPr="007A6443">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9D9896" w14:textId="77777777" w:rsidR="00945E53" w:rsidRPr="007A6443" w:rsidRDefault="00945E53" w:rsidP="00FE4A28">
                  <w:pPr>
                    <w:pStyle w:val="rowtabella0"/>
                    <w:rPr>
                      <w:color w:val="002060"/>
                    </w:rPr>
                  </w:pPr>
                  <w:r w:rsidRPr="007A6443">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F3A356" w14:textId="77777777" w:rsidR="00945E53" w:rsidRPr="007A6443" w:rsidRDefault="00945E53" w:rsidP="00FE4A28">
                  <w:pPr>
                    <w:pStyle w:val="rowtabella0"/>
                    <w:jc w:val="center"/>
                    <w:rPr>
                      <w:color w:val="002060"/>
                    </w:rPr>
                  </w:pPr>
                  <w:r w:rsidRPr="007A6443">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CDE2DA" w14:textId="77777777" w:rsidR="00945E53" w:rsidRPr="007A6443" w:rsidRDefault="00945E53" w:rsidP="00FE4A28">
                  <w:pPr>
                    <w:pStyle w:val="rowtabella0"/>
                    <w:jc w:val="center"/>
                    <w:rPr>
                      <w:color w:val="002060"/>
                    </w:rPr>
                  </w:pPr>
                  <w:r w:rsidRPr="007A6443">
                    <w:rPr>
                      <w:color w:val="002060"/>
                    </w:rPr>
                    <w:t> </w:t>
                  </w:r>
                </w:p>
              </w:tc>
            </w:tr>
            <w:tr w:rsidR="00945E53" w:rsidRPr="007A6443" w14:paraId="38854AC6"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248F82" w14:textId="77777777" w:rsidR="00945E53" w:rsidRPr="007A6443" w:rsidRDefault="00945E53" w:rsidP="00FE4A28">
                  <w:pPr>
                    <w:pStyle w:val="rowtabella0"/>
                    <w:rPr>
                      <w:color w:val="002060"/>
                    </w:rPr>
                  </w:pPr>
                  <w:r w:rsidRPr="007A6443">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25960" w14:textId="77777777" w:rsidR="00945E53" w:rsidRPr="007A6443" w:rsidRDefault="00945E53" w:rsidP="00FE4A28">
                  <w:pPr>
                    <w:pStyle w:val="rowtabella0"/>
                    <w:rPr>
                      <w:color w:val="002060"/>
                    </w:rPr>
                  </w:pPr>
                  <w:r w:rsidRPr="007A6443">
                    <w:rPr>
                      <w:color w:val="002060"/>
                    </w:rPr>
                    <w:t>- SAN SEVERINO MARCHE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B87FA" w14:textId="77777777" w:rsidR="00945E53" w:rsidRPr="007A6443" w:rsidRDefault="00945E53" w:rsidP="00FE4A28">
                  <w:pPr>
                    <w:pStyle w:val="rowtabella0"/>
                    <w:jc w:val="center"/>
                    <w:rPr>
                      <w:color w:val="002060"/>
                    </w:rPr>
                  </w:pPr>
                  <w:r w:rsidRPr="007A6443">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C3BF7" w14:textId="77777777" w:rsidR="00945E53" w:rsidRPr="007A6443" w:rsidRDefault="00945E53" w:rsidP="00FE4A28">
                  <w:pPr>
                    <w:pStyle w:val="rowtabella0"/>
                    <w:jc w:val="center"/>
                    <w:rPr>
                      <w:color w:val="002060"/>
                    </w:rPr>
                  </w:pPr>
                  <w:r w:rsidRPr="007A6443">
                    <w:rPr>
                      <w:color w:val="002060"/>
                    </w:rPr>
                    <w:t> </w:t>
                  </w:r>
                </w:p>
              </w:tc>
            </w:tr>
            <w:tr w:rsidR="00945E53" w:rsidRPr="007A6443" w14:paraId="47CC006D"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6C9268D1" w14:textId="77777777" w:rsidR="00945E53" w:rsidRPr="007A6443" w:rsidRDefault="00945E53" w:rsidP="00FE4A28">
                  <w:pPr>
                    <w:pStyle w:val="rowtabella0"/>
                    <w:rPr>
                      <w:color w:val="002060"/>
                    </w:rPr>
                  </w:pPr>
                  <w:r w:rsidRPr="007A6443">
                    <w:rPr>
                      <w:color w:val="002060"/>
                    </w:rPr>
                    <w:t>(1) - disputata il 07/03/2026</w:t>
                  </w:r>
                </w:p>
              </w:tc>
            </w:tr>
          </w:tbl>
          <w:p w14:paraId="78394204" w14:textId="77777777" w:rsidR="00945E53" w:rsidRPr="007A6443" w:rsidRDefault="00945E53" w:rsidP="00FE4A28">
            <w:pPr>
              <w:rPr>
                <w:color w:val="002060"/>
              </w:rPr>
            </w:pPr>
          </w:p>
        </w:tc>
      </w:tr>
    </w:tbl>
    <w:p w14:paraId="5B8710D8" w14:textId="77777777" w:rsidR="00945E53" w:rsidRPr="007A6443" w:rsidRDefault="00945E53" w:rsidP="00945E5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E53" w:rsidRPr="007A6443" w14:paraId="2AA985F7"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3777906E"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E1AD0" w14:textId="77777777" w:rsidR="00945E53" w:rsidRPr="007A6443" w:rsidRDefault="00945E53" w:rsidP="00FE4A28">
                  <w:pPr>
                    <w:pStyle w:val="headertabella0"/>
                    <w:rPr>
                      <w:color w:val="002060"/>
                    </w:rPr>
                  </w:pPr>
                  <w:r w:rsidRPr="007A6443">
                    <w:rPr>
                      <w:color w:val="002060"/>
                    </w:rPr>
                    <w:t>GIRONE C - 9 Giornata - R</w:t>
                  </w:r>
                </w:p>
              </w:tc>
            </w:tr>
            <w:tr w:rsidR="00945E53" w:rsidRPr="007A6443" w14:paraId="38CBAA4C"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EC90E6" w14:textId="77777777" w:rsidR="00945E53" w:rsidRPr="007A6443" w:rsidRDefault="00945E53" w:rsidP="00FE4A28">
                  <w:pPr>
                    <w:pStyle w:val="rowtabella0"/>
                    <w:rPr>
                      <w:color w:val="002060"/>
                    </w:rPr>
                  </w:pPr>
                  <w:r w:rsidRPr="007A6443">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F7F3B" w14:textId="77777777" w:rsidR="00945E53" w:rsidRPr="007A6443" w:rsidRDefault="00945E53" w:rsidP="00FE4A28">
                  <w:pPr>
                    <w:pStyle w:val="rowtabella0"/>
                    <w:rPr>
                      <w:color w:val="002060"/>
                    </w:rPr>
                  </w:pPr>
                  <w:r w:rsidRPr="007A6443">
                    <w:rPr>
                      <w:color w:val="002060"/>
                    </w:rPr>
                    <w:t>- G.S.A. LE DUE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0AC56" w14:textId="77777777" w:rsidR="00945E53" w:rsidRPr="007A6443" w:rsidRDefault="00945E53" w:rsidP="00FE4A28">
                  <w:pPr>
                    <w:pStyle w:val="rowtabella0"/>
                    <w:jc w:val="center"/>
                    <w:rPr>
                      <w:color w:val="002060"/>
                    </w:rPr>
                  </w:pPr>
                  <w:r w:rsidRPr="007A6443">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04388" w14:textId="77777777" w:rsidR="00945E53" w:rsidRPr="007A6443" w:rsidRDefault="00945E53" w:rsidP="00FE4A28">
                  <w:pPr>
                    <w:pStyle w:val="rowtabella0"/>
                    <w:jc w:val="center"/>
                    <w:rPr>
                      <w:color w:val="002060"/>
                    </w:rPr>
                  </w:pPr>
                  <w:r w:rsidRPr="007A6443">
                    <w:rPr>
                      <w:color w:val="002060"/>
                    </w:rPr>
                    <w:t> </w:t>
                  </w:r>
                </w:p>
              </w:tc>
            </w:tr>
            <w:tr w:rsidR="00945E53" w:rsidRPr="007A6443" w14:paraId="7BD15613"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51030B" w14:textId="77777777" w:rsidR="00945E53" w:rsidRPr="007A6443" w:rsidRDefault="00945E53" w:rsidP="00FE4A28">
                  <w:pPr>
                    <w:pStyle w:val="rowtabella0"/>
                    <w:rPr>
                      <w:color w:val="002060"/>
                    </w:rPr>
                  </w:pPr>
                  <w:r w:rsidRPr="007A6443">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EEAA3E" w14:textId="77777777" w:rsidR="00945E53" w:rsidRPr="007A6443" w:rsidRDefault="00945E53" w:rsidP="00FE4A28">
                  <w:pPr>
                    <w:pStyle w:val="rowtabella0"/>
                    <w:rPr>
                      <w:color w:val="002060"/>
                    </w:rPr>
                  </w:pPr>
                  <w:r w:rsidRPr="007A6443">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05E012" w14:textId="77777777" w:rsidR="00945E53" w:rsidRPr="007A6443" w:rsidRDefault="00945E53" w:rsidP="00FE4A28">
                  <w:pPr>
                    <w:pStyle w:val="rowtabella0"/>
                    <w:jc w:val="center"/>
                    <w:rPr>
                      <w:color w:val="002060"/>
                    </w:rPr>
                  </w:pPr>
                  <w:r w:rsidRPr="007A644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71DA53" w14:textId="77777777" w:rsidR="00945E53" w:rsidRPr="007A6443" w:rsidRDefault="00945E53" w:rsidP="00FE4A28">
                  <w:pPr>
                    <w:pStyle w:val="rowtabella0"/>
                    <w:jc w:val="center"/>
                    <w:rPr>
                      <w:color w:val="002060"/>
                    </w:rPr>
                  </w:pPr>
                  <w:r w:rsidRPr="007A6443">
                    <w:rPr>
                      <w:color w:val="002060"/>
                    </w:rPr>
                    <w:t> </w:t>
                  </w:r>
                </w:p>
              </w:tc>
            </w:tr>
            <w:tr w:rsidR="00945E53" w:rsidRPr="007A6443" w14:paraId="7FDE0891"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E01263" w14:textId="77777777" w:rsidR="00945E53" w:rsidRPr="007A6443" w:rsidRDefault="00945E53" w:rsidP="00FE4A28">
                  <w:pPr>
                    <w:pStyle w:val="rowtabella0"/>
                    <w:rPr>
                      <w:color w:val="002060"/>
                    </w:rPr>
                  </w:pPr>
                  <w:r w:rsidRPr="007A6443">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2E20A1" w14:textId="77777777" w:rsidR="00945E53" w:rsidRPr="007A6443" w:rsidRDefault="00945E53" w:rsidP="00FE4A28">
                  <w:pPr>
                    <w:pStyle w:val="rowtabella0"/>
                    <w:rPr>
                      <w:color w:val="002060"/>
                    </w:rPr>
                  </w:pPr>
                  <w:r w:rsidRPr="007A6443">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A690F5" w14:textId="77777777" w:rsidR="00945E53" w:rsidRPr="007A6443" w:rsidRDefault="00945E53" w:rsidP="00FE4A28">
                  <w:pPr>
                    <w:pStyle w:val="rowtabella0"/>
                    <w:jc w:val="center"/>
                    <w:rPr>
                      <w:color w:val="002060"/>
                    </w:rPr>
                  </w:pPr>
                  <w:r w:rsidRPr="007A644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140A5B" w14:textId="77777777" w:rsidR="00945E53" w:rsidRPr="007A6443" w:rsidRDefault="00945E53" w:rsidP="00FE4A28">
                  <w:pPr>
                    <w:pStyle w:val="rowtabella0"/>
                    <w:jc w:val="center"/>
                    <w:rPr>
                      <w:color w:val="002060"/>
                    </w:rPr>
                  </w:pPr>
                  <w:r w:rsidRPr="007A6443">
                    <w:rPr>
                      <w:color w:val="002060"/>
                    </w:rPr>
                    <w:t> </w:t>
                  </w:r>
                </w:p>
              </w:tc>
            </w:tr>
            <w:tr w:rsidR="00945E53" w:rsidRPr="007A6443" w14:paraId="7BF995D0"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FB95C5" w14:textId="77777777" w:rsidR="00945E53" w:rsidRPr="007A6443" w:rsidRDefault="00945E53" w:rsidP="00FE4A28">
                  <w:pPr>
                    <w:pStyle w:val="rowtabella0"/>
                    <w:rPr>
                      <w:color w:val="002060"/>
                    </w:rPr>
                  </w:pPr>
                  <w:r w:rsidRPr="007A6443">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AD5A0A" w14:textId="77777777" w:rsidR="00945E53" w:rsidRPr="007A6443" w:rsidRDefault="00945E53" w:rsidP="00FE4A28">
                  <w:pPr>
                    <w:pStyle w:val="rowtabella0"/>
                    <w:rPr>
                      <w:color w:val="002060"/>
                    </w:rPr>
                  </w:pPr>
                  <w:r w:rsidRPr="007A6443">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6429AB" w14:textId="77777777" w:rsidR="00945E53" w:rsidRPr="007A6443" w:rsidRDefault="00945E53" w:rsidP="00FE4A28">
                  <w:pPr>
                    <w:pStyle w:val="rowtabella0"/>
                    <w:jc w:val="center"/>
                    <w:rPr>
                      <w:color w:val="002060"/>
                    </w:rPr>
                  </w:pPr>
                  <w:r w:rsidRPr="007A6443">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9F5E84" w14:textId="77777777" w:rsidR="00945E53" w:rsidRPr="007A6443" w:rsidRDefault="00945E53" w:rsidP="00FE4A28">
                  <w:pPr>
                    <w:pStyle w:val="rowtabella0"/>
                    <w:jc w:val="center"/>
                    <w:rPr>
                      <w:color w:val="002060"/>
                    </w:rPr>
                  </w:pPr>
                  <w:r w:rsidRPr="007A6443">
                    <w:rPr>
                      <w:color w:val="002060"/>
                    </w:rPr>
                    <w:t> </w:t>
                  </w:r>
                </w:p>
              </w:tc>
            </w:tr>
            <w:tr w:rsidR="00945E53" w:rsidRPr="007A6443" w14:paraId="4A28FD9F"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F53EAE" w14:textId="77777777" w:rsidR="00945E53" w:rsidRPr="007A6443" w:rsidRDefault="00945E53" w:rsidP="00FE4A28">
                  <w:pPr>
                    <w:pStyle w:val="rowtabella0"/>
                    <w:rPr>
                      <w:color w:val="002060"/>
                    </w:rPr>
                  </w:pPr>
                  <w:r w:rsidRPr="007A6443">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726543" w14:textId="77777777" w:rsidR="00945E53" w:rsidRPr="007A6443" w:rsidRDefault="00945E53" w:rsidP="00FE4A28">
                  <w:pPr>
                    <w:pStyle w:val="rowtabella0"/>
                    <w:rPr>
                      <w:color w:val="002060"/>
                    </w:rPr>
                  </w:pPr>
                  <w:r w:rsidRPr="007A6443">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A3A330" w14:textId="77777777" w:rsidR="00945E53" w:rsidRPr="007A6443" w:rsidRDefault="00945E53" w:rsidP="00FE4A28">
                  <w:pPr>
                    <w:pStyle w:val="rowtabella0"/>
                    <w:jc w:val="center"/>
                    <w:rPr>
                      <w:color w:val="002060"/>
                    </w:rPr>
                  </w:pPr>
                  <w:r w:rsidRPr="007A6443">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B85F32" w14:textId="77777777" w:rsidR="00945E53" w:rsidRPr="007A6443" w:rsidRDefault="00945E53" w:rsidP="00FE4A28">
                  <w:pPr>
                    <w:pStyle w:val="rowtabella0"/>
                    <w:jc w:val="center"/>
                    <w:rPr>
                      <w:color w:val="002060"/>
                    </w:rPr>
                  </w:pPr>
                  <w:r w:rsidRPr="007A6443">
                    <w:rPr>
                      <w:color w:val="002060"/>
                    </w:rPr>
                    <w:t> </w:t>
                  </w:r>
                </w:p>
              </w:tc>
            </w:tr>
            <w:tr w:rsidR="00945E53" w:rsidRPr="007A6443" w14:paraId="4A3E2FB5"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68B4A" w14:textId="77777777" w:rsidR="00945E53" w:rsidRPr="007A6443" w:rsidRDefault="00945E53" w:rsidP="00FE4A28">
                  <w:pPr>
                    <w:pStyle w:val="rowtabella0"/>
                    <w:rPr>
                      <w:color w:val="002060"/>
                    </w:rPr>
                  </w:pPr>
                  <w:proofErr w:type="gramStart"/>
                  <w:r w:rsidRPr="007A6443">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A5726" w14:textId="77777777" w:rsidR="00945E53" w:rsidRPr="007A6443" w:rsidRDefault="00945E53" w:rsidP="00FE4A28">
                  <w:pPr>
                    <w:pStyle w:val="rowtabella0"/>
                    <w:rPr>
                      <w:color w:val="002060"/>
                    </w:rPr>
                  </w:pPr>
                  <w:r w:rsidRPr="007A6443">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E084C" w14:textId="77777777" w:rsidR="00945E53" w:rsidRPr="007A6443" w:rsidRDefault="00945E53" w:rsidP="00FE4A28">
                  <w:pPr>
                    <w:pStyle w:val="rowtabella0"/>
                    <w:jc w:val="center"/>
                    <w:rPr>
                      <w:color w:val="002060"/>
                    </w:rPr>
                  </w:pPr>
                  <w:r w:rsidRPr="007A6443">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12DFE" w14:textId="77777777" w:rsidR="00945E53" w:rsidRPr="007A6443" w:rsidRDefault="00945E53" w:rsidP="00FE4A28">
                  <w:pPr>
                    <w:pStyle w:val="rowtabella0"/>
                    <w:jc w:val="center"/>
                    <w:rPr>
                      <w:color w:val="002060"/>
                    </w:rPr>
                  </w:pPr>
                  <w:r w:rsidRPr="007A6443">
                    <w:rPr>
                      <w:color w:val="002060"/>
                    </w:rPr>
                    <w:t> </w:t>
                  </w:r>
                </w:p>
              </w:tc>
            </w:tr>
          </w:tbl>
          <w:p w14:paraId="4EB902B4" w14:textId="77777777" w:rsidR="00945E53" w:rsidRPr="007A6443" w:rsidRDefault="00945E53" w:rsidP="00FE4A28">
            <w:pPr>
              <w:rPr>
                <w:color w:val="002060"/>
              </w:rPr>
            </w:pPr>
          </w:p>
        </w:tc>
      </w:tr>
    </w:tbl>
    <w:p w14:paraId="44850EA6" w14:textId="77777777" w:rsidR="00945E53" w:rsidRPr="007A6443" w:rsidRDefault="00945E53" w:rsidP="00945E53">
      <w:pPr>
        <w:pStyle w:val="breakline"/>
        <w:rPr>
          <w:rFonts w:eastAsiaTheme="minorEastAsia"/>
          <w:color w:val="002060"/>
        </w:rPr>
      </w:pPr>
    </w:p>
    <w:p w14:paraId="3F8FDFCE" w14:textId="77777777" w:rsidR="00945E53" w:rsidRPr="007A6443" w:rsidRDefault="00945E53" w:rsidP="00945E53">
      <w:pPr>
        <w:pStyle w:val="breakline"/>
        <w:rPr>
          <w:color w:val="002060"/>
        </w:rPr>
      </w:pPr>
    </w:p>
    <w:p w14:paraId="0D89B216" w14:textId="77777777" w:rsidR="00945E53" w:rsidRPr="007A6443" w:rsidRDefault="00945E53" w:rsidP="00945E53">
      <w:pPr>
        <w:pStyle w:val="titoloprinc0"/>
        <w:rPr>
          <w:color w:val="002060"/>
        </w:rPr>
      </w:pPr>
      <w:r w:rsidRPr="007A6443">
        <w:rPr>
          <w:color w:val="002060"/>
        </w:rPr>
        <w:t>GIUDICE SPORTIVO</w:t>
      </w:r>
    </w:p>
    <w:p w14:paraId="7681BE12" w14:textId="77777777" w:rsidR="00945E53" w:rsidRPr="007A6443" w:rsidRDefault="00945E53" w:rsidP="00945E53">
      <w:pPr>
        <w:pStyle w:val="diffida"/>
        <w:rPr>
          <w:color w:val="002060"/>
        </w:rPr>
      </w:pPr>
      <w:r w:rsidRPr="007A6443">
        <w:rPr>
          <w:color w:val="002060"/>
        </w:rPr>
        <w:t>Il Giudice Sportivo Avv. Agnese Lazzaretti, con l'assistenza del Segretario Angelo Castellana, nella seduta del 11/03/2026, ha adottato le decisioni che di seguito integralmente si riportano:</w:t>
      </w:r>
    </w:p>
    <w:p w14:paraId="6A65AEB3" w14:textId="77777777" w:rsidR="00945E53" w:rsidRPr="007A6443" w:rsidRDefault="00945E53" w:rsidP="00945E53">
      <w:pPr>
        <w:pStyle w:val="titolo10"/>
        <w:rPr>
          <w:color w:val="002060"/>
        </w:rPr>
      </w:pPr>
      <w:r w:rsidRPr="007A6443">
        <w:rPr>
          <w:color w:val="002060"/>
        </w:rPr>
        <w:t xml:space="preserve">GARE DEL 6/ 3/2026 </w:t>
      </w:r>
    </w:p>
    <w:p w14:paraId="59EBF419" w14:textId="77777777" w:rsidR="00945E53" w:rsidRPr="007A6443" w:rsidRDefault="00945E53" w:rsidP="00945E53">
      <w:pPr>
        <w:pStyle w:val="titolo7a"/>
        <w:rPr>
          <w:color w:val="002060"/>
        </w:rPr>
      </w:pPr>
      <w:r w:rsidRPr="007A6443">
        <w:rPr>
          <w:color w:val="002060"/>
        </w:rPr>
        <w:t xml:space="preserve">PROVVEDIMENTI DISCIPLINARI </w:t>
      </w:r>
    </w:p>
    <w:p w14:paraId="4C005293"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436CB608" w14:textId="77777777" w:rsidR="00945E53" w:rsidRPr="007A6443" w:rsidRDefault="00945E53" w:rsidP="00945E53">
      <w:pPr>
        <w:pStyle w:val="titolo30"/>
        <w:rPr>
          <w:color w:val="002060"/>
        </w:rPr>
      </w:pPr>
      <w:r w:rsidRPr="007A6443">
        <w:rPr>
          <w:color w:val="002060"/>
        </w:rPr>
        <w:lastRenderedPageBreak/>
        <w:t xml:space="preserve">DIRIGENTI </w:t>
      </w:r>
    </w:p>
    <w:p w14:paraId="3C902893" w14:textId="77777777" w:rsidR="00945E53" w:rsidRPr="007A6443" w:rsidRDefault="00945E53" w:rsidP="00945E53">
      <w:pPr>
        <w:pStyle w:val="titolo20"/>
        <w:rPr>
          <w:color w:val="002060"/>
        </w:rPr>
      </w:pPr>
      <w:r w:rsidRPr="007A6443">
        <w:rPr>
          <w:color w:val="002060"/>
        </w:rPr>
        <w:t xml:space="preserve">INIBIZIONE A TEMPO OPPURE SQUALIFICA A GARE: FINO AL 18/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5289D6A" w14:textId="77777777" w:rsidTr="00FE4A28">
        <w:tc>
          <w:tcPr>
            <w:tcW w:w="2200" w:type="dxa"/>
            <w:tcMar>
              <w:top w:w="20" w:type="dxa"/>
              <w:left w:w="20" w:type="dxa"/>
              <w:bottom w:w="20" w:type="dxa"/>
              <w:right w:w="20" w:type="dxa"/>
            </w:tcMar>
            <w:vAlign w:val="center"/>
            <w:hideMark/>
          </w:tcPr>
          <w:p w14:paraId="017156D0" w14:textId="77777777" w:rsidR="00945E53" w:rsidRPr="007A6443" w:rsidRDefault="00945E53" w:rsidP="00FE4A28">
            <w:pPr>
              <w:pStyle w:val="movimento"/>
              <w:rPr>
                <w:color w:val="002060"/>
              </w:rPr>
            </w:pPr>
            <w:r w:rsidRPr="007A6443">
              <w:rPr>
                <w:color w:val="002060"/>
              </w:rPr>
              <w:t>CAFARELLA LORENZO</w:t>
            </w:r>
          </w:p>
        </w:tc>
        <w:tc>
          <w:tcPr>
            <w:tcW w:w="2200" w:type="dxa"/>
            <w:tcMar>
              <w:top w:w="20" w:type="dxa"/>
              <w:left w:w="20" w:type="dxa"/>
              <w:bottom w:w="20" w:type="dxa"/>
              <w:right w:w="20" w:type="dxa"/>
            </w:tcMar>
            <w:vAlign w:val="center"/>
            <w:hideMark/>
          </w:tcPr>
          <w:p w14:paraId="741C2102" w14:textId="77777777" w:rsidR="00945E53" w:rsidRPr="007A6443" w:rsidRDefault="00945E53" w:rsidP="00FE4A28">
            <w:pPr>
              <w:pStyle w:val="movimento2"/>
              <w:rPr>
                <w:color w:val="002060"/>
              </w:rPr>
            </w:pPr>
            <w:r w:rsidRPr="007A6443">
              <w:rPr>
                <w:color w:val="002060"/>
              </w:rPr>
              <w:t xml:space="preserve">(FIGHT BULLS CORRIDONIA) </w:t>
            </w:r>
          </w:p>
        </w:tc>
        <w:tc>
          <w:tcPr>
            <w:tcW w:w="800" w:type="dxa"/>
            <w:tcMar>
              <w:top w:w="20" w:type="dxa"/>
              <w:left w:w="20" w:type="dxa"/>
              <w:bottom w:w="20" w:type="dxa"/>
              <w:right w:w="20" w:type="dxa"/>
            </w:tcMar>
            <w:vAlign w:val="center"/>
            <w:hideMark/>
          </w:tcPr>
          <w:p w14:paraId="762B337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261B38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931C393" w14:textId="77777777" w:rsidR="00945E53" w:rsidRPr="007A6443" w:rsidRDefault="00945E53" w:rsidP="00FE4A28">
            <w:pPr>
              <w:pStyle w:val="movimento2"/>
              <w:rPr>
                <w:color w:val="002060"/>
              </w:rPr>
            </w:pPr>
            <w:r w:rsidRPr="007A6443">
              <w:rPr>
                <w:color w:val="002060"/>
              </w:rPr>
              <w:t> </w:t>
            </w:r>
          </w:p>
        </w:tc>
      </w:tr>
    </w:tbl>
    <w:p w14:paraId="322BE27F" w14:textId="77777777" w:rsidR="00945E53" w:rsidRPr="007A6443" w:rsidRDefault="00945E53" w:rsidP="00945E53">
      <w:pPr>
        <w:pStyle w:val="diffida"/>
        <w:spacing w:before="80" w:beforeAutospacing="0" w:after="40" w:afterAutospacing="0"/>
        <w:rPr>
          <w:rFonts w:eastAsiaTheme="minorEastAsia"/>
          <w:color w:val="002060"/>
        </w:rPr>
      </w:pPr>
      <w:r w:rsidRPr="007A6443">
        <w:rPr>
          <w:color w:val="002060"/>
        </w:rPr>
        <w:t xml:space="preserve">Per proteste nei confronti dell'arbitro. Allontanato. </w:t>
      </w:r>
    </w:p>
    <w:p w14:paraId="589CE6B2" w14:textId="77777777" w:rsidR="00945E53" w:rsidRPr="007A6443" w:rsidRDefault="00945E53" w:rsidP="00945E53">
      <w:pPr>
        <w:pStyle w:val="titolo20"/>
        <w:rPr>
          <w:color w:val="002060"/>
        </w:rPr>
      </w:pPr>
      <w:r w:rsidRPr="007A644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5C277A9" w14:textId="77777777" w:rsidTr="00FE4A28">
        <w:tc>
          <w:tcPr>
            <w:tcW w:w="2200" w:type="dxa"/>
            <w:tcMar>
              <w:top w:w="20" w:type="dxa"/>
              <w:left w:w="20" w:type="dxa"/>
              <w:bottom w:w="20" w:type="dxa"/>
              <w:right w:w="20" w:type="dxa"/>
            </w:tcMar>
            <w:vAlign w:val="center"/>
            <w:hideMark/>
          </w:tcPr>
          <w:p w14:paraId="164B1C39" w14:textId="77777777" w:rsidR="00945E53" w:rsidRPr="007A6443" w:rsidRDefault="00945E53" w:rsidP="00FE4A28">
            <w:pPr>
              <w:pStyle w:val="movimento"/>
              <w:rPr>
                <w:color w:val="002060"/>
              </w:rPr>
            </w:pPr>
            <w:r w:rsidRPr="007A6443">
              <w:rPr>
                <w:color w:val="002060"/>
              </w:rPr>
              <w:t>LEONORI NOVELLO</w:t>
            </w:r>
          </w:p>
        </w:tc>
        <w:tc>
          <w:tcPr>
            <w:tcW w:w="2200" w:type="dxa"/>
            <w:tcMar>
              <w:top w:w="20" w:type="dxa"/>
              <w:left w:w="20" w:type="dxa"/>
              <w:bottom w:w="20" w:type="dxa"/>
              <w:right w:w="20" w:type="dxa"/>
            </w:tcMar>
            <w:vAlign w:val="center"/>
            <w:hideMark/>
          </w:tcPr>
          <w:p w14:paraId="5A867D37" w14:textId="77777777" w:rsidR="00945E53" w:rsidRPr="007A6443" w:rsidRDefault="00945E53" w:rsidP="00FE4A28">
            <w:pPr>
              <w:pStyle w:val="movimento2"/>
              <w:rPr>
                <w:color w:val="002060"/>
              </w:rPr>
            </w:pPr>
            <w:r w:rsidRPr="007A6443">
              <w:rPr>
                <w:color w:val="002060"/>
              </w:rPr>
              <w:t xml:space="preserve">(AURORA TREIA) </w:t>
            </w:r>
          </w:p>
        </w:tc>
        <w:tc>
          <w:tcPr>
            <w:tcW w:w="800" w:type="dxa"/>
            <w:tcMar>
              <w:top w:w="20" w:type="dxa"/>
              <w:left w:w="20" w:type="dxa"/>
              <w:bottom w:w="20" w:type="dxa"/>
              <w:right w:w="20" w:type="dxa"/>
            </w:tcMar>
            <w:vAlign w:val="center"/>
            <w:hideMark/>
          </w:tcPr>
          <w:p w14:paraId="747E7DE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3B0AF0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C369A19" w14:textId="77777777" w:rsidR="00945E53" w:rsidRPr="007A6443" w:rsidRDefault="00945E53" w:rsidP="00FE4A28">
            <w:pPr>
              <w:pStyle w:val="movimento2"/>
              <w:rPr>
                <w:color w:val="002060"/>
              </w:rPr>
            </w:pPr>
            <w:r w:rsidRPr="007A6443">
              <w:rPr>
                <w:color w:val="002060"/>
              </w:rPr>
              <w:t> </w:t>
            </w:r>
          </w:p>
        </w:tc>
      </w:tr>
    </w:tbl>
    <w:p w14:paraId="407592A5" w14:textId="77777777" w:rsidR="00945E53" w:rsidRPr="007A6443" w:rsidRDefault="00945E53" w:rsidP="00945E53">
      <w:pPr>
        <w:pStyle w:val="titolo20"/>
        <w:rPr>
          <w:rFonts w:eastAsiaTheme="minorEastAsia"/>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3B6E1082" w14:textId="77777777" w:rsidTr="00FE4A28">
        <w:tc>
          <w:tcPr>
            <w:tcW w:w="2200" w:type="dxa"/>
            <w:tcMar>
              <w:top w:w="20" w:type="dxa"/>
              <w:left w:w="20" w:type="dxa"/>
              <w:bottom w:w="20" w:type="dxa"/>
              <w:right w:w="20" w:type="dxa"/>
            </w:tcMar>
            <w:vAlign w:val="center"/>
            <w:hideMark/>
          </w:tcPr>
          <w:p w14:paraId="79878E58" w14:textId="77777777" w:rsidR="00945E53" w:rsidRPr="007A6443" w:rsidRDefault="00945E53" w:rsidP="00FE4A28">
            <w:pPr>
              <w:pStyle w:val="movimento"/>
              <w:rPr>
                <w:color w:val="002060"/>
              </w:rPr>
            </w:pPr>
            <w:r w:rsidRPr="007A6443">
              <w:rPr>
                <w:color w:val="002060"/>
              </w:rPr>
              <w:t>VITALI MIRKO</w:t>
            </w:r>
          </w:p>
        </w:tc>
        <w:tc>
          <w:tcPr>
            <w:tcW w:w="2200" w:type="dxa"/>
            <w:tcMar>
              <w:top w:w="20" w:type="dxa"/>
              <w:left w:w="20" w:type="dxa"/>
              <w:bottom w:w="20" w:type="dxa"/>
              <w:right w:w="20" w:type="dxa"/>
            </w:tcMar>
            <w:vAlign w:val="center"/>
            <w:hideMark/>
          </w:tcPr>
          <w:p w14:paraId="606CADF8" w14:textId="77777777" w:rsidR="00945E53" w:rsidRPr="007A6443" w:rsidRDefault="00945E53" w:rsidP="00FE4A28">
            <w:pPr>
              <w:pStyle w:val="movimento2"/>
              <w:rPr>
                <w:color w:val="002060"/>
              </w:rPr>
            </w:pPr>
            <w:r w:rsidRPr="007A6443">
              <w:rPr>
                <w:color w:val="002060"/>
              </w:rPr>
              <w:t>(</w:t>
            </w:r>
            <w:proofErr w:type="gramStart"/>
            <w:r w:rsidRPr="007A6443">
              <w:rPr>
                <w:color w:val="002060"/>
              </w:rPr>
              <w:t>U.MANDOLESI</w:t>
            </w:r>
            <w:proofErr w:type="gramEnd"/>
            <w:r w:rsidRPr="007A6443">
              <w:rPr>
                <w:color w:val="002060"/>
              </w:rPr>
              <w:t xml:space="preserve">) </w:t>
            </w:r>
          </w:p>
        </w:tc>
        <w:tc>
          <w:tcPr>
            <w:tcW w:w="800" w:type="dxa"/>
            <w:tcMar>
              <w:top w:w="20" w:type="dxa"/>
              <w:left w:w="20" w:type="dxa"/>
              <w:bottom w:w="20" w:type="dxa"/>
              <w:right w:w="20" w:type="dxa"/>
            </w:tcMar>
            <w:vAlign w:val="center"/>
            <w:hideMark/>
          </w:tcPr>
          <w:p w14:paraId="445AE16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D8706B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01A48F7" w14:textId="77777777" w:rsidR="00945E53" w:rsidRPr="007A6443" w:rsidRDefault="00945E53" w:rsidP="00FE4A28">
            <w:pPr>
              <w:pStyle w:val="movimento2"/>
              <w:rPr>
                <w:color w:val="002060"/>
              </w:rPr>
            </w:pPr>
            <w:r w:rsidRPr="007A6443">
              <w:rPr>
                <w:color w:val="002060"/>
              </w:rPr>
              <w:t> </w:t>
            </w:r>
          </w:p>
        </w:tc>
      </w:tr>
    </w:tbl>
    <w:p w14:paraId="087C30E8" w14:textId="77777777" w:rsidR="00945E53" w:rsidRPr="007A6443" w:rsidRDefault="00945E53" w:rsidP="00945E53">
      <w:pPr>
        <w:pStyle w:val="titolo30"/>
        <w:rPr>
          <w:rFonts w:eastAsiaTheme="minorEastAsia"/>
          <w:color w:val="002060"/>
        </w:rPr>
      </w:pPr>
      <w:r w:rsidRPr="007A6443">
        <w:rPr>
          <w:color w:val="002060"/>
        </w:rPr>
        <w:t xml:space="preserve">ALLENATORI </w:t>
      </w:r>
    </w:p>
    <w:p w14:paraId="1F6CFA6B" w14:textId="77777777" w:rsidR="00945E53" w:rsidRPr="007A6443" w:rsidRDefault="00945E53" w:rsidP="00945E53">
      <w:pPr>
        <w:pStyle w:val="titolo20"/>
        <w:rPr>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0BC30A6" w14:textId="77777777" w:rsidTr="00FE4A28">
        <w:tc>
          <w:tcPr>
            <w:tcW w:w="2200" w:type="dxa"/>
            <w:tcMar>
              <w:top w:w="20" w:type="dxa"/>
              <w:left w:w="20" w:type="dxa"/>
              <w:bottom w:w="20" w:type="dxa"/>
              <w:right w:w="20" w:type="dxa"/>
            </w:tcMar>
            <w:vAlign w:val="center"/>
            <w:hideMark/>
          </w:tcPr>
          <w:p w14:paraId="32CF8EF3" w14:textId="77777777" w:rsidR="00945E53" w:rsidRPr="007A6443" w:rsidRDefault="00945E53" w:rsidP="00FE4A28">
            <w:pPr>
              <w:pStyle w:val="movimento"/>
              <w:rPr>
                <w:color w:val="002060"/>
              </w:rPr>
            </w:pPr>
            <w:r w:rsidRPr="007A6443">
              <w:rPr>
                <w:color w:val="002060"/>
              </w:rPr>
              <w:t>HALIMI MENSUR</w:t>
            </w:r>
          </w:p>
        </w:tc>
        <w:tc>
          <w:tcPr>
            <w:tcW w:w="2200" w:type="dxa"/>
            <w:tcMar>
              <w:top w:w="20" w:type="dxa"/>
              <w:left w:w="20" w:type="dxa"/>
              <w:bottom w:w="20" w:type="dxa"/>
              <w:right w:w="20" w:type="dxa"/>
            </w:tcMar>
            <w:vAlign w:val="center"/>
            <w:hideMark/>
          </w:tcPr>
          <w:p w14:paraId="5FABBCF8" w14:textId="77777777" w:rsidR="00945E53" w:rsidRPr="007A6443" w:rsidRDefault="00945E53" w:rsidP="00FE4A28">
            <w:pPr>
              <w:pStyle w:val="movimento2"/>
              <w:rPr>
                <w:color w:val="002060"/>
              </w:rPr>
            </w:pPr>
            <w:r w:rsidRPr="007A6443">
              <w:rPr>
                <w:color w:val="002060"/>
              </w:rPr>
              <w:t xml:space="preserve">(ANKON NOVA MARMI) </w:t>
            </w:r>
          </w:p>
        </w:tc>
        <w:tc>
          <w:tcPr>
            <w:tcW w:w="800" w:type="dxa"/>
            <w:tcMar>
              <w:top w:w="20" w:type="dxa"/>
              <w:left w:w="20" w:type="dxa"/>
              <w:bottom w:w="20" w:type="dxa"/>
              <w:right w:w="20" w:type="dxa"/>
            </w:tcMar>
            <w:vAlign w:val="center"/>
            <w:hideMark/>
          </w:tcPr>
          <w:p w14:paraId="5A7D54E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52E0CF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2B40F50" w14:textId="77777777" w:rsidR="00945E53" w:rsidRPr="007A6443" w:rsidRDefault="00945E53" w:rsidP="00FE4A28">
            <w:pPr>
              <w:pStyle w:val="movimento2"/>
              <w:rPr>
                <w:color w:val="002060"/>
              </w:rPr>
            </w:pPr>
            <w:r w:rsidRPr="007A6443">
              <w:rPr>
                <w:color w:val="002060"/>
              </w:rPr>
              <w:t> </w:t>
            </w:r>
          </w:p>
        </w:tc>
      </w:tr>
    </w:tbl>
    <w:p w14:paraId="7EA3402B" w14:textId="77777777" w:rsidR="00945E53" w:rsidRPr="007A6443" w:rsidRDefault="00945E53" w:rsidP="00945E53">
      <w:pPr>
        <w:pStyle w:val="titolo30"/>
        <w:rPr>
          <w:rFonts w:eastAsiaTheme="minorEastAsia"/>
          <w:color w:val="002060"/>
        </w:rPr>
      </w:pPr>
      <w:r w:rsidRPr="007A6443">
        <w:rPr>
          <w:color w:val="002060"/>
        </w:rPr>
        <w:t xml:space="preserve">CALCIATORI ESPULSI </w:t>
      </w:r>
    </w:p>
    <w:p w14:paraId="57E1B92A" w14:textId="77777777" w:rsidR="00945E53" w:rsidRPr="007A6443" w:rsidRDefault="00945E53" w:rsidP="00945E53">
      <w:pPr>
        <w:pStyle w:val="titolo20"/>
        <w:rPr>
          <w:color w:val="002060"/>
        </w:rPr>
      </w:pPr>
      <w:r w:rsidRPr="007A644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C9611C8" w14:textId="77777777" w:rsidTr="00FE4A28">
        <w:tc>
          <w:tcPr>
            <w:tcW w:w="2200" w:type="dxa"/>
            <w:tcMar>
              <w:top w:w="20" w:type="dxa"/>
              <w:left w:w="20" w:type="dxa"/>
              <w:bottom w:w="20" w:type="dxa"/>
              <w:right w:w="20" w:type="dxa"/>
            </w:tcMar>
            <w:vAlign w:val="center"/>
            <w:hideMark/>
          </w:tcPr>
          <w:p w14:paraId="098970BB" w14:textId="77777777" w:rsidR="00945E53" w:rsidRPr="007A6443" w:rsidRDefault="00945E53" w:rsidP="00FE4A28">
            <w:pPr>
              <w:pStyle w:val="movimento"/>
              <w:rPr>
                <w:color w:val="002060"/>
              </w:rPr>
            </w:pPr>
            <w:r w:rsidRPr="007A6443">
              <w:rPr>
                <w:color w:val="002060"/>
              </w:rPr>
              <w:t>FATTORI FEDERICO</w:t>
            </w:r>
          </w:p>
        </w:tc>
        <w:tc>
          <w:tcPr>
            <w:tcW w:w="2200" w:type="dxa"/>
            <w:tcMar>
              <w:top w:w="20" w:type="dxa"/>
              <w:left w:w="20" w:type="dxa"/>
              <w:bottom w:w="20" w:type="dxa"/>
              <w:right w:w="20" w:type="dxa"/>
            </w:tcMar>
            <w:vAlign w:val="center"/>
            <w:hideMark/>
          </w:tcPr>
          <w:p w14:paraId="78B65BB2" w14:textId="77777777" w:rsidR="00945E53" w:rsidRPr="007A6443" w:rsidRDefault="00945E53" w:rsidP="00FE4A28">
            <w:pPr>
              <w:pStyle w:val="movimento2"/>
              <w:rPr>
                <w:color w:val="002060"/>
              </w:rPr>
            </w:pPr>
            <w:r w:rsidRPr="007A6443">
              <w:rPr>
                <w:color w:val="002060"/>
              </w:rPr>
              <w:t xml:space="preserve">(AVIS ARCEVIA 1964) </w:t>
            </w:r>
          </w:p>
        </w:tc>
        <w:tc>
          <w:tcPr>
            <w:tcW w:w="800" w:type="dxa"/>
            <w:tcMar>
              <w:top w:w="20" w:type="dxa"/>
              <w:left w:w="20" w:type="dxa"/>
              <w:bottom w:w="20" w:type="dxa"/>
              <w:right w:w="20" w:type="dxa"/>
            </w:tcMar>
            <w:vAlign w:val="center"/>
            <w:hideMark/>
          </w:tcPr>
          <w:p w14:paraId="06E8AA7D"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6E1236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617DD6B" w14:textId="77777777" w:rsidR="00945E53" w:rsidRPr="007A6443" w:rsidRDefault="00945E53" w:rsidP="00FE4A28">
            <w:pPr>
              <w:pStyle w:val="movimento2"/>
              <w:rPr>
                <w:color w:val="002060"/>
              </w:rPr>
            </w:pPr>
            <w:r w:rsidRPr="007A6443">
              <w:rPr>
                <w:color w:val="002060"/>
              </w:rPr>
              <w:t> </w:t>
            </w:r>
          </w:p>
        </w:tc>
      </w:tr>
    </w:tbl>
    <w:p w14:paraId="2435238A" w14:textId="77777777" w:rsidR="00945E53" w:rsidRPr="007A6443" w:rsidRDefault="00945E53" w:rsidP="00945E53">
      <w:pPr>
        <w:pStyle w:val="titolo30"/>
        <w:rPr>
          <w:rFonts w:eastAsiaTheme="minorEastAsia"/>
          <w:color w:val="002060"/>
        </w:rPr>
      </w:pPr>
      <w:r w:rsidRPr="007A6443">
        <w:rPr>
          <w:color w:val="002060"/>
        </w:rPr>
        <w:t xml:space="preserve">CALCIATORI NON ESPULSI </w:t>
      </w:r>
    </w:p>
    <w:p w14:paraId="25A11E9B" w14:textId="77777777" w:rsidR="00945E53" w:rsidRPr="007A6443" w:rsidRDefault="00945E53" w:rsidP="00945E53">
      <w:pPr>
        <w:pStyle w:val="titolo20"/>
        <w:rPr>
          <w:color w:val="002060"/>
        </w:rPr>
      </w:pPr>
      <w:r w:rsidRPr="007A6443">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4C153BD6" w14:textId="77777777" w:rsidTr="00FE4A28">
        <w:tc>
          <w:tcPr>
            <w:tcW w:w="2200" w:type="dxa"/>
            <w:tcMar>
              <w:top w:w="20" w:type="dxa"/>
              <w:left w:w="20" w:type="dxa"/>
              <w:bottom w:w="20" w:type="dxa"/>
              <w:right w:w="20" w:type="dxa"/>
            </w:tcMar>
            <w:vAlign w:val="center"/>
            <w:hideMark/>
          </w:tcPr>
          <w:p w14:paraId="311FE000" w14:textId="77777777" w:rsidR="00945E53" w:rsidRPr="007A6443" w:rsidRDefault="00945E53" w:rsidP="00FE4A28">
            <w:pPr>
              <w:pStyle w:val="movimento"/>
              <w:rPr>
                <w:color w:val="002060"/>
              </w:rPr>
            </w:pPr>
            <w:r w:rsidRPr="007A6443">
              <w:rPr>
                <w:color w:val="002060"/>
              </w:rPr>
              <w:t>LERRO DAVIDE</w:t>
            </w:r>
          </w:p>
        </w:tc>
        <w:tc>
          <w:tcPr>
            <w:tcW w:w="2200" w:type="dxa"/>
            <w:tcMar>
              <w:top w:w="20" w:type="dxa"/>
              <w:left w:w="20" w:type="dxa"/>
              <w:bottom w:w="20" w:type="dxa"/>
              <w:right w:w="20" w:type="dxa"/>
            </w:tcMar>
            <w:vAlign w:val="center"/>
            <w:hideMark/>
          </w:tcPr>
          <w:p w14:paraId="2EE1229D" w14:textId="77777777" w:rsidR="00945E53" w:rsidRPr="007A6443" w:rsidRDefault="00945E53" w:rsidP="00FE4A28">
            <w:pPr>
              <w:pStyle w:val="movimento2"/>
              <w:rPr>
                <w:color w:val="002060"/>
              </w:rPr>
            </w:pPr>
            <w:r w:rsidRPr="007A6443">
              <w:rPr>
                <w:color w:val="002060"/>
              </w:rPr>
              <w:t xml:space="preserve">(OSIMO FIVE) </w:t>
            </w:r>
          </w:p>
        </w:tc>
        <w:tc>
          <w:tcPr>
            <w:tcW w:w="800" w:type="dxa"/>
            <w:tcMar>
              <w:top w:w="20" w:type="dxa"/>
              <w:left w:w="20" w:type="dxa"/>
              <w:bottom w:w="20" w:type="dxa"/>
              <w:right w:w="20" w:type="dxa"/>
            </w:tcMar>
            <w:vAlign w:val="center"/>
            <w:hideMark/>
          </w:tcPr>
          <w:p w14:paraId="0DF9A6D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D837794"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78F35F0" w14:textId="77777777" w:rsidR="00945E53" w:rsidRPr="007A6443" w:rsidRDefault="00945E53" w:rsidP="00FE4A28">
            <w:pPr>
              <w:pStyle w:val="movimento2"/>
              <w:rPr>
                <w:color w:val="002060"/>
              </w:rPr>
            </w:pPr>
            <w:r w:rsidRPr="007A6443">
              <w:rPr>
                <w:color w:val="002060"/>
              </w:rPr>
              <w:t> </w:t>
            </w:r>
          </w:p>
        </w:tc>
      </w:tr>
    </w:tbl>
    <w:p w14:paraId="65A56020" w14:textId="77777777" w:rsidR="00945E53" w:rsidRPr="007A6443" w:rsidRDefault="00945E53" w:rsidP="00945E53">
      <w:pPr>
        <w:pStyle w:val="titolo20"/>
        <w:rPr>
          <w:rFonts w:eastAsiaTheme="minorEastAsia"/>
          <w:color w:val="002060"/>
        </w:rPr>
      </w:pPr>
      <w:r w:rsidRPr="007A644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1FA7C3A" w14:textId="77777777" w:rsidTr="00FE4A28">
        <w:tc>
          <w:tcPr>
            <w:tcW w:w="2200" w:type="dxa"/>
            <w:tcMar>
              <w:top w:w="20" w:type="dxa"/>
              <w:left w:w="20" w:type="dxa"/>
              <w:bottom w:w="20" w:type="dxa"/>
              <w:right w:w="20" w:type="dxa"/>
            </w:tcMar>
            <w:vAlign w:val="center"/>
            <w:hideMark/>
          </w:tcPr>
          <w:p w14:paraId="14658E3C" w14:textId="77777777" w:rsidR="00945E53" w:rsidRPr="007A6443" w:rsidRDefault="00945E53" w:rsidP="00FE4A28">
            <w:pPr>
              <w:pStyle w:val="movimento"/>
              <w:rPr>
                <w:color w:val="002060"/>
              </w:rPr>
            </w:pPr>
            <w:r w:rsidRPr="007A6443">
              <w:rPr>
                <w:color w:val="002060"/>
              </w:rPr>
              <w:t>KANIA DAVID VICTOR</w:t>
            </w:r>
          </w:p>
        </w:tc>
        <w:tc>
          <w:tcPr>
            <w:tcW w:w="2200" w:type="dxa"/>
            <w:tcMar>
              <w:top w:w="20" w:type="dxa"/>
              <w:left w:w="20" w:type="dxa"/>
              <w:bottom w:w="20" w:type="dxa"/>
              <w:right w:w="20" w:type="dxa"/>
            </w:tcMar>
            <w:vAlign w:val="center"/>
            <w:hideMark/>
          </w:tcPr>
          <w:p w14:paraId="170E48C6" w14:textId="77777777" w:rsidR="00945E53" w:rsidRPr="007A6443" w:rsidRDefault="00945E53" w:rsidP="00FE4A28">
            <w:pPr>
              <w:pStyle w:val="movimento2"/>
              <w:rPr>
                <w:color w:val="002060"/>
              </w:rPr>
            </w:pPr>
            <w:r w:rsidRPr="007A6443">
              <w:rPr>
                <w:color w:val="002060"/>
              </w:rPr>
              <w:t xml:space="preserve">(ANKON NOVA MARMI) </w:t>
            </w:r>
          </w:p>
        </w:tc>
        <w:tc>
          <w:tcPr>
            <w:tcW w:w="800" w:type="dxa"/>
            <w:tcMar>
              <w:top w:w="20" w:type="dxa"/>
              <w:left w:w="20" w:type="dxa"/>
              <w:bottom w:w="20" w:type="dxa"/>
              <w:right w:w="20" w:type="dxa"/>
            </w:tcMar>
            <w:vAlign w:val="center"/>
            <w:hideMark/>
          </w:tcPr>
          <w:p w14:paraId="1A0A978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36376A6" w14:textId="77777777" w:rsidR="00945E53" w:rsidRPr="007A6443" w:rsidRDefault="00945E53" w:rsidP="00FE4A28">
            <w:pPr>
              <w:pStyle w:val="movimento"/>
              <w:rPr>
                <w:color w:val="002060"/>
              </w:rPr>
            </w:pPr>
            <w:r w:rsidRPr="007A6443">
              <w:rPr>
                <w:color w:val="002060"/>
              </w:rPr>
              <w:t>FALCONI SIMONE</w:t>
            </w:r>
          </w:p>
        </w:tc>
        <w:tc>
          <w:tcPr>
            <w:tcW w:w="2200" w:type="dxa"/>
            <w:tcMar>
              <w:top w:w="20" w:type="dxa"/>
              <w:left w:w="20" w:type="dxa"/>
              <w:bottom w:w="20" w:type="dxa"/>
              <w:right w:w="20" w:type="dxa"/>
            </w:tcMar>
            <w:vAlign w:val="center"/>
            <w:hideMark/>
          </w:tcPr>
          <w:p w14:paraId="39CB9406" w14:textId="77777777" w:rsidR="00945E53" w:rsidRPr="007A6443" w:rsidRDefault="00945E53" w:rsidP="00FE4A28">
            <w:pPr>
              <w:pStyle w:val="movimento2"/>
              <w:rPr>
                <w:color w:val="002060"/>
              </w:rPr>
            </w:pPr>
            <w:r w:rsidRPr="007A6443">
              <w:rPr>
                <w:color w:val="002060"/>
              </w:rPr>
              <w:t xml:space="preserve">(FUTSAL VIRE GEOSISTEM ASD) </w:t>
            </w:r>
          </w:p>
        </w:tc>
      </w:tr>
      <w:tr w:rsidR="00945E53" w:rsidRPr="007A6443" w14:paraId="4AB8ECAC" w14:textId="77777777" w:rsidTr="00FE4A28">
        <w:tc>
          <w:tcPr>
            <w:tcW w:w="2200" w:type="dxa"/>
            <w:tcMar>
              <w:top w:w="20" w:type="dxa"/>
              <w:left w:w="20" w:type="dxa"/>
              <w:bottom w:w="20" w:type="dxa"/>
              <w:right w:w="20" w:type="dxa"/>
            </w:tcMar>
            <w:vAlign w:val="center"/>
            <w:hideMark/>
          </w:tcPr>
          <w:p w14:paraId="117C92F1" w14:textId="77777777" w:rsidR="00945E53" w:rsidRPr="007A6443" w:rsidRDefault="00945E53" w:rsidP="00FE4A28">
            <w:pPr>
              <w:pStyle w:val="movimento"/>
              <w:rPr>
                <w:color w:val="002060"/>
              </w:rPr>
            </w:pPr>
            <w:r w:rsidRPr="007A6443">
              <w:rPr>
                <w:color w:val="002060"/>
              </w:rPr>
              <w:t>PJETRA ALESSIO</w:t>
            </w:r>
          </w:p>
        </w:tc>
        <w:tc>
          <w:tcPr>
            <w:tcW w:w="2200" w:type="dxa"/>
            <w:tcMar>
              <w:top w:w="20" w:type="dxa"/>
              <w:left w:w="20" w:type="dxa"/>
              <w:bottom w:w="20" w:type="dxa"/>
              <w:right w:w="20" w:type="dxa"/>
            </w:tcMar>
            <w:vAlign w:val="center"/>
            <w:hideMark/>
          </w:tcPr>
          <w:p w14:paraId="731DE12B" w14:textId="77777777" w:rsidR="00945E53" w:rsidRPr="007A6443" w:rsidRDefault="00945E53" w:rsidP="00FE4A28">
            <w:pPr>
              <w:pStyle w:val="movimento2"/>
              <w:rPr>
                <w:color w:val="002060"/>
              </w:rPr>
            </w:pPr>
            <w:r w:rsidRPr="007A6443">
              <w:rPr>
                <w:color w:val="002060"/>
              </w:rPr>
              <w:t xml:space="preserve">(GNANO 04) </w:t>
            </w:r>
          </w:p>
        </w:tc>
        <w:tc>
          <w:tcPr>
            <w:tcW w:w="800" w:type="dxa"/>
            <w:tcMar>
              <w:top w:w="20" w:type="dxa"/>
              <w:left w:w="20" w:type="dxa"/>
              <w:bottom w:w="20" w:type="dxa"/>
              <w:right w:w="20" w:type="dxa"/>
            </w:tcMar>
            <w:vAlign w:val="center"/>
            <w:hideMark/>
          </w:tcPr>
          <w:p w14:paraId="5C54229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2C09B68" w14:textId="77777777" w:rsidR="00945E53" w:rsidRPr="007A6443" w:rsidRDefault="00945E53" w:rsidP="00FE4A28">
            <w:pPr>
              <w:pStyle w:val="movimento"/>
              <w:rPr>
                <w:color w:val="002060"/>
              </w:rPr>
            </w:pPr>
            <w:r w:rsidRPr="007A6443">
              <w:rPr>
                <w:color w:val="002060"/>
              </w:rPr>
              <w:t>CENSORI NICO</w:t>
            </w:r>
          </w:p>
        </w:tc>
        <w:tc>
          <w:tcPr>
            <w:tcW w:w="2200" w:type="dxa"/>
            <w:tcMar>
              <w:top w:w="20" w:type="dxa"/>
              <w:left w:w="20" w:type="dxa"/>
              <w:bottom w:w="20" w:type="dxa"/>
              <w:right w:w="20" w:type="dxa"/>
            </w:tcMar>
            <w:vAlign w:val="center"/>
            <w:hideMark/>
          </w:tcPr>
          <w:p w14:paraId="5216AB5D" w14:textId="77777777" w:rsidR="00945E53" w:rsidRPr="007A6443" w:rsidRDefault="00945E53" w:rsidP="00FE4A28">
            <w:pPr>
              <w:pStyle w:val="movimento2"/>
              <w:rPr>
                <w:color w:val="002060"/>
              </w:rPr>
            </w:pPr>
            <w:r w:rsidRPr="007A6443">
              <w:rPr>
                <w:color w:val="002060"/>
              </w:rPr>
              <w:t xml:space="preserve">(OSIMO FIVE) </w:t>
            </w:r>
          </w:p>
        </w:tc>
      </w:tr>
      <w:tr w:rsidR="00945E53" w:rsidRPr="007A6443" w14:paraId="62F11BFE" w14:textId="77777777" w:rsidTr="00FE4A28">
        <w:tc>
          <w:tcPr>
            <w:tcW w:w="2200" w:type="dxa"/>
            <w:tcMar>
              <w:top w:w="20" w:type="dxa"/>
              <w:left w:w="20" w:type="dxa"/>
              <w:bottom w:w="20" w:type="dxa"/>
              <w:right w:w="20" w:type="dxa"/>
            </w:tcMar>
            <w:vAlign w:val="center"/>
            <w:hideMark/>
          </w:tcPr>
          <w:p w14:paraId="335C4CD0" w14:textId="77777777" w:rsidR="00945E53" w:rsidRPr="007A6443" w:rsidRDefault="00945E53" w:rsidP="00FE4A28">
            <w:pPr>
              <w:pStyle w:val="movimento"/>
              <w:rPr>
                <w:color w:val="002060"/>
              </w:rPr>
            </w:pPr>
            <w:r w:rsidRPr="007A6443">
              <w:rPr>
                <w:color w:val="002060"/>
              </w:rPr>
              <w:t>ORLANDI MICHELE</w:t>
            </w:r>
          </w:p>
        </w:tc>
        <w:tc>
          <w:tcPr>
            <w:tcW w:w="2200" w:type="dxa"/>
            <w:tcMar>
              <w:top w:w="20" w:type="dxa"/>
              <w:left w:w="20" w:type="dxa"/>
              <w:bottom w:w="20" w:type="dxa"/>
              <w:right w:w="20" w:type="dxa"/>
            </w:tcMar>
            <w:vAlign w:val="center"/>
            <w:hideMark/>
          </w:tcPr>
          <w:p w14:paraId="76FBA897" w14:textId="77777777" w:rsidR="00945E53" w:rsidRPr="007A6443" w:rsidRDefault="00945E53" w:rsidP="00FE4A28">
            <w:pPr>
              <w:pStyle w:val="movimento2"/>
              <w:rPr>
                <w:color w:val="002060"/>
              </w:rPr>
            </w:pPr>
            <w:r w:rsidRPr="007A6443">
              <w:rPr>
                <w:color w:val="002060"/>
              </w:rPr>
              <w:t xml:space="preserve">(POL.CAGLI SPORT ASSOCIATI) </w:t>
            </w:r>
          </w:p>
        </w:tc>
        <w:tc>
          <w:tcPr>
            <w:tcW w:w="800" w:type="dxa"/>
            <w:tcMar>
              <w:top w:w="20" w:type="dxa"/>
              <w:left w:w="20" w:type="dxa"/>
              <w:bottom w:w="20" w:type="dxa"/>
              <w:right w:w="20" w:type="dxa"/>
            </w:tcMar>
            <w:vAlign w:val="center"/>
            <w:hideMark/>
          </w:tcPr>
          <w:p w14:paraId="2F7FB1AD"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0D00766" w14:textId="77777777" w:rsidR="00945E53" w:rsidRPr="007A6443" w:rsidRDefault="00945E53" w:rsidP="00FE4A28">
            <w:pPr>
              <w:pStyle w:val="movimento"/>
              <w:rPr>
                <w:color w:val="002060"/>
              </w:rPr>
            </w:pPr>
            <w:r w:rsidRPr="007A6443">
              <w:rPr>
                <w:color w:val="002060"/>
              </w:rPr>
              <w:t>GROSSI DAVIDE</w:t>
            </w:r>
          </w:p>
        </w:tc>
        <w:tc>
          <w:tcPr>
            <w:tcW w:w="2200" w:type="dxa"/>
            <w:tcMar>
              <w:top w:w="20" w:type="dxa"/>
              <w:left w:w="20" w:type="dxa"/>
              <w:bottom w:w="20" w:type="dxa"/>
              <w:right w:w="20" w:type="dxa"/>
            </w:tcMar>
            <w:vAlign w:val="center"/>
            <w:hideMark/>
          </w:tcPr>
          <w:p w14:paraId="57B8ADD1" w14:textId="77777777" w:rsidR="00945E53" w:rsidRPr="007A6443" w:rsidRDefault="00945E53" w:rsidP="00FE4A28">
            <w:pPr>
              <w:pStyle w:val="movimento2"/>
              <w:rPr>
                <w:color w:val="002060"/>
              </w:rPr>
            </w:pPr>
            <w:r w:rsidRPr="007A6443">
              <w:rPr>
                <w:color w:val="002060"/>
              </w:rPr>
              <w:t xml:space="preserve">(RIVIERA DELLE PALME) </w:t>
            </w:r>
          </w:p>
        </w:tc>
      </w:tr>
    </w:tbl>
    <w:p w14:paraId="56CBBCC8" w14:textId="77777777" w:rsidR="00945E53" w:rsidRPr="007A6443" w:rsidRDefault="00945E53" w:rsidP="00945E53">
      <w:pPr>
        <w:pStyle w:val="titolo20"/>
        <w:rPr>
          <w:rFonts w:eastAsiaTheme="minorEastAsia"/>
          <w:color w:val="002060"/>
        </w:rPr>
      </w:pPr>
      <w:r w:rsidRPr="007A644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32973A6" w14:textId="77777777" w:rsidTr="00FE4A28">
        <w:tc>
          <w:tcPr>
            <w:tcW w:w="2200" w:type="dxa"/>
            <w:tcMar>
              <w:top w:w="20" w:type="dxa"/>
              <w:left w:w="20" w:type="dxa"/>
              <w:bottom w:w="20" w:type="dxa"/>
              <w:right w:w="20" w:type="dxa"/>
            </w:tcMar>
            <w:vAlign w:val="center"/>
            <w:hideMark/>
          </w:tcPr>
          <w:p w14:paraId="611638DE" w14:textId="77777777" w:rsidR="00945E53" w:rsidRPr="007A6443" w:rsidRDefault="00945E53" w:rsidP="00FE4A28">
            <w:pPr>
              <w:pStyle w:val="movimento"/>
              <w:rPr>
                <w:color w:val="002060"/>
              </w:rPr>
            </w:pPr>
            <w:r w:rsidRPr="007A6443">
              <w:rPr>
                <w:color w:val="002060"/>
              </w:rPr>
              <w:t>RIEGA PORTELLA BENJAMIN AURELI</w:t>
            </w:r>
          </w:p>
        </w:tc>
        <w:tc>
          <w:tcPr>
            <w:tcW w:w="2200" w:type="dxa"/>
            <w:tcMar>
              <w:top w:w="20" w:type="dxa"/>
              <w:left w:w="20" w:type="dxa"/>
              <w:bottom w:w="20" w:type="dxa"/>
              <w:right w:w="20" w:type="dxa"/>
            </w:tcMar>
            <w:vAlign w:val="center"/>
            <w:hideMark/>
          </w:tcPr>
          <w:p w14:paraId="2C90924A" w14:textId="77777777" w:rsidR="00945E53" w:rsidRPr="007A6443" w:rsidRDefault="00945E53" w:rsidP="00FE4A28">
            <w:pPr>
              <w:pStyle w:val="movimento2"/>
              <w:rPr>
                <w:color w:val="002060"/>
              </w:rPr>
            </w:pPr>
            <w:r w:rsidRPr="007A6443">
              <w:rPr>
                <w:color w:val="002060"/>
              </w:rPr>
              <w:t xml:space="preserve">(ALMA JUVENTUS FANO) </w:t>
            </w:r>
          </w:p>
        </w:tc>
        <w:tc>
          <w:tcPr>
            <w:tcW w:w="800" w:type="dxa"/>
            <w:tcMar>
              <w:top w:w="20" w:type="dxa"/>
              <w:left w:w="20" w:type="dxa"/>
              <w:bottom w:w="20" w:type="dxa"/>
              <w:right w:w="20" w:type="dxa"/>
            </w:tcMar>
            <w:vAlign w:val="center"/>
            <w:hideMark/>
          </w:tcPr>
          <w:p w14:paraId="4148DB1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30A5375" w14:textId="77777777" w:rsidR="00945E53" w:rsidRPr="007A6443" w:rsidRDefault="00945E53" w:rsidP="00FE4A28">
            <w:pPr>
              <w:pStyle w:val="movimento"/>
              <w:rPr>
                <w:color w:val="002060"/>
              </w:rPr>
            </w:pPr>
            <w:r w:rsidRPr="007A6443">
              <w:rPr>
                <w:color w:val="002060"/>
              </w:rPr>
              <w:t>BIONDI MIRKO</w:t>
            </w:r>
          </w:p>
        </w:tc>
        <w:tc>
          <w:tcPr>
            <w:tcW w:w="2200" w:type="dxa"/>
            <w:tcMar>
              <w:top w:w="20" w:type="dxa"/>
              <w:left w:w="20" w:type="dxa"/>
              <w:bottom w:w="20" w:type="dxa"/>
              <w:right w:w="20" w:type="dxa"/>
            </w:tcMar>
            <w:vAlign w:val="center"/>
            <w:hideMark/>
          </w:tcPr>
          <w:p w14:paraId="5E306F44" w14:textId="77777777" w:rsidR="00945E53" w:rsidRPr="007A6443" w:rsidRDefault="00945E53" w:rsidP="00FE4A28">
            <w:pPr>
              <w:pStyle w:val="movimento2"/>
              <w:rPr>
                <w:color w:val="002060"/>
              </w:rPr>
            </w:pPr>
            <w:r w:rsidRPr="007A6443">
              <w:rPr>
                <w:color w:val="002060"/>
              </w:rPr>
              <w:t xml:space="preserve">(AVIS ARCEVIA 1964) </w:t>
            </w:r>
          </w:p>
        </w:tc>
      </w:tr>
      <w:tr w:rsidR="00945E53" w:rsidRPr="007A6443" w14:paraId="1A0F8A91" w14:textId="77777777" w:rsidTr="00FE4A28">
        <w:tc>
          <w:tcPr>
            <w:tcW w:w="2200" w:type="dxa"/>
            <w:tcMar>
              <w:top w:w="20" w:type="dxa"/>
              <w:left w:w="20" w:type="dxa"/>
              <w:bottom w:w="20" w:type="dxa"/>
              <w:right w:w="20" w:type="dxa"/>
            </w:tcMar>
            <w:vAlign w:val="center"/>
            <w:hideMark/>
          </w:tcPr>
          <w:p w14:paraId="68466904" w14:textId="77777777" w:rsidR="00945E53" w:rsidRPr="007A6443" w:rsidRDefault="00945E53" w:rsidP="00FE4A28">
            <w:pPr>
              <w:pStyle w:val="movimento"/>
              <w:rPr>
                <w:color w:val="002060"/>
              </w:rPr>
            </w:pPr>
            <w:r w:rsidRPr="007A6443">
              <w:rPr>
                <w:color w:val="002060"/>
              </w:rPr>
              <w:t>CEZAR DE LIMA AYRTON</w:t>
            </w:r>
          </w:p>
        </w:tc>
        <w:tc>
          <w:tcPr>
            <w:tcW w:w="2200" w:type="dxa"/>
            <w:tcMar>
              <w:top w:w="20" w:type="dxa"/>
              <w:left w:w="20" w:type="dxa"/>
              <w:bottom w:w="20" w:type="dxa"/>
              <w:right w:w="20" w:type="dxa"/>
            </w:tcMar>
            <w:vAlign w:val="center"/>
            <w:hideMark/>
          </w:tcPr>
          <w:p w14:paraId="7037A3C2" w14:textId="77777777" w:rsidR="00945E53" w:rsidRPr="007A6443" w:rsidRDefault="00945E53" w:rsidP="00FE4A28">
            <w:pPr>
              <w:pStyle w:val="movimento2"/>
              <w:rPr>
                <w:color w:val="002060"/>
              </w:rPr>
            </w:pPr>
            <w:r w:rsidRPr="007A6443">
              <w:rPr>
                <w:color w:val="002060"/>
              </w:rPr>
              <w:t xml:space="preserve">(CALCETTO NUMANA) </w:t>
            </w:r>
          </w:p>
        </w:tc>
        <w:tc>
          <w:tcPr>
            <w:tcW w:w="800" w:type="dxa"/>
            <w:tcMar>
              <w:top w:w="20" w:type="dxa"/>
              <w:left w:w="20" w:type="dxa"/>
              <w:bottom w:w="20" w:type="dxa"/>
              <w:right w:w="20" w:type="dxa"/>
            </w:tcMar>
            <w:vAlign w:val="center"/>
            <w:hideMark/>
          </w:tcPr>
          <w:p w14:paraId="21922A2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F67407A" w14:textId="77777777" w:rsidR="00945E53" w:rsidRPr="007A6443" w:rsidRDefault="00945E53" w:rsidP="00FE4A28">
            <w:pPr>
              <w:pStyle w:val="movimento"/>
              <w:rPr>
                <w:color w:val="002060"/>
              </w:rPr>
            </w:pPr>
            <w:r w:rsidRPr="007A6443">
              <w:rPr>
                <w:color w:val="002060"/>
              </w:rPr>
              <w:t>PACCAMICCIO FRANCESCO</w:t>
            </w:r>
          </w:p>
        </w:tc>
        <w:tc>
          <w:tcPr>
            <w:tcW w:w="2200" w:type="dxa"/>
            <w:tcMar>
              <w:top w:w="20" w:type="dxa"/>
              <w:left w:w="20" w:type="dxa"/>
              <w:bottom w:w="20" w:type="dxa"/>
              <w:right w:w="20" w:type="dxa"/>
            </w:tcMar>
            <w:vAlign w:val="center"/>
            <w:hideMark/>
          </w:tcPr>
          <w:p w14:paraId="37217844" w14:textId="77777777" w:rsidR="00945E53" w:rsidRPr="007A6443" w:rsidRDefault="00945E53" w:rsidP="00FE4A28">
            <w:pPr>
              <w:pStyle w:val="movimento2"/>
              <w:rPr>
                <w:color w:val="002060"/>
              </w:rPr>
            </w:pPr>
            <w:r w:rsidRPr="007A6443">
              <w:rPr>
                <w:color w:val="002060"/>
              </w:rPr>
              <w:t xml:space="preserve">(CALCETTO NUMANA) </w:t>
            </w:r>
          </w:p>
        </w:tc>
      </w:tr>
      <w:tr w:rsidR="00945E53" w:rsidRPr="007A6443" w14:paraId="47B48644" w14:textId="77777777" w:rsidTr="00FE4A28">
        <w:tc>
          <w:tcPr>
            <w:tcW w:w="2200" w:type="dxa"/>
            <w:tcMar>
              <w:top w:w="20" w:type="dxa"/>
              <w:left w:w="20" w:type="dxa"/>
              <w:bottom w:w="20" w:type="dxa"/>
              <w:right w:w="20" w:type="dxa"/>
            </w:tcMar>
            <w:vAlign w:val="center"/>
            <w:hideMark/>
          </w:tcPr>
          <w:p w14:paraId="6143A98D" w14:textId="77777777" w:rsidR="00945E53" w:rsidRPr="007A6443" w:rsidRDefault="00945E53" w:rsidP="00FE4A28">
            <w:pPr>
              <w:pStyle w:val="movimento"/>
              <w:rPr>
                <w:color w:val="002060"/>
              </w:rPr>
            </w:pPr>
            <w:r w:rsidRPr="007A6443">
              <w:rPr>
                <w:color w:val="002060"/>
              </w:rPr>
              <w:t>FELICIONI MICHELE</w:t>
            </w:r>
          </w:p>
        </w:tc>
        <w:tc>
          <w:tcPr>
            <w:tcW w:w="2200" w:type="dxa"/>
            <w:tcMar>
              <w:top w:w="20" w:type="dxa"/>
              <w:left w:w="20" w:type="dxa"/>
              <w:bottom w:w="20" w:type="dxa"/>
              <w:right w:w="20" w:type="dxa"/>
            </w:tcMar>
            <w:vAlign w:val="center"/>
            <w:hideMark/>
          </w:tcPr>
          <w:p w14:paraId="7BCC6DFF" w14:textId="77777777" w:rsidR="00945E53" w:rsidRPr="007A6443" w:rsidRDefault="00945E53" w:rsidP="00FE4A28">
            <w:pPr>
              <w:pStyle w:val="movimento2"/>
              <w:rPr>
                <w:color w:val="002060"/>
              </w:rPr>
            </w:pPr>
            <w:r w:rsidRPr="007A6443">
              <w:rPr>
                <w:color w:val="002060"/>
              </w:rPr>
              <w:t xml:space="preserve">(CSI STELLA A.S.D.) </w:t>
            </w:r>
          </w:p>
        </w:tc>
        <w:tc>
          <w:tcPr>
            <w:tcW w:w="800" w:type="dxa"/>
            <w:tcMar>
              <w:top w:w="20" w:type="dxa"/>
              <w:left w:w="20" w:type="dxa"/>
              <w:bottom w:w="20" w:type="dxa"/>
              <w:right w:w="20" w:type="dxa"/>
            </w:tcMar>
            <w:vAlign w:val="center"/>
            <w:hideMark/>
          </w:tcPr>
          <w:p w14:paraId="6CA4BF6D"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750B91A" w14:textId="77777777" w:rsidR="00945E53" w:rsidRPr="007A6443" w:rsidRDefault="00945E53" w:rsidP="00FE4A28">
            <w:pPr>
              <w:pStyle w:val="movimento"/>
              <w:rPr>
                <w:color w:val="002060"/>
              </w:rPr>
            </w:pPr>
            <w:r w:rsidRPr="007A6443">
              <w:rPr>
                <w:color w:val="002060"/>
              </w:rPr>
              <w:t>TORRESI NICOLA</w:t>
            </w:r>
          </w:p>
        </w:tc>
        <w:tc>
          <w:tcPr>
            <w:tcW w:w="2200" w:type="dxa"/>
            <w:tcMar>
              <w:top w:w="20" w:type="dxa"/>
              <w:left w:w="20" w:type="dxa"/>
              <w:bottom w:w="20" w:type="dxa"/>
              <w:right w:w="20" w:type="dxa"/>
            </w:tcMar>
            <w:vAlign w:val="center"/>
            <w:hideMark/>
          </w:tcPr>
          <w:p w14:paraId="3ED9E1B4" w14:textId="77777777" w:rsidR="00945E53" w:rsidRPr="007A6443" w:rsidRDefault="00945E53" w:rsidP="00FE4A28">
            <w:pPr>
              <w:pStyle w:val="movimento2"/>
              <w:rPr>
                <w:color w:val="002060"/>
              </w:rPr>
            </w:pPr>
            <w:r w:rsidRPr="007A6443">
              <w:rPr>
                <w:color w:val="002060"/>
              </w:rPr>
              <w:t xml:space="preserve">(G.S.A. LE DUE PALME) </w:t>
            </w:r>
          </w:p>
        </w:tc>
      </w:tr>
      <w:tr w:rsidR="00945E53" w:rsidRPr="007A6443" w14:paraId="62843976" w14:textId="77777777" w:rsidTr="00FE4A28">
        <w:tc>
          <w:tcPr>
            <w:tcW w:w="2200" w:type="dxa"/>
            <w:tcMar>
              <w:top w:w="20" w:type="dxa"/>
              <w:left w:w="20" w:type="dxa"/>
              <w:bottom w:w="20" w:type="dxa"/>
              <w:right w:w="20" w:type="dxa"/>
            </w:tcMar>
            <w:vAlign w:val="center"/>
            <w:hideMark/>
          </w:tcPr>
          <w:p w14:paraId="738FAA4E" w14:textId="77777777" w:rsidR="00945E53" w:rsidRPr="007A6443" w:rsidRDefault="00945E53" w:rsidP="00FE4A28">
            <w:pPr>
              <w:pStyle w:val="movimento"/>
              <w:rPr>
                <w:color w:val="002060"/>
              </w:rPr>
            </w:pPr>
            <w:r w:rsidRPr="007A6443">
              <w:rPr>
                <w:color w:val="002060"/>
              </w:rPr>
              <w:t>REBISCINI TOMMASO</w:t>
            </w:r>
          </w:p>
        </w:tc>
        <w:tc>
          <w:tcPr>
            <w:tcW w:w="2200" w:type="dxa"/>
            <w:tcMar>
              <w:top w:w="20" w:type="dxa"/>
              <w:left w:w="20" w:type="dxa"/>
              <w:bottom w:w="20" w:type="dxa"/>
              <w:right w:w="20" w:type="dxa"/>
            </w:tcMar>
            <w:vAlign w:val="center"/>
            <w:hideMark/>
          </w:tcPr>
          <w:p w14:paraId="698556BD" w14:textId="77777777" w:rsidR="00945E53" w:rsidRPr="007A6443" w:rsidRDefault="00945E53" w:rsidP="00FE4A28">
            <w:pPr>
              <w:pStyle w:val="movimento2"/>
              <w:rPr>
                <w:color w:val="002060"/>
              </w:rPr>
            </w:pPr>
            <w:r w:rsidRPr="007A6443">
              <w:rPr>
                <w:color w:val="002060"/>
              </w:rPr>
              <w:t xml:space="preserve">(POL.CAGLI SPORT ASSOCIATI) </w:t>
            </w:r>
          </w:p>
        </w:tc>
        <w:tc>
          <w:tcPr>
            <w:tcW w:w="800" w:type="dxa"/>
            <w:tcMar>
              <w:top w:w="20" w:type="dxa"/>
              <w:left w:w="20" w:type="dxa"/>
              <w:bottom w:w="20" w:type="dxa"/>
              <w:right w:w="20" w:type="dxa"/>
            </w:tcMar>
            <w:vAlign w:val="center"/>
            <w:hideMark/>
          </w:tcPr>
          <w:p w14:paraId="3B5D79C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C15E7CB" w14:textId="77777777" w:rsidR="00945E53" w:rsidRPr="007A6443" w:rsidRDefault="00945E53" w:rsidP="00FE4A28">
            <w:pPr>
              <w:pStyle w:val="movimento"/>
              <w:rPr>
                <w:color w:val="002060"/>
              </w:rPr>
            </w:pPr>
            <w:r w:rsidRPr="007A6443">
              <w:rPr>
                <w:color w:val="002060"/>
              </w:rPr>
              <w:t>BAFFO JONNY</w:t>
            </w:r>
          </w:p>
        </w:tc>
        <w:tc>
          <w:tcPr>
            <w:tcW w:w="2200" w:type="dxa"/>
            <w:tcMar>
              <w:top w:w="20" w:type="dxa"/>
              <w:left w:w="20" w:type="dxa"/>
              <w:bottom w:w="20" w:type="dxa"/>
              <w:right w:w="20" w:type="dxa"/>
            </w:tcMar>
            <w:vAlign w:val="center"/>
            <w:hideMark/>
          </w:tcPr>
          <w:p w14:paraId="3F6A0D12" w14:textId="77777777" w:rsidR="00945E53" w:rsidRPr="007A6443" w:rsidRDefault="00945E53" w:rsidP="00FE4A28">
            <w:pPr>
              <w:pStyle w:val="movimento2"/>
              <w:rPr>
                <w:color w:val="002060"/>
              </w:rPr>
            </w:pPr>
            <w:r w:rsidRPr="007A6443">
              <w:rPr>
                <w:color w:val="002060"/>
              </w:rPr>
              <w:t xml:space="preserve">(POLISPORTIVA ROSSO BLU) </w:t>
            </w:r>
          </w:p>
        </w:tc>
      </w:tr>
      <w:tr w:rsidR="00945E53" w:rsidRPr="007A6443" w14:paraId="2A561260" w14:textId="77777777" w:rsidTr="00FE4A28">
        <w:tc>
          <w:tcPr>
            <w:tcW w:w="2200" w:type="dxa"/>
            <w:tcMar>
              <w:top w:w="20" w:type="dxa"/>
              <w:left w:w="20" w:type="dxa"/>
              <w:bottom w:w="20" w:type="dxa"/>
              <w:right w:w="20" w:type="dxa"/>
            </w:tcMar>
            <w:vAlign w:val="center"/>
            <w:hideMark/>
          </w:tcPr>
          <w:p w14:paraId="059D607A" w14:textId="77777777" w:rsidR="00945E53" w:rsidRPr="007A6443" w:rsidRDefault="00945E53" w:rsidP="00FE4A28">
            <w:pPr>
              <w:pStyle w:val="movimento"/>
              <w:rPr>
                <w:color w:val="002060"/>
              </w:rPr>
            </w:pPr>
            <w:r w:rsidRPr="007A6443">
              <w:rPr>
                <w:color w:val="002060"/>
              </w:rPr>
              <w:t>SPARVOLI LORENZO</w:t>
            </w:r>
          </w:p>
        </w:tc>
        <w:tc>
          <w:tcPr>
            <w:tcW w:w="2200" w:type="dxa"/>
            <w:tcMar>
              <w:top w:w="20" w:type="dxa"/>
              <w:left w:w="20" w:type="dxa"/>
              <w:bottom w:w="20" w:type="dxa"/>
              <w:right w:w="20" w:type="dxa"/>
            </w:tcMar>
            <w:vAlign w:val="center"/>
            <w:hideMark/>
          </w:tcPr>
          <w:p w14:paraId="018ADE6C" w14:textId="77777777" w:rsidR="00945E53" w:rsidRPr="007A6443" w:rsidRDefault="00945E53" w:rsidP="00FE4A28">
            <w:pPr>
              <w:pStyle w:val="movimento2"/>
              <w:rPr>
                <w:color w:val="002060"/>
              </w:rPr>
            </w:pPr>
            <w:r w:rsidRPr="007A6443">
              <w:rPr>
                <w:color w:val="002060"/>
              </w:rPr>
              <w:t xml:space="preserve">(POLISPORTIVA ROSSO BLU) </w:t>
            </w:r>
          </w:p>
        </w:tc>
        <w:tc>
          <w:tcPr>
            <w:tcW w:w="800" w:type="dxa"/>
            <w:tcMar>
              <w:top w:w="20" w:type="dxa"/>
              <w:left w:w="20" w:type="dxa"/>
              <w:bottom w:w="20" w:type="dxa"/>
              <w:right w:w="20" w:type="dxa"/>
            </w:tcMar>
            <w:vAlign w:val="center"/>
            <w:hideMark/>
          </w:tcPr>
          <w:p w14:paraId="47838E4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CF53639" w14:textId="77777777" w:rsidR="00945E53" w:rsidRPr="007A6443" w:rsidRDefault="00945E53" w:rsidP="00FE4A28">
            <w:pPr>
              <w:pStyle w:val="movimento"/>
              <w:rPr>
                <w:color w:val="002060"/>
              </w:rPr>
            </w:pPr>
            <w:r w:rsidRPr="007A6443">
              <w:rPr>
                <w:color w:val="002060"/>
              </w:rPr>
              <w:t>BROCCHI YURI</w:t>
            </w:r>
          </w:p>
        </w:tc>
        <w:tc>
          <w:tcPr>
            <w:tcW w:w="2200" w:type="dxa"/>
            <w:tcMar>
              <w:top w:w="20" w:type="dxa"/>
              <w:left w:w="20" w:type="dxa"/>
              <w:bottom w:w="20" w:type="dxa"/>
              <w:right w:w="20" w:type="dxa"/>
            </w:tcMar>
            <w:vAlign w:val="center"/>
            <w:hideMark/>
          </w:tcPr>
          <w:p w14:paraId="062DE926" w14:textId="77777777" w:rsidR="00945E53" w:rsidRPr="007A6443" w:rsidRDefault="00945E53" w:rsidP="00FE4A28">
            <w:pPr>
              <w:pStyle w:val="movimento2"/>
              <w:rPr>
                <w:color w:val="002060"/>
              </w:rPr>
            </w:pPr>
            <w:r w:rsidRPr="007A6443">
              <w:rPr>
                <w:color w:val="002060"/>
              </w:rPr>
              <w:t>(</w:t>
            </w:r>
            <w:proofErr w:type="gramStart"/>
            <w:r w:rsidRPr="007A6443">
              <w:rPr>
                <w:color w:val="002060"/>
              </w:rPr>
              <w:t>U.MANDOLESI</w:t>
            </w:r>
            <w:proofErr w:type="gramEnd"/>
            <w:r w:rsidRPr="007A6443">
              <w:rPr>
                <w:color w:val="002060"/>
              </w:rPr>
              <w:t xml:space="preserve">) </w:t>
            </w:r>
          </w:p>
        </w:tc>
      </w:tr>
      <w:tr w:rsidR="00945E53" w:rsidRPr="007A6443" w14:paraId="5ABD99F5" w14:textId="77777777" w:rsidTr="00FE4A28">
        <w:tc>
          <w:tcPr>
            <w:tcW w:w="2200" w:type="dxa"/>
            <w:tcMar>
              <w:top w:w="20" w:type="dxa"/>
              <w:left w:w="20" w:type="dxa"/>
              <w:bottom w:w="20" w:type="dxa"/>
              <w:right w:w="20" w:type="dxa"/>
            </w:tcMar>
            <w:vAlign w:val="center"/>
            <w:hideMark/>
          </w:tcPr>
          <w:p w14:paraId="430BAFDC" w14:textId="77777777" w:rsidR="00945E53" w:rsidRPr="007A6443" w:rsidRDefault="00945E53" w:rsidP="00FE4A28">
            <w:pPr>
              <w:pStyle w:val="movimento"/>
              <w:rPr>
                <w:color w:val="002060"/>
              </w:rPr>
            </w:pPr>
            <w:r w:rsidRPr="007A6443">
              <w:rPr>
                <w:color w:val="002060"/>
              </w:rPr>
              <w:t>GIRONACCI DIEGO</w:t>
            </w:r>
          </w:p>
        </w:tc>
        <w:tc>
          <w:tcPr>
            <w:tcW w:w="2200" w:type="dxa"/>
            <w:tcMar>
              <w:top w:w="20" w:type="dxa"/>
              <w:left w:w="20" w:type="dxa"/>
              <w:bottom w:w="20" w:type="dxa"/>
              <w:right w:w="20" w:type="dxa"/>
            </w:tcMar>
            <w:vAlign w:val="center"/>
            <w:hideMark/>
          </w:tcPr>
          <w:p w14:paraId="32667399" w14:textId="77777777" w:rsidR="00945E53" w:rsidRPr="007A6443" w:rsidRDefault="00945E53" w:rsidP="00FE4A28">
            <w:pPr>
              <w:pStyle w:val="movimento2"/>
              <w:rPr>
                <w:color w:val="002060"/>
              </w:rPr>
            </w:pPr>
            <w:r w:rsidRPr="007A6443">
              <w:rPr>
                <w:color w:val="002060"/>
              </w:rPr>
              <w:t>(</w:t>
            </w:r>
            <w:proofErr w:type="gramStart"/>
            <w:r w:rsidRPr="007A6443">
              <w:rPr>
                <w:color w:val="002060"/>
              </w:rPr>
              <w:t>U.MANDOLESI</w:t>
            </w:r>
            <w:proofErr w:type="gramEnd"/>
            <w:r w:rsidRPr="007A6443">
              <w:rPr>
                <w:color w:val="002060"/>
              </w:rPr>
              <w:t xml:space="preserve">) </w:t>
            </w:r>
          </w:p>
        </w:tc>
        <w:tc>
          <w:tcPr>
            <w:tcW w:w="800" w:type="dxa"/>
            <w:tcMar>
              <w:top w:w="20" w:type="dxa"/>
              <w:left w:w="20" w:type="dxa"/>
              <w:bottom w:w="20" w:type="dxa"/>
              <w:right w:w="20" w:type="dxa"/>
            </w:tcMar>
            <w:vAlign w:val="center"/>
            <w:hideMark/>
          </w:tcPr>
          <w:p w14:paraId="1F6D84E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790875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EA4938F" w14:textId="77777777" w:rsidR="00945E53" w:rsidRPr="007A6443" w:rsidRDefault="00945E53" w:rsidP="00FE4A28">
            <w:pPr>
              <w:pStyle w:val="movimento2"/>
              <w:rPr>
                <w:color w:val="002060"/>
              </w:rPr>
            </w:pPr>
            <w:r w:rsidRPr="007A6443">
              <w:rPr>
                <w:color w:val="002060"/>
              </w:rPr>
              <w:t> </w:t>
            </w:r>
          </w:p>
        </w:tc>
      </w:tr>
    </w:tbl>
    <w:p w14:paraId="36C83102" w14:textId="77777777" w:rsidR="00945E53" w:rsidRPr="007A6443" w:rsidRDefault="00945E53" w:rsidP="00945E53">
      <w:pPr>
        <w:pStyle w:val="titolo20"/>
        <w:rPr>
          <w:rFonts w:eastAsiaTheme="minorEastAsia"/>
          <w:color w:val="002060"/>
        </w:rPr>
      </w:pPr>
      <w:r w:rsidRPr="007A644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106A285C" w14:textId="77777777" w:rsidTr="00FE4A28">
        <w:tc>
          <w:tcPr>
            <w:tcW w:w="2200" w:type="dxa"/>
            <w:tcMar>
              <w:top w:w="20" w:type="dxa"/>
              <w:left w:w="20" w:type="dxa"/>
              <w:bottom w:w="20" w:type="dxa"/>
              <w:right w:w="20" w:type="dxa"/>
            </w:tcMar>
            <w:vAlign w:val="center"/>
            <w:hideMark/>
          </w:tcPr>
          <w:p w14:paraId="390CEDDF" w14:textId="77777777" w:rsidR="00945E53" w:rsidRPr="007A6443" w:rsidRDefault="00945E53" w:rsidP="00FE4A28">
            <w:pPr>
              <w:pStyle w:val="movimento"/>
              <w:rPr>
                <w:color w:val="002060"/>
              </w:rPr>
            </w:pPr>
            <w:r w:rsidRPr="007A6443">
              <w:rPr>
                <w:color w:val="002060"/>
              </w:rPr>
              <w:t>MORGANTI JONATHAN</w:t>
            </w:r>
          </w:p>
        </w:tc>
        <w:tc>
          <w:tcPr>
            <w:tcW w:w="2200" w:type="dxa"/>
            <w:tcMar>
              <w:top w:w="20" w:type="dxa"/>
              <w:left w:w="20" w:type="dxa"/>
              <w:bottom w:w="20" w:type="dxa"/>
              <w:right w:w="20" w:type="dxa"/>
            </w:tcMar>
            <w:vAlign w:val="center"/>
            <w:hideMark/>
          </w:tcPr>
          <w:p w14:paraId="400E5D2D" w14:textId="77777777" w:rsidR="00945E53" w:rsidRPr="007A6443" w:rsidRDefault="00945E53" w:rsidP="00FE4A28">
            <w:pPr>
              <w:pStyle w:val="movimento2"/>
              <w:rPr>
                <w:color w:val="002060"/>
              </w:rPr>
            </w:pPr>
            <w:r w:rsidRPr="007A6443">
              <w:rPr>
                <w:color w:val="002060"/>
              </w:rPr>
              <w:t xml:space="preserve">(CASTRUM LAURI) </w:t>
            </w:r>
          </w:p>
        </w:tc>
        <w:tc>
          <w:tcPr>
            <w:tcW w:w="800" w:type="dxa"/>
            <w:tcMar>
              <w:top w:w="20" w:type="dxa"/>
              <w:left w:w="20" w:type="dxa"/>
              <w:bottom w:w="20" w:type="dxa"/>
              <w:right w:w="20" w:type="dxa"/>
            </w:tcMar>
            <w:vAlign w:val="center"/>
            <w:hideMark/>
          </w:tcPr>
          <w:p w14:paraId="0219670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3927606" w14:textId="77777777" w:rsidR="00945E53" w:rsidRPr="007A6443" w:rsidRDefault="00945E53" w:rsidP="00FE4A28">
            <w:pPr>
              <w:pStyle w:val="movimento"/>
              <w:rPr>
                <w:color w:val="002060"/>
              </w:rPr>
            </w:pPr>
            <w:r w:rsidRPr="007A6443">
              <w:rPr>
                <w:color w:val="002060"/>
              </w:rPr>
              <w:t>LOSANI ALFREDO</w:t>
            </w:r>
          </w:p>
        </w:tc>
        <w:tc>
          <w:tcPr>
            <w:tcW w:w="2200" w:type="dxa"/>
            <w:tcMar>
              <w:top w:w="20" w:type="dxa"/>
              <w:left w:w="20" w:type="dxa"/>
              <w:bottom w:w="20" w:type="dxa"/>
              <w:right w:w="20" w:type="dxa"/>
            </w:tcMar>
            <w:vAlign w:val="center"/>
            <w:hideMark/>
          </w:tcPr>
          <w:p w14:paraId="44C68F09" w14:textId="77777777" w:rsidR="00945E53" w:rsidRPr="007A6443" w:rsidRDefault="00945E53" w:rsidP="00FE4A28">
            <w:pPr>
              <w:pStyle w:val="movimento2"/>
              <w:rPr>
                <w:color w:val="002060"/>
              </w:rPr>
            </w:pPr>
            <w:r w:rsidRPr="007A6443">
              <w:rPr>
                <w:color w:val="002060"/>
              </w:rPr>
              <w:t xml:space="preserve">(CSI STELLA A.S.D.) </w:t>
            </w:r>
          </w:p>
        </w:tc>
      </w:tr>
    </w:tbl>
    <w:p w14:paraId="539B0DF7" w14:textId="77777777" w:rsidR="00945E53" w:rsidRPr="007A6443" w:rsidRDefault="00945E53" w:rsidP="00945E53">
      <w:pPr>
        <w:pStyle w:val="titolo20"/>
        <w:rPr>
          <w:rFonts w:eastAsiaTheme="minorEastAsia"/>
          <w:color w:val="002060"/>
        </w:rPr>
      </w:pPr>
      <w:r w:rsidRPr="007A644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0DC958B" w14:textId="77777777" w:rsidTr="00FE4A28">
        <w:tc>
          <w:tcPr>
            <w:tcW w:w="2200" w:type="dxa"/>
            <w:tcMar>
              <w:top w:w="20" w:type="dxa"/>
              <w:left w:w="20" w:type="dxa"/>
              <w:bottom w:w="20" w:type="dxa"/>
              <w:right w:w="20" w:type="dxa"/>
            </w:tcMar>
            <w:vAlign w:val="center"/>
            <w:hideMark/>
          </w:tcPr>
          <w:p w14:paraId="7E738D93" w14:textId="77777777" w:rsidR="00945E53" w:rsidRPr="007A6443" w:rsidRDefault="00945E53" w:rsidP="00FE4A28">
            <w:pPr>
              <w:pStyle w:val="movimento"/>
              <w:rPr>
                <w:color w:val="002060"/>
              </w:rPr>
            </w:pPr>
            <w:r w:rsidRPr="007A6443">
              <w:rPr>
                <w:color w:val="002060"/>
              </w:rPr>
              <w:t>DI GIROLAMO LORENZO</w:t>
            </w:r>
          </w:p>
        </w:tc>
        <w:tc>
          <w:tcPr>
            <w:tcW w:w="2200" w:type="dxa"/>
            <w:tcMar>
              <w:top w:w="20" w:type="dxa"/>
              <w:left w:w="20" w:type="dxa"/>
              <w:bottom w:w="20" w:type="dxa"/>
              <w:right w:w="20" w:type="dxa"/>
            </w:tcMar>
            <w:vAlign w:val="center"/>
            <w:hideMark/>
          </w:tcPr>
          <w:p w14:paraId="320B403B" w14:textId="77777777" w:rsidR="00945E53" w:rsidRPr="007A6443" w:rsidRDefault="00945E53" w:rsidP="00FE4A28">
            <w:pPr>
              <w:pStyle w:val="movimento2"/>
              <w:rPr>
                <w:color w:val="002060"/>
              </w:rPr>
            </w:pPr>
            <w:r w:rsidRPr="007A6443">
              <w:rPr>
                <w:color w:val="002060"/>
              </w:rPr>
              <w:t xml:space="preserve">(CSI STELLA A.S.D.) </w:t>
            </w:r>
          </w:p>
        </w:tc>
        <w:tc>
          <w:tcPr>
            <w:tcW w:w="800" w:type="dxa"/>
            <w:tcMar>
              <w:top w:w="20" w:type="dxa"/>
              <w:left w:w="20" w:type="dxa"/>
              <w:bottom w:w="20" w:type="dxa"/>
              <w:right w:w="20" w:type="dxa"/>
            </w:tcMar>
            <w:vAlign w:val="center"/>
            <w:hideMark/>
          </w:tcPr>
          <w:p w14:paraId="74ABECC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2A763DD"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AAED98B" w14:textId="77777777" w:rsidR="00945E53" w:rsidRPr="007A6443" w:rsidRDefault="00945E53" w:rsidP="00FE4A28">
            <w:pPr>
              <w:pStyle w:val="movimento2"/>
              <w:rPr>
                <w:color w:val="002060"/>
              </w:rPr>
            </w:pPr>
            <w:r w:rsidRPr="007A6443">
              <w:rPr>
                <w:color w:val="002060"/>
              </w:rPr>
              <w:t> </w:t>
            </w:r>
          </w:p>
        </w:tc>
      </w:tr>
    </w:tbl>
    <w:p w14:paraId="3961E37E" w14:textId="77777777" w:rsidR="00945E53" w:rsidRPr="007A6443" w:rsidRDefault="00945E53" w:rsidP="00945E53">
      <w:pPr>
        <w:pStyle w:val="titolo20"/>
        <w:rPr>
          <w:rFonts w:eastAsiaTheme="minorEastAsia"/>
          <w:color w:val="002060"/>
        </w:rPr>
      </w:pPr>
      <w:r w:rsidRPr="007A644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9EAB1AC" w14:textId="77777777" w:rsidTr="00FE4A28">
        <w:tc>
          <w:tcPr>
            <w:tcW w:w="2200" w:type="dxa"/>
            <w:tcMar>
              <w:top w:w="20" w:type="dxa"/>
              <w:left w:w="20" w:type="dxa"/>
              <w:bottom w:w="20" w:type="dxa"/>
              <w:right w:w="20" w:type="dxa"/>
            </w:tcMar>
            <w:vAlign w:val="center"/>
            <w:hideMark/>
          </w:tcPr>
          <w:p w14:paraId="7B61251F" w14:textId="77777777" w:rsidR="00945E53" w:rsidRPr="007A6443" w:rsidRDefault="00945E53" w:rsidP="00FE4A28">
            <w:pPr>
              <w:pStyle w:val="movimento"/>
              <w:rPr>
                <w:color w:val="002060"/>
              </w:rPr>
            </w:pPr>
            <w:r w:rsidRPr="007A6443">
              <w:rPr>
                <w:color w:val="002060"/>
              </w:rPr>
              <w:t>CAO GIANLUCA</w:t>
            </w:r>
          </w:p>
        </w:tc>
        <w:tc>
          <w:tcPr>
            <w:tcW w:w="2200" w:type="dxa"/>
            <w:tcMar>
              <w:top w:w="20" w:type="dxa"/>
              <w:left w:w="20" w:type="dxa"/>
              <w:bottom w:w="20" w:type="dxa"/>
              <w:right w:w="20" w:type="dxa"/>
            </w:tcMar>
            <w:vAlign w:val="center"/>
            <w:hideMark/>
          </w:tcPr>
          <w:p w14:paraId="58DA19FC" w14:textId="77777777" w:rsidR="00945E53" w:rsidRPr="007A6443" w:rsidRDefault="00945E53" w:rsidP="00FE4A28">
            <w:pPr>
              <w:pStyle w:val="movimento2"/>
              <w:rPr>
                <w:color w:val="002060"/>
              </w:rPr>
            </w:pPr>
            <w:r w:rsidRPr="007A6443">
              <w:rPr>
                <w:color w:val="002060"/>
              </w:rPr>
              <w:t xml:space="preserve">(FUTSAL VIRE GEOSISTEM ASD) </w:t>
            </w:r>
          </w:p>
        </w:tc>
        <w:tc>
          <w:tcPr>
            <w:tcW w:w="800" w:type="dxa"/>
            <w:tcMar>
              <w:top w:w="20" w:type="dxa"/>
              <w:left w:w="20" w:type="dxa"/>
              <w:bottom w:w="20" w:type="dxa"/>
              <w:right w:w="20" w:type="dxa"/>
            </w:tcMar>
            <w:vAlign w:val="center"/>
            <w:hideMark/>
          </w:tcPr>
          <w:p w14:paraId="4223BEF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0623BE8" w14:textId="77777777" w:rsidR="00945E53" w:rsidRPr="007A6443" w:rsidRDefault="00945E53" w:rsidP="00FE4A28">
            <w:pPr>
              <w:pStyle w:val="movimento"/>
              <w:rPr>
                <w:color w:val="002060"/>
              </w:rPr>
            </w:pPr>
            <w:r w:rsidRPr="007A6443">
              <w:rPr>
                <w:color w:val="002060"/>
              </w:rPr>
              <w:t>BATTISTELLI GIANMARCO</w:t>
            </w:r>
          </w:p>
        </w:tc>
        <w:tc>
          <w:tcPr>
            <w:tcW w:w="2200" w:type="dxa"/>
            <w:tcMar>
              <w:top w:w="20" w:type="dxa"/>
              <w:left w:w="20" w:type="dxa"/>
              <w:bottom w:w="20" w:type="dxa"/>
              <w:right w:w="20" w:type="dxa"/>
            </w:tcMar>
            <w:vAlign w:val="center"/>
            <w:hideMark/>
          </w:tcPr>
          <w:p w14:paraId="03A1313D" w14:textId="77777777" w:rsidR="00945E53" w:rsidRPr="007A6443" w:rsidRDefault="00945E53" w:rsidP="00FE4A28">
            <w:pPr>
              <w:pStyle w:val="movimento2"/>
              <w:rPr>
                <w:color w:val="002060"/>
              </w:rPr>
            </w:pPr>
            <w:r w:rsidRPr="007A6443">
              <w:rPr>
                <w:color w:val="002060"/>
              </w:rPr>
              <w:t xml:space="preserve">(POL.CAGLI SPORT ASSOCIATI) </w:t>
            </w:r>
          </w:p>
        </w:tc>
      </w:tr>
      <w:tr w:rsidR="00945E53" w:rsidRPr="007A6443" w14:paraId="2E4E06E9" w14:textId="77777777" w:rsidTr="00FE4A28">
        <w:tc>
          <w:tcPr>
            <w:tcW w:w="2200" w:type="dxa"/>
            <w:tcMar>
              <w:top w:w="20" w:type="dxa"/>
              <w:left w:w="20" w:type="dxa"/>
              <w:bottom w:w="20" w:type="dxa"/>
              <w:right w:w="20" w:type="dxa"/>
            </w:tcMar>
            <w:vAlign w:val="center"/>
            <w:hideMark/>
          </w:tcPr>
          <w:p w14:paraId="1BAEFC63" w14:textId="77777777" w:rsidR="00945E53" w:rsidRPr="007A6443" w:rsidRDefault="00945E53" w:rsidP="00FE4A28">
            <w:pPr>
              <w:pStyle w:val="movimento"/>
              <w:rPr>
                <w:color w:val="002060"/>
              </w:rPr>
            </w:pPr>
            <w:r w:rsidRPr="007A6443">
              <w:rPr>
                <w:color w:val="002060"/>
              </w:rPr>
              <w:t>GALEAZZI MICHEL</w:t>
            </w:r>
          </w:p>
        </w:tc>
        <w:tc>
          <w:tcPr>
            <w:tcW w:w="2200" w:type="dxa"/>
            <w:tcMar>
              <w:top w:w="20" w:type="dxa"/>
              <w:left w:w="20" w:type="dxa"/>
              <w:bottom w:w="20" w:type="dxa"/>
              <w:right w:w="20" w:type="dxa"/>
            </w:tcMar>
            <w:vAlign w:val="center"/>
            <w:hideMark/>
          </w:tcPr>
          <w:p w14:paraId="231520D5" w14:textId="77777777" w:rsidR="00945E53" w:rsidRPr="007A6443" w:rsidRDefault="00945E53" w:rsidP="00FE4A28">
            <w:pPr>
              <w:pStyle w:val="movimento2"/>
              <w:rPr>
                <w:color w:val="002060"/>
              </w:rPr>
            </w:pPr>
            <w:r w:rsidRPr="007A6443">
              <w:rPr>
                <w:color w:val="002060"/>
              </w:rPr>
              <w:t xml:space="preserve">(VERBENA C5 ANCONA) </w:t>
            </w:r>
          </w:p>
        </w:tc>
        <w:tc>
          <w:tcPr>
            <w:tcW w:w="800" w:type="dxa"/>
            <w:tcMar>
              <w:top w:w="20" w:type="dxa"/>
              <w:left w:w="20" w:type="dxa"/>
              <w:bottom w:w="20" w:type="dxa"/>
              <w:right w:w="20" w:type="dxa"/>
            </w:tcMar>
            <w:vAlign w:val="center"/>
            <w:hideMark/>
          </w:tcPr>
          <w:p w14:paraId="7C994E1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054AEF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BC98DB3" w14:textId="77777777" w:rsidR="00945E53" w:rsidRPr="007A6443" w:rsidRDefault="00945E53" w:rsidP="00FE4A28">
            <w:pPr>
              <w:pStyle w:val="movimento2"/>
              <w:rPr>
                <w:color w:val="002060"/>
              </w:rPr>
            </w:pPr>
            <w:r w:rsidRPr="007A6443">
              <w:rPr>
                <w:color w:val="002060"/>
              </w:rPr>
              <w:t> </w:t>
            </w:r>
          </w:p>
        </w:tc>
      </w:tr>
    </w:tbl>
    <w:p w14:paraId="026BEE4B" w14:textId="77777777" w:rsidR="00945E53" w:rsidRPr="007A6443" w:rsidRDefault="00945E53" w:rsidP="00945E53">
      <w:pPr>
        <w:pStyle w:val="titolo20"/>
        <w:rPr>
          <w:rFonts w:eastAsiaTheme="minorEastAsia"/>
          <w:color w:val="002060"/>
        </w:rPr>
      </w:pPr>
      <w:r w:rsidRPr="007A6443">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3AE24D5" w14:textId="77777777" w:rsidTr="00FE4A28">
        <w:tc>
          <w:tcPr>
            <w:tcW w:w="2200" w:type="dxa"/>
            <w:tcMar>
              <w:top w:w="20" w:type="dxa"/>
              <w:left w:w="20" w:type="dxa"/>
              <w:bottom w:w="20" w:type="dxa"/>
              <w:right w:w="20" w:type="dxa"/>
            </w:tcMar>
            <w:vAlign w:val="center"/>
            <w:hideMark/>
          </w:tcPr>
          <w:p w14:paraId="01A157F7" w14:textId="77777777" w:rsidR="00945E53" w:rsidRPr="007A6443" w:rsidRDefault="00945E53" w:rsidP="00FE4A28">
            <w:pPr>
              <w:pStyle w:val="movimento"/>
              <w:rPr>
                <w:color w:val="002060"/>
              </w:rPr>
            </w:pPr>
            <w:r w:rsidRPr="007A6443">
              <w:rPr>
                <w:color w:val="002060"/>
              </w:rPr>
              <w:t>CALVISI MICHELE</w:t>
            </w:r>
          </w:p>
        </w:tc>
        <w:tc>
          <w:tcPr>
            <w:tcW w:w="2200" w:type="dxa"/>
            <w:tcMar>
              <w:top w:w="20" w:type="dxa"/>
              <w:left w:w="20" w:type="dxa"/>
              <w:bottom w:w="20" w:type="dxa"/>
              <w:right w:w="20" w:type="dxa"/>
            </w:tcMar>
            <w:vAlign w:val="center"/>
            <w:hideMark/>
          </w:tcPr>
          <w:p w14:paraId="25B8525C" w14:textId="77777777" w:rsidR="00945E53" w:rsidRPr="007A6443" w:rsidRDefault="00945E53" w:rsidP="00FE4A28">
            <w:pPr>
              <w:pStyle w:val="movimento2"/>
              <w:rPr>
                <w:color w:val="002060"/>
              </w:rPr>
            </w:pPr>
            <w:r w:rsidRPr="007A6443">
              <w:rPr>
                <w:color w:val="002060"/>
              </w:rPr>
              <w:t xml:space="preserve">(AVENALE) </w:t>
            </w:r>
          </w:p>
        </w:tc>
        <w:tc>
          <w:tcPr>
            <w:tcW w:w="800" w:type="dxa"/>
            <w:tcMar>
              <w:top w:w="20" w:type="dxa"/>
              <w:left w:w="20" w:type="dxa"/>
              <w:bottom w:w="20" w:type="dxa"/>
              <w:right w:w="20" w:type="dxa"/>
            </w:tcMar>
            <w:vAlign w:val="center"/>
            <w:hideMark/>
          </w:tcPr>
          <w:p w14:paraId="2B3C63A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6C84C0F" w14:textId="77777777" w:rsidR="00945E53" w:rsidRPr="007A6443" w:rsidRDefault="00945E53" w:rsidP="00FE4A28">
            <w:pPr>
              <w:pStyle w:val="movimento"/>
              <w:rPr>
                <w:color w:val="002060"/>
              </w:rPr>
            </w:pPr>
            <w:r w:rsidRPr="007A6443">
              <w:rPr>
                <w:color w:val="002060"/>
              </w:rPr>
              <w:t>BALDUCCI EUGENIO</w:t>
            </w:r>
          </w:p>
        </w:tc>
        <w:tc>
          <w:tcPr>
            <w:tcW w:w="2200" w:type="dxa"/>
            <w:tcMar>
              <w:top w:w="20" w:type="dxa"/>
              <w:left w:w="20" w:type="dxa"/>
              <w:bottom w:w="20" w:type="dxa"/>
              <w:right w:w="20" w:type="dxa"/>
            </w:tcMar>
            <w:vAlign w:val="center"/>
            <w:hideMark/>
          </w:tcPr>
          <w:p w14:paraId="0D1AAEBC" w14:textId="77777777" w:rsidR="00945E53" w:rsidRPr="007A6443" w:rsidRDefault="00945E53" w:rsidP="00FE4A28">
            <w:pPr>
              <w:pStyle w:val="movimento2"/>
              <w:rPr>
                <w:color w:val="002060"/>
              </w:rPr>
            </w:pPr>
            <w:r w:rsidRPr="007A6443">
              <w:rPr>
                <w:color w:val="002060"/>
              </w:rPr>
              <w:t xml:space="preserve">(AVIS ARCEVIA 1964) </w:t>
            </w:r>
          </w:p>
        </w:tc>
      </w:tr>
      <w:tr w:rsidR="00945E53" w:rsidRPr="007A6443" w14:paraId="04ACE7A2" w14:textId="77777777" w:rsidTr="00FE4A28">
        <w:tc>
          <w:tcPr>
            <w:tcW w:w="2200" w:type="dxa"/>
            <w:tcMar>
              <w:top w:w="20" w:type="dxa"/>
              <w:left w:w="20" w:type="dxa"/>
              <w:bottom w:w="20" w:type="dxa"/>
              <w:right w:w="20" w:type="dxa"/>
            </w:tcMar>
            <w:vAlign w:val="center"/>
            <w:hideMark/>
          </w:tcPr>
          <w:p w14:paraId="5AC7E49B" w14:textId="77777777" w:rsidR="00945E53" w:rsidRPr="007A6443" w:rsidRDefault="00945E53" w:rsidP="00FE4A28">
            <w:pPr>
              <w:pStyle w:val="movimento"/>
              <w:rPr>
                <w:color w:val="002060"/>
              </w:rPr>
            </w:pPr>
            <w:r w:rsidRPr="007A6443">
              <w:rPr>
                <w:color w:val="002060"/>
              </w:rPr>
              <w:t>BALAN MARCO</w:t>
            </w:r>
          </w:p>
        </w:tc>
        <w:tc>
          <w:tcPr>
            <w:tcW w:w="2200" w:type="dxa"/>
            <w:tcMar>
              <w:top w:w="20" w:type="dxa"/>
              <w:left w:w="20" w:type="dxa"/>
              <w:bottom w:w="20" w:type="dxa"/>
              <w:right w:w="20" w:type="dxa"/>
            </w:tcMar>
            <w:vAlign w:val="center"/>
            <w:hideMark/>
          </w:tcPr>
          <w:p w14:paraId="4199F75C" w14:textId="77777777" w:rsidR="00945E53" w:rsidRPr="007A6443" w:rsidRDefault="00945E53" w:rsidP="00FE4A28">
            <w:pPr>
              <w:pStyle w:val="movimento2"/>
              <w:rPr>
                <w:color w:val="002060"/>
              </w:rPr>
            </w:pPr>
            <w:r w:rsidRPr="007A6443">
              <w:rPr>
                <w:color w:val="002060"/>
              </w:rPr>
              <w:t xml:space="preserve">(CALCETTO NUMANA) </w:t>
            </w:r>
          </w:p>
        </w:tc>
        <w:tc>
          <w:tcPr>
            <w:tcW w:w="800" w:type="dxa"/>
            <w:tcMar>
              <w:top w:w="20" w:type="dxa"/>
              <w:left w:w="20" w:type="dxa"/>
              <w:bottom w:w="20" w:type="dxa"/>
              <w:right w:w="20" w:type="dxa"/>
            </w:tcMar>
            <w:vAlign w:val="center"/>
            <w:hideMark/>
          </w:tcPr>
          <w:p w14:paraId="4AB3513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C3FD883" w14:textId="77777777" w:rsidR="00945E53" w:rsidRPr="007A6443" w:rsidRDefault="00945E53" w:rsidP="00FE4A28">
            <w:pPr>
              <w:pStyle w:val="movimento"/>
              <w:rPr>
                <w:color w:val="002060"/>
              </w:rPr>
            </w:pPr>
            <w:r w:rsidRPr="007A6443">
              <w:rPr>
                <w:color w:val="002060"/>
              </w:rPr>
              <w:t>GIACOMOZZI MICHELE</w:t>
            </w:r>
          </w:p>
        </w:tc>
        <w:tc>
          <w:tcPr>
            <w:tcW w:w="2200" w:type="dxa"/>
            <w:tcMar>
              <w:top w:w="20" w:type="dxa"/>
              <w:left w:w="20" w:type="dxa"/>
              <w:bottom w:w="20" w:type="dxa"/>
              <w:right w:w="20" w:type="dxa"/>
            </w:tcMar>
            <w:vAlign w:val="center"/>
            <w:hideMark/>
          </w:tcPr>
          <w:p w14:paraId="18620D82" w14:textId="77777777" w:rsidR="00945E53" w:rsidRPr="007A6443" w:rsidRDefault="00945E53" w:rsidP="00FE4A28">
            <w:pPr>
              <w:pStyle w:val="movimento2"/>
              <w:rPr>
                <w:color w:val="002060"/>
              </w:rPr>
            </w:pPr>
            <w:r w:rsidRPr="007A6443">
              <w:rPr>
                <w:color w:val="002060"/>
              </w:rPr>
              <w:t xml:space="preserve">(CASTRUM LAURI) </w:t>
            </w:r>
          </w:p>
        </w:tc>
      </w:tr>
      <w:tr w:rsidR="00945E53" w:rsidRPr="007A6443" w14:paraId="726728AB" w14:textId="77777777" w:rsidTr="00FE4A28">
        <w:tc>
          <w:tcPr>
            <w:tcW w:w="2200" w:type="dxa"/>
            <w:tcMar>
              <w:top w:w="20" w:type="dxa"/>
              <w:left w:w="20" w:type="dxa"/>
              <w:bottom w:w="20" w:type="dxa"/>
              <w:right w:w="20" w:type="dxa"/>
            </w:tcMar>
            <w:vAlign w:val="center"/>
            <w:hideMark/>
          </w:tcPr>
          <w:p w14:paraId="783ED630" w14:textId="77777777" w:rsidR="00945E53" w:rsidRPr="007A6443" w:rsidRDefault="00945E53" w:rsidP="00FE4A28">
            <w:pPr>
              <w:pStyle w:val="movimento"/>
              <w:rPr>
                <w:color w:val="002060"/>
              </w:rPr>
            </w:pPr>
            <w:r w:rsidRPr="007A6443">
              <w:rPr>
                <w:color w:val="002060"/>
              </w:rPr>
              <w:t>MAGAGNINI MATTEO</w:t>
            </w:r>
          </w:p>
        </w:tc>
        <w:tc>
          <w:tcPr>
            <w:tcW w:w="2200" w:type="dxa"/>
            <w:tcMar>
              <w:top w:w="20" w:type="dxa"/>
              <w:left w:w="20" w:type="dxa"/>
              <w:bottom w:w="20" w:type="dxa"/>
              <w:right w:w="20" w:type="dxa"/>
            </w:tcMar>
            <w:vAlign w:val="center"/>
            <w:hideMark/>
          </w:tcPr>
          <w:p w14:paraId="1DABF350" w14:textId="77777777" w:rsidR="00945E53" w:rsidRPr="007A6443" w:rsidRDefault="00945E53" w:rsidP="00FE4A28">
            <w:pPr>
              <w:pStyle w:val="movimento2"/>
              <w:rPr>
                <w:color w:val="002060"/>
              </w:rPr>
            </w:pPr>
            <w:r w:rsidRPr="007A6443">
              <w:rPr>
                <w:color w:val="002060"/>
              </w:rPr>
              <w:t>(</w:t>
            </w:r>
            <w:proofErr w:type="gramStart"/>
            <w:r w:rsidRPr="007A6443">
              <w:rPr>
                <w:color w:val="002060"/>
              </w:rPr>
              <w:t>CITTA</w:t>
            </w:r>
            <w:proofErr w:type="gramEnd"/>
            <w:r w:rsidRPr="007A6443">
              <w:rPr>
                <w:color w:val="002060"/>
              </w:rPr>
              <w:t xml:space="preserve"> DI OSTRA) </w:t>
            </w:r>
          </w:p>
        </w:tc>
        <w:tc>
          <w:tcPr>
            <w:tcW w:w="800" w:type="dxa"/>
            <w:tcMar>
              <w:top w:w="20" w:type="dxa"/>
              <w:left w:w="20" w:type="dxa"/>
              <w:bottom w:w="20" w:type="dxa"/>
              <w:right w:w="20" w:type="dxa"/>
            </w:tcMar>
            <w:vAlign w:val="center"/>
            <w:hideMark/>
          </w:tcPr>
          <w:p w14:paraId="68A211E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C960D49" w14:textId="77777777" w:rsidR="00945E53" w:rsidRPr="007A6443" w:rsidRDefault="00945E53" w:rsidP="00FE4A28">
            <w:pPr>
              <w:pStyle w:val="movimento"/>
              <w:rPr>
                <w:color w:val="002060"/>
              </w:rPr>
            </w:pPr>
            <w:r w:rsidRPr="007A6443">
              <w:rPr>
                <w:color w:val="002060"/>
              </w:rPr>
              <w:t>BONCI LEONARDO</w:t>
            </w:r>
          </w:p>
        </w:tc>
        <w:tc>
          <w:tcPr>
            <w:tcW w:w="2200" w:type="dxa"/>
            <w:tcMar>
              <w:top w:w="20" w:type="dxa"/>
              <w:left w:w="20" w:type="dxa"/>
              <w:bottom w:w="20" w:type="dxa"/>
              <w:right w:w="20" w:type="dxa"/>
            </w:tcMar>
            <w:vAlign w:val="center"/>
            <w:hideMark/>
          </w:tcPr>
          <w:p w14:paraId="138863BE" w14:textId="77777777" w:rsidR="00945E53" w:rsidRPr="007A6443" w:rsidRDefault="00945E53" w:rsidP="00FE4A28">
            <w:pPr>
              <w:pStyle w:val="movimento2"/>
              <w:rPr>
                <w:color w:val="002060"/>
              </w:rPr>
            </w:pPr>
            <w:r w:rsidRPr="007A6443">
              <w:rPr>
                <w:color w:val="002060"/>
              </w:rPr>
              <w:t xml:space="preserve">(SAN SEVERINO MARCHE) </w:t>
            </w:r>
          </w:p>
        </w:tc>
      </w:tr>
    </w:tbl>
    <w:p w14:paraId="7A900E3F" w14:textId="77777777" w:rsidR="00945E53" w:rsidRPr="007A6443" w:rsidRDefault="00945E53" w:rsidP="00945E53">
      <w:pPr>
        <w:pStyle w:val="titolo20"/>
        <w:rPr>
          <w:rFonts w:eastAsiaTheme="minorEastAsia"/>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A9E2CBF" w14:textId="77777777" w:rsidTr="00FE4A28">
        <w:tc>
          <w:tcPr>
            <w:tcW w:w="2200" w:type="dxa"/>
            <w:tcMar>
              <w:top w:w="20" w:type="dxa"/>
              <w:left w:w="20" w:type="dxa"/>
              <w:bottom w:w="20" w:type="dxa"/>
              <w:right w:w="20" w:type="dxa"/>
            </w:tcMar>
            <w:vAlign w:val="center"/>
            <w:hideMark/>
          </w:tcPr>
          <w:p w14:paraId="037F76E9" w14:textId="77777777" w:rsidR="00945E53" w:rsidRPr="007A6443" w:rsidRDefault="00945E53" w:rsidP="00FE4A28">
            <w:pPr>
              <w:pStyle w:val="movimento"/>
              <w:rPr>
                <w:color w:val="002060"/>
              </w:rPr>
            </w:pPr>
            <w:r w:rsidRPr="007A6443">
              <w:rPr>
                <w:color w:val="002060"/>
              </w:rPr>
              <w:t>BLASI GUGLIELMO</w:t>
            </w:r>
          </w:p>
        </w:tc>
        <w:tc>
          <w:tcPr>
            <w:tcW w:w="2200" w:type="dxa"/>
            <w:tcMar>
              <w:top w:w="20" w:type="dxa"/>
              <w:left w:w="20" w:type="dxa"/>
              <w:bottom w:w="20" w:type="dxa"/>
              <w:right w:w="20" w:type="dxa"/>
            </w:tcMar>
            <w:vAlign w:val="center"/>
            <w:hideMark/>
          </w:tcPr>
          <w:p w14:paraId="4C016B09" w14:textId="77777777" w:rsidR="00945E53" w:rsidRPr="007A6443" w:rsidRDefault="00945E53" w:rsidP="00FE4A28">
            <w:pPr>
              <w:pStyle w:val="movimento2"/>
              <w:rPr>
                <w:color w:val="002060"/>
              </w:rPr>
            </w:pPr>
            <w:r w:rsidRPr="007A6443">
              <w:rPr>
                <w:color w:val="002060"/>
              </w:rPr>
              <w:t xml:space="preserve">(ACQUALAGNA CALCIO C 5) </w:t>
            </w:r>
          </w:p>
        </w:tc>
        <w:tc>
          <w:tcPr>
            <w:tcW w:w="800" w:type="dxa"/>
            <w:tcMar>
              <w:top w:w="20" w:type="dxa"/>
              <w:left w:w="20" w:type="dxa"/>
              <w:bottom w:w="20" w:type="dxa"/>
              <w:right w:w="20" w:type="dxa"/>
            </w:tcMar>
            <w:vAlign w:val="center"/>
            <w:hideMark/>
          </w:tcPr>
          <w:p w14:paraId="6D74206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B0C9525" w14:textId="77777777" w:rsidR="00945E53" w:rsidRPr="007A6443" w:rsidRDefault="00945E53" w:rsidP="00FE4A28">
            <w:pPr>
              <w:pStyle w:val="movimento"/>
              <w:rPr>
                <w:color w:val="002060"/>
              </w:rPr>
            </w:pPr>
            <w:r w:rsidRPr="007A6443">
              <w:rPr>
                <w:color w:val="002060"/>
              </w:rPr>
              <w:t>TORRI ANDREA</w:t>
            </w:r>
          </w:p>
        </w:tc>
        <w:tc>
          <w:tcPr>
            <w:tcW w:w="2200" w:type="dxa"/>
            <w:tcMar>
              <w:top w:w="20" w:type="dxa"/>
              <w:left w:w="20" w:type="dxa"/>
              <w:bottom w:w="20" w:type="dxa"/>
              <w:right w:w="20" w:type="dxa"/>
            </w:tcMar>
            <w:vAlign w:val="center"/>
            <w:hideMark/>
          </w:tcPr>
          <w:p w14:paraId="4CC2720D" w14:textId="77777777" w:rsidR="00945E53" w:rsidRPr="007A6443" w:rsidRDefault="00945E53" w:rsidP="00FE4A28">
            <w:pPr>
              <w:pStyle w:val="movimento2"/>
              <w:rPr>
                <w:color w:val="002060"/>
              </w:rPr>
            </w:pPr>
            <w:r w:rsidRPr="007A6443">
              <w:rPr>
                <w:color w:val="002060"/>
              </w:rPr>
              <w:t xml:space="preserve">(ACQUALAGNA CALCIO C 5) </w:t>
            </w:r>
          </w:p>
        </w:tc>
      </w:tr>
      <w:tr w:rsidR="00945E53" w:rsidRPr="007A6443" w14:paraId="16E25159" w14:textId="77777777" w:rsidTr="00FE4A28">
        <w:tc>
          <w:tcPr>
            <w:tcW w:w="2200" w:type="dxa"/>
            <w:tcMar>
              <w:top w:w="20" w:type="dxa"/>
              <w:left w:w="20" w:type="dxa"/>
              <w:bottom w:w="20" w:type="dxa"/>
              <w:right w:w="20" w:type="dxa"/>
            </w:tcMar>
            <w:vAlign w:val="center"/>
            <w:hideMark/>
          </w:tcPr>
          <w:p w14:paraId="012774EE" w14:textId="77777777" w:rsidR="00945E53" w:rsidRPr="007A6443" w:rsidRDefault="00945E53" w:rsidP="00FE4A28">
            <w:pPr>
              <w:pStyle w:val="movimento"/>
              <w:rPr>
                <w:color w:val="002060"/>
              </w:rPr>
            </w:pPr>
            <w:r w:rsidRPr="007A6443">
              <w:rPr>
                <w:color w:val="002060"/>
              </w:rPr>
              <w:t>PANTOLI GIACOMO</w:t>
            </w:r>
          </w:p>
        </w:tc>
        <w:tc>
          <w:tcPr>
            <w:tcW w:w="2200" w:type="dxa"/>
            <w:tcMar>
              <w:top w:w="20" w:type="dxa"/>
              <w:left w:w="20" w:type="dxa"/>
              <w:bottom w:w="20" w:type="dxa"/>
              <w:right w:w="20" w:type="dxa"/>
            </w:tcMar>
            <w:vAlign w:val="center"/>
            <w:hideMark/>
          </w:tcPr>
          <w:p w14:paraId="61BD8442" w14:textId="77777777" w:rsidR="00945E53" w:rsidRPr="007A6443" w:rsidRDefault="00945E53" w:rsidP="00FE4A28">
            <w:pPr>
              <w:pStyle w:val="movimento2"/>
              <w:rPr>
                <w:color w:val="002060"/>
              </w:rPr>
            </w:pPr>
            <w:r w:rsidRPr="007A6443">
              <w:rPr>
                <w:color w:val="002060"/>
              </w:rPr>
              <w:t xml:space="preserve">(ALMA JUVENTUS FANO) </w:t>
            </w:r>
          </w:p>
        </w:tc>
        <w:tc>
          <w:tcPr>
            <w:tcW w:w="800" w:type="dxa"/>
            <w:tcMar>
              <w:top w:w="20" w:type="dxa"/>
              <w:left w:w="20" w:type="dxa"/>
              <w:bottom w:w="20" w:type="dxa"/>
              <w:right w:w="20" w:type="dxa"/>
            </w:tcMar>
            <w:vAlign w:val="center"/>
            <w:hideMark/>
          </w:tcPr>
          <w:p w14:paraId="3E87C1D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924A062" w14:textId="77777777" w:rsidR="00945E53" w:rsidRPr="007A6443" w:rsidRDefault="00945E53" w:rsidP="00FE4A28">
            <w:pPr>
              <w:pStyle w:val="movimento"/>
              <w:rPr>
                <w:color w:val="002060"/>
              </w:rPr>
            </w:pPr>
            <w:r w:rsidRPr="007A6443">
              <w:rPr>
                <w:color w:val="002060"/>
              </w:rPr>
              <w:t>QUINELLATO CARLOS HENRIQUE</w:t>
            </w:r>
          </w:p>
        </w:tc>
        <w:tc>
          <w:tcPr>
            <w:tcW w:w="2200" w:type="dxa"/>
            <w:tcMar>
              <w:top w:w="20" w:type="dxa"/>
              <w:left w:w="20" w:type="dxa"/>
              <w:bottom w:w="20" w:type="dxa"/>
              <w:right w:w="20" w:type="dxa"/>
            </w:tcMar>
            <w:vAlign w:val="center"/>
            <w:hideMark/>
          </w:tcPr>
          <w:p w14:paraId="0D29C7CA" w14:textId="77777777" w:rsidR="00945E53" w:rsidRPr="007A6443" w:rsidRDefault="00945E53" w:rsidP="00FE4A28">
            <w:pPr>
              <w:pStyle w:val="movimento2"/>
              <w:rPr>
                <w:color w:val="002060"/>
              </w:rPr>
            </w:pPr>
            <w:r w:rsidRPr="007A6443">
              <w:rPr>
                <w:color w:val="002060"/>
              </w:rPr>
              <w:t xml:space="preserve">(ANKON NOVA MARMI) </w:t>
            </w:r>
          </w:p>
        </w:tc>
      </w:tr>
      <w:tr w:rsidR="00945E53" w:rsidRPr="007A6443" w14:paraId="5AF18488" w14:textId="77777777" w:rsidTr="00FE4A28">
        <w:tc>
          <w:tcPr>
            <w:tcW w:w="2200" w:type="dxa"/>
            <w:tcMar>
              <w:top w:w="20" w:type="dxa"/>
              <w:left w:w="20" w:type="dxa"/>
              <w:bottom w:w="20" w:type="dxa"/>
              <w:right w:w="20" w:type="dxa"/>
            </w:tcMar>
            <w:vAlign w:val="center"/>
            <w:hideMark/>
          </w:tcPr>
          <w:p w14:paraId="03578952" w14:textId="77777777" w:rsidR="00945E53" w:rsidRPr="007A6443" w:rsidRDefault="00945E53" w:rsidP="00FE4A28">
            <w:pPr>
              <w:pStyle w:val="movimento"/>
              <w:rPr>
                <w:color w:val="002060"/>
              </w:rPr>
            </w:pPr>
            <w:r w:rsidRPr="007A6443">
              <w:rPr>
                <w:color w:val="002060"/>
              </w:rPr>
              <w:t>PACETTI DANIEL</w:t>
            </w:r>
          </w:p>
        </w:tc>
        <w:tc>
          <w:tcPr>
            <w:tcW w:w="2200" w:type="dxa"/>
            <w:tcMar>
              <w:top w:w="20" w:type="dxa"/>
              <w:left w:w="20" w:type="dxa"/>
              <w:bottom w:w="20" w:type="dxa"/>
              <w:right w:w="20" w:type="dxa"/>
            </w:tcMar>
            <w:vAlign w:val="center"/>
            <w:hideMark/>
          </w:tcPr>
          <w:p w14:paraId="503BB4ED" w14:textId="77777777" w:rsidR="00945E53" w:rsidRPr="007A6443" w:rsidRDefault="00945E53" w:rsidP="00FE4A28">
            <w:pPr>
              <w:pStyle w:val="movimento2"/>
              <w:rPr>
                <w:color w:val="002060"/>
              </w:rPr>
            </w:pPr>
            <w:r w:rsidRPr="007A6443">
              <w:rPr>
                <w:color w:val="002060"/>
              </w:rPr>
              <w:t xml:space="preserve">(AURORA TREIA) </w:t>
            </w:r>
          </w:p>
        </w:tc>
        <w:tc>
          <w:tcPr>
            <w:tcW w:w="800" w:type="dxa"/>
            <w:tcMar>
              <w:top w:w="20" w:type="dxa"/>
              <w:left w:w="20" w:type="dxa"/>
              <w:bottom w:w="20" w:type="dxa"/>
              <w:right w:w="20" w:type="dxa"/>
            </w:tcMar>
            <w:vAlign w:val="center"/>
            <w:hideMark/>
          </w:tcPr>
          <w:p w14:paraId="1D98D36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AF2A7BB" w14:textId="77777777" w:rsidR="00945E53" w:rsidRPr="007A6443" w:rsidRDefault="00945E53" w:rsidP="00FE4A28">
            <w:pPr>
              <w:pStyle w:val="movimento"/>
              <w:rPr>
                <w:color w:val="002060"/>
              </w:rPr>
            </w:pPr>
            <w:r w:rsidRPr="007A6443">
              <w:rPr>
                <w:color w:val="002060"/>
              </w:rPr>
              <w:t>ZENOBI MATTEO</w:t>
            </w:r>
          </w:p>
        </w:tc>
        <w:tc>
          <w:tcPr>
            <w:tcW w:w="2200" w:type="dxa"/>
            <w:tcMar>
              <w:top w:w="20" w:type="dxa"/>
              <w:left w:w="20" w:type="dxa"/>
              <w:bottom w:w="20" w:type="dxa"/>
              <w:right w:w="20" w:type="dxa"/>
            </w:tcMar>
            <w:vAlign w:val="center"/>
            <w:hideMark/>
          </w:tcPr>
          <w:p w14:paraId="1A1962D7" w14:textId="77777777" w:rsidR="00945E53" w:rsidRPr="007A6443" w:rsidRDefault="00945E53" w:rsidP="00FE4A28">
            <w:pPr>
              <w:pStyle w:val="movimento2"/>
              <w:rPr>
                <w:color w:val="002060"/>
              </w:rPr>
            </w:pPr>
            <w:r w:rsidRPr="007A6443">
              <w:rPr>
                <w:color w:val="002060"/>
              </w:rPr>
              <w:t xml:space="preserve">(AURORA TREIA) </w:t>
            </w:r>
          </w:p>
        </w:tc>
      </w:tr>
      <w:tr w:rsidR="00945E53" w:rsidRPr="007A6443" w14:paraId="3484F1D6" w14:textId="77777777" w:rsidTr="00FE4A28">
        <w:tc>
          <w:tcPr>
            <w:tcW w:w="2200" w:type="dxa"/>
            <w:tcMar>
              <w:top w:w="20" w:type="dxa"/>
              <w:left w:w="20" w:type="dxa"/>
              <w:bottom w:w="20" w:type="dxa"/>
              <w:right w:w="20" w:type="dxa"/>
            </w:tcMar>
            <w:vAlign w:val="center"/>
            <w:hideMark/>
          </w:tcPr>
          <w:p w14:paraId="7E76389C" w14:textId="77777777" w:rsidR="00945E53" w:rsidRPr="007A6443" w:rsidRDefault="00945E53" w:rsidP="00FE4A28">
            <w:pPr>
              <w:pStyle w:val="movimento"/>
              <w:rPr>
                <w:color w:val="002060"/>
              </w:rPr>
            </w:pPr>
            <w:r w:rsidRPr="007A6443">
              <w:rPr>
                <w:color w:val="002060"/>
              </w:rPr>
              <w:t>DRUDI MATTEO</w:t>
            </w:r>
          </w:p>
        </w:tc>
        <w:tc>
          <w:tcPr>
            <w:tcW w:w="2200" w:type="dxa"/>
            <w:tcMar>
              <w:top w:w="20" w:type="dxa"/>
              <w:left w:w="20" w:type="dxa"/>
              <w:bottom w:w="20" w:type="dxa"/>
              <w:right w:w="20" w:type="dxa"/>
            </w:tcMar>
            <w:vAlign w:val="center"/>
            <w:hideMark/>
          </w:tcPr>
          <w:p w14:paraId="1866A565" w14:textId="77777777" w:rsidR="00945E53" w:rsidRPr="007A6443" w:rsidRDefault="00945E53" w:rsidP="00FE4A28">
            <w:pPr>
              <w:pStyle w:val="movimento2"/>
              <w:rPr>
                <w:color w:val="002060"/>
              </w:rPr>
            </w:pPr>
            <w:r w:rsidRPr="007A6443">
              <w:rPr>
                <w:color w:val="002060"/>
              </w:rPr>
              <w:t xml:space="preserve">(C.F. MACERATESE A.S.D.) </w:t>
            </w:r>
          </w:p>
        </w:tc>
        <w:tc>
          <w:tcPr>
            <w:tcW w:w="800" w:type="dxa"/>
            <w:tcMar>
              <w:top w:w="20" w:type="dxa"/>
              <w:left w:w="20" w:type="dxa"/>
              <w:bottom w:w="20" w:type="dxa"/>
              <w:right w:w="20" w:type="dxa"/>
            </w:tcMar>
            <w:vAlign w:val="center"/>
            <w:hideMark/>
          </w:tcPr>
          <w:p w14:paraId="34E3DCB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498690D" w14:textId="77777777" w:rsidR="00945E53" w:rsidRPr="007A6443" w:rsidRDefault="00945E53" w:rsidP="00FE4A28">
            <w:pPr>
              <w:pStyle w:val="movimento"/>
              <w:rPr>
                <w:color w:val="002060"/>
              </w:rPr>
            </w:pPr>
            <w:r w:rsidRPr="007A6443">
              <w:rPr>
                <w:color w:val="002060"/>
              </w:rPr>
              <w:t>CROCI MATTEO</w:t>
            </w:r>
          </w:p>
        </w:tc>
        <w:tc>
          <w:tcPr>
            <w:tcW w:w="2200" w:type="dxa"/>
            <w:tcMar>
              <w:top w:w="20" w:type="dxa"/>
              <w:left w:w="20" w:type="dxa"/>
              <w:bottom w:w="20" w:type="dxa"/>
              <w:right w:w="20" w:type="dxa"/>
            </w:tcMar>
            <w:vAlign w:val="center"/>
            <w:hideMark/>
          </w:tcPr>
          <w:p w14:paraId="0602CD27" w14:textId="77777777" w:rsidR="00945E53" w:rsidRPr="007A6443" w:rsidRDefault="00945E53" w:rsidP="00FE4A28">
            <w:pPr>
              <w:pStyle w:val="movimento2"/>
              <w:rPr>
                <w:color w:val="002060"/>
              </w:rPr>
            </w:pPr>
            <w:r w:rsidRPr="007A6443">
              <w:rPr>
                <w:color w:val="002060"/>
              </w:rPr>
              <w:t xml:space="preserve">(CSI STELLA A.S.D.) </w:t>
            </w:r>
          </w:p>
        </w:tc>
      </w:tr>
      <w:tr w:rsidR="00945E53" w:rsidRPr="007A6443" w14:paraId="1F8FC5FF" w14:textId="77777777" w:rsidTr="00FE4A28">
        <w:tc>
          <w:tcPr>
            <w:tcW w:w="2200" w:type="dxa"/>
            <w:tcMar>
              <w:top w:w="20" w:type="dxa"/>
              <w:left w:w="20" w:type="dxa"/>
              <w:bottom w:w="20" w:type="dxa"/>
              <w:right w:w="20" w:type="dxa"/>
            </w:tcMar>
            <w:vAlign w:val="center"/>
            <w:hideMark/>
          </w:tcPr>
          <w:p w14:paraId="6B3E8012" w14:textId="77777777" w:rsidR="00945E53" w:rsidRPr="007A6443" w:rsidRDefault="00945E53" w:rsidP="00FE4A28">
            <w:pPr>
              <w:pStyle w:val="movimento"/>
              <w:rPr>
                <w:color w:val="002060"/>
              </w:rPr>
            </w:pPr>
            <w:r w:rsidRPr="007A6443">
              <w:rPr>
                <w:color w:val="002060"/>
              </w:rPr>
              <w:t>TONTI FRANCESCO</w:t>
            </w:r>
          </w:p>
        </w:tc>
        <w:tc>
          <w:tcPr>
            <w:tcW w:w="2200" w:type="dxa"/>
            <w:tcMar>
              <w:top w:w="20" w:type="dxa"/>
              <w:left w:w="20" w:type="dxa"/>
              <w:bottom w:w="20" w:type="dxa"/>
              <w:right w:w="20" w:type="dxa"/>
            </w:tcMar>
            <w:vAlign w:val="center"/>
            <w:hideMark/>
          </w:tcPr>
          <w:p w14:paraId="57C430DE" w14:textId="77777777" w:rsidR="00945E53" w:rsidRPr="007A6443" w:rsidRDefault="00945E53" w:rsidP="00FE4A28">
            <w:pPr>
              <w:pStyle w:val="movimento2"/>
              <w:rPr>
                <w:color w:val="002060"/>
              </w:rPr>
            </w:pPr>
            <w:r w:rsidRPr="007A6443">
              <w:rPr>
                <w:color w:val="002060"/>
              </w:rPr>
              <w:t xml:space="preserve">(DINAMIS 1990) </w:t>
            </w:r>
          </w:p>
        </w:tc>
        <w:tc>
          <w:tcPr>
            <w:tcW w:w="800" w:type="dxa"/>
            <w:tcMar>
              <w:top w:w="20" w:type="dxa"/>
              <w:left w:w="20" w:type="dxa"/>
              <w:bottom w:w="20" w:type="dxa"/>
              <w:right w:w="20" w:type="dxa"/>
            </w:tcMar>
            <w:vAlign w:val="center"/>
            <w:hideMark/>
          </w:tcPr>
          <w:p w14:paraId="1C93981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53E1287" w14:textId="77777777" w:rsidR="00945E53" w:rsidRPr="007A6443" w:rsidRDefault="00945E53" w:rsidP="00FE4A28">
            <w:pPr>
              <w:pStyle w:val="movimento"/>
              <w:rPr>
                <w:color w:val="002060"/>
              </w:rPr>
            </w:pPr>
            <w:r w:rsidRPr="007A6443">
              <w:rPr>
                <w:color w:val="002060"/>
              </w:rPr>
              <w:t>MINCONE RAMON</w:t>
            </w:r>
          </w:p>
        </w:tc>
        <w:tc>
          <w:tcPr>
            <w:tcW w:w="2200" w:type="dxa"/>
            <w:tcMar>
              <w:top w:w="20" w:type="dxa"/>
              <w:left w:w="20" w:type="dxa"/>
              <w:bottom w:w="20" w:type="dxa"/>
              <w:right w:w="20" w:type="dxa"/>
            </w:tcMar>
            <w:vAlign w:val="center"/>
            <w:hideMark/>
          </w:tcPr>
          <w:p w14:paraId="1959A807" w14:textId="77777777" w:rsidR="00945E53" w:rsidRPr="007A6443" w:rsidRDefault="00945E53" w:rsidP="00FE4A28">
            <w:pPr>
              <w:pStyle w:val="movimento2"/>
              <w:rPr>
                <w:color w:val="002060"/>
              </w:rPr>
            </w:pPr>
            <w:r w:rsidRPr="007A6443">
              <w:rPr>
                <w:color w:val="002060"/>
              </w:rPr>
              <w:t xml:space="preserve">(FIGHT BULLS CORRIDONIA) </w:t>
            </w:r>
          </w:p>
        </w:tc>
      </w:tr>
      <w:tr w:rsidR="00945E53" w:rsidRPr="007A6443" w14:paraId="6D10C674" w14:textId="77777777" w:rsidTr="00FE4A28">
        <w:tc>
          <w:tcPr>
            <w:tcW w:w="2200" w:type="dxa"/>
            <w:tcMar>
              <w:top w:w="20" w:type="dxa"/>
              <w:left w:w="20" w:type="dxa"/>
              <w:bottom w:w="20" w:type="dxa"/>
              <w:right w:w="20" w:type="dxa"/>
            </w:tcMar>
            <w:vAlign w:val="center"/>
            <w:hideMark/>
          </w:tcPr>
          <w:p w14:paraId="69AB9CFA" w14:textId="77777777" w:rsidR="00945E53" w:rsidRPr="007A6443" w:rsidRDefault="00945E53" w:rsidP="00FE4A28">
            <w:pPr>
              <w:pStyle w:val="movimento"/>
              <w:rPr>
                <w:color w:val="002060"/>
              </w:rPr>
            </w:pPr>
            <w:r w:rsidRPr="007A6443">
              <w:rPr>
                <w:color w:val="002060"/>
              </w:rPr>
              <w:t>BULDORINI ANTIMO</w:t>
            </w:r>
          </w:p>
        </w:tc>
        <w:tc>
          <w:tcPr>
            <w:tcW w:w="2200" w:type="dxa"/>
            <w:tcMar>
              <w:top w:w="20" w:type="dxa"/>
              <w:left w:w="20" w:type="dxa"/>
              <w:bottom w:w="20" w:type="dxa"/>
              <w:right w:w="20" w:type="dxa"/>
            </w:tcMar>
            <w:vAlign w:val="center"/>
            <w:hideMark/>
          </w:tcPr>
          <w:p w14:paraId="77B21EC0" w14:textId="77777777" w:rsidR="00945E53" w:rsidRPr="007A6443" w:rsidRDefault="00945E53" w:rsidP="00FE4A28">
            <w:pPr>
              <w:pStyle w:val="movimento2"/>
              <w:rPr>
                <w:color w:val="002060"/>
              </w:rPr>
            </w:pPr>
            <w:r w:rsidRPr="007A6443">
              <w:rPr>
                <w:color w:val="002060"/>
              </w:rPr>
              <w:t xml:space="preserve">(FUTSAL SAMBUCHETO) </w:t>
            </w:r>
          </w:p>
        </w:tc>
        <w:tc>
          <w:tcPr>
            <w:tcW w:w="800" w:type="dxa"/>
            <w:tcMar>
              <w:top w:w="20" w:type="dxa"/>
              <w:left w:w="20" w:type="dxa"/>
              <w:bottom w:w="20" w:type="dxa"/>
              <w:right w:w="20" w:type="dxa"/>
            </w:tcMar>
            <w:vAlign w:val="center"/>
            <w:hideMark/>
          </w:tcPr>
          <w:p w14:paraId="0752963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659E6E5" w14:textId="77777777" w:rsidR="00945E53" w:rsidRPr="007A6443" w:rsidRDefault="00945E53" w:rsidP="00FE4A28">
            <w:pPr>
              <w:pStyle w:val="movimento"/>
              <w:rPr>
                <w:color w:val="002060"/>
              </w:rPr>
            </w:pPr>
            <w:r w:rsidRPr="007A6443">
              <w:rPr>
                <w:color w:val="002060"/>
              </w:rPr>
              <w:t>CALCABRINI ALESSANDRO</w:t>
            </w:r>
          </w:p>
        </w:tc>
        <w:tc>
          <w:tcPr>
            <w:tcW w:w="2200" w:type="dxa"/>
            <w:tcMar>
              <w:top w:w="20" w:type="dxa"/>
              <w:left w:w="20" w:type="dxa"/>
              <w:bottom w:w="20" w:type="dxa"/>
              <w:right w:w="20" w:type="dxa"/>
            </w:tcMar>
            <w:vAlign w:val="center"/>
            <w:hideMark/>
          </w:tcPr>
          <w:p w14:paraId="41FB9F08" w14:textId="77777777" w:rsidR="00945E53" w:rsidRPr="007A6443" w:rsidRDefault="00945E53" w:rsidP="00FE4A28">
            <w:pPr>
              <w:pStyle w:val="movimento2"/>
              <w:rPr>
                <w:color w:val="002060"/>
              </w:rPr>
            </w:pPr>
            <w:r w:rsidRPr="007A6443">
              <w:rPr>
                <w:color w:val="002060"/>
              </w:rPr>
              <w:t xml:space="preserve">(FUTSAL SAMBUCHETO) </w:t>
            </w:r>
          </w:p>
        </w:tc>
      </w:tr>
      <w:tr w:rsidR="00945E53" w:rsidRPr="007A6443" w14:paraId="0CB21D7D" w14:textId="77777777" w:rsidTr="00FE4A28">
        <w:tc>
          <w:tcPr>
            <w:tcW w:w="2200" w:type="dxa"/>
            <w:tcMar>
              <w:top w:w="20" w:type="dxa"/>
              <w:left w:w="20" w:type="dxa"/>
              <w:bottom w:w="20" w:type="dxa"/>
              <w:right w:w="20" w:type="dxa"/>
            </w:tcMar>
            <w:vAlign w:val="center"/>
            <w:hideMark/>
          </w:tcPr>
          <w:p w14:paraId="379A3419" w14:textId="77777777" w:rsidR="00945E53" w:rsidRPr="007A6443" w:rsidRDefault="00945E53" w:rsidP="00FE4A28">
            <w:pPr>
              <w:pStyle w:val="movimento"/>
              <w:rPr>
                <w:color w:val="002060"/>
              </w:rPr>
            </w:pPr>
            <w:r w:rsidRPr="007A6443">
              <w:rPr>
                <w:color w:val="002060"/>
              </w:rPr>
              <w:t>DELCURATOLO CRISTIANO</w:t>
            </w:r>
          </w:p>
        </w:tc>
        <w:tc>
          <w:tcPr>
            <w:tcW w:w="2200" w:type="dxa"/>
            <w:tcMar>
              <w:top w:w="20" w:type="dxa"/>
              <w:left w:w="20" w:type="dxa"/>
              <w:bottom w:w="20" w:type="dxa"/>
              <w:right w:w="20" w:type="dxa"/>
            </w:tcMar>
            <w:vAlign w:val="center"/>
            <w:hideMark/>
          </w:tcPr>
          <w:p w14:paraId="31CD628C" w14:textId="77777777" w:rsidR="00945E53" w:rsidRPr="007A6443" w:rsidRDefault="00945E53" w:rsidP="00FE4A28">
            <w:pPr>
              <w:pStyle w:val="movimento2"/>
              <w:rPr>
                <w:color w:val="002060"/>
              </w:rPr>
            </w:pPr>
            <w:r w:rsidRPr="007A6443">
              <w:rPr>
                <w:color w:val="002060"/>
              </w:rPr>
              <w:t xml:space="preserve">(FUTSAL SAMBUCHETO) </w:t>
            </w:r>
          </w:p>
        </w:tc>
        <w:tc>
          <w:tcPr>
            <w:tcW w:w="800" w:type="dxa"/>
            <w:tcMar>
              <w:top w:w="20" w:type="dxa"/>
              <w:left w:w="20" w:type="dxa"/>
              <w:bottom w:w="20" w:type="dxa"/>
              <w:right w:w="20" w:type="dxa"/>
            </w:tcMar>
            <w:vAlign w:val="center"/>
            <w:hideMark/>
          </w:tcPr>
          <w:p w14:paraId="2F4A68E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4A844A8" w14:textId="77777777" w:rsidR="00945E53" w:rsidRPr="007A6443" w:rsidRDefault="00945E53" w:rsidP="00FE4A28">
            <w:pPr>
              <w:pStyle w:val="movimento"/>
              <w:rPr>
                <w:color w:val="002060"/>
              </w:rPr>
            </w:pPr>
            <w:r w:rsidRPr="007A6443">
              <w:rPr>
                <w:color w:val="002060"/>
              </w:rPr>
              <w:t>RADI ALESSANDRO</w:t>
            </w:r>
          </w:p>
        </w:tc>
        <w:tc>
          <w:tcPr>
            <w:tcW w:w="2200" w:type="dxa"/>
            <w:tcMar>
              <w:top w:w="20" w:type="dxa"/>
              <w:left w:w="20" w:type="dxa"/>
              <w:bottom w:w="20" w:type="dxa"/>
              <w:right w:w="20" w:type="dxa"/>
            </w:tcMar>
            <w:vAlign w:val="center"/>
            <w:hideMark/>
          </w:tcPr>
          <w:p w14:paraId="565EC4D6" w14:textId="77777777" w:rsidR="00945E53" w:rsidRPr="007A6443" w:rsidRDefault="00945E53" w:rsidP="00FE4A28">
            <w:pPr>
              <w:pStyle w:val="movimento2"/>
              <w:rPr>
                <w:color w:val="002060"/>
              </w:rPr>
            </w:pPr>
            <w:r w:rsidRPr="007A6443">
              <w:rPr>
                <w:color w:val="002060"/>
              </w:rPr>
              <w:t xml:space="preserve">(GIOVANI SANT IPPOLITO) </w:t>
            </w:r>
          </w:p>
        </w:tc>
      </w:tr>
      <w:tr w:rsidR="00945E53" w:rsidRPr="007A6443" w14:paraId="51052979" w14:textId="77777777" w:rsidTr="00FE4A28">
        <w:tc>
          <w:tcPr>
            <w:tcW w:w="2200" w:type="dxa"/>
            <w:tcMar>
              <w:top w:w="20" w:type="dxa"/>
              <w:left w:w="20" w:type="dxa"/>
              <w:bottom w:w="20" w:type="dxa"/>
              <w:right w:w="20" w:type="dxa"/>
            </w:tcMar>
            <w:vAlign w:val="center"/>
            <w:hideMark/>
          </w:tcPr>
          <w:p w14:paraId="2821EC6C" w14:textId="77777777" w:rsidR="00945E53" w:rsidRPr="007A6443" w:rsidRDefault="00945E53" w:rsidP="00FE4A28">
            <w:pPr>
              <w:pStyle w:val="movimento"/>
              <w:rPr>
                <w:color w:val="002060"/>
              </w:rPr>
            </w:pPr>
            <w:r w:rsidRPr="007A6443">
              <w:rPr>
                <w:color w:val="002060"/>
              </w:rPr>
              <w:t>BURUIANA IVAN IANUS</w:t>
            </w:r>
          </w:p>
        </w:tc>
        <w:tc>
          <w:tcPr>
            <w:tcW w:w="2200" w:type="dxa"/>
            <w:tcMar>
              <w:top w:w="20" w:type="dxa"/>
              <w:left w:w="20" w:type="dxa"/>
              <w:bottom w:w="20" w:type="dxa"/>
              <w:right w:w="20" w:type="dxa"/>
            </w:tcMar>
            <w:vAlign w:val="center"/>
            <w:hideMark/>
          </w:tcPr>
          <w:p w14:paraId="3877C4ED" w14:textId="77777777" w:rsidR="00945E53" w:rsidRPr="007A6443" w:rsidRDefault="00945E53" w:rsidP="00FE4A28">
            <w:pPr>
              <w:pStyle w:val="movimento2"/>
              <w:rPr>
                <w:color w:val="002060"/>
              </w:rPr>
            </w:pPr>
            <w:r w:rsidRPr="007A6443">
              <w:rPr>
                <w:color w:val="002060"/>
              </w:rPr>
              <w:t xml:space="preserve">(GNANO 04) </w:t>
            </w:r>
          </w:p>
        </w:tc>
        <w:tc>
          <w:tcPr>
            <w:tcW w:w="800" w:type="dxa"/>
            <w:tcMar>
              <w:top w:w="20" w:type="dxa"/>
              <w:left w:w="20" w:type="dxa"/>
              <w:bottom w:w="20" w:type="dxa"/>
              <w:right w:w="20" w:type="dxa"/>
            </w:tcMar>
            <w:vAlign w:val="center"/>
            <w:hideMark/>
          </w:tcPr>
          <w:p w14:paraId="65CA7BD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3FD7C03" w14:textId="77777777" w:rsidR="00945E53" w:rsidRPr="007A6443" w:rsidRDefault="00945E53" w:rsidP="00FE4A28">
            <w:pPr>
              <w:pStyle w:val="movimento"/>
              <w:rPr>
                <w:color w:val="002060"/>
              </w:rPr>
            </w:pPr>
            <w:r w:rsidRPr="007A6443">
              <w:rPr>
                <w:color w:val="002060"/>
              </w:rPr>
              <w:t>MAGGIOLI LUCA</w:t>
            </w:r>
          </w:p>
        </w:tc>
        <w:tc>
          <w:tcPr>
            <w:tcW w:w="2200" w:type="dxa"/>
            <w:tcMar>
              <w:top w:w="20" w:type="dxa"/>
              <w:left w:w="20" w:type="dxa"/>
              <w:bottom w:w="20" w:type="dxa"/>
              <w:right w:w="20" w:type="dxa"/>
            </w:tcMar>
            <w:vAlign w:val="center"/>
            <w:hideMark/>
          </w:tcPr>
          <w:p w14:paraId="4E8B4C91" w14:textId="77777777" w:rsidR="00945E53" w:rsidRPr="007A6443" w:rsidRDefault="00945E53" w:rsidP="00FE4A28">
            <w:pPr>
              <w:pStyle w:val="movimento2"/>
              <w:rPr>
                <w:color w:val="002060"/>
              </w:rPr>
            </w:pPr>
            <w:r w:rsidRPr="007A6443">
              <w:rPr>
                <w:color w:val="002060"/>
              </w:rPr>
              <w:t xml:space="preserve">(PIEVE D ICO CALCIO A 5) </w:t>
            </w:r>
          </w:p>
        </w:tc>
      </w:tr>
      <w:tr w:rsidR="00945E53" w:rsidRPr="007A6443" w14:paraId="7FB8567C" w14:textId="77777777" w:rsidTr="00FE4A28">
        <w:tc>
          <w:tcPr>
            <w:tcW w:w="2200" w:type="dxa"/>
            <w:tcMar>
              <w:top w:w="20" w:type="dxa"/>
              <w:left w:w="20" w:type="dxa"/>
              <w:bottom w:w="20" w:type="dxa"/>
              <w:right w:w="20" w:type="dxa"/>
            </w:tcMar>
            <w:vAlign w:val="center"/>
            <w:hideMark/>
          </w:tcPr>
          <w:p w14:paraId="4E14D5C8" w14:textId="77777777" w:rsidR="00945E53" w:rsidRPr="007A6443" w:rsidRDefault="00945E53" w:rsidP="00FE4A28">
            <w:pPr>
              <w:pStyle w:val="movimento"/>
              <w:rPr>
                <w:color w:val="002060"/>
              </w:rPr>
            </w:pPr>
            <w:r w:rsidRPr="007A6443">
              <w:rPr>
                <w:color w:val="002060"/>
              </w:rPr>
              <w:t>LODDO GIANMARCO</w:t>
            </w:r>
          </w:p>
        </w:tc>
        <w:tc>
          <w:tcPr>
            <w:tcW w:w="2200" w:type="dxa"/>
            <w:tcMar>
              <w:top w:w="20" w:type="dxa"/>
              <w:left w:w="20" w:type="dxa"/>
              <w:bottom w:w="20" w:type="dxa"/>
              <w:right w:w="20" w:type="dxa"/>
            </w:tcMar>
            <w:vAlign w:val="center"/>
            <w:hideMark/>
          </w:tcPr>
          <w:p w14:paraId="105A36CC" w14:textId="77777777" w:rsidR="00945E53" w:rsidRPr="007A6443" w:rsidRDefault="00945E53" w:rsidP="00FE4A28">
            <w:pPr>
              <w:pStyle w:val="movimento2"/>
              <w:rPr>
                <w:color w:val="002060"/>
              </w:rPr>
            </w:pPr>
            <w:r w:rsidRPr="007A6443">
              <w:rPr>
                <w:color w:val="002060"/>
              </w:rPr>
              <w:t xml:space="preserve">(REAL ANCARIA) </w:t>
            </w:r>
          </w:p>
        </w:tc>
        <w:tc>
          <w:tcPr>
            <w:tcW w:w="800" w:type="dxa"/>
            <w:tcMar>
              <w:top w:w="20" w:type="dxa"/>
              <w:left w:w="20" w:type="dxa"/>
              <w:bottom w:w="20" w:type="dxa"/>
              <w:right w:w="20" w:type="dxa"/>
            </w:tcMar>
            <w:vAlign w:val="center"/>
            <w:hideMark/>
          </w:tcPr>
          <w:p w14:paraId="6FF4DB1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F86F1C8" w14:textId="77777777" w:rsidR="00945E53" w:rsidRPr="007A6443" w:rsidRDefault="00945E53" w:rsidP="00FE4A28">
            <w:pPr>
              <w:pStyle w:val="movimento"/>
              <w:rPr>
                <w:color w:val="002060"/>
              </w:rPr>
            </w:pPr>
            <w:r w:rsidRPr="007A6443">
              <w:rPr>
                <w:color w:val="002060"/>
              </w:rPr>
              <w:t>MENGARONI MICHAEL</w:t>
            </w:r>
          </w:p>
        </w:tc>
        <w:tc>
          <w:tcPr>
            <w:tcW w:w="2200" w:type="dxa"/>
            <w:tcMar>
              <w:top w:w="20" w:type="dxa"/>
              <w:left w:w="20" w:type="dxa"/>
              <w:bottom w:w="20" w:type="dxa"/>
              <w:right w:w="20" w:type="dxa"/>
            </w:tcMar>
            <w:vAlign w:val="center"/>
            <w:hideMark/>
          </w:tcPr>
          <w:p w14:paraId="16F63E15" w14:textId="77777777" w:rsidR="00945E53" w:rsidRPr="007A6443" w:rsidRDefault="00945E53" w:rsidP="00FE4A28">
            <w:pPr>
              <w:pStyle w:val="movimento2"/>
              <w:rPr>
                <w:color w:val="002060"/>
              </w:rPr>
            </w:pPr>
            <w:r w:rsidRPr="007A6443">
              <w:rPr>
                <w:color w:val="002060"/>
              </w:rPr>
              <w:t xml:space="preserve">(RIVIERA DELLE PALME) </w:t>
            </w:r>
          </w:p>
        </w:tc>
      </w:tr>
    </w:tbl>
    <w:p w14:paraId="5DDACF5A"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A44EFFC" w14:textId="77777777" w:rsidTr="00FE4A28">
        <w:tc>
          <w:tcPr>
            <w:tcW w:w="2200" w:type="dxa"/>
            <w:tcMar>
              <w:top w:w="20" w:type="dxa"/>
              <w:left w:w="20" w:type="dxa"/>
              <w:bottom w:w="20" w:type="dxa"/>
              <w:right w:w="20" w:type="dxa"/>
            </w:tcMar>
            <w:vAlign w:val="center"/>
            <w:hideMark/>
          </w:tcPr>
          <w:p w14:paraId="2E5196B9" w14:textId="77777777" w:rsidR="00945E53" w:rsidRPr="007A6443" w:rsidRDefault="00945E53" w:rsidP="00FE4A28">
            <w:pPr>
              <w:pStyle w:val="movimento"/>
              <w:rPr>
                <w:color w:val="002060"/>
              </w:rPr>
            </w:pPr>
            <w:r w:rsidRPr="007A6443">
              <w:rPr>
                <w:color w:val="002060"/>
              </w:rPr>
              <w:t>SPECA RICCARDO</w:t>
            </w:r>
          </w:p>
        </w:tc>
        <w:tc>
          <w:tcPr>
            <w:tcW w:w="2200" w:type="dxa"/>
            <w:tcMar>
              <w:top w:w="20" w:type="dxa"/>
              <w:left w:w="20" w:type="dxa"/>
              <w:bottom w:w="20" w:type="dxa"/>
              <w:right w:w="20" w:type="dxa"/>
            </w:tcMar>
            <w:vAlign w:val="center"/>
            <w:hideMark/>
          </w:tcPr>
          <w:p w14:paraId="0B1007AF" w14:textId="77777777" w:rsidR="00945E53" w:rsidRPr="007A6443" w:rsidRDefault="00945E53" w:rsidP="00FE4A28">
            <w:pPr>
              <w:pStyle w:val="movimento2"/>
              <w:rPr>
                <w:color w:val="002060"/>
              </w:rPr>
            </w:pPr>
            <w:r w:rsidRPr="007A6443">
              <w:rPr>
                <w:color w:val="002060"/>
              </w:rPr>
              <w:t xml:space="preserve">(ASCOLI CALCIO A 5) </w:t>
            </w:r>
          </w:p>
        </w:tc>
        <w:tc>
          <w:tcPr>
            <w:tcW w:w="800" w:type="dxa"/>
            <w:tcMar>
              <w:top w:w="20" w:type="dxa"/>
              <w:left w:w="20" w:type="dxa"/>
              <w:bottom w:w="20" w:type="dxa"/>
              <w:right w:w="20" w:type="dxa"/>
            </w:tcMar>
            <w:vAlign w:val="center"/>
            <w:hideMark/>
          </w:tcPr>
          <w:p w14:paraId="01037B3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D9A16F6" w14:textId="77777777" w:rsidR="00945E53" w:rsidRPr="007A6443" w:rsidRDefault="00945E53" w:rsidP="00FE4A28">
            <w:pPr>
              <w:pStyle w:val="movimento"/>
              <w:rPr>
                <w:color w:val="002060"/>
              </w:rPr>
            </w:pPr>
            <w:r w:rsidRPr="007A6443">
              <w:rPr>
                <w:color w:val="002060"/>
              </w:rPr>
              <w:t>HUAMANI CAPRISTANO JAIRO JOSE</w:t>
            </w:r>
          </w:p>
        </w:tc>
        <w:tc>
          <w:tcPr>
            <w:tcW w:w="2200" w:type="dxa"/>
            <w:tcMar>
              <w:top w:w="20" w:type="dxa"/>
              <w:left w:w="20" w:type="dxa"/>
              <w:bottom w:w="20" w:type="dxa"/>
              <w:right w:w="20" w:type="dxa"/>
            </w:tcMar>
            <w:vAlign w:val="center"/>
            <w:hideMark/>
          </w:tcPr>
          <w:p w14:paraId="1B6FC77E" w14:textId="77777777" w:rsidR="00945E53" w:rsidRPr="007A6443" w:rsidRDefault="00945E53" w:rsidP="00FE4A28">
            <w:pPr>
              <w:pStyle w:val="movimento2"/>
              <w:rPr>
                <w:color w:val="002060"/>
              </w:rPr>
            </w:pPr>
            <w:r w:rsidRPr="007A6443">
              <w:rPr>
                <w:color w:val="002060"/>
              </w:rPr>
              <w:t xml:space="preserve">(AURORA TREIA) </w:t>
            </w:r>
          </w:p>
        </w:tc>
      </w:tr>
      <w:tr w:rsidR="00945E53" w:rsidRPr="007A6443" w14:paraId="3B06A603" w14:textId="77777777" w:rsidTr="00FE4A28">
        <w:tc>
          <w:tcPr>
            <w:tcW w:w="2200" w:type="dxa"/>
            <w:tcMar>
              <w:top w:w="20" w:type="dxa"/>
              <w:left w:w="20" w:type="dxa"/>
              <w:bottom w:w="20" w:type="dxa"/>
              <w:right w:w="20" w:type="dxa"/>
            </w:tcMar>
            <w:vAlign w:val="center"/>
            <w:hideMark/>
          </w:tcPr>
          <w:p w14:paraId="31B76DC4" w14:textId="77777777" w:rsidR="00945E53" w:rsidRPr="007A6443" w:rsidRDefault="00945E53" w:rsidP="00FE4A28">
            <w:pPr>
              <w:pStyle w:val="movimento"/>
              <w:rPr>
                <w:color w:val="002060"/>
              </w:rPr>
            </w:pPr>
            <w:r w:rsidRPr="007A6443">
              <w:rPr>
                <w:color w:val="002060"/>
              </w:rPr>
              <w:t>CAPPANNINI JOELE</w:t>
            </w:r>
          </w:p>
        </w:tc>
        <w:tc>
          <w:tcPr>
            <w:tcW w:w="2200" w:type="dxa"/>
            <w:tcMar>
              <w:top w:w="20" w:type="dxa"/>
              <w:left w:w="20" w:type="dxa"/>
              <w:bottom w:w="20" w:type="dxa"/>
              <w:right w:w="20" w:type="dxa"/>
            </w:tcMar>
            <w:vAlign w:val="center"/>
            <w:hideMark/>
          </w:tcPr>
          <w:p w14:paraId="64FABC29" w14:textId="77777777" w:rsidR="00945E53" w:rsidRPr="007A6443" w:rsidRDefault="00945E53" w:rsidP="00FE4A28">
            <w:pPr>
              <w:pStyle w:val="movimento2"/>
              <w:rPr>
                <w:color w:val="002060"/>
              </w:rPr>
            </w:pPr>
            <w:r w:rsidRPr="007A6443">
              <w:rPr>
                <w:color w:val="002060"/>
              </w:rPr>
              <w:t xml:space="preserve">(AVIS ARCEVIA 1964) </w:t>
            </w:r>
          </w:p>
        </w:tc>
        <w:tc>
          <w:tcPr>
            <w:tcW w:w="800" w:type="dxa"/>
            <w:tcMar>
              <w:top w:w="20" w:type="dxa"/>
              <w:left w:w="20" w:type="dxa"/>
              <w:bottom w:w="20" w:type="dxa"/>
              <w:right w:w="20" w:type="dxa"/>
            </w:tcMar>
            <w:vAlign w:val="center"/>
            <w:hideMark/>
          </w:tcPr>
          <w:p w14:paraId="0211676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0B9CE6F" w14:textId="77777777" w:rsidR="00945E53" w:rsidRPr="007A6443" w:rsidRDefault="00945E53" w:rsidP="00FE4A28">
            <w:pPr>
              <w:pStyle w:val="movimento"/>
              <w:rPr>
                <w:color w:val="002060"/>
              </w:rPr>
            </w:pPr>
            <w:r w:rsidRPr="007A6443">
              <w:rPr>
                <w:color w:val="002060"/>
              </w:rPr>
              <w:t>DURANTE JEAN CARLOS</w:t>
            </w:r>
          </w:p>
        </w:tc>
        <w:tc>
          <w:tcPr>
            <w:tcW w:w="2200" w:type="dxa"/>
            <w:tcMar>
              <w:top w:w="20" w:type="dxa"/>
              <w:left w:w="20" w:type="dxa"/>
              <w:bottom w:w="20" w:type="dxa"/>
              <w:right w:w="20" w:type="dxa"/>
            </w:tcMar>
            <w:vAlign w:val="center"/>
            <w:hideMark/>
          </w:tcPr>
          <w:p w14:paraId="2331729D" w14:textId="77777777" w:rsidR="00945E53" w:rsidRPr="007A6443" w:rsidRDefault="00945E53" w:rsidP="00FE4A28">
            <w:pPr>
              <w:pStyle w:val="movimento2"/>
              <w:rPr>
                <w:color w:val="002060"/>
              </w:rPr>
            </w:pPr>
            <w:r w:rsidRPr="007A6443">
              <w:rPr>
                <w:color w:val="002060"/>
              </w:rPr>
              <w:t xml:space="preserve">(CSI STELLA A.S.D.) </w:t>
            </w:r>
          </w:p>
        </w:tc>
      </w:tr>
      <w:tr w:rsidR="00945E53" w:rsidRPr="007A6443" w14:paraId="4ED18C21" w14:textId="77777777" w:rsidTr="00FE4A28">
        <w:tc>
          <w:tcPr>
            <w:tcW w:w="2200" w:type="dxa"/>
            <w:tcMar>
              <w:top w:w="20" w:type="dxa"/>
              <w:left w:w="20" w:type="dxa"/>
              <w:bottom w:w="20" w:type="dxa"/>
              <w:right w:w="20" w:type="dxa"/>
            </w:tcMar>
            <w:vAlign w:val="center"/>
            <w:hideMark/>
          </w:tcPr>
          <w:p w14:paraId="091B84AE" w14:textId="77777777" w:rsidR="00945E53" w:rsidRPr="007A6443" w:rsidRDefault="00945E53" w:rsidP="00FE4A28">
            <w:pPr>
              <w:pStyle w:val="movimento"/>
              <w:rPr>
                <w:color w:val="002060"/>
              </w:rPr>
            </w:pPr>
            <w:r w:rsidRPr="007A6443">
              <w:rPr>
                <w:color w:val="002060"/>
              </w:rPr>
              <w:t>CASTIGNANI EMANUELE</w:t>
            </w:r>
          </w:p>
        </w:tc>
        <w:tc>
          <w:tcPr>
            <w:tcW w:w="2200" w:type="dxa"/>
            <w:tcMar>
              <w:top w:w="20" w:type="dxa"/>
              <w:left w:w="20" w:type="dxa"/>
              <w:bottom w:w="20" w:type="dxa"/>
              <w:right w:w="20" w:type="dxa"/>
            </w:tcMar>
            <w:vAlign w:val="center"/>
            <w:hideMark/>
          </w:tcPr>
          <w:p w14:paraId="7FBDB48A" w14:textId="77777777" w:rsidR="00945E53" w:rsidRPr="007A6443" w:rsidRDefault="00945E53" w:rsidP="00FE4A28">
            <w:pPr>
              <w:pStyle w:val="movimento2"/>
              <w:rPr>
                <w:color w:val="002060"/>
              </w:rPr>
            </w:pPr>
            <w:r w:rsidRPr="007A6443">
              <w:rPr>
                <w:color w:val="002060"/>
              </w:rPr>
              <w:t xml:space="preserve">(FIGHT BULLS CORRIDONIA) </w:t>
            </w:r>
          </w:p>
        </w:tc>
        <w:tc>
          <w:tcPr>
            <w:tcW w:w="800" w:type="dxa"/>
            <w:tcMar>
              <w:top w:w="20" w:type="dxa"/>
              <w:left w:w="20" w:type="dxa"/>
              <w:bottom w:w="20" w:type="dxa"/>
              <w:right w:w="20" w:type="dxa"/>
            </w:tcMar>
            <w:vAlign w:val="center"/>
            <w:hideMark/>
          </w:tcPr>
          <w:p w14:paraId="2BC40E3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B622608" w14:textId="77777777" w:rsidR="00945E53" w:rsidRPr="007A6443" w:rsidRDefault="00945E53" w:rsidP="00FE4A28">
            <w:pPr>
              <w:pStyle w:val="movimento"/>
              <w:rPr>
                <w:color w:val="002060"/>
              </w:rPr>
            </w:pPr>
            <w:r w:rsidRPr="007A6443">
              <w:rPr>
                <w:color w:val="002060"/>
              </w:rPr>
              <w:t>DELISO GABRIELE</w:t>
            </w:r>
          </w:p>
        </w:tc>
        <w:tc>
          <w:tcPr>
            <w:tcW w:w="2200" w:type="dxa"/>
            <w:tcMar>
              <w:top w:w="20" w:type="dxa"/>
              <w:left w:w="20" w:type="dxa"/>
              <w:bottom w:w="20" w:type="dxa"/>
              <w:right w:w="20" w:type="dxa"/>
            </w:tcMar>
            <w:vAlign w:val="center"/>
            <w:hideMark/>
          </w:tcPr>
          <w:p w14:paraId="1F59B06A" w14:textId="77777777" w:rsidR="00945E53" w:rsidRPr="007A6443" w:rsidRDefault="00945E53" w:rsidP="00FE4A28">
            <w:pPr>
              <w:pStyle w:val="movimento2"/>
              <w:rPr>
                <w:color w:val="002060"/>
              </w:rPr>
            </w:pPr>
            <w:r w:rsidRPr="007A6443">
              <w:rPr>
                <w:color w:val="002060"/>
              </w:rPr>
              <w:t xml:space="preserve">(FUTSAL RECANATI) </w:t>
            </w:r>
          </w:p>
        </w:tc>
      </w:tr>
      <w:tr w:rsidR="00945E53" w:rsidRPr="007A6443" w14:paraId="73B76A85" w14:textId="77777777" w:rsidTr="00FE4A28">
        <w:tc>
          <w:tcPr>
            <w:tcW w:w="2200" w:type="dxa"/>
            <w:tcMar>
              <w:top w:w="20" w:type="dxa"/>
              <w:left w:w="20" w:type="dxa"/>
              <w:bottom w:w="20" w:type="dxa"/>
              <w:right w:w="20" w:type="dxa"/>
            </w:tcMar>
            <w:vAlign w:val="center"/>
            <w:hideMark/>
          </w:tcPr>
          <w:p w14:paraId="57F99B9D" w14:textId="77777777" w:rsidR="00945E53" w:rsidRPr="007A6443" w:rsidRDefault="00945E53" w:rsidP="00FE4A28">
            <w:pPr>
              <w:pStyle w:val="movimento"/>
              <w:rPr>
                <w:color w:val="002060"/>
              </w:rPr>
            </w:pPr>
            <w:r w:rsidRPr="007A6443">
              <w:rPr>
                <w:color w:val="002060"/>
              </w:rPr>
              <w:t>LATTANZI LUCA</w:t>
            </w:r>
          </w:p>
        </w:tc>
        <w:tc>
          <w:tcPr>
            <w:tcW w:w="2200" w:type="dxa"/>
            <w:tcMar>
              <w:top w:w="20" w:type="dxa"/>
              <w:left w:w="20" w:type="dxa"/>
              <w:bottom w:w="20" w:type="dxa"/>
              <w:right w:w="20" w:type="dxa"/>
            </w:tcMar>
            <w:vAlign w:val="center"/>
            <w:hideMark/>
          </w:tcPr>
          <w:p w14:paraId="1DD3B6C5" w14:textId="77777777" w:rsidR="00945E53" w:rsidRPr="007A6443" w:rsidRDefault="00945E53" w:rsidP="00FE4A28">
            <w:pPr>
              <w:pStyle w:val="movimento2"/>
              <w:rPr>
                <w:color w:val="002060"/>
              </w:rPr>
            </w:pPr>
            <w:r w:rsidRPr="007A6443">
              <w:rPr>
                <w:color w:val="002060"/>
              </w:rPr>
              <w:t xml:space="preserve">(FUTSAL SAMBUCHETO) </w:t>
            </w:r>
          </w:p>
        </w:tc>
        <w:tc>
          <w:tcPr>
            <w:tcW w:w="800" w:type="dxa"/>
            <w:tcMar>
              <w:top w:w="20" w:type="dxa"/>
              <w:left w:w="20" w:type="dxa"/>
              <w:bottom w:w="20" w:type="dxa"/>
              <w:right w:w="20" w:type="dxa"/>
            </w:tcMar>
            <w:vAlign w:val="center"/>
            <w:hideMark/>
          </w:tcPr>
          <w:p w14:paraId="5E176A2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35011B1" w14:textId="77777777" w:rsidR="00945E53" w:rsidRPr="007A6443" w:rsidRDefault="00945E53" w:rsidP="00FE4A28">
            <w:pPr>
              <w:pStyle w:val="movimento"/>
              <w:rPr>
                <w:color w:val="002060"/>
              </w:rPr>
            </w:pPr>
            <w:r w:rsidRPr="007A6443">
              <w:rPr>
                <w:color w:val="002060"/>
              </w:rPr>
              <w:t>DE CAROLIS MATTEO</w:t>
            </w:r>
          </w:p>
        </w:tc>
        <w:tc>
          <w:tcPr>
            <w:tcW w:w="2200" w:type="dxa"/>
            <w:tcMar>
              <w:top w:w="20" w:type="dxa"/>
              <w:left w:w="20" w:type="dxa"/>
              <w:bottom w:w="20" w:type="dxa"/>
              <w:right w:w="20" w:type="dxa"/>
            </w:tcMar>
            <w:vAlign w:val="center"/>
            <w:hideMark/>
          </w:tcPr>
          <w:p w14:paraId="71C37DA0" w14:textId="77777777" w:rsidR="00945E53" w:rsidRPr="007A6443" w:rsidRDefault="00945E53" w:rsidP="00FE4A28">
            <w:pPr>
              <w:pStyle w:val="movimento2"/>
              <w:rPr>
                <w:color w:val="002060"/>
              </w:rPr>
            </w:pPr>
            <w:r w:rsidRPr="007A6443">
              <w:rPr>
                <w:color w:val="002060"/>
              </w:rPr>
              <w:t xml:space="preserve">(FUTSAL VIRE GEOSISTEM ASD) </w:t>
            </w:r>
          </w:p>
        </w:tc>
      </w:tr>
      <w:tr w:rsidR="00945E53" w:rsidRPr="007A6443" w14:paraId="7AE3248C" w14:textId="77777777" w:rsidTr="00FE4A28">
        <w:tc>
          <w:tcPr>
            <w:tcW w:w="2200" w:type="dxa"/>
            <w:tcMar>
              <w:top w:w="20" w:type="dxa"/>
              <w:left w:w="20" w:type="dxa"/>
              <w:bottom w:w="20" w:type="dxa"/>
              <w:right w:w="20" w:type="dxa"/>
            </w:tcMar>
            <w:vAlign w:val="center"/>
            <w:hideMark/>
          </w:tcPr>
          <w:p w14:paraId="5E7E52D8" w14:textId="77777777" w:rsidR="00945E53" w:rsidRPr="007A6443" w:rsidRDefault="00945E53" w:rsidP="00FE4A28">
            <w:pPr>
              <w:pStyle w:val="movimento"/>
              <w:rPr>
                <w:color w:val="002060"/>
              </w:rPr>
            </w:pPr>
            <w:r w:rsidRPr="007A6443">
              <w:rPr>
                <w:color w:val="002060"/>
              </w:rPr>
              <w:t>CHAFI SOHAIL</w:t>
            </w:r>
          </w:p>
        </w:tc>
        <w:tc>
          <w:tcPr>
            <w:tcW w:w="2200" w:type="dxa"/>
            <w:tcMar>
              <w:top w:w="20" w:type="dxa"/>
              <w:left w:w="20" w:type="dxa"/>
              <w:bottom w:w="20" w:type="dxa"/>
              <w:right w:w="20" w:type="dxa"/>
            </w:tcMar>
            <w:vAlign w:val="center"/>
            <w:hideMark/>
          </w:tcPr>
          <w:p w14:paraId="2F3D2347" w14:textId="77777777" w:rsidR="00945E53" w:rsidRPr="007A6443" w:rsidRDefault="00945E53" w:rsidP="00FE4A28">
            <w:pPr>
              <w:pStyle w:val="movimento2"/>
              <w:rPr>
                <w:color w:val="002060"/>
              </w:rPr>
            </w:pPr>
            <w:r w:rsidRPr="007A6443">
              <w:rPr>
                <w:color w:val="002060"/>
              </w:rPr>
              <w:t xml:space="preserve">(OSIMO FIVE) </w:t>
            </w:r>
          </w:p>
        </w:tc>
        <w:tc>
          <w:tcPr>
            <w:tcW w:w="800" w:type="dxa"/>
            <w:tcMar>
              <w:top w:w="20" w:type="dxa"/>
              <w:left w:w="20" w:type="dxa"/>
              <w:bottom w:w="20" w:type="dxa"/>
              <w:right w:w="20" w:type="dxa"/>
            </w:tcMar>
            <w:vAlign w:val="center"/>
            <w:hideMark/>
          </w:tcPr>
          <w:p w14:paraId="577F297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466AFCB" w14:textId="77777777" w:rsidR="00945E53" w:rsidRPr="007A6443" w:rsidRDefault="00945E53" w:rsidP="00FE4A28">
            <w:pPr>
              <w:pStyle w:val="movimento"/>
              <w:rPr>
                <w:color w:val="002060"/>
              </w:rPr>
            </w:pPr>
            <w:r w:rsidRPr="007A6443">
              <w:rPr>
                <w:color w:val="002060"/>
              </w:rPr>
              <w:t>GIORDANI EMANUELE</w:t>
            </w:r>
          </w:p>
        </w:tc>
        <w:tc>
          <w:tcPr>
            <w:tcW w:w="2200" w:type="dxa"/>
            <w:tcMar>
              <w:top w:w="20" w:type="dxa"/>
              <w:left w:w="20" w:type="dxa"/>
              <w:bottom w:w="20" w:type="dxa"/>
              <w:right w:w="20" w:type="dxa"/>
            </w:tcMar>
            <w:vAlign w:val="center"/>
            <w:hideMark/>
          </w:tcPr>
          <w:p w14:paraId="3272D85D" w14:textId="77777777" w:rsidR="00945E53" w:rsidRPr="007A6443" w:rsidRDefault="00945E53" w:rsidP="00FE4A28">
            <w:pPr>
              <w:pStyle w:val="movimento2"/>
              <w:rPr>
                <w:color w:val="002060"/>
              </w:rPr>
            </w:pPr>
            <w:r w:rsidRPr="007A6443">
              <w:rPr>
                <w:color w:val="002060"/>
              </w:rPr>
              <w:t xml:space="preserve">(POLISPORTIVA ROSSO BLU) </w:t>
            </w:r>
          </w:p>
        </w:tc>
      </w:tr>
      <w:tr w:rsidR="00945E53" w:rsidRPr="007A6443" w14:paraId="6E9133E1" w14:textId="77777777" w:rsidTr="00FE4A28">
        <w:tc>
          <w:tcPr>
            <w:tcW w:w="2200" w:type="dxa"/>
            <w:tcMar>
              <w:top w:w="20" w:type="dxa"/>
              <w:left w:w="20" w:type="dxa"/>
              <w:bottom w:w="20" w:type="dxa"/>
              <w:right w:w="20" w:type="dxa"/>
            </w:tcMar>
            <w:vAlign w:val="center"/>
            <w:hideMark/>
          </w:tcPr>
          <w:p w14:paraId="76FE1AF9" w14:textId="77777777" w:rsidR="00945E53" w:rsidRPr="007A6443" w:rsidRDefault="00945E53" w:rsidP="00FE4A28">
            <w:pPr>
              <w:pStyle w:val="movimento"/>
              <w:rPr>
                <w:color w:val="002060"/>
              </w:rPr>
            </w:pPr>
            <w:r w:rsidRPr="007A6443">
              <w:rPr>
                <w:color w:val="002060"/>
              </w:rPr>
              <w:t>CORDONI GIANNI</w:t>
            </w:r>
          </w:p>
        </w:tc>
        <w:tc>
          <w:tcPr>
            <w:tcW w:w="2200" w:type="dxa"/>
            <w:tcMar>
              <w:top w:w="20" w:type="dxa"/>
              <w:left w:w="20" w:type="dxa"/>
              <w:bottom w:w="20" w:type="dxa"/>
              <w:right w:w="20" w:type="dxa"/>
            </w:tcMar>
            <w:vAlign w:val="center"/>
            <w:hideMark/>
          </w:tcPr>
          <w:p w14:paraId="0D5DB613" w14:textId="77777777" w:rsidR="00945E53" w:rsidRPr="007A6443" w:rsidRDefault="00945E53" w:rsidP="00FE4A28">
            <w:pPr>
              <w:pStyle w:val="movimento2"/>
              <w:rPr>
                <w:color w:val="002060"/>
              </w:rPr>
            </w:pPr>
            <w:r w:rsidRPr="007A6443">
              <w:rPr>
                <w:color w:val="002060"/>
              </w:rPr>
              <w:t xml:space="preserve">(REAL ANCARIA) </w:t>
            </w:r>
          </w:p>
        </w:tc>
        <w:tc>
          <w:tcPr>
            <w:tcW w:w="800" w:type="dxa"/>
            <w:tcMar>
              <w:top w:w="20" w:type="dxa"/>
              <w:left w:w="20" w:type="dxa"/>
              <w:bottom w:w="20" w:type="dxa"/>
              <w:right w:w="20" w:type="dxa"/>
            </w:tcMar>
            <w:vAlign w:val="center"/>
            <w:hideMark/>
          </w:tcPr>
          <w:p w14:paraId="5F1EB4D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80D8ACE" w14:textId="77777777" w:rsidR="00945E53" w:rsidRPr="007A6443" w:rsidRDefault="00945E53" w:rsidP="00FE4A28">
            <w:pPr>
              <w:pStyle w:val="movimento"/>
              <w:rPr>
                <w:color w:val="002060"/>
              </w:rPr>
            </w:pPr>
            <w:r w:rsidRPr="007A6443">
              <w:rPr>
                <w:color w:val="002060"/>
              </w:rPr>
              <w:t>DI SIMONE STEFANO</w:t>
            </w:r>
          </w:p>
        </w:tc>
        <w:tc>
          <w:tcPr>
            <w:tcW w:w="2200" w:type="dxa"/>
            <w:tcMar>
              <w:top w:w="20" w:type="dxa"/>
              <w:left w:w="20" w:type="dxa"/>
              <w:bottom w:w="20" w:type="dxa"/>
              <w:right w:w="20" w:type="dxa"/>
            </w:tcMar>
            <w:vAlign w:val="center"/>
            <w:hideMark/>
          </w:tcPr>
          <w:p w14:paraId="7A92D8B9" w14:textId="77777777" w:rsidR="00945E53" w:rsidRPr="007A6443" w:rsidRDefault="00945E53" w:rsidP="00FE4A28">
            <w:pPr>
              <w:pStyle w:val="movimento2"/>
              <w:rPr>
                <w:color w:val="002060"/>
              </w:rPr>
            </w:pPr>
            <w:r w:rsidRPr="007A6443">
              <w:rPr>
                <w:color w:val="002060"/>
              </w:rPr>
              <w:t xml:space="preserve">(REAL ANCARIA) </w:t>
            </w:r>
          </w:p>
        </w:tc>
      </w:tr>
      <w:tr w:rsidR="00945E53" w:rsidRPr="007A6443" w14:paraId="088DA99D" w14:textId="77777777" w:rsidTr="00FE4A28">
        <w:tc>
          <w:tcPr>
            <w:tcW w:w="2200" w:type="dxa"/>
            <w:tcMar>
              <w:top w:w="20" w:type="dxa"/>
              <w:left w:w="20" w:type="dxa"/>
              <w:bottom w:w="20" w:type="dxa"/>
              <w:right w:w="20" w:type="dxa"/>
            </w:tcMar>
            <w:vAlign w:val="center"/>
            <w:hideMark/>
          </w:tcPr>
          <w:p w14:paraId="5380368C" w14:textId="77777777" w:rsidR="00945E53" w:rsidRPr="007A6443" w:rsidRDefault="00945E53" w:rsidP="00FE4A28">
            <w:pPr>
              <w:pStyle w:val="movimento"/>
              <w:rPr>
                <w:color w:val="002060"/>
              </w:rPr>
            </w:pPr>
            <w:r w:rsidRPr="007A6443">
              <w:rPr>
                <w:color w:val="002060"/>
              </w:rPr>
              <w:t>SPINOZZI WILLIAM</w:t>
            </w:r>
          </w:p>
        </w:tc>
        <w:tc>
          <w:tcPr>
            <w:tcW w:w="2200" w:type="dxa"/>
            <w:tcMar>
              <w:top w:w="20" w:type="dxa"/>
              <w:left w:w="20" w:type="dxa"/>
              <w:bottom w:w="20" w:type="dxa"/>
              <w:right w:w="20" w:type="dxa"/>
            </w:tcMar>
            <w:vAlign w:val="center"/>
            <w:hideMark/>
          </w:tcPr>
          <w:p w14:paraId="78B983C7" w14:textId="77777777" w:rsidR="00945E53" w:rsidRPr="007A6443" w:rsidRDefault="00945E53" w:rsidP="00FE4A28">
            <w:pPr>
              <w:pStyle w:val="movimento2"/>
              <w:rPr>
                <w:color w:val="002060"/>
              </w:rPr>
            </w:pPr>
            <w:r w:rsidRPr="007A6443">
              <w:rPr>
                <w:color w:val="002060"/>
              </w:rPr>
              <w:t xml:space="preserve">(RIVIERA DELLE PALME) </w:t>
            </w:r>
          </w:p>
        </w:tc>
        <w:tc>
          <w:tcPr>
            <w:tcW w:w="800" w:type="dxa"/>
            <w:tcMar>
              <w:top w:w="20" w:type="dxa"/>
              <w:left w:w="20" w:type="dxa"/>
              <w:bottom w:w="20" w:type="dxa"/>
              <w:right w:w="20" w:type="dxa"/>
            </w:tcMar>
            <w:vAlign w:val="center"/>
            <w:hideMark/>
          </w:tcPr>
          <w:p w14:paraId="0001713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26111A3" w14:textId="77777777" w:rsidR="00945E53" w:rsidRPr="007A6443" w:rsidRDefault="00945E53" w:rsidP="00FE4A28">
            <w:pPr>
              <w:pStyle w:val="movimento"/>
              <w:rPr>
                <w:color w:val="002060"/>
              </w:rPr>
            </w:pPr>
            <w:r w:rsidRPr="007A6443">
              <w:rPr>
                <w:color w:val="002060"/>
              </w:rPr>
              <w:t>PRINCIPI FEDERICO</w:t>
            </w:r>
          </w:p>
        </w:tc>
        <w:tc>
          <w:tcPr>
            <w:tcW w:w="2200" w:type="dxa"/>
            <w:tcMar>
              <w:top w:w="20" w:type="dxa"/>
              <w:left w:w="20" w:type="dxa"/>
              <w:bottom w:w="20" w:type="dxa"/>
              <w:right w:w="20" w:type="dxa"/>
            </w:tcMar>
            <w:vAlign w:val="center"/>
            <w:hideMark/>
          </w:tcPr>
          <w:p w14:paraId="70EE7F11" w14:textId="77777777" w:rsidR="00945E53" w:rsidRPr="007A6443" w:rsidRDefault="00945E53" w:rsidP="00FE4A28">
            <w:pPr>
              <w:pStyle w:val="movimento2"/>
              <w:rPr>
                <w:color w:val="002060"/>
              </w:rPr>
            </w:pPr>
            <w:r w:rsidRPr="007A6443">
              <w:rPr>
                <w:color w:val="002060"/>
              </w:rPr>
              <w:t xml:space="preserve">(SAN SEVERINO MARCHE) </w:t>
            </w:r>
          </w:p>
        </w:tc>
      </w:tr>
    </w:tbl>
    <w:p w14:paraId="3DB09805" w14:textId="77777777" w:rsidR="00945E53" w:rsidRPr="007A6443" w:rsidRDefault="00945E53" w:rsidP="00945E53">
      <w:pPr>
        <w:pStyle w:val="titolo10"/>
        <w:rPr>
          <w:rFonts w:eastAsiaTheme="minorEastAsia"/>
          <w:color w:val="002060"/>
        </w:rPr>
      </w:pPr>
      <w:r w:rsidRPr="007A6443">
        <w:rPr>
          <w:color w:val="002060"/>
        </w:rPr>
        <w:t xml:space="preserve">GARE DEL 7/ 3/2026 </w:t>
      </w:r>
    </w:p>
    <w:p w14:paraId="3AC4C332" w14:textId="77777777" w:rsidR="00945E53" w:rsidRPr="007A6443" w:rsidRDefault="00945E53" w:rsidP="00945E53">
      <w:pPr>
        <w:pStyle w:val="titolo7a"/>
        <w:rPr>
          <w:color w:val="002060"/>
        </w:rPr>
      </w:pPr>
      <w:r w:rsidRPr="007A6443">
        <w:rPr>
          <w:color w:val="002060"/>
        </w:rPr>
        <w:t xml:space="preserve">PROVVEDIMENTI DISCIPLINARI </w:t>
      </w:r>
    </w:p>
    <w:p w14:paraId="298124AA"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5A685CE1" w14:textId="77777777" w:rsidR="00945E53" w:rsidRPr="007A6443" w:rsidRDefault="00945E53" w:rsidP="00945E53">
      <w:pPr>
        <w:pStyle w:val="titolo30"/>
        <w:rPr>
          <w:color w:val="002060"/>
        </w:rPr>
      </w:pPr>
      <w:r w:rsidRPr="007A6443">
        <w:rPr>
          <w:color w:val="002060"/>
        </w:rPr>
        <w:t xml:space="preserve">DIRIGENTI </w:t>
      </w:r>
    </w:p>
    <w:p w14:paraId="70C01CBF" w14:textId="77777777" w:rsidR="00945E53" w:rsidRPr="007A6443" w:rsidRDefault="00945E53" w:rsidP="00945E53">
      <w:pPr>
        <w:pStyle w:val="titolo20"/>
        <w:rPr>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6978FAB0" w14:textId="77777777" w:rsidTr="00FE4A28">
        <w:tc>
          <w:tcPr>
            <w:tcW w:w="2200" w:type="dxa"/>
            <w:tcMar>
              <w:top w:w="20" w:type="dxa"/>
              <w:left w:w="20" w:type="dxa"/>
              <w:bottom w:w="20" w:type="dxa"/>
              <w:right w:w="20" w:type="dxa"/>
            </w:tcMar>
            <w:vAlign w:val="center"/>
            <w:hideMark/>
          </w:tcPr>
          <w:p w14:paraId="151BB2A4" w14:textId="77777777" w:rsidR="00945E53" w:rsidRPr="007A6443" w:rsidRDefault="00945E53" w:rsidP="00FE4A28">
            <w:pPr>
              <w:pStyle w:val="movimento"/>
              <w:rPr>
                <w:color w:val="002060"/>
              </w:rPr>
            </w:pPr>
            <w:r w:rsidRPr="007A6443">
              <w:rPr>
                <w:color w:val="002060"/>
              </w:rPr>
              <w:t>MULINARI MICHELE</w:t>
            </w:r>
          </w:p>
        </w:tc>
        <w:tc>
          <w:tcPr>
            <w:tcW w:w="2200" w:type="dxa"/>
            <w:tcMar>
              <w:top w:w="20" w:type="dxa"/>
              <w:left w:w="20" w:type="dxa"/>
              <w:bottom w:w="20" w:type="dxa"/>
              <w:right w:w="20" w:type="dxa"/>
            </w:tcMar>
            <w:vAlign w:val="center"/>
            <w:hideMark/>
          </w:tcPr>
          <w:p w14:paraId="62A0FCBE" w14:textId="77777777" w:rsidR="00945E53" w:rsidRPr="007A6443" w:rsidRDefault="00945E53" w:rsidP="00FE4A28">
            <w:pPr>
              <w:pStyle w:val="movimento2"/>
              <w:rPr>
                <w:color w:val="002060"/>
              </w:rPr>
            </w:pPr>
            <w:r w:rsidRPr="007A6443">
              <w:rPr>
                <w:color w:val="002060"/>
              </w:rPr>
              <w:t xml:space="preserve">(POLISPORTIVA VICTORIA) </w:t>
            </w:r>
          </w:p>
        </w:tc>
        <w:tc>
          <w:tcPr>
            <w:tcW w:w="800" w:type="dxa"/>
            <w:tcMar>
              <w:top w:w="20" w:type="dxa"/>
              <w:left w:w="20" w:type="dxa"/>
              <w:bottom w:w="20" w:type="dxa"/>
              <w:right w:w="20" w:type="dxa"/>
            </w:tcMar>
            <w:vAlign w:val="center"/>
            <w:hideMark/>
          </w:tcPr>
          <w:p w14:paraId="550CE39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A83ADC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8AFC081" w14:textId="77777777" w:rsidR="00945E53" w:rsidRPr="007A6443" w:rsidRDefault="00945E53" w:rsidP="00FE4A28">
            <w:pPr>
              <w:pStyle w:val="movimento2"/>
              <w:rPr>
                <w:color w:val="002060"/>
              </w:rPr>
            </w:pPr>
            <w:r w:rsidRPr="007A6443">
              <w:rPr>
                <w:color w:val="002060"/>
              </w:rPr>
              <w:t> </w:t>
            </w:r>
          </w:p>
        </w:tc>
      </w:tr>
    </w:tbl>
    <w:p w14:paraId="61362C5E" w14:textId="77777777" w:rsidR="00945E53" w:rsidRPr="007A6443" w:rsidRDefault="00945E53" w:rsidP="00945E53">
      <w:pPr>
        <w:pStyle w:val="titolo30"/>
        <w:rPr>
          <w:rFonts w:eastAsiaTheme="minorEastAsia"/>
          <w:color w:val="002060"/>
        </w:rPr>
      </w:pPr>
      <w:r w:rsidRPr="007A6443">
        <w:rPr>
          <w:color w:val="002060"/>
        </w:rPr>
        <w:t xml:space="preserve">CALCIATORI NON ESPULSI </w:t>
      </w:r>
    </w:p>
    <w:p w14:paraId="76510AB4" w14:textId="77777777" w:rsidR="00945E53" w:rsidRPr="007A6443" w:rsidRDefault="00945E53" w:rsidP="00945E53">
      <w:pPr>
        <w:pStyle w:val="titolo20"/>
        <w:rPr>
          <w:color w:val="002060"/>
        </w:rPr>
      </w:pPr>
      <w:r w:rsidRPr="007A644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4F246348" w14:textId="77777777" w:rsidTr="00FE4A28">
        <w:tc>
          <w:tcPr>
            <w:tcW w:w="2200" w:type="dxa"/>
            <w:tcMar>
              <w:top w:w="20" w:type="dxa"/>
              <w:left w:w="20" w:type="dxa"/>
              <w:bottom w:w="20" w:type="dxa"/>
              <w:right w:w="20" w:type="dxa"/>
            </w:tcMar>
            <w:vAlign w:val="center"/>
            <w:hideMark/>
          </w:tcPr>
          <w:p w14:paraId="1E14A590" w14:textId="77777777" w:rsidR="00945E53" w:rsidRPr="007A6443" w:rsidRDefault="00945E53" w:rsidP="00FE4A28">
            <w:pPr>
              <w:pStyle w:val="movimento"/>
              <w:rPr>
                <w:color w:val="002060"/>
              </w:rPr>
            </w:pPr>
            <w:r w:rsidRPr="007A6443">
              <w:rPr>
                <w:color w:val="002060"/>
              </w:rPr>
              <w:t>FILIPPONI LORENZO</w:t>
            </w:r>
          </w:p>
        </w:tc>
        <w:tc>
          <w:tcPr>
            <w:tcW w:w="2200" w:type="dxa"/>
            <w:tcMar>
              <w:top w:w="20" w:type="dxa"/>
              <w:left w:w="20" w:type="dxa"/>
              <w:bottom w:w="20" w:type="dxa"/>
              <w:right w:w="20" w:type="dxa"/>
            </w:tcMar>
            <w:vAlign w:val="center"/>
            <w:hideMark/>
          </w:tcPr>
          <w:p w14:paraId="192036B1" w14:textId="77777777" w:rsidR="00945E53" w:rsidRPr="007A6443" w:rsidRDefault="00945E53" w:rsidP="00FE4A28">
            <w:pPr>
              <w:pStyle w:val="movimento2"/>
              <w:rPr>
                <w:color w:val="002060"/>
              </w:rPr>
            </w:pPr>
            <w:r w:rsidRPr="007A6443">
              <w:rPr>
                <w:color w:val="002060"/>
              </w:rPr>
              <w:t xml:space="preserve">(CDC 2018) </w:t>
            </w:r>
          </w:p>
        </w:tc>
        <w:tc>
          <w:tcPr>
            <w:tcW w:w="800" w:type="dxa"/>
            <w:tcMar>
              <w:top w:w="20" w:type="dxa"/>
              <w:left w:w="20" w:type="dxa"/>
              <w:bottom w:w="20" w:type="dxa"/>
              <w:right w:w="20" w:type="dxa"/>
            </w:tcMar>
            <w:vAlign w:val="center"/>
            <w:hideMark/>
          </w:tcPr>
          <w:p w14:paraId="03DEF2A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B10B08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A5161DE" w14:textId="77777777" w:rsidR="00945E53" w:rsidRPr="007A6443" w:rsidRDefault="00945E53" w:rsidP="00FE4A28">
            <w:pPr>
              <w:pStyle w:val="movimento2"/>
              <w:rPr>
                <w:color w:val="002060"/>
              </w:rPr>
            </w:pPr>
            <w:r w:rsidRPr="007A6443">
              <w:rPr>
                <w:color w:val="002060"/>
              </w:rPr>
              <w:t> </w:t>
            </w:r>
          </w:p>
        </w:tc>
      </w:tr>
    </w:tbl>
    <w:p w14:paraId="42018EA2" w14:textId="77777777" w:rsidR="00945E53" w:rsidRPr="007A6443" w:rsidRDefault="00945E53" w:rsidP="00945E53">
      <w:pPr>
        <w:pStyle w:val="titolo20"/>
        <w:rPr>
          <w:rFonts w:eastAsiaTheme="minorEastAsia"/>
          <w:color w:val="002060"/>
        </w:rPr>
      </w:pPr>
      <w:r w:rsidRPr="007A644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20B4167" w14:textId="77777777" w:rsidTr="00FE4A28">
        <w:tc>
          <w:tcPr>
            <w:tcW w:w="2200" w:type="dxa"/>
            <w:tcMar>
              <w:top w:w="20" w:type="dxa"/>
              <w:left w:w="20" w:type="dxa"/>
              <w:bottom w:w="20" w:type="dxa"/>
              <w:right w:w="20" w:type="dxa"/>
            </w:tcMar>
            <w:vAlign w:val="center"/>
            <w:hideMark/>
          </w:tcPr>
          <w:p w14:paraId="50C9AFA6" w14:textId="77777777" w:rsidR="00945E53" w:rsidRPr="007A6443" w:rsidRDefault="00945E53" w:rsidP="00FE4A28">
            <w:pPr>
              <w:pStyle w:val="movimento"/>
              <w:rPr>
                <w:color w:val="002060"/>
              </w:rPr>
            </w:pPr>
            <w:r w:rsidRPr="007A6443">
              <w:rPr>
                <w:color w:val="002060"/>
              </w:rPr>
              <w:t>GATTARI MATTEO</w:t>
            </w:r>
          </w:p>
        </w:tc>
        <w:tc>
          <w:tcPr>
            <w:tcW w:w="2200" w:type="dxa"/>
            <w:tcMar>
              <w:top w:w="20" w:type="dxa"/>
              <w:left w:w="20" w:type="dxa"/>
              <w:bottom w:w="20" w:type="dxa"/>
              <w:right w:w="20" w:type="dxa"/>
            </w:tcMar>
            <w:vAlign w:val="center"/>
            <w:hideMark/>
          </w:tcPr>
          <w:p w14:paraId="64644221" w14:textId="77777777" w:rsidR="00945E53" w:rsidRPr="007A6443" w:rsidRDefault="00945E53" w:rsidP="00FE4A28">
            <w:pPr>
              <w:pStyle w:val="movimento2"/>
              <w:rPr>
                <w:color w:val="002060"/>
              </w:rPr>
            </w:pPr>
            <w:r w:rsidRPr="007A6443">
              <w:rPr>
                <w:color w:val="002060"/>
              </w:rPr>
              <w:t xml:space="preserve">(BORGOROSSO TOLENTINO) </w:t>
            </w:r>
          </w:p>
        </w:tc>
        <w:tc>
          <w:tcPr>
            <w:tcW w:w="800" w:type="dxa"/>
            <w:tcMar>
              <w:top w:w="20" w:type="dxa"/>
              <w:left w:w="20" w:type="dxa"/>
              <w:bottom w:w="20" w:type="dxa"/>
              <w:right w:w="20" w:type="dxa"/>
            </w:tcMar>
            <w:vAlign w:val="center"/>
            <w:hideMark/>
          </w:tcPr>
          <w:p w14:paraId="7549C91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AB5A20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51497AB" w14:textId="77777777" w:rsidR="00945E53" w:rsidRPr="007A6443" w:rsidRDefault="00945E53" w:rsidP="00FE4A28">
            <w:pPr>
              <w:pStyle w:val="movimento2"/>
              <w:rPr>
                <w:color w:val="002060"/>
              </w:rPr>
            </w:pPr>
            <w:r w:rsidRPr="007A6443">
              <w:rPr>
                <w:color w:val="002060"/>
              </w:rPr>
              <w:t> </w:t>
            </w:r>
          </w:p>
        </w:tc>
      </w:tr>
    </w:tbl>
    <w:p w14:paraId="14D8F4CC" w14:textId="77777777" w:rsidR="00945E53" w:rsidRPr="007A6443" w:rsidRDefault="00945E53" w:rsidP="00945E53">
      <w:pPr>
        <w:pStyle w:val="titolo20"/>
        <w:rPr>
          <w:rFonts w:eastAsiaTheme="minorEastAsia"/>
          <w:color w:val="002060"/>
        </w:rPr>
      </w:pPr>
      <w:r w:rsidRPr="007A644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4AA79670" w14:textId="77777777" w:rsidTr="00FE4A28">
        <w:tc>
          <w:tcPr>
            <w:tcW w:w="2200" w:type="dxa"/>
            <w:tcMar>
              <w:top w:w="20" w:type="dxa"/>
              <w:left w:w="20" w:type="dxa"/>
              <w:bottom w:w="20" w:type="dxa"/>
              <w:right w:w="20" w:type="dxa"/>
            </w:tcMar>
            <w:vAlign w:val="center"/>
            <w:hideMark/>
          </w:tcPr>
          <w:p w14:paraId="6233EA8F" w14:textId="77777777" w:rsidR="00945E53" w:rsidRPr="007A6443" w:rsidRDefault="00945E53" w:rsidP="00FE4A28">
            <w:pPr>
              <w:pStyle w:val="movimento"/>
              <w:rPr>
                <w:color w:val="002060"/>
              </w:rPr>
            </w:pPr>
            <w:r w:rsidRPr="007A6443">
              <w:rPr>
                <w:color w:val="002060"/>
              </w:rPr>
              <w:t>DANO DRITAN</w:t>
            </w:r>
          </w:p>
        </w:tc>
        <w:tc>
          <w:tcPr>
            <w:tcW w:w="2200" w:type="dxa"/>
            <w:tcMar>
              <w:top w:w="20" w:type="dxa"/>
              <w:left w:w="20" w:type="dxa"/>
              <w:bottom w:w="20" w:type="dxa"/>
              <w:right w:w="20" w:type="dxa"/>
            </w:tcMar>
            <w:vAlign w:val="center"/>
            <w:hideMark/>
          </w:tcPr>
          <w:p w14:paraId="7CBA4F7B" w14:textId="77777777" w:rsidR="00945E53" w:rsidRPr="007A6443" w:rsidRDefault="00945E53" w:rsidP="00FE4A28">
            <w:pPr>
              <w:pStyle w:val="movimento2"/>
              <w:rPr>
                <w:color w:val="002060"/>
              </w:rPr>
            </w:pPr>
            <w:r w:rsidRPr="007A6443">
              <w:rPr>
                <w:color w:val="002060"/>
              </w:rPr>
              <w:t xml:space="preserve">(FUTSAL CASTELRAIMONDO) </w:t>
            </w:r>
          </w:p>
        </w:tc>
        <w:tc>
          <w:tcPr>
            <w:tcW w:w="800" w:type="dxa"/>
            <w:tcMar>
              <w:top w:w="20" w:type="dxa"/>
              <w:left w:w="20" w:type="dxa"/>
              <w:bottom w:w="20" w:type="dxa"/>
              <w:right w:w="20" w:type="dxa"/>
            </w:tcMar>
            <w:vAlign w:val="center"/>
            <w:hideMark/>
          </w:tcPr>
          <w:p w14:paraId="1288123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9300E52"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3A20BB3" w14:textId="77777777" w:rsidR="00945E53" w:rsidRPr="007A6443" w:rsidRDefault="00945E53" w:rsidP="00FE4A28">
            <w:pPr>
              <w:pStyle w:val="movimento2"/>
              <w:rPr>
                <w:color w:val="002060"/>
              </w:rPr>
            </w:pPr>
            <w:r w:rsidRPr="007A6443">
              <w:rPr>
                <w:color w:val="002060"/>
              </w:rPr>
              <w:t> </w:t>
            </w:r>
          </w:p>
        </w:tc>
      </w:tr>
    </w:tbl>
    <w:p w14:paraId="1A431A4F" w14:textId="77777777" w:rsidR="00945E53" w:rsidRPr="007A6443" w:rsidRDefault="00945E53" w:rsidP="00945E53">
      <w:pPr>
        <w:pStyle w:val="titolo20"/>
        <w:rPr>
          <w:rFonts w:eastAsiaTheme="minorEastAsia"/>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937989C" w14:textId="77777777" w:rsidTr="00FE4A28">
        <w:tc>
          <w:tcPr>
            <w:tcW w:w="2200" w:type="dxa"/>
            <w:tcMar>
              <w:top w:w="20" w:type="dxa"/>
              <w:left w:w="20" w:type="dxa"/>
              <w:bottom w:w="20" w:type="dxa"/>
              <w:right w:w="20" w:type="dxa"/>
            </w:tcMar>
            <w:vAlign w:val="center"/>
            <w:hideMark/>
          </w:tcPr>
          <w:p w14:paraId="1B551774" w14:textId="77777777" w:rsidR="00945E53" w:rsidRPr="007A6443" w:rsidRDefault="00945E53" w:rsidP="00FE4A28">
            <w:pPr>
              <w:pStyle w:val="movimento"/>
              <w:rPr>
                <w:color w:val="002060"/>
              </w:rPr>
            </w:pPr>
            <w:r w:rsidRPr="007A6443">
              <w:rPr>
                <w:color w:val="002060"/>
              </w:rPr>
              <w:t>BANCHETTI JOELE</w:t>
            </w:r>
          </w:p>
        </w:tc>
        <w:tc>
          <w:tcPr>
            <w:tcW w:w="2200" w:type="dxa"/>
            <w:tcMar>
              <w:top w:w="20" w:type="dxa"/>
              <w:left w:w="20" w:type="dxa"/>
              <w:bottom w:w="20" w:type="dxa"/>
              <w:right w:w="20" w:type="dxa"/>
            </w:tcMar>
            <w:vAlign w:val="center"/>
            <w:hideMark/>
          </w:tcPr>
          <w:p w14:paraId="2A716CF2" w14:textId="77777777" w:rsidR="00945E53" w:rsidRPr="007A6443" w:rsidRDefault="00945E53" w:rsidP="00FE4A28">
            <w:pPr>
              <w:pStyle w:val="movimento2"/>
              <w:rPr>
                <w:color w:val="002060"/>
              </w:rPr>
            </w:pPr>
            <w:r w:rsidRPr="007A6443">
              <w:rPr>
                <w:color w:val="002060"/>
              </w:rPr>
              <w:t xml:space="preserve">(POLISPORTIVA VICTORIA) </w:t>
            </w:r>
          </w:p>
        </w:tc>
        <w:tc>
          <w:tcPr>
            <w:tcW w:w="800" w:type="dxa"/>
            <w:tcMar>
              <w:top w:w="20" w:type="dxa"/>
              <w:left w:w="20" w:type="dxa"/>
              <w:bottom w:w="20" w:type="dxa"/>
              <w:right w:w="20" w:type="dxa"/>
            </w:tcMar>
            <w:vAlign w:val="center"/>
            <w:hideMark/>
          </w:tcPr>
          <w:p w14:paraId="5C6D556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9725A49" w14:textId="77777777" w:rsidR="00945E53" w:rsidRPr="007A6443" w:rsidRDefault="00945E53" w:rsidP="00FE4A28">
            <w:pPr>
              <w:pStyle w:val="movimento"/>
              <w:rPr>
                <w:color w:val="002060"/>
              </w:rPr>
            </w:pPr>
            <w:r w:rsidRPr="007A6443">
              <w:rPr>
                <w:color w:val="002060"/>
              </w:rPr>
              <w:t>BARIGELLI DAVIDE</w:t>
            </w:r>
          </w:p>
        </w:tc>
        <w:tc>
          <w:tcPr>
            <w:tcW w:w="2200" w:type="dxa"/>
            <w:tcMar>
              <w:top w:w="20" w:type="dxa"/>
              <w:left w:w="20" w:type="dxa"/>
              <w:bottom w:w="20" w:type="dxa"/>
              <w:right w:w="20" w:type="dxa"/>
            </w:tcMar>
            <w:vAlign w:val="center"/>
            <w:hideMark/>
          </w:tcPr>
          <w:p w14:paraId="62FE84C0" w14:textId="77777777" w:rsidR="00945E53" w:rsidRPr="007A6443" w:rsidRDefault="00945E53" w:rsidP="00FE4A28">
            <w:pPr>
              <w:pStyle w:val="movimento2"/>
              <w:rPr>
                <w:color w:val="002060"/>
              </w:rPr>
            </w:pPr>
            <w:r w:rsidRPr="007A6443">
              <w:rPr>
                <w:color w:val="002060"/>
              </w:rPr>
              <w:t xml:space="preserve">(POLISPORTIVA VICTORIA) </w:t>
            </w:r>
          </w:p>
        </w:tc>
      </w:tr>
    </w:tbl>
    <w:p w14:paraId="44E670DD"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1A80382" w14:textId="77777777" w:rsidTr="00FE4A28">
        <w:tc>
          <w:tcPr>
            <w:tcW w:w="2200" w:type="dxa"/>
            <w:tcMar>
              <w:top w:w="20" w:type="dxa"/>
              <w:left w:w="20" w:type="dxa"/>
              <w:bottom w:w="20" w:type="dxa"/>
              <w:right w:w="20" w:type="dxa"/>
            </w:tcMar>
            <w:vAlign w:val="center"/>
            <w:hideMark/>
          </w:tcPr>
          <w:p w14:paraId="5784A01B" w14:textId="77777777" w:rsidR="00945E53" w:rsidRPr="007A6443" w:rsidRDefault="00945E53" w:rsidP="00FE4A28">
            <w:pPr>
              <w:pStyle w:val="movimento"/>
              <w:rPr>
                <w:color w:val="002060"/>
              </w:rPr>
            </w:pPr>
            <w:r w:rsidRPr="007A6443">
              <w:rPr>
                <w:color w:val="002060"/>
              </w:rPr>
              <w:t>SPURI MARCO</w:t>
            </w:r>
          </w:p>
        </w:tc>
        <w:tc>
          <w:tcPr>
            <w:tcW w:w="2200" w:type="dxa"/>
            <w:tcMar>
              <w:top w:w="20" w:type="dxa"/>
              <w:left w:w="20" w:type="dxa"/>
              <w:bottom w:w="20" w:type="dxa"/>
              <w:right w:w="20" w:type="dxa"/>
            </w:tcMar>
            <w:vAlign w:val="center"/>
            <w:hideMark/>
          </w:tcPr>
          <w:p w14:paraId="15FF1323" w14:textId="77777777" w:rsidR="00945E53" w:rsidRPr="007A6443" w:rsidRDefault="00945E53" w:rsidP="00FE4A28">
            <w:pPr>
              <w:pStyle w:val="movimento2"/>
              <w:rPr>
                <w:color w:val="002060"/>
              </w:rPr>
            </w:pPr>
            <w:r w:rsidRPr="007A6443">
              <w:rPr>
                <w:color w:val="002060"/>
              </w:rPr>
              <w:t xml:space="preserve">(CDC 2018) </w:t>
            </w:r>
          </w:p>
        </w:tc>
        <w:tc>
          <w:tcPr>
            <w:tcW w:w="800" w:type="dxa"/>
            <w:tcMar>
              <w:top w:w="20" w:type="dxa"/>
              <w:left w:w="20" w:type="dxa"/>
              <w:bottom w:w="20" w:type="dxa"/>
              <w:right w:w="20" w:type="dxa"/>
            </w:tcMar>
            <w:vAlign w:val="center"/>
            <w:hideMark/>
          </w:tcPr>
          <w:p w14:paraId="758DEBB2"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097FE87" w14:textId="77777777" w:rsidR="00945E53" w:rsidRPr="007A6443" w:rsidRDefault="00945E53" w:rsidP="00FE4A28">
            <w:pPr>
              <w:pStyle w:val="movimento"/>
              <w:rPr>
                <w:color w:val="002060"/>
              </w:rPr>
            </w:pPr>
            <w:r w:rsidRPr="007A6443">
              <w:rPr>
                <w:color w:val="002060"/>
              </w:rPr>
              <w:t>RICCI FRANCESCO</w:t>
            </w:r>
          </w:p>
        </w:tc>
        <w:tc>
          <w:tcPr>
            <w:tcW w:w="2200" w:type="dxa"/>
            <w:tcMar>
              <w:top w:w="20" w:type="dxa"/>
              <w:left w:w="20" w:type="dxa"/>
              <w:bottom w:w="20" w:type="dxa"/>
              <w:right w:w="20" w:type="dxa"/>
            </w:tcMar>
            <w:vAlign w:val="center"/>
            <w:hideMark/>
          </w:tcPr>
          <w:p w14:paraId="420C6C6A" w14:textId="77777777" w:rsidR="00945E53" w:rsidRPr="007A6443" w:rsidRDefault="00945E53" w:rsidP="00FE4A28">
            <w:pPr>
              <w:pStyle w:val="movimento2"/>
              <w:rPr>
                <w:color w:val="002060"/>
              </w:rPr>
            </w:pPr>
            <w:r w:rsidRPr="007A6443">
              <w:rPr>
                <w:color w:val="002060"/>
              </w:rPr>
              <w:t xml:space="preserve">(FUTSAL CASTELRAIMONDO) </w:t>
            </w:r>
          </w:p>
        </w:tc>
      </w:tr>
    </w:tbl>
    <w:p w14:paraId="559B8CBC" w14:textId="77777777" w:rsidR="00945E53" w:rsidRDefault="00945E53" w:rsidP="00945E53">
      <w:pPr>
        <w:pStyle w:val="breakline"/>
        <w:rPr>
          <w:color w:val="002060"/>
        </w:rPr>
      </w:pPr>
    </w:p>
    <w:p w14:paraId="4B72E189" w14:textId="77777777" w:rsidR="00945E53" w:rsidRPr="001910FC" w:rsidRDefault="00945E53" w:rsidP="00945E53">
      <w:pPr>
        <w:jc w:val="center"/>
        <w:rPr>
          <w:rFonts w:ascii="Arial" w:hAnsi="Arial" w:cs="Arial"/>
          <w:noProof/>
          <w:color w:val="002060"/>
          <w:sz w:val="22"/>
          <w:szCs w:val="22"/>
        </w:rPr>
      </w:pPr>
      <w:r w:rsidRPr="001910FC">
        <w:rPr>
          <w:rFonts w:ascii="Arial" w:hAnsi="Arial" w:cs="Arial"/>
          <w:noProof/>
          <w:color w:val="002060"/>
          <w:sz w:val="22"/>
          <w:szCs w:val="22"/>
        </w:rPr>
        <w:lastRenderedPageBreak/>
        <w:t>F.to IL SEGRETARIO                                   F.to IL GIUDICE SPORTIVO</w:t>
      </w:r>
    </w:p>
    <w:p w14:paraId="11432B6D" w14:textId="77777777" w:rsidR="00945E53" w:rsidRPr="001910FC" w:rsidRDefault="00945E53" w:rsidP="00945E5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8E5A23A" w14:textId="77777777" w:rsidR="00945E53" w:rsidRPr="007A6443" w:rsidRDefault="00945E53" w:rsidP="00945E53">
      <w:pPr>
        <w:pStyle w:val="breakline"/>
        <w:rPr>
          <w:rFonts w:eastAsiaTheme="minorEastAsia"/>
          <w:color w:val="002060"/>
        </w:rPr>
      </w:pPr>
    </w:p>
    <w:p w14:paraId="7C8D7CA9" w14:textId="77777777" w:rsidR="00945E53" w:rsidRPr="007A6443" w:rsidRDefault="00945E53" w:rsidP="00945E53">
      <w:pPr>
        <w:pStyle w:val="titoloprinc0"/>
        <w:rPr>
          <w:color w:val="002060"/>
        </w:rPr>
      </w:pPr>
      <w:r w:rsidRPr="007A6443">
        <w:rPr>
          <w:color w:val="002060"/>
        </w:rPr>
        <w:t>CLASSIFICA</w:t>
      </w:r>
    </w:p>
    <w:p w14:paraId="5AF44752" w14:textId="77777777" w:rsidR="00945E53" w:rsidRPr="007A6443" w:rsidRDefault="00945E53" w:rsidP="00945E53">
      <w:pPr>
        <w:pStyle w:val="breakline"/>
        <w:rPr>
          <w:color w:val="002060"/>
        </w:rPr>
      </w:pPr>
    </w:p>
    <w:p w14:paraId="6860EC3A" w14:textId="77777777" w:rsidR="00945E53" w:rsidRPr="007A6443" w:rsidRDefault="00945E53" w:rsidP="00945E53">
      <w:pPr>
        <w:pStyle w:val="breakline"/>
        <w:rPr>
          <w:color w:val="002060"/>
        </w:rPr>
      </w:pPr>
    </w:p>
    <w:p w14:paraId="69536C4C" w14:textId="77777777" w:rsidR="00945E53" w:rsidRPr="007A6443" w:rsidRDefault="00945E53" w:rsidP="00945E53">
      <w:pPr>
        <w:pStyle w:val="sottotitolocampionato10"/>
        <w:rPr>
          <w:color w:val="002060"/>
        </w:rPr>
      </w:pPr>
      <w:r w:rsidRPr="007A64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1D1D3AB9"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E89C8"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8A641"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EFB55"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CBF20"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D00E6"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83BF6"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1465A"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4D086"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078BF"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52FF2" w14:textId="77777777" w:rsidR="00945E53" w:rsidRPr="007A6443" w:rsidRDefault="00945E53" w:rsidP="00FE4A28">
            <w:pPr>
              <w:pStyle w:val="headertabella0"/>
              <w:rPr>
                <w:color w:val="002060"/>
              </w:rPr>
            </w:pPr>
            <w:r w:rsidRPr="007A6443">
              <w:rPr>
                <w:color w:val="002060"/>
              </w:rPr>
              <w:t>PE</w:t>
            </w:r>
          </w:p>
        </w:tc>
      </w:tr>
      <w:tr w:rsidR="00945E53" w:rsidRPr="007A6443" w14:paraId="0C17CFB2"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27C97" w14:textId="77777777" w:rsidR="00945E53" w:rsidRPr="007A6443" w:rsidRDefault="00945E53" w:rsidP="00FE4A28">
            <w:pPr>
              <w:pStyle w:val="rowtabella0"/>
              <w:rPr>
                <w:color w:val="002060"/>
              </w:rPr>
            </w:pPr>
            <w:r w:rsidRPr="007A6443">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54DE"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EA257"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A758"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963E"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6FA3"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9304" w14:textId="77777777" w:rsidR="00945E53" w:rsidRPr="007A6443" w:rsidRDefault="00945E53" w:rsidP="00FE4A28">
            <w:pPr>
              <w:pStyle w:val="rowtabella0"/>
              <w:jc w:val="center"/>
              <w:rPr>
                <w:color w:val="002060"/>
              </w:rPr>
            </w:pPr>
            <w:r w:rsidRPr="007A644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BFEB" w14:textId="77777777" w:rsidR="00945E53" w:rsidRPr="007A6443" w:rsidRDefault="00945E53" w:rsidP="00FE4A28">
            <w:pPr>
              <w:pStyle w:val="rowtabella0"/>
              <w:jc w:val="center"/>
              <w:rPr>
                <w:color w:val="002060"/>
              </w:rPr>
            </w:pPr>
            <w:r w:rsidRPr="007A64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6E72"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B740" w14:textId="77777777" w:rsidR="00945E53" w:rsidRPr="007A6443" w:rsidRDefault="00945E53" w:rsidP="00FE4A28">
            <w:pPr>
              <w:pStyle w:val="rowtabella0"/>
              <w:jc w:val="center"/>
              <w:rPr>
                <w:color w:val="002060"/>
              </w:rPr>
            </w:pPr>
            <w:r w:rsidRPr="007A6443">
              <w:rPr>
                <w:color w:val="002060"/>
              </w:rPr>
              <w:t>0</w:t>
            </w:r>
          </w:p>
        </w:tc>
      </w:tr>
      <w:tr w:rsidR="00945E53" w:rsidRPr="007A6443" w14:paraId="437DC956"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79C8C" w14:textId="77777777" w:rsidR="00945E53" w:rsidRPr="007A6443" w:rsidRDefault="00945E53" w:rsidP="00FE4A28">
            <w:pPr>
              <w:pStyle w:val="rowtabella0"/>
              <w:rPr>
                <w:color w:val="002060"/>
              </w:rPr>
            </w:pPr>
            <w:r w:rsidRPr="007A644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D5D85"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916B"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8CCA"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EFD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9F0A"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023F" w14:textId="77777777" w:rsidR="00945E53" w:rsidRPr="007A6443" w:rsidRDefault="00945E53" w:rsidP="00FE4A28">
            <w:pPr>
              <w:pStyle w:val="rowtabella0"/>
              <w:jc w:val="center"/>
              <w:rPr>
                <w:color w:val="002060"/>
              </w:rPr>
            </w:pPr>
            <w:r w:rsidRPr="007A6443">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0CE5" w14:textId="77777777" w:rsidR="00945E53" w:rsidRPr="007A6443" w:rsidRDefault="00945E53" w:rsidP="00FE4A28">
            <w:pPr>
              <w:pStyle w:val="rowtabella0"/>
              <w:jc w:val="center"/>
              <w:rPr>
                <w:color w:val="002060"/>
              </w:rPr>
            </w:pPr>
            <w:r w:rsidRPr="007A644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7725"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AAFF" w14:textId="77777777" w:rsidR="00945E53" w:rsidRPr="007A6443" w:rsidRDefault="00945E53" w:rsidP="00FE4A28">
            <w:pPr>
              <w:pStyle w:val="rowtabella0"/>
              <w:jc w:val="center"/>
              <w:rPr>
                <w:color w:val="002060"/>
              </w:rPr>
            </w:pPr>
            <w:r w:rsidRPr="007A6443">
              <w:rPr>
                <w:color w:val="002060"/>
              </w:rPr>
              <w:t>0</w:t>
            </w:r>
          </w:p>
        </w:tc>
      </w:tr>
      <w:tr w:rsidR="00945E53" w:rsidRPr="007A6443" w14:paraId="6D5E6C46"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1B3C5" w14:textId="77777777" w:rsidR="00945E53" w:rsidRPr="007A6443" w:rsidRDefault="00945E53" w:rsidP="00FE4A28">
            <w:pPr>
              <w:pStyle w:val="rowtabella0"/>
              <w:rPr>
                <w:color w:val="002060"/>
              </w:rPr>
            </w:pPr>
            <w:r w:rsidRPr="007A644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A6A01" w14:textId="77777777" w:rsidR="00945E53" w:rsidRPr="007A6443" w:rsidRDefault="00945E53" w:rsidP="00FE4A28">
            <w:pPr>
              <w:pStyle w:val="rowtabella0"/>
              <w:jc w:val="center"/>
              <w:rPr>
                <w:color w:val="002060"/>
              </w:rPr>
            </w:pPr>
            <w:r w:rsidRPr="007A644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6F40"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9749"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9855D"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2350"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AECC" w14:textId="77777777" w:rsidR="00945E53" w:rsidRPr="007A6443" w:rsidRDefault="00945E53" w:rsidP="00FE4A28">
            <w:pPr>
              <w:pStyle w:val="rowtabella0"/>
              <w:jc w:val="center"/>
              <w:rPr>
                <w:color w:val="002060"/>
              </w:rPr>
            </w:pPr>
            <w:r w:rsidRPr="007A644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8FD0" w14:textId="77777777" w:rsidR="00945E53" w:rsidRPr="007A6443" w:rsidRDefault="00945E53" w:rsidP="00FE4A28">
            <w:pPr>
              <w:pStyle w:val="rowtabella0"/>
              <w:jc w:val="center"/>
              <w:rPr>
                <w:color w:val="002060"/>
              </w:rPr>
            </w:pPr>
            <w:r w:rsidRPr="007A64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183F"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0220" w14:textId="77777777" w:rsidR="00945E53" w:rsidRPr="007A6443" w:rsidRDefault="00945E53" w:rsidP="00FE4A28">
            <w:pPr>
              <w:pStyle w:val="rowtabella0"/>
              <w:jc w:val="center"/>
              <w:rPr>
                <w:color w:val="002060"/>
              </w:rPr>
            </w:pPr>
            <w:r w:rsidRPr="007A6443">
              <w:rPr>
                <w:color w:val="002060"/>
              </w:rPr>
              <w:t>0</w:t>
            </w:r>
          </w:p>
        </w:tc>
      </w:tr>
      <w:tr w:rsidR="00945E53" w:rsidRPr="007A6443" w14:paraId="34DE6BA9"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CB3F0" w14:textId="77777777" w:rsidR="00945E53" w:rsidRPr="007A6443" w:rsidRDefault="00945E53" w:rsidP="00FE4A28">
            <w:pPr>
              <w:pStyle w:val="rowtabella0"/>
              <w:rPr>
                <w:color w:val="002060"/>
              </w:rPr>
            </w:pPr>
            <w:r w:rsidRPr="007A6443">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D76E" w14:textId="77777777" w:rsidR="00945E53" w:rsidRPr="007A6443" w:rsidRDefault="00945E53" w:rsidP="00FE4A28">
            <w:pPr>
              <w:pStyle w:val="rowtabella0"/>
              <w:jc w:val="center"/>
              <w:rPr>
                <w:color w:val="002060"/>
              </w:rPr>
            </w:pPr>
            <w:r w:rsidRPr="007A64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5741"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063F"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46A1D"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C276"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0050" w14:textId="77777777" w:rsidR="00945E53" w:rsidRPr="007A6443" w:rsidRDefault="00945E53" w:rsidP="00FE4A28">
            <w:pPr>
              <w:pStyle w:val="rowtabella0"/>
              <w:jc w:val="center"/>
              <w:rPr>
                <w:color w:val="002060"/>
              </w:rPr>
            </w:pPr>
            <w:r w:rsidRPr="007A644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AF90" w14:textId="77777777" w:rsidR="00945E53" w:rsidRPr="007A6443" w:rsidRDefault="00945E53" w:rsidP="00FE4A28">
            <w:pPr>
              <w:pStyle w:val="rowtabella0"/>
              <w:jc w:val="center"/>
              <w:rPr>
                <w:color w:val="002060"/>
              </w:rPr>
            </w:pPr>
            <w:r w:rsidRPr="007A64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117D" w14:textId="77777777" w:rsidR="00945E53" w:rsidRPr="007A6443" w:rsidRDefault="00945E53" w:rsidP="00FE4A28">
            <w:pPr>
              <w:pStyle w:val="rowtabella0"/>
              <w:jc w:val="center"/>
              <w:rPr>
                <w:color w:val="002060"/>
              </w:rPr>
            </w:pPr>
            <w:r w:rsidRPr="007A64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AAA6" w14:textId="77777777" w:rsidR="00945E53" w:rsidRPr="007A6443" w:rsidRDefault="00945E53" w:rsidP="00FE4A28">
            <w:pPr>
              <w:pStyle w:val="rowtabella0"/>
              <w:jc w:val="center"/>
              <w:rPr>
                <w:color w:val="002060"/>
              </w:rPr>
            </w:pPr>
            <w:r w:rsidRPr="007A6443">
              <w:rPr>
                <w:color w:val="002060"/>
              </w:rPr>
              <w:t>0</w:t>
            </w:r>
          </w:p>
        </w:tc>
      </w:tr>
      <w:tr w:rsidR="00945E53" w:rsidRPr="007A6443" w14:paraId="006851F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50590" w14:textId="77777777" w:rsidR="00945E53" w:rsidRPr="007A6443" w:rsidRDefault="00945E53" w:rsidP="00FE4A28">
            <w:pPr>
              <w:pStyle w:val="rowtabella0"/>
              <w:rPr>
                <w:color w:val="002060"/>
              </w:rPr>
            </w:pPr>
            <w:r w:rsidRPr="007A644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356FB" w14:textId="77777777" w:rsidR="00945E53" w:rsidRPr="007A6443" w:rsidRDefault="00945E53" w:rsidP="00FE4A28">
            <w:pPr>
              <w:pStyle w:val="rowtabella0"/>
              <w:jc w:val="center"/>
              <w:rPr>
                <w:color w:val="002060"/>
              </w:rPr>
            </w:pPr>
            <w:r w:rsidRPr="007A64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A3B6"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76BA"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8FD8"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F15E1"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2C5B" w14:textId="77777777" w:rsidR="00945E53" w:rsidRPr="007A6443" w:rsidRDefault="00945E53" w:rsidP="00FE4A28">
            <w:pPr>
              <w:pStyle w:val="rowtabella0"/>
              <w:jc w:val="center"/>
              <w:rPr>
                <w:color w:val="002060"/>
              </w:rPr>
            </w:pPr>
            <w:r w:rsidRPr="007A644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942D" w14:textId="77777777" w:rsidR="00945E53" w:rsidRPr="007A6443" w:rsidRDefault="00945E53" w:rsidP="00FE4A28">
            <w:pPr>
              <w:pStyle w:val="rowtabella0"/>
              <w:jc w:val="center"/>
              <w:rPr>
                <w:color w:val="002060"/>
              </w:rPr>
            </w:pPr>
            <w:r w:rsidRPr="007A64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3226" w14:textId="77777777" w:rsidR="00945E53" w:rsidRPr="007A6443" w:rsidRDefault="00945E53" w:rsidP="00FE4A28">
            <w:pPr>
              <w:pStyle w:val="rowtabella0"/>
              <w:jc w:val="center"/>
              <w:rPr>
                <w:color w:val="002060"/>
              </w:rPr>
            </w:pPr>
            <w:r w:rsidRPr="007A64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D7AA" w14:textId="77777777" w:rsidR="00945E53" w:rsidRPr="007A6443" w:rsidRDefault="00945E53" w:rsidP="00FE4A28">
            <w:pPr>
              <w:pStyle w:val="rowtabella0"/>
              <w:jc w:val="center"/>
              <w:rPr>
                <w:color w:val="002060"/>
              </w:rPr>
            </w:pPr>
            <w:r w:rsidRPr="007A6443">
              <w:rPr>
                <w:color w:val="002060"/>
              </w:rPr>
              <w:t>0</w:t>
            </w:r>
          </w:p>
        </w:tc>
      </w:tr>
      <w:tr w:rsidR="00945E53" w:rsidRPr="007A6443" w14:paraId="574E1C86"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DA6A8" w14:textId="77777777" w:rsidR="00945E53" w:rsidRPr="007A6443" w:rsidRDefault="00945E53" w:rsidP="00FE4A28">
            <w:pPr>
              <w:pStyle w:val="rowtabella0"/>
              <w:rPr>
                <w:color w:val="002060"/>
              </w:rPr>
            </w:pPr>
            <w:r w:rsidRPr="007A644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55C6" w14:textId="77777777" w:rsidR="00945E53" w:rsidRPr="007A6443" w:rsidRDefault="00945E53" w:rsidP="00FE4A28">
            <w:pPr>
              <w:pStyle w:val="rowtabella0"/>
              <w:jc w:val="center"/>
              <w:rPr>
                <w:color w:val="002060"/>
              </w:rPr>
            </w:pPr>
            <w:r w:rsidRPr="007A64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4D84"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B0D3"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496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911E"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F52D" w14:textId="77777777" w:rsidR="00945E53" w:rsidRPr="007A6443" w:rsidRDefault="00945E53" w:rsidP="00FE4A28">
            <w:pPr>
              <w:pStyle w:val="rowtabella0"/>
              <w:jc w:val="center"/>
              <w:rPr>
                <w:color w:val="002060"/>
              </w:rPr>
            </w:pPr>
            <w:r w:rsidRPr="007A644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B1EA" w14:textId="77777777" w:rsidR="00945E53" w:rsidRPr="007A6443" w:rsidRDefault="00945E53" w:rsidP="00FE4A28">
            <w:pPr>
              <w:pStyle w:val="rowtabella0"/>
              <w:jc w:val="center"/>
              <w:rPr>
                <w:color w:val="002060"/>
              </w:rPr>
            </w:pPr>
            <w:r w:rsidRPr="007A644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2D6E"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C37A" w14:textId="77777777" w:rsidR="00945E53" w:rsidRPr="007A6443" w:rsidRDefault="00945E53" w:rsidP="00FE4A28">
            <w:pPr>
              <w:pStyle w:val="rowtabella0"/>
              <w:jc w:val="center"/>
              <w:rPr>
                <w:color w:val="002060"/>
              </w:rPr>
            </w:pPr>
            <w:r w:rsidRPr="007A6443">
              <w:rPr>
                <w:color w:val="002060"/>
              </w:rPr>
              <w:t>0</w:t>
            </w:r>
          </w:p>
        </w:tc>
      </w:tr>
      <w:tr w:rsidR="00945E53" w:rsidRPr="007A6443" w14:paraId="46F444F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92E99" w14:textId="77777777" w:rsidR="00945E53" w:rsidRPr="007A6443" w:rsidRDefault="00945E53" w:rsidP="00FE4A28">
            <w:pPr>
              <w:pStyle w:val="rowtabella0"/>
              <w:rPr>
                <w:color w:val="002060"/>
              </w:rPr>
            </w:pPr>
            <w:r w:rsidRPr="007A644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8F53" w14:textId="77777777" w:rsidR="00945E53" w:rsidRPr="007A6443" w:rsidRDefault="00945E53" w:rsidP="00FE4A28">
            <w:pPr>
              <w:pStyle w:val="rowtabella0"/>
              <w:jc w:val="center"/>
              <w:rPr>
                <w:color w:val="002060"/>
              </w:rPr>
            </w:pPr>
            <w:r w:rsidRPr="007A64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6AFF"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9E9E"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2CF0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A2F3"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28D5" w14:textId="77777777" w:rsidR="00945E53" w:rsidRPr="007A6443" w:rsidRDefault="00945E53" w:rsidP="00FE4A28">
            <w:pPr>
              <w:pStyle w:val="rowtabella0"/>
              <w:jc w:val="center"/>
              <w:rPr>
                <w:color w:val="002060"/>
              </w:rPr>
            </w:pPr>
            <w:r w:rsidRPr="007A64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4413" w14:textId="77777777" w:rsidR="00945E53" w:rsidRPr="007A6443" w:rsidRDefault="00945E53" w:rsidP="00FE4A28">
            <w:pPr>
              <w:pStyle w:val="rowtabella0"/>
              <w:jc w:val="center"/>
              <w:rPr>
                <w:color w:val="002060"/>
              </w:rPr>
            </w:pPr>
            <w:r w:rsidRPr="007A644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7EC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0F2E" w14:textId="77777777" w:rsidR="00945E53" w:rsidRPr="007A6443" w:rsidRDefault="00945E53" w:rsidP="00FE4A28">
            <w:pPr>
              <w:pStyle w:val="rowtabella0"/>
              <w:jc w:val="center"/>
              <w:rPr>
                <w:color w:val="002060"/>
              </w:rPr>
            </w:pPr>
            <w:r w:rsidRPr="007A6443">
              <w:rPr>
                <w:color w:val="002060"/>
              </w:rPr>
              <w:t>0</w:t>
            </w:r>
          </w:p>
        </w:tc>
      </w:tr>
      <w:tr w:rsidR="00945E53" w:rsidRPr="007A6443" w14:paraId="338EA8E7"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63E67" w14:textId="77777777" w:rsidR="00945E53" w:rsidRPr="007A6443" w:rsidRDefault="00945E53" w:rsidP="00FE4A28">
            <w:pPr>
              <w:pStyle w:val="rowtabella0"/>
              <w:rPr>
                <w:color w:val="002060"/>
              </w:rPr>
            </w:pPr>
            <w:r w:rsidRPr="007A6443">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AF44"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7FDF"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6262"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D114F"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D706"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B40E" w14:textId="77777777" w:rsidR="00945E53" w:rsidRPr="007A6443" w:rsidRDefault="00945E53" w:rsidP="00FE4A28">
            <w:pPr>
              <w:pStyle w:val="rowtabella0"/>
              <w:jc w:val="center"/>
              <w:rPr>
                <w:color w:val="002060"/>
              </w:rPr>
            </w:pPr>
            <w:r w:rsidRPr="007A644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63BE" w14:textId="77777777" w:rsidR="00945E53" w:rsidRPr="007A6443" w:rsidRDefault="00945E53" w:rsidP="00FE4A28">
            <w:pPr>
              <w:pStyle w:val="rowtabella0"/>
              <w:jc w:val="center"/>
              <w:rPr>
                <w:color w:val="002060"/>
              </w:rPr>
            </w:pPr>
            <w:r w:rsidRPr="007A64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1DA8"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8143" w14:textId="77777777" w:rsidR="00945E53" w:rsidRPr="007A6443" w:rsidRDefault="00945E53" w:rsidP="00FE4A28">
            <w:pPr>
              <w:pStyle w:val="rowtabella0"/>
              <w:jc w:val="center"/>
              <w:rPr>
                <w:color w:val="002060"/>
              </w:rPr>
            </w:pPr>
            <w:r w:rsidRPr="007A6443">
              <w:rPr>
                <w:color w:val="002060"/>
              </w:rPr>
              <w:t>0</w:t>
            </w:r>
          </w:p>
        </w:tc>
      </w:tr>
      <w:tr w:rsidR="00945E53" w:rsidRPr="007A6443" w14:paraId="40BCBD99"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27D4A" w14:textId="77777777" w:rsidR="00945E53" w:rsidRPr="007A6443" w:rsidRDefault="00945E53" w:rsidP="00FE4A28">
            <w:pPr>
              <w:pStyle w:val="rowtabella0"/>
              <w:rPr>
                <w:color w:val="002060"/>
              </w:rPr>
            </w:pPr>
            <w:r w:rsidRPr="007A6443">
              <w:rPr>
                <w:color w:val="002060"/>
              </w:rPr>
              <w:t xml:space="preserve">A.S.D. </w:t>
            </w:r>
            <w:proofErr w:type="gramStart"/>
            <w:r w:rsidRPr="007A6443">
              <w:rPr>
                <w:color w:val="002060"/>
              </w:rPr>
              <w:t>CITTA</w:t>
            </w:r>
            <w:proofErr w:type="gramEnd"/>
            <w:r w:rsidRPr="007A644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2B6B"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6FCF"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0AB3"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5F33"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1021"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8B59"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8224" w14:textId="77777777" w:rsidR="00945E53" w:rsidRPr="007A6443" w:rsidRDefault="00945E53" w:rsidP="00FE4A28">
            <w:pPr>
              <w:pStyle w:val="rowtabella0"/>
              <w:jc w:val="center"/>
              <w:rPr>
                <w:color w:val="002060"/>
              </w:rPr>
            </w:pPr>
            <w:r w:rsidRPr="007A64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36A61"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FA23" w14:textId="77777777" w:rsidR="00945E53" w:rsidRPr="007A6443" w:rsidRDefault="00945E53" w:rsidP="00FE4A28">
            <w:pPr>
              <w:pStyle w:val="rowtabella0"/>
              <w:jc w:val="center"/>
              <w:rPr>
                <w:color w:val="002060"/>
              </w:rPr>
            </w:pPr>
            <w:r w:rsidRPr="007A6443">
              <w:rPr>
                <w:color w:val="002060"/>
              </w:rPr>
              <w:t>0</w:t>
            </w:r>
          </w:p>
        </w:tc>
      </w:tr>
      <w:tr w:rsidR="00945E53" w:rsidRPr="007A6443" w14:paraId="100C8DA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268DB" w14:textId="77777777" w:rsidR="00945E53" w:rsidRPr="007A6443" w:rsidRDefault="00945E53" w:rsidP="00FE4A28">
            <w:pPr>
              <w:pStyle w:val="rowtabella0"/>
              <w:rPr>
                <w:color w:val="002060"/>
                <w:lang w:val="es-ES"/>
              </w:rPr>
            </w:pPr>
            <w:r w:rsidRPr="007A6443">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5DF7"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AC6B6"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293B"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92AD"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D350"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5D14"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D13C" w14:textId="77777777" w:rsidR="00945E53" w:rsidRPr="007A6443" w:rsidRDefault="00945E53" w:rsidP="00FE4A28">
            <w:pPr>
              <w:pStyle w:val="rowtabella0"/>
              <w:jc w:val="center"/>
              <w:rPr>
                <w:color w:val="002060"/>
              </w:rPr>
            </w:pPr>
            <w:r w:rsidRPr="007A644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C623"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1F04C" w14:textId="77777777" w:rsidR="00945E53" w:rsidRPr="007A6443" w:rsidRDefault="00945E53" w:rsidP="00FE4A28">
            <w:pPr>
              <w:pStyle w:val="rowtabella0"/>
              <w:jc w:val="center"/>
              <w:rPr>
                <w:color w:val="002060"/>
              </w:rPr>
            </w:pPr>
            <w:r w:rsidRPr="007A6443">
              <w:rPr>
                <w:color w:val="002060"/>
              </w:rPr>
              <w:t>0</w:t>
            </w:r>
          </w:p>
        </w:tc>
      </w:tr>
      <w:tr w:rsidR="00945E53" w:rsidRPr="007A6443" w14:paraId="7C0BEDB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3AEEA" w14:textId="77777777" w:rsidR="00945E53" w:rsidRPr="007A6443" w:rsidRDefault="00945E53" w:rsidP="00FE4A28">
            <w:pPr>
              <w:pStyle w:val="rowtabella0"/>
              <w:rPr>
                <w:color w:val="002060"/>
                <w:lang w:val="es-ES"/>
              </w:rPr>
            </w:pPr>
            <w:r w:rsidRPr="007A644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2006"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57ED"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FF75"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F5C3"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ED8A"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ADB6" w14:textId="77777777" w:rsidR="00945E53" w:rsidRPr="007A6443" w:rsidRDefault="00945E53" w:rsidP="00FE4A28">
            <w:pPr>
              <w:pStyle w:val="rowtabella0"/>
              <w:jc w:val="center"/>
              <w:rPr>
                <w:color w:val="002060"/>
              </w:rPr>
            </w:pPr>
            <w:r w:rsidRPr="007A64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EC25"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16CB"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2AEE" w14:textId="77777777" w:rsidR="00945E53" w:rsidRPr="007A6443" w:rsidRDefault="00945E53" w:rsidP="00FE4A28">
            <w:pPr>
              <w:pStyle w:val="rowtabella0"/>
              <w:jc w:val="center"/>
              <w:rPr>
                <w:color w:val="002060"/>
              </w:rPr>
            </w:pPr>
            <w:r w:rsidRPr="007A6443">
              <w:rPr>
                <w:color w:val="002060"/>
              </w:rPr>
              <w:t>0</w:t>
            </w:r>
          </w:p>
        </w:tc>
      </w:tr>
      <w:tr w:rsidR="00945E53" w:rsidRPr="007A6443" w14:paraId="1DC7B0A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B45B1" w14:textId="77777777" w:rsidR="00945E53" w:rsidRPr="007A6443" w:rsidRDefault="00945E53" w:rsidP="00FE4A28">
            <w:pPr>
              <w:pStyle w:val="rowtabella0"/>
              <w:rPr>
                <w:color w:val="002060"/>
              </w:rPr>
            </w:pPr>
            <w:r w:rsidRPr="007A644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8AC3"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5799"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4CB1"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0069"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9B60"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ACE9"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23DC" w14:textId="77777777" w:rsidR="00945E53" w:rsidRPr="007A6443" w:rsidRDefault="00945E53" w:rsidP="00FE4A28">
            <w:pPr>
              <w:pStyle w:val="rowtabella0"/>
              <w:jc w:val="center"/>
              <w:rPr>
                <w:color w:val="002060"/>
              </w:rPr>
            </w:pPr>
            <w:r w:rsidRPr="007A644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981E"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B800" w14:textId="77777777" w:rsidR="00945E53" w:rsidRPr="007A6443" w:rsidRDefault="00945E53" w:rsidP="00FE4A28">
            <w:pPr>
              <w:pStyle w:val="rowtabella0"/>
              <w:jc w:val="center"/>
              <w:rPr>
                <w:color w:val="002060"/>
              </w:rPr>
            </w:pPr>
            <w:r w:rsidRPr="007A6443">
              <w:rPr>
                <w:color w:val="002060"/>
              </w:rPr>
              <w:t>0</w:t>
            </w:r>
          </w:p>
        </w:tc>
      </w:tr>
      <w:tr w:rsidR="00945E53" w:rsidRPr="007A6443" w14:paraId="2817B72B"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058DA" w14:textId="77777777" w:rsidR="00945E53" w:rsidRPr="007A6443" w:rsidRDefault="00945E53" w:rsidP="00FE4A28">
            <w:pPr>
              <w:pStyle w:val="rowtabella0"/>
              <w:rPr>
                <w:color w:val="002060"/>
              </w:rPr>
            </w:pPr>
            <w:r w:rsidRPr="007A6443">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4B6F"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3A98E"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8A53"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4E8C"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13C5"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4E47"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A7DF" w14:textId="77777777" w:rsidR="00945E53" w:rsidRPr="007A6443" w:rsidRDefault="00945E53" w:rsidP="00FE4A28">
            <w:pPr>
              <w:pStyle w:val="rowtabella0"/>
              <w:jc w:val="center"/>
              <w:rPr>
                <w:color w:val="002060"/>
              </w:rPr>
            </w:pPr>
            <w:r w:rsidRPr="007A6443">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0B0C" w14:textId="77777777" w:rsidR="00945E53" w:rsidRPr="007A6443" w:rsidRDefault="00945E53" w:rsidP="00FE4A28">
            <w:pPr>
              <w:pStyle w:val="rowtabella0"/>
              <w:jc w:val="center"/>
              <w:rPr>
                <w:color w:val="002060"/>
              </w:rPr>
            </w:pPr>
            <w:r w:rsidRPr="007A644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C112" w14:textId="77777777" w:rsidR="00945E53" w:rsidRPr="007A6443" w:rsidRDefault="00945E53" w:rsidP="00FE4A28">
            <w:pPr>
              <w:pStyle w:val="rowtabella0"/>
              <w:jc w:val="center"/>
              <w:rPr>
                <w:color w:val="002060"/>
              </w:rPr>
            </w:pPr>
            <w:r w:rsidRPr="007A6443">
              <w:rPr>
                <w:color w:val="002060"/>
              </w:rPr>
              <w:t>0</w:t>
            </w:r>
          </w:p>
        </w:tc>
      </w:tr>
      <w:tr w:rsidR="00945E53" w:rsidRPr="007A6443" w14:paraId="63C83CC0"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DAA831" w14:textId="77777777" w:rsidR="00945E53" w:rsidRPr="007A6443" w:rsidRDefault="00945E53" w:rsidP="00FE4A28">
            <w:pPr>
              <w:pStyle w:val="rowtabella0"/>
              <w:rPr>
                <w:color w:val="002060"/>
              </w:rPr>
            </w:pPr>
            <w:r w:rsidRPr="007A644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22C9"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A61B3"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2B9FD"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EDF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C20B"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0B5F" w14:textId="77777777" w:rsidR="00945E53" w:rsidRPr="007A6443" w:rsidRDefault="00945E53" w:rsidP="00FE4A28">
            <w:pPr>
              <w:pStyle w:val="rowtabella0"/>
              <w:jc w:val="center"/>
              <w:rPr>
                <w:color w:val="002060"/>
              </w:rPr>
            </w:pPr>
            <w:r w:rsidRPr="007A64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FA28" w14:textId="77777777" w:rsidR="00945E53" w:rsidRPr="007A6443" w:rsidRDefault="00945E53" w:rsidP="00FE4A28">
            <w:pPr>
              <w:pStyle w:val="rowtabella0"/>
              <w:jc w:val="center"/>
              <w:rPr>
                <w:color w:val="002060"/>
              </w:rPr>
            </w:pPr>
            <w:r w:rsidRPr="007A6443">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7E51" w14:textId="77777777" w:rsidR="00945E53" w:rsidRPr="007A6443" w:rsidRDefault="00945E53" w:rsidP="00FE4A28">
            <w:pPr>
              <w:pStyle w:val="rowtabella0"/>
              <w:jc w:val="center"/>
              <w:rPr>
                <w:color w:val="002060"/>
              </w:rPr>
            </w:pPr>
            <w:r w:rsidRPr="007A644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A9C39" w14:textId="77777777" w:rsidR="00945E53" w:rsidRPr="007A6443" w:rsidRDefault="00945E53" w:rsidP="00FE4A28">
            <w:pPr>
              <w:pStyle w:val="rowtabella0"/>
              <w:jc w:val="center"/>
              <w:rPr>
                <w:color w:val="002060"/>
              </w:rPr>
            </w:pPr>
            <w:r w:rsidRPr="007A6443">
              <w:rPr>
                <w:color w:val="002060"/>
              </w:rPr>
              <w:t>0</w:t>
            </w:r>
          </w:p>
        </w:tc>
      </w:tr>
    </w:tbl>
    <w:p w14:paraId="13CF904F" w14:textId="77777777" w:rsidR="00945E53" w:rsidRPr="007A6443" w:rsidRDefault="00945E53" w:rsidP="00945E53">
      <w:pPr>
        <w:pStyle w:val="breakline"/>
        <w:rPr>
          <w:rFonts w:eastAsiaTheme="minorEastAsia"/>
          <w:color w:val="002060"/>
        </w:rPr>
      </w:pPr>
    </w:p>
    <w:p w14:paraId="1CDFD229" w14:textId="77777777" w:rsidR="00945E53" w:rsidRPr="007A6443" w:rsidRDefault="00945E53" w:rsidP="00945E53">
      <w:pPr>
        <w:pStyle w:val="breakline"/>
        <w:rPr>
          <w:color w:val="002060"/>
        </w:rPr>
      </w:pPr>
    </w:p>
    <w:p w14:paraId="518E2FDB" w14:textId="77777777" w:rsidR="00945E53" w:rsidRPr="007A6443" w:rsidRDefault="00945E53" w:rsidP="00945E53">
      <w:pPr>
        <w:pStyle w:val="sottotitolocampionato10"/>
        <w:rPr>
          <w:color w:val="002060"/>
        </w:rPr>
      </w:pPr>
      <w:r w:rsidRPr="007A644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10119B01"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ED0E7"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120C8"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383F5"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A05AC"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8961E"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AF7A"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FA61A"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3F190"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6EB0C"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3D4A6" w14:textId="77777777" w:rsidR="00945E53" w:rsidRPr="007A6443" w:rsidRDefault="00945E53" w:rsidP="00FE4A28">
            <w:pPr>
              <w:pStyle w:val="headertabella0"/>
              <w:rPr>
                <w:color w:val="002060"/>
              </w:rPr>
            </w:pPr>
            <w:r w:rsidRPr="007A6443">
              <w:rPr>
                <w:color w:val="002060"/>
              </w:rPr>
              <w:t>PE</w:t>
            </w:r>
          </w:p>
        </w:tc>
      </w:tr>
      <w:tr w:rsidR="00945E53" w:rsidRPr="007A6443" w14:paraId="40D39E3F"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743FC5" w14:textId="77777777" w:rsidR="00945E53" w:rsidRPr="007A6443" w:rsidRDefault="00945E53" w:rsidP="00FE4A28">
            <w:pPr>
              <w:pStyle w:val="rowtabella0"/>
              <w:rPr>
                <w:color w:val="002060"/>
              </w:rPr>
            </w:pPr>
            <w:r w:rsidRPr="007A6443">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2A35" w14:textId="77777777" w:rsidR="00945E53" w:rsidRPr="007A6443" w:rsidRDefault="00945E53" w:rsidP="00FE4A28">
            <w:pPr>
              <w:pStyle w:val="rowtabella0"/>
              <w:jc w:val="center"/>
              <w:rPr>
                <w:color w:val="002060"/>
              </w:rPr>
            </w:pPr>
            <w:r w:rsidRPr="007A644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EB39"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DDD9"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964A"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6128"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3849" w14:textId="77777777" w:rsidR="00945E53" w:rsidRPr="007A6443" w:rsidRDefault="00945E53" w:rsidP="00FE4A28">
            <w:pPr>
              <w:pStyle w:val="rowtabella0"/>
              <w:jc w:val="center"/>
              <w:rPr>
                <w:color w:val="002060"/>
              </w:rPr>
            </w:pPr>
            <w:r w:rsidRPr="007A644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32FD" w14:textId="77777777" w:rsidR="00945E53" w:rsidRPr="007A6443" w:rsidRDefault="00945E53" w:rsidP="00FE4A28">
            <w:pPr>
              <w:pStyle w:val="rowtabella0"/>
              <w:jc w:val="center"/>
              <w:rPr>
                <w:color w:val="002060"/>
              </w:rPr>
            </w:pPr>
            <w:r w:rsidRPr="007A64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1875" w14:textId="77777777" w:rsidR="00945E53" w:rsidRPr="007A6443" w:rsidRDefault="00945E53" w:rsidP="00FE4A28">
            <w:pPr>
              <w:pStyle w:val="rowtabella0"/>
              <w:jc w:val="center"/>
              <w:rPr>
                <w:color w:val="002060"/>
              </w:rPr>
            </w:pPr>
            <w:r w:rsidRPr="007A644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26C8" w14:textId="77777777" w:rsidR="00945E53" w:rsidRPr="007A6443" w:rsidRDefault="00945E53" w:rsidP="00FE4A28">
            <w:pPr>
              <w:pStyle w:val="rowtabella0"/>
              <w:jc w:val="center"/>
              <w:rPr>
                <w:color w:val="002060"/>
              </w:rPr>
            </w:pPr>
            <w:r w:rsidRPr="007A6443">
              <w:rPr>
                <w:color w:val="002060"/>
              </w:rPr>
              <w:t>0</w:t>
            </w:r>
          </w:p>
        </w:tc>
      </w:tr>
      <w:tr w:rsidR="00945E53" w:rsidRPr="007A6443" w14:paraId="29497B31"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ABDB1" w14:textId="77777777" w:rsidR="00945E53" w:rsidRPr="007A6443" w:rsidRDefault="00945E53" w:rsidP="00FE4A28">
            <w:pPr>
              <w:pStyle w:val="rowtabella0"/>
              <w:rPr>
                <w:color w:val="002060"/>
              </w:rPr>
            </w:pPr>
            <w:r w:rsidRPr="007A644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EADE" w14:textId="77777777" w:rsidR="00945E53" w:rsidRPr="007A6443" w:rsidRDefault="00945E53" w:rsidP="00FE4A28">
            <w:pPr>
              <w:pStyle w:val="rowtabella0"/>
              <w:jc w:val="center"/>
              <w:rPr>
                <w:color w:val="002060"/>
              </w:rPr>
            </w:pPr>
            <w:r w:rsidRPr="007A644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2FFF"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3250"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F763"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6004"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4521" w14:textId="77777777" w:rsidR="00945E53" w:rsidRPr="007A6443" w:rsidRDefault="00945E53" w:rsidP="00FE4A28">
            <w:pPr>
              <w:pStyle w:val="rowtabella0"/>
              <w:jc w:val="center"/>
              <w:rPr>
                <w:color w:val="002060"/>
              </w:rPr>
            </w:pPr>
            <w:r w:rsidRPr="007A644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EE5D" w14:textId="77777777" w:rsidR="00945E53" w:rsidRPr="007A6443" w:rsidRDefault="00945E53" w:rsidP="00FE4A28">
            <w:pPr>
              <w:pStyle w:val="rowtabella0"/>
              <w:jc w:val="center"/>
              <w:rPr>
                <w:color w:val="002060"/>
              </w:rPr>
            </w:pPr>
            <w:r w:rsidRPr="007A64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246D"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3DBE" w14:textId="77777777" w:rsidR="00945E53" w:rsidRPr="007A6443" w:rsidRDefault="00945E53" w:rsidP="00FE4A28">
            <w:pPr>
              <w:pStyle w:val="rowtabella0"/>
              <w:jc w:val="center"/>
              <w:rPr>
                <w:color w:val="002060"/>
              </w:rPr>
            </w:pPr>
            <w:r w:rsidRPr="007A6443">
              <w:rPr>
                <w:color w:val="002060"/>
              </w:rPr>
              <w:t>0</w:t>
            </w:r>
          </w:p>
        </w:tc>
      </w:tr>
      <w:tr w:rsidR="00945E53" w:rsidRPr="007A6443" w14:paraId="413994E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7C020" w14:textId="77777777" w:rsidR="00945E53" w:rsidRPr="007A6443" w:rsidRDefault="00945E53" w:rsidP="00FE4A28">
            <w:pPr>
              <w:pStyle w:val="rowtabella0"/>
              <w:rPr>
                <w:color w:val="002060"/>
              </w:rPr>
            </w:pPr>
            <w:r w:rsidRPr="007A644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3D60" w14:textId="77777777" w:rsidR="00945E53" w:rsidRPr="007A6443" w:rsidRDefault="00945E53" w:rsidP="00FE4A28">
            <w:pPr>
              <w:pStyle w:val="rowtabella0"/>
              <w:jc w:val="center"/>
              <w:rPr>
                <w:color w:val="002060"/>
              </w:rPr>
            </w:pPr>
            <w:r w:rsidRPr="007A64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7D18"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0DDCE"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A0ABE"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EBDF"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A37B" w14:textId="77777777" w:rsidR="00945E53" w:rsidRPr="007A6443" w:rsidRDefault="00945E53" w:rsidP="00FE4A28">
            <w:pPr>
              <w:pStyle w:val="rowtabella0"/>
              <w:jc w:val="center"/>
              <w:rPr>
                <w:color w:val="002060"/>
              </w:rPr>
            </w:pPr>
            <w:r w:rsidRPr="007A644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5483" w14:textId="77777777" w:rsidR="00945E53" w:rsidRPr="007A6443" w:rsidRDefault="00945E53" w:rsidP="00FE4A28">
            <w:pPr>
              <w:pStyle w:val="rowtabella0"/>
              <w:jc w:val="center"/>
              <w:rPr>
                <w:color w:val="002060"/>
              </w:rPr>
            </w:pPr>
            <w:r w:rsidRPr="007A644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1395"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2DD8" w14:textId="77777777" w:rsidR="00945E53" w:rsidRPr="007A6443" w:rsidRDefault="00945E53" w:rsidP="00FE4A28">
            <w:pPr>
              <w:pStyle w:val="rowtabella0"/>
              <w:jc w:val="center"/>
              <w:rPr>
                <w:color w:val="002060"/>
              </w:rPr>
            </w:pPr>
            <w:r w:rsidRPr="007A6443">
              <w:rPr>
                <w:color w:val="002060"/>
              </w:rPr>
              <w:t>0</w:t>
            </w:r>
          </w:p>
        </w:tc>
      </w:tr>
      <w:tr w:rsidR="00945E53" w:rsidRPr="007A6443" w14:paraId="095C663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24F2A" w14:textId="77777777" w:rsidR="00945E53" w:rsidRPr="007A6443" w:rsidRDefault="00945E53" w:rsidP="00FE4A28">
            <w:pPr>
              <w:pStyle w:val="rowtabella0"/>
              <w:rPr>
                <w:color w:val="002060"/>
              </w:rPr>
            </w:pPr>
            <w:r w:rsidRPr="007A644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D1A8"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D3E1"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1AE9"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0AA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7060"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F1CF"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715C"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A420"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20F6" w14:textId="77777777" w:rsidR="00945E53" w:rsidRPr="007A6443" w:rsidRDefault="00945E53" w:rsidP="00FE4A28">
            <w:pPr>
              <w:pStyle w:val="rowtabella0"/>
              <w:jc w:val="center"/>
              <w:rPr>
                <w:color w:val="002060"/>
              </w:rPr>
            </w:pPr>
            <w:r w:rsidRPr="007A6443">
              <w:rPr>
                <w:color w:val="002060"/>
              </w:rPr>
              <w:t>0</w:t>
            </w:r>
          </w:p>
        </w:tc>
      </w:tr>
      <w:tr w:rsidR="00945E53" w:rsidRPr="007A6443" w14:paraId="3CD2543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94410" w14:textId="77777777" w:rsidR="00945E53" w:rsidRPr="007A6443" w:rsidRDefault="00945E53" w:rsidP="00FE4A28">
            <w:pPr>
              <w:pStyle w:val="rowtabella0"/>
              <w:rPr>
                <w:color w:val="002060"/>
              </w:rPr>
            </w:pPr>
            <w:r w:rsidRPr="007A644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E09F" w14:textId="77777777" w:rsidR="00945E53" w:rsidRPr="007A6443" w:rsidRDefault="00945E53" w:rsidP="00FE4A28">
            <w:pPr>
              <w:pStyle w:val="rowtabella0"/>
              <w:jc w:val="center"/>
              <w:rPr>
                <w:color w:val="002060"/>
              </w:rPr>
            </w:pPr>
            <w:r w:rsidRPr="007A64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0031"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15C5"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E25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BB50"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BC85F" w14:textId="77777777" w:rsidR="00945E53" w:rsidRPr="007A6443" w:rsidRDefault="00945E53" w:rsidP="00FE4A28">
            <w:pPr>
              <w:pStyle w:val="rowtabella0"/>
              <w:jc w:val="center"/>
              <w:rPr>
                <w:color w:val="002060"/>
              </w:rPr>
            </w:pPr>
            <w:r w:rsidRPr="007A644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DC52" w14:textId="77777777" w:rsidR="00945E53" w:rsidRPr="007A6443" w:rsidRDefault="00945E53" w:rsidP="00FE4A28">
            <w:pPr>
              <w:pStyle w:val="rowtabella0"/>
              <w:jc w:val="center"/>
              <w:rPr>
                <w:color w:val="002060"/>
              </w:rPr>
            </w:pPr>
            <w:r w:rsidRPr="007A644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B20A4"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E7F4" w14:textId="77777777" w:rsidR="00945E53" w:rsidRPr="007A6443" w:rsidRDefault="00945E53" w:rsidP="00FE4A28">
            <w:pPr>
              <w:pStyle w:val="rowtabella0"/>
              <w:jc w:val="center"/>
              <w:rPr>
                <w:color w:val="002060"/>
              </w:rPr>
            </w:pPr>
            <w:r w:rsidRPr="007A6443">
              <w:rPr>
                <w:color w:val="002060"/>
              </w:rPr>
              <w:t>0</w:t>
            </w:r>
          </w:p>
        </w:tc>
      </w:tr>
      <w:tr w:rsidR="00945E53" w:rsidRPr="007A6443" w14:paraId="50173BA4"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5438D" w14:textId="77777777" w:rsidR="00945E53" w:rsidRPr="007A6443" w:rsidRDefault="00945E53" w:rsidP="00FE4A28">
            <w:pPr>
              <w:pStyle w:val="rowtabella0"/>
              <w:rPr>
                <w:color w:val="002060"/>
                <w:lang w:val="es-ES"/>
              </w:rPr>
            </w:pPr>
            <w:r w:rsidRPr="007A6443">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714F" w14:textId="77777777" w:rsidR="00945E53" w:rsidRPr="007A6443" w:rsidRDefault="00945E53" w:rsidP="00FE4A28">
            <w:pPr>
              <w:pStyle w:val="rowtabella0"/>
              <w:jc w:val="center"/>
              <w:rPr>
                <w:color w:val="002060"/>
              </w:rPr>
            </w:pPr>
            <w:r w:rsidRPr="007A64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AB8E"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47D7"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FA78"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78EB5"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89AD" w14:textId="77777777" w:rsidR="00945E53" w:rsidRPr="007A6443" w:rsidRDefault="00945E53" w:rsidP="00FE4A28">
            <w:pPr>
              <w:pStyle w:val="rowtabella0"/>
              <w:jc w:val="center"/>
              <w:rPr>
                <w:color w:val="002060"/>
              </w:rPr>
            </w:pPr>
            <w:r w:rsidRPr="007A64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0761C" w14:textId="77777777" w:rsidR="00945E53" w:rsidRPr="007A6443" w:rsidRDefault="00945E53" w:rsidP="00FE4A28">
            <w:pPr>
              <w:pStyle w:val="rowtabella0"/>
              <w:jc w:val="center"/>
              <w:rPr>
                <w:color w:val="002060"/>
              </w:rPr>
            </w:pPr>
            <w:r w:rsidRPr="007A644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D5DC"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098E" w14:textId="77777777" w:rsidR="00945E53" w:rsidRPr="007A6443" w:rsidRDefault="00945E53" w:rsidP="00FE4A28">
            <w:pPr>
              <w:pStyle w:val="rowtabella0"/>
              <w:jc w:val="center"/>
              <w:rPr>
                <w:color w:val="002060"/>
              </w:rPr>
            </w:pPr>
            <w:r w:rsidRPr="007A6443">
              <w:rPr>
                <w:color w:val="002060"/>
              </w:rPr>
              <w:t>0</w:t>
            </w:r>
          </w:p>
        </w:tc>
      </w:tr>
      <w:tr w:rsidR="00945E53" w:rsidRPr="007A6443" w14:paraId="5FC5C120"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7DF1E" w14:textId="77777777" w:rsidR="00945E53" w:rsidRPr="007A6443" w:rsidRDefault="00945E53" w:rsidP="00FE4A28">
            <w:pPr>
              <w:pStyle w:val="rowtabella0"/>
              <w:rPr>
                <w:color w:val="002060"/>
              </w:rPr>
            </w:pPr>
            <w:r w:rsidRPr="007A6443">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41E4" w14:textId="77777777" w:rsidR="00945E53" w:rsidRPr="007A6443" w:rsidRDefault="00945E53" w:rsidP="00FE4A28">
            <w:pPr>
              <w:pStyle w:val="rowtabella0"/>
              <w:jc w:val="center"/>
              <w:rPr>
                <w:color w:val="002060"/>
              </w:rPr>
            </w:pPr>
            <w:r w:rsidRPr="007A64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7FF3"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68FD"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9857"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00B3"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08441" w14:textId="77777777" w:rsidR="00945E53" w:rsidRPr="007A6443" w:rsidRDefault="00945E53" w:rsidP="00FE4A28">
            <w:pPr>
              <w:pStyle w:val="rowtabella0"/>
              <w:jc w:val="center"/>
              <w:rPr>
                <w:color w:val="002060"/>
              </w:rPr>
            </w:pPr>
            <w:r w:rsidRPr="007A64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A3EC" w14:textId="77777777" w:rsidR="00945E53" w:rsidRPr="007A6443" w:rsidRDefault="00945E53" w:rsidP="00FE4A28">
            <w:pPr>
              <w:pStyle w:val="rowtabella0"/>
              <w:jc w:val="center"/>
              <w:rPr>
                <w:color w:val="002060"/>
              </w:rPr>
            </w:pPr>
            <w:r w:rsidRPr="007A644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388D"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4C52" w14:textId="77777777" w:rsidR="00945E53" w:rsidRPr="007A6443" w:rsidRDefault="00945E53" w:rsidP="00FE4A28">
            <w:pPr>
              <w:pStyle w:val="rowtabella0"/>
              <w:jc w:val="center"/>
              <w:rPr>
                <w:color w:val="002060"/>
              </w:rPr>
            </w:pPr>
            <w:r w:rsidRPr="007A6443">
              <w:rPr>
                <w:color w:val="002060"/>
              </w:rPr>
              <w:t>0</w:t>
            </w:r>
          </w:p>
        </w:tc>
      </w:tr>
      <w:tr w:rsidR="00945E53" w:rsidRPr="007A6443" w14:paraId="48A4834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ED293" w14:textId="77777777" w:rsidR="00945E53" w:rsidRPr="007A6443" w:rsidRDefault="00945E53" w:rsidP="00FE4A28">
            <w:pPr>
              <w:pStyle w:val="rowtabella0"/>
              <w:rPr>
                <w:color w:val="002060"/>
              </w:rPr>
            </w:pPr>
            <w:r w:rsidRPr="007A644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2519" w14:textId="77777777" w:rsidR="00945E53" w:rsidRPr="007A6443" w:rsidRDefault="00945E53" w:rsidP="00FE4A28">
            <w:pPr>
              <w:pStyle w:val="rowtabella0"/>
              <w:jc w:val="center"/>
              <w:rPr>
                <w:color w:val="002060"/>
              </w:rPr>
            </w:pPr>
            <w:r w:rsidRPr="007A64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905CC"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05B85"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D343"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71EE"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80F8" w14:textId="77777777" w:rsidR="00945E53" w:rsidRPr="007A6443" w:rsidRDefault="00945E53" w:rsidP="00FE4A28">
            <w:pPr>
              <w:pStyle w:val="rowtabella0"/>
              <w:jc w:val="center"/>
              <w:rPr>
                <w:color w:val="002060"/>
              </w:rPr>
            </w:pPr>
            <w:r w:rsidRPr="007A644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64D7" w14:textId="77777777" w:rsidR="00945E53" w:rsidRPr="007A6443" w:rsidRDefault="00945E53" w:rsidP="00FE4A28">
            <w:pPr>
              <w:pStyle w:val="rowtabella0"/>
              <w:jc w:val="center"/>
              <w:rPr>
                <w:color w:val="002060"/>
              </w:rPr>
            </w:pPr>
            <w:r w:rsidRPr="007A644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4F2A"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EDE7" w14:textId="77777777" w:rsidR="00945E53" w:rsidRPr="007A6443" w:rsidRDefault="00945E53" w:rsidP="00FE4A28">
            <w:pPr>
              <w:pStyle w:val="rowtabella0"/>
              <w:jc w:val="center"/>
              <w:rPr>
                <w:color w:val="002060"/>
              </w:rPr>
            </w:pPr>
            <w:r w:rsidRPr="007A6443">
              <w:rPr>
                <w:color w:val="002060"/>
              </w:rPr>
              <w:t>0</w:t>
            </w:r>
          </w:p>
        </w:tc>
      </w:tr>
      <w:tr w:rsidR="00945E53" w:rsidRPr="007A6443" w14:paraId="140FD849"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CCB6D" w14:textId="77777777" w:rsidR="00945E53" w:rsidRPr="007A6443" w:rsidRDefault="00945E53" w:rsidP="00FE4A28">
            <w:pPr>
              <w:pStyle w:val="rowtabella0"/>
              <w:rPr>
                <w:color w:val="002060"/>
              </w:rPr>
            </w:pPr>
            <w:r w:rsidRPr="007A6443">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FAE1" w14:textId="77777777" w:rsidR="00945E53" w:rsidRPr="007A6443" w:rsidRDefault="00945E53" w:rsidP="00FE4A28">
            <w:pPr>
              <w:pStyle w:val="rowtabella0"/>
              <w:jc w:val="center"/>
              <w:rPr>
                <w:color w:val="002060"/>
              </w:rPr>
            </w:pPr>
            <w:r w:rsidRPr="007A64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3AE4"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1CAA"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6573"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5AF64"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5529" w14:textId="77777777" w:rsidR="00945E53" w:rsidRPr="007A6443" w:rsidRDefault="00945E53" w:rsidP="00FE4A28">
            <w:pPr>
              <w:pStyle w:val="rowtabella0"/>
              <w:jc w:val="center"/>
              <w:rPr>
                <w:color w:val="002060"/>
              </w:rPr>
            </w:pPr>
            <w:r w:rsidRPr="007A644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EAD3" w14:textId="77777777" w:rsidR="00945E53" w:rsidRPr="007A6443" w:rsidRDefault="00945E53" w:rsidP="00FE4A28">
            <w:pPr>
              <w:pStyle w:val="rowtabella0"/>
              <w:jc w:val="center"/>
              <w:rPr>
                <w:color w:val="002060"/>
              </w:rPr>
            </w:pPr>
            <w:r w:rsidRPr="007A644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6DD5"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3B4C" w14:textId="77777777" w:rsidR="00945E53" w:rsidRPr="007A6443" w:rsidRDefault="00945E53" w:rsidP="00FE4A28">
            <w:pPr>
              <w:pStyle w:val="rowtabella0"/>
              <w:jc w:val="center"/>
              <w:rPr>
                <w:color w:val="002060"/>
              </w:rPr>
            </w:pPr>
            <w:r w:rsidRPr="007A6443">
              <w:rPr>
                <w:color w:val="002060"/>
              </w:rPr>
              <w:t>0</w:t>
            </w:r>
          </w:p>
        </w:tc>
      </w:tr>
      <w:tr w:rsidR="00945E53" w:rsidRPr="007A6443" w14:paraId="06C2F7C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91DCB" w14:textId="77777777" w:rsidR="00945E53" w:rsidRPr="007A6443" w:rsidRDefault="00945E53" w:rsidP="00FE4A28">
            <w:pPr>
              <w:pStyle w:val="rowtabella0"/>
              <w:rPr>
                <w:color w:val="002060"/>
              </w:rPr>
            </w:pPr>
            <w:r w:rsidRPr="007A6443">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D435"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1B878"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8473"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F3BD"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69D5"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2F7DC"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B607A" w14:textId="77777777" w:rsidR="00945E53" w:rsidRPr="007A6443" w:rsidRDefault="00945E53" w:rsidP="00FE4A28">
            <w:pPr>
              <w:pStyle w:val="rowtabella0"/>
              <w:jc w:val="center"/>
              <w:rPr>
                <w:color w:val="002060"/>
              </w:rPr>
            </w:pPr>
            <w:r w:rsidRPr="007A644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112F3"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9F10" w14:textId="77777777" w:rsidR="00945E53" w:rsidRPr="007A6443" w:rsidRDefault="00945E53" w:rsidP="00FE4A28">
            <w:pPr>
              <w:pStyle w:val="rowtabella0"/>
              <w:jc w:val="center"/>
              <w:rPr>
                <w:color w:val="002060"/>
              </w:rPr>
            </w:pPr>
            <w:r w:rsidRPr="007A6443">
              <w:rPr>
                <w:color w:val="002060"/>
              </w:rPr>
              <w:t>0</w:t>
            </w:r>
          </w:p>
        </w:tc>
      </w:tr>
      <w:tr w:rsidR="00945E53" w:rsidRPr="007A6443" w14:paraId="6610451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8C519" w14:textId="77777777" w:rsidR="00945E53" w:rsidRPr="007A6443" w:rsidRDefault="00945E53" w:rsidP="00FE4A28">
            <w:pPr>
              <w:pStyle w:val="rowtabella0"/>
              <w:rPr>
                <w:color w:val="002060"/>
              </w:rPr>
            </w:pPr>
            <w:r w:rsidRPr="007A6443">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DF2D9"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A5375"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B900"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F478"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4D4C"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552C"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3681" w14:textId="77777777" w:rsidR="00945E53" w:rsidRPr="007A6443" w:rsidRDefault="00945E53" w:rsidP="00FE4A28">
            <w:pPr>
              <w:pStyle w:val="rowtabella0"/>
              <w:jc w:val="center"/>
              <w:rPr>
                <w:color w:val="002060"/>
              </w:rPr>
            </w:pPr>
            <w:r w:rsidRPr="007A644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AB37"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00DF" w14:textId="77777777" w:rsidR="00945E53" w:rsidRPr="007A6443" w:rsidRDefault="00945E53" w:rsidP="00FE4A28">
            <w:pPr>
              <w:pStyle w:val="rowtabella0"/>
              <w:jc w:val="center"/>
              <w:rPr>
                <w:color w:val="002060"/>
              </w:rPr>
            </w:pPr>
            <w:r w:rsidRPr="007A6443">
              <w:rPr>
                <w:color w:val="002060"/>
              </w:rPr>
              <w:t>0</w:t>
            </w:r>
          </w:p>
        </w:tc>
      </w:tr>
      <w:tr w:rsidR="00945E53" w:rsidRPr="007A6443" w14:paraId="1F5FBC77"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6D07B" w14:textId="77777777" w:rsidR="00945E53" w:rsidRPr="007A6443" w:rsidRDefault="00945E53" w:rsidP="00FE4A28">
            <w:pPr>
              <w:pStyle w:val="rowtabella0"/>
              <w:rPr>
                <w:color w:val="002060"/>
              </w:rPr>
            </w:pPr>
            <w:r w:rsidRPr="007A644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CBB5"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D478"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C0C9"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938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21FF"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200E" w14:textId="77777777" w:rsidR="00945E53" w:rsidRPr="007A6443" w:rsidRDefault="00945E53" w:rsidP="00FE4A28">
            <w:pPr>
              <w:pStyle w:val="rowtabella0"/>
              <w:jc w:val="center"/>
              <w:rPr>
                <w:color w:val="002060"/>
              </w:rPr>
            </w:pPr>
            <w:r w:rsidRPr="007A64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B2EB" w14:textId="77777777" w:rsidR="00945E53" w:rsidRPr="007A6443" w:rsidRDefault="00945E53" w:rsidP="00FE4A28">
            <w:pPr>
              <w:pStyle w:val="rowtabella0"/>
              <w:jc w:val="center"/>
              <w:rPr>
                <w:color w:val="002060"/>
              </w:rPr>
            </w:pPr>
            <w:r w:rsidRPr="007A64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2C8B3"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4116" w14:textId="77777777" w:rsidR="00945E53" w:rsidRPr="007A6443" w:rsidRDefault="00945E53" w:rsidP="00FE4A28">
            <w:pPr>
              <w:pStyle w:val="rowtabella0"/>
              <w:jc w:val="center"/>
              <w:rPr>
                <w:color w:val="002060"/>
              </w:rPr>
            </w:pPr>
            <w:r w:rsidRPr="007A6443">
              <w:rPr>
                <w:color w:val="002060"/>
              </w:rPr>
              <w:t>0</w:t>
            </w:r>
          </w:p>
        </w:tc>
      </w:tr>
      <w:tr w:rsidR="00945E53" w:rsidRPr="007A6443" w14:paraId="28233B2B"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DE20B" w14:textId="77777777" w:rsidR="00945E53" w:rsidRPr="007A6443" w:rsidRDefault="00945E53" w:rsidP="00FE4A28">
            <w:pPr>
              <w:pStyle w:val="rowtabella0"/>
              <w:rPr>
                <w:color w:val="002060"/>
              </w:rPr>
            </w:pPr>
            <w:r w:rsidRPr="007A644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9E69"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D087"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8F3A"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892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51EB"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796B" w14:textId="77777777" w:rsidR="00945E53" w:rsidRPr="007A6443" w:rsidRDefault="00945E53" w:rsidP="00FE4A28">
            <w:pPr>
              <w:pStyle w:val="rowtabella0"/>
              <w:jc w:val="center"/>
              <w:rPr>
                <w:color w:val="002060"/>
              </w:rPr>
            </w:pPr>
            <w:r w:rsidRPr="007A644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B790" w14:textId="77777777" w:rsidR="00945E53" w:rsidRPr="007A6443" w:rsidRDefault="00945E53" w:rsidP="00FE4A28">
            <w:pPr>
              <w:pStyle w:val="rowtabella0"/>
              <w:jc w:val="center"/>
              <w:rPr>
                <w:color w:val="002060"/>
              </w:rPr>
            </w:pPr>
            <w:r w:rsidRPr="007A644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B0A45"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D5AE" w14:textId="77777777" w:rsidR="00945E53" w:rsidRPr="007A6443" w:rsidRDefault="00945E53" w:rsidP="00FE4A28">
            <w:pPr>
              <w:pStyle w:val="rowtabella0"/>
              <w:jc w:val="center"/>
              <w:rPr>
                <w:color w:val="002060"/>
              </w:rPr>
            </w:pPr>
            <w:r w:rsidRPr="007A6443">
              <w:rPr>
                <w:color w:val="002060"/>
              </w:rPr>
              <w:t>0</w:t>
            </w:r>
          </w:p>
        </w:tc>
      </w:tr>
      <w:tr w:rsidR="00945E53" w:rsidRPr="007A6443" w14:paraId="3F6E3647"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A1BAFB" w14:textId="77777777" w:rsidR="00945E53" w:rsidRPr="007A6443" w:rsidRDefault="00945E53" w:rsidP="00FE4A28">
            <w:pPr>
              <w:pStyle w:val="rowtabella0"/>
              <w:rPr>
                <w:color w:val="002060"/>
              </w:rPr>
            </w:pPr>
            <w:r w:rsidRPr="007A644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31A2"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F6C1"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4154"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E69F"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1099"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5EDA" w14:textId="77777777" w:rsidR="00945E53" w:rsidRPr="007A6443" w:rsidRDefault="00945E53" w:rsidP="00FE4A28">
            <w:pPr>
              <w:pStyle w:val="rowtabella0"/>
              <w:jc w:val="center"/>
              <w:rPr>
                <w:color w:val="002060"/>
              </w:rPr>
            </w:pPr>
            <w:r w:rsidRPr="007A64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9D8C" w14:textId="77777777" w:rsidR="00945E53" w:rsidRPr="007A6443" w:rsidRDefault="00945E53" w:rsidP="00FE4A28">
            <w:pPr>
              <w:pStyle w:val="rowtabella0"/>
              <w:jc w:val="center"/>
              <w:rPr>
                <w:color w:val="002060"/>
              </w:rPr>
            </w:pPr>
            <w:r w:rsidRPr="007A644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E138" w14:textId="77777777" w:rsidR="00945E53" w:rsidRPr="007A6443" w:rsidRDefault="00945E53" w:rsidP="00FE4A28">
            <w:pPr>
              <w:pStyle w:val="rowtabella0"/>
              <w:jc w:val="center"/>
              <w:rPr>
                <w:color w:val="002060"/>
              </w:rPr>
            </w:pPr>
            <w:r w:rsidRPr="007A64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079E" w14:textId="77777777" w:rsidR="00945E53" w:rsidRPr="007A6443" w:rsidRDefault="00945E53" w:rsidP="00FE4A28">
            <w:pPr>
              <w:pStyle w:val="rowtabella0"/>
              <w:jc w:val="center"/>
              <w:rPr>
                <w:color w:val="002060"/>
              </w:rPr>
            </w:pPr>
            <w:r w:rsidRPr="007A6443">
              <w:rPr>
                <w:color w:val="002060"/>
              </w:rPr>
              <w:t>0</w:t>
            </w:r>
          </w:p>
        </w:tc>
      </w:tr>
    </w:tbl>
    <w:p w14:paraId="022521A1" w14:textId="77777777" w:rsidR="00945E53" w:rsidRPr="007A6443" w:rsidRDefault="00945E53" w:rsidP="00945E53">
      <w:pPr>
        <w:pStyle w:val="breakline"/>
        <w:rPr>
          <w:rFonts w:eastAsiaTheme="minorEastAsia"/>
          <w:color w:val="002060"/>
        </w:rPr>
      </w:pPr>
    </w:p>
    <w:p w14:paraId="6587DD2D" w14:textId="77777777" w:rsidR="00945E53" w:rsidRPr="007A6443" w:rsidRDefault="00945E53" w:rsidP="00945E53">
      <w:pPr>
        <w:pStyle w:val="breakline"/>
        <w:rPr>
          <w:color w:val="002060"/>
        </w:rPr>
      </w:pPr>
    </w:p>
    <w:p w14:paraId="283CF054" w14:textId="77777777" w:rsidR="00945E53" w:rsidRPr="007A6443" w:rsidRDefault="00945E53" w:rsidP="00945E53">
      <w:pPr>
        <w:pStyle w:val="sottotitolocampionato10"/>
        <w:rPr>
          <w:color w:val="002060"/>
        </w:rPr>
      </w:pPr>
      <w:r w:rsidRPr="007A644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03B63623"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C7CFD"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3D1C5"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366EE"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095AB"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ABFD4"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DE169"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D583B"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E962A"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3B515"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6A8CB" w14:textId="77777777" w:rsidR="00945E53" w:rsidRPr="007A6443" w:rsidRDefault="00945E53" w:rsidP="00FE4A28">
            <w:pPr>
              <w:pStyle w:val="headertabella0"/>
              <w:rPr>
                <w:color w:val="002060"/>
              </w:rPr>
            </w:pPr>
            <w:r w:rsidRPr="007A6443">
              <w:rPr>
                <w:color w:val="002060"/>
              </w:rPr>
              <w:t>PE</w:t>
            </w:r>
          </w:p>
        </w:tc>
      </w:tr>
      <w:tr w:rsidR="00945E53" w:rsidRPr="007A6443" w14:paraId="71EAEB3C"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478DA6" w14:textId="77777777" w:rsidR="00945E53" w:rsidRPr="007A6443" w:rsidRDefault="00945E53" w:rsidP="00FE4A28">
            <w:pPr>
              <w:pStyle w:val="rowtabella0"/>
              <w:rPr>
                <w:color w:val="002060"/>
              </w:rPr>
            </w:pPr>
            <w:r w:rsidRPr="007A644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BDDE" w14:textId="77777777" w:rsidR="00945E53" w:rsidRPr="007A6443" w:rsidRDefault="00945E53" w:rsidP="00FE4A28">
            <w:pPr>
              <w:pStyle w:val="rowtabella0"/>
              <w:jc w:val="center"/>
              <w:rPr>
                <w:color w:val="002060"/>
              </w:rPr>
            </w:pPr>
            <w:r w:rsidRPr="007A644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E011"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BC0C"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0A5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F6A2"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6EA7" w14:textId="77777777" w:rsidR="00945E53" w:rsidRPr="007A6443" w:rsidRDefault="00945E53" w:rsidP="00FE4A28">
            <w:pPr>
              <w:pStyle w:val="rowtabella0"/>
              <w:jc w:val="center"/>
              <w:rPr>
                <w:color w:val="002060"/>
              </w:rPr>
            </w:pPr>
            <w:r w:rsidRPr="007A6443">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F9A6" w14:textId="77777777" w:rsidR="00945E53" w:rsidRPr="007A6443" w:rsidRDefault="00945E53" w:rsidP="00FE4A28">
            <w:pPr>
              <w:pStyle w:val="rowtabella0"/>
              <w:jc w:val="center"/>
              <w:rPr>
                <w:color w:val="002060"/>
              </w:rPr>
            </w:pPr>
            <w:r w:rsidRPr="007A64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2E3F"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F1AB" w14:textId="77777777" w:rsidR="00945E53" w:rsidRPr="007A6443" w:rsidRDefault="00945E53" w:rsidP="00FE4A28">
            <w:pPr>
              <w:pStyle w:val="rowtabella0"/>
              <w:jc w:val="center"/>
              <w:rPr>
                <w:color w:val="002060"/>
              </w:rPr>
            </w:pPr>
            <w:r w:rsidRPr="007A6443">
              <w:rPr>
                <w:color w:val="002060"/>
              </w:rPr>
              <w:t>0</w:t>
            </w:r>
          </w:p>
        </w:tc>
      </w:tr>
      <w:tr w:rsidR="00945E53" w:rsidRPr="007A6443" w14:paraId="1F69835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F4CE3" w14:textId="77777777" w:rsidR="00945E53" w:rsidRPr="007A6443" w:rsidRDefault="00945E53" w:rsidP="00FE4A28">
            <w:pPr>
              <w:pStyle w:val="rowtabella0"/>
              <w:rPr>
                <w:color w:val="002060"/>
              </w:rPr>
            </w:pPr>
            <w:r w:rsidRPr="007A644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967A" w14:textId="77777777" w:rsidR="00945E53" w:rsidRPr="007A6443" w:rsidRDefault="00945E53" w:rsidP="00FE4A28">
            <w:pPr>
              <w:pStyle w:val="rowtabella0"/>
              <w:jc w:val="center"/>
              <w:rPr>
                <w:color w:val="002060"/>
              </w:rPr>
            </w:pPr>
            <w:r w:rsidRPr="007A64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AA362"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B102"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5B5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DD20"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BC1D" w14:textId="77777777" w:rsidR="00945E53" w:rsidRPr="007A6443" w:rsidRDefault="00945E53" w:rsidP="00FE4A28">
            <w:pPr>
              <w:pStyle w:val="rowtabella0"/>
              <w:jc w:val="center"/>
              <w:rPr>
                <w:color w:val="002060"/>
              </w:rPr>
            </w:pPr>
            <w:r w:rsidRPr="007A644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73CF"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C3C9" w14:textId="77777777" w:rsidR="00945E53" w:rsidRPr="007A6443" w:rsidRDefault="00945E53" w:rsidP="00FE4A28">
            <w:pPr>
              <w:pStyle w:val="rowtabella0"/>
              <w:jc w:val="center"/>
              <w:rPr>
                <w:color w:val="002060"/>
              </w:rPr>
            </w:pPr>
            <w:r w:rsidRPr="007A64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CBF7" w14:textId="77777777" w:rsidR="00945E53" w:rsidRPr="007A6443" w:rsidRDefault="00945E53" w:rsidP="00FE4A28">
            <w:pPr>
              <w:pStyle w:val="rowtabella0"/>
              <w:jc w:val="center"/>
              <w:rPr>
                <w:color w:val="002060"/>
              </w:rPr>
            </w:pPr>
            <w:r w:rsidRPr="007A6443">
              <w:rPr>
                <w:color w:val="002060"/>
              </w:rPr>
              <w:t>0</w:t>
            </w:r>
          </w:p>
        </w:tc>
      </w:tr>
      <w:tr w:rsidR="00945E53" w:rsidRPr="007A6443" w14:paraId="2E1DC7B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FAA4C" w14:textId="77777777" w:rsidR="00945E53" w:rsidRPr="007A6443" w:rsidRDefault="00945E53" w:rsidP="00FE4A28">
            <w:pPr>
              <w:pStyle w:val="rowtabella0"/>
              <w:rPr>
                <w:color w:val="002060"/>
              </w:rPr>
            </w:pPr>
            <w:r w:rsidRPr="007A6443">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E05A" w14:textId="77777777" w:rsidR="00945E53" w:rsidRPr="007A6443" w:rsidRDefault="00945E53" w:rsidP="00FE4A28">
            <w:pPr>
              <w:pStyle w:val="rowtabella0"/>
              <w:jc w:val="center"/>
              <w:rPr>
                <w:color w:val="002060"/>
              </w:rPr>
            </w:pPr>
            <w:r w:rsidRPr="007A64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C620"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5C9F"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EC93"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7F59"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38CB" w14:textId="77777777" w:rsidR="00945E53" w:rsidRPr="007A6443" w:rsidRDefault="00945E53" w:rsidP="00FE4A28">
            <w:pPr>
              <w:pStyle w:val="rowtabella0"/>
              <w:jc w:val="center"/>
              <w:rPr>
                <w:color w:val="002060"/>
              </w:rPr>
            </w:pPr>
            <w:r w:rsidRPr="007A644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ABE2E"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BCE8" w14:textId="77777777" w:rsidR="00945E53" w:rsidRPr="007A6443" w:rsidRDefault="00945E53" w:rsidP="00FE4A28">
            <w:pPr>
              <w:pStyle w:val="rowtabella0"/>
              <w:jc w:val="center"/>
              <w:rPr>
                <w:color w:val="002060"/>
              </w:rPr>
            </w:pPr>
            <w:r w:rsidRPr="007A64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1F416" w14:textId="77777777" w:rsidR="00945E53" w:rsidRPr="007A6443" w:rsidRDefault="00945E53" w:rsidP="00FE4A28">
            <w:pPr>
              <w:pStyle w:val="rowtabella0"/>
              <w:jc w:val="center"/>
              <w:rPr>
                <w:color w:val="002060"/>
              </w:rPr>
            </w:pPr>
            <w:r w:rsidRPr="007A6443">
              <w:rPr>
                <w:color w:val="002060"/>
              </w:rPr>
              <w:t>0</w:t>
            </w:r>
          </w:p>
        </w:tc>
      </w:tr>
      <w:tr w:rsidR="00945E53" w:rsidRPr="007A6443" w14:paraId="488A55E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445AC" w14:textId="77777777" w:rsidR="00945E53" w:rsidRPr="007A6443" w:rsidRDefault="00945E53" w:rsidP="00FE4A28">
            <w:pPr>
              <w:pStyle w:val="rowtabella0"/>
              <w:rPr>
                <w:color w:val="002060"/>
              </w:rPr>
            </w:pPr>
            <w:r w:rsidRPr="007A6443">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B12D" w14:textId="77777777" w:rsidR="00945E53" w:rsidRPr="007A6443" w:rsidRDefault="00945E53" w:rsidP="00FE4A28">
            <w:pPr>
              <w:pStyle w:val="rowtabella0"/>
              <w:jc w:val="center"/>
              <w:rPr>
                <w:color w:val="002060"/>
              </w:rPr>
            </w:pPr>
            <w:r w:rsidRPr="007A64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CF14"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3A43"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E9E4"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A999"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F6ED" w14:textId="77777777" w:rsidR="00945E53" w:rsidRPr="007A6443" w:rsidRDefault="00945E53" w:rsidP="00FE4A28">
            <w:pPr>
              <w:pStyle w:val="rowtabella0"/>
              <w:jc w:val="center"/>
              <w:rPr>
                <w:color w:val="002060"/>
              </w:rPr>
            </w:pPr>
            <w:r w:rsidRPr="007A644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993F"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EABD" w14:textId="77777777" w:rsidR="00945E53" w:rsidRPr="007A6443" w:rsidRDefault="00945E53" w:rsidP="00FE4A28">
            <w:pPr>
              <w:pStyle w:val="rowtabella0"/>
              <w:jc w:val="center"/>
              <w:rPr>
                <w:color w:val="002060"/>
              </w:rPr>
            </w:pPr>
            <w:r w:rsidRPr="007A64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413C" w14:textId="77777777" w:rsidR="00945E53" w:rsidRPr="007A6443" w:rsidRDefault="00945E53" w:rsidP="00FE4A28">
            <w:pPr>
              <w:pStyle w:val="rowtabella0"/>
              <w:jc w:val="center"/>
              <w:rPr>
                <w:color w:val="002060"/>
              </w:rPr>
            </w:pPr>
            <w:r w:rsidRPr="007A6443">
              <w:rPr>
                <w:color w:val="002060"/>
              </w:rPr>
              <w:t>0</w:t>
            </w:r>
          </w:p>
        </w:tc>
      </w:tr>
      <w:tr w:rsidR="00945E53" w:rsidRPr="007A6443" w14:paraId="03B6A180"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ED7E8" w14:textId="77777777" w:rsidR="00945E53" w:rsidRPr="007A6443" w:rsidRDefault="00945E53" w:rsidP="00FE4A28">
            <w:pPr>
              <w:pStyle w:val="rowtabella0"/>
              <w:rPr>
                <w:color w:val="002060"/>
              </w:rPr>
            </w:pPr>
            <w:r w:rsidRPr="007A6443">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DE0AF" w14:textId="77777777" w:rsidR="00945E53" w:rsidRPr="007A6443" w:rsidRDefault="00945E53" w:rsidP="00FE4A28">
            <w:pPr>
              <w:pStyle w:val="rowtabella0"/>
              <w:jc w:val="center"/>
              <w:rPr>
                <w:color w:val="002060"/>
              </w:rPr>
            </w:pPr>
            <w:r w:rsidRPr="007A64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67B9"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0F5B"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E628"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6D0B"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F0AC" w14:textId="77777777" w:rsidR="00945E53" w:rsidRPr="007A6443" w:rsidRDefault="00945E53" w:rsidP="00FE4A28">
            <w:pPr>
              <w:pStyle w:val="rowtabella0"/>
              <w:jc w:val="center"/>
              <w:rPr>
                <w:color w:val="002060"/>
              </w:rPr>
            </w:pPr>
            <w:r w:rsidRPr="007A644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E0BB" w14:textId="77777777" w:rsidR="00945E53" w:rsidRPr="007A6443" w:rsidRDefault="00945E53" w:rsidP="00FE4A28">
            <w:pPr>
              <w:pStyle w:val="rowtabella0"/>
              <w:jc w:val="center"/>
              <w:rPr>
                <w:color w:val="002060"/>
              </w:rPr>
            </w:pPr>
            <w:r w:rsidRPr="007A64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5581"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FB2C" w14:textId="77777777" w:rsidR="00945E53" w:rsidRPr="007A6443" w:rsidRDefault="00945E53" w:rsidP="00FE4A28">
            <w:pPr>
              <w:pStyle w:val="rowtabella0"/>
              <w:jc w:val="center"/>
              <w:rPr>
                <w:color w:val="002060"/>
              </w:rPr>
            </w:pPr>
            <w:r w:rsidRPr="007A6443">
              <w:rPr>
                <w:color w:val="002060"/>
              </w:rPr>
              <w:t>0</w:t>
            </w:r>
          </w:p>
        </w:tc>
      </w:tr>
      <w:tr w:rsidR="00945E53" w:rsidRPr="007A6443" w14:paraId="588EF6E7"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E6F2A" w14:textId="77777777" w:rsidR="00945E53" w:rsidRPr="007A6443" w:rsidRDefault="00945E53" w:rsidP="00FE4A28">
            <w:pPr>
              <w:pStyle w:val="rowtabella0"/>
              <w:rPr>
                <w:color w:val="002060"/>
              </w:rPr>
            </w:pPr>
            <w:r w:rsidRPr="007A6443">
              <w:rPr>
                <w:color w:val="002060"/>
              </w:rPr>
              <w:t xml:space="preserve">A.S.D. </w:t>
            </w:r>
            <w:proofErr w:type="gramStart"/>
            <w:r w:rsidRPr="007A644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5290"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098C"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1248"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2680"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EE3D"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9005" w14:textId="77777777" w:rsidR="00945E53" w:rsidRPr="007A6443" w:rsidRDefault="00945E53" w:rsidP="00FE4A28">
            <w:pPr>
              <w:pStyle w:val="rowtabella0"/>
              <w:jc w:val="center"/>
              <w:rPr>
                <w:color w:val="002060"/>
              </w:rPr>
            </w:pPr>
            <w:r w:rsidRPr="007A64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0561" w14:textId="77777777" w:rsidR="00945E53" w:rsidRPr="007A6443" w:rsidRDefault="00945E53" w:rsidP="00FE4A28">
            <w:pPr>
              <w:pStyle w:val="rowtabella0"/>
              <w:jc w:val="center"/>
              <w:rPr>
                <w:color w:val="002060"/>
              </w:rPr>
            </w:pPr>
            <w:r w:rsidRPr="007A64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33DB"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1553" w14:textId="77777777" w:rsidR="00945E53" w:rsidRPr="007A6443" w:rsidRDefault="00945E53" w:rsidP="00FE4A28">
            <w:pPr>
              <w:pStyle w:val="rowtabella0"/>
              <w:jc w:val="center"/>
              <w:rPr>
                <w:color w:val="002060"/>
              </w:rPr>
            </w:pPr>
            <w:r w:rsidRPr="007A6443">
              <w:rPr>
                <w:color w:val="002060"/>
              </w:rPr>
              <w:t>0</w:t>
            </w:r>
          </w:p>
        </w:tc>
      </w:tr>
      <w:tr w:rsidR="00945E53" w:rsidRPr="007A6443" w14:paraId="3F1D058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2EF61" w14:textId="77777777" w:rsidR="00945E53" w:rsidRPr="007A6443" w:rsidRDefault="00945E53" w:rsidP="00FE4A28">
            <w:pPr>
              <w:pStyle w:val="rowtabella0"/>
              <w:rPr>
                <w:color w:val="002060"/>
              </w:rPr>
            </w:pPr>
            <w:r w:rsidRPr="007A644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58EC"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12CD"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1DBC"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984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B39B"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3D05"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9805" w14:textId="77777777" w:rsidR="00945E53" w:rsidRPr="007A6443" w:rsidRDefault="00945E53" w:rsidP="00FE4A28">
            <w:pPr>
              <w:pStyle w:val="rowtabella0"/>
              <w:jc w:val="center"/>
              <w:rPr>
                <w:color w:val="002060"/>
              </w:rPr>
            </w:pPr>
            <w:r w:rsidRPr="007A644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E249"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0EFE" w14:textId="77777777" w:rsidR="00945E53" w:rsidRPr="007A6443" w:rsidRDefault="00945E53" w:rsidP="00FE4A28">
            <w:pPr>
              <w:pStyle w:val="rowtabella0"/>
              <w:jc w:val="center"/>
              <w:rPr>
                <w:color w:val="002060"/>
              </w:rPr>
            </w:pPr>
            <w:r w:rsidRPr="007A6443">
              <w:rPr>
                <w:color w:val="002060"/>
              </w:rPr>
              <w:t>0</w:t>
            </w:r>
          </w:p>
        </w:tc>
      </w:tr>
      <w:tr w:rsidR="00945E53" w:rsidRPr="007A6443" w14:paraId="46F3933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920E5" w14:textId="77777777" w:rsidR="00945E53" w:rsidRPr="007A6443" w:rsidRDefault="00945E53" w:rsidP="00FE4A28">
            <w:pPr>
              <w:pStyle w:val="rowtabella0"/>
              <w:rPr>
                <w:color w:val="002060"/>
              </w:rPr>
            </w:pPr>
            <w:r w:rsidRPr="007A644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D4C5"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72C5"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A3F0"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32D1D"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A65A"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84FD" w14:textId="77777777" w:rsidR="00945E53" w:rsidRPr="007A6443" w:rsidRDefault="00945E53" w:rsidP="00FE4A28">
            <w:pPr>
              <w:pStyle w:val="rowtabella0"/>
              <w:jc w:val="center"/>
              <w:rPr>
                <w:color w:val="002060"/>
              </w:rPr>
            </w:pPr>
            <w:r w:rsidRPr="007A644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C3E3"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BD78"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94EA" w14:textId="77777777" w:rsidR="00945E53" w:rsidRPr="007A6443" w:rsidRDefault="00945E53" w:rsidP="00FE4A28">
            <w:pPr>
              <w:pStyle w:val="rowtabella0"/>
              <w:jc w:val="center"/>
              <w:rPr>
                <w:color w:val="002060"/>
              </w:rPr>
            </w:pPr>
            <w:r w:rsidRPr="007A6443">
              <w:rPr>
                <w:color w:val="002060"/>
              </w:rPr>
              <w:t>0</w:t>
            </w:r>
          </w:p>
        </w:tc>
      </w:tr>
      <w:tr w:rsidR="00945E53" w:rsidRPr="007A6443" w14:paraId="4C8F7DD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2DC3B" w14:textId="77777777" w:rsidR="00945E53" w:rsidRPr="007A6443" w:rsidRDefault="00945E53" w:rsidP="00FE4A28">
            <w:pPr>
              <w:pStyle w:val="rowtabella0"/>
              <w:rPr>
                <w:color w:val="002060"/>
              </w:rPr>
            </w:pPr>
            <w:r w:rsidRPr="007A6443">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6899"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9305"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EDB3"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BF6D"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7271"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3B95" w14:textId="77777777" w:rsidR="00945E53" w:rsidRPr="007A6443" w:rsidRDefault="00945E53" w:rsidP="00FE4A28">
            <w:pPr>
              <w:pStyle w:val="rowtabella0"/>
              <w:jc w:val="center"/>
              <w:rPr>
                <w:color w:val="002060"/>
              </w:rPr>
            </w:pPr>
            <w:r w:rsidRPr="007A644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9793" w14:textId="77777777" w:rsidR="00945E53" w:rsidRPr="007A6443" w:rsidRDefault="00945E53" w:rsidP="00FE4A28">
            <w:pPr>
              <w:pStyle w:val="rowtabella0"/>
              <w:jc w:val="center"/>
              <w:rPr>
                <w:color w:val="002060"/>
              </w:rPr>
            </w:pPr>
            <w:r w:rsidRPr="007A644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FB114"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1B78" w14:textId="77777777" w:rsidR="00945E53" w:rsidRPr="007A6443" w:rsidRDefault="00945E53" w:rsidP="00FE4A28">
            <w:pPr>
              <w:pStyle w:val="rowtabella0"/>
              <w:jc w:val="center"/>
              <w:rPr>
                <w:color w:val="002060"/>
              </w:rPr>
            </w:pPr>
            <w:r w:rsidRPr="007A6443">
              <w:rPr>
                <w:color w:val="002060"/>
              </w:rPr>
              <w:t>0</w:t>
            </w:r>
          </w:p>
        </w:tc>
      </w:tr>
      <w:tr w:rsidR="00945E53" w:rsidRPr="007A6443" w14:paraId="6DC1E729"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BAA9A" w14:textId="77777777" w:rsidR="00945E53" w:rsidRPr="007A6443" w:rsidRDefault="00945E53" w:rsidP="00FE4A28">
            <w:pPr>
              <w:pStyle w:val="rowtabella0"/>
              <w:rPr>
                <w:color w:val="002060"/>
              </w:rPr>
            </w:pPr>
            <w:r w:rsidRPr="007A6443">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9557"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D158"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F34A"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2674"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F3BA"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FA45" w14:textId="77777777" w:rsidR="00945E53" w:rsidRPr="007A6443" w:rsidRDefault="00945E53" w:rsidP="00FE4A28">
            <w:pPr>
              <w:pStyle w:val="rowtabella0"/>
              <w:jc w:val="center"/>
              <w:rPr>
                <w:color w:val="002060"/>
              </w:rPr>
            </w:pPr>
            <w:r w:rsidRPr="007A64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D86C" w14:textId="77777777" w:rsidR="00945E53" w:rsidRPr="007A6443" w:rsidRDefault="00945E53" w:rsidP="00FE4A28">
            <w:pPr>
              <w:pStyle w:val="rowtabella0"/>
              <w:jc w:val="center"/>
              <w:rPr>
                <w:color w:val="002060"/>
              </w:rPr>
            </w:pPr>
            <w:r w:rsidRPr="007A644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7949" w14:textId="77777777" w:rsidR="00945E53" w:rsidRPr="007A6443" w:rsidRDefault="00945E53" w:rsidP="00FE4A28">
            <w:pPr>
              <w:pStyle w:val="rowtabella0"/>
              <w:jc w:val="center"/>
              <w:rPr>
                <w:color w:val="002060"/>
              </w:rPr>
            </w:pPr>
            <w:r w:rsidRPr="007A64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09507" w14:textId="77777777" w:rsidR="00945E53" w:rsidRPr="007A6443" w:rsidRDefault="00945E53" w:rsidP="00FE4A28">
            <w:pPr>
              <w:pStyle w:val="rowtabella0"/>
              <w:jc w:val="center"/>
              <w:rPr>
                <w:color w:val="002060"/>
              </w:rPr>
            </w:pPr>
            <w:r w:rsidRPr="007A6443">
              <w:rPr>
                <w:color w:val="002060"/>
              </w:rPr>
              <w:t>0</w:t>
            </w:r>
          </w:p>
        </w:tc>
      </w:tr>
      <w:tr w:rsidR="00945E53" w:rsidRPr="007A6443" w14:paraId="7B81D3B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E03E2" w14:textId="77777777" w:rsidR="00945E53" w:rsidRPr="007A6443" w:rsidRDefault="00945E53" w:rsidP="00FE4A28">
            <w:pPr>
              <w:pStyle w:val="rowtabella0"/>
              <w:rPr>
                <w:color w:val="002060"/>
              </w:rPr>
            </w:pPr>
            <w:r w:rsidRPr="007A644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D5D5"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3953"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032F"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620B4"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7255"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F1A9"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9E83"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D153" w14:textId="77777777" w:rsidR="00945E53" w:rsidRPr="007A6443" w:rsidRDefault="00945E53" w:rsidP="00FE4A28">
            <w:pPr>
              <w:pStyle w:val="rowtabella0"/>
              <w:jc w:val="center"/>
              <w:rPr>
                <w:color w:val="002060"/>
              </w:rPr>
            </w:pPr>
            <w:r w:rsidRPr="007A64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0671" w14:textId="77777777" w:rsidR="00945E53" w:rsidRPr="007A6443" w:rsidRDefault="00945E53" w:rsidP="00FE4A28">
            <w:pPr>
              <w:pStyle w:val="rowtabella0"/>
              <w:jc w:val="center"/>
              <w:rPr>
                <w:color w:val="002060"/>
              </w:rPr>
            </w:pPr>
            <w:r w:rsidRPr="007A6443">
              <w:rPr>
                <w:color w:val="002060"/>
              </w:rPr>
              <w:t>0</w:t>
            </w:r>
          </w:p>
        </w:tc>
      </w:tr>
      <w:tr w:rsidR="00945E53" w:rsidRPr="007A6443" w14:paraId="4258B164"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54E28" w14:textId="77777777" w:rsidR="00945E53" w:rsidRPr="007A6443" w:rsidRDefault="00945E53" w:rsidP="00FE4A28">
            <w:pPr>
              <w:pStyle w:val="rowtabella0"/>
              <w:rPr>
                <w:color w:val="002060"/>
              </w:rPr>
            </w:pPr>
            <w:r w:rsidRPr="007A644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3377"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73B64"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390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A93F"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985A"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6C98"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CA07" w14:textId="77777777" w:rsidR="00945E53" w:rsidRPr="007A6443" w:rsidRDefault="00945E53" w:rsidP="00FE4A28">
            <w:pPr>
              <w:pStyle w:val="rowtabella0"/>
              <w:jc w:val="center"/>
              <w:rPr>
                <w:color w:val="002060"/>
              </w:rPr>
            </w:pPr>
            <w:r w:rsidRPr="007A6443">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3AF8"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0206D" w14:textId="77777777" w:rsidR="00945E53" w:rsidRPr="007A6443" w:rsidRDefault="00945E53" w:rsidP="00FE4A28">
            <w:pPr>
              <w:pStyle w:val="rowtabella0"/>
              <w:jc w:val="center"/>
              <w:rPr>
                <w:color w:val="002060"/>
              </w:rPr>
            </w:pPr>
            <w:r w:rsidRPr="007A6443">
              <w:rPr>
                <w:color w:val="002060"/>
              </w:rPr>
              <w:t>0</w:t>
            </w:r>
          </w:p>
        </w:tc>
      </w:tr>
      <w:tr w:rsidR="00945E53" w:rsidRPr="007A6443" w14:paraId="058E7E51"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A2138" w14:textId="77777777" w:rsidR="00945E53" w:rsidRPr="007A6443" w:rsidRDefault="00945E53" w:rsidP="00FE4A28">
            <w:pPr>
              <w:pStyle w:val="rowtabella0"/>
              <w:rPr>
                <w:color w:val="002060"/>
                <w:lang w:val="es-ES"/>
              </w:rPr>
            </w:pPr>
            <w:r w:rsidRPr="007A6443">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3DA8"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277B"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5E2B"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7237"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4C40"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E36E"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C4EF" w14:textId="77777777" w:rsidR="00945E53" w:rsidRPr="007A6443" w:rsidRDefault="00945E53" w:rsidP="00FE4A28">
            <w:pPr>
              <w:pStyle w:val="rowtabella0"/>
              <w:jc w:val="center"/>
              <w:rPr>
                <w:color w:val="002060"/>
              </w:rPr>
            </w:pPr>
            <w:r w:rsidRPr="007A644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D3BA"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4450" w14:textId="77777777" w:rsidR="00945E53" w:rsidRPr="007A6443" w:rsidRDefault="00945E53" w:rsidP="00FE4A28">
            <w:pPr>
              <w:pStyle w:val="rowtabella0"/>
              <w:jc w:val="center"/>
              <w:rPr>
                <w:color w:val="002060"/>
              </w:rPr>
            </w:pPr>
            <w:r w:rsidRPr="007A6443">
              <w:rPr>
                <w:color w:val="002060"/>
              </w:rPr>
              <w:t>0</w:t>
            </w:r>
          </w:p>
        </w:tc>
      </w:tr>
    </w:tbl>
    <w:p w14:paraId="4690A751" w14:textId="77777777" w:rsidR="00945E53" w:rsidRPr="007A6443" w:rsidRDefault="00945E53" w:rsidP="00945E53">
      <w:pPr>
        <w:pStyle w:val="breakline"/>
        <w:rPr>
          <w:rFonts w:eastAsiaTheme="minorEastAsia"/>
          <w:color w:val="002060"/>
        </w:rPr>
      </w:pPr>
    </w:p>
    <w:p w14:paraId="366FA99D" w14:textId="77777777" w:rsidR="00945E53" w:rsidRPr="007A6443" w:rsidRDefault="00945E53" w:rsidP="00945E53">
      <w:pPr>
        <w:pStyle w:val="titoloprinc0"/>
        <w:rPr>
          <w:color w:val="002060"/>
        </w:rPr>
      </w:pPr>
      <w:r w:rsidRPr="007A6443">
        <w:rPr>
          <w:color w:val="002060"/>
        </w:rPr>
        <w:t>PROGRAMMA GARE</w:t>
      </w:r>
    </w:p>
    <w:p w14:paraId="74CAC80B" w14:textId="77777777" w:rsidR="00945E53" w:rsidRDefault="00945E53" w:rsidP="00945E53">
      <w:pPr>
        <w:pStyle w:val="breakline"/>
        <w:rPr>
          <w:color w:val="002060"/>
        </w:rPr>
      </w:pPr>
    </w:p>
    <w:p w14:paraId="59026051" w14:textId="77777777" w:rsidR="003732AA" w:rsidRPr="00282952" w:rsidRDefault="003732AA" w:rsidP="003732AA">
      <w:pPr>
        <w:pStyle w:val="sottotitolocampionato10"/>
        <w:rPr>
          <w:color w:val="002060"/>
        </w:rPr>
      </w:pPr>
      <w:r w:rsidRPr="00282952">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6"/>
        <w:gridCol w:w="385"/>
        <w:gridCol w:w="898"/>
        <w:gridCol w:w="1178"/>
        <w:gridCol w:w="1550"/>
        <w:gridCol w:w="1560"/>
      </w:tblGrid>
      <w:tr w:rsidR="003732AA" w:rsidRPr="00282952" w14:paraId="1AC5BBB0"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5DB2B"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5CEFE"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2E654"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AE854"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FA0C1"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6E0F8"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16BE9"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33B88008"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E1419" w14:textId="77777777" w:rsidR="003732AA" w:rsidRPr="00282952" w:rsidRDefault="003732AA" w:rsidP="00FE4A28">
            <w:pPr>
              <w:pStyle w:val="rowtabella0"/>
              <w:rPr>
                <w:color w:val="002060"/>
              </w:rPr>
            </w:pPr>
            <w:r w:rsidRPr="0028295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5CFA9" w14:textId="77777777" w:rsidR="003732AA" w:rsidRPr="00282952" w:rsidRDefault="003732AA" w:rsidP="00FE4A28">
            <w:pPr>
              <w:pStyle w:val="rowtabella0"/>
              <w:rPr>
                <w:color w:val="002060"/>
              </w:rPr>
            </w:pPr>
            <w:r w:rsidRPr="00282952">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C524C"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E0786" w14:textId="77777777" w:rsidR="003732AA" w:rsidRPr="00282952" w:rsidRDefault="003732AA" w:rsidP="00FE4A28">
            <w:pPr>
              <w:pStyle w:val="rowtabella0"/>
              <w:rPr>
                <w:color w:val="002060"/>
              </w:rPr>
            </w:pPr>
            <w:r w:rsidRPr="00282952">
              <w:rPr>
                <w:color w:val="002060"/>
              </w:rPr>
              <w:t>13/03/2026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37852" w14:textId="77777777" w:rsidR="003732AA" w:rsidRPr="00282952" w:rsidRDefault="003732AA" w:rsidP="00FE4A28">
            <w:pPr>
              <w:pStyle w:val="rowtabella0"/>
              <w:rPr>
                <w:color w:val="002060"/>
              </w:rPr>
            </w:pPr>
            <w:r w:rsidRPr="00282952">
              <w:rPr>
                <w:color w:val="002060"/>
              </w:rPr>
              <w:t xml:space="preserve">5454 </w:t>
            </w:r>
            <w:proofErr w:type="gramStart"/>
            <w:r w:rsidRPr="00282952">
              <w:rPr>
                <w:color w:val="002060"/>
              </w:rPr>
              <w:t>C.COPERTO</w:t>
            </w:r>
            <w:proofErr w:type="gramEnd"/>
            <w:r w:rsidRPr="00282952">
              <w:rPr>
                <w:color w:val="002060"/>
              </w:rPr>
              <w:t xml:space="preserve"> </w:t>
            </w:r>
            <w:proofErr w:type="gramStart"/>
            <w:r w:rsidRPr="00282952">
              <w:rPr>
                <w:color w:val="002060"/>
              </w:rPr>
              <w:t>C.TENNIS</w:t>
            </w:r>
            <w:proofErr w:type="gramEnd"/>
            <w:r w:rsidRPr="00282952">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BB70E" w14:textId="77777777" w:rsidR="003732AA" w:rsidRPr="00282952" w:rsidRDefault="003732AA" w:rsidP="00FE4A28">
            <w:pPr>
              <w:pStyle w:val="rowtabella0"/>
              <w:rPr>
                <w:color w:val="002060"/>
              </w:rPr>
            </w:pPr>
            <w:r w:rsidRPr="0028295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A890C" w14:textId="77777777" w:rsidR="003732AA" w:rsidRPr="00282952" w:rsidRDefault="003732AA" w:rsidP="00FE4A28">
            <w:pPr>
              <w:pStyle w:val="rowtabella0"/>
              <w:rPr>
                <w:color w:val="002060"/>
              </w:rPr>
            </w:pPr>
            <w:r w:rsidRPr="00282952">
              <w:rPr>
                <w:color w:val="002060"/>
              </w:rPr>
              <w:t>VIA VILLA TOMBARI</w:t>
            </w:r>
          </w:p>
        </w:tc>
      </w:tr>
      <w:tr w:rsidR="003732AA" w:rsidRPr="00282952" w14:paraId="7615C34B"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14713F" w14:textId="77777777" w:rsidR="003732AA" w:rsidRPr="00282952" w:rsidRDefault="003732AA" w:rsidP="00FE4A28">
            <w:pPr>
              <w:pStyle w:val="rowtabella0"/>
              <w:rPr>
                <w:color w:val="002060"/>
              </w:rPr>
            </w:pPr>
            <w:proofErr w:type="gramStart"/>
            <w:r w:rsidRPr="00282952">
              <w:rPr>
                <w:color w:val="002060"/>
              </w:rPr>
              <w:t>CITTA</w:t>
            </w:r>
            <w:proofErr w:type="gramEnd"/>
            <w:r w:rsidRPr="00282952">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495C85" w14:textId="77777777" w:rsidR="003732AA" w:rsidRPr="00282952" w:rsidRDefault="003732AA" w:rsidP="00FE4A28">
            <w:pPr>
              <w:pStyle w:val="rowtabella0"/>
              <w:rPr>
                <w:color w:val="002060"/>
              </w:rPr>
            </w:pPr>
            <w:r w:rsidRPr="00282952">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6F43F7"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8F38EB"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74F36" w14:textId="77777777" w:rsidR="003732AA" w:rsidRPr="00282952" w:rsidRDefault="003732AA" w:rsidP="00FE4A28">
            <w:pPr>
              <w:pStyle w:val="rowtabella0"/>
              <w:rPr>
                <w:color w:val="002060"/>
              </w:rPr>
            </w:pPr>
            <w:r w:rsidRPr="00282952">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69B2B" w14:textId="77777777" w:rsidR="003732AA" w:rsidRPr="00282952" w:rsidRDefault="003732AA" w:rsidP="00FE4A28">
            <w:pPr>
              <w:pStyle w:val="rowtabella0"/>
              <w:rPr>
                <w:color w:val="002060"/>
              </w:rPr>
            </w:pPr>
            <w:r w:rsidRPr="0028295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B7E36" w14:textId="77777777" w:rsidR="003732AA" w:rsidRPr="00282952" w:rsidRDefault="003732AA" w:rsidP="00FE4A28">
            <w:pPr>
              <w:pStyle w:val="rowtabella0"/>
              <w:rPr>
                <w:color w:val="002060"/>
              </w:rPr>
            </w:pPr>
            <w:r w:rsidRPr="00282952">
              <w:rPr>
                <w:color w:val="002060"/>
              </w:rPr>
              <w:t>VIA MATTEOTTI</w:t>
            </w:r>
          </w:p>
        </w:tc>
      </w:tr>
      <w:tr w:rsidR="003732AA" w:rsidRPr="00282952" w14:paraId="0080B111"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F200BE" w14:textId="77777777" w:rsidR="003732AA" w:rsidRPr="00282952" w:rsidRDefault="003732AA" w:rsidP="00FE4A28">
            <w:pPr>
              <w:pStyle w:val="rowtabella0"/>
              <w:rPr>
                <w:color w:val="002060"/>
              </w:rPr>
            </w:pPr>
            <w:r w:rsidRPr="00282952">
              <w:rPr>
                <w:color w:val="002060"/>
              </w:rPr>
              <w:lastRenderedPageBreak/>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35376" w14:textId="77777777" w:rsidR="003732AA" w:rsidRPr="00282952" w:rsidRDefault="003732AA" w:rsidP="00FE4A28">
            <w:pPr>
              <w:pStyle w:val="rowtabella0"/>
              <w:rPr>
                <w:color w:val="002060"/>
              </w:rPr>
            </w:pPr>
            <w:r w:rsidRPr="00282952">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75B8EC"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441484" w14:textId="77777777" w:rsidR="003732AA" w:rsidRPr="00282952" w:rsidRDefault="003732AA" w:rsidP="00FE4A28">
            <w:pPr>
              <w:pStyle w:val="rowtabella0"/>
              <w:rPr>
                <w:color w:val="002060"/>
              </w:rPr>
            </w:pPr>
            <w:r w:rsidRPr="00282952">
              <w:rPr>
                <w:color w:val="002060"/>
              </w:rPr>
              <w:t>13/03/2026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D4038A" w14:textId="77777777" w:rsidR="003732AA" w:rsidRPr="00282952" w:rsidRDefault="003732AA" w:rsidP="00FE4A28">
            <w:pPr>
              <w:pStyle w:val="rowtabella0"/>
              <w:rPr>
                <w:color w:val="002060"/>
              </w:rPr>
            </w:pPr>
            <w:r w:rsidRPr="00282952">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89B13" w14:textId="77777777" w:rsidR="003732AA" w:rsidRPr="00282952" w:rsidRDefault="003732AA" w:rsidP="00FE4A28">
            <w:pPr>
              <w:pStyle w:val="rowtabella0"/>
              <w:rPr>
                <w:color w:val="002060"/>
              </w:rPr>
            </w:pPr>
            <w:r w:rsidRPr="0028295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20EDC" w14:textId="77777777" w:rsidR="003732AA" w:rsidRPr="00282952" w:rsidRDefault="003732AA" w:rsidP="00FE4A28">
            <w:pPr>
              <w:pStyle w:val="rowtabella0"/>
              <w:rPr>
                <w:color w:val="002060"/>
              </w:rPr>
            </w:pPr>
            <w:r w:rsidRPr="00282952">
              <w:rPr>
                <w:color w:val="002060"/>
              </w:rPr>
              <w:t>VIA DELLO STADIO</w:t>
            </w:r>
          </w:p>
        </w:tc>
      </w:tr>
      <w:tr w:rsidR="003732AA" w:rsidRPr="00282952" w14:paraId="7EAAC254"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1593EB" w14:textId="77777777" w:rsidR="003732AA" w:rsidRPr="00282952" w:rsidRDefault="003732AA" w:rsidP="00FE4A28">
            <w:pPr>
              <w:pStyle w:val="rowtabella0"/>
              <w:rPr>
                <w:color w:val="002060"/>
              </w:rPr>
            </w:pPr>
            <w:r w:rsidRPr="0028295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D887CC" w14:textId="77777777" w:rsidR="003732AA" w:rsidRPr="00282952" w:rsidRDefault="003732AA" w:rsidP="00FE4A28">
            <w:pPr>
              <w:pStyle w:val="rowtabella0"/>
              <w:rPr>
                <w:color w:val="002060"/>
              </w:rPr>
            </w:pPr>
            <w:r w:rsidRPr="00282952">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DE71DA"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C2A2BF" w14:textId="77777777" w:rsidR="003732AA" w:rsidRPr="00282952" w:rsidRDefault="003732AA" w:rsidP="00FE4A28">
            <w:pPr>
              <w:pStyle w:val="rowtabella0"/>
              <w:rPr>
                <w:color w:val="002060"/>
              </w:rPr>
            </w:pPr>
            <w:r w:rsidRPr="00282952">
              <w:rPr>
                <w:color w:val="002060"/>
              </w:rPr>
              <w:t>13/03/2026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EA3819" w14:textId="77777777" w:rsidR="003732AA" w:rsidRPr="00282952" w:rsidRDefault="003732AA" w:rsidP="00FE4A28">
            <w:pPr>
              <w:pStyle w:val="rowtabella0"/>
              <w:rPr>
                <w:color w:val="002060"/>
              </w:rPr>
            </w:pPr>
            <w:r w:rsidRPr="0028295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77188F" w14:textId="77777777" w:rsidR="003732AA" w:rsidRPr="00282952" w:rsidRDefault="003732AA" w:rsidP="00FE4A28">
            <w:pPr>
              <w:pStyle w:val="rowtabella0"/>
              <w:rPr>
                <w:color w:val="002060"/>
              </w:rPr>
            </w:pPr>
            <w:r w:rsidRPr="0028295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5FAFE" w14:textId="77777777" w:rsidR="003732AA" w:rsidRPr="00282952" w:rsidRDefault="003732AA" w:rsidP="00FE4A28">
            <w:pPr>
              <w:pStyle w:val="rowtabella0"/>
              <w:rPr>
                <w:color w:val="002060"/>
              </w:rPr>
            </w:pPr>
            <w:r w:rsidRPr="00282952">
              <w:rPr>
                <w:color w:val="002060"/>
              </w:rPr>
              <w:t>VIA DELL'INDUSTRIA</w:t>
            </w:r>
          </w:p>
        </w:tc>
      </w:tr>
      <w:tr w:rsidR="003732AA" w:rsidRPr="00282952" w14:paraId="2D563D32"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EE0B78" w14:textId="77777777" w:rsidR="003732AA" w:rsidRPr="00282952" w:rsidRDefault="003732AA" w:rsidP="00FE4A28">
            <w:pPr>
              <w:pStyle w:val="rowtabella0"/>
              <w:rPr>
                <w:color w:val="002060"/>
              </w:rPr>
            </w:pPr>
            <w:r w:rsidRPr="0028295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3AFDA6" w14:textId="77777777" w:rsidR="003732AA" w:rsidRPr="00282952" w:rsidRDefault="003732AA" w:rsidP="00FE4A28">
            <w:pPr>
              <w:pStyle w:val="rowtabella0"/>
              <w:rPr>
                <w:color w:val="002060"/>
              </w:rPr>
            </w:pPr>
            <w:r w:rsidRPr="00282952">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2170F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F6AAC4" w14:textId="77777777" w:rsidR="003732AA" w:rsidRPr="00282952" w:rsidRDefault="003732AA" w:rsidP="00FE4A28">
            <w:pPr>
              <w:pStyle w:val="rowtabella0"/>
              <w:rPr>
                <w:color w:val="002060"/>
              </w:rPr>
            </w:pPr>
            <w:r w:rsidRPr="00282952">
              <w:rPr>
                <w:color w:val="002060"/>
              </w:rPr>
              <w:t>13/03/2026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01EA2F" w14:textId="77777777" w:rsidR="003732AA" w:rsidRPr="00282952" w:rsidRDefault="003732AA" w:rsidP="00FE4A28">
            <w:pPr>
              <w:pStyle w:val="rowtabella0"/>
              <w:rPr>
                <w:color w:val="002060"/>
              </w:rPr>
            </w:pPr>
            <w:r w:rsidRPr="00282952">
              <w:rPr>
                <w:color w:val="002060"/>
              </w:rPr>
              <w:t xml:space="preserve">5429 PAL.COM. </w:t>
            </w:r>
            <w:proofErr w:type="gramStart"/>
            <w:r w:rsidRPr="00282952">
              <w:rPr>
                <w:color w:val="002060"/>
              </w:rPr>
              <w:t>S.MICHELE</w:t>
            </w:r>
            <w:proofErr w:type="gramEnd"/>
            <w:r w:rsidRPr="0028295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1E3C5" w14:textId="77777777" w:rsidR="003732AA" w:rsidRPr="00282952" w:rsidRDefault="003732AA" w:rsidP="00FE4A28">
            <w:pPr>
              <w:pStyle w:val="rowtabella0"/>
              <w:rPr>
                <w:color w:val="002060"/>
              </w:rPr>
            </w:pPr>
            <w:r w:rsidRPr="0028295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0BB61E" w14:textId="77777777" w:rsidR="003732AA" w:rsidRPr="00282952" w:rsidRDefault="003732AA" w:rsidP="00FE4A28">
            <w:pPr>
              <w:pStyle w:val="rowtabella0"/>
              <w:rPr>
                <w:color w:val="002060"/>
              </w:rPr>
            </w:pPr>
            <w:r w:rsidRPr="00282952">
              <w:rPr>
                <w:color w:val="002060"/>
              </w:rPr>
              <w:t>VIA LORETO</w:t>
            </w:r>
          </w:p>
        </w:tc>
      </w:tr>
      <w:tr w:rsidR="003732AA" w:rsidRPr="00282952" w14:paraId="562B5856"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665A7" w14:textId="77777777" w:rsidR="003732AA" w:rsidRPr="00282952" w:rsidRDefault="003732AA" w:rsidP="00FE4A28">
            <w:pPr>
              <w:pStyle w:val="rowtabella0"/>
              <w:rPr>
                <w:color w:val="002060"/>
              </w:rPr>
            </w:pPr>
            <w:r w:rsidRPr="00282952">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6A43D" w14:textId="77777777" w:rsidR="003732AA" w:rsidRPr="00282952" w:rsidRDefault="003732AA" w:rsidP="00FE4A28">
            <w:pPr>
              <w:pStyle w:val="rowtabella0"/>
              <w:rPr>
                <w:color w:val="002060"/>
              </w:rPr>
            </w:pPr>
            <w:r w:rsidRPr="0028295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779992"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4B2E9B" w14:textId="77777777" w:rsidR="003732AA" w:rsidRPr="00282952" w:rsidRDefault="003732AA" w:rsidP="00FE4A28">
            <w:pPr>
              <w:pStyle w:val="rowtabella0"/>
              <w:rPr>
                <w:color w:val="002060"/>
              </w:rPr>
            </w:pPr>
            <w:r w:rsidRPr="00282952">
              <w:rPr>
                <w:color w:val="002060"/>
              </w:rPr>
              <w:t>13/03/2026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47F5D4" w14:textId="77777777" w:rsidR="003732AA" w:rsidRPr="00282952" w:rsidRDefault="003732AA" w:rsidP="00FE4A28">
            <w:pPr>
              <w:pStyle w:val="rowtabella0"/>
              <w:rPr>
                <w:color w:val="002060"/>
              </w:rPr>
            </w:pPr>
            <w:r w:rsidRPr="00282952">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EBA3A" w14:textId="77777777" w:rsidR="003732AA" w:rsidRPr="00282952" w:rsidRDefault="003732AA" w:rsidP="00FE4A28">
            <w:pPr>
              <w:pStyle w:val="rowtabella0"/>
              <w:rPr>
                <w:color w:val="002060"/>
              </w:rPr>
            </w:pPr>
            <w:r w:rsidRPr="00282952">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B38B5" w14:textId="77777777" w:rsidR="003732AA" w:rsidRPr="00282952" w:rsidRDefault="003732AA" w:rsidP="00FE4A28">
            <w:pPr>
              <w:pStyle w:val="rowtabella0"/>
              <w:rPr>
                <w:color w:val="002060"/>
              </w:rPr>
            </w:pPr>
            <w:r w:rsidRPr="00282952">
              <w:rPr>
                <w:color w:val="002060"/>
              </w:rPr>
              <w:t>VIA IV NOVEMBRE</w:t>
            </w:r>
          </w:p>
        </w:tc>
      </w:tr>
      <w:tr w:rsidR="003732AA" w:rsidRPr="00282952" w14:paraId="02A4FEB3"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8BA40" w14:textId="77777777" w:rsidR="003732AA" w:rsidRPr="00282952" w:rsidRDefault="003732AA" w:rsidP="00FE4A28">
            <w:pPr>
              <w:pStyle w:val="rowtabella0"/>
              <w:rPr>
                <w:color w:val="002060"/>
              </w:rPr>
            </w:pPr>
            <w:r w:rsidRPr="00282952">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E0F61" w14:textId="77777777" w:rsidR="003732AA" w:rsidRPr="00282952" w:rsidRDefault="003732AA" w:rsidP="00FE4A28">
            <w:pPr>
              <w:pStyle w:val="rowtabella0"/>
              <w:rPr>
                <w:color w:val="002060"/>
              </w:rPr>
            </w:pPr>
            <w:r w:rsidRPr="00282952">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0C5D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1CAFF"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5A44D" w14:textId="77777777" w:rsidR="003732AA" w:rsidRPr="00282952" w:rsidRDefault="003732AA" w:rsidP="00FE4A28">
            <w:pPr>
              <w:pStyle w:val="rowtabella0"/>
              <w:rPr>
                <w:color w:val="002060"/>
              </w:rPr>
            </w:pPr>
            <w:r w:rsidRPr="00282952">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D0DFE" w14:textId="77777777" w:rsidR="003732AA" w:rsidRPr="00282952" w:rsidRDefault="003732AA" w:rsidP="00FE4A28">
            <w:pPr>
              <w:pStyle w:val="rowtabella0"/>
              <w:rPr>
                <w:color w:val="002060"/>
              </w:rPr>
            </w:pPr>
            <w:r w:rsidRPr="00282952">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E9207" w14:textId="77777777" w:rsidR="003732AA" w:rsidRPr="00282952" w:rsidRDefault="003732AA" w:rsidP="00FE4A28">
            <w:pPr>
              <w:pStyle w:val="rowtabella0"/>
              <w:rPr>
                <w:color w:val="002060"/>
              </w:rPr>
            </w:pPr>
            <w:r w:rsidRPr="00282952">
              <w:rPr>
                <w:color w:val="002060"/>
              </w:rPr>
              <w:t>VIA BRAMANTE</w:t>
            </w:r>
          </w:p>
        </w:tc>
      </w:tr>
    </w:tbl>
    <w:p w14:paraId="0ECBB893" w14:textId="77777777" w:rsidR="003732AA" w:rsidRPr="00282952" w:rsidRDefault="003732AA" w:rsidP="003732AA">
      <w:pPr>
        <w:pStyle w:val="breakline"/>
        <w:rPr>
          <w:rFonts w:eastAsiaTheme="minorEastAsia"/>
          <w:color w:val="002060"/>
        </w:rPr>
      </w:pPr>
    </w:p>
    <w:p w14:paraId="3874A4F0" w14:textId="77777777" w:rsidR="003732AA" w:rsidRPr="00282952" w:rsidRDefault="003732AA" w:rsidP="003732AA">
      <w:pPr>
        <w:pStyle w:val="breakline"/>
        <w:rPr>
          <w:color w:val="002060"/>
        </w:rPr>
      </w:pPr>
    </w:p>
    <w:p w14:paraId="6DE86B3E" w14:textId="77777777" w:rsidR="003732AA" w:rsidRPr="00282952" w:rsidRDefault="003732AA" w:rsidP="003732AA">
      <w:pPr>
        <w:pStyle w:val="breakline"/>
        <w:rPr>
          <w:color w:val="002060"/>
        </w:rPr>
      </w:pPr>
    </w:p>
    <w:p w14:paraId="0867247C" w14:textId="77777777" w:rsidR="003732AA" w:rsidRPr="00282952" w:rsidRDefault="003732AA" w:rsidP="003732AA">
      <w:pPr>
        <w:pStyle w:val="sottotitolocampionato10"/>
        <w:rPr>
          <w:color w:val="002060"/>
        </w:rPr>
      </w:pPr>
      <w:r w:rsidRPr="00282952">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9"/>
        <w:gridCol w:w="385"/>
        <w:gridCol w:w="898"/>
        <w:gridCol w:w="1199"/>
        <w:gridCol w:w="1552"/>
        <w:gridCol w:w="1539"/>
      </w:tblGrid>
      <w:tr w:rsidR="003732AA" w:rsidRPr="00282952" w14:paraId="6B73C979"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F5F5E"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A8D70"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0D7EE"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8A1EC"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8BA1E"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8F381"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27733"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0120C114"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05212A" w14:textId="77777777" w:rsidR="003732AA" w:rsidRPr="00282952" w:rsidRDefault="003732AA" w:rsidP="00FE4A28">
            <w:pPr>
              <w:pStyle w:val="rowtabella0"/>
              <w:rPr>
                <w:color w:val="002060"/>
              </w:rPr>
            </w:pPr>
            <w:r w:rsidRPr="00282952">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62BFC" w14:textId="77777777" w:rsidR="003732AA" w:rsidRPr="00282952" w:rsidRDefault="003732AA" w:rsidP="00FE4A28">
            <w:pPr>
              <w:pStyle w:val="rowtabella0"/>
              <w:rPr>
                <w:color w:val="002060"/>
              </w:rPr>
            </w:pPr>
            <w:r w:rsidRPr="00282952">
              <w:rPr>
                <w:color w:val="002060"/>
              </w:rPr>
              <w:t>FUTSAL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259AF"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76113" w14:textId="77777777" w:rsidR="003732AA" w:rsidRPr="00282952" w:rsidRDefault="003732AA" w:rsidP="00FE4A28">
            <w:pPr>
              <w:pStyle w:val="rowtabella0"/>
              <w:rPr>
                <w:color w:val="002060"/>
              </w:rPr>
            </w:pPr>
            <w:r w:rsidRPr="00282952">
              <w:rPr>
                <w:color w:val="002060"/>
              </w:rPr>
              <w:t>13/03/2026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3C8DB" w14:textId="77777777" w:rsidR="003732AA" w:rsidRPr="00282952" w:rsidRDefault="003732AA" w:rsidP="00FE4A28">
            <w:pPr>
              <w:pStyle w:val="rowtabella0"/>
              <w:rPr>
                <w:color w:val="002060"/>
              </w:rPr>
            </w:pPr>
            <w:r w:rsidRPr="00282952">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D40D0" w14:textId="77777777" w:rsidR="003732AA" w:rsidRPr="00282952" w:rsidRDefault="003732AA" w:rsidP="00FE4A28">
            <w:pPr>
              <w:pStyle w:val="rowtabella0"/>
              <w:rPr>
                <w:color w:val="002060"/>
              </w:rPr>
            </w:pPr>
            <w:r w:rsidRPr="00282952">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C61CC" w14:textId="77777777" w:rsidR="003732AA" w:rsidRPr="00282952" w:rsidRDefault="003732AA" w:rsidP="00FE4A28">
            <w:pPr>
              <w:pStyle w:val="rowtabella0"/>
              <w:rPr>
                <w:color w:val="002060"/>
              </w:rPr>
            </w:pPr>
            <w:r w:rsidRPr="00282952">
              <w:rPr>
                <w:color w:val="002060"/>
              </w:rPr>
              <w:t>VIA DON LUIGI STURZO 4</w:t>
            </w:r>
          </w:p>
        </w:tc>
      </w:tr>
      <w:tr w:rsidR="003732AA" w:rsidRPr="00282952" w14:paraId="459414D6"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9BDA4E" w14:textId="77777777" w:rsidR="003732AA" w:rsidRPr="00282952" w:rsidRDefault="003732AA" w:rsidP="00FE4A28">
            <w:pPr>
              <w:pStyle w:val="rowtabella0"/>
              <w:rPr>
                <w:color w:val="002060"/>
              </w:rPr>
            </w:pPr>
            <w:r w:rsidRPr="0028295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12CB76" w14:textId="77777777" w:rsidR="003732AA" w:rsidRPr="00282952" w:rsidRDefault="003732AA" w:rsidP="00FE4A28">
            <w:pPr>
              <w:pStyle w:val="rowtabella0"/>
              <w:rPr>
                <w:color w:val="002060"/>
              </w:rPr>
            </w:pPr>
            <w:r w:rsidRPr="00282952">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144D1A"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EB31D"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8A431D" w14:textId="77777777" w:rsidR="003732AA" w:rsidRPr="00282952" w:rsidRDefault="003732AA" w:rsidP="00FE4A28">
            <w:pPr>
              <w:pStyle w:val="rowtabella0"/>
              <w:rPr>
                <w:color w:val="002060"/>
              </w:rPr>
            </w:pPr>
            <w:r w:rsidRPr="00282952">
              <w:rPr>
                <w:color w:val="002060"/>
              </w:rPr>
              <w:t>5299 CENTRO SP. POL. "</w:t>
            </w:r>
            <w:proofErr w:type="gramStart"/>
            <w:r w:rsidRPr="00282952">
              <w:rPr>
                <w:color w:val="002060"/>
              </w:rPr>
              <w:t>R.GATTARI</w:t>
            </w:r>
            <w:proofErr w:type="gramEnd"/>
            <w:r w:rsidRPr="0028295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D98BD" w14:textId="77777777" w:rsidR="003732AA" w:rsidRPr="00282952" w:rsidRDefault="003732AA" w:rsidP="00FE4A28">
            <w:pPr>
              <w:pStyle w:val="rowtabella0"/>
              <w:rPr>
                <w:color w:val="002060"/>
              </w:rPr>
            </w:pPr>
            <w:r w:rsidRPr="0028295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93F09" w14:textId="77777777" w:rsidR="003732AA" w:rsidRPr="00282952" w:rsidRDefault="003732AA" w:rsidP="00FE4A28">
            <w:pPr>
              <w:pStyle w:val="rowtabella0"/>
              <w:rPr>
                <w:color w:val="002060"/>
              </w:rPr>
            </w:pPr>
            <w:r w:rsidRPr="00282952">
              <w:rPr>
                <w:color w:val="002060"/>
              </w:rPr>
              <w:t>VIA TAGLIAMENTO</w:t>
            </w:r>
          </w:p>
        </w:tc>
      </w:tr>
      <w:tr w:rsidR="003732AA" w:rsidRPr="00282952" w14:paraId="18650979"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0240A" w14:textId="77777777" w:rsidR="003732AA" w:rsidRPr="00282952" w:rsidRDefault="003732AA" w:rsidP="00FE4A28">
            <w:pPr>
              <w:pStyle w:val="rowtabella0"/>
              <w:rPr>
                <w:color w:val="002060"/>
              </w:rPr>
            </w:pPr>
            <w:r w:rsidRPr="00282952">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A38CB9" w14:textId="77777777" w:rsidR="003732AA" w:rsidRPr="00282952" w:rsidRDefault="003732AA" w:rsidP="00FE4A28">
            <w:pPr>
              <w:pStyle w:val="rowtabella0"/>
              <w:rPr>
                <w:color w:val="002060"/>
              </w:rPr>
            </w:pPr>
            <w:r w:rsidRPr="00282952">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5A36B3"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F1524A" w14:textId="77777777" w:rsidR="003732AA" w:rsidRPr="00282952" w:rsidRDefault="003732AA" w:rsidP="00FE4A28">
            <w:pPr>
              <w:pStyle w:val="rowtabella0"/>
              <w:rPr>
                <w:color w:val="002060"/>
              </w:rPr>
            </w:pPr>
            <w:r w:rsidRPr="00282952">
              <w:rPr>
                <w:color w:val="002060"/>
              </w:rPr>
              <w:t>13/03/2026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EE8B84" w14:textId="77777777" w:rsidR="003732AA" w:rsidRPr="00282952" w:rsidRDefault="003732AA" w:rsidP="00FE4A28">
            <w:pPr>
              <w:pStyle w:val="rowtabella0"/>
              <w:rPr>
                <w:color w:val="002060"/>
              </w:rPr>
            </w:pPr>
            <w:r w:rsidRPr="00282952">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B2E5A" w14:textId="77777777" w:rsidR="003732AA" w:rsidRPr="00282952" w:rsidRDefault="003732AA" w:rsidP="00FE4A28">
            <w:pPr>
              <w:pStyle w:val="rowtabella0"/>
              <w:rPr>
                <w:color w:val="002060"/>
              </w:rPr>
            </w:pPr>
            <w:r w:rsidRPr="0028295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E2602" w14:textId="77777777" w:rsidR="003732AA" w:rsidRPr="00282952" w:rsidRDefault="003732AA" w:rsidP="00FE4A28">
            <w:pPr>
              <w:pStyle w:val="rowtabella0"/>
              <w:rPr>
                <w:color w:val="002060"/>
              </w:rPr>
            </w:pPr>
            <w:r w:rsidRPr="00282952">
              <w:rPr>
                <w:color w:val="002060"/>
              </w:rPr>
              <w:t>VIA GHANDI 17 FZ. CROCETTE</w:t>
            </w:r>
          </w:p>
        </w:tc>
      </w:tr>
      <w:tr w:rsidR="003732AA" w:rsidRPr="00282952" w14:paraId="07EFA949"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292C43" w14:textId="77777777" w:rsidR="003732AA" w:rsidRPr="00282952" w:rsidRDefault="003732AA" w:rsidP="00FE4A28">
            <w:pPr>
              <w:pStyle w:val="rowtabella0"/>
              <w:rPr>
                <w:color w:val="002060"/>
              </w:rPr>
            </w:pPr>
            <w:r w:rsidRPr="00282952">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940738" w14:textId="77777777" w:rsidR="003732AA" w:rsidRPr="00282952" w:rsidRDefault="003732AA" w:rsidP="00FE4A28">
            <w:pPr>
              <w:pStyle w:val="rowtabella0"/>
              <w:rPr>
                <w:color w:val="002060"/>
              </w:rPr>
            </w:pPr>
            <w:r w:rsidRPr="00282952">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E5B30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110807" w14:textId="77777777" w:rsidR="003732AA" w:rsidRPr="00282952" w:rsidRDefault="003732AA" w:rsidP="00FE4A28">
            <w:pPr>
              <w:pStyle w:val="rowtabella0"/>
              <w:rPr>
                <w:color w:val="002060"/>
              </w:rPr>
            </w:pPr>
            <w:r w:rsidRPr="00282952">
              <w:rPr>
                <w:color w:val="002060"/>
              </w:rPr>
              <w:t>13/03/2026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6DD1A5" w14:textId="77777777" w:rsidR="003732AA" w:rsidRPr="00282952" w:rsidRDefault="003732AA" w:rsidP="00FE4A28">
            <w:pPr>
              <w:pStyle w:val="rowtabella0"/>
              <w:rPr>
                <w:color w:val="002060"/>
              </w:rPr>
            </w:pPr>
            <w:r w:rsidRPr="0028295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061AF" w14:textId="77777777" w:rsidR="003732AA" w:rsidRPr="00282952" w:rsidRDefault="003732AA" w:rsidP="00FE4A28">
            <w:pPr>
              <w:pStyle w:val="rowtabella0"/>
              <w:rPr>
                <w:color w:val="002060"/>
              </w:rPr>
            </w:pPr>
            <w:r w:rsidRPr="0028295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05FFF" w14:textId="77777777" w:rsidR="003732AA" w:rsidRPr="00282952" w:rsidRDefault="003732AA" w:rsidP="00FE4A28">
            <w:pPr>
              <w:pStyle w:val="rowtabella0"/>
              <w:rPr>
                <w:color w:val="002060"/>
              </w:rPr>
            </w:pPr>
            <w:r w:rsidRPr="00282952">
              <w:rPr>
                <w:color w:val="002060"/>
              </w:rPr>
              <w:t>VIA ALDO MORO</w:t>
            </w:r>
          </w:p>
        </w:tc>
      </w:tr>
      <w:tr w:rsidR="003732AA" w:rsidRPr="00282952" w14:paraId="6348052A"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3DFB83" w14:textId="77777777" w:rsidR="003732AA" w:rsidRPr="00282952" w:rsidRDefault="003732AA" w:rsidP="00FE4A28">
            <w:pPr>
              <w:pStyle w:val="rowtabella0"/>
              <w:rPr>
                <w:color w:val="002060"/>
              </w:rPr>
            </w:pPr>
            <w:r w:rsidRPr="00282952">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68797" w14:textId="77777777" w:rsidR="003732AA" w:rsidRPr="00282952" w:rsidRDefault="003732AA" w:rsidP="00FE4A28">
            <w:pPr>
              <w:pStyle w:val="rowtabella0"/>
              <w:rPr>
                <w:color w:val="002060"/>
              </w:rPr>
            </w:pPr>
            <w:r w:rsidRPr="0028295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EC6BC6"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EF3C16" w14:textId="77777777" w:rsidR="003732AA" w:rsidRPr="00282952" w:rsidRDefault="003732AA" w:rsidP="00FE4A28">
            <w:pPr>
              <w:pStyle w:val="rowtabella0"/>
              <w:rPr>
                <w:color w:val="002060"/>
              </w:rPr>
            </w:pPr>
            <w:r w:rsidRPr="00282952">
              <w:rPr>
                <w:color w:val="002060"/>
              </w:rPr>
              <w:t>13/03/2026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E0D177" w14:textId="77777777" w:rsidR="003732AA" w:rsidRPr="00282952" w:rsidRDefault="003732AA" w:rsidP="00FE4A28">
            <w:pPr>
              <w:pStyle w:val="rowtabella0"/>
              <w:rPr>
                <w:color w:val="002060"/>
              </w:rPr>
            </w:pPr>
            <w:r w:rsidRPr="0028295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D081EB" w14:textId="77777777" w:rsidR="003732AA" w:rsidRPr="00282952" w:rsidRDefault="003732AA" w:rsidP="00FE4A28">
            <w:pPr>
              <w:pStyle w:val="rowtabella0"/>
              <w:rPr>
                <w:color w:val="002060"/>
              </w:rPr>
            </w:pPr>
            <w:r w:rsidRPr="0028295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4FD58" w14:textId="77777777" w:rsidR="003732AA" w:rsidRPr="00282952" w:rsidRDefault="003732AA" w:rsidP="00FE4A28">
            <w:pPr>
              <w:pStyle w:val="rowtabella0"/>
              <w:rPr>
                <w:color w:val="002060"/>
              </w:rPr>
            </w:pPr>
            <w:r w:rsidRPr="00282952">
              <w:rPr>
                <w:color w:val="002060"/>
              </w:rPr>
              <w:t>VIA CERQUATTI</w:t>
            </w:r>
          </w:p>
        </w:tc>
      </w:tr>
      <w:tr w:rsidR="003732AA" w:rsidRPr="00282952" w14:paraId="5F0DCCD1"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B012F" w14:textId="77777777" w:rsidR="003732AA" w:rsidRPr="00282952" w:rsidRDefault="003732AA" w:rsidP="00FE4A28">
            <w:pPr>
              <w:pStyle w:val="rowtabella0"/>
              <w:rPr>
                <w:color w:val="002060"/>
              </w:rPr>
            </w:pPr>
            <w:r w:rsidRPr="00282952">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95B9E" w14:textId="77777777" w:rsidR="003732AA" w:rsidRPr="00282952" w:rsidRDefault="003732AA" w:rsidP="00FE4A28">
            <w:pPr>
              <w:pStyle w:val="rowtabella0"/>
              <w:rPr>
                <w:color w:val="002060"/>
              </w:rPr>
            </w:pPr>
            <w:r w:rsidRPr="00282952">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C735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10F01A" w14:textId="77777777" w:rsidR="003732AA" w:rsidRPr="00282952" w:rsidRDefault="003732AA" w:rsidP="00FE4A28">
            <w:pPr>
              <w:pStyle w:val="rowtabella0"/>
              <w:rPr>
                <w:color w:val="002060"/>
              </w:rPr>
            </w:pPr>
            <w:r w:rsidRPr="00282952">
              <w:rPr>
                <w:color w:val="002060"/>
              </w:rPr>
              <w:t>13/03/2026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D7CAB7" w14:textId="77777777" w:rsidR="003732AA" w:rsidRPr="00282952" w:rsidRDefault="003732AA" w:rsidP="00FE4A28">
            <w:pPr>
              <w:pStyle w:val="rowtabella0"/>
              <w:rPr>
                <w:color w:val="002060"/>
              </w:rPr>
            </w:pPr>
            <w:r w:rsidRPr="00282952">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88D44E" w14:textId="77777777" w:rsidR="003732AA" w:rsidRPr="00282952" w:rsidRDefault="003732AA" w:rsidP="00FE4A28">
            <w:pPr>
              <w:pStyle w:val="rowtabella0"/>
              <w:rPr>
                <w:color w:val="002060"/>
              </w:rPr>
            </w:pPr>
            <w:r w:rsidRPr="0028295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577B3" w14:textId="77777777" w:rsidR="003732AA" w:rsidRPr="00282952" w:rsidRDefault="003732AA" w:rsidP="00FE4A28">
            <w:pPr>
              <w:pStyle w:val="rowtabella0"/>
              <w:rPr>
                <w:color w:val="002060"/>
              </w:rPr>
            </w:pPr>
            <w:r w:rsidRPr="00282952">
              <w:rPr>
                <w:color w:val="002060"/>
              </w:rPr>
              <w:t xml:space="preserve">VIA MANZONI FZ. </w:t>
            </w:r>
            <w:proofErr w:type="gramStart"/>
            <w:r w:rsidRPr="00282952">
              <w:rPr>
                <w:color w:val="002060"/>
              </w:rPr>
              <w:t>S.BIAGIO</w:t>
            </w:r>
            <w:proofErr w:type="gramEnd"/>
          </w:p>
        </w:tc>
      </w:tr>
      <w:tr w:rsidR="003732AA" w:rsidRPr="00282952" w14:paraId="1B393A2D"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75002" w14:textId="77777777" w:rsidR="003732AA" w:rsidRPr="00282952" w:rsidRDefault="003732AA" w:rsidP="00FE4A28">
            <w:pPr>
              <w:pStyle w:val="rowtabella0"/>
              <w:rPr>
                <w:color w:val="002060"/>
              </w:rPr>
            </w:pPr>
            <w:r w:rsidRPr="00282952">
              <w:rPr>
                <w:color w:val="002060"/>
              </w:rPr>
              <w:t>SAN SEVERINO MARCHE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52DA7" w14:textId="77777777" w:rsidR="003732AA" w:rsidRPr="00282952" w:rsidRDefault="003732AA" w:rsidP="00FE4A28">
            <w:pPr>
              <w:pStyle w:val="rowtabella0"/>
              <w:rPr>
                <w:color w:val="002060"/>
              </w:rPr>
            </w:pPr>
            <w:r w:rsidRPr="00282952">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519BC"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938BC" w14:textId="77777777" w:rsidR="003732AA" w:rsidRPr="00282952" w:rsidRDefault="003732AA" w:rsidP="00FE4A28">
            <w:pPr>
              <w:pStyle w:val="rowtabella0"/>
              <w:rPr>
                <w:color w:val="002060"/>
              </w:rPr>
            </w:pPr>
            <w:r w:rsidRPr="00282952">
              <w:rPr>
                <w:color w:val="002060"/>
              </w:rPr>
              <w:t>13/03/2026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24C73" w14:textId="77777777" w:rsidR="003732AA" w:rsidRPr="00282952" w:rsidRDefault="003732AA" w:rsidP="00FE4A28">
            <w:pPr>
              <w:pStyle w:val="rowtabella0"/>
              <w:rPr>
                <w:color w:val="002060"/>
              </w:rPr>
            </w:pPr>
            <w:r w:rsidRPr="00282952">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BD4E9" w14:textId="77777777" w:rsidR="003732AA" w:rsidRPr="00282952" w:rsidRDefault="003732AA" w:rsidP="00FE4A28">
            <w:pPr>
              <w:pStyle w:val="rowtabella0"/>
              <w:rPr>
                <w:color w:val="002060"/>
              </w:rPr>
            </w:pPr>
            <w:r w:rsidRPr="00282952">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3AF4E" w14:textId="77777777" w:rsidR="003732AA" w:rsidRPr="00282952" w:rsidRDefault="003732AA" w:rsidP="00FE4A28">
            <w:pPr>
              <w:pStyle w:val="rowtabella0"/>
              <w:rPr>
                <w:color w:val="002060"/>
              </w:rPr>
            </w:pPr>
            <w:r w:rsidRPr="00282952">
              <w:rPr>
                <w:color w:val="002060"/>
              </w:rPr>
              <w:t>VIALE MAZZINI</w:t>
            </w:r>
          </w:p>
        </w:tc>
      </w:tr>
    </w:tbl>
    <w:p w14:paraId="7D79871E" w14:textId="77777777" w:rsidR="003732AA" w:rsidRPr="00282952" w:rsidRDefault="003732AA" w:rsidP="003732AA">
      <w:pPr>
        <w:pStyle w:val="breakline"/>
        <w:rPr>
          <w:rFonts w:eastAsiaTheme="minorEastAsia"/>
          <w:color w:val="002060"/>
        </w:rPr>
      </w:pPr>
    </w:p>
    <w:p w14:paraId="3A4181A2" w14:textId="77777777" w:rsidR="003732AA" w:rsidRPr="00282952" w:rsidRDefault="003732AA" w:rsidP="003732AA">
      <w:pPr>
        <w:pStyle w:val="breakline"/>
        <w:rPr>
          <w:color w:val="002060"/>
        </w:rPr>
      </w:pPr>
    </w:p>
    <w:p w14:paraId="7E1707E1" w14:textId="77777777" w:rsidR="003732AA" w:rsidRPr="00282952" w:rsidRDefault="003732AA" w:rsidP="003732AA">
      <w:pPr>
        <w:pStyle w:val="breakline"/>
        <w:rPr>
          <w:color w:val="002060"/>
        </w:rPr>
      </w:pPr>
    </w:p>
    <w:p w14:paraId="54962F62" w14:textId="77777777" w:rsidR="003732AA" w:rsidRPr="00282952" w:rsidRDefault="003732AA" w:rsidP="003732AA">
      <w:pPr>
        <w:pStyle w:val="sottotitolocampionato10"/>
        <w:rPr>
          <w:color w:val="002060"/>
        </w:rPr>
      </w:pPr>
      <w:r w:rsidRPr="00282952">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3"/>
        <w:gridCol w:w="1569"/>
      </w:tblGrid>
      <w:tr w:rsidR="003732AA" w:rsidRPr="00282952" w14:paraId="1D3E066C"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4AB21"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5D35F"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AE12A"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CF98C"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E6246"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CFF47"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A3DB5"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34BC5C50"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892384" w14:textId="77777777" w:rsidR="003732AA" w:rsidRPr="00282952" w:rsidRDefault="003732AA" w:rsidP="00FE4A28">
            <w:pPr>
              <w:pStyle w:val="rowtabella0"/>
              <w:rPr>
                <w:color w:val="002060"/>
              </w:rPr>
            </w:pPr>
            <w:r w:rsidRPr="00282952">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46753" w14:textId="77777777" w:rsidR="003732AA" w:rsidRPr="00282952" w:rsidRDefault="003732AA" w:rsidP="00FE4A28">
            <w:pPr>
              <w:pStyle w:val="rowtabella0"/>
              <w:rPr>
                <w:color w:val="002060"/>
              </w:rPr>
            </w:pPr>
            <w:proofErr w:type="gramStart"/>
            <w:r w:rsidRPr="00282952">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CDC67"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041FF" w14:textId="77777777" w:rsidR="003732AA" w:rsidRPr="00282952" w:rsidRDefault="003732AA" w:rsidP="00FE4A28">
            <w:pPr>
              <w:pStyle w:val="rowtabella0"/>
              <w:rPr>
                <w:color w:val="002060"/>
              </w:rPr>
            </w:pPr>
            <w:r w:rsidRPr="00282952">
              <w:rPr>
                <w:color w:val="002060"/>
              </w:rPr>
              <w:t>13/03/2026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0A0AA" w14:textId="77777777" w:rsidR="003732AA" w:rsidRPr="00282952" w:rsidRDefault="003732AA" w:rsidP="00FE4A28">
            <w:pPr>
              <w:pStyle w:val="rowtabella0"/>
              <w:rPr>
                <w:color w:val="002060"/>
              </w:rPr>
            </w:pPr>
            <w:r w:rsidRPr="00282952">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0691B" w14:textId="77777777" w:rsidR="003732AA" w:rsidRPr="00282952" w:rsidRDefault="003732AA" w:rsidP="00FE4A28">
            <w:pPr>
              <w:pStyle w:val="rowtabella0"/>
              <w:rPr>
                <w:color w:val="002060"/>
              </w:rPr>
            </w:pPr>
            <w:r w:rsidRPr="0028295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D185C" w14:textId="77777777" w:rsidR="003732AA" w:rsidRPr="00282952" w:rsidRDefault="003732AA" w:rsidP="00FE4A28">
            <w:pPr>
              <w:pStyle w:val="rowtabella0"/>
              <w:rPr>
                <w:color w:val="002060"/>
              </w:rPr>
            </w:pPr>
            <w:r w:rsidRPr="00282952">
              <w:rPr>
                <w:color w:val="002060"/>
              </w:rPr>
              <w:t>VIA VOLTURNO-PIEDIRIPA</w:t>
            </w:r>
          </w:p>
        </w:tc>
      </w:tr>
      <w:tr w:rsidR="003732AA" w:rsidRPr="00282952" w14:paraId="31E059BC"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2E2934" w14:textId="77777777" w:rsidR="003732AA" w:rsidRPr="00282952" w:rsidRDefault="003732AA" w:rsidP="00FE4A28">
            <w:pPr>
              <w:pStyle w:val="rowtabella0"/>
              <w:rPr>
                <w:color w:val="002060"/>
              </w:rPr>
            </w:pPr>
            <w:r w:rsidRPr="0028295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EF75F3" w14:textId="77777777" w:rsidR="003732AA" w:rsidRPr="00282952" w:rsidRDefault="003732AA" w:rsidP="00FE4A28">
            <w:pPr>
              <w:pStyle w:val="rowtabella0"/>
              <w:rPr>
                <w:color w:val="002060"/>
              </w:rPr>
            </w:pPr>
            <w:r w:rsidRPr="0028295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8CBEC0"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7E8C91"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E34EBA" w14:textId="77777777" w:rsidR="003732AA" w:rsidRPr="00282952" w:rsidRDefault="003732AA" w:rsidP="00FE4A28">
            <w:pPr>
              <w:pStyle w:val="rowtabella0"/>
              <w:rPr>
                <w:color w:val="002060"/>
              </w:rPr>
            </w:pPr>
            <w:r w:rsidRPr="00282952">
              <w:rPr>
                <w:color w:val="002060"/>
              </w:rPr>
              <w:t xml:space="preserve">5295 TENSOSTRUTTURA VIA </w:t>
            </w:r>
            <w:proofErr w:type="gramStart"/>
            <w:r w:rsidRPr="00282952">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FE3F3" w14:textId="77777777" w:rsidR="003732AA" w:rsidRPr="00282952" w:rsidRDefault="003732AA" w:rsidP="00FE4A28">
            <w:pPr>
              <w:pStyle w:val="rowtabella0"/>
              <w:rPr>
                <w:color w:val="002060"/>
              </w:rPr>
            </w:pPr>
            <w:r w:rsidRPr="0028295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8CBD4" w14:textId="77777777" w:rsidR="003732AA" w:rsidRPr="00282952" w:rsidRDefault="003732AA" w:rsidP="00FE4A28">
            <w:pPr>
              <w:pStyle w:val="rowtabella0"/>
              <w:rPr>
                <w:color w:val="002060"/>
              </w:rPr>
            </w:pPr>
            <w:r w:rsidRPr="00282952">
              <w:rPr>
                <w:color w:val="002060"/>
              </w:rPr>
              <w:t xml:space="preserve">VIA </w:t>
            </w:r>
            <w:proofErr w:type="gramStart"/>
            <w:r w:rsidRPr="00282952">
              <w:rPr>
                <w:color w:val="002060"/>
              </w:rPr>
              <w:t>E.MATTEI</w:t>
            </w:r>
            <w:proofErr w:type="gramEnd"/>
          </w:p>
        </w:tc>
      </w:tr>
      <w:tr w:rsidR="003732AA" w:rsidRPr="00282952" w14:paraId="43F530B5"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DF5359" w14:textId="77777777" w:rsidR="003732AA" w:rsidRPr="00282952" w:rsidRDefault="003732AA" w:rsidP="00FE4A28">
            <w:pPr>
              <w:pStyle w:val="rowtabella0"/>
              <w:rPr>
                <w:color w:val="002060"/>
              </w:rPr>
            </w:pPr>
            <w:r w:rsidRPr="00282952">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8D2CD6" w14:textId="77777777" w:rsidR="003732AA" w:rsidRPr="00282952" w:rsidRDefault="003732AA" w:rsidP="00FE4A28">
            <w:pPr>
              <w:pStyle w:val="rowtabella0"/>
              <w:rPr>
                <w:color w:val="002060"/>
              </w:rPr>
            </w:pPr>
            <w:r w:rsidRPr="00282952">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FDEDBB"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95C632" w14:textId="77777777" w:rsidR="003732AA" w:rsidRPr="00282952" w:rsidRDefault="003732AA" w:rsidP="00FE4A28">
            <w:pPr>
              <w:pStyle w:val="rowtabella0"/>
              <w:rPr>
                <w:color w:val="002060"/>
              </w:rPr>
            </w:pPr>
            <w:r w:rsidRPr="00282952">
              <w:rPr>
                <w:color w:val="002060"/>
              </w:rPr>
              <w:t>13/03/2026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E14CE7" w14:textId="77777777" w:rsidR="003732AA" w:rsidRPr="00282952" w:rsidRDefault="003732AA" w:rsidP="00FE4A28">
            <w:pPr>
              <w:pStyle w:val="rowtabella0"/>
              <w:rPr>
                <w:color w:val="002060"/>
              </w:rPr>
            </w:pPr>
            <w:r w:rsidRPr="0028295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4FF124" w14:textId="77777777" w:rsidR="003732AA" w:rsidRPr="00282952" w:rsidRDefault="003732AA" w:rsidP="00FE4A28">
            <w:pPr>
              <w:pStyle w:val="rowtabella0"/>
              <w:rPr>
                <w:color w:val="002060"/>
              </w:rPr>
            </w:pPr>
            <w:r w:rsidRPr="0028295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E2C6E6" w14:textId="77777777" w:rsidR="003732AA" w:rsidRPr="00282952" w:rsidRDefault="003732AA" w:rsidP="00FE4A28">
            <w:pPr>
              <w:pStyle w:val="rowtabella0"/>
              <w:rPr>
                <w:color w:val="002060"/>
              </w:rPr>
            </w:pPr>
            <w:r w:rsidRPr="00282952">
              <w:rPr>
                <w:color w:val="002060"/>
              </w:rPr>
              <w:t xml:space="preserve">LOC.MONTEROCCO VIA </w:t>
            </w:r>
            <w:proofErr w:type="gramStart"/>
            <w:r w:rsidRPr="00282952">
              <w:rPr>
                <w:color w:val="002060"/>
              </w:rPr>
              <w:t>A.MANCINI</w:t>
            </w:r>
            <w:proofErr w:type="gramEnd"/>
          </w:p>
        </w:tc>
      </w:tr>
      <w:tr w:rsidR="003732AA" w:rsidRPr="00282952" w14:paraId="36C1EA92"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5A70B6" w14:textId="77777777" w:rsidR="003732AA" w:rsidRPr="00282952" w:rsidRDefault="003732AA" w:rsidP="00FE4A28">
            <w:pPr>
              <w:pStyle w:val="rowtabella0"/>
              <w:rPr>
                <w:color w:val="002060"/>
              </w:rPr>
            </w:pPr>
            <w:r w:rsidRPr="00282952">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A2D19B" w14:textId="77777777" w:rsidR="003732AA" w:rsidRPr="00282952" w:rsidRDefault="003732AA" w:rsidP="00FE4A28">
            <w:pPr>
              <w:pStyle w:val="rowtabella0"/>
              <w:rPr>
                <w:color w:val="002060"/>
              </w:rPr>
            </w:pPr>
            <w:r w:rsidRPr="00282952">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4FF8D5"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09CED5"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5097D9" w14:textId="77777777" w:rsidR="003732AA" w:rsidRPr="00282952" w:rsidRDefault="003732AA" w:rsidP="00FE4A28">
            <w:pPr>
              <w:pStyle w:val="rowtabella0"/>
              <w:rPr>
                <w:color w:val="002060"/>
              </w:rPr>
            </w:pPr>
            <w:r w:rsidRPr="00282952">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E2AD6" w14:textId="77777777" w:rsidR="003732AA" w:rsidRPr="00282952" w:rsidRDefault="003732AA" w:rsidP="00FE4A28">
            <w:pPr>
              <w:pStyle w:val="rowtabella0"/>
              <w:rPr>
                <w:color w:val="002060"/>
              </w:rPr>
            </w:pPr>
            <w:r w:rsidRPr="0028295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E26C4" w14:textId="77777777" w:rsidR="003732AA" w:rsidRPr="00282952" w:rsidRDefault="003732AA" w:rsidP="00FE4A28">
            <w:pPr>
              <w:pStyle w:val="rowtabella0"/>
              <w:rPr>
                <w:color w:val="002060"/>
              </w:rPr>
            </w:pPr>
            <w:r w:rsidRPr="00282952">
              <w:rPr>
                <w:color w:val="002060"/>
              </w:rPr>
              <w:t>VIA FRATELLANZA SNC</w:t>
            </w:r>
          </w:p>
        </w:tc>
      </w:tr>
      <w:tr w:rsidR="003732AA" w:rsidRPr="00282952" w14:paraId="526B6EFE"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50B3D0" w14:textId="77777777" w:rsidR="003732AA" w:rsidRPr="00282952" w:rsidRDefault="003732AA" w:rsidP="00FE4A28">
            <w:pPr>
              <w:pStyle w:val="rowtabella0"/>
              <w:rPr>
                <w:color w:val="002060"/>
              </w:rPr>
            </w:pPr>
            <w:r w:rsidRPr="00282952">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0F1C0F" w14:textId="77777777" w:rsidR="003732AA" w:rsidRPr="00282952" w:rsidRDefault="003732AA" w:rsidP="00FE4A28">
            <w:pPr>
              <w:pStyle w:val="rowtabella0"/>
              <w:rPr>
                <w:color w:val="002060"/>
              </w:rPr>
            </w:pPr>
            <w:r w:rsidRPr="00282952">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B4620F"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22C7E5" w14:textId="77777777" w:rsidR="003732AA" w:rsidRPr="00282952" w:rsidRDefault="003732AA" w:rsidP="00FE4A28">
            <w:pPr>
              <w:pStyle w:val="rowtabella0"/>
              <w:rPr>
                <w:color w:val="002060"/>
              </w:rPr>
            </w:pPr>
            <w:r w:rsidRPr="00282952">
              <w:rPr>
                <w:color w:val="002060"/>
              </w:rPr>
              <w:t>13/03/2026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5B6C24" w14:textId="77777777" w:rsidR="003732AA" w:rsidRPr="00282952" w:rsidRDefault="003732AA" w:rsidP="00FE4A28">
            <w:pPr>
              <w:pStyle w:val="rowtabella0"/>
              <w:rPr>
                <w:color w:val="002060"/>
              </w:rPr>
            </w:pPr>
            <w:r w:rsidRPr="00282952">
              <w:rPr>
                <w:color w:val="002060"/>
              </w:rPr>
              <w:t xml:space="preserve">5623 PALESTRA </w:t>
            </w:r>
            <w:proofErr w:type="gramStart"/>
            <w:r w:rsidRPr="00282952">
              <w:rPr>
                <w:color w:val="002060"/>
              </w:rPr>
              <w:t>SC.MEDIA</w:t>
            </w:r>
            <w:proofErr w:type="gramEnd"/>
            <w:r w:rsidRPr="00282952">
              <w:rPr>
                <w:color w:val="002060"/>
              </w:rPr>
              <w:t xml:space="preserve"> </w:t>
            </w:r>
            <w:proofErr w:type="gramStart"/>
            <w:r w:rsidRPr="00282952">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5073A6" w14:textId="77777777" w:rsidR="003732AA" w:rsidRPr="00282952" w:rsidRDefault="003732AA" w:rsidP="00FE4A28">
            <w:pPr>
              <w:pStyle w:val="rowtabella0"/>
              <w:rPr>
                <w:color w:val="002060"/>
              </w:rPr>
            </w:pPr>
            <w:r w:rsidRPr="0028295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18796" w14:textId="77777777" w:rsidR="003732AA" w:rsidRPr="00282952" w:rsidRDefault="003732AA" w:rsidP="00FE4A28">
            <w:pPr>
              <w:pStyle w:val="rowtabella0"/>
              <w:rPr>
                <w:color w:val="002060"/>
              </w:rPr>
            </w:pPr>
            <w:r w:rsidRPr="00282952">
              <w:rPr>
                <w:color w:val="002060"/>
              </w:rPr>
              <w:t>VIA PIRANDELLO</w:t>
            </w:r>
          </w:p>
        </w:tc>
      </w:tr>
      <w:tr w:rsidR="003732AA" w:rsidRPr="00282952" w14:paraId="40329271"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DD685" w14:textId="77777777" w:rsidR="003732AA" w:rsidRPr="00282952" w:rsidRDefault="003732AA" w:rsidP="00FE4A28">
            <w:pPr>
              <w:pStyle w:val="rowtabella0"/>
              <w:rPr>
                <w:color w:val="002060"/>
              </w:rPr>
            </w:pPr>
            <w:r w:rsidRPr="00282952">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B9AC3" w14:textId="77777777" w:rsidR="003732AA" w:rsidRPr="00282952" w:rsidRDefault="003732AA" w:rsidP="00FE4A28">
            <w:pPr>
              <w:pStyle w:val="rowtabella0"/>
              <w:rPr>
                <w:color w:val="002060"/>
              </w:rPr>
            </w:pPr>
            <w:r w:rsidRPr="00282952">
              <w:rPr>
                <w:color w:val="002060"/>
              </w:rPr>
              <w:t>PAGLIARE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CFACB"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DE9F5" w14:textId="77777777" w:rsidR="003732AA" w:rsidRPr="00282952" w:rsidRDefault="003732AA" w:rsidP="00FE4A28">
            <w:pPr>
              <w:pStyle w:val="rowtabella0"/>
              <w:rPr>
                <w:color w:val="002060"/>
              </w:rPr>
            </w:pPr>
            <w:r w:rsidRPr="00282952">
              <w:rPr>
                <w:color w:val="002060"/>
              </w:rPr>
              <w:t>14/03/2026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515EC" w14:textId="77777777" w:rsidR="003732AA" w:rsidRPr="00282952" w:rsidRDefault="003732AA" w:rsidP="00FE4A28">
            <w:pPr>
              <w:pStyle w:val="rowtabella0"/>
              <w:rPr>
                <w:color w:val="002060"/>
              </w:rPr>
            </w:pPr>
            <w:r w:rsidRPr="00282952">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6E83C" w14:textId="77777777" w:rsidR="003732AA" w:rsidRPr="00282952" w:rsidRDefault="003732AA" w:rsidP="00FE4A28">
            <w:pPr>
              <w:pStyle w:val="rowtabella0"/>
              <w:rPr>
                <w:color w:val="002060"/>
              </w:rPr>
            </w:pPr>
            <w:r w:rsidRPr="00282952">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8160B" w14:textId="77777777" w:rsidR="003732AA" w:rsidRPr="00282952" w:rsidRDefault="003732AA" w:rsidP="00FE4A28">
            <w:pPr>
              <w:pStyle w:val="rowtabella0"/>
              <w:rPr>
                <w:color w:val="002060"/>
              </w:rPr>
            </w:pPr>
            <w:r w:rsidRPr="00282952">
              <w:rPr>
                <w:color w:val="002060"/>
              </w:rPr>
              <w:t>VIA FAVETO</w:t>
            </w:r>
          </w:p>
        </w:tc>
      </w:tr>
    </w:tbl>
    <w:p w14:paraId="7D664F6F" w14:textId="77777777" w:rsidR="003732AA" w:rsidRDefault="003732AA" w:rsidP="00945E53">
      <w:pPr>
        <w:pStyle w:val="breakline"/>
        <w:rPr>
          <w:color w:val="002060"/>
        </w:rPr>
      </w:pPr>
    </w:p>
    <w:p w14:paraId="55C4A80B" w14:textId="77777777" w:rsidR="003732AA" w:rsidRPr="007A6443" w:rsidRDefault="003732AA" w:rsidP="00945E53">
      <w:pPr>
        <w:pStyle w:val="breakline"/>
        <w:rPr>
          <w:color w:val="002060"/>
        </w:rPr>
      </w:pPr>
    </w:p>
    <w:p w14:paraId="2269504C" w14:textId="77777777" w:rsidR="00945E53" w:rsidRPr="007A6443" w:rsidRDefault="00945E53" w:rsidP="00945E53">
      <w:pPr>
        <w:pStyle w:val="titolocampionato0"/>
        <w:shd w:val="clear" w:color="auto" w:fill="CCCCCC"/>
        <w:spacing w:before="80" w:after="40"/>
        <w:rPr>
          <w:color w:val="002060"/>
        </w:rPr>
      </w:pPr>
      <w:r w:rsidRPr="007A6443">
        <w:rPr>
          <w:color w:val="002060"/>
        </w:rPr>
        <w:t>CALCIO A CINQUE SERIE D</w:t>
      </w:r>
    </w:p>
    <w:p w14:paraId="3D3A48A7" w14:textId="77777777" w:rsidR="00945E53" w:rsidRPr="007A6443" w:rsidRDefault="00945E53" w:rsidP="00945E53">
      <w:pPr>
        <w:pStyle w:val="titoloprinc0"/>
        <w:rPr>
          <w:color w:val="002060"/>
        </w:rPr>
      </w:pPr>
      <w:r w:rsidRPr="007A6443">
        <w:rPr>
          <w:color w:val="002060"/>
        </w:rPr>
        <w:t>VARIAZIONI AL PROGRAMMA GARE</w:t>
      </w:r>
    </w:p>
    <w:p w14:paraId="00020EBB" w14:textId="77777777" w:rsidR="00945E53" w:rsidRPr="007A6443" w:rsidRDefault="00945E53" w:rsidP="00945E53">
      <w:pPr>
        <w:pStyle w:val="breakline"/>
        <w:rPr>
          <w:color w:val="002060"/>
        </w:rPr>
      </w:pPr>
    </w:p>
    <w:p w14:paraId="69FBCA2A" w14:textId="77777777" w:rsidR="00945E53" w:rsidRPr="007A6443" w:rsidRDefault="00945E53" w:rsidP="00945E53">
      <w:pPr>
        <w:pStyle w:val="breakline"/>
        <w:rPr>
          <w:color w:val="002060"/>
        </w:rPr>
      </w:pPr>
    </w:p>
    <w:p w14:paraId="05D028A5" w14:textId="77777777" w:rsidR="00945E53" w:rsidRPr="007A6443" w:rsidRDefault="00945E53" w:rsidP="00945E53">
      <w:pPr>
        <w:pStyle w:val="sottotitolocampionato10"/>
        <w:rPr>
          <w:color w:val="002060"/>
        </w:rPr>
      </w:pPr>
      <w:r w:rsidRPr="007A644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44F6AB83" w14:textId="77777777" w:rsidTr="00DC38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3FC8A" w14:textId="77777777" w:rsidR="00945E53" w:rsidRPr="007A6443" w:rsidRDefault="00945E53" w:rsidP="00FE4A28">
            <w:pPr>
              <w:pStyle w:val="headertabella0"/>
              <w:rPr>
                <w:color w:val="002060"/>
              </w:rPr>
            </w:pPr>
            <w:r w:rsidRPr="007A644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BEF42" w14:textId="77777777" w:rsidR="00945E53" w:rsidRPr="007A6443" w:rsidRDefault="00945E53" w:rsidP="00FE4A28">
            <w:pPr>
              <w:pStyle w:val="headertabella0"/>
              <w:rPr>
                <w:color w:val="002060"/>
              </w:rPr>
            </w:pPr>
            <w:r w:rsidRPr="007A644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68880" w14:textId="77777777" w:rsidR="00945E53" w:rsidRPr="007A6443" w:rsidRDefault="00945E53" w:rsidP="00FE4A28">
            <w:pPr>
              <w:pStyle w:val="headertabella0"/>
              <w:rPr>
                <w:color w:val="002060"/>
              </w:rPr>
            </w:pPr>
            <w:r w:rsidRPr="007A644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F61F5"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DA41C"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D912C"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73E5E"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07FE2" w14:textId="77777777" w:rsidR="00945E53" w:rsidRPr="007A6443" w:rsidRDefault="00945E53" w:rsidP="00FE4A28">
            <w:pPr>
              <w:pStyle w:val="headertabella0"/>
              <w:rPr>
                <w:color w:val="002060"/>
              </w:rPr>
            </w:pPr>
            <w:r w:rsidRPr="007A6443">
              <w:rPr>
                <w:color w:val="002060"/>
              </w:rPr>
              <w:t>Impianto</w:t>
            </w:r>
          </w:p>
        </w:tc>
      </w:tr>
      <w:tr w:rsidR="00945E53" w:rsidRPr="007A6443" w14:paraId="7DD7BA2D" w14:textId="77777777" w:rsidTr="00DC38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E619" w14:textId="77777777" w:rsidR="00945E53" w:rsidRPr="00DC38F3" w:rsidRDefault="00945E53" w:rsidP="00FE4A28">
            <w:pPr>
              <w:pStyle w:val="rowtabella0"/>
              <w:rPr>
                <w:color w:val="002060"/>
                <w:highlight w:val="yellow"/>
              </w:rPr>
            </w:pPr>
            <w:r w:rsidRPr="00DC38F3">
              <w:rPr>
                <w:color w:val="002060"/>
                <w:highlight w:val="yellow"/>
              </w:rPr>
              <w:t>21/03/2026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FA90" w14:textId="77777777" w:rsidR="00945E53" w:rsidRPr="00DC38F3" w:rsidRDefault="00945E53" w:rsidP="00FE4A28">
            <w:pPr>
              <w:pStyle w:val="rowtabella0"/>
              <w:jc w:val="center"/>
              <w:rPr>
                <w:color w:val="002060"/>
                <w:highlight w:val="yellow"/>
              </w:rPr>
            </w:pPr>
            <w:r w:rsidRPr="00DC38F3">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49F8" w14:textId="77777777" w:rsidR="00945E53" w:rsidRPr="00DC38F3" w:rsidRDefault="00945E53" w:rsidP="00FE4A28">
            <w:pPr>
              <w:pStyle w:val="rowtabella0"/>
              <w:rPr>
                <w:color w:val="002060"/>
                <w:highlight w:val="yellow"/>
              </w:rPr>
            </w:pPr>
            <w:r w:rsidRPr="00DC38F3">
              <w:rPr>
                <w:color w:val="002060"/>
                <w:highlight w:val="yellow"/>
              </w:rPr>
              <w:t>ANGELI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78E5" w14:textId="77777777" w:rsidR="00945E53" w:rsidRPr="00DC38F3" w:rsidRDefault="00945E53" w:rsidP="00FE4A28">
            <w:pPr>
              <w:pStyle w:val="rowtabella0"/>
              <w:rPr>
                <w:color w:val="002060"/>
                <w:highlight w:val="yellow"/>
              </w:rPr>
            </w:pPr>
            <w:r w:rsidRPr="00DC38F3">
              <w:rPr>
                <w:color w:val="002060"/>
                <w:highlight w:val="yellow"/>
              </w:rPr>
              <w:t>EUROPE TT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E62B" w14:textId="52522063" w:rsidR="00945E53" w:rsidRPr="007A6443" w:rsidRDefault="00945E53" w:rsidP="00FE4A2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FEED" w14:textId="77777777" w:rsidR="00945E53" w:rsidRPr="007A6443" w:rsidRDefault="00945E53" w:rsidP="00FE4A28">
            <w:pPr>
              <w:pStyle w:val="rowtabella0"/>
              <w:jc w:val="center"/>
              <w:rPr>
                <w:color w:val="002060"/>
              </w:rPr>
            </w:pPr>
            <w:r w:rsidRPr="00DC38F3">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94F3" w14:textId="77777777" w:rsidR="00945E53" w:rsidRPr="007A6443" w:rsidRDefault="00945E53" w:rsidP="00FE4A2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19BA" w14:textId="77777777" w:rsidR="00945E53" w:rsidRPr="007A6443" w:rsidRDefault="00945E53" w:rsidP="00FE4A28">
            <w:pPr>
              <w:pStyle w:val="rowtabella0"/>
              <w:rPr>
                <w:color w:val="002060"/>
              </w:rPr>
            </w:pPr>
            <w:r w:rsidRPr="00DC38F3">
              <w:rPr>
                <w:color w:val="002060"/>
                <w:highlight w:val="yellow"/>
              </w:rPr>
              <w:t>PALASPORT "MARTARELLI" CASTELBELLINO VIA TOBAGI STAZ. CASTELBELLINO</w:t>
            </w:r>
          </w:p>
        </w:tc>
      </w:tr>
    </w:tbl>
    <w:p w14:paraId="580E46BC" w14:textId="77777777" w:rsidR="00945E53" w:rsidRPr="007A6443" w:rsidRDefault="00945E53" w:rsidP="00945E53">
      <w:pPr>
        <w:pStyle w:val="breakline"/>
        <w:rPr>
          <w:rFonts w:eastAsiaTheme="minorEastAsia"/>
          <w:color w:val="002060"/>
        </w:rPr>
      </w:pPr>
    </w:p>
    <w:p w14:paraId="36BC73D6" w14:textId="77777777" w:rsidR="00945E53" w:rsidRPr="007A6443" w:rsidRDefault="00945E53" w:rsidP="00945E53">
      <w:pPr>
        <w:pStyle w:val="breakline"/>
        <w:rPr>
          <w:color w:val="002060"/>
        </w:rPr>
      </w:pPr>
    </w:p>
    <w:p w14:paraId="4DD4ACBB" w14:textId="77777777" w:rsidR="00945E53" w:rsidRPr="007A6443" w:rsidRDefault="00945E53" w:rsidP="00945E53">
      <w:pPr>
        <w:pStyle w:val="sottotitolocampionato10"/>
        <w:rPr>
          <w:color w:val="002060"/>
        </w:rPr>
      </w:pPr>
      <w:r w:rsidRPr="007A644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441D1CBB" w14:textId="77777777" w:rsidTr="00FE4A2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3716D" w14:textId="77777777" w:rsidR="00945E53" w:rsidRPr="007A6443" w:rsidRDefault="00945E53" w:rsidP="00FE4A28">
            <w:pPr>
              <w:pStyle w:val="headertabella0"/>
              <w:rPr>
                <w:color w:val="002060"/>
              </w:rPr>
            </w:pPr>
            <w:r w:rsidRPr="007A644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3473B" w14:textId="77777777" w:rsidR="00945E53" w:rsidRPr="007A6443" w:rsidRDefault="00945E53" w:rsidP="00FE4A28">
            <w:pPr>
              <w:pStyle w:val="headertabella0"/>
              <w:rPr>
                <w:color w:val="002060"/>
              </w:rPr>
            </w:pPr>
            <w:r w:rsidRPr="007A644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053D0" w14:textId="77777777" w:rsidR="00945E53" w:rsidRPr="007A6443" w:rsidRDefault="00945E53" w:rsidP="00FE4A28">
            <w:pPr>
              <w:pStyle w:val="headertabella0"/>
              <w:rPr>
                <w:color w:val="002060"/>
              </w:rPr>
            </w:pPr>
            <w:r w:rsidRPr="007A644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C20F0"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87F3F"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65AB1"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22B18"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BF5AF" w14:textId="77777777" w:rsidR="00945E53" w:rsidRPr="007A6443" w:rsidRDefault="00945E53" w:rsidP="00FE4A28">
            <w:pPr>
              <w:pStyle w:val="headertabella0"/>
              <w:rPr>
                <w:color w:val="002060"/>
              </w:rPr>
            </w:pPr>
            <w:r w:rsidRPr="007A6443">
              <w:rPr>
                <w:color w:val="002060"/>
              </w:rPr>
              <w:t>Impianto</w:t>
            </w:r>
          </w:p>
        </w:tc>
      </w:tr>
      <w:tr w:rsidR="00945E53" w:rsidRPr="007A6443" w14:paraId="3EF82919" w14:textId="77777777" w:rsidTr="00FE4A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09FA" w14:textId="77777777" w:rsidR="00945E53" w:rsidRPr="00DC38F3" w:rsidRDefault="00945E53" w:rsidP="00FE4A28">
            <w:pPr>
              <w:pStyle w:val="rowtabella0"/>
              <w:rPr>
                <w:color w:val="002060"/>
                <w:highlight w:val="yellow"/>
              </w:rPr>
            </w:pPr>
            <w:r w:rsidRPr="00DC38F3">
              <w:rPr>
                <w:color w:val="002060"/>
                <w:highlight w:val="yellow"/>
              </w:rPr>
              <w:t>16/03/2026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7FB4" w14:textId="77777777" w:rsidR="00945E53" w:rsidRPr="00DC38F3" w:rsidRDefault="00945E53" w:rsidP="00FE4A28">
            <w:pPr>
              <w:pStyle w:val="rowtabella0"/>
              <w:jc w:val="center"/>
              <w:rPr>
                <w:color w:val="002060"/>
                <w:highlight w:val="yellow"/>
              </w:rPr>
            </w:pPr>
            <w:r w:rsidRPr="00DC38F3">
              <w:rPr>
                <w:color w:val="002060"/>
                <w:highlight w:val="yellow"/>
              </w:rPr>
              <w:t>8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0BF5" w14:textId="77777777" w:rsidR="00945E53" w:rsidRPr="00DC38F3" w:rsidRDefault="00945E53" w:rsidP="00FE4A28">
            <w:pPr>
              <w:pStyle w:val="rowtabella0"/>
              <w:rPr>
                <w:color w:val="002060"/>
                <w:highlight w:val="yellow"/>
              </w:rPr>
            </w:pPr>
            <w:r w:rsidRPr="00DC38F3">
              <w:rPr>
                <w:color w:val="002060"/>
                <w:highlight w:val="yellow"/>
              </w:rPr>
              <w:t xml:space="preserve">CALCIO </w:t>
            </w:r>
            <w:proofErr w:type="gramStart"/>
            <w:r w:rsidRPr="00DC38F3">
              <w:rPr>
                <w:color w:val="002060"/>
                <w:highlight w:val="yellow"/>
              </w:rPr>
              <w:t>S.ELPIDIO</w:t>
            </w:r>
            <w:proofErr w:type="gramEnd"/>
            <w:r w:rsidRPr="00DC38F3">
              <w:rPr>
                <w:color w:val="002060"/>
                <w:highlight w:val="yellow"/>
              </w:rPr>
              <w:t xml:space="preserve"> A 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A19B" w14:textId="77777777" w:rsidR="00945E53" w:rsidRPr="00DC38F3" w:rsidRDefault="00945E53" w:rsidP="00FE4A28">
            <w:pPr>
              <w:pStyle w:val="rowtabella0"/>
              <w:rPr>
                <w:color w:val="002060"/>
                <w:highlight w:val="yellow"/>
              </w:rPr>
            </w:pPr>
            <w:r w:rsidRPr="00DC38F3">
              <w:rPr>
                <w:color w:val="002060"/>
                <w:highlight w:val="yellow"/>
              </w:rPr>
              <w:t>FROGS CLUB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A647F" w14:textId="77777777" w:rsidR="00945E53" w:rsidRPr="007A6443" w:rsidRDefault="00945E53" w:rsidP="00FE4A28">
            <w:pPr>
              <w:pStyle w:val="rowtabella0"/>
              <w:rPr>
                <w:color w:val="002060"/>
              </w:rPr>
            </w:pPr>
            <w:r w:rsidRPr="007A6443">
              <w:rPr>
                <w:color w:val="002060"/>
              </w:rPr>
              <w:t>13/03/2026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FD8D" w14:textId="77777777" w:rsidR="00945E53" w:rsidRPr="007A6443" w:rsidRDefault="00945E53" w:rsidP="00FE4A28">
            <w:pPr>
              <w:pStyle w:val="rowtabella0"/>
              <w:jc w:val="center"/>
              <w:rPr>
                <w:color w:val="002060"/>
              </w:rPr>
            </w:pPr>
            <w:r w:rsidRPr="00DC38F3">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0AE1" w14:textId="77777777" w:rsidR="00945E53" w:rsidRPr="007A6443" w:rsidRDefault="00945E53" w:rsidP="00FE4A28">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F1F7F" w14:textId="77777777" w:rsidR="00945E53" w:rsidRPr="007A6443" w:rsidRDefault="00945E53" w:rsidP="00FE4A28">
            <w:pPr>
              <w:rPr>
                <w:color w:val="002060"/>
              </w:rPr>
            </w:pPr>
          </w:p>
        </w:tc>
      </w:tr>
    </w:tbl>
    <w:p w14:paraId="514D7561" w14:textId="77777777" w:rsidR="00945E53" w:rsidRPr="007A6443" w:rsidRDefault="00945E53" w:rsidP="00945E53">
      <w:pPr>
        <w:pStyle w:val="breakline"/>
        <w:rPr>
          <w:rFonts w:eastAsiaTheme="minorEastAsia"/>
          <w:color w:val="002060"/>
        </w:rPr>
      </w:pPr>
    </w:p>
    <w:p w14:paraId="239CE727" w14:textId="77777777" w:rsidR="00945E53" w:rsidRPr="007A6443" w:rsidRDefault="00945E53" w:rsidP="00945E53">
      <w:pPr>
        <w:pStyle w:val="breakline"/>
        <w:rPr>
          <w:color w:val="002060"/>
        </w:rPr>
      </w:pPr>
    </w:p>
    <w:p w14:paraId="48F5F48D" w14:textId="77777777" w:rsidR="00945E53" w:rsidRPr="007A6443" w:rsidRDefault="00945E53" w:rsidP="00945E53">
      <w:pPr>
        <w:pStyle w:val="breakline"/>
        <w:rPr>
          <w:color w:val="002060"/>
        </w:rPr>
      </w:pPr>
    </w:p>
    <w:p w14:paraId="1EB39ADE" w14:textId="77777777" w:rsidR="00945E53" w:rsidRPr="007A6443" w:rsidRDefault="00945E53" w:rsidP="00945E53">
      <w:pPr>
        <w:pStyle w:val="titoloprinc0"/>
        <w:rPr>
          <w:color w:val="002060"/>
        </w:rPr>
      </w:pPr>
      <w:r w:rsidRPr="007A6443">
        <w:rPr>
          <w:color w:val="002060"/>
        </w:rPr>
        <w:t>RISULTATI</w:t>
      </w:r>
    </w:p>
    <w:p w14:paraId="6B4901B9" w14:textId="77777777" w:rsidR="00945E53" w:rsidRPr="007A6443" w:rsidRDefault="00945E53" w:rsidP="00945E53">
      <w:pPr>
        <w:pStyle w:val="breakline"/>
        <w:rPr>
          <w:color w:val="002060"/>
        </w:rPr>
      </w:pPr>
    </w:p>
    <w:p w14:paraId="6AD4168F" w14:textId="77777777" w:rsidR="00945E53" w:rsidRPr="007A6443" w:rsidRDefault="00945E53" w:rsidP="00945E53">
      <w:pPr>
        <w:pStyle w:val="sottotitolocampionato10"/>
        <w:rPr>
          <w:color w:val="002060"/>
        </w:rPr>
      </w:pPr>
      <w:r w:rsidRPr="007A6443">
        <w:rPr>
          <w:color w:val="002060"/>
        </w:rPr>
        <w:t>RISULTATI UFFICIALI GARE DEL 06/03/2026</w:t>
      </w:r>
    </w:p>
    <w:p w14:paraId="2793B975" w14:textId="77777777" w:rsidR="003925B6" w:rsidRPr="003925B6" w:rsidRDefault="003925B6" w:rsidP="003925B6">
      <w:pPr>
        <w:pStyle w:val="sottotitolocampionato20"/>
        <w:spacing w:before="0" w:beforeAutospacing="0" w:after="0" w:afterAutospacing="0"/>
        <w:rPr>
          <w:rFonts w:ascii="Arial" w:hAnsi="Arial" w:cs="Arial"/>
          <w:color w:val="002060"/>
          <w:sz w:val="20"/>
          <w:szCs w:val="20"/>
        </w:rPr>
      </w:pPr>
      <w:r w:rsidRPr="003925B6">
        <w:rPr>
          <w:rFonts w:ascii="Arial" w:hAnsi="Arial" w:cs="Arial"/>
          <w:color w:val="002060"/>
          <w:sz w:val="20"/>
          <w:szCs w:val="20"/>
        </w:rPr>
        <w:t>Si trascrivono qui di seguito i risultati ufficiali delle gare disputate</w:t>
      </w:r>
    </w:p>
    <w:p w14:paraId="6CCC5E0A" w14:textId="77777777" w:rsidR="00945E53" w:rsidRPr="007A6443" w:rsidRDefault="00945E53" w:rsidP="00945E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5E53" w:rsidRPr="007A6443" w14:paraId="7F2C55BA"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04F34241"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09DD1" w14:textId="77777777" w:rsidR="00945E53" w:rsidRPr="007A6443" w:rsidRDefault="00945E53" w:rsidP="00FE4A28">
                  <w:pPr>
                    <w:pStyle w:val="headertabella0"/>
                    <w:rPr>
                      <w:color w:val="002060"/>
                    </w:rPr>
                  </w:pPr>
                  <w:r w:rsidRPr="007A6443">
                    <w:rPr>
                      <w:color w:val="002060"/>
                    </w:rPr>
                    <w:t>GIRONE A - 7 Giornata - R</w:t>
                  </w:r>
                </w:p>
              </w:tc>
            </w:tr>
            <w:tr w:rsidR="00945E53" w:rsidRPr="007A6443" w14:paraId="2075EB48"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17DAD" w14:textId="77777777" w:rsidR="00945E53" w:rsidRPr="007A6443" w:rsidRDefault="00945E53" w:rsidP="00FE4A28">
                  <w:pPr>
                    <w:pStyle w:val="rowtabella0"/>
                    <w:rPr>
                      <w:color w:val="002060"/>
                    </w:rPr>
                  </w:pPr>
                  <w:r w:rsidRPr="007A6443">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F02F5" w14:textId="77777777" w:rsidR="00945E53" w:rsidRPr="007A6443" w:rsidRDefault="00945E53" w:rsidP="00FE4A28">
                  <w:pPr>
                    <w:pStyle w:val="rowtabella0"/>
                    <w:rPr>
                      <w:color w:val="002060"/>
                    </w:rPr>
                  </w:pPr>
                  <w:r w:rsidRPr="007A6443">
                    <w:rPr>
                      <w:color w:val="002060"/>
                    </w:rPr>
                    <w:t>- VADO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131D1" w14:textId="77777777" w:rsidR="00945E53" w:rsidRPr="007A6443" w:rsidRDefault="00945E53" w:rsidP="00FE4A28">
                  <w:pPr>
                    <w:pStyle w:val="rowtabella0"/>
                    <w:jc w:val="center"/>
                    <w:rPr>
                      <w:color w:val="002060"/>
                    </w:rPr>
                  </w:pPr>
                  <w:r w:rsidRPr="007A6443">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11456" w14:textId="77777777" w:rsidR="00945E53" w:rsidRPr="007A6443" w:rsidRDefault="00945E53" w:rsidP="00FE4A28">
                  <w:pPr>
                    <w:pStyle w:val="rowtabella0"/>
                    <w:jc w:val="center"/>
                    <w:rPr>
                      <w:color w:val="002060"/>
                    </w:rPr>
                  </w:pPr>
                  <w:r w:rsidRPr="007A6443">
                    <w:rPr>
                      <w:color w:val="002060"/>
                    </w:rPr>
                    <w:t> </w:t>
                  </w:r>
                </w:p>
              </w:tc>
            </w:tr>
            <w:tr w:rsidR="00945E53" w:rsidRPr="007A6443" w14:paraId="586E53AC"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CFD9EF" w14:textId="77777777" w:rsidR="00945E53" w:rsidRPr="007A6443" w:rsidRDefault="00945E53" w:rsidP="00FE4A28">
                  <w:pPr>
                    <w:pStyle w:val="rowtabella0"/>
                    <w:rPr>
                      <w:color w:val="002060"/>
                    </w:rPr>
                  </w:pPr>
                  <w:r w:rsidRPr="007A6443">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8892E" w14:textId="77777777" w:rsidR="00945E53" w:rsidRPr="007A6443" w:rsidRDefault="00945E53" w:rsidP="00FE4A28">
                  <w:pPr>
                    <w:pStyle w:val="rowtabella0"/>
                    <w:rPr>
                      <w:color w:val="002060"/>
                    </w:rPr>
                  </w:pPr>
                  <w:r w:rsidRPr="007A6443">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E37E01" w14:textId="77777777" w:rsidR="00945E53" w:rsidRPr="007A6443" w:rsidRDefault="00945E53" w:rsidP="00FE4A28">
                  <w:pPr>
                    <w:pStyle w:val="rowtabella0"/>
                    <w:jc w:val="center"/>
                    <w:rPr>
                      <w:color w:val="002060"/>
                    </w:rPr>
                  </w:pPr>
                  <w:r w:rsidRPr="007A644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5D377" w14:textId="77777777" w:rsidR="00945E53" w:rsidRPr="007A6443" w:rsidRDefault="00945E53" w:rsidP="00FE4A28">
                  <w:pPr>
                    <w:pStyle w:val="rowtabella0"/>
                    <w:jc w:val="center"/>
                    <w:rPr>
                      <w:color w:val="002060"/>
                    </w:rPr>
                  </w:pPr>
                  <w:r w:rsidRPr="007A6443">
                    <w:rPr>
                      <w:color w:val="002060"/>
                    </w:rPr>
                    <w:t> </w:t>
                  </w:r>
                </w:p>
              </w:tc>
            </w:tr>
            <w:tr w:rsidR="00945E53" w:rsidRPr="007A6443" w14:paraId="482A95AA"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8CC65A" w14:textId="77777777" w:rsidR="00945E53" w:rsidRPr="007A6443" w:rsidRDefault="00945E53" w:rsidP="00FE4A28">
                  <w:pPr>
                    <w:pStyle w:val="rowtabella0"/>
                    <w:rPr>
                      <w:color w:val="002060"/>
                    </w:rPr>
                  </w:pPr>
                  <w:r w:rsidRPr="007A6443">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A22E82" w14:textId="77777777" w:rsidR="00945E53" w:rsidRPr="007A6443" w:rsidRDefault="00945E53" w:rsidP="00FE4A28">
                  <w:pPr>
                    <w:pStyle w:val="rowtabella0"/>
                    <w:rPr>
                      <w:color w:val="002060"/>
                    </w:rPr>
                  </w:pPr>
                  <w:r w:rsidRPr="007A6443">
                    <w:rPr>
                      <w:color w:val="002060"/>
                    </w:rPr>
                    <w:t>- SAN COSTANZO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DEF377" w14:textId="77777777" w:rsidR="00945E53" w:rsidRPr="007A6443" w:rsidRDefault="00945E53" w:rsidP="00FE4A28">
                  <w:pPr>
                    <w:pStyle w:val="rowtabella0"/>
                    <w:jc w:val="center"/>
                    <w:rPr>
                      <w:color w:val="002060"/>
                    </w:rPr>
                  </w:pPr>
                  <w:r w:rsidRPr="007A6443">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2EE596" w14:textId="77777777" w:rsidR="00945E53" w:rsidRPr="007A6443" w:rsidRDefault="00945E53" w:rsidP="00FE4A28">
                  <w:pPr>
                    <w:pStyle w:val="rowtabella0"/>
                    <w:jc w:val="center"/>
                    <w:rPr>
                      <w:color w:val="002060"/>
                    </w:rPr>
                  </w:pPr>
                  <w:r w:rsidRPr="007A6443">
                    <w:rPr>
                      <w:color w:val="002060"/>
                    </w:rPr>
                    <w:t> </w:t>
                  </w:r>
                </w:p>
              </w:tc>
            </w:tr>
            <w:tr w:rsidR="00945E53" w:rsidRPr="007A6443" w14:paraId="42848A0B"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BC835C" w14:textId="77777777" w:rsidR="00945E53" w:rsidRPr="007A6443" w:rsidRDefault="00945E53" w:rsidP="00FE4A28">
                  <w:pPr>
                    <w:pStyle w:val="rowtabella0"/>
                    <w:rPr>
                      <w:color w:val="002060"/>
                    </w:rPr>
                  </w:pPr>
                  <w:r w:rsidRPr="007A6443">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0829C6" w14:textId="77777777" w:rsidR="00945E53" w:rsidRPr="007A6443" w:rsidRDefault="00945E53" w:rsidP="00FE4A28">
                  <w:pPr>
                    <w:pStyle w:val="rowtabella0"/>
                    <w:rPr>
                      <w:color w:val="002060"/>
                      <w:lang w:val="es-ES"/>
                    </w:rPr>
                  </w:pPr>
                  <w:r w:rsidRPr="007A6443">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378A77" w14:textId="77777777" w:rsidR="00945E53" w:rsidRPr="007A6443" w:rsidRDefault="00945E53" w:rsidP="00FE4A28">
                  <w:pPr>
                    <w:pStyle w:val="rowtabella0"/>
                    <w:jc w:val="center"/>
                    <w:rPr>
                      <w:color w:val="002060"/>
                    </w:rPr>
                  </w:pPr>
                  <w:r w:rsidRPr="007A6443">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C7C2B0" w14:textId="77777777" w:rsidR="00945E53" w:rsidRPr="007A6443" w:rsidRDefault="00945E53" w:rsidP="00FE4A28">
                  <w:pPr>
                    <w:pStyle w:val="rowtabella0"/>
                    <w:jc w:val="center"/>
                    <w:rPr>
                      <w:color w:val="002060"/>
                    </w:rPr>
                  </w:pPr>
                  <w:r w:rsidRPr="007A6443">
                    <w:rPr>
                      <w:color w:val="002060"/>
                    </w:rPr>
                    <w:t> </w:t>
                  </w:r>
                </w:p>
              </w:tc>
            </w:tr>
            <w:tr w:rsidR="00945E53" w:rsidRPr="007A6443" w14:paraId="17FEF55A"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B092FF" w14:textId="77777777" w:rsidR="00945E53" w:rsidRPr="007A6443" w:rsidRDefault="00945E53" w:rsidP="00FE4A28">
                  <w:pPr>
                    <w:pStyle w:val="rowtabella0"/>
                    <w:rPr>
                      <w:color w:val="002060"/>
                    </w:rPr>
                  </w:pPr>
                  <w:r w:rsidRPr="007A6443">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043A06" w14:textId="77777777" w:rsidR="00945E53" w:rsidRPr="007A6443" w:rsidRDefault="00945E53" w:rsidP="00FE4A28">
                  <w:pPr>
                    <w:pStyle w:val="rowtabella0"/>
                    <w:rPr>
                      <w:color w:val="002060"/>
                    </w:rPr>
                  </w:pPr>
                  <w:r w:rsidRPr="007A6443">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32B58C" w14:textId="77777777" w:rsidR="00945E53" w:rsidRPr="007A6443" w:rsidRDefault="00945E53" w:rsidP="00FE4A28">
                  <w:pPr>
                    <w:pStyle w:val="rowtabella0"/>
                    <w:jc w:val="center"/>
                    <w:rPr>
                      <w:color w:val="002060"/>
                    </w:rPr>
                  </w:pPr>
                  <w:r w:rsidRPr="007A6443">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6B8CA1" w14:textId="77777777" w:rsidR="00945E53" w:rsidRPr="007A6443" w:rsidRDefault="00945E53" w:rsidP="00FE4A28">
                  <w:pPr>
                    <w:pStyle w:val="rowtabella0"/>
                    <w:jc w:val="center"/>
                    <w:rPr>
                      <w:color w:val="002060"/>
                    </w:rPr>
                  </w:pPr>
                  <w:r w:rsidRPr="007A6443">
                    <w:rPr>
                      <w:color w:val="002060"/>
                    </w:rPr>
                    <w:t> </w:t>
                  </w:r>
                </w:p>
              </w:tc>
            </w:tr>
            <w:tr w:rsidR="00945E53" w:rsidRPr="007A6443" w14:paraId="56C71B68"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1730B9" w14:textId="77777777" w:rsidR="00945E53" w:rsidRPr="007A6443" w:rsidRDefault="00945E53" w:rsidP="00FE4A28">
                  <w:pPr>
                    <w:pStyle w:val="rowtabella0"/>
                    <w:rPr>
                      <w:color w:val="002060"/>
                    </w:rPr>
                  </w:pPr>
                  <w:r w:rsidRPr="007A6443">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4F76F" w14:textId="77777777" w:rsidR="00945E53" w:rsidRPr="007A6443" w:rsidRDefault="00945E53" w:rsidP="00FE4A28">
                  <w:pPr>
                    <w:pStyle w:val="rowtabella0"/>
                    <w:rPr>
                      <w:color w:val="002060"/>
                    </w:rPr>
                  </w:pPr>
                  <w:r w:rsidRPr="007A6443">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52914" w14:textId="77777777" w:rsidR="00945E53" w:rsidRPr="007A6443" w:rsidRDefault="00945E53" w:rsidP="00FE4A28">
                  <w:pPr>
                    <w:pStyle w:val="rowtabella0"/>
                    <w:jc w:val="center"/>
                    <w:rPr>
                      <w:color w:val="002060"/>
                    </w:rPr>
                  </w:pPr>
                  <w:r w:rsidRPr="007A6443">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5B03E" w14:textId="77777777" w:rsidR="00945E53" w:rsidRPr="007A6443" w:rsidRDefault="00945E53" w:rsidP="00FE4A28">
                  <w:pPr>
                    <w:pStyle w:val="rowtabella0"/>
                    <w:jc w:val="center"/>
                    <w:rPr>
                      <w:color w:val="002060"/>
                    </w:rPr>
                  </w:pPr>
                  <w:r w:rsidRPr="007A6443">
                    <w:rPr>
                      <w:color w:val="002060"/>
                    </w:rPr>
                    <w:t> </w:t>
                  </w:r>
                </w:p>
              </w:tc>
            </w:tr>
            <w:tr w:rsidR="00945E53" w:rsidRPr="007A6443" w14:paraId="726A149D"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2F73394D" w14:textId="77777777" w:rsidR="00945E53" w:rsidRPr="007A6443" w:rsidRDefault="00945E53" w:rsidP="00FE4A28">
                  <w:pPr>
                    <w:pStyle w:val="rowtabella0"/>
                    <w:rPr>
                      <w:color w:val="002060"/>
                    </w:rPr>
                  </w:pPr>
                  <w:r w:rsidRPr="007A6443">
                    <w:rPr>
                      <w:color w:val="002060"/>
                    </w:rPr>
                    <w:t>(1) - disputata il 07/03/2026</w:t>
                  </w:r>
                </w:p>
              </w:tc>
            </w:tr>
          </w:tbl>
          <w:p w14:paraId="6AA5BC79" w14:textId="77777777" w:rsidR="00945E53" w:rsidRPr="007A6443" w:rsidRDefault="00945E53" w:rsidP="00FE4A2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70666C0C"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C6E75" w14:textId="77777777" w:rsidR="00945E53" w:rsidRPr="007A6443" w:rsidRDefault="00945E53" w:rsidP="00FE4A28">
                  <w:pPr>
                    <w:pStyle w:val="headertabella0"/>
                    <w:rPr>
                      <w:color w:val="002060"/>
                    </w:rPr>
                  </w:pPr>
                  <w:r w:rsidRPr="007A6443">
                    <w:rPr>
                      <w:color w:val="002060"/>
                    </w:rPr>
                    <w:t>GIRONE B - 7 Giornata - R</w:t>
                  </w:r>
                </w:p>
              </w:tc>
            </w:tr>
            <w:tr w:rsidR="00945E53" w:rsidRPr="007A6443" w14:paraId="6A6919CE"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BF7C8" w14:textId="77777777" w:rsidR="00945E53" w:rsidRPr="007A6443" w:rsidRDefault="00945E53" w:rsidP="00FE4A28">
                  <w:pPr>
                    <w:pStyle w:val="rowtabella0"/>
                    <w:rPr>
                      <w:color w:val="002060"/>
                    </w:rPr>
                  </w:pPr>
                  <w:r w:rsidRPr="007A6443">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D6B08" w14:textId="77777777" w:rsidR="00945E53" w:rsidRPr="007A6443" w:rsidRDefault="00945E53" w:rsidP="00FE4A28">
                  <w:pPr>
                    <w:pStyle w:val="rowtabella0"/>
                    <w:rPr>
                      <w:color w:val="002060"/>
                    </w:rPr>
                  </w:pPr>
                  <w:r w:rsidRPr="007A6443">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FCE4D" w14:textId="77777777" w:rsidR="00945E53" w:rsidRPr="007A6443" w:rsidRDefault="00945E53" w:rsidP="00FE4A28">
                  <w:pPr>
                    <w:pStyle w:val="rowtabella0"/>
                    <w:jc w:val="center"/>
                    <w:rPr>
                      <w:color w:val="002060"/>
                    </w:rPr>
                  </w:pPr>
                  <w:r w:rsidRPr="007A6443">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A22E2" w14:textId="77777777" w:rsidR="00945E53" w:rsidRPr="007A6443" w:rsidRDefault="00945E53" w:rsidP="00FE4A28">
                  <w:pPr>
                    <w:pStyle w:val="rowtabella0"/>
                    <w:jc w:val="center"/>
                    <w:rPr>
                      <w:color w:val="002060"/>
                    </w:rPr>
                  </w:pPr>
                  <w:r w:rsidRPr="007A6443">
                    <w:rPr>
                      <w:color w:val="002060"/>
                    </w:rPr>
                    <w:t> </w:t>
                  </w:r>
                </w:p>
              </w:tc>
            </w:tr>
            <w:tr w:rsidR="00945E53" w:rsidRPr="007A6443" w14:paraId="1E8DFE4C"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0FEEA4" w14:textId="77777777" w:rsidR="00945E53" w:rsidRPr="007A6443" w:rsidRDefault="00945E53" w:rsidP="00FE4A28">
                  <w:pPr>
                    <w:pStyle w:val="rowtabella0"/>
                    <w:rPr>
                      <w:color w:val="002060"/>
                    </w:rPr>
                  </w:pPr>
                  <w:proofErr w:type="gramStart"/>
                  <w:r w:rsidRPr="007A6443">
                    <w:rPr>
                      <w:color w:val="002060"/>
                    </w:rPr>
                    <w:t>CITTA</w:t>
                  </w:r>
                  <w:proofErr w:type="gramEnd"/>
                  <w:r w:rsidRPr="007A6443">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42FE9E" w14:textId="77777777" w:rsidR="00945E53" w:rsidRPr="007A6443" w:rsidRDefault="00945E53" w:rsidP="00FE4A28">
                  <w:pPr>
                    <w:pStyle w:val="rowtabella0"/>
                    <w:rPr>
                      <w:color w:val="002060"/>
                    </w:rPr>
                  </w:pPr>
                  <w:r w:rsidRPr="007A6443">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2EC298" w14:textId="77777777" w:rsidR="00945E53" w:rsidRPr="007A6443" w:rsidRDefault="00945E53" w:rsidP="00FE4A28">
                  <w:pPr>
                    <w:pStyle w:val="rowtabella0"/>
                    <w:jc w:val="center"/>
                    <w:rPr>
                      <w:color w:val="002060"/>
                    </w:rPr>
                  </w:pPr>
                  <w:r w:rsidRPr="007A644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EC4132" w14:textId="77777777" w:rsidR="00945E53" w:rsidRPr="007A6443" w:rsidRDefault="00945E53" w:rsidP="00FE4A28">
                  <w:pPr>
                    <w:pStyle w:val="rowtabella0"/>
                    <w:jc w:val="center"/>
                    <w:rPr>
                      <w:color w:val="002060"/>
                    </w:rPr>
                  </w:pPr>
                  <w:r w:rsidRPr="007A6443">
                    <w:rPr>
                      <w:color w:val="002060"/>
                    </w:rPr>
                    <w:t> </w:t>
                  </w:r>
                </w:p>
              </w:tc>
            </w:tr>
            <w:tr w:rsidR="00945E53" w:rsidRPr="007A6443" w14:paraId="3FEAEB68"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16900" w14:textId="77777777" w:rsidR="00945E53" w:rsidRPr="007A6443" w:rsidRDefault="00945E53" w:rsidP="00FE4A28">
                  <w:pPr>
                    <w:pStyle w:val="rowtabella0"/>
                    <w:rPr>
                      <w:color w:val="002060"/>
                    </w:rPr>
                  </w:pPr>
                  <w:r w:rsidRPr="007A6443">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05F21A" w14:textId="77777777" w:rsidR="00945E53" w:rsidRPr="007A6443" w:rsidRDefault="00945E53" w:rsidP="00FE4A28">
                  <w:pPr>
                    <w:pStyle w:val="rowtabella0"/>
                    <w:rPr>
                      <w:color w:val="002060"/>
                    </w:rPr>
                  </w:pPr>
                  <w:r w:rsidRPr="007A6443">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25A5C3" w14:textId="77777777" w:rsidR="00945E53" w:rsidRPr="007A6443" w:rsidRDefault="00945E53" w:rsidP="00FE4A28">
                  <w:pPr>
                    <w:pStyle w:val="rowtabella0"/>
                    <w:jc w:val="center"/>
                    <w:rPr>
                      <w:color w:val="002060"/>
                    </w:rPr>
                  </w:pPr>
                  <w:r w:rsidRPr="007A6443">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550D46" w14:textId="77777777" w:rsidR="00945E53" w:rsidRPr="007A6443" w:rsidRDefault="00945E53" w:rsidP="00FE4A28">
                  <w:pPr>
                    <w:pStyle w:val="rowtabella0"/>
                    <w:jc w:val="center"/>
                    <w:rPr>
                      <w:color w:val="002060"/>
                    </w:rPr>
                  </w:pPr>
                  <w:r w:rsidRPr="007A6443">
                    <w:rPr>
                      <w:color w:val="002060"/>
                    </w:rPr>
                    <w:t> </w:t>
                  </w:r>
                </w:p>
              </w:tc>
            </w:tr>
            <w:tr w:rsidR="00945E53" w:rsidRPr="007A6443" w14:paraId="194A1AEB"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55B85E" w14:textId="77777777" w:rsidR="00945E53" w:rsidRPr="007A6443" w:rsidRDefault="00945E53" w:rsidP="00FE4A28">
                  <w:pPr>
                    <w:pStyle w:val="rowtabella0"/>
                    <w:rPr>
                      <w:color w:val="002060"/>
                    </w:rPr>
                  </w:pPr>
                  <w:r w:rsidRPr="007A6443">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8EC1D9" w14:textId="77777777" w:rsidR="00945E53" w:rsidRPr="007A6443" w:rsidRDefault="00945E53" w:rsidP="00FE4A28">
                  <w:pPr>
                    <w:pStyle w:val="rowtabella0"/>
                    <w:rPr>
                      <w:color w:val="002060"/>
                    </w:rPr>
                  </w:pPr>
                  <w:r w:rsidRPr="007A6443">
                    <w:rPr>
                      <w:color w:val="002060"/>
                    </w:rPr>
                    <w:t>- MONTEMARCIANESE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AF5131" w14:textId="77777777" w:rsidR="00945E53" w:rsidRPr="007A6443" w:rsidRDefault="00945E53" w:rsidP="00FE4A28">
                  <w:pPr>
                    <w:pStyle w:val="rowtabella0"/>
                    <w:jc w:val="center"/>
                    <w:rPr>
                      <w:color w:val="002060"/>
                    </w:rPr>
                  </w:pPr>
                  <w:r w:rsidRPr="007A644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CA707C" w14:textId="77777777" w:rsidR="00945E53" w:rsidRPr="007A6443" w:rsidRDefault="00945E53" w:rsidP="00FE4A28">
                  <w:pPr>
                    <w:pStyle w:val="rowtabella0"/>
                    <w:jc w:val="center"/>
                    <w:rPr>
                      <w:color w:val="002060"/>
                    </w:rPr>
                  </w:pPr>
                  <w:r w:rsidRPr="007A6443">
                    <w:rPr>
                      <w:color w:val="002060"/>
                    </w:rPr>
                    <w:t> </w:t>
                  </w:r>
                </w:p>
              </w:tc>
            </w:tr>
            <w:tr w:rsidR="00945E53" w:rsidRPr="007A6443" w14:paraId="59C7671D"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F762FE" w14:textId="77777777" w:rsidR="00945E53" w:rsidRPr="007A6443" w:rsidRDefault="00945E53" w:rsidP="00FE4A28">
                  <w:pPr>
                    <w:pStyle w:val="rowtabella0"/>
                    <w:rPr>
                      <w:color w:val="002060"/>
                    </w:rPr>
                  </w:pPr>
                  <w:r w:rsidRPr="007A6443">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9D77E7" w14:textId="77777777" w:rsidR="00945E53" w:rsidRPr="007A6443" w:rsidRDefault="00945E53" w:rsidP="00FE4A28">
                  <w:pPr>
                    <w:pStyle w:val="rowtabella0"/>
                    <w:rPr>
                      <w:color w:val="002060"/>
                    </w:rPr>
                  </w:pPr>
                  <w:r w:rsidRPr="007A6443">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0D934A" w14:textId="77777777" w:rsidR="00945E53" w:rsidRPr="007A6443" w:rsidRDefault="00945E53" w:rsidP="00FE4A28">
                  <w:pPr>
                    <w:pStyle w:val="rowtabella0"/>
                    <w:jc w:val="center"/>
                    <w:rPr>
                      <w:color w:val="002060"/>
                    </w:rPr>
                  </w:pPr>
                  <w:r w:rsidRPr="007A6443">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84477" w14:textId="77777777" w:rsidR="00945E53" w:rsidRPr="007A6443" w:rsidRDefault="00945E53" w:rsidP="00FE4A28">
                  <w:pPr>
                    <w:pStyle w:val="rowtabella0"/>
                    <w:jc w:val="center"/>
                    <w:rPr>
                      <w:color w:val="002060"/>
                    </w:rPr>
                  </w:pPr>
                  <w:r w:rsidRPr="007A6443">
                    <w:rPr>
                      <w:color w:val="002060"/>
                    </w:rPr>
                    <w:t> </w:t>
                  </w:r>
                </w:p>
              </w:tc>
            </w:tr>
            <w:tr w:rsidR="00945E53" w:rsidRPr="007A6443" w14:paraId="1582019F"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CBB43A" w14:textId="77777777" w:rsidR="00945E53" w:rsidRPr="007A6443" w:rsidRDefault="00945E53" w:rsidP="00FE4A28">
                  <w:pPr>
                    <w:pStyle w:val="rowtabella0"/>
                    <w:rPr>
                      <w:color w:val="002060"/>
                    </w:rPr>
                  </w:pPr>
                  <w:r w:rsidRPr="007A6443">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DF61B" w14:textId="77777777" w:rsidR="00945E53" w:rsidRPr="007A6443" w:rsidRDefault="00945E53" w:rsidP="00FE4A28">
                  <w:pPr>
                    <w:pStyle w:val="rowtabella0"/>
                    <w:rPr>
                      <w:color w:val="002060"/>
                    </w:rPr>
                  </w:pPr>
                  <w:r w:rsidRPr="007A6443">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725E8" w14:textId="77777777" w:rsidR="00945E53" w:rsidRPr="007A6443" w:rsidRDefault="00945E53" w:rsidP="00FE4A28">
                  <w:pPr>
                    <w:pStyle w:val="rowtabella0"/>
                    <w:jc w:val="center"/>
                    <w:rPr>
                      <w:color w:val="002060"/>
                    </w:rPr>
                  </w:pPr>
                  <w:r w:rsidRPr="007A6443">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5DC52" w14:textId="77777777" w:rsidR="00945E53" w:rsidRPr="007A6443" w:rsidRDefault="00945E53" w:rsidP="00FE4A28">
                  <w:pPr>
                    <w:pStyle w:val="rowtabella0"/>
                    <w:jc w:val="center"/>
                    <w:rPr>
                      <w:color w:val="002060"/>
                    </w:rPr>
                  </w:pPr>
                  <w:r w:rsidRPr="007A6443">
                    <w:rPr>
                      <w:color w:val="002060"/>
                    </w:rPr>
                    <w:t> </w:t>
                  </w:r>
                </w:p>
              </w:tc>
            </w:tr>
          </w:tbl>
          <w:p w14:paraId="3784DD58" w14:textId="77777777" w:rsidR="00945E53" w:rsidRPr="007A6443" w:rsidRDefault="00945E53" w:rsidP="00FE4A28">
            <w:pPr>
              <w:rPr>
                <w:color w:val="002060"/>
              </w:rPr>
            </w:pPr>
          </w:p>
        </w:tc>
      </w:tr>
    </w:tbl>
    <w:p w14:paraId="62E1BBD3" w14:textId="77777777" w:rsidR="00945E53" w:rsidRPr="007A6443" w:rsidRDefault="00945E53" w:rsidP="00945E5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5E53" w:rsidRPr="007A6443" w14:paraId="4D07CE72"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67FCA96B"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F8637" w14:textId="77777777" w:rsidR="00945E53" w:rsidRPr="007A6443" w:rsidRDefault="00945E53" w:rsidP="00FE4A28">
                  <w:pPr>
                    <w:pStyle w:val="headertabella0"/>
                    <w:rPr>
                      <w:color w:val="002060"/>
                    </w:rPr>
                  </w:pPr>
                  <w:r w:rsidRPr="007A6443">
                    <w:rPr>
                      <w:color w:val="002060"/>
                    </w:rPr>
                    <w:t>GIRONE C - 7 Giornata - R</w:t>
                  </w:r>
                </w:p>
              </w:tc>
            </w:tr>
            <w:tr w:rsidR="00945E53" w:rsidRPr="007A6443" w14:paraId="5AFC42E0"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FC6BF9" w14:textId="77777777" w:rsidR="00945E53" w:rsidRPr="007A6443" w:rsidRDefault="00945E53" w:rsidP="00FE4A28">
                  <w:pPr>
                    <w:pStyle w:val="rowtabella0"/>
                    <w:rPr>
                      <w:color w:val="002060"/>
                    </w:rPr>
                  </w:pPr>
                  <w:r w:rsidRPr="007A6443">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72433" w14:textId="77777777" w:rsidR="00945E53" w:rsidRPr="007A6443" w:rsidRDefault="00945E53" w:rsidP="00FE4A28">
                  <w:pPr>
                    <w:pStyle w:val="rowtabella0"/>
                    <w:rPr>
                      <w:color w:val="002060"/>
                    </w:rPr>
                  </w:pPr>
                  <w:r w:rsidRPr="007A644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46BDA" w14:textId="77777777" w:rsidR="00945E53" w:rsidRPr="007A6443" w:rsidRDefault="00945E53" w:rsidP="00FE4A28">
                  <w:pPr>
                    <w:pStyle w:val="rowtabella0"/>
                    <w:jc w:val="center"/>
                    <w:rPr>
                      <w:color w:val="002060"/>
                    </w:rPr>
                  </w:pPr>
                  <w:r w:rsidRPr="007A6443">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A744B" w14:textId="77777777" w:rsidR="00945E53" w:rsidRPr="007A6443" w:rsidRDefault="00945E53" w:rsidP="00FE4A28">
                  <w:pPr>
                    <w:pStyle w:val="rowtabella0"/>
                    <w:jc w:val="center"/>
                    <w:rPr>
                      <w:color w:val="002060"/>
                    </w:rPr>
                  </w:pPr>
                  <w:r w:rsidRPr="007A6443">
                    <w:rPr>
                      <w:color w:val="002060"/>
                    </w:rPr>
                    <w:t> </w:t>
                  </w:r>
                </w:p>
              </w:tc>
            </w:tr>
            <w:tr w:rsidR="00945E53" w:rsidRPr="007A6443" w14:paraId="7CC1FEA3"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9E7F37" w14:textId="77777777" w:rsidR="00945E53" w:rsidRPr="007A6443" w:rsidRDefault="00945E53" w:rsidP="00FE4A28">
                  <w:pPr>
                    <w:pStyle w:val="rowtabella0"/>
                    <w:rPr>
                      <w:color w:val="002060"/>
                    </w:rPr>
                  </w:pPr>
                  <w:r w:rsidRPr="007A6443">
                    <w:rPr>
                      <w:color w:val="002060"/>
                    </w:rPr>
                    <w:t>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8333C7" w14:textId="77777777" w:rsidR="00945E53" w:rsidRPr="007A6443" w:rsidRDefault="00945E53" w:rsidP="00FE4A28">
                  <w:pPr>
                    <w:pStyle w:val="rowtabella0"/>
                    <w:rPr>
                      <w:color w:val="002060"/>
                    </w:rPr>
                  </w:pPr>
                  <w:r w:rsidRPr="007A6443">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66281E" w14:textId="77777777" w:rsidR="00945E53" w:rsidRPr="007A6443" w:rsidRDefault="00945E53" w:rsidP="00FE4A28">
                  <w:pPr>
                    <w:pStyle w:val="rowtabella0"/>
                    <w:jc w:val="center"/>
                    <w:rPr>
                      <w:color w:val="002060"/>
                    </w:rPr>
                  </w:pPr>
                  <w:r w:rsidRPr="007A6443">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1DE40A" w14:textId="77777777" w:rsidR="00945E53" w:rsidRPr="007A6443" w:rsidRDefault="00945E53" w:rsidP="00FE4A28">
                  <w:pPr>
                    <w:pStyle w:val="rowtabella0"/>
                    <w:jc w:val="center"/>
                    <w:rPr>
                      <w:color w:val="002060"/>
                    </w:rPr>
                  </w:pPr>
                  <w:r w:rsidRPr="007A6443">
                    <w:rPr>
                      <w:color w:val="002060"/>
                    </w:rPr>
                    <w:t> </w:t>
                  </w:r>
                </w:p>
              </w:tc>
            </w:tr>
            <w:tr w:rsidR="00945E53" w:rsidRPr="007A6443" w14:paraId="5965E1B3"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52BD75" w14:textId="77777777" w:rsidR="00945E53" w:rsidRPr="007A6443" w:rsidRDefault="00945E53" w:rsidP="00FE4A28">
                  <w:pPr>
                    <w:pStyle w:val="rowtabella0"/>
                    <w:rPr>
                      <w:color w:val="002060"/>
                    </w:rPr>
                  </w:pPr>
                  <w:r w:rsidRPr="007A6443">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3B104A" w14:textId="77777777" w:rsidR="00945E53" w:rsidRPr="007A6443" w:rsidRDefault="00945E53" w:rsidP="00FE4A28">
                  <w:pPr>
                    <w:pStyle w:val="rowtabella0"/>
                    <w:rPr>
                      <w:color w:val="002060"/>
                    </w:rPr>
                  </w:pPr>
                  <w:r w:rsidRPr="007A6443">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ECB81C" w14:textId="77777777" w:rsidR="00945E53" w:rsidRPr="007A6443" w:rsidRDefault="00945E53" w:rsidP="00FE4A28">
                  <w:pPr>
                    <w:pStyle w:val="rowtabella0"/>
                    <w:jc w:val="center"/>
                    <w:rPr>
                      <w:color w:val="002060"/>
                    </w:rPr>
                  </w:pPr>
                  <w:r w:rsidRPr="007A6443">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5FB9C1" w14:textId="77777777" w:rsidR="00945E53" w:rsidRPr="007A6443" w:rsidRDefault="00945E53" w:rsidP="00FE4A28">
                  <w:pPr>
                    <w:pStyle w:val="rowtabella0"/>
                    <w:jc w:val="center"/>
                    <w:rPr>
                      <w:color w:val="002060"/>
                    </w:rPr>
                  </w:pPr>
                  <w:r w:rsidRPr="007A6443">
                    <w:rPr>
                      <w:color w:val="002060"/>
                    </w:rPr>
                    <w:t> </w:t>
                  </w:r>
                </w:p>
              </w:tc>
            </w:tr>
            <w:tr w:rsidR="00945E53" w:rsidRPr="007A6443" w14:paraId="3C4A656D"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907FE5" w14:textId="77777777" w:rsidR="00945E53" w:rsidRPr="007A6443" w:rsidRDefault="00945E53" w:rsidP="00FE4A28">
                  <w:pPr>
                    <w:pStyle w:val="rowtabella0"/>
                    <w:rPr>
                      <w:color w:val="002060"/>
                    </w:rPr>
                  </w:pPr>
                  <w:r w:rsidRPr="007A6443">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87554D" w14:textId="77777777" w:rsidR="00945E53" w:rsidRPr="007A6443" w:rsidRDefault="00945E53" w:rsidP="00FE4A28">
                  <w:pPr>
                    <w:pStyle w:val="rowtabella0"/>
                    <w:rPr>
                      <w:color w:val="002060"/>
                    </w:rPr>
                  </w:pPr>
                  <w:r w:rsidRPr="007A6443">
                    <w:rPr>
                      <w:color w:val="002060"/>
                    </w:rPr>
                    <w:t>- ROBUR MERGO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E02E09" w14:textId="77777777" w:rsidR="00945E53" w:rsidRPr="007A6443" w:rsidRDefault="00945E53" w:rsidP="00FE4A28">
                  <w:pPr>
                    <w:pStyle w:val="rowtabella0"/>
                    <w:jc w:val="center"/>
                    <w:rPr>
                      <w:color w:val="002060"/>
                    </w:rPr>
                  </w:pPr>
                  <w:r w:rsidRPr="007A6443">
                    <w:rPr>
                      <w:color w:val="002060"/>
                    </w:rPr>
                    <w:t>12 - 3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2D88D" w14:textId="77777777" w:rsidR="00945E53" w:rsidRPr="007A6443" w:rsidRDefault="00945E53" w:rsidP="00FE4A28">
                  <w:pPr>
                    <w:pStyle w:val="rowtabella0"/>
                    <w:jc w:val="center"/>
                    <w:rPr>
                      <w:color w:val="002060"/>
                    </w:rPr>
                  </w:pPr>
                  <w:r w:rsidRPr="007A6443">
                    <w:rPr>
                      <w:color w:val="002060"/>
                    </w:rPr>
                    <w:t> </w:t>
                  </w:r>
                </w:p>
              </w:tc>
            </w:tr>
            <w:tr w:rsidR="00945E53" w:rsidRPr="007A6443" w14:paraId="26F4A9EC"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21D606" w14:textId="77777777" w:rsidR="00945E53" w:rsidRPr="007A6443" w:rsidRDefault="00945E53" w:rsidP="00FE4A28">
                  <w:pPr>
                    <w:pStyle w:val="rowtabella0"/>
                    <w:rPr>
                      <w:color w:val="002060"/>
                    </w:rPr>
                  </w:pPr>
                  <w:r w:rsidRPr="007A6443">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1C6C55" w14:textId="77777777" w:rsidR="00945E53" w:rsidRPr="007A6443" w:rsidRDefault="00945E53" w:rsidP="00FE4A28">
                  <w:pPr>
                    <w:pStyle w:val="rowtabella0"/>
                    <w:rPr>
                      <w:color w:val="002060"/>
                    </w:rPr>
                  </w:pPr>
                  <w:r w:rsidRPr="007A6443">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74F602" w14:textId="77777777" w:rsidR="00945E53" w:rsidRPr="007A6443" w:rsidRDefault="00945E53" w:rsidP="00FE4A28">
                  <w:pPr>
                    <w:pStyle w:val="rowtabella0"/>
                    <w:jc w:val="center"/>
                    <w:rPr>
                      <w:color w:val="002060"/>
                    </w:rPr>
                  </w:pPr>
                  <w:r w:rsidRPr="007A6443">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0E919B" w14:textId="77777777" w:rsidR="00945E53" w:rsidRPr="007A6443" w:rsidRDefault="00945E53" w:rsidP="00FE4A28">
                  <w:pPr>
                    <w:pStyle w:val="rowtabella0"/>
                    <w:jc w:val="center"/>
                    <w:rPr>
                      <w:color w:val="002060"/>
                    </w:rPr>
                  </w:pPr>
                  <w:r w:rsidRPr="007A6443">
                    <w:rPr>
                      <w:color w:val="002060"/>
                    </w:rPr>
                    <w:t> </w:t>
                  </w:r>
                </w:p>
              </w:tc>
            </w:tr>
            <w:tr w:rsidR="00945E53" w:rsidRPr="007A6443" w14:paraId="280D2F40"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278892" w14:textId="77777777" w:rsidR="00945E53" w:rsidRPr="007A6443" w:rsidRDefault="00945E53" w:rsidP="00FE4A28">
                  <w:pPr>
                    <w:pStyle w:val="rowtabella0"/>
                    <w:rPr>
                      <w:color w:val="002060"/>
                    </w:rPr>
                  </w:pPr>
                  <w:r w:rsidRPr="007A6443">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F131A" w14:textId="77777777" w:rsidR="00945E53" w:rsidRPr="007A6443" w:rsidRDefault="00945E53" w:rsidP="00FE4A28">
                  <w:pPr>
                    <w:pStyle w:val="rowtabella0"/>
                    <w:rPr>
                      <w:color w:val="002060"/>
                    </w:rPr>
                  </w:pPr>
                  <w:r w:rsidRPr="007A6443">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CCEA2" w14:textId="77777777" w:rsidR="00945E53" w:rsidRPr="007A6443" w:rsidRDefault="00945E53" w:rsidP="00FE4A28">
                  <w:pPr>
                    <w:pStyle w:val="rowtabella0"/>
                    <w:jc w:val="center"/>
                    <w:rPr>
                      <w:color w:val="002060"/>
                    </w:rPr>
                  </w:pPr>
                  <w:r w:rsidRPr="007A6443">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FFA96" w14:textId="77777777" w:rsidR="00945E53" w:rsidRPr="007A6443" w:rsidRDefault="00945E53" w:rsidP="00FE4A28">
                  <w:pPr>
                    <w:pStyle w:val="rowtabella0"/>
                    <w:jc w:val="center"/>
                    <w:rPr>
                      <w:color w:val="002060"/>
                    </w:rPr>
                  </w:pPr>
                  <w:r w:rsidRPr="007A6443">
                    <w:rPr>
                      <w:color w:val="002060"/>
                    </w:rPr>
                    <w:t> </w:t>
                  </w:r>
                </w:p>
              </w:tc>
            </w:tr>
            <w:tr w:rsidR="00945E53" w:rsidRPr="007A6443" w14:paraId="029A9F9B"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1CDA6D2A" w14:textId="77777777" w:rsidR="00945E53" w:rsidRPr="007A6443" w:rsidRDefault="00945E53" w:rsidP="00FE4A28">
                  <w:pPr>
                    <w:pStyle w:val="rowtabella0"/>
                    <w:rPr>
                      <w:color w:val="002060"/>
                    </w:rPr>
                  </w:pPr>
                  <w:r w:rsidRPr="007A6443">
                    <w:rPr>
                      <w:color w:val="002060"/>
                    </w:rPr>
                    <w:t>(1) - disputata il 07/03/2026</w:t>
                  </w:r>
                </w:p>
              </w:tc>
            </w:tr>
          </w:tbl>
          <w:p w14:paraId="00E9AB65" w14:textId="77777777" w:rsidR="00945E53" w:rsidRPr="007A6443" w:rsidRDefault="00945E53" w:rsidP="00FE4A2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63FE0E8F"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0EA02" w14:textId="77777777" w:rsidR="00945E53" w:rsidRPr="007A6443" w:rsidRDefault="00945E53" w:rsidP="00FE4A28">
                  <w:pPr>
                    <w:pStyle w:val="headertabella0"/>
                    <w:rPr>
                      <w:color w:val="002060"/>
                    </w:rPr>
                  </w:pPr>
                  <w:r w:rsidRPr="007A6443">
                    <w:rPr>
                      <w:color w:val="002060"/>
                    </w:rPr>
                    <w:t>GIRONE D - 7 Giornata - R</w:t>
                  </w:r>
                </w:p>
              </w:tc>
            </w:tr>
            <w:tr w:rsidR="00945E53" w:rsidRPr="007A6443" w14:paraId="358776E8"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8167B8" w14:textId="77777777" w:rsidR="00945E53" w:rsidRPr="007A6443" w:rsidRDefault="00945E53" w:rsidP="00FE4A28">
                  <w:pPr>
                    <w:pStyle w:val="rowtabella0"/>
                    <w:rPr>
                      <w:color w:val="002060"/>
                    </w:rPr>
                  </w:pPr>
                  <w:r w:rsidRPr="007A6443">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4BEE2" w14:textId="77777777" w:rsidR="00945E53" w:rsidRPr="007A6443" w:rsidRDefault="00945E53" w:rsidP="00FE4A28">
                  <w:pPr>
                    <w:pStyle w:val="rowtabella0"/>
                    <w:rPr>
                      <w:color w:val="002060"/>
                    </w:rPr>
                  </w:pPr>
                  <w:r w:rsidRPr="007A6443">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BB10F" w14:textId="77777777" w:rsidR="00945E53" w:rsidRPr="007A6443" w:rsidRDefault="00945E53" w:rsidP="00FE4A28">
                  <w:pPr>
                    <w:pStyle w:val="rowtabella0"/>
                    <w:jc w:val="center"/>
                    <w:rPr>
                      <w:color w:val="002060"/>
                    </w:rPr>
                  </w:pPr>
                  <w:r w:rsidRPr="007A6443">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42E78" w14:textId="77777777" w:rsidR="00945E53" w:rsidRPr="007A6443" w:rsidRDefault="00945E53" w:rsidP="00FE4A28">
                  <w:pPr>
                    <w:pStyle w:val="rowtabella0"/>
                    <w:jc w:val="center"/>
                    <w:rPr>
                      <w:color w:val="002060"/>
                    </w:rPr>
                  </w:pPr>
                  <w:r w:rsidRPr="007A6443">
                    <w:rPr>
                      <w:color w:val="002060"/>
                    </w:rPr>
                    <w:t> </w:t>
                  </w:r>
                </w:p>
              </w:tc>
            </w:tr>
            <w:tr w:rsidR="00945E53" w:rsidRPr="007A6443" w14:paraId="2506ED71"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E961EF" w14:textId="77777777" w:rsidR="00945E53" w:rsidRPr="007A6443" w:rsidRDefault="00945E53" w:rsidP="00FE4A28">
                  <w:pPr>
                    <w:pStyle w:val="rowtabella0"/>
                    <w:rPr>
                      <w:color w:val="002060"/>
                    </w:rPr>
                  </w:pPr>
                  <w:r w:rsidRPr="007A6443">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5EE019" w14:textId="77777777" w:rsidR="00945E53" w:rsidRPr="007A6443" w:rsidRDefault="00945E53" w:rsidP="00FE4A28">
                  <w:pPr>
                    <w:pStyle w:val="rowtabella0"/>
                    <w:rPr>
                      <w:color w:val="002060"/>
                    </w:rPr>
                  </w:pPr>
                  <w:r w:rsidRPr="007A6443">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C7E37D" w14:textId="77777777" w:rsidR="00945E53" w:rsidRPr="007A6443" w:rsidRDefault="00945E53" w:rsidP="00FE4A28">
                  <w:pPr>
                    <w:pStyle w:val="rowtabella0"/>
                    <w:jc w:val="center"/>
                    <w:rPr>
                      <w:color w:val="002060"/>
                    </w:rPr>
                  </w:pPr>
                  <w:r w:rsidRPr="007A6443">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6F2C64" w14:textId="77777777" w:rsidR="00945E53" w:rsidRPr="007A6443" w:rsidRDefault="00945E53" w:rsidP="00FE4A28">
                  <w:pPr>
                    <w:pStyle w:val="rowtabella0"/>
                    <w:jc w:val="center"/>
                    <w:rPr>
                      <w:color w:val="002060"/>
                    </w:rPr>
                  </w:pPr>
                  <w:r w:rsidRPr="007A6443">
                    <w:rPr>
                      <w:color w:val="002060"/>
                    </w:rPr>
                    <w:t> </w:t>
                  </w:r>
                </w:p>
              </w:tc>
            </w:tr>
            <w:tr w:rsidR="00945E53" w:rsidRPr="007A6443" w14:paraId="5CA53CC2"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CFDE39" w14:textId="77777777" w:rsidR="00945E53" w:rsidRPr="007A6443" w:rsidRDefault="00945E53" w:rsidP="00FE4A28">
                  <w:pPr>
                    <w:pStyle w:val="rowtabella0"/>
                    <w:rPr>
                      <w:color w:val="002060"/>
                    </w:rPr>
                  </w:pPr>
                  <w:r w:rsidRPr="007A6443">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8CDFD6" w14:textId="77777777" w:rsidR="00945E53" w:rsidRPr="007A6443" w:rsidRDefault="00945E53" w:rsidP="00FE4A28">
                  <w:pPr>
                    <w:pStyle w:val="rowtabella0"/>
                    <w:rPr>
                      <w:color w:val="002060"/>
                    </w:rPr>
                  </w:pPr>
                  <w:r w:rsidRPr="007A6443">
                    <w:rPr>
                      <w:color w:val="002060"/>
                    </w:rPr>
                    <w:t>- POLISPORTIVA S.C. LORETO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73F83F" w14:textId="77777777" w:rsidR="00945E53" w:rsidRPr="007A6443" w:rsidRDefault="00945E53" w:rsidP="00FE4A28">
                  <w:pPr>
                    <w:pStyle w:val="rowtabella0"/>
                    <w:jc w:val="center"/>
                    <w:rPr>
                      <w:color w:val="002060"/>
                    </w:rPr>
                  </w:pPr>
                  <w:r w:rsidRPr="007A644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076B1E" w14:textId="77777777" w:rsidR="00945E53" w:rsidRPr="007A6443" w:rsidRDefault="00945E53" w:rsidP="00FE4A28">
                  <w:pPr>
                    <w:pStyle w:val="rowtabella0"/>
                    <w:jc w:val="center"/>
                    <w:rPr>
                      <w:color w:val="002060"/>
                    </w:rPr>
                  </w:pPr>
                  <w:r w:rsidRPr="007A6443">
                    <w:rPr>
                      <w:color w:val="002060"/>
                    </w:rPr>
                    <w:t> </w:t>
                  </w:r>
                </w:p>
              </w:tc>
            </w:tr>
            <w:tr w:rsidR="00945E53" w:rsidRPr="007A6443" w14:paraId="4978DDB5"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18B6AB" w14:textId="77777777" w:rsidR="00945E53" w:rsidRPr="007A6443" w:rsidRDefault="00945E53" w:rsidP="00FE4A28">
                  <w:pPr>
                    <w:pStyle w:val="rowtabella0"/>
                    <w:rPr>
                      <w:color w:val="002060"/>
                    </w:rPr>
                  </w:pPr>
                  <w:r w:rsidRPr="007A6443">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248FF2" w14:textId="77777777" w:rsidR="00945E53" w:rsidRPr="007A6443" w:rsidRDefault="00945E53" w:rsidP="00FE4A28">
                  <w:pPr>
                    <w:pStyle w:val="rowtabella0"/>
                    <w:rPr>
                      <w:color w:val="002060"/>
                    </w:rPr>
                  </w:pPr>
                  <w:r w:rsidRPr="007A6443">
                    <w:rPr>
                      <w:color w:val="002060"/>
                    </w:rPr>
                    <w:t>- IMBRECCIATA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B2F7E0" w14:textId="77777777" w:rsidR="00945E53" w:rsidRPr="007A6443" w:rsidRDefault="00945E53" w:rsidP="00FE4A28">
                  <w:pPr>
                    <w:pStyle w:val="rowtabella0"/>
                    <w:jc w:val="center"/>
                    <w:rPr>
                      <w:color w:val="002060"/>
                    </w:rPr>
                  </w:pPr>
                  <w:r w:rsidRPr="007A6443">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DC38BA" w14:textId="77777777" w:rsidR="00945E53" w:rsidRPr="007A6443" w:rsidRDefault="00945E53" w:rsidP="00FE4A28">
                  <w:pPr>
                    <w:pStyle w:val="rowtabella0"/>
                    <w:jc w:val="center"/>
                    <w:rPr>
                      <w:color w:val="002060"/>
                    </w:rPr>
                  </w:pPr>
                  <w:r w:rsidRPr="007A6443">
                    <w:rPr>
                      <w:color w:val="002060"/>
                    </w:rPr>
                    <w:t> </w:t>
                  </w:r>
                </w:p>
              </w:tc>
            </w:tr>
            <w:tr w:rsidR="00945E53" w:rsidRPr="007A6443" w14:paraId="25F7D9C5"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DE540D" w14:textId="77777777" w:rsidR="00945E53" w:rsidRPr="007A6443" w:rsidRDefault="00945E53" w:rsidP="00FE4A28">
                  <w:pPr>
                    <w:pStyle w:val="rowtabella0"/>
                    <w:rPr>
                      <w:color w:val="002060"/>
                    </w:rPr>
                  </w:pPr>
                  <w:r w:rsidRPr="007A6443">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4B54C2" w14:textId="77777777" w:rsidR="00945E53" w:rsidRPr="007A6443" w:rsidRDefault="00945E53" w:rsidP="00FE4A28">
                  <w:pPr>
                    <w:pStyle w:val="rowtabella0"/>
                    <w:rPr>
                      <w:color w:val="002060"/>
                    </w:rPr>
                  </w:pPr>
                  <w:r w:rsidRPr="007A644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FF6EBE" w14:textId="77777777" w:rsidR="00945E53" w:rsidRPr="007A6443" w:rsidRDefault="00945E53" w:rsidP="00FE4A28">
                  <w:pPr>
                    <w:pStyle w:val="rowtabella0"/>
                    <w:jc w:val="center"/>
                    <w:rPr>
                      <w:color w:val="002060"/>
                    </w:rPr>
                  </w:pPr>
                  <w:r w:rsidRPr="007A644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4847D1" w14:textId="77777777" w:rsidR="00945E53" w:rsidRPr="007A6443" w:rsidRDefault="00945E53" w:rsidP="00FE4A28">
                  <w:pPr>
                    <w:pStyle w:val="rowtabella0"/>
                    <w:jc w:val="center"/>
                    <w:rPr>
                      <w:color w:val="002060"/>
                    </w:rPr>
                  </w:pPr>
                  <w:r w:rsidRPr="007A6443">
                    <w:rPr>
                      <w:color w:val="002060"/>
                    </w:rPr>
                    <w:t> </w:t>
                  </w:r>
                </w:p>
              </w:tc>
            </w:tr>
            <w:tr w:rsidR="00945E53" w:rsidRPr="007A6443" w14:paraId="27C7138A"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6A20ED" w14:textId="77777777" w:rsidR="00945E53" w:rsidRPr="007A6443" w:rsidRDefault="00945E53" w:rsidP="00FE4A28">
                  <w:pPr>
                    <w:pStyle w:val="rowtabella0"/>
                    <w:rPr>
                      <w:color w:val="002060"/>
                    </w:rPr>
                  </w:pPr>
                  <w:r w:rsidRPr="007A6443">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DED13" w14:textId="77777777" w:rsidR="00945E53" w:rsidRPr="007A6443" w:rsidRDefault="00945E53" w:rsidP="00FE4A28">
                  <w:pPr>
                    <w:pStyle w:val="rowtabella0"/>
                    <w:rPr>
                      <w:color w:val="002060"/>
                    </w:rPr>
                  </w:pPr>
                  <w:r w:rsidRPr="007A6443">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CEEF5" w14:textId="77777777" w:rsidR="00945E53" w:rsidRPr="007A6443" w:rsidRDefault="00945E53" w:rsidP="00FE4A28">
                  <w:pPr>
                    <w:pStyle w:val="rowtabella0"/>
                    <w:jc w:val="center"/>
                    <w:rPr>
                      <w:color w:val="002060"/>
                    </w:rPr>
                  </w:pPr>
                  <w:r w:rsidRPr="007A6443">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80CFC" w14:textId="77777777" w:rsidR="00945E53" w:rsidRPr="007A6443" w:rsidRDefault="00945E53" w:rsidP="00FE4A28">
                  <w:pPr>
                    <w:pStyle w:val="rowtabella0"/>
                    <w:jc w:val="center"/>
                    <w:rPr>
                      <w:color w:val="002060"/>
                    </w:rPr>
                  </w:pPr>
                  <w:r w:rsidRPr="007A6443">
                    <w:rPr>
                      <w:color w:val="002060"/>
                    </w:rPr>
                    <w:t> </w:t>
                  </w:r>
                </w:p>
              </w:tc>
            </w:tr>
          </w:tbl>
          <w:p w14:paraId="1B454F81" w14:textId="77777777" w:rsidR="00945E53" w:rsidRPr="007A6443" w:rsidRDefault="00945E53" w:rsidP="00FE4A28">
            <w:pPr>
              <w:rPr>
                <w:color w:val="002060"/>
              </w:rPr>
            </w:pPr>
          </w:p>
        </w:tc>
      </w:tr>
    </w:tbl>
    <w:p w14:paraId="3F87C94D" w14:textId="77777777" w:rsidR="00945E53" w:rsidRPr="007A6443" w:rsidRDefault="00945E53" w:rsidP="00945E5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5E53" w:rsidRPr="007A6443" w14:paraId="7A12D85E"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2768C002"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2594D" w14:textId="77777777" w:rsidR="00945E53" w:rsidRPr="007A6443" w:rsidRDefault="00945E53" w:rsidP="00FE4A28">
                  <w:pPr>
                    <w:pStyle w:val="headertabella0"/>
                    <w:rPr>
                      <w:color w:val="002060"/>
                    </w:rPr>
                  </w:pPr>
                  <w:r w:rsidRPr="007A6443">
                    <w:rPr>
                      <w:color w:val="002060"/>
                    </w:rPr>
                    <w:t>GIRONE E - 7 Giornata - R</w:t>
                  </w:r>
                </w:p>
              </w:tc>
            </w:tr>
            <w:tr w:rsidR="00945E53" w:rsidRPr="007A6443" w14:paraId="43074E7A"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AC8D1" w14:textId="77777777" w:rsidR="00945E53" w:rsidRPr="007A6443" w:rsidRDefault="00945E53" w:rsidP="00FE4A28">
                  <w:pPr>
                    <w:pStyle w:val="rowtabella0"/>
                    <w:rPr>
                      <w:color w:val="002060"/>
                    </w:rPr>
                  </w:pPr>
                  <w:r w:rsidRPr="007A6443">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6EDB0" w14:textId="77777777" w:rsidR="00945E53" w:rsidRPr="007A6443" w:rsidRDefault="00945E53" w:rsidP="00FE4A28">
                  <w:pPr>
                    <w:pStyle w:val="rowtabella0"/>
                    <w:rPr>
                      <w:color w:val="002060"/>
                    </w:rPr>
                  </w:pPr>
                  <w:r w:rsidRPr="007A6443">
                    <w:rPr>
                      <w:color w:val="002060"/>
                    </w:rPr>
                    <w:t>- ACQUAVIVA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96B34" w14:textId="77777777" w:rsidR="00945E53" w:rsidRPr="007A6443" w:rsidRDefault="00945E53" w:rsidP="00FE4A28">
                  <w:pPr>
                    <w:pStyle w:val="rowtabella0"/>
                    <w:jc w:val="center"/>
                    <w:rPr>
                      <w:color w:val="002060"/>
                    </w:rPr>
                  </w:pPr>
                  <w:r w:rsidRPr="007A6443">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283CD" w14:textId="77777777" w:rsidR="00945E53" w:rsidRPr="007A6443" w:rsidRDefault="00945E53" w:rsidP="00FE4A28">
                  <w:pPr>
                    <w:pStyle w:val="rowtabella0"/>
                    <w:jc w:val="center"/>
                    <w:rPr>
                      <w:color w:val="002060"/>
                    </w:rPr>
                  </w:pPr>
                  <w:r w:rsidRPr="007A6443">
                    <w:rPr>
                      <w:color w:val="002060"/>
                    </w:rPr>
                    <w:t> </w:t>
                  </w:r>
                </w:p>
              </w:tc>
            </w:tr>
            <w:tr w:rsidR="00945E53" w:rsidRPr="007A6443" w14:paraId="5E766D07"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5A73AB" w14:textId="77777777" w:rsidR="00945E53" w:rsidRPr="007A6443" w:rsidRDefault="00945E53" w:rsidP="00FE4A28">
                  <w:pPr>
                    <w:pStyle w:val="rowtabella0"/>
                    <w:rPr>
                      <w:color w:val="002060"/>
                    </w:rPr>
                  </w:pPr>
                  <w:r w:rsidRPr="007A6443">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141653" w14:textId="77777777" w:rsidR="00945E53" w:rsidRPr="007A6443" w:rsidRDefault="00945E53" w:rsidP="00FE4A28">
                  <w:pPr>
                    <w:pStyle w:val="rowtabella0"/>
                    <w:rPr>
                      <w:color w:val="002060"/>
                    </w:rPr>
                  </w:pPr>
                  <w:r w:rsidRPr="007A6443">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A958A0" w14:textId="77777777" w:rsidR="00945E53" w:rsidRPr="007A6443" w:rsidRDefault="00945E53" w:rsidP="00FE4A28">
                  <w:pPr>
                    <w:pStyle w:val="rowtabella0"/>
                    <w:jc w:val="center"/>
                    <w:rPr>
                      <w:color w:val="002060"/>
                    </w:rPr>
                  </w:pPr>
                  <w:r w:rsidRPr="007A644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B9D03C" w14:textId="77777777" w:rsidR="00945E53" w:rsidRPr="007A6443" w:rsidRDefault="00945E53" w:rsidP="00FE4A28">
                  <w:pPr>
                    <w:pStyle w:val="rowtabella0"/>
                    <w:jc w:val="center"/>
                    <w:rPr>
                      <w:color w:val="002060"/>
                    </w:rPr>
                  </w:pPr>
                  <w:r w:rsidRPr="007A6443">
                    <w:rPr>
                      <w:color w:val="002060"/>
                    </w:rPr>
                    <w:t> </w:t>
                  </w:r>
                </w:p>
              </w:tc>
            </w:tr>
            <w:tr w:rsidR="00945E53" w:rsidRPr="007A6443" w14:paraId="77CA5356"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1A094" w14:textId="77777777" w:rsidR="00945E53" w:rsidRPr="007A6443" w:rsidRDefault="00945E53" w:rsidP="00FE4A28">
                  <w:pPr>
                    <w:pStyle w:val="rowtabella0"/>
                    <w:rPr>
                      <w:color w:val="002060"/>
                    </w:rPr>
                  </w:pPr>
                  <w:r w:rsidRPr="007A6443">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BA0AFB" w14:textId="77777777" w:rsidR="00945E53" w:rsidRPr="007A6443" w:rsidRDefault="00945E53" w:rsidP="00FE4A28">
                  <w:pPr>
                    <w:pStyle w:val="rowtabella0"/>
                    <w:rPr>
                      <w:color w:val="002060"/>
                    </w:rPr>
                  </w:pPr>
                  <w:r w:rsidRPr="007A6443">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442863" w14:textId="77777777" w:rsidR="00945E53" w:rsidRPr="007A6443" w:rsidRDefault="00945E53" w:rsidP="00FE4A28">
                  <w:pPr>
                    <w:pStyle w:val="rowtabella0"/>
                    <w:jc w:val="center"/>
                    <w:rPr>
                      <w:color w:val="002060"/>
                    </w:rPr>
                  </w:pPr>
                  <w:r w:rsidRPr="007A6443">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CE20BA" w14:textId="77777777" w:rsidR="00945E53" w:rsidRPr="007A6443" w:rsidRDefault="00945E53" w:rsidP="00FE4A28">
                  <w:pPr>
                    <w:pStyle w:val="rowtabella0"/>
                    <w:jc w:val="center"/>
                    <w:rPr>
                      <w:color w:val="002060"/>
                    </w:rPr>
                  </w:pPr>
                  <w:r w:rsidRPr="007A6443">
                    <w:rPr>
                      <w:color w:val="002060"/>
                    </w:rPr>
                    <w:t> </w:t>
                  </w:r>
                </w:p>
              </w:tc>
            </w:tr>
            <w:tr w:rsidR="00945E53" w:rsidRPr="007A6443" w14:paraId="66A8FBFE"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EC0D4B" w14:textId="77777777" w:rsidR="00945E53" w:rsidRPr="007A6443" w:rsidRDefault="00945E53" w:rsidP="00FE4A28">
                  <w:pPr>
                    <w:pStyle w:val="rowtabella0"/>
                    <w:rPr>
                      <w:color w:val="002060"/>
                    </w:rPr>
                  </w:pPr>
                  <w:r w:rsidRPr="007A6443">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C6C440" w14:textId="77777777" w:rsidR="00945E53" w:rsidRPr="007A6443" w:rsidRDefault="00945E53" w:rsidP="00FE4A28">
                  <w:pPr>
                    <w:pStyle w:val="rowtabella0"/>
                    <w:rPr>
                      <w:color w:val="002060"/>
                    </w:rPr>
                  </w:pPr>
                  <w:r w:rsidRPr="007A6443">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638219" w14:textId="77777777" w:rsidR="00945E53" w:rsidRPr="007A6443" w:rsidRDefault="00945E53" w:rsidP="00FE4A28">
                  <w:pPr>
                    <w:pStyle w:val="rowtabella0"/>
                    <w:jc w:val="center"/>
                    <w:rPr>
                      <w:color w:val="002060"/>
                    </w:rPr>
                  </w:pPr>
                  <w:r w:rsidRPr="007A6443">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2D16C" w14:textId="77777777" w:rsidR="00945E53" w:rsidRPr="007A6443" w:rsidRDefault="00945E53" w:rsidP="00FE4A28">
                  <w:pPr>
                    <w:pStyle w:val="rowtabella0"/>
                    <w:jc w:val="center"/>
                    <w:rPr>
                      <w:color w:val="002060"/>
                    </w:rPr>
                  </w:pPr>
                  <w:r w:rsidRPr="007A6443">
                    <w:rPr>
                      <w:color w:val="002060"/>
                    </w:rPr>
                    <w:t> </w:t>
                  </w:r>
                </w:p>
              </w:tc>
            </w:tr>
            <w:tr w:rsidR="00945E53" w:rsidRPr="007A6443" w14:paraId="67F65E34"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D81E5B" w14:textId="77777777" w:rsidR="00945E53" w:rsidRPr="007A6443" w:rsidRDefault="00945E53" w:rsidP="00FE4A28">
                  <w:pPr>
                    <w:pStyle w:val="rowtabella0"/>
                    <w:rPr>
                      <w:color w:val="002060"/>
                    </w:rPr>
                  </w:pPr>
                  <w:r w:rsidRPr="007A6443">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117628" w14:textId="77777777" w:rsidR="00945E53" w:rsidRPr="007A6443" w:rsidRDefault="00945E53" w:rsidP="00FE4A28">
                  <w:pPr>
                    <w:pStyle w:val="rowtabella0"/>
                    <w:rPr>
                      <w:color w:val="002060"/>
                    </w:rPr>
                  </w:pPr>
                  <w:r w:rsidRPr="007A6443">
                    <w:rPr>
                      <w:color w:val="002060"/>
                    </w:rPr>
                    <w:t xml:space="preserve">- CALCIO </w:t>
                  </w:r>
                  <w:proofErr w:type="gramStart"/>
                  <w:r w:rsidRPr="007A6443">
                    <w:rPr>
                      <w:color w:val="002060"/>
                    </w:rPr>
                    <w:t>S.ELPIDIO</w:t>
                  </w:r>
                  <w:proofErr w:type="gramEnd"/>
                  <w:r w:rsidRPr="007A6443">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EEA1FE" w14:textId="77777777" w:rsidR="00945E53" w:rsidRPr="007A6443" w:rsidRDefault="00945E53" w:rsidP="00FE4A28">
                  <w:pPr>
                    <w:pStyle w:val="rowtabella0"/>
                    <w:jc w:val="center"/>
                    <w:rPr>
                      <w:color w:val="002060"/>
                    </w:rPr>
                  </w:pPr>
                  <w:r w:rsidRPr="007A6443">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94F5D" w14:textId="77777777" w:rsidR="00945E53" w:rsidRPr="007A6443" w:rsidRDefault="00945E53" w:rsidP="00FE4A28">
                  <w:pPr>
                    <w:pStyle w:val="rowtabella0"/>
                    <w:jc w:val="center"/>
                    <w:rPr>
                      <w:color w:val="002060"/>
                    </w:rPr>
                  </w:pPr>
                  <w:r w:rsidRPr="007A6443">
                    <w:rPr>
                      <w:color w:val="002060"/>
                    </w:rPr>
                    <w:t> </w:t>
                  </w:r>
                </w:p>
              </w:tc>
            </w:tr>
            <w:tr w:rsidR="00945E53" w:rsidRPr="007A6443" w14:paraId="10EB2329"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88CC4D" w14:textId="77777777" w:rsidR="00945E53" w:rsidRPr="007A6443" w:rsidRDefault="00945E53" w:rsidP="00FE4A28">
                  <w:pPr>
                    <w:pStyle w:val="rowtabella0"/>
                    <w:rPr>
                      <w:color w:val="002060"/>
                    </w:rPr>
                  </w:pPr>
                  <w:r w:rsidRPr="007A6443">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296E4" w14:textId="77777777" w:rsidR="00945E53" w:rsidRPr="007A6443" w:rsidRDefault="00945E53" w:rsidP="00FE4A28">
                  <w:pPr>
                    <w:pStyle w:val="rowtabella0"/>
                    <w:rPr>
                      <w:color w:val="002060"/>
                    </w:rPr>
                  </w:pPr>
                  <w:r w:rsidRPr="007A6443">
                    <w:rPr>
                      <w:color w:val="002060"/>
                    </w:rPr>
                    <w:t xml:space="preserve">- </w:t>
                  </w:r>
                  <w:proofErr w:type="gramStart"/>
                  <w:r w:rsidRPr="007A6443">
                    <w:rPr>
                      <w:color w:val="002060"/>
                    </w:rPr>
                    <w:t>CITTA</w:t>
                  </w:r>
                  <w:proofErr w:type="gramEnd"/>
                  <w:r w:rsidRPr="007A6443">
                    <w:rPr>
                      <w:color w:val="002060"/>
                    </w:rPr>
                    <w:t xml:space="preserve"> DI MARTINSICURO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37879" w14:textId="77777777" w:rsidR="00945E53" w:rsidRPr="007A6443" w:rsidRDefault="00945E53" w:rsidP="00FE4A28">
                  <w:pPr>
                    <w:pStyle w:val="rowtabella0"/>
                    <w:jc w:val="center"/>
                    <w:rPr>
                      <w:color w:val="002060"/>
                    </w:rPr>
                  </w:pPr>
                  <w:r w:rsidRPr="007A6443">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1BD62" w14:textId="77777777" w:rsidR="00945E53" w:rsidRPr="007A6443" w:rsidRDefault="00945E53" w:rsidP="00FE4A28">
                  <w:pPr>
                    <w:pStyle w:val="rowtabella0"/>
                    <w:jc w:val="center"/>
                    <w:rPr>
                      <w:color w:val="002060"/>
                    </w:rPr>
                  </w:pPr>
                  <w:r w:rsidRPr="007A6443">
                    <w:rPr>
                      <w:color w:val="002060"/>
                    </w:rPr>
                    <w:t> </w:t>
                  </w:r>
                </w:p>
              </w:tc>
            </w:tr>
          </w:tbl>
          <w:p w14:paraId="27B0851B" w14:textId="77777777" w:rsidR="00945E53" w:rsidRPr="007A6443" w:rsidRDefault="00945E53" w:rsidP="00FE4A2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28809672"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F32E7" w14:textId="77777777" w:rsidR="00945E53" w:rsidRPr="007A6443" w:rsidRDefault="00945E53" w:rsidP="00FE4A28">
                  <w:pPr>
                    <w:pStyle w:val="headertabella0"/>
                    <w:rPr>
                      <w:color w:val="002060"/>
                    </w:rPr>
                  </w:pPr>
                  <w:r w:rsidRPr="007A6443">
                    <w:rPr>
                      <w:color w:val="002060"/>
                    </w:rPr>
                    <w:t>GIRONE F - 7 Giornata - R</w:t>
                  </w:r>
                </w:p>
              </w:tc>
            </w:tr>
            <w:tr w:rsidR="00945E53" w:rsidRPr="007A6443" w14:paraId="52C6B6BC"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1854AD" w14:textId="77777777" w:rsidR="00945E53" w:rsidRPr="007A6443" w:rsidRDefault="00945E53" w:rsidP="00FE4A28">
                  <w:pPr>
                    <w:pStyle w:val="rowtabella0"/>
                    <w:rPr>
                      <w:color w:val="002060"/>
                    </w:rPr>
                  </w:pPr>
                  <w:r w:rsidRPr="007A6443">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552B5" w14:textId="77777777" w:rsidR="00945E53" w:rsidRPr="007A6443" w:rsidRDefault="00945E53" w:rsidP="00FE4A28">
                  <w:pPr>
                    <w:pStyle w:val="rowtabella0"/>
                    <w:rPr>
                      <w:color w:val="002060"/>
                    </w:rPr>
                  </w:pPr>
                  <w:r w:rsidRPr="007A6443">
                    <w:rPr>
                      <w:color w:val="002060"/>
                    </w:rPr>
                    <w:t>- FUTSAL L.C.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2A5C6" w14:textId="77777777" w:rsidR="00945E53" w:rsidRPr="007A6443" w:rsidRDefault="00945E53" w:rsidP="00FE4A28">
                  <w:pPr>
                    <w:pStyle w:val="rowtabella0"/>
                    <w:jc w:val="center"/>
                    <w:rPr>
                      <w:color w:val="002060"/>
                    </w:rPr>
                  </w:pPr>
                  <w:r w:rsidRPr="007A6443">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E635D" w14:textId="77777777" w:rsidR="00945E53" w:rsidRPr="007A6443" w:rsidRDefault="00945E53" w:rsidP="00FE4A28">
                  <w:pPr>
                    <w:pStyle w:val="rowtabella0"/>
                    <w:jc w:val="center"/>
                    <w:rPr>
                      <w:color w:val="002060"/>
                    </w:rPr>
                  </w:pPr>
                  <w:r w:rsidRPr="007A6443">
                    <w:rPr>
                      <w:color w:val="002060"/>
                    </w:rPr>
                    <w:t>D</w:t>
                  </w:r>
                </w:p>
              </w:tc>
            </w:tr>
            <w:tr w:rsidR="00945E53" w:rsidRPr="007A6443" w14:paraId="2CD7497B"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5D1CDF" w14:textId="77777777" w:rsidR="00945E53" w:rsidRPr="007A6443" w:rsidRDefault="00945E53" w:rsidP="00FE4A28">
                  <w:pPr>
                    <w:pStyle w:val="rowtabella0"/>
                    <w:rPr>
                      <w:color w:val="002060"/>
                    </w:rPr>
                  </w:pPr>
                  <w:r w:rsidRPr="007A6443">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2950EF" w14:textId="77777777" w:rsidR="00945E53" w:rsidRPr="007A6443" w:rsidRDefault="00945E53" w:rsidP="00FE4A28">
                  <w:pPr>
                    <w:pStyle w:val="rowtabella0"/>
                    <w:rPr>
                      <w:color w:val="002060"/>
                    </w:rPr>
                  </w:pPr>
                  <w:r w:rsidRPr="007A6443">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12A3F6" w14:textId="77777777" w:rsidR="00945E53" w:rsidRPr="007A6443" w:rsidRDefault="00945E53" w:rsidP="00FE4A28">
                  <w:pPr>
                    <w:pStyle w:val="rowtabella0"/>
                    <w:jc w:val="center"/>
                    <w:rPr>
                      <w:color w:val="002060"/>
                    </w:rPr>
                  </w:pPr>
                  <w:r w:rsidRPr="007A6443">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8E49E" w14:textId="77777777" w:rsidR="00945E53" w:rsidRPr="007A6443" w:rsidRDefault="00945E53" w:rsidP="00FE4A28">
                  <w:pPr>
                    <w:pStyle w:val="rowtabella0"/>
                    <w:jc w:val="center"/>
                    <w:rPr>
                      <w:color w:val="002060"/>
                    </w:rPr>
                  </w:pPr>
                  <w:r w:rsidRPr="007A6443">
                    <w:rPr>
                      <w:color w:val="002060"/>
                    </w:rPr>
                    <w:t> </w:t>
                  </w:r>
                </w:p>
              </w:tc>
            </w:tr>
            <w:tr w:rsidR="00945E53" w:rsidRPr="007A6443" w14:paraId="018647CE"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2AC37B" w14:textId="77777777" w:rsidR="00945E53" w:rsidRPr="007A6443" w:rsidRDefault="00945E53" w:rsidP="00FE4A28">
                  <w:pPr>
                    <w:pStyle w:val="rowtabella0"/>
                    <w:rPr>
                      <w:color w:val="002060"/>
                    </w:rPr>
                  </w:pPr>
                  <w:r w:rsidRPr="007A6443">
                    <w:rPr>
                      <w:color w:val="002060"/>
                    </w:rPr>
                    <w:t>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9A30AF" w14:textId="77777777" w:rsidR="00945E53" w:rsidRPr="007A6443" w:rsidRDefault="00945E53" w:rsidP="00FE4A28">
                  <w:pPr>
                    <w:pStyle w:val="rowtabella0"/>
                    <w:rPr>
                      <w:color w:val="002060"/>
                    </w:rPr>
                  </w:pPr>
                  <w:r w:rsidRPr="007A6443">
                    <w:rPr>
                      <w:color w:val="002060"/>
                    </w:rPr>
                    <w:t>- POLISPORTIVA VILLA PIGNA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4A6BBC" w14:textId="77777777" w:rsidR="00945E53" w:rsidRPr="007A6443" w:rsidRDefault="00945E53" w:rsidP="00FE4A28">
                  <w:pPr>
                    <w:pStyle w:val="rowtabella0"/>
                    <w:jc w:val="center"/>
                    <w:rPr>
                      <w:color w:val="002060"/>
                    </w:rPr>
                  </w:pPr>
                  <w:r w:rsidRPr="007A6443">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13F40B" w14:textId="77777777" w:rsidR="00945E53" w:rsidRPr="007A6443" w:rsidRDefault="00945E53" w:rsidP="00FE4A28">
                  <w:pPr>
                    <w:pStyle w:val="rowtabella0"/>
                    <w:jc w:val="center"/>
                    <w:rPr>
                      <w:color w:val="002060"/>
                    </w:rPr>
                  </w:pPr>
                  <w:r w:rsidRPr="007A6443">
                    <w:rPr>
                      <w:color w:val="002060"/>
                    </w:rPr>
                    <w:t> </w:t>
                  </w:r>
                </w:p>
              </w:tc>
            </w:tr>
            <w:tr w:rsidR="00945E53" w:rsidRPr="007A6443" w14:paraId="5FE882BC"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7D5C6A" w14:textId="77777777" w:rsidR="00945E53" w:rsidRPr="007A6443" w:rsidRDefault="00945E53" w:rsidP="00FE4A28">
                  <w:pPr>
                    <w:pStyle w:val="rowtabella0"/>
                    <w:rPr>
                      <w:color w:val="002060"/>
                    </w:rPr>
                  </w:pPr>
                  <w:r w:rsidRPr="007A6443">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4F194A" w14:textId="77777777" w:rsidR="00945E53" w:rsidRPr="007A6443" w:rsidRDefault="00945E53" w:rsidP="00FE4A28">
                  <w:pPr>
                    <w:pStyle w:val="rowtabella0"/>
                    <w:rPr>
                      <w:color w:val="002060"/>
                    </w:rPr>
                  </w:pPr>
                  <w:r w:rsidRPr="007A6443">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89F580" w14:textId="77777777" w:rsidR="00945E53" w:rsidRPr="007A6443" w:rsidRDefault="00945E53" w:rsidP="00FE4A28">
                  <w:pPr>
                    <w:pStyle w:val="rowtabella0"/>
                    <w:jc w:val="center"/>
                    <w:rPr>
                      <w:color w:val="002060"/>
                    </w:rPr>
                  </w:pPr>
                  <w:r w:rsidRPr="007A6443">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9C07EA" w14:textId="77777777" w:rsidR="00945E53" w:rsidRPr="007A6443" w:rsidRDefault="00945E53" w:rsidP="00FE4A28">
                  <w:pPr>
                    <w:pStyle w:val="rowtabella0"/>
                    <w:jc w:val="center"/>
                    <w:rPr>
                      <w:color w:val="002060"/>
                    </w:rPr>
                  </w:pPr>
                  <w:r w:rsidRPr="007A6443">
                    <w:rPr>
                      <w:color w:val="002060"/>
                    </w:rPr>
                    <w:t> </w:t>
                  </w:r>
                </w:p>
              </w:tc>
            </w:tr>
            <w:tr w:rsidR="00945E53" w:rsidRPr="007A6443" w14:paraId="2395C8B3"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EC4142" w14:textId="77777777" w:rsidR="00945E53" w:rsidRPr="007A6443" w:rsidRDefault="00945E53" w:rsidP="00FE4A28">
                  <w:pPr>
                    <w:pStyle w:val="rowtabella0"/>
                    <w:rPr>
                      <w:color w:val="002060"/>
                    </w:rPr>
                  </w:pPr>
                  <w:r w:rsidRPr="007A6443">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06E73" w14:textId="77777777" w:rsidR="00945E53" w:rsidRPr="007A6443" w:rsidRDefault="00945E53" w:rsidP="00FE4A28">
                  <w:pPr>
                    <w:pStyle w:val="rowtabella0"/>
                    <w:rPr>
                      <w:color w:val="002060"/>
                    </w:rPr>
                  </w:pPr>
                  <w:r w:rsidRPr="007A6443">
                    <w:rPr>
                      <w:color w:val="002060"/>
                    </w:rPr>
                    <w:t>- CASTORANESE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E9F3CA" w14:textId="77777777" w:rsidR="00945E53" w:rsidRPr="007A6443" w:rsidRDefault="00945E53" w:rsidP="00FE4A28">
                  <w:pPr>
                    <w:pStyle w:val="rowtabella0"/>
                    <w:jc w:val="center"/>
                    <w:rPr>
                      <w:color w:val="002060"/>
                    </w:rPr>
                  </w:pPr>
                  <w:r w:rsidRPr="007A6443">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3A6732" w14:textId="77777777" w:rsidR="00945E53" w:rsidRPr="007A6443" w:rsidRDefault="00945E53" w:rsidP="00FE4A28">
                  <w:pPr>
                    <w:pStyle w:val="rowtabella0"/>
                    <w:jc w:val="center"/>
                    <w:rPr>
                      <w:color w:val="002060"/>
                    </w:rPr>
                  </w:pPr>
                  <w:r w:rsidRPr="007A6443">
                    <w:rPr>
                      <w:color w:val="002060"/>
                    </w:rPr>
                    <w:t> </w:t>
                  </w:r>
                </w:p>
              </w:tc>
            </w:tr>
            <w:tr w:rsidR="00945E53" w:rsidRPr="007A6443" w14:paraId="144015D3"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414535" w14:textId="77777777" w:rsidR="00945E53" w:rsidRPr="007A6443" w:rsidRDefault="00945E53" w:rsidP="00FE4A28">
                  <w:pPr>
                    <w:pStyle w:val="rowtabella0"/>
                    <w:rPr>
                      <w:color w:val="002060"/>
                    </w:rPr>
                  </w:pPr>
                  <w:r w:rsidRPr="007A6443">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8D55A" w14:textId="77777777" w:rsidR="00945E53" w:rsidRPr="007A6443" w:rsidRDefault="00945E53" w:rsidP="00FE4A28">
                  <w:pPr>
                    <w:pStyle w:val="rowtabella0"/>
                    <w:rPr>
                      <w:color w:val="002060"/>
                    </w:rPr>
                  </w:pPr>
                  <w:r w:rsidRPr="007A6443">
                    <w:rPr>
                      <w:color w:val="002060"/>
                    </w:rPr>
                    <w:t>- MANSARDA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DA208" w14:textId="77777777" w:rsidR="00945E53" w:rsidRPr="007A6443" w:rsidRDefault="00945E53" w:rsidP="00FE4A28">
                  <w:pPr>
                    <w:pStyle w:val="rowtabella0"/>
                    <w:jc w:val="center"/>
                    <w:rPr>
                      <w:color w:val="002060"/>
                    </w:rPr>
                  </w:pPr>
                  <w:r w:rsidRPr="007A6443">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DD98E" w14:textId="77777777" w:rsidR="00945E53" w:rsidRPr="007A6443" w:rsidRDefault="00945E53" w:rsidP="00FE4A28">
                  <w:pPr>
                    <w:pStyle w:val="rowtabella0"/>
                    <w:jc w:val="center"/>
                    <w:rPr>
                      <w:color w:val="002060"/>
                    </w:rPr>
                  </w:pPr>
                  <w:r w:rsidRPr="007A6443">
                    <w:rPr>
                      <w:color w:val="002060"/>
                    </w:rPr>
                    <w:t> </w:t>
                  </w:r>
                </w:p>
              </w:tc>
            </w:tr>
            <w:tr w:rsidR="00945E53" w:rsidRPr="007A6443" w14:paraId="6E8DD1A4"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7991EF14" w14:textId="77777777" w:rsidR="00945E53" w:rsidRPr="007A6443" w:rsidRDefault="00945E53" w:rsidP="00FE4A28">
                  <w:pPr>
                    <w:pStyle w:val="rowtabella0"/>
                    <w:rPr>
                      <w:color w:val="002060"/>
                    </w:rPr>
                  </w:pPr>
                  <w:r w:rsidRPr="007A6443">
                    <w:rPr>
                      <w:color w:val="002060"/>
                    </w:rPr>
                    <w:t>(1) - disputata il 07/03/2026</w:t>
                  </w:r>
                </w:p>
              </w:tc>
            </w:tr>
          </w:tbl>
          <w:p w14:paraId="51B078B0" w14:textId="77777777" w:rsidR="00945E53" w:rsidRPr="007A6443" w:rsidRDefault="00945E53" w:rsidP="00FE4A28">
            <w:pPr>
              <w:rPr>
                <w:color w:val="002060"/>
              </w:rPr>
            </w:pPr>
          </w:p>
        </w:tc>
      </w:tr>
    </w:tbl>
    <w:p w14:paraId="40038596" w14:textId="77777777" w:rsidR="00945E53" w:rsidRPr="007A6443" w:rsidRDefault="00945E53" w:rsidP="00945E53">
      <w:pPr>
        <w:pStyle w:val="breakline"/>
        <w:rPr>
          <w:rFonts w:eastAsiaTheme="minorEastAsia"/>
          <w:color w:val="002060"/>
        </w:rPr>
      </w:pPr>
    </w:p>
    <w:p w14:paraId="622893A5" w14:textId="77777777" w:rsidR="00945E53" w:rsidRPr="007A6443" w:rsidRDefault="00945E53" w:rsidP="00945E53">
      <w:pPr>
        <w:pStyle w:val="breakline"/>
        <w:rPr>
          <w:color w:val="002060"/>
        </w:rPr>
      </w:pPr>
    </w:p>
    <w:p w14:paraId="49B51E12" w14:textId="77777777" w:rsidR="00945E53" w:rsidRPr="007A6443" w:rsidRDefault="00945E53" w:rsidP="00945E53">
      <w:pPr>
        <w:pStyle w:val="titoloprinc0"/>
        <w:rPr>
          <w:color w:val="002060"/>
        </w:rPr>
      </w:pPr>
      <w:r w:rsidRPr="007A6443">
        <w:rPr>
          <w:color w:val="002060"/>
        </w:rPr>
        <w:t>GIUDICE SPORTIVO</w:t>
      </w:r>
    </w:p>
    <w:p w14:paraId="444F7F6A" w14:textId="77777777" w:rsidR="00945E53" w:rsidRPr="007A6443" w:rsidRDefault="00945E53" w:rsidP="00945E53">
      <w:pPr>
        <w:pStyle w:val="diffida"/>
        <w:rPr>
          <w:color w:val="002060"/>
        </w:rPr>
      </w:pPr>
      <w:r w:rsidRPr="007A6443">
        <w:rPr>
          <w:color w:val="002060"/>
        </w:rPr>
        <w:t>Il Giudice Sportivo Avv. Agnese Lazzaretti, con l'assistenza del Segretario Angelo Castellana, nella seduta del 11/03/2026, ha adottato le decisioni che di seguito integralmente si riportano:</w:t>
      </w:r>
    </w:p>
    <w:p w14:paraId="38D7EE68" w14:textId="77777777" w:rsidR="00945E53" w:rsidRPr="007A6443" w:rsidRDefault="00945E53" w:rsidP="00945E53">
      <w:pPr>
        <w:pStyle w:val="titolo10"/>
        <w:rPr>
          <w:color w:val="002060"/>
        </w:rPr>
      </w:pPr>
      <w:r w:rsidRPr="007A6443">
        <w:rPr>
          <w:color w:val="002060"/>
        </w:rPr>
        <w:t xml:space="preserve">GARE DEL 6/ 3/2026 </w:t>
      </w:r>
    </w:p>
    <w:p w14:paraId="4EE1F102" w14:textId="77777777" w:rsidR="00945E53" w:rsidRPr="007A6443" w:rsidRDefault="00945E53" w:rsidP="00945E53">
      <w:pPr>
        <w:pStyle w:val="titolo60"/>
        <w:rPr>
          <w:color w:val="002060"/>
        </w:rPr>
      </w:pPr>
      <w:r w:rsidRPr="007A6443">
        <w:rPr>
          <w:color w:val="002060"/>
        </w:rPr>
        <w:t xml:space="preserve">DECISIONI DEL GIUDICE SPORTIVO </w:t>
      </w:r>
    </w:p>
    <w:p w14:paraId="4CE7C2C7" w14:textId="77777777" w:rsidR="00945E53" w:rsidRPr="007A6443" w:rsidRDefault="00945E53" w:rsidP="00945E53">
      <w:pPr>
        <w:pStyle w:val="titolo20"/>
        <w:rPr>
          <w:color w:val="002060"/>
        </w:rPr>
      </w:pPr>
      <w:r w:rsidRPr="007A6443">
        <w:rPr>
          <w:color w:val="002060"/>
        </w:rPr>
        <w:t xml:space="preserve">PREANNUNCIO DI RECLAMO </w:t>
      </w:r>
    </w:p>
    <w:p w14:paraId="72281917" w14:textId="6BE7848C" w:rsidR="00945E53" w:rsidRPr="007A6443" w:rsidRDefault="00945E53" w:rsidP="00945E53">
      <w:pPr>
        <w:pStyle w:val="diffida"/>
        <w:spacing w:before="80" w:beforeAutospacing="0" w:after="40" w:afterAutospacing="0"/>
        <w:jc w:val="left"/>
        <w:rPr>
          <w:color w:val="002060"/>
        </w:rPr>
      </w:pPr>
      <w:r w:rsidRPr="007A6443">
        <w:rPr>
          <w:color w:val="002060"/>
        </w:rPr>
        <w:t xml:space="preserve">gara del 6/ 3/2026 ACCUMOLI GANG C5 - FUTSAL L.C. </w:t>
      </w:r>
      <w:r w:rsidRPr="007A6443">
        <w:rPr>
          <w:color w:val="002060"/>
        </w:rPr>
        <w:br/>
        <w:t>Preso atto del preannuncio di ricorso da parte della Societ</w:t>
      </w:r>
      <w:r w:rsidR="00DC38F3">
        <w:rPr>
          <w:color w:val="002060"/>
        </w:rPr>
        <w:t>à</w:t>
      </w:r>
      <w:r w:rsidRPr="007A6443">
        <w:rPr>
          <w:color w:val="002060"/>
        </w:rPr>
        <w:t xml:space="preserve"> A.S.</w:t>
      </w:r>
      <w:proofErr w:type="gramStart"/>
      <w:r w:rsidRPr="007A6443">
        <w:rPr>
          <w:color w:val="002060"/>
        </w:rPr>
        <w:t>D.FUTSAL</w:t>
      </w:r>
      <w:proofErr w:type="gramEnd"/>
      <w:r w:rsidRPr="007A6443">
        <w:rPr>
          <w:color w:val="002060"/>
        </w:rPr>
        <w:t xml:space="preserve"> L.C. ai sensi dell'art.67 del C.G.S. si riserva decisioni di merito. </w:t>
      </w:r>
    </w:p>
    <w:p w14:paraId="07578E88" w14:textId="77777777" w:rsidR="00945E53" w:rsidRPr="007A6443" w:rsidRDefault="00945E53" w:rsidP="00945E53">
      <w:pPr>
        <w:pStyle w:val="diffida"/>
        <w:spacing w:before="80" w:beforeAutospacing="0" w:after="40" w:afterAutospacing="0"/>
        <w:jc w:val="left"/>
        <w:rPr>
          <w:color w:val="002060"/>
        </w:rPr>
      </w:pPr>
      <w:r w:rsidRPr="007A6443">
        <w:rPr>
          <w:color w:val="002060"/>
        </w:rPr>
        <w:t xml:space="preserve">Nel relativo paragrafo, di seguito, si riportano i provvedimenti disciplinari assunti a carico di tesserati per quanto in atti. </w:t>
      </w:r>
    </w:p>
    <w:p w14:paraId="45039E98" w14:textId="77777777" w:rsidR="00945E53" w:rsidRPr="007A6443" w:rsidRDefault="00945E53" w:rsidP="00945E53">
      <w:pPr>
        <w:pStyle w:val="titolo7a"/>
        <w:rPr>
          <w:color w:val="002060"/>
        </w:rPr>
      </w:pPr>
      <w:r w:rsidRPr="007A6443">
        <w:rPr>
          <w:color w:val="002060"/>
        </w:rPr>
        <w:t xml:space="preserve">PROVVEDIMENTI DISCIPLINARI </w:t>
      </w:r>
    </w:p>
    <w:p w14:paraId="36E806FC"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7E60BC3F" w14:textId="77777777" w:rsidR="00945E53" w:rsidRPr="007A6443" w:rsidRDefault="00945E53" w:rsidP="00945E53">
      <w:pPr>
        <w:pStyle w:val="titolo30"/>
        <w:rPr>
          <w:color w:val="002060"/>
        </w:rPr>
      </w:pPr>
      <w:r w:rsidRPr="007A6443">
        <w:rPr>
          <w:color w:val="002060"/>
        </w:rPr>
        <w:t xml:space="preserve">SOCIETA' </w:t>
      </w:r>
    </w:p>
    <w:p w14:paraId="6022C0C2" w14:textId="77777777" w:rsidR="00945E53" w:rsidRPr="007A6443" w:rsidRDefault="00945E53" w:rsidP="00945E53">
      <w:pPr>
        <w:pStyle w:val="titolo20"/>
        <w:rPr>
          <w:color w:val="002060"/>
        </w:rPr>
      </w:pPr>
      <w:r w:rsidRPr="007A6443">
        <w:rPr>
          <w:color w:val="002060"/>
        </w:rPr>
        <w:t xml:space="preserve">AMMENDA </w:t>
      </w:r>
    </w:p>
    <w:p w14:paraId="3049C6B1" w14:textId="77777777" w:rsidR="00945E53" w:rsidRPr="007A6443" w:rsidRDefault="00945E53" w:rsidP="00945E53">
      <w:pPr>
        <w:pStyle w:val="diffida"/>
        <w:spacing w:before="80" w:beforeAutospacing="0" w:after="40" w:afterAutospacing="0"/>
        <w:jc w:val="left"/>
        <w:rPr>
          <w:color w:val="002060"/>
        </w:rPr>
      </w:pPr>
      <w:r w:rsidRPr="007A6443">
        <w:rPr>
          <w:color w:val="002060"/>
        </w:rPr>
        <w:t xml:space="preserve">Euro 100,00 FABRIANO CALCIO A 5 2023 </w:t>
      </w:r>
      <w:r w:rsidRPr="007A6443">
        <w:rPr>
          <w:color w:val="002060"/>
        </w:rPr>
        <w:br/>
        <w:t xml:space="preserve">Per aver, alcuni propri sostenitori, durante la gara, rivolto espressioni offensive e minacciose all'indirizzo dell'arbitro. </w:t>
      </w:r>
    </w:p>
    <w:p w14:paraId="19584394" w14:textId="77777777" w:rsidR="00945E53" w:rsidRPr="007A6443" w:rsidRDefault="00945E53" w:rsidP="00945E53">
      <w:pPr>
        <w:pStyle w:val="titolo30"/>
        <w:rPr>
          <w:color w:val="002060"/>
        </w:rPr>
      </w:pPr>
      <w:r w:rsidRPr="007A6443">
        <w:rPr>
          <w:color w:val="002060"/>
        </w:rPr>
        <w:t xml:space="preserve">DIRIGENTI </w:t>
      </w:r>
    </w:p>
    <w:p w14:paraId="6A253EFC" w14:textId="77777777" w:rsidR="00945E53" w:rsidRPr="007A6443" w:rsidRDefault="00945E53" w:rsidP="00945E53">
      <w:pPr>
        <w:pStyle w:val="titolo20"/>
        <w:rPr>
          <w:color w:val="002060"/>
        </w:rPr>
      </w:pPr>
      <w:r w:rsidRPr="007A6443">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CA97434" w14:textId="77777777" w:rsidTr="00FE4A28">
        <w:tc>
          <w:tcPr>
            <w:tcW w:w="2200" w:type="dxa"/>
            <w:tcMar>
              <w:top w:w="20" w:type="dxa"/>
              <w:left w:w="20" w:type="dxa"/>
              <w:bottom w:w="20" w:type="dxa"/>
              <w:right w:w="20" w:type="dxa"/>
            </w:tcMar>
            <w:vAlign w:val="center"/>
            <w:hideMark/>
          </w:tcPr>
          <w:p w14:paraId="31EE288F" w14:textId="77777777" w:rsidR="00945E53" w:rsidRPr="007A6443" w:rsidRDefault="00945E53" w:rsidP="00FE4A28">
            <w:pPr>
              <w:pStyle w:val="movimento"/>
              <w:rPr>
                <w:color w:val="002060"/>
              </w:rPr>
            </w:pPr>
            <w:r w:rsidRPr="007A6443">
              <w:rPr>
                <w:color w:val="002060"/>
              </w:rPr>
              <w:t>MAZZETTI MARCO</w:t>
            </w:r>
          </w:p>
        </w:tc>
        <w:tc>
          <w:tcPr>
            <w:tcW w:w="2200" w:type="dxa"/>
            <w:tcMar>
              <w:top w:w="20" w:type="dxa"/>
              <w:left w:w="20" w:type="dxa"/>
              <w:bottom w:w="20" w:type="dxa"/>
              <w:right w:w="20" w:type="dxa"/>
            </w:tcMar>
            <w:vAlign w:val="center"/>
            <w:hideMark/>
          </w:tcPr>
          <w:p w14:paraId="1896B5B7" w14:textId="77777777" w:rsidR="00945E53" w:rsidRPr="007A6443" w:rsidRDefault="00945E53" w:rsidP="00FE4A28">
            <w:pPr>
              <w:pStyle w:val="movimento2"/>
              <w:rPr>
                <w:color w:val="002060"/>
              </w:rPr>
            </w:pPr>
            <w:r w:rsidRPr="007A6443">
              <w:rPr>
                <w:color w:val="002060"/>
              </w:rPr>
              <w:t xml:space="preserve">(VADO C5) </w:t>
            </w:r>
          </w:p>
        </w:tc>
        <w:tc>
          <w:tcPr>
            <w:tcW w:w="800" w:type="dxa"/>
            <w:tcMar>
              <w:top w:w="20" w:type="dxa"/>
              <w:left w:w="20" w:type="dxa"/>
              <w:bottom w:w="20" w:type="dxa"/>
              <w:right w:w="20" w:type="dxa"/>
            </w:tcMar>
            <w:vAlign w:val="center"/>
            <w:hideMark/>
          </w:tcPr>
          <w:p w14:paraId="68C5F70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DA3E28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33613FB" w14:textId="77777777" w:rsidR="00945E53" w:rsidRPr="007A6443" w:rsidRDefault="00945E53" w:rsidP="00FE4A28">
            <w:pPr>
              <w:pStyle w:val="movimento2"/>
              <w:rPr>
                <w:color w:val="002060"/>
              </w:rPr>
            </w:pPr>
            <w:r w:rsidRPr="007A6443">
              <w:rPr>
                <w:color w:val="002060"/>
              </w:rPr>
              <w:t> </w:t>
            </w:r>
          </w:p>
        </w:tc>
      </w:tr>
    </w:tbl>
    <w:p w14:paraId="7BDBB791" w14:textId="77777777" w:rsidR="00945E53" w:rsidRPr="007A6443" w:rsidRDefault="00945E53" w:rsidP="00945E53">
      <w:pPr>
        <w:pStyle w:val="titolo20"/>
        <w:rPr>
          <w:rFonts w:eastAsiaTheme="minorEastAsia"/>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11998682" w14:textId="77777777" w:rsidTr="00FE4A28">
        <w:tc>
          <w:tcPr>
            <w:tcW w:w="2200" w:type="dxa"/>
            <w:tcMar>
              <w:top w:w="20" w:type="dxa"/>
              <w:left w:w="20" w:type="dxa"/>
              <w:bottom w:w="20" w:type="dxa"/>
              <w:right w:w="20" w:type="dxa"/>
            </w:tcMar>
            <w:vAlign w:val="center"/>
            <w:hideMark/>
          </w:tcPr>
          <w:p w14:paraId="371E3D39" w14:textId="77777777" w:rsidR="00945E53" w:rsidRPr="007A6443" w:rsidRDefault="00945E53" w:rsidP="00FE4A28">
            <w:pPr>
              <w:pStyle w:val="movimento"/>
              <w:rPr>
                <w:color w:val="002060"/>
              </w:rPr>
            </w:pPr>
            <w:r w:rsidRPr="007A6443">
              <w:rPr>
                <w:color w:val="002060"/>
              </w:rPr>
              <w:t>GIACOMINI GIOVANNI</w:t>
            </w:r>
          </w:p>
        </w:tc>
        <w:tc>
          <w:tcPr>
            <w:tcW w:w="2200" w:type="dxa"/>
            <w:tcMar>
              <w:top w:w="20" w:type="dxa"/>
              <w:left w:w="20" w:type="dxa"/>
              <w:bottom w:w="20" w:type="dxa"/>
              <w:right w:w="20" w:type="dxa"/>
            </w:tcMar>
            <w:vAlign w:val="center"/>
            <w:hideMark/>
          </w:tcPr>
          <w:p w14:paraId="1E1F7DD0" w14:textId="77777777" w:rsidR="00945E53" w:rsidRPr="007A6443" w:rsidRDefault="00945E53" w:rsidP="00FE4A28">
            <w:pPr>
              <w:pStyle w:val="movimento2"/>
              <w:rPr>
                <w:color w:val="002060"/>
              </w:rPr>
            </w:pPr>
            <w:r w:rsidRPr="007A6443">
              <w:rPr>
                <w:color w:val="002060"/>
              </w:rPr>
              <w:t xml:space="preserve">(CIARNIN) </w:t>
            </w:r>
          </w:p>
        </w:tc>
        <w:tc>
          <w:tcPr>
            <w:tcW w:w="800" w:type="dxa"/>
            <w:tcMar>
              <w:top w:w="20" w:type="dxa"/>
              <w:left w:w="20" w:type="dxa"/>
              <w:bottom w:w="20" w:type="dxa"/>
              <w:right w:w="20" w:type="dxa"/>
            </w:tcMar>
            <w:vAlign w:val="center"/>
            <w:hideMark/>
          </w:tcPr>
          <w:p w14:paraId="392A60B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9CC2EC2" w14:textId="77777777" w:rsidR="00945E53" w:rsidRPr="007A6443" w:rsidRDefault="00945E53" w:rsidP="00FE4A28">
            <w:pPr>
              <w:pStyle w:val="movimento"/>
              <w:rPr>
                <w:color w:val="002060"/>
              </w:rPr>
            </w:pPr>
            <w:r w:rsidRPr="007A6443">
              <w:rPr>
                <w:color w:val="002060"/>
              </w:rPr>
              <w:t>PIERUCCI VALERIO</w:t>
            </w:r>
          </w:p>
        </w:tc>
        <w:tc>
          <w:tcPr>
            <w:tcW w:w="2200" w:type="dxa"/>
            <w:tcMar>
              <w:top w:w="20" w:type="dxa"/>
              <w:left w:w="20" w:type="dxa"/>
              <w:bottom w:w="20" w:type="dxa"/>
              <w:right w:w="20" w:type="dxa"/>
            </w:tcMar>
            <w:vAlign w:val="center"/>
            <w:hideMark/>
          </w:tcPr>
          <w:p w14:paraId="192A94C2" w14:textId="77777777" w:rsidR="00945E53" w:rsidRPr="007A6443" w:rsidRDefault="00945E53" w:rsidP="00FE4A28">
            <w:pPr>
              <w:pStyle w:val="movimento2"/>
              <w:rPr>
                <w:color w:val="002060"/>
              </w:rPr>
            </w:pPr>
            <w:r w:rsidRPr="007A6443">
              <w:rPr>
                <w:color w:val="002060"/>
              </w:rPr>
              <w:t xml:space="preserve">(DURANTINA SANTA CECILIA) </w:t>
            </w:r>
          </w:p>
        </w:tc>
      </w:tr>
    </w:tbl>
    <w:p w14:paraId="49C9ED43"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3E49B7F6" w14:textId="77777777" w:rsidTr="00FE4A28">
        <w:tc>
          <w:tcPr>
            <w:tcW w:w="2200" w:type="dxa"/>
            <w:tcMar>
              <w:top w:w="20" w:type="dxa"/>
              <w:left w:w="20" w:type="dxa"/>
              <w:bottom w:w="20" w:type="dxa"/>
              <w:right w:w="20" w:type="dxa"/>
            </w:tcMar>
            <w:vAlign w:val="center"/>
            <w:hideMark/>
          </w:tcPr>
          <w:p w14:paraId="629FFA7B" w14:textId="77777777" w:rsidR="00945E53" w:rsidRPr="007A6443" w:rsidRDefault="00945E53" w:rsidP="00FE4A28">
            <w:pPr>
              <w:pStyle w:val="movimento"/>
              <w:rPr>
                <w:color w:val="002060"/>
              </w:rPr>
            </w:pPr>
            <w:r w:rsidRPr="007A6443">
              <w:rPr>
                <w:color w:val="002060"/>
              </w:rPr>
              <w:t>OTTVIANI FEDERICO</w:t>
            </w:r>
          </w:p>
        </w:tc>
        <w:tc>
          <w:tcPr>
            <w:tcW w:w="2200" w:type="dxa"/>
            <w:tcMar>
              <w:top w:w="20" w:type="dxa"/>
              <w:left w:w="20" w:type="dxa"/>
              <w:bottom w:w="20" w:type="dxa"/>
              <w:right w:w="20" w:type="dxa"/>
            </w:tcMar>
            <w:vAlign w:val="center"/>
            <w:hideMark/>
          </w:tcPr>
          <w:p w14:paraId="2E59240A" w14:textId="77777777" w:rsidR="00945E53" w:rsidRPr="007A6443" w:rsidRDefault="00945E53" w:rsidP="00FE4A28">
            <w:pPr>
              <w:pStyle w:val="movimento2"/>
              <w:rPr>
                <w:color w:val="002060"/>
              </w:rPr>
            </w:pPr>
            <w:r w:rsidRPr="007A6443">
              <w:rPr>
                <w:color w:val="002060"/>
              </w:rPr>
              <w:t xml:space="preserve">(AUDAX PIOBBICO CALCIO) </w:t>
            </w:r>
          </w:p>
        </w:tc>
        <w:tc>
          <w:tcPr>
            <w:tcW w:w="800" w:type="dxa"/>
            <w:tcMar>
              <w:top w:w="20" w:type="dxa"/>
              <w:left w:w="20" w:type="dxa"/>
              <w:bottom w:w="20" w:type="dxa"/>
              <w:right w:w="20" w:type="dxa"/>
            </w:tcMar>
            <w:vAlign w:val="center"/>
            <w:hideMark/>
          </w:tcPr>
          <w:p w14:paraId="2CC867E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F47D634" w14:textId="77777777" w:rsidR="00945E53" w:rsidRPr="007A6443" w:rsidRDefault="00945E53" w:rsidP="00FE4A28">
            <w:pPr>
              <w:pStyle w:val="movimento"/>
              <w:rPr>
                <w:color w:val="002060"/>
              </w:rPr>
            </w:pPr>
            <w:r w:rsidRPr="007A6443">
              <w:rPr>
                <w:color w:val="002060"/>
              </w:rPr>
              <w:t>MARIANI TOMMASO</w:t>
            </w:r>
          </w:p>
        </w:tc>
        <w:tc>
          <w:tcPr>
            <w:tcW w:w="2200" w:type="dxa"/>
            <w:tcMar>
              <w:top w:w="20" w:type="dxa"/>
              <w:left w:w="20" w:type="dxa"/>
              <w:bottom w:w="20" w:type="dxa"/>
              <w:right w:w="20" w:type="dxa"/>
            </w:tcMar>
            <w:vAlign w:val="center"/>
            <w:hideMark/>
          </w:tcPr>
          <w:p w14:paraId="21F139F9" w14:textId="77777777" w:rsidR="00945E53" w:rsidRPr="007A6443" w:rsidRDefault="00945E53" w:rsidP="00FE4A28">
            <w:pPr>
              <w:pStyle w:val="movimento2"/>
              <w:rPr>
                <w:color w:val="002060"/>
              </w:rPr>
            </w:pPr>
            <w:r w:rsidRPr="007A6443">
              <w:rPr>
                <w:color w:val="002060"/>
              </w:rPr>
              <w:t xml:space="preserve">(FFJ CALCIO A 5) </w:t>
            </w:r>
          </w:p>
        </w:tc>
      </w:tr>
    </w:tbl>
    <w:p w14:paraId="2D231C2E" w14:textId="77777777" w:rsidR="00945E53" w:rsidRPr="007A6443" w:rsidRDefault="00945E53" w:rsidP="00945E53">
      <w:pPr>
        <w:pStyle w:val="titolo30"/>
        <w:rPr>
          <w:rFonts w:eastAsiaTheme="minorEastAsia"/>
          <w:color w:val="002060"/>
        </w:rPr>
      </w:pPr>
      <w:r w:rsidRPr="007A6443">
        <w:rPr>
          <w:color w:val="002060"/>
        </w:rPr>
        <w:t xml:space="preserve">CALCIATORI NON ESPULSI </w:t>
      </w:r>
    </w:p>
    <w:p w14:paraId="36FCD2F3" w14:textId="77777777" w:rsidR="00945E53" w:rsidRPr="007A6443" w:rsidRDefault="00945E53" w:rsidP="00945E53">
      <w:pPr>
        <w:pStyle w:val="titolo20"/>
        <w:rPr>
          <w:color w:val="002060"/>
        </w:rPr>
      </w:pPr>
      <w:r w:rsidRPr="007A644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4DD10F6F" w14:textId="77777777" w:rsidTr="00FE4A28">
        <w:tc>
          <w:tcPr>
            <w:tcW w:w="2200" w:type="dxa"/>
            <w:tcMar>
              <w:top w:w="20" w:type="dxa"/>
              <w:left w:w="20" w:type="dxa"/>
              <w:bottom w:w="20" w:type="dxa"/>
              <w:right w:w="20" w:type="dxa"/>
            </w:tcMar>
            <w:vAlign w:val="center"/>
            <w:hideMark/>
          </w:tcPr>
          <w:p w14:paraId="1C357DA2" w14:textId="77777777" w:rsidR="00945E53" w:rsidRPr="007A6443" w:rsidRDefault="00945E53" w:rsidP="00FE4A28">
            <w:pPr>
              <w:pStyle w:val="movimento"/>
              <w:rPr>
                <w:color w:val="002060"/>
              </w:rPr>
            </w:pPr>
            <w:r w:rsidRPr="007A6443">
              <w:rPr>
                <w:color w:val="002060"/>
              </w:rPr>
              <w:t>PETRITOLI LORENZO</w:t>
            </w:r>
          </w:p>
        </w:tc>
        <w:tc>
          <w:tcPr>
            <w:tcW w:w="2200" w:type="dxa"/>
            <w:tcMar>
              <w:top w:w="20" w:type="dxa"/>
              <w:left w:w="20" w:type="dxa"/>
              <w:bottom w:w="20" w:type="dxa"/>
              <w:right w:w="20" w:type="dxa"/>
            </w:tcMar>
            <w:vAlign w:val="center"/>
            <w:hideMark/>
          </w:tcPr>
          <w:p w14:paraId="4B218306" w14:textId="77777777" w:rsidR="00945E53" w:rsidRPr="007A6443" w:rsidRDefault="00945E53" w:rsidP="00FE4A28">
            <w:pPr>
              <w:pStyle w:val="movimento2"/>
              <w:rPr>
                <w:color w:val="002060"/>
              </w:rPr>
            </w:pPr>
            <w:r w:rsidRPr="007A6443">
              <w:rPr>
                <w:color w:val="002060"/>
              </w:rPr>
              <w:t xml:space="preserve">(ACLI AUDAX MONTECOSARO C5) </w:t>
            </w:r>
          </w:p>
        </w:tc>
        <w:tc>
          <w:tcPr>
            <w:tcW w:w="800" w:type="dxa"/>
            <w:tcMar>
              <w:top w:w="20" w:type="dxa"/>
              <w:left w:w="20" w:type="dxa"/>
              <w:bottom w:w="20" w:type="dxa"/>
              <w:right w:w="20" w:type="dxa"/>
            </w:tcMar>
            <w:vAlign w:val="center"/>
            <w:hideMark/>
          </w:tcPr>
          <w:p w14:paraId="5FAC487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F658593" w14:textId="77777777" w:rsidR="00945E53" w:rsidRPr="007A6443" w:rsidRDefault="00945E53" w:rsidP="00FE4A28">
            <w:pPr>
              <w:pStyle w:val="movimento"/>
              <w:rPr>
                <w:color w:val="002060"/>
              </w:rPr>
            </w:pPr>
            <w:r w:rsidRPr="007A6443">
              <w:rPr>
                <w:color w:val="002060"/>
              </w:rPr>
              <w:t>TUSHA EDVIN</w:t>
            </w:r>
          </w:p>
        </w:tc>
        <w:tc>
          <w:tcPr>
            <w:tcW w:w="2200" w:type="dxa"/>
            <w:tcMar>
              <w:top w:w="20" w:type="dxa"/>
              <w:left w:w="20" w:type="dxa"/>
              <w:bottom w:w="20" w:type="dxa"/>
              <w:right w:w="20" w:type="dxa"/>
            </w:tcMar>
            <w:vAlign w:val="center"/>
            <w:hideMark/>
          </w:tcPr>
          <w:p w14:paraId="24C25203" w14:textId="77777777" w:rsidR="00945E53" w:rsidRPr="007A6443" w:rsidRDefault="00945E53" w:rsidP="00FE4A28">
            <w:pPr>
              <w:pStyle w:val="movimento2"/>
              <w:rPr>
                <w:color w:val="002060"/>
              </w:rPr>
            </w:pPr>
            <w:r w:rsidRPr="007A6443">
              <w:rPr>
                <w:color w:val="002060"/>
              </w:rPr>
              <w:t xml:space="preserve">(AUDAX PIOBBICO CALCIO) </w:t>
            </w:r>
          </w:p>
        </w:tc>
      </w:tr>
      <w:tr w:rsidR="00945E53" w:rsidRPr="007A6443" w14:paraId="256D75EA" w14:textId="77777777" w:rsidTr="00FE4A28">
        <w:tc>
          <w:tcPr>
            <w:tcW w:w="2200" w:type="dxa"/>
            <w:tcMar>
              <w:top w:w="20" w:type="dxa"/>
              <w:left w:w="20" w:type="dxa"/>
              <w:bottom w:w="20" w:type="dxa"/>
              <w:right w:w="20" w:type="dxa"/>
            </w:tcMar>
            <w:vAlign w:val="center"/>
            <w:hideMark/>
          </w:tcPr>
          <w:p w14:paraId="684A0710" w14:textId="77777777" w:rsidR="00945E53" w:rsidRPr="007A6443" w:rsidRDefault="00945E53" w:rsidP="00FE4A28">
            <w:pPr>
              <w:pStyle w:val="movimento"/>
              <w:rPr>
                <w:color w:val="002060"/>
              </w:rPr>
            </w:pPr>
            <w:r w:rsidRPr="007A6443">
              <w:rPr>
                <w:color w:val="002060"/>
              </w:rPr>
              <w:t>DIOMEDI RICCARDO</w:t>
            </w:r>
          </w:p>
        </w:tc>
        <w:tc>
          <w:tcPr>
            <w:tcW w:w="2200" w:type="dxa"/>
            <w:tcMar>
              <w:top w:w="20" w:type="dxa"/>
              <w:left w:w="20" w:type="dxa"/>
              <w:bottom w:w="20" w:type="dxa"/>
              <w:right w:w="20" w:type="dxa"/>
            </w:tcMar>
            <w:vAlign w:val="center"/>
            <w:hideMark/>
          </w:tcPr>
          <w:p w14:paraId="7AFDE6AC" w14:textId="77777777" w:rsidR="00945E53" w:rsidRPr="007A6443" w:rsidRDefault="00945E53" w:rsidP="00FE4A28">
            <w:pPr>
              <w:pStyle w:val="movimento2"/>
              <w:rPr>
                <w:color w:val="002060"/>
              </w:rPr>
            </w:pPr>
            <w:r w:rsidRPr="007A6443">
              <w:rPr>
                <w:color w:val="002060"/>
              </w:rPr>
              <w:t xml:space="preserve">(CALCIO </w:t>
            </w:r>
            <w:proofErr w:type="gramStart"/>
            <w:r w:rsidRPr="007A6443">
              <w:rPr>
                <w:color w:val="002060"/>
              </w:rPr>
              <w:t>S.ELPIDIO</w:t>
            </w:r>
            <w:proofErr w:type="gramEnd"/>
            <w:r w:rsidRPr="007A6443">
              <w:rPr>
                <w:color w:val="002060"/>
              </w:rPr>
              <w:t xml:space="preserve"> A MARE) </w:t>
            </w:r>
          </w:p>
        </w:tc>
        <w:tc>
          <w:tcPr>
            <w:tcW w:w="800" w:type="dxa"/>
            <w:tcMar>
              <w:top w:w="20" w:type="dxa"/>
              <w:left w:w="20" w:type="dxa"/>
              <w:bottom w:w="20" w:type="dxa"/>
              <w:right w:w="20" w:type="dxa"/>
            </w:tcMar>
            <w:vAlign w:val="center"/>
            <w:hideMark/>
          </w:tcPr>
          <w:p w14:paraId="798749F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62DA81A" w14:textId="77777777" w:rsidR="00945E53" w:rsidRPr="007A6443" w:rsidRDefault="00945E53" w:rsidP="00FE4A28">
            <w:pPr>
              <w:pStyle w:val="movimento"/>
              <w:rPr>
                <w:color w:val="002060"/>
              </w:rPr>
            </w:pPr>
            <w:r w:rsidRPr="007A6443">
              <w:rPr>
                <w:color w:val="002060"/>
              </w:rPr>
              <w:t>PAGLIARI FEDERICO</w:t>
            </w:r>
          </w:p>
        </w:tc>
        <w:tc>
          <w:tcPr>
            <w:tcW w:w="2200" w:type="dxa"/>
            <w:tcMar>
              <w:top w:w="20" w:type="dxa"/>
              <w:left w:w="20" w:type="dxa"/>
              <w:bottom w:w="20" w:type="dxa"/>
              <w:right w:w="20" w:type="dxa"/>
            </w:tcMar>
            <w:vAlign w:val="center"/>
            <w:hideMark/>
          </w:tcPr>
          <w:p w14:paraId="3096D4C6" w14:textId="77777777" w:rsidR="00945E53" w:rsidRPr="007A6443" w:rsidRDefault="00945E53" w:rsidP="00FE4A28">
            <w:pPr>
              <w:pStyle w:val="movimento2"/>
              <w:rPr>
                <w:color w:val="002060"/>
              </w:rPr>
            </w:pPr>
            <w:r w:rsidRPr="007A6443">
              <w:rPr>
                <w:color w:val="002060"/>
              </w:rPr>
              <w:t xml:space="preserve">(CANTINE RIUNITE CSI) </w:t>
            </w:r>
          </w:p>
        </w:tc>
      </w:tr>
      <w:tr w:rsidR="00945E53" w:rsidRPr="007A6443" w14:paraId="7A53A3A0" w14:textId="77777777" w:rsidTr="00FE4A28">
        <w:tc>
          <w:tcPr>
            <w:tcW w:w="2200" w:type="dxa"/>
            <w:tcMar>
              <w:top w:w="20" w:type="dxa"/>
              <w:left w:w="20" w:type="dxa"/>
              <w:bottom w:w="20" w:type="dxa"/>
              <w:right w:w="20" w:type="dxa"/>
            </w:tcMar>
            <w:vAlign w:val="center"/>
            <w:hideMark/>
          </w:tcPr>
          <w:p w14:paraId="73515E82" w14:textId="77777777" w:rsidR="00945E53" w:rsidRPr="007A6443" w:rsidRDefault="00945E53" w:rsidP="00FE4A28">
            <w:pPr>
              <w:pStyle w:val="movimento"/>
              <w:rPr>
                <w:color w:val="002060"/>
              </w:rPr>
            </w:pPr>
            <w:r w:rsidRPr="007A6443">
              <w:rPr>
                <w:color w:val="002060"/>
              </w:rPr>
              <w:t>CAMINONNI FABIO</w:t>
            </w:r>
          </w:p>
        </w:tc>
        <w:tc>
          <w:tcPr>
            <w:tcW w:w="2200" w:type="dxa"/>
            <w:tcMar>
              <w:top w:w="20" w:type="dxa"/>
              <w:left w:w="20" w:type="dxa"/>
              <w:bottom w:w="20" w:type="dxa"/>
              <w:right w:w="20" w:type="dxa"/>
            </w:tcMar>
            <w:vAlign w:val="center"/>
            <w:hideMark/>
          </w:tcPr>
          <w:p w14:paraId="13A38C87" w14:textId="77777777" w:rsidR="00945E53" w:rsidRPr="007A6443" w:rsidRDefault="00945E53" w:rsidP="00FE4A28">
            <w:pPr>
              <w:pStyle w:val="movimento2"/>
              <w:rPr>
                <w:color w:val="002060"/>
              </w:rPr>
            </w:pPr>
            <w:r w:rsidRPr="007A6443">
              <w:rPr>
                <w:color w:val="002060"/>
              </w:rPr>
              <w:t xml:space="preserve">(CASELLE) </w:t>
            </w:r>
          </w:p>
        </w:tc>
        <w:tc>
          <w:tcPr>
            <w:tcW w:w="800" w:type="dxa"/>
            <w:tcMar>
              <w:top w:w="20" w:type="dxa"/>
              <w:left w:w="20" w:type="dxa"/>
              <w:bottom w:w="20" w:type="dxa"/>
              <w:right w:w="20" w:type="dxa"/>
            </w:tcMar>
            <w:vAlign w:val="center"/>
            <w:hideMark/>
          </w:tcPr>
          <w:p w14:paraId="0452CEB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7D11ABE" w14:textId="77777777" w:rsidR="00945E53" w:rsidRPr="007A6443" w:rsidRDefault="00945E53" w:rsidP="00FE4A28">
            <w:pPr>
              <w:pStyle w:val="movimento"/>
              <w:rPr>
                <w:color w:val="002060"/>
              </w:rPr>
            </w:pPr>
            <w:r w:rsidRPr="007A6443">
              <w:rPr>
                <w:color w:val="002060"/>
              </w:rPr>
              <w:t>BRACCIONI MATTIA</w:t>
            </w:r>
          </w:p>
        </w:tc>
        <w:tc>
          <w:tcPr>
            <w:tcW w:w="2200" w:type="dxa"/>
            <w:tcMar>
              <w:top w:w="20" w:type="dxa"/>
              <w:left w:w="20" w:type="dxa"/>
              <w:bottom w:w="20" w:type="dxa"/>
              <w:right w:w="20" w:type="dxa"/>
            </w:tcMar>
            <w:vAlign w:val="center"/>
            <w:hideMark/>
          </w:tcPr>
          <w:p w14:paraId="2BFBEA2E" w14:textId="77777777" w:rsidR="00945E53" w:rsidRPr="007A6443" w:rsidRDefault="00945E53" w:rsidP="00FE4A28">
            <w:pPr>
              <w:pStyle w:val="movimento2"/>
              <w:rPr>
                <w:color w:val="002060"/>
              </w:rPr>
            </w:pPr>
            <w:r w:rsidRPr="007A6443">
              <w:rPr>
                <w:color w:val="002060"/>
              </w:rPr>
              <w:t xml:space="preserve">(DURANTINA SANTA CECILIA) </w:t>
            </w:r>
          </w:p>
        </w:tc>
      </w:tr>
      <w:tr w:rsidR="00945E53" w:rsidRPr="007A6443" w14:paraId="7DBCBA56" w14:textId="77777777" w:rsidTr="00FE4A28">
        <w:tc>
          <w:tcPr>
            <w:tcW w:w="2200" w:type="dxa"/>
            <w:tcMar>
              <w:top w:w="20" w:type="dxa"/>
              <w:left w:w="20" w:type="dxa"/>
              <w:bottom w:w="20" w:type="dxa"/>
              <w:right w:w="20" w:type="dxa"/>
            </w:tcMar>
            <w:vAlign w:val="center"/>
            <w:hideMark/>
          </w:tcPr>
          <w:p w14:paraId="75B924D0" w14:textId="77777777" w:rsidR="00945E53" w:rsidRPr="007A6443" w:rsidRDefault="00945E53" w:rsidP="00FE4A28">
            <w:pPr>
              <w:pStyle w:val="movimento"/>
              <w:rPr>
                <w:color w:val="002060"/>
              </w:rPr>
            </w:pPr>
            <w:r w:rsidRPr="007A6443">
              <w:rPr>
                <w:color w:val="002060"/>
              </w:rPr>
              <w:t>TUOSTO GIOVANNI MARCO</w:t>
            </w:r>
          </w:p>
        </w:tc>
        <w:tc>
          <w:tcPr>
            <w:tcW w:w="2200" w:type="dxa"/>
            <w:tcMar>
              <w:top w:w="20" w:type="dxa"/>
              <w:left w:w="20" w:type="dxa"/>
              <w:bottom w:w="20" w:type="dxa"/>
              <w:right w:w="20" w:type="dxa"/>
            </w:tcMar>
            <w:vAlign w:val="center"/>
            <w:hideMark/>
          </w:tcPr>
          <w:p w14:paraId="5AC62AC9" w14:textId="77777777" w:rsidR="00945E53" w:rsidRPr="007A6443" w:rsidRDefault="00945E53" w:rsidP="00FE4A28">
            <w:pPr>
              <w:pStyle w:val="movimento2"/>
              <w:rPr>
                <w:color w:val="002060"/>
              </w:rPr>
            </w:pPr>
            <w:r w:rsidRPr="007A6443">
              <w:rPr>
                <w:color w:val="002060"/>
              </w:rPr>
              <w:t xml:space="preserve">(GROTTACCIA 2005) </w:t>
            </w:r>
          </w:p>
        </w:tc>
        <w:tc>
          <w:tcPr>
            <w:tcW w:w="800" w:type="dxa"/>
            <w:tcMar>
              <w:top w:w="20" w:type="dxa"/>
              <w:left w:w="20" w:type="dxa"/>
              <w:bottom w:w="20" w:type="dxa"/>
              <w:right w:w="20" w:type="dxa"/>
            </w:tcMar>
            <w:vAlign w:val="center"/>
            <w:hideMark/>
          </w:tcPr>
          <w:p w14:paraId="7F64382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2CB6040" w14:textId="77777777" w:rsidR="00945E53" w:rsidRPr="007A6443" w:rsidRDefault="00945E53" w:rsidP="00FE4A28">
            <w:pPr>
              <w:pStyle w:val="movimento"/>
              <w:rPr>
                <w:color w:val="002060"/>
              </w:rPr>
            </w:pPr>
            <w:r w:rsidRPr="007A6443">
              <w:rPr>
                <w:color w:val="002060"/>
              </w:rPr>
              <w:t>BIONDI LORIS</w:t>
            </w:r>
          </w:p>
        </w:tc>
        <w:tc>
          <w:tcPr>
            <w:tcW w:w="2200" w:type="dxa"/>
            <w:tcMar>
              <w:top w:w="20" w:type="dxa"/>
              <w:left w:w="20" w:type="dxa"/>
              <w:bottom w:w="20" w:type="dxa"/>
              <w:right w:w="20" w:type="dxa"/>
            </w:tcMar>
            <w:vAlign w:val="center"/>
            <w:hideMark/>
          </w:tcPr>
          <w:p w14:paraId="0F384BB3" w14:textId="77777777" w:rsidR="00945E53" w:rsidRPr="007A6443" w:rsidRDefault="00945E53" w:rsidP="00FE4A28">
            <w:pPr>
              <w:pStyle w:val="movimento2"/>
              <w:rPr>
                <w:color w:val="002060"/>
              </w:rPr>
            </w:pPr>
            <w:r w:rsidRPr="007A6443">
              <w:rPr>
                <w:color w:val="002060"/>
              </w:rPr>
              <w:t xml:space="preserve">(POLISPORTIVA VILLA PIGNA) </w:t>
            </w:r>
          </w:p>
        </w:tc>
      </w:tr>
      <w:tr w:rsidR="00945E53" w:rsidRPr="007A6443" w14:paraId="1F4D2233" w14:textId="77777777" w:rsidTr="00FE4A28">
        <w:tc>
          <w:tcPr>
            <w:tcW w:w="2200" w:type="dxa"/>
            <w:tcMar>
              <w:top w:w="20" w:type="dxa"/>
              <w:left w:w="20" w:type="dxa"/>
              <w:bottom w:w="20" w:type="dxa"/>
              <w:right w:w="20" w:type="dxa"/>
            </w:tcMar>
            <w:vAlign w:val="center"/>
            <w:hideMark/>
          </w:tcPr>
          <w:p w14:paraId="4C456ACE" w14:textId="77777777" w:rsidR="00945E53" w:rsidRPr="007A6443" w:rsidRDefault="00945E53" w:rsidP="00FE4A28">
            <w:pPr>
              <w:pStyle w:val="movimento"/>
              <w:rPr>
                <w:color w:val="002060"/>
              </w:rPr>
            </w:pPr>
            <w:r w:rsidRPr="007A6443">
              <w:rPr>
                <w:color w:val="002060"/>
              </w:rPr>
              <w:t>GRIMALDI PASQUALE</w:t>
            </w:r>
          </w:p>
        </w:tc>
        <w:tc>
          <w:tcPr>
            <w:tcW w:w="2200" w:type="dxa"/>
            <w:tcMar>
              <w:top w:w="20" w:type="dxa"/>
              <w:left w:w="20" w:type="dxa"/>
              <w:bottom w:w="20" w:type="dxa"/>
              <w:right w:w="20" w:type="dxa"/>
            </w:tcMar>
            <w:vAlign w:val="center"/>
            <w:hideMark/>
          </w:tcPr>
          <w:p w14:paraId="1E1F3A87" w14:textId="77777777" w:rsidR="00945E53" w:rsidRPr="007A6443" w:rsidRDefault="00945E53" w:rsidP="00FE4A28">
            <w:pPr>
              <w:pStyle w:val="movimento2"/>
              <w:rPr>
                <w:color w:val="002060"/>
              </w:rPr>
            </w:pPr>
            <w:r w:rsidRPr="007A6443">
              <w:rPr>
                <w:color w:val="002060"/>
              </w:rPr>
              <w:t xml:space="preserve">(UNION PICENA) </w:t>
            </w:r>
          </w:p>
        </w:tc>
        <w:tc>
          <w:tcPr>
            <w:tcW w:w="800" w:type="dxa"/>
            <w:tcMar>
              <w:top w:w="20" w:type="dxa"/>
              <w:left w:w="20" w:type="dxa"/>
              <w:bottom w:w="20" w:type="dxa"/>
              <w:right w:w="20" w:type="dxa"/>
            </w:tcMar>
            <w:vAlign w:val="center"/>
            <w:hideMark/>
          </w:tcPr>
          <w:p w14:paraId="2F1510C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63183EC" w14:textId="77777777" w:rsidR="00945E53" w:rsidRPr="007A6443" w:rsidRDefault="00945E53" w:rsidP="00FE4A28">
            <w:pPr>
              <w:pStyle w:val="movimento"/>
              <w:rPr>
                <w:color w:val="002060"/>
              </w:rPr>
            </w:pPr>
            <w:r w:rsidRPr="007A6443">
              <w:rPr>
                <w:color w:val="002060"/>
              </w:rPr>
              <w:t>SAITTA LUCA</w:t>
            </w:r>
          </w:p>
        </w:tc>
        <w:tc>
          <w:tcPr>
            <w:tcW w:w="2200" w:type="dxa"/>
            <w:tcMar>
              <w:top w:w="20" w:type="dxa"/>
              <w:left w:w="20" w:type="dxa"/>
              <w:bottom w:w="20" w:type="dxa"/>
              <w:right w:w="20" w:type="dxa"/>
            </w:tcMar>
            <w:vAlign w:val="center"/>
            <w:hideMark/>
          </w:tcPr>
          <w:p w14:paraId="449EE893" w14:textId="77777777" w:rsidR="00945E53" w:rsidRPr="007A6443" w:rsidRDefault="00945E53" w:rsidP="00FE4A28">
            <w:pPr>
              <w:pStyle w:val="movimento2"/>
              <w:rPr>
                <w:color w:val="002060"/>
              </w:rPr>
            </w:pPr>
            <w:r w:rsidRPr="007A6443">
              <w:rPr>
                <w:color w:val="002060"/>
              </w:rPr>
              <w:t xml:space="preserve">(VIRTUS ASD) </w:t>
            </w:r>
          </w:p>
        </w:tc>
      </w:tr>
    </w:tbl>
    <w:p w14:paraId="6D25CD59" w14:textId="77777777" w:rsidR="00945E53" w:rsidRPr="007A6443" w:rsidRDefault="00945E53" w:rsidP="00945E53">
      <w:pPr>
        <w:pStyle w:val="titolo20"/>
        <w:rPr>
          <w:rFonts w:eastAsiaTheme="minorEastAsia"/>
          <w:color w:val="002060"/>
        </w:rPr>
      </w:pPr>
      <w:r w:rsidRPr="007A644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1B6ADDDF" w14:textId="77777777" w:rsidTr="00FE4A28">
        <w:tc>
          <w:tcPr>
            <w:tcW w:w="2200" w:type="dxa"/>
            <w:tcMar>
              <w:top w:w="20" w:type="dxa"/>
              <w:left w:w="20" w:type="dxa"/>
              <w:bottom w:w="20" w:type="dxa"/>
              <w:right w:w="20" w:type="dxa"/>
            </w:tcMar>
            <w:vAlign w:val="center"/>
            <w:hideMark/>
          </w:tcPr>
          <w:p w14:paraId="5E43D2D4" w14:textId="77777777" w:rsidR="00945E53" w:rsidRPr="007A6443" w:rsidRDefault="00945E53" w:rsidP="00FE4A28">
            <w:pPr>
              <w:pStyle w:val="movimento"/>
              <w:rPr>
                <w:color w:val="002060"/>
              </w:rPr>
            </w:pPr>
            <w:r w:rsidRPr="007A6443">
              <w:rPr>
                <w:color w:val="002060"/>
              </w:rPr>
              <w:t>GAETANI MAURIZIO</w:t>
            </w:r>
          </w:p>
        </w:tc>
        <w:tc>
          <w:tcPr>
            <w:tcW w:w="2200" w:type="dxa"/>
            <w:tcMar>
              <w:top w:w="20" w:type="dxa"/>
              <w:left w:w="20" w:type="dxa"/>
              <w:bottom w:w="20" w:type="dxa"/>
              <w:right w:w="20" w:type="dxa"/>
            </w:tcMar>
            <w:vAlign w:val="center"/>
            <w:hideMark/>
          </w:tcPr>
          <w:p w14:paraId="6AFC06D3" w14:textId="77777777" w:rsidR="00945E53" w:rsidRPr="007A6443" w:rsidRDefault="00945E53" w:rsidP="00FE4A28">
            <w:pPr>
              <w:pStyle w:val="movimento2"/>
              <w:rPr>
                <w:color w:val="002060"/>
              </w:rPr>
            </w:pPr>
            <w:r w:rsidRPr="007A6443">
              <w:rPr>
                <w:color w:val="002060"/>
              </w:rPr>
              <w:t xml:space="preserve">(ACQUAVIVA CALCIO) </w:t>
            </w:r>
          </w:p>
        </w:tc>
        <w:tc>
          <w:tcPr>
            <w:tcW w:w="800" w:type="dxa"/>
            <w:tcMar>
              <w:top w:w="20" w:type="dxa"/>
              <w:left w:w="20" w:type="dxa"/>
              <w:bottom w:w="20" w:type="dxa"/>
              <w:right w:w="20" w:type="dxa"/>
            </w:tcMar>
            <w:vAlign w:val="center"/>
            <w:hideMark/>
          </w:tcPr>
          <w:p w14:paraId="619EB78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0F2843E" w14:textId="77777777" w:rsidR="00945E53" w:rsidRPr="007A6443" w:rsidRDefault="00945E53" w:rsidP="00FE4A28">
            <w:pPr>
              <w:pStyle w:val="movimento"/>
              <w:rPr>
                <w:color w:val="002060"/>
              </w:rPr>
            </w:pPr>
            <w:r w:rsidRPr="007A6443">
              <w:rPr>
                <w:color w:val="002060"/>
              </w:rPr>
              <w:t>MASULLO RICCARDO</w:t>
            </w:r>
          </w:p>
        </w:tc>
        <w:tc>
          <w:tcPr>
            <w:tcW w:w="2200" w:type="dxa"/>
            <w:tcMar>
              <w:top w:w="20" w:type="dxa"/>
              <w:left w:w="20" w:type="dxa"/>
              <w:bottom w:w="20" w:type="dxa"/>
              <w:right w:w="20" w:type="dxa"/>
            </w:tcMar>
            <w:vAlign w:val="center"/>
            <w:hideMark/>
          </w:tcPr>
          <w:p w14:paraId="12C7F0BA" w14:textId="77777777" w:rsidR="00945E53" w:rsidRPr="007A6443" w:rsidRDefault="00945E53" w:rsidP="00FE4A28">
            <w:pPr>
              <w:pStyle w:val="movimento2"/>
              <w:rPr>
                <w:color w:val="002060"/>
              </w:rPr>
            </w:pPr>
            <w:r w:rsidRPr="007A6443">
              <w:rPr>
                <w:color w:val="002060"/>
              </w:rPr>
              <w:t xml:space="preserve">(AMATORI STESE 2007 SRL) </w:t>
            </w:r>
          </w:p>
        </w:tc>
      </w:tr>
      <w:tr w:rsidR="00945E53" w:rsidRPr="007A6443" w14:paraId="1F46DBEB" w14:textId="77777777" w:rsidTr="00FE4A28">
        <w:tc>
          <w:tcPr>
            <w:tcW w:w="2200" w:type="dxa"/>
            <w:tcMar>
              <w:top w:w="20" w:type="dxa"/>
              <w:left w:w="20" w:type="dxa"/>
              <w:bottom w:w="20" w:type="dxa"/>
              <w:right w:w="20" w:type="dxa"/>
            </w:tcMar>
            <w:vAlign w:val="center"/>
            <w:hideMark/>
          </w:tcPr>
          <w:p w14:paraId="6DCE86BB" w14:textId="77777777" w:rsidR="00945E53" w:rsidRPr="007A6443" w:rsidRDefault="00945E53" w:rsidP="00FE4A28">
            <w:pPr>
              <w:pStyle w:val="movimento"/>
              <w:rPr>
                <w:color w:val="002060"/>
              </w:rPr>
            </w:pPr>
            <w:r w:rsidRPr="007A6443">
              <w:rPr>
                <w:color w:val="002060"/>
              </w:rPr>
              <w:t>VERDINI TOMMASO</w:t>
            </w:r>
          </w:p>
        </w:tc>
        <w:tc>
          <w:tcPr>
            <w:tcW w:w="2200" w:type="dxa"/>
            <w:tcMar>
              <w:top w:w="20" w:type="dxa"/>
              <w:left w:w="20" w:type="dxa"/>
              <w:bottom w:w="20" w:type="dxa"/>
              <w:right w:w="20" w:type="dxa"/>
            </w:tcMar>
            <w:vAlign w:val="center"/>
            <w:hideMark/>
          </w:tcPr>
          <w:p w14:paraId="2713A228" w14:textId="77777777" w:rsidR="00945E53" w:rsidRPr="007A6443" w:rsidRDefault="00945E53" w:rsidP="00FE4A28">
            <w:pPr>
              <w:pStyle w:val="movimento2"/>
              <w:rPr>
                <w:color w:val="002060"/>
              </w:rPr>
            </w:pPr>
            <w:r w:rsidRPr="007A6443">
              <w:rPr>
                <w:color w:val="002060"/>
              </w:rPr>
              <w:t xml:space="preserve">(CANTINE RIUNITE CSI) </w:t>
            </w:r>
          </w:p>
        </w:tc>
        <w:tc>
          <w:tcPr>
            <w:tcW w:w="800" w:type="dxa"/>
            <w:tcMar>
              <w:top w:w="20" w:type="dxa"/>
              <w:left w:w="20" w:type="dxa"/>
              <w:bottom w:w="20" w:type="dxa"/>
              <w:right w:w="20" w:type="dxa"/>
            </w:tcMar>
            <w:vAlign w:val="center"/>
            <w:hideMark/>
          </w:tcPr>
          <w:p w14:paraId="3740938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3676D77" w14:textId="77777777" w:rsidR="00945E53" w:rsidRPr="007A6443" w:rsidRDefault="00945E53" w:rsidP="00FE4A28">
            <w:pPr>
              <w:pStyle w:val="movimento"/>
              <w:rPr>
                <w:color w:val="002060"/>
              </w:rPr>
            </w:pPr>
            <w:r w:rsidRPr="007A6443">
              <w:rPr>
                <w:color w:val="002060"/>
              </w:rPr>
              <w:t>STAZI GIANMARCO</w:t>
            </w:r>
          </w:p>
        </w:tc>
        <w:tc>
          <w:tcPr>
            <w:tcW w:w="2200" w:type="dxa"/>
            <w:tcMar>
              <w:top w:w="20" w:type="dxa"/>
              <w:left w:w="20" w:type="dxa"/>
              <w:bottom w:w="20" w:type="dxa"/>
              <w:right w:w="20" w:type="dxa"/>
            </w:tcMar>
            <w:vAlign w:val="center"/>
            <w:hideMark/>
          </w:tcPr>
          <w:p w14:paraId="71DF5182" w14:textId="77777777" w:rsidR="00945E53" w:rsidRPr="007A6443" w:rsidRDefault="00945E53" w:rsidP="00FE4A28">
            <w:pPr>
              <w:pStyle w:val="movimento2"/>
              <w:rPr>
                <w:color w:val="002060"/>
              </w:rPr>
            </w:pPr>
            <w:r w:rsidRPr="007A6443">
              <w:rPr>
                <w:color w:val="002060"/>
              </w:rPr>
              <w:t xml:space="preserve">(FABRIANO CALCIO A 5 2023) </w:t>
            </w:r>
          </w:p>
        </w:tc>
      </w:tr>
      <w:tr w:rsidR="00945E53" w:rsidRPr="007A6443" w14:paraId="7BD42169" w14:textId="77777777" w:rsidTr="00FE4A28">
        <w:tc>
          <w:tcPr>
            <w:tcW w:w="2200" w:type="dxa"/>
            <w:tcMar>
              <w:top w:w="20" w:type="dxa"/>
              <w:left w:w="20" w:type="dxa"/>
              <w:bottom w:w="20" w:type="dxa"/>
              <w:right w:w="20" w:type="dxa"/>
            </w:tcMar>
            <w:vAlign w:val="center"/>
            <w:hideMark/>
          </w:tcPr>
          <w:p w14:paraId="7C6F8B3A" w14:textId="77777777" w:rsidR="00945E53" w:rsidRPr="007A6443" w:rsidRDefault="00945E53" w:rsidP="00FE4A28">
            <w:pPr>
              <w:pStyle w:val="movimento"/>
              <w:rPr>
                <w:color w:val="002060"/>
              </w:rPr>
            </w:pPr>
            <w:r w:rsidRPr="007A6443">
              <w:rPr>
                <w:color w:val="002060"/>
              </w:rPr>
              <w:t>LADOWSKI LEONARDO</w:t>
            </w:r>
          </w:p>
        </w:tc>
        <w:tc>
          <w:tcPr>
            <w:tcW w:w="2200" w:type="dxa"/>
            <w:tcMar>
              <w:top w:w="20" w:type="dxa"/>
              <w:left w:w="20" w:type="dxa"/>
              <w:bottom w:w="20" w:type="dxa"/>
              <w:right w:w="20" w:type="dxa"/>
            </w:tcMar>
            <w:vAlign w:val="center"/>
            <w:hideMark/>
          </w:tcPr>
          <w:p w14:paraId="5E3D2D80" w14:textId="77777777" w:rsidR="00945E53" w:rsidRPr="007A6443" w:rsidRDefault="00945E53" w:rsidP="00FE4A28">
            <w:pPr>
              <w:pStyle w:val="movimento2"/>
              <w:rPr>
                <w:color w:val="002060"/>
              </w:rPr>
            </w:pPr>
            <w:r w:rsidRPr="007A6443">
              <w:rPr>
                <w:color w:val="002060"/>
              </w:rPr>
              <w:t xml:space="preserve">(FROGS CLUB SPORT) </w:t>
            </w:r>
          </w:p>
        </w:tc>
        <w:tc>
          <w:tcPr>
            <w:tcW w:w="800" w:type="dxa"/>
            <w:tcMar>
              <w:top w:w="20" w:type="dxa"/>
              <w:left w:w="20" w:type="dxa"/>
              <w:bottom w:w="20" w:type="dxa"/>
              <w:right w:w="20" w:type="dxa"/>
            </w:tcMar>
            <w:vAlign w:val="center"/>
            <w:hideMark/>
          </w:tcPr>
          <w:p w14:paraId="6C07640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295939E" w14:textId="77777777" w:rsidR="00945E53" w:rsidRPr="007A6443" w:rsidRDefault="00945E53" w:rsidP="00FE4A28">
            <w:pPr>
              <w:pStyle w:val="movimento"/>
              <w:rPr>
                <w:color w:val="002060"/>
              </w:rPr>
            </w:pPr>
            <w:r w:rsidRPr="007A6443">
              <w:rPr>
                <w:color w:val="002060"/>
              </w:rPr>
              <w:t>PUGLIA CRISTIANO</w:t>
            </w:r>
          </w:p>
        </w:tc>
        <w:tc>
          <w:tcPr>
            <w:tcW w:w="2200" w:type="dxa"/>
            <w:tcMar>
              <w:top w:w="20" w:type="dxa"/>
              <w:left w:w="20" w:type="dxa"/>
              <w:bottom w:w="20" w:type="dxa"/>
              <w:right w:w="20" w:type="dxa"/>
            </w:tcMar>
            <w:vAlign w:val="center"/>
            <w:hideMark/>
          </w:tcPr>
          <w:p w14:paraId="6F4D1965" w14:textId="77777777" w:rsidR="00945E53" w:rsidRPr="007A6443" w:rsidRDefault="00945E53" w:rsidP="00FE4A28">
            <w:pPr>
              <w:pStyle w:val="movimento2"/>
              <w:rPr>
                <w:color w:val="002060"/>
              </w:rPr>
            </w:pPr>
            <w:r w:rsidRPr="007A6443">
              <w:rPr>
                <w:color w:val="002060"/>
              </w:rPr>
              <w:t xml:space="preserve">(FUTSAL COMUNANZA A.S.D.) </w:t>
            </w:r>
          </w:p>
        </w:tc>
      </w:tr>
      <w:tr w:rsidR="00945E53" w:rsidRPr="007A6443" w14:paraId="49A8596B" w14:textId="77777777" w:rsidTr="00FE4A28">
        <w:tc>
          <w:tcPr>
            <w:tcW w:w="2200" w:type="dxa"/>
            <w:tcMar>
              <w:top w:w="20" w:type="dxa"/>
              <w:left w:w="20" w:type="dxa"/>
              <w:bottom w:w="20" w:type="dxa"/>
              <w:right w:w="20" w:type="dxa"/>
            </w:tcMar>
            <w:vAlign w:val="center"/>
            <w:hideMark/>
          </w:tcPr>
          <w:p w14:paraId="1412C4BD" w14:textId="77777777" w:rsidR="00945E53" w:rsidRPr="007A6443" w:rsidRDefault="00945E53" w:rsidP="00FE4A28">
            <w:pPr>
              <w:pStyle w:val="movimento"/>
              <w:rPr>
                <w:color w:val="002060"/>
              </w:rPr>
            </w:pPr>
            <w:r w:rsidRPr="007A6443">
              <w:rPr>
                <w:color w:val="002060"/>
              </w:rPr>
              <w:t>PIEROTTI FEDERICO</w:t>
            </w:r>
          </w:p>
        </w:tc>
        <w:tc>
          <w:tcPr>
            <w:tcW w:w="2200" w:type="dxa"/>
            <w:tcMar>
              <w:top w:w="20" w:type="dxa"/>
              <w:left w:w="20" w:type="dxa"/>
              <w:bottom w:w="20" w:type="dxa"/>
              <w:right w:w="20" w:type="dxa"/>
            </w:tcMar>
            <w:vAlign w:val="center"/>
            <w:hideMark/>
          </w:tcPr>
          <w:p w14:paraId="2F12496C" w14:textId="77777777" w:rsidR="00945E53" w:rsidRPr="007A6443" w:rsidRDefault="00945E53" w:rsidP="00FE4A28">
            <w:pPr>
              <w:pStyle w:val="movimento2"/>
              <w:rPr>
                <w:color w:val="002060"/>
              </w:rPr>
            </w:pPr>
            <w:r w:rsidRPr="007A6443">
              <w:rPr>
                <w:color w:val="002060"/>
              </w:rPr>
              <w:t xml:space="preserve">(IMBRECCIATA C5) </w:t>
            </w:r>
          </w:p>
        </w:tc>
        <w:tc>
          <w:tcPr>
            <w:tcW w:w="800" w:type="dxa"/>
            <w:tcMar>
              <w:top w:w="20" w:type="dxa"/>
              <w:left w:w="20" w:type="dxa"/>
              <w:bottom w:w="20" w:type="dxa"/>
              <w:right w:w="20" w:type="dxa"/>
            </w:tcMar>
            <w:vAlign w:val="center"/>
            <w:hideMark/>
          </w:tcPr>
          <w:p w14:paraId="6B97880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F496B0D" w14:textId="77777777" w:rsidR="00945E53" w:rsidRPr="007A6443" w:rsidRDefault="00945E53" w:rsidP="00FE4A28">
            <w:pPr>
              <w:pStyle w:val="movimento"/>
              <w:rPr>
                <w:color w:val="002060"/>
              </w:rPr>
            </w:pPr>
            <w:r w:rsidRPr="007A6443">
              <w:rPr>
                <w:color w:val="002060"/>
              </w:rPr>
              <w:t>SERCECCHI ANGELO</w:t>
            </w:r>
          </w:p>
        </w:tc>
        <w:tc>
          <w:tcPr>
            <w:tcW w:w="2200" w:type="dxa"/>
            <w:tcMar>
              <w:top w:w="20" w:type="dxa"/>
              <w:left w:w="20" w:type="dxa"/>
              <w:bottom w:w="20" w:type="dxa"/>
              <w:right w:w="20" w:type="dxa"/>
            </w:tcMar>
            <w:vAlign w:val="center"/>
            <w:hideMark/>
          </w:tcPr>
          <w:p w14:paraId="2E9C9FB9" w14:textId="77777777" w:rsidR="00945E53" w:rsidRPr="007A6443" w:rsidRDefault="00945E53" w:rsidP="00FE4A28">
            <w:pPr>
              <w:pStyle w:val="movimento2"/>
              <w:rPr>
                <w:color w:val="002060"/>
              </w:rPr>
            </w:pPr>
            <w:r w:rsidRPr="007A6443">
              <w:rPr>
                <w:color w:val="002060"/>
              </w:rPr>
              <w:t xml:space="preserve">(POLISPORTIVA S.C. LORETO) </w:t>
            </w:r>
          </w:p>
        </w:tc>
      </w:tr>
      <w:tr w:rsidR="00945E53" w:rsidRPr="007A6443" w14:paraId="0A0EF65F" w14:textId="77777777" w:rsidTr="00FE4A28">
        <w:tc>
          <w:tcPr>
            <w:tcW w:w="2200" w:type="dxa"/>
            <w:tcMar>
              <w:top w:w="20" w:type="dxa"/>
              <w:left w:w="20" w:type="dxa"/>
              <w:bottom w:w="20" w:type="dxa"/>
              <w:right w:w="20" w:type="dxa"/>
            </w:tcMar>
            <w:vAlign w:val="center"/>
            <w:hideMark/>
          </w:tcPr>
          <w:p w14:paraId="5A7B3636" w14:textId="77777777" w:rsidR="00945E53" w:rsidRPr="007A6443" w:rsidRDefault="00945E53" w:rsidP="00FE4A28">
            <w:pPr>
              <w:pStyle w:val="movimento"/>
              <w:rPr>
                <w:color w:val="002060"/>
              </w:rPr>
            </w:pPr>
            <w:r w:rsidRPr="007A6443">
              <w:rPr>
                <w:color w:val="002060"/>
              </w:rPr>
              <w:t>REKA DANIEL</w:t>
            </w:r>
          </w:p>
        </w:tc>
        <w:tc>
          <w:tcPr>
            <w:tcW w:w="2200" w:type="dxa"/>
            <w:tcMar>
              <w:top w:w="20" w:type="dxa"/>
              <w:left w:w="20" w:type="dxa"/>
              <w:bottom w:w="20" w:type="dxa"/>
              <w:right w:w="20" w:type="dxa"/>
            </w:tcMar>
            <w:vAlign w:val="center"/>
            <w:hideMark/>
          </w:tcPr>
          <w:p w14:paraId="43DB9560" w14:textId="77777777" w:rsidR="00945E53" w:rsidRPr="007A6443" w:rsidRDefault="00945E53" w:rsidP="00FE4A28">
            <w:pPr>
              <w:pStyle w:val="movimento2"/>
              <w:rPr>
                <w:color w:val="002060"/>
              </w:rPr>
            </w:pPr>
            <w:r w:rsidRPr="007A6443">
              <w:rPr>
                <w:color w:val="002060"/>
              </w:rPr>
              <w:t xml:space="preserve">(POLISPORTIVA UROBORO) </w:t>
            </w:r>
          </w:p>
        </w:tc>
        <w:tc>
          <w:tcPr>
            <w:tcW w:w="800" w:type="dxa"/>
            <w:tcMar>
              <w:top w:w="20" w:type="dxa"/>
              <w:left w:w="20" w:type="dxa"/>
              <w:bottom w:w="20" w:type="dxa"/>
              <w:right w:w="20" w:type="dxa"/>
            </w:tcMar>
            <w:vAlign w:val="center"/>
            <w:hideMark/>
          </w:tcPr>
          <w:p w14:paraId="59FE62F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F273E1A" w14:textId="77777777" w:rsidR="00945E53" w:rsidRPr="007A6443" w:rsidRDefault="00945E53" w:rsidP="00FE4A28">
            <w:pPr>
              <w:pStyle w:val="movimento"/>
              <w:rPr>
                <w:color w:val="002060"/>
              </w:rPr>
            </w:pPr>
            <w:r w:rsidRPr="007A6443">
              <w:rPr>
                <w:color w:val="002060"/>
              </w:rPr>
              <w:t>VILLAFRATI DAVIDE</w:t>
            </w:r>
          </w:p>
        </w:tc>
        <w:tc>
          <w:tcPr>
            <w:tcW w:w="2200" w:type="dxa"/>
            <w:tcMar>
              <w:top w:w="20" w:type="dxa"/>
              <w:left w:w="20" w:type="dxa"/>
              <w:bottom w:w="20" w:type="dxa"/>
              <w:right w:w="20" w:type="dxa"/>
            </w:tcMar>
            <w:vAlign w:val="center"/>
            <w:hideMark/>
          </w:tcPr>
          <w:p w14:paraId="6F8630E7" w14:textId="77777777" w:rsidR="00945E53" w:rsidRPr="007A6443" w:rsidRDefault="00945E53" w:rsidP="00FE4A28">
            <w:pPr>
              <w:pStyle w:val="movimento2"/>
              <w:rPr>
                <w:color w:val="002060"/>
              </w:rPr>
            </w:pPr>
            <w:r w:rsidRPr="007A6443">
              <w:rPr>
                <w:color w:val="002060"/>
              </w:rPr>
              <w:t xml:space="preserve">(POLVERIGI C/5) </w:t>
            </w:r>
          </w:p>
        </w:tc>
      </w:tr>
      <w:tr w:rsidR="00945E53" w:rsidRPr="007A6443" w14:paraId="09D93893" w14:textId="77777777" w:rsidTr="00FE4A28">
        <w:tc>
          <w:tcPr>
            <w:tcW w:w="2200" w:type="dxa"/>
            <w:tcMar>
              <w:top w:w="20" w:type="dxa"/>
              <w:left w:w="20" w:type="dxa"/>
              <w:bottom w:w="20" w:type="dxa"/>
              <w:right w:w="20" w:type="dxa"/>
            </w:tcMar>
            <w:vAlign w:val="center"/>
            <w:hideMark/>
          </w:tcPr>
          <w:p w14:paraId="7B0E5614" w14:textId="77777777" w:rsidR="00945E53" w:rsidRPr="007A6443" w:rsidRDefault="00945E53" w:rsidP="00FE4A28">
            <w:pPr>
              <w:pStyle w:val="movimento"/>
              <w:rPr>
                <w:color w:val="002060"/>
              </w:rPr>
            </w:pPr>
            <w:r w:rsidRPr="007A6443">
              <w:rPr>
                <w:color w:val="002060"/>
              </w:rPr>
              <w:t>DEOGRATIAS DAVIDE</w:t>
            </w:r>
          </w:p>
        </w:tc>
        <w:tc>
          <w:tcPr>
            <w:tcW w:w="2200" w:type="dxa"/>
            <w:tcMar>
              <w:top w:w="20" w:type="dxa"/>
              <w:left w:w="20" w:type="dxa"/>
              <w:bottom w:w="20" w:type="dxa"/>
              <w:right w:w="20" w:type="dxa"/>
            </w:tcMar>
            <w:vAlign w:val="center"/>
            <w:hideMark/>
          </w:tcPr>
          <w:p w14:paraId="7009269D" w14:textId="77777777" w:rsidR="00945E53" w:rsidRPr="007A6443" w:rsidRDefault="00945E53" w:rsidP="00FE4A28">
            <w:pPr>
              <w:pStyle w:val="movimento2"/>
              <w:rPr>
                <w:color w:val="002060"/>
              </w:rPr>
            </w:pPr>
            <w:r w:rsidRPr="007A6443">
              <w:rPr>
                <w:color w:val="002060"/>
              </w:rPr>
              <w:t xml:space="preserve">(SPORTING GROTTAMMARE) </w:t>
            </w:r>
          </w:p>
        </w:tc>
        <w:tc>
          <w:tcPr>
            <w:tcW w:w="800" w:type="dxa"/>
            <w:tcMar>
              <w:top w:w="20" w:type="dxa"/>
              <w:left w:w="20" w:type="dxa"/>
              <w:bottom w:w="20" w:type="dxa"/>
              <w:right w:w="20" w:type="dxa"/>
            </w:tcMar>
            <w:vAlign w:val="center"/>
            <w:hideMark/>
          </w:tcPr>
          <w:p w14:paraId="2A1B3DDD"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220FF41" w14:textId="77777777" w:rsidR="00945E53" w:rsidRPr="007A6443" w:rsidRDefault="00945E53" w:rsidP="00FE4A28">
            <w:pPr>
              <w:pStyle w:val="movimento"/>
              <w:rPr>
                <w:color w:val="002060"/>
              </w:rPr>
            </w:pPr>
            <w:r w:rsidRPr="007A6443">
              <w:rPr>
                <w:color w:val="002060"/>
              </w:rPr>
              <w:t>BALDASSARRI EDOARDO</w:t>
            </w:r>
          </w:p>
        </w:tc>
        <w:tc>
          <w:tcPr>
            <w:tcW w:w="2200" w:type="dxa"/>
            <w:tcMar>
              <w:top w:w="20" w:type="dxa"/>
              <w:left w:w="20" w:type="dxa"/>
              <w:bottom w:w="20" w:type="dxa"/>
              <w:right w:w="20" w:type="dxa"/>
            </w:tcMar>
            <w:vAlign w:val="center"/>
            <w:hideMark/>
          </w:tcPr>
          <w:p w14:paraId="76ED54C0" w14:textId="77777777" w:rsidR="00945E53" w:rsidRPr="007A6443" w:rsidRDefault="00945E53" w:rsidP="00FE4A28">
            <w:pPr>
              <w:pStyle w:val="movimento2"/>
              <w:rPr>
                <w:color w:val="002060"/>
              </w:rPr>
            </w:pPr>
            <w:r w:rsidRPr="007A6443">
              <w:rPr>
                <w:color w:val="002060"/>
              </w:rPr>
              <w:t xml:space="preserve">(UNION PICENA) </w:t>
            </w:r>
          </w:p>
        </w:tc>
      </w:tr>
      <w:tr w:rsidR="00945E53" w:rsidRPr="007A6443" w14:paraId="3C5CAA71" w14:textId="77777777" w:rsidTr="00FE4A28">
        <w:tc>
          <w:tcPr>
            <w:tcW w:w="2200" w:type="dxa"/>
            <w:tcMar>
              <w:top w:w="20" w:type="dxa"/>
              <w:left w:w="20" w:type="dxa"/>
              <w:bottom w:w="20" w:type="dxa"/>
              <w:right w:w="20" w:type="dxa"/>
            </w:tcMar>
            <w:vAlign w:val="center"/>
            <w:hideMark/>
          </w:tcPr>
          <w:p w14:paraId="6D5C0563" w14:textId="77777777" w:rsidR="00945E53" w:rsidRPr="007A6443" w:rsidRDefault="00945E53" w:rsidP="00FE4A28">
            <w:pPr>
              <w:pStyle w:val="movimento"/>
              <w:rPr>
                <w:color w:val="002060"/>
              </w:rPr>
            </w:pPr>
            <w:r w:rsidRPr="007A6443">
              <w:rPr>
                <w:color w:val="002060"/>
              </w:rPr>
              <w:t>TANTUCCI ALESSIO</w:t>
            </w:r>
          </w:p>
        </w:tc>
        <w:tc>
          <w:tcPr>
            <w:tcW w:w="2200" w:type="dxa"/>
            <w:tcMar>
              <w:top w:w="20" w:type="dxa"/>
              <w:left w:w="20" w:type="dxa"/>
              <w:bottom w:w="20" w:type="dxa"/>
              <w:right w:w="20" w:type="dxa"/>
            </w:tcMar>
            <w:vAlign w:val="center"/>
            <w:hideMark/>
          </w:tcPr>
          <w:p w14:paraId="7E47AAAF" w14:textId="77777777" w:rsidR="00945E53" w:rsidRPr="007A6443" w:rsidRDefault="00945E53" w:rsidP="00FE4A28">
            <w:pPr>
              <w:pStyle w:val="movimento2"/>
              <w:rPr>
                <w:color w:val="002060"/>
              </w:rPr>
            </w:pPr>
            <w:r w:rsidRPr="007A6443">
              <w:rPr>
                <w:color w:val="002060"/>
              </w:rPr>
              <w:t xml:space="preserve">(VIRTUS ASD) </w:t>
            </w:r>
          </w:p>
        </w:tc>
        <w:tc>
          <w:tcPr>
            <w:tcW w:w="800" w:type="dxa"/>
            <w:tcMar>
              <w:top w:w="20" w:type="dxa"/>
              <w:left w:w="20" w:type="dxa"/>
              <w:bottom w:w="20" w:type="dxa"/>
              <w:right w:w="20" w:type="dxa"/>
            </w:tcMar>
            <w:vAlign w:val="center"/>
            <w:hideMark/>
          </w:tcPr>
          <w:p w14:paraId="1E6C085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189BD5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C3084A0" w14:textId="77777777" w:rsidR="00945E53" w:rsidRPr="007A6443" w:rsidRDefault="00945E53" w:rsidP="00FE4A28">
            <w:pPr>
              <w:pStyle w:val="movimento2"/>
              <w:rPr>
                <w:color w:val="002060"/>
              </w:rPr>
            </w:pPr>
            <w:r w:rsidRPr="007A6443">
              <w:rPr>
                <w:color w:val="002060"/>
              </w:rPr>
              <w:t> </w:t>
            </w:r>
          </w:p>
        </w:tc>
      </w:tr>
    </w:tbl>
    <w:p w14:paraId="4A03935B" w14:textId="77777777" w:rsidR="00945E53" w:rsidRPr="007A6443" w:rsidRDefault="00945E53" w:rsidP="00945E53">
      <w:pPr>
        <w:pStyle w:val="titolo20"/>
        <w:rPr>
          <w:rFonts w:eastAsiaTheme="minorEastAsia"/>
          <w:color w:val="002060"/>
        </w:rPr>
      </w:pPr>
      <w:r w:rsidRPr="007A644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3A1A9F6" w14:textId="77777777" w:rsidTr="00FE4A28">
        <w:tc>
          <w:tcPr>
            <w:tcW w:w="2200" w:type="dxa"/>
            <w:tcMar>
              <w:top w:w="20" w:type="dxa"/>
              <w:left w:w="20" w:type="dxa"/>
              <w:bottom w:w="20" w:type="dxa"/>
              <w:right w:w="20" w:type="dxa"/>
            </w:tcMar>
            <w:vAlign w:val="center"/>
            <w:hideMark/>
          </w:tcPr>
          <w:p w14:paraId="0638EFE4" w14:textId="77777777" w:rsidR="00945E53" w:rsidRPr="007A6443" w:rsidRDefault="00945E53" w:rsidP="00FE4A28">
            <w:pPr>
              <w:pStyle w:val="movimento"/>
              <w:rPr>
                <w:color w:val="002060"/>
              </w:rPr>
            </w:pPr>
            <w:r w:rsidRPr="007A6443">
              <w:rPr>
                <w:color w:val="002060"/>
              </w:rPr>
              <w:t>CIMINARI CLAUDIO</w:t>
            </w:r>
          </w:p>
        </w:tc>
        <w:tc>
          <w:tcPr>
            <w:tcW w:w="2200" w:type="dxa"/>
            <w:tcMar>
              <w:top w:w="20" w:type="dxa"/>
              <w:left w:w="20" w:type="dxa"/>
              <w:bottom w:w="20" w:type="dxa"/>
              <w:right w:w="20" w:type="dxa"/>
            </w:tcMar>
            <w:vAlign w:val="center"/>
            <w:hideMark/>
          </w:tcPr>
          <w:p w14:paraId="5157AB89" w14:textId="77777777" w:rsidR="00945E53" w:rsidRPr="007A6443" w:rsidRDefault="00945E53" w:rsidP="00FE4A28">
            <w:pPr>
              <w:pStyle w:val="movimento2"/>
              <w:rPr>
                <w:color w:val="002060"/>
              </w:rPr>
            </w:pPr>
            <w:r w:rsidRPr="007A6443">
              <w:rPr>
                <w:color w:val="002060"/>
              </w:rPr>
              <w:t xml:space="preserve">(ACLI AUDAX MONTECOSARO C5) </w:t>
            </w:r>
          </w:p>
        </w:tc>
        <w:tc>
          <w:tcPr>
            <w:tcW w:w="800" w:type="dxa"/>
            <w:tcMar>
              <w:top w:w="20" w:type="dxa"/>
              <w:left w:w="20" w:type="dxa"/>
              <w:bottom w:w="20" w:type="dxa"/>
              <w:right w:w="20" w:type="dxa"/>
            </w:tcMar>
            <w:vAlign w:val="center"/>
            <w:hideMark/>
          </w:tcPr>
          <w:p w14:paraId="2B5C78F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5997F8A" w14:textId="77777777" w:rsidR="00945E53" w:rsidRPr="007A6443" w:rsidRDefault="00945E53" w:rsidP="00FE4A28">
            <w:pPr>
              <w:pStyle w:val="movimento"/>
              <w:rPr>
                <w:color w:val="002060"/>
              </w:rPr>
            </w:pPr>
            <w:r w:rsidRPr="007A6443">
              <w:rPr>
                <w:color w:val="002060"/>
              </w:rPr>
              <w:t>SCAGLIONI DIEGO</w:t>
            </w:r>
          </w:p>
        </w:tc>
        <w:tc>
          <w:tcPr>
            <w:tcW w:w="2200" w:type="dxa"/>
            <w:tcMar>
              <w:top w:w="20" w:type="dxa"/>
              <w:left w:w="20" w:type="dxa"/>
              <w:bottom w:w="20" w:type="dxa"/>
              <w:right w:w="20" w:type="dxa"/>
            </w:tcMar>
            <w:vAlign w:val="center"/>
            <w:hideMark/>
          </w:tcPr>
          <w:p w14:paraId="3CBE8283" w14:textId="77777777" w:rsidR="00945E53" w:rsidRPr="007A6443" w:rsidRDefault="00945E53" w:rsidP="00FE4A28">
            <w:pPr>
              <w:pStyle w:val="movimento2"/>
              <w:rPr>
                <w:color w:val="002060"/>
              </w:rPr>
            </w:pPr>
            <w:r w:rsidRPr="007A6443">
              <w:rPr>
                <w:color w:val="002060"/>
              </w:rPr>
              <w:t xml:space="preserve">(VADO C5) </w:t>
            </w:r>
          </w:p>
        </w:tc>
      </w:tr>
    </w:tbl>
    <w:p w14:paraId="1C02426C" w14:textId="77777777" w:rsidR="00945E53" w:rsidRPr="007A6443" w:rsidRDefault="00945E53" w:rsidP="00945E53">
      <w:pPr>
        <w:pStyle w:val="titolo20"/>
        <w:rPr>
          <w:rFonts w:eastAsiaTheme="minorEastAsia"/>
          <w:color w:val="002060"/>
        </w:rPr>
      </w:pPr>
      <w:r w:rsidRPr="007A644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E38EB19" w14:textId="77777777" w:rsidTr="00FE4A28">
        <w:tc>
          <w:tcPr>
            <w:tcW w:w="2200" w:type="dxa"/>
            <w:tcMar>
              <w:top w:w="20" w:type="dxa"/>
              <w:left w:w="20" w:type="dxa"/>
              <w:bottom w:w="20" w:type="dxa"/>
              <w:right w:w="20" w:type="dxa"/>
            </w:tcMar>
            <w:vAlign w:val="center"/>
            <w:hideMark/>
          </w:tcPr>
          <w:p w14:paraId="1DBAED0C" w14:textId="77777777" w:rsidR="00945E53" w:rsidRPr="007A6443" w:rsidRDefault="00945E53" w:rsidP="00FE4A28">
            <w:pPr>
              <w:pStyle w:val="movimento"/>
              <w:rPr>
                <w:color w:val="002060"/>
              </w:rPr>
            </w:pPr>
            <w:r w:rsidRPr="007A6443">
              <w:rPr>
                <w:color w:val="002060"/>
              </w:rPr>
              <w:t>ZINGARETTI ANDREA</w:t>
            </w:r>
          </w:p>
        </w:tc>
        <w:tc>
          <w:tcPr>
            <w:tcW w:w="2200" w:type="dxa"/>
            <w:tcMar>
              <w:top w:w="20" w:type="dxa"/>
              <w:left w:w="20" w:type="dxa"/>
              <w:bottom w:w="20" w:type="dxa"/>
              <w:right w:w="20" w:type="dxa"/>
            </w:tcMar>
            <w:vAlign w:val="center"/>
            <w:hideMark/>
          </w:tcPr>
          <w:p w14:paraId="2724A799" w14:textId="77777777" w:rsidR="00945E53" w:rsidRPr="007A6443" w:rsidRDefault="00945E53" w:rsidP="00FE4A28">
            <w:pPr>
              <w:pStyle w:val="movimento2"/>
              <w:rPr>
                <w:color w:val="002060"/>
              </w:rPr>
            </w:pPr>
            <w:r w:rsidRPr="007A6443">
              <w:rPr>
                <w:color w:val="002060"/>
              </w:rPr>
              <w:t xml:space="preserve">(FABRIANO CALCIO A 5 2023) </w:t>
            </w:r>
          </w:p>
        </w:tc>
        <w:tc>
          <w:tcPr>
            <w:tcW w:w="800" w:type="dxa"/>
            <w:tcMar>
              <w:top w:w="20" w:type="dxa"/>
              <w:left w:w="20" w:type="dxa"/>
              <w:bottom w:w="20" w:type="dxa"/>
              <w:right w:w="20" w:type="dxa"/>
            </w:tcMar>
            <w:vAlign w:val="center"/>
            <w:hideMark/>
          </w:tcPr>
          <w:p w14:paraId="443E61F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840075C" w14:textId="77777777" w:rsidR="00945E53" w:rsidRPr="007A6443" w:rsidRDefault="00945E53" w:rsidP="00FE4A28">
            <w:pPr>
              <w:pStyle w:val="movimento"/>
              <w:rPr>
                <w:color w:val="002060"/>
              </w:rPr>
            </w:pPr>
            <w:r w:rsidRPr="007A6443">
              <w:rPr>
                <w:color w:val="002060"/>
              </w:rPr>
              <w:t>GIACOMELLI MATTEO</w:t>
            </w:r>
          </w:p>
        </w:tc>
        <w:tc>
          <w:tcPr>
            <w:tcW w:w="2200" w:type="dxa"/>
            <w:tcMar>
              <w:top w:w="20" w:type="dxa"/>
              <w:left w:w="20" w:type="dxa"/>
              <w:bottom w:w="20" w:type="dxa"/>
              <w:right w:w="20" w:type="dxa"/>
            </w:tcMar>
            <w:vAlign w:val="center"/>
            <w:hideMark/>
          </w:tcPr>
          <w:p w14:paraId="3B671FBA" w14:textId="77777777" w:rsidR="00945E53" w:rsidRPr="007A6443" w:rsidRDefault="00945E53" w:rsidP="00FE4A28">
            <w:pPr>
              <w:pStyle w:val="movimento2"/>
              <w:rPr>
                <w:color w:val="002060"/>
              </w:rPr>
            </w:pPr>
            <w:r w:rsidRPr="007A6443">
              <w:rPr>
                <w:color w:val="002060"/>
              </w:rPr>
              <w:t xml:space="preserve">(MONTELUPONE CALCIO A 5) </w:t>
            </w:r>
          </w:p>
        </w:tc>
      </w:tr>
    </w:tbl>
    <w:p w14:paraId="68A017B0" w14:textId="77777777" w:rsidR="00945E53" w:rsidRPr="007A6443" w:rsidRDefault="00945E53" w:rsidP="00945E53">
      <w:pPr>
        <w:pStyle w:val="titolo20"/>
        <w:rPr>
          <w:rFonts w:eastAsiaTheme="minorEastAsia"/>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D4282C3" w14:textId="77777777" w:rsidTr="00FE4A28">
        <w:tc>
          <w:tcPr>
            <w:tcW w:w="2200" w:type="dxa"/>
            <w:tcMar>
              <w:top w:w="20" w:type="dxa"/>
              <w:left w:w="20" w:type="dxa"/>
              <w:bottom w:w="20" w:type="dxa"/>
              <w:right w:w="20" w:type="dxa"/>
            </w:tcMar>
            <w:vAlign w:val="center"/>
            <w:hideMark/>
          </w:tcPr>
          <w:p w14:paraId="60B9B3A5" w14:textId="77777777" w:rsidR="00945E53" w:rsidRPr="007A6443" w:rsidRDefault="00945E53" w:rsidP="00FE4A28">
            <w:pPr>
              <w:pStyle w:val="movimento"/>
              <w:rPr>
                <w:color w:val="002060"/>
              </w:rPr>
            </w:pPr>
            <w:r w:rsidRPr="007A6443">
              <w:rPr>
                <w:color w:val="002060"/>
              </w:rPr>
              <w:t>RAMADANI ARLIND</w:t>
            </w:r>
          </w:p>
        </w:tc>
        <w:tc>
          <w:tcPr>
            <w:tcW w:w="2200" w:type="dxa"/>
            <w:tcMar>
              <w:top w:w="20" w:type="dxa"/>
              <w:left w:w="20" w:type="dxa"/>
              <w:bottom w:w="20" w:type="dxa"/>
              <w:right w:w="20" w:type="dxa"/>
            </w:tcMar>
            <w:vAlign w:val="center"/>
            <w:hideMark/>
          </w:tcPr>
          <w:p w14:paraId="4F2DB2AF" w14:textId="77777777" w:rsidR="00945E53" w:rsidRPr="007A6443" w:rsidRDefault="00945E53" w:rsidP="00FE4A28">
            <w:pPr>
              <w:pStyle w:val="movimento2"/>
              <w:rPr>
                <w:color w:val="002060"/>
              </w:rPr>
            </w:pPr>
            <w:r w:rsidRPr="007A6443">
              <w:rPr>
                <w:color w:val="002060"/>
              </w:rPr>
              <w:t xml:space="preserve">(ACCUMOLI GANG C5) </w:t>
            </w:r>
          </w:p>
        </w:tc>
        <w:tc>
          <w:tcPr>
            <w:tcW w:w="800" w:type="dxa"/>
            <w:tcMar>
              <w:top w:w="20" w:type="dxa"/>
              <w:left w:w="20" w:type="dxa"/>
              <w:bottom w:w="20" w:type="dxa"/>
              <w:right w:w="20" w:type="dxa"/>
            </w:tcMar>
            <w:vAlign w:val="center"/>
            <w:hideMark/>
          </w:tcPr>
          <w:p w14:paraId="272CB31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8DEAF06" w14:textId="77777777" w:rsidR="00945E53" w:rsidRPr="007A6443" w:rsidRDefault="00945E53" w:rsidP="00FE4A28">
            <w:pPr>
              <w:pStyle w:val="movimento"/>
              <w:rPr>
                <w:color w:val="002060"/>
              </w:rPr>
            </w:pPr>
            <w:r w:rsidRPr="007A6443">
              <w:rPr>
                <w:color w:val="002060"/>
              </w:rPr>
              <w:t>BARZOTTI PIETRO</w:t>
            </w:r>
          </w:p>
        </w:tc>
        <w:tc>
          <w:tcPr>
            <w:tcW w:w="2200" w:type="dxa"/>
            <w:tcMar>
              <w:top w:w="20" w:type="dxa"/>
              <w:left w:w="20" w:type="dxa"/>
              <w:bottom w:w="20" w:type="dxa"/>
              <w:right w:w="20" w:type="dxa"/>
            </w:tcMar>
            <w:vAlign w:val="center"/>
            <w:hideMark/>
          </w:tcPr>
          <w:p w14:paraId="11ED7231" w14:textId="77777777" w:rsidR="00945E53" w:rsidRPr="007A6443" w:rsidRDefault="00945E53" w:rsidP="00FE4A28">
            <w:pPr>
              <w:pStyle w:val="movimento2"/>
              <w:rPr>
                <w:color w:val="002060"/>
              </w:rPr>
            </w:pPr>
            <w:r w:rsidRPr="007A6443">
              <w:rPr>
                <w:color w:val="002060"/>
              </w:rPr>
              <w:t xml:space="preserve">(AUDAX PIOBBICO CALCIO) </w:t>
            </w:r>
          </w:p>
        </w:tc>
      </w:tr>
      <w:tr w:rsidR="00945E53" w:rsidRPr="007A6443" w14:paraId="531447FB" w14:textId="77777777" w:rsidTr="00FE4A28">
        <w:tc>
          <w:tcPr>
            <w:tcW w:w="2200" w:type="dxa"/>
            <w:tcMar>
              <w:top w:w="20" w:type="dxa"/>
              <w:left w:w="20" w:type="dxa"/>
              <w:bottom w:w="20" w:type="dxa"/>
              <w:right w:w="20" w:type="dxa"/>
            </w:tcMar>
            <w:vAlign w:val="center"/>
            <w:hideMark/>
          </w:tcPr>
          <w:p w14:paraId="5B9F5F2F" w14:textId="77777777" w:rsidR="00945E53" w:rsidRPr="007A6443" w:rsidRDefault="00945E53" w:rsidP="00FE4A28">
            <w:pPr>
              <w:pStyle w:val="movimento"/>
              <w:rPr>
                <w:color w:val="002060"/>
              </w:rPr>
            </w:pPr>
            <w:r w:rsidRPr="007A6443">
              <w:rPr>
                <w:color w:val="002060"/>
              </w:rPr>
              <w:t>BOCCALI MATTEO</w:t>
            </w:r>
          </w:p>
        </w:tc>
        <w:tc>
          <w:tcPr>
            <w:tcW w:w="2200" w:type="dxa"/>
            <w:tcMar>
              <w:top w:w="20" w:type="dxa"/>
              <w:left w:w="20" w:type="dxa"/>
              <w:bottom w:w="20" w:type="dxa"/>
              <w:right w:w="20" w:type="dxa"/>
            </w:tcMar>
            <w:vAlign w:val="center"/>
            <w:hideMark/>
          </w:tcPr>
          <w:p w14:paraId="0C1380F1" w14:textId="77777777" w:rsidR="00945E53" w:rsidRPr="007A6443" w:rsidRDefault="00945E53" w:rsidP="00FE4A28">
            <w:pPr>
              <w:pStyle w:val="movimento2"/>
              <w:rPr>
                <w:color w:val="002060"/>
              </w:rPr>
            </w:pPr>
            <w:r w:rsidRPr="007A6443">
              <w:rPr>
                <w:color w:val="002060"/>
              </w:rPr>
              <w:t xml:space="preserve">(DURANTINA SANTA CECILIA) </w:t>
            </w:r>
          </w:p>
        </w:tc>
        <w:tc>
          <w:tcPr>
            <w:tcW w:w="800" w:type="dxa"/>
            <w:tcMar>
              <w:top w:w="20" w:type="dxa"/>
              <w:left w:w="20" w:type="dxa"/>
              <w:bottom w:w="20" w:type="dxa"/>
              <w:right w:w="20" w:type="dxa"/>
            </w:tcMar>
            <w:vAlign w:val="center"/>
            <w:hideMark/>
          </w:tcPr>
          <w:p w14:paraId="6346627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E3D0D16" w14:textId="77777777" w:rsidR="00945E53" w:rsidRPr="007A6443" w:rsidRDefault="00945E53" w:rsidP="00FE4A28">
            <w:pPr>
              <w:pStyle w:val="movimento"/>
              <w:rPr>
                <w:color w:val="002060"/>
              </w:rPr>
            </w:pPr>
            <w:r w:rsidRPr="007A6443">
              <w:rPr>
                <w:color w:val="002060"/>
              </w:rPr>
              <w:t>CORALLINI FRANCESCO</w:t>
            </w:r>
          </w:p>
        </w:tc>
        <w:tc>
          <w:tcPr>
            <w:tcW w:w="2200" w:type="dxa"/>
            <w:tcMar>
              <w:top w:w="20" w:type="dxa"/>
              <w:left w:w="20" w:type="dxa"/>
              <w:bottom w:w="20" w:type="dxa"/>
              <w:right w:w="20" w:type="dxa"/>
            </w:tcMar>
            <w:vAlign w:val="center"/>
            <w:hideMark/>
          </w:tcPr>
          <w:p w14:paraId="272BB6E5" w14:textId="77777777" w:rsidR="00945E53" w:rsidRPr="007A6443" w:rsidRDefault="00945E53" w:rsidP="00FE4A28">
            <w:pPr>
              <w:pStyle w:val="movimento2"/>
              <w:rPr>
                <w:color w:val="002060"/>
              </w:rPr>
            </w:pPr>
            <w:r w:rsidRPr="007A6443">
              <w:rPr>
                <w:color w:val="002060"/>
              </w:rPr>
              <w:t xml:space="preserve">(IMBRECCIATA C5) </w:t>
            </w:r>
          </w:p>
        </w:tc>
      </w:tr>
      <w:tr w:rsidR="00945E53" w:rsidRPr="007A6443" w14:paraId="5A2A27DD" w14:textId="77777777" w:rsidTr="00FE4A28">
        <w:tc>
          <w:tcPr>
            <w:tcW w:w="2200" w:type="dxa"/>
            <w:tcMar>
              <w:top w:w="20" w:type="dxa"/>
              <w:left w:w="20" w:type="dxa"/>
              <w:bottom w:w="20" w:type="dxa"/>
              <w:right w:w="20" w:type="dxa"/>
            </w:tcMar>
            <w:vAlign w:val="center"/>
            <w:hideMark/>
          </w:tcPr>
          <w:p w14:paraId="4C1A4B63" w14:textId="77777777" w:rsidR="00945E53" w:rsidRPr="007A6443" w:rsidRDefault="00945E53" w:rsidP="00FE4A28">
            <w:pPr>
              <w:pStyle w:val="movimento"/>
              <w:rPr>
                <w:color w:val="002060"/>
              </w:rPr>
            </w:pPr>
            <w:r w:rsidRPr="007A6443">
              <w:rPr>
                <w:color w:val="002060"/>
              </w:rPr>
              <w:t>CICCARELLI DENIS</w:t>
            </w:r>
          </w:p>
        </w:tc>
        <w:tc>
          <w:tcPr>
            <w:tcW w:w="2200" w:type="dxa"/>
            <w:tcMar>
              <w:top w:w="20" w:type="dxa"/>
              <w:left w:w="20" w:type="dxa"/>
              <w:bottom w:w="20" w:type="dxa"/>
              <w:right w:w="20" w:type="dxa"/>
            </w:tcMar>
            <w:vAlign w:val="center"/>
            <w:hideMark/>
          </w:tcPr>
          <w:p w14:paraId="27CB01B0" w14:textId="77777777" w:rsidR="00945E53" w:rsidRPr="007A6443" w:rsidRDefault="00945E53" w:rsidP="00FE4A28">
            <w:pPr>
              <w:pStyle w:val="movimento2"/>
              <w:rPr>
                <w:color w:val="002060"/>
              </w:rPr>
            </w:pPr>
            <w:r w:rsidRPr="007A6443">
              <w:rPr>
                <w:color w:val="002060"/>
              </w:rPr>
              <w:t xml:space="preserve">(MANSARDA PAGLIARE) </w:t>
            </w:r>
          </w:p>
        </w:tc>
        <w:tc>
          <w:tcPr>
            <w:tcW w:w="800" w:type="dxa"/>
            <w:tcMar>
              <w:top w:w="20" w:type="dxa"/>
              <w:left w:w="20" w:type="dxa"/>
              <w:bottom w:w="20" w:type="dxa"/>
              <w:right w:w="20" w:type="dxa"/>
            </w:tcMar>
            <w:vAlign w:val="center"/>
            <w:hideMark/>
          </w:tcPr>
          <w:p w14:paraId="320C85E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57A5F11" w14:textId="77777777" w:rsidR="00945E53" w:rsidRPr="007A6443" w:rsidRDefault="00945E53" w:rsidP="00FE4A28">
            <w:pPr>
              <w:pStyle w:val="movimento"/>
              <w:rPr>
                <w:color w:val="002060"/>
              </w:rPr>
            </w:pPr>
            <w:r w:rsidRPr="007A6443">
              <w:rPr>
                <w:color w:val="002060"/>
              </w:rPr>
              <w:t>PASQUALINI IGOR</w:t>
            </w:r>
          </w:p>
        </w:tc>
        <w:tc>
          <w:tcPr>
            <w:tcW w:w="2200" w:type="dxa"/>
            <w:tcMar>
              <w:top w:w="20" w:type="dxa"/>
              <w:left w:w="20" w:type="dxa"/>
              <w:bottom w:w="20" w:type="dxa"/>
              <w:right w:w="20" w:type="dxa"/>
            </w:tcMar>
            <w:vAlign w:val="center"/>
            <w:hideMark/>
          </w:tcPr>
          <w:p w14:paraId="629DC8B8" w14:textId="77777777" w:rsidR="00945E53" w:rsidRPr="007A6443" w:rsidRDefault="00945E53" w:rsidP="00FE4A28">
            <w:pPr>
              <w:pStyle w:val="movimento2"/>
              <w:rPr>
                <w:color w:val="002060"/>
              </w:rPr>
            </w:pPr>
            <w:r w:rsidRPr="007A6443">
              <w:rPr>
                <w:color w:val="002060"/>
              </w:rPr>
              <w:t xml:space="preserve">(POLVERIGI C/5) </w:t>
            </w:r>
          </w:p>
        </w:tc>
      </w:tr>
      <w:tr w:rsidR="00945E53" w:rsidRPr="007A6443" w14:paraId="726864E0" w14:textId="77777777" w:rsidTr="00FE4A28">
        <w:tc>
          <w:tcPr>
            <w:tcW w:w="2200" w:type="dxa"/>
            <w:tcMar>
              <w:top w:w="20" w:type="dxa"/>
              <w:left w:w="20" w:type="dxa"/>
              <w:bottom w:w="20" w:type="dxa"/>
              <w:right w:w="20" w:type="dxa"/>
            </w:tcMar>
            <w:vAlign w:val="center"/>
            <w:hideMark/>
          </w:tcPr>
          <w:p w14:paraId="1E482E24" w14:textId="77777777" w:rsidR="00945E53" w:rsidRPr="007A6443" w:rsidRDefault="00945E53" w:rsidP="00FE4A28">
            <w:pPr>
              <w:pStyle w:val="movimento"/>
              <w:rPr>
                <w:color w:val="002060"/>
              </w:rPr>
            </w:pPr>
            <w:r w:rsidRPr="007A6443">
              <w:rPr>
                <w:color w:val="002060"/>
              </w:rPr>
              <w:t>NAPOLETANI DAVIDE</w:t>
            </w:r>
          </w:p>
        </w:tc>
        <w:tc>
          <w:tcPr>
            <w:tcW w:w="2200" w:type="dxa"/>
            <w:tcMar>
              <w:top w:w="20" w:type="dxa"/>
              <w:left w:w="20" w:type="dxa"/>
              <w:bottom w:w="20" w:type="dxa"/>
              <w:right w:w="20" w:type="dxa"/>
            </w:tcMar>
            <w:vAlign w:val="center"/>
            <w:hideMark/>
          </w:tcPr>
          <w:p w14:paraId="521EE149" w14:textId="77777777" w:rsidR="00945E53" w:rsidRPr="007A6443" w:rsidRDefault="00945E53" w:rsidP="00FE4A28">
            <w:pPr>
              <w:pStyle w:val="movimento2"/>
              <w:rPr>
                <w:color w:val="002060"/>
              </w:rPr>
            </w:pPr>
            <w:r w:rsidRPr="007A6443">
              <w:rPr>
                <w:color w:val="002060"/>
              </w:rPr>
              <w:t xml:space="preserve">(TRIBALCIO PICENA) </w:t>
            </w:r>
          </w:p>
        </w:tc>
        <w:tc>
          <w:tcPr>
            <w:tcW w:w="800" w:type="dxa"/>
            <w:tcMar>
              <w:top w:w="20" w:type="dxa"/>
              <w:left w:w="20" w:type="dxa"/>
              <w:bottom w:w="20" w:type="dxa"/>
              <w:right w:w="20" w:type="dxa"/>
            </w:tcMar>
            <w:vAlign w:val="center"/>
            <w:hideMark/>
          </w:tcPr>
          <w:p w14:paraId="05B58EE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138F909" w14:textId="77777777" w:rsidR="00945E53" w:rsidRPr="007A6443" w:rsidRDefault="00945E53" w:rsidP="00FE4A28">
            <w:pPr>
              <w:pStyle w:val="movimento"/>
              <w:rPr>
                <w:color w:val="002060"/>
              </w:rPr>
            </w:pPr>
            <w:r w:rsidRPr="007A6443">
              <w:rPr>
                <w:color w:val="002060"/>
              </w:rPr>
              <w:t>AMATORI MATHIAS</w:t>
            </w:r>
          </w:p>
        </w:tc>
        <w:tc>
          <w:tcPr>
            <w:tcW w:w="2200" w:type="dxa"/>
            <w:tcMar>
              <w:top w:w="20" w:type="dxa"/>
              <w:left w:w="20" w:type="dxa"/>
              <w:bottom w:w="20" w:type="dxa"/>
              <w:right w:w="20" w:type="dxa"/>
            </w:tcMar>
            <w:vAlign w:val="center"/>
            <w:hideMark/>
          </w:tcPr>
          <w:p w14:paraId="21B68711" w14:textId="77777777" w:rsidR="00945E53" w:rsidRPr="007A6443" w:rsidRDefault="00945E53" w:rsidP="00FE4A28">
            <w:pPr>
              <w:pStyle w:val="movimento2"/>
              <w:rPr>
                <w:color w:val="002060"/>
              </w:rPr>
            </w:pPr>
            <w:r w:rsidRPr="007A6443">
              <w:rPr>
                <w:color w:val="002060"/>
              </w:rPr>
              <w:t xml:space="preserve">(VADO C5) </w:t>
            </w:r>
          </w:p>
        </w:tc>
      </w:tr>
      <w:tr w:rsidR="00945E53" w:rsidRPr="007A6443" w14:paraId="37CBB89D" w14:textId="77777777" w:rsidTr="00FE4A28">
        <w:tc>
          <w:tcPr>
            <w:tcW w:w="2200" w:type="dxa"/>
            <w:tcMar>
              <w:top w:w="20" w:type="dxa"/>
              <w:left w:w="20" w:type="dxa"/>
              <w:bottom w:w="20" w:type="dxa"/>
              <w:right w:w="20" w:type="dxa"/>
            </w:tcMar>
            <w:vAlign w:val="center"/>
            <w:hideMark/>
          </w:tcPr>
          <w:p w14:paraId="29F2CD14" w14:textId="77777777" w:rsidR="00945E53" w:rsidRPr="007A6443" w:rsidRDefault="00945E53" w:rsidP="00FE4A28">
            <w:pPr>
              <w:pStyle w:val="movimento"/>
              <w:rPr>
                <w:color w:val="002060"/>
              </w:rPr>
            </w:pPr>
            <w:r w:rsidRPr="007A6443">
              <w:rPr>
                <w:color w:val="002060"/>
              </w:rPr>
              <w:t>RAMADANI SHEZA</w:t>
            </w:r>
          </w:p>
        </w:tc>
        <w:tc>
          <w:tcPr>
            <w:tcW w:w="2200" w:type="dxa"/>
            <w:tcMar>
              <w:top w:w="20" w:type="dxa"/>
              <w:left w:w="20" w:type="dxa"/>
              <w:bottom w:w="20" w:type="dxa"/>
              <w:right w:w="20" w:type="dxa"/>
            </w:tcMar>
            <w:vAlign w:val="center"/>
            <w:hideMark/>
          </w:tcPr>
          <w:p w14:paraId="62B23ABA" w14:textId="77777777" w:rsidR="00945E53" w:rsidRPr="007A6443" w:rsidRDefault="00945E53" w:rsidP="00FE4A28">
            <w:pPr>
              <w:pStyle w:val="movimento2"/>
              <w:rPr>
                <w:color w:val="002060"/>
              </w:rPr>
            </w:pPr>
            <w:r w:rsidRPr="007A6443">
              <w:rPr>
                <w:color w:val="002060"/>
              </w:rPr>
              <w:t xml:space="preserve">(VADO C5) </w:t>
            </w:r>
          </w:p>
        </w:tc>
        <w:tc>
          <w:tcPr>
            <w:tcW w:w="800" w:type="dxa"/>
            <w:tcMar>
              <w:top w:w="20" w:type="dxa"/>
              <w:left w:w="20" w:type="dxa"/>
              <w:bottom w:w="20" w:type="dxa"/>
              <w:right w:w="20" w:type="dxa"/>
            </w:tcMar>
            <w:vAlign w:val="center"/>
            <w:hideMark/>
          </w:tcPr>
          <w:p w14:paraId="6A83CFD4"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DC8E52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F0D2EDC" w14:textId="77777777" w:rsidR="00945E53" w:rsidRPr="007A6443" w:rsidRDefault="00945E53" w:rsidP="00FE4A28">
            <w:pPr>
              <w:pStyle w:val="movimento2"/>
              <w:rPr>
                <w:color w:val="002060"/>
              </w:rPr>
            </w:pPr>
            <w:r w:rsidRPr="007A6443">
              <w:rPr>
                <w:color w:val="002060"/>
              </w:rPr>
              <w:t> </w:t>
            </w:r>
          </w:p>
        </w:tc>
      </w:tr>
    </w:tbl>
    <w:p w14:paraId="1D764145" w14:textId="77777777" w:rsidR="00945E53" w:rsidRPr="007A6443" w:rsidRDefault="00945E53" w:rsidP="00945E53">
      <w:pPr>
        <w:pStyle w:val="titolo20"/>
        <w:rPr>
          <w:rFonts w:eastAsiaTheme="minorEastAsia"/>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008A76D" w14:textId="77777777" w:rsidTr="00FE4A28">
        <w:tc>
          <w:tcPr>
            <w:tcW w:w="2200" w:type="dxa"/>
            <w:tcMar>
              <w:top w:w="20" w:type="dxa"/>
              <w:left w:w="20" w:type="dxa"/>
              <w:bottom w:w="20" w:type="dxa"/>
              <w:right w:w="20" w:type="dxa"/>
            </w:tcMar>
            <w:vAlign w:val="center"/>
            <w:hideMark/>
          </w:tcPr>
          <w:p w14:paraId="5CB2AC90" w14:textId="77777777" w:rsidR="00945E53" w:rsidRPr="007A6443" w:rsidRDefault="00945E53" w:rsidP="00FE4A28">
            <w:pPr>
              <w:pStyle w:val="movimento"/>
              <w:rPr>
                <w:color w:val="002060"/>
              </w:rPr>
            </w:pPr>
            <w:r w:rsidRPr="007A6443">
              <w:rPr>
                <w:color w:val="002060"/>
              </w:rPr>
              <w:t>ROMANO FRANCESCO</w:t>
            </w:r>
          </w:p>
        </w:tc>
        <w:tc>
          <w:tcPr>
            <w:tcW w:w="2200" w:type="dxa"/>
            <w:tcMar>
              <w:top w:w="20" w:type="dxa"/>
              <w:left w:w="20" w:type="dxa"/>
              <w:bottom w:w="20" w:type="dxa"/>
              <w:right w:w="20" w:type="dxa"/>
            </w:tcMar>
            <w:vAlign w:val="center"/>
            <w:hideMark/>
          </w:tcPr>
          <w:p w14:paraId="4D92E881" w14:textId="77777777" w:rsidR="00945E53" w:rsidRPr="007A6443" w:rsidRDefault="00945E53" w:rsidP="00FE4A28">
            <w:pPr>
              <w:pStyle w:val="movimento2"/>
              <w:rPr>
                <w:color w:val="002060"/>
              </w:rPr>
            </w:pPr>
            <w:r w:rsidRPr="007A6443">
              <w:rPr>
                <w:color w:val="002060"/>
              </w:rPr>
              <w:t xml:space="preserve">(ACADEMY CIVITANOVESE) </w:t>
            </w:r>
          </w:p>
        </w:tc>
        <w:tc>
          <w:tcPr>
            <w:tcW w:w="800" w:type="dxa"/>
            <w:tcMar>
              <w:top w:w="20" w:type="dxa"/>
              <w:left w:w="20" w:type="dxa"/>
              <w:bottom w:w="20" w:type="dxa"/>
              <w:right w:w="20" w:type="dxa"/>
            </w:tcMar>
            <w:vAlign w:val="center"/>
            <w:hideMark/>
          </w:tcPr>
          <w:p w14:paraId="17EE6EB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11916E7" w14:textId="77777777" w:rsidR="00945E53" w:rsidRPr="007A6443" w:rsidRDefault="00945E53" w:rsidP="00FE4A28">
            <w:pPr>
              <w:pStyle w:val="movimento"/>
              <w:rPr>
                <w:color w:val="002060"/>
              </w:rPr>
            </w:pPr>
            <w:r w:rsidRPr="007A6443">
              <w:rPr>
                <w:color w:val="002060"/>
              </w:rPr>
              <w:t>SOURAIR MOUSSA</w:t>
            </w:r>
          </w:p>
        </w:tc>
        <w:tc>
          <w:tcPr>
            <w:tcW w:w="2200" w:type="dxa"/>
            <w:tcMar>
              <w:top w:w="20" w:type="dxa"/>
              <w:left w:w="20" w:type="dxa"/>
              <w:bottom w:w="20" w:type="dxa"/>
              <w:right w:w="20" w:type="dxa"/>
            </w:tcMar>
            <w:vAlign w:val="center"/>
            <w:hideMark/>
          </w:tcPr>
          <w:p w14:paraId="2A9061E7" w14:textId="77777777" w:rsidR="00945E53" w:rsidRPr="007A6443" w:rsidRDefault="00945E53" w:rsidP="00FE4A28">
            <w:pPr>
              <w:pStyle w:val="movimento2"/>
              <w:rPr>
                <w:color w:val="002060"/>
              </w:rPr>
            </w:pPr>
            <w:r w:rsidRPr="007A6443">
              <w:rPr>
                <w:color w:val="002060"/>
              </w:rPr>
              <w:t xml:space="preserve">(ACADEMY CIVITANOVESE) </w:t>
            </w:r>
          </w:p>
        </w:tc>
      </w:tr>
      <w:tr w:rsidR="00945E53" w:rsidRPr="007A6443" w14:paraId="042A987A" w14:textId="77777777" w:rsidTr="00FE4A28">
        <w:tc>
          <w:tcPr>
            <w:tcW w:w="2200" w:type="dxa"/>
            <w:tcMar>
              <w:top w:w="20" w:type="dxa"/>
              <w:left w:w="20" w:type="dxa"/>
              <w:bottom w:w="20" w:type="dxa"/>
              <w:right w:w="20" w:type="dxa"/>
            </w:tcMar>
            <w:vAlign w:val="center"/>
            <w:hideMark/>
          </w:tcPr>
          <w:p w14:paraId="670B9F2B" w14:textId="77777777" w:rsidR="00945E53" w:rsidRPr="007A6443" w:rsidRDefault="00945E53" w:rsidP="00FE4A28">
            <w:pPr>
              <w:pStyle w:val="movimento"/>
              <w:rPr>
                <w:color w:val="002060"/>
              </w:rPr>
            </w:pPr>
            <w:r w:rsidRPr="007A6443">
              <w:rPr>
                <w:color w:val="002060"/>
              </w:rPr>
              <w:t>GOBBI ANDREA</w:t>
            </w:r>
          </w:p>
        </w:tc>
        <w:tc>
          <w:tcPr>
            <w:tcW w:w="2200" w:type="dxa"/>
            <w:tcMar>
              <w:top w:w="20" w:type="dxa"/>
              <w:left w:w="20" w:type="dxa"/>
              <w:bottom w:w="20" w:type="dxa"/>
              <w:right w:w="20" w:type="dxa"/>
            </w:tcMar>
            <w:vAlign w:val="center"/>
            <w:hideMark/>
          </w:tcPr>
          <w:p w14:paraId="43E612A8" w14:textId="77777777" w:rsidR="00945E53" w:rsidRPr="007A6443" w:rsidRDefault="00945E53" w:rsidP="00FE4A28">
            <w:pPr>
              <w:pStyle w:val="movimento2"/>
              <w:rPr>
                <w:color w:val="002060"/>
              </w:rPr>
            </w:pPr>
            <w:r w:rsidRPr="007A6443">
              <w:rPr>
                <w:color w:val="002060"/>
              </w:rPr>
              <w:t xml:space="preserve">(AMATORI STESE 2007 SRL) </w:t>
            </w:r>
          </w:p>
        </w:tc>
        <w:tc>
          <w:tcPr>
            <w:tcW w:w="800" w:type="dxa"/>
            <w:tcMar>
              <w:top w:w="20" w:type="dxa"/>
              <w:left w:w="20" w:type="dxa"/>
              <w:bottom w:w="20" w:type="dxa"/>
              <w:right w:w="20" w:type="dxa"/>
            </w:tcMar>
            <w:vAlign w:val="center"/>
            <w:hideMark/>
          </w:tcPr>
          <w:p w14:paraId="6C669CE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79F57DD" w14:textId="77777777" w:rsidR="00945E53" w:rsidRPr="007A6443" w:rsidRDefault="00945E53" w:rsidP="00FE4A28">
            <w:pPr>
              <w:pStyle w:val="movimento"/>
              <w:rPr>
                <w:color w:val="002060"/>
              </w:rPr>
            </w:pPr>
            <w:r w:rsidRPr="007A6443">
              <w:rPr>
                <w:color w:val="002060"/>
              </w:rPr>
              <w:t>MAZZIERI JONATHAN</w:t>
            </w:r>
          </w:p>
        </w:tc>
        <w:tc>
          <w:tcPr>
            <w:tcW w:w="2200" w:type="dxa"/>
            <w:tcMar>
              <w:top w:w="20" w:type="dxa"/>
              <w:left w:w="20" w:type="dxa"/>
              <w:bottom w:w="20" w:type="dxa"/>
              <w:right w:w="20" w:type="dxa"/>
            </w:tcMar>
            <w:vAlign w:val="center"/>
            <w:hideMark/>
          </w:tcPr>
          <w:p w14:paraId="76FA876F" w14:textId="77777777" w:rsidR="00945E53" w:rsidRPr="007A6443" w:rsidRDefault="00945E53" w:rsidP="00FE4A28">
            <w:pPr>
              <w:pStyle w:val="movimento2"/>
              <w:rPr>
                <w:color w:val="002060"/>
              </w:rPr>
            </w:pPr>
            <w:r w:rsidRPr="007A6443">
              <w:rPr>
                <w:color w:val="002060"/>
              </w:rPr>
              <w:t xml:space="preserve">(ATLETICO CHIARAVALLE) </w:t>
            </w:r>
          </w:p>
        </w:tc>
      </w:tr>
      <w:tr w:rsidR="00945E53" w:rsidRPr="007A6443" w14:paraId="79BCE53E" w14:textId="77777777" w:rsidTr="00FE4A28">
        <w:tc>
          <w:tcPr>
            <w:tcW w:w="2200" w:type="dxa"/>
            <w:tcMar>
              <w:top w:w="20" w:type="dxa"/>
              <w:left w:w="20" w:type="dxa"/>
              <w:bottom w:w="20" w:type="dxa"/>
              <w:right w:w="20" w:type="dxa"/>
            </w:tcMar>
            <w:vAlign w:val="center"/>
            <w:hideMark/>
          </w:tcPr>
          <w:p w14:paraId="71282A34" w14:textId="77777777" w:rsidR="00945E53" w:rsidRPr="007A6443" w:rsidRDefault="00945E53" w:rsidP="00FE4A28">
            <w:pPr>
              <w:pStyle w:val="movimento"/>
              <w:rPr>
                <w:color w:val="002060"/>
              </w:rPr>
            </w:pPr>
            <w:r w:rsidRPr="007A6443">
              <w:rPr>
                <w:color w:val="002060"/>
              </w:rPr>
              <w:t>CATONE ANDREA</w:t>
            </w:r>
          </w:p>
        </w:tc>
        <w:tc>
          <w:tcPr>
            <w:tcW w:w="2200" w:type="dxa"/>
            <w:tcMar>
              <w:top w:w="20" w:type="dxa"/>
              <w:left w:w="20" w:type="dxa"/>
              <w:bottom w:w="20" w:type="dxa"/>
              <w:right w:w="20" w:type="dxa"/>
            </w:tcMar>
            <w:vAlign w:val="center"/>
            <w:hideMark/>
          </w:tcPr>
          <w:p w14:paraId="2CE7FB56" w14:textId="77777777" w:rsidR="00945E53" w:rsidRPr="007A6443" w:rsidRDefault="00945E53" w:rsidP="00FE4A28">
            <w:pPr>
              <w:pStyle w:val="movimento2"/>
              <w:rPr>
                <w:color w:val="002060"/>
              </w:rPr>
            </w:pPr>
            <w:r w:rsidRPr="007A6443">
              <w:rPr>
                <w:color w:val="002060"/>
              </w:rPr>
              <w:t xml:space="preserve">(AUDAX PIOBBICO CALCIO) </w:t>
            </w:r>
          </w:p>
        </w:tc>
        <w:tc>
          <w:tcPr>
            <w:tcW w:w="800" w:type="dxa"/>
            <w:tcMar>
              <w:top w:w="20" w:type="dxa"/>
              <w:left w:w="20" w:type="dxa"/>
              <w:bottom w:w="20" w:type="dxa"/>
              <w:right w:w="20" w:type="dxa"/>
            </w:tcMar>
            <w:vAlign w:val="center"/>
            <w:hideMark/>
          </w:tcPr>
          <w:p w14:paraId="5AA1E23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F6F4460" w14:textId="77777777" w:rsidR="00945E53" w:rsidRPr="007A6443" w:rsidRDefault="00945E53" w:rsidP="00FE4A28">
            <w:pPr>
              <w:pStyle w:val="movimento"/>
              <w:rPr>
                <w:color w:val="002060"/>
              </w:rPr>
            </w:pPr>
            <w:r w:rsidRPr="007A6443">
              <w:rPr>
                <w:color w:val="002060"/>
              </w:rPr>
              <w:t>COPPARI GIOVANNI</w:t>
            </w:r>
          </w:p>
        </w:tc>
        <w:tc>
          <w:tcPr>
            <w:tcW w:w="2200" w:type="dxa"/>
            <w:tcMar>
              <w:top w:w="20" w:type="dxa"/>
              <w:left w:w="20" w:type="dxa"/>
              <w:bottom w:w="20" w:type="dxa"/>
              <w:right w:w="20" w:type="dxa"/>
            </w:tcMar>
            <w:vAlign w:val="center"/>
            <w:hideMark/>
          </w:tcPr>
          <w:p w14:paraId="3A9ED0CC" w14:textId="77777777" w:rsidR="00945E53" w:rsidRPr="007A6443" w:rsidRDefault="00945E53" w:rsidP="00FE4A28">
            <w:pPr>
              <w:pStyle w:val="movimento2"/>
              <w:rPr>
                <w:color w:val="002060"/>
              </w:rPr>
            </w:pPr>
            <w:r w:rsidRPr="007A6443">
              <w:rPr>
                <w:color w:val="002060"/>
              </w:rPr>
              <w:t xml:space="preserve">(CALCIO A 5 CORINALDO) </w:t>
            </w:r>
          </w:p>
        </w:tc>
      </w:tr>
      <w:tr w:rsidR="00945E53" w:rsidRPr="007A6443" w14:paraId="7E4D928B" w14:textId="77777777" w:rsidTr="00FE4A28">
        <w:tc>
          <w:tcPr>
            <w:tcW w:w="2200" w:type="dxa"/>
            <w:tcMar>
              <w:top w:w="20" w:type="dxa"/>
              <w:left w:w="20" w:type="dxa"/>
              <w:bottom w:w="20" w:type="dxa"/>
              <w:right w:w="20" w:type="dxa"/>
            </w:tcMar>
            <w:vAlign w:val="center"/>
            <w:hideMark/>
          </w:tcPr>
          <w:p w14:paraId="5EB37222" w14:textId="77777777" w:rsidR="00945E53" w:rsidRPr="007A6443" w:rsidRDefault="00945E53" w:rsidP="00FE4A28">
            <w:pPr>
              <w:pStyle w:val="movimento"/>
              <w:rPr>
                <w:color w:val="002060"/>
              </w:rPr>
            </w:pPr>
            <w:r w:rsidRPr="007A6443">
              <w:rPr>
                <w:color w:val="002060"/>
              </w:rPr>
              <w:t>PERUZZINI DIEGO</w:t>
            </w:r>
          </w:p>
        </w:tc>
        <w:tc>
          <w:tcPr>
            <w:tcW w:w="2200" w:type="dxa"/>
            <w:tcMar>
              <w:top w:w="20" w:type="dxa"/>
              <w:left w:w="20" w:type="dxa"/>
              <w:bottom w:w="20" w:type="dxa"/>
              <w:right w:w="20" w:type="dxa"/>
            </w:tcMar>
            <w:vAlign w:val="center"/>
            <w:hideMark/>
          </w:tcPr>
          <w:p w14:paraId="252E70DF" w14:textId="77777777" w:rsidR="00945E53" w:rsidRPr="007A6443" w:rsidRDefault="00945E53" w:rsidP="00FE4A28">
            <w:pPr>
              <w:pStyle w:val="movimento2"/>
              <w:rPr>
                <w:color w:val="002060"/>
              </w:rPr>
            </w:pPr>
            <w:r w:rsidRPr="007A6443">
              <w:rPr>
                <w:color w:val="002060"/>
              </w:rPr>
              <w:t xml:space="preserve">(CALCIO A 5 CORINALDO) </w:t>
            </w:r>
          </w:p>
        </w:tc>
        <w:tc>
          <w:tcPr>
            <w:tcW w:w="800" w:type="dxa"/>
            <w:tcMar>
              <w:top w:w="20" w:type="dxa"/>
              <w:left w:w="20" w:type="dxa"/>
              <w:bottom w:w="20" w:type="dxa"/>
              <w:right w:w="20" w:type="dxa"/>
            </w:tcMar>
            <w:vAlign w:val="center"/>
            <w:hideMark/>
          </w:tcPr>
          <w:p w14:paraId="01ACF1C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2C4462B" w14:textId="77777777" w:rsidR="00945E53" w:rsidRPr="007A6443" w:rsidRDefault="00945E53" w:rsidP="00FE4A28">
            <w:pPr>
              <w:pStyle w:val="movimento"/>
              <w:rPr>
                <w:color w:val="002060"/>
              </w:rPr>
            </w:pPr>
            <w:r w:rsidRPr="007A6443">
              <w:rPr>
                <w:color w:val="002060"/>
              </w:rPr>
              <w:t>RAPONI SIMONE</w:t>
            </w:r>
          </w:p>
        </w:tc>
        <w:tc>
          <w:tcPr>
            <w:tcW w:w="2200" w:type="dxa"/>
            <w:tcMar>
              <w:top w:w="20" w:type="dxa"/>
              <w:left w:w="20" w:type="dxa"/>
              <w:bottom w:w="20" w:type="dxa"/>
              <w:right w:w="20" w:type="dxa"/>
            </w:tcMar>
            <w:vAlign w:val="center"/>
            <w:hideMark/>
          </w:tcPr>
          <w:p w14:paraId="1EC4C887" w14:textId="77777777" w:rsidR="00945E53" w:rsidRPr="007A6443" w:rsidRDefault="00945E53" w:rsidP="00FE4A28">
            <w:pPr>
              <w:pStyle w:val="movimento2"/>
              <w:rPr>
                <w:color w:val="002060"/>
              </w:rPr>
            </w:pPr>
            <w:r w:rsidRPr="007A6443">
              <w:rPr>
                <w:color w:val="002060"/>
              </w:rPr>
              <w:t xml:space="preserve">(CANTINE RIUNITE CSI) </w:t>
            </w:r>
          </w:p>
        </w:tc>
      </w:tr>
      <w:tr w:rsidR="00945E53" w:rsidRPr="007A6443" w14:paraId="2E3623B1" w14:textId="77777777" w:rsidTr="00FE4A28">
        <w:tc>
          <w:tcPr>
            <w:tcW w:w="2200" w:type="dxa"/>
            <w:tcMar>
              <w:top w:w="20" w:type="dxa"/>
              <w:left w:w="20" w:type="dxa"/>
              <w:bottom w:w="20" w:type="dxa"/>
              <w:right w:w="20" w:type="dxa"/>
            </w:tcMar>
            <w:vAlign w:val="center"/>
            <w:hideMark/>
          </w:tcPr>
          <w:p w14:paraId="00FBE4D9" w14:textId="77777777" w:rsidR="00945E53" w:rsidRPr="007A6443" w:rsidRDefault="00945E53" w:rsidP="00FE4A28">
            <w:pPr>
              <w:pStyle w:val="movimento"/>
              <w:rPr>
                <w:color w:val="002060"/>
              </w:rPr>
            </w:pPr>
            <w:r w:rsidRPr="007A6443">
              <w:rPr>
                <w:color w:val="002060"/>
              </w:rPr>
              <w:t>PALOMBARANI SIMONE</w:t>
            </w:r>
          </w:p>
        </w:tc>
        <w:tc>
          <w:tcPr>
            <w:tcW w:w="2200" w:type="dxa"/>
            <w:tcMar>
              <w:top w:w="20" w:type="dxa"/>
              <w:left w:w="20" w:type="dxa"/>
              <w:bottom w:w="20" w:type="dxa"/>
              <w:right w:w="20" w:type="dxa"/>
            </w:tcMar>
            <w:vAlign w:val="center"/>
            <w:hideMark/>
          </w:tcPr>
          <w:p w14:paraId="5A87002B" w14:textId="77777777" w:rsidR="00945E53" w:rsidRPr="007A6443" w:rsidRDefault="00945E53" w:rsidP="00FE4A28">
            <w:pPr>
              <w:pStyle w:val="movimento2"/>
              <w:rPr>
                <w:color w:val="002060"/>
              </w:rPr>
            </w:pPr>
            <w:r w:rsidRPr="007A6443">
              <w:rPr>
                <w:color w:val="002060"/>
              </w:rPr>
              <w:t xml:space="preserve">(CASENUOVE) </w:t>
            </w:r>
          </w:p>
        </w:tc>
        <w:tc>
          <w:tcPr>
            <w:tcW w:w="800" w:type="dxa"/>
            <w:tcMar>
              <w:top w:w="20" w:type="dxa"/>
              <w:left w:w="20" w:type="dxa"/>
              <w:bottom w:w="20" w:type="dxa"/>
              <w:right w:w="20" w:type="dxa"/>
            </w:tcMar>
            <w:vAlign w:val="center"/>
            <w:hideMark/>
          </w:tcPr>
          <w:p w14:paraId="081E5954"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F559315" w14:textId="77777777" w:rsidR="00945E53" w:rsidRPr="007A6443" w:rsidRDefault="00945E53" w:rsidP="00FE4A28">
            <w:pPr>
              <w:pStyle w:val="movimento"/>
              <w:rPr>
                <w:color w:val="002060"/>
              </w:rPr>
            </w:pPr>
            <w:r w:rsidRPr="007A6443">
              <w:rPr>
                <w:color w:val="002060"/>
              </w:rPr>
              <w:t>DI GENNARO NICOLA</w:t>
            </w:r>
          </w:p>
        </w:tc>
        <w:tc>
          <w:tcPr>
            <w:tcW w:w="2200" w:type="dxa"/>
            <w:tcMar>
              <w:top w:w="20" w:type="dxa"/>
              <w:left w:w="20" w:type="dxa"/>
              <w:bottom w:w="20" w:type="dxa"/>
              <w:right w:w="20" w:type="dxa"/>
            </w:tcMar>
            <w:vAlign w:val="center"/>
            <w:hideMark/>
          </w:tcPr>
          <w:p w14:paraId="60F83C82" w14:textId="77777777" w:rsidR="00945E53" w:rsidRPr="007A6443" w:rsidRDefault="00945E53" w:rsidP="00FE4A28">
            <w:pPr>
              <w:pStyle w:val="movimento2"/>
              <w:rPr>
                <w:color w:val="002060"/>
              </w:rPr>
            </w:pPr>
            <w:r w:rsidRPr="007A6443">
              <w:rPr>
                <w:color w:val="002060"/>
              </w:rPr>
              <w:t xml:space="preserve">(FFJ CALCIO A 5) </w:t>
            </w:r>
          </w:p>
        </w:tc>
      </w:tr>
      <w:tr w:rsidR="00945E53" w:rsidRPr="007A6443" w14:paraId="37A55850" w14:textId="77777777" w:rsidTr="00FE4A28">
        <w:tc>
          <w:tcPr>
            <w:tcW w:w="2200" w:type="dxa"/>
            <w:tcMar>
              <w:top w:w="20" w:type="dxa"/>
              <w:left w:w="20" w:type="dxa"/>
              <w:bottom w:w="20" w:type="dxa"/>
              <w:right w:w="20" w:type="dxa"/>
            </w:tcMar>
            <w:vAlign w:val="center"/>
            <w:hideMark/>
          </w:tcPr>
          <w:p w14:paraId="6E03F652" w14:textId="77777777" w:rsidR="00945E53" w:rsidRPr="007A6443" w:rsidRDefault="00945E53" w:rsidP="00FE4A28">
            <w:pPr>
              <w:pStyle w:val="movimento"/>
              <w:rPr>
                <w:color w:val="002060"/>
              </w:rPr>
            </w:pPr>
            <w:r w:rsidRPr="007A6443">
              <w:rPr>
                <w:color w:val="002060"/>
              </w:rPr>
              <w:t>ANGELINI ANDREA</w:t>
            </w:r>
          </w:p>
        </w:tc>
        <w:tc>
          <w:tcPr>
            <w:tcW w:w="2200" w:type="dxa"/>
            <w:tcMar>
              <w:top w:w="20" w:type="dxa"/>
              <w:left w:w="20" w:type="dxa"/>
              <w:bottom w:w="20" w:type="dxa"/>
              <w:right w:w="20" w:type="dxa"/>
            </w:tcMar>
            <w:vAlign w:val="center"/>
            <w:hideMark/>
          </w:tcPr>
          <w:p w14:paraId="290D8A65" w14:textId="77777777" w:rsidR="00945E53" w:rsidRPr="007A6443" w:rsidRDefault="00945E53" w:rsidP="00FE4A28">
            <w:pPr>
              <w:pStyle w:val="movimento2"/>
              <w:rPr>
                <w:color w:val="002060"/>
              </w:rPr>
            </w:pPr>
            <w:r w:rsidRPr="007A6443">
              <w:rPr>
                <w:color w:val="002060"/>
              </w:rPr>
              <w:t xml:space="preserve">(FIUMINATA) </w:t>
            </w:r>
          </w:p>
        </w:tc>
        <w:tc>
          <w:tcPr>
            <w:tcW w:w="800" w:type="dxa"/>
            <w:tcMar>
              <w:top w:w="20" w:type="dxa"/>
              <w:left w:w="20" w:type="dxa"/>
              <w:bottom w:w="20" w:type="dxa"/>
              <w:right w:w="20" w:type="dxa"/>
            </w:tcMar>
            <w:vAlign w:val="center"/>
            <w:hideMark/>
          </w:tcPr>
          <w:p w14:paraId="0783200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C70967E" w14:textId="77777777" w:rsidR="00945E53" w:rsidRPr="007A6443" w:rsidRDefault="00945E53" w:rsidP="00FE4A28">
            <w:pPr>
              <w:pStyle w:val="movimento"/>
              <w:rPr>
                <w:color w:val="002060"/>
              </w:rPr>
            </w:pPr>
            <w:r w:rsidRPr="007A6443">
              <w:rPr>
                <w:color w:val="002060"/>
              </w:rPr>
              <w:t>MONZIONE CARMINE LUCA</w:t>
            </w:r>
          </w:p>
        </w:tc>
        <w:tc>
          <w:tcPr>
            <w:tcW w:w="2200" w:type="dxa"/>
            <w:tcMar>
              <w:top w:w="20" w:type="dxa"/>
              <w:left w:w="20" w:type="dxa"/>
              <w:bottom w:w="20" w:type="dxa"/>
              <w:right w:w="20" w:type="dxa"/>
            </w:tcMar>
            <w:vAlign w:val="center"/>
            <w:hideMark/>
          </w:tcPr>
          <w:p w14:paraId="164A3379" w14:textId="77777777" w:rsidR="00945E53" w:rsidRPr="007A6443" w:rsidRDefault="00945E53" w:rsidP="00FE4A28">
            <w:pPr>
              <w:pStyle w:val="movimento2"/>
              <w:rPr>
                <w:color w:val="002060"/>
              </w:rPr>
            </w:pPr>
            <w:r w:rsidRPr="007A6443">
              <w:rPr>
                <w:color w:val="002060"/>
              </w:rPr>
              <w:t xml:space="preserve">(FUTSAL ANCONA) </w:t>
            </w:r>
          </w:p>
        </w:tc>
      </w:tr>
      <w:tr w:rsidR="00945E53" w:rsidRPr="007A6443" w14:paraId="7E48F696" w14:textId="77777777" w:rsidTr="00FE4A28">
        <w:tc>
          <w:tcPr>
            <w:tcW w:w="2200" w:type="dxa"/>
            <w:tcMar>
              <w:top w:w="20" w:type="dxa"/>
              <w:left w:w="20" w:type="dxa"/>
              <w:bottom w:w="20" w:type="dxa"/>
              <w:right w:w="20" w:type="dxa"/>
            </w:tcMar>
            <w:vAlign w:val="center"/>
            <w:hideMark/>
          </w:tcPr>
          <w:p w14:paraId="5D39C71C" w14:textId="77777777" w:rsidR="00945E53" w:rsidRPr="007A6443" w:rsidRDefault="00945E53" w:rsidP="00FE4A28">
            <w:pPr>
              <w:pStyle w:val="movimento"/>
              <w:rPr>
                <w:color w:val="002060"/>
              </w:rPr>
            </w:pPr>
            <w:r w:rsidRPr="007A6443">
              <w:rPr>
                <w:color w:val="002060"/>
              </w:rPr>
              <w:t>SABATINI MARCO</w:t>
            </w:r>
          </w:p>
        </w:tc>
        <w:tc>
          <w:tcPr>
            <w:tcW w:w="2200" w:type="dxa"/>
            <w:tcMar>
              <w:top w:w="20" w:type="dxa"/>
              <w:left w:w="20" w:type="dxa"/>
              <w:bottom w:w="20" w:type="dxa"/>
              <w:right w:w="20" w:type="dxa"/>
            </w:tcMar>
            <w:vAlign w:val="center"/>
            <w:hideMark/>
          </w:tcPr>
          <w:p w14:paraId="0C98530B" w14:textId="77777777" w:rsidR="00945E53" w:rsidRPr="007A6443" w:rsidRDefault="00945E53" w:rsidP="00FE4A28">
            <w:pPr>
              <w:pStyle w:val="movimento2"/>
              <w:rPr>
                <w:color w:val="002060"/>
              </w:rPr>
            </w:pPr>
            <w:r w:rsidRPr="007A6443">
              <w:rPr>
                <w:color w:val="002060"/>
              </w:rPr>
              <w:t xml:space="preserve">(FUTSAL ANCONA) </w:t>
            </w:r>
          </w:p>
        </w:tc>
        <w:tc>
          <w:tcPr>
            <w:tcW w:w="800" w:type="dxa"/>
            <w:tcMar>
              <w:top w:w="20" w:type="dxa"/>
              <w:left w:w="20" w:type="dxa"/>
              <w:bottom w:w="20" w:type="dxa"/>
              <w:right w:w="20" w:type="dxa"/>
            </w:tcMar>
            <w:vAlign w:val="center"/>
            <w:hideMark/>
          </w:tcPr>
          <w:p w14:paraId="4AB6869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7572906" w14:textId="77777777" w:rsidR="00945E53" w:rsidRPr="007A6443" w:rsidRDefault="00945E53" w:rsidP="00FE4A28">
            <w:pPr>
              <w:pStyle w:val="movimento"/>
              <w:rPr>
                <w:color w:val="002060"/>
              </w:rPr>
            </w:pPr>
            <w:r w:rsidRPr="007A6443">
              <w:rPr>
                <w:color w:val="002060"/>
              </w:rPr>
              <w:t>CORTELLUCCI LORENZO</w:t>
            </w:r>
          </w:p>
        </w:tc>
        <w:tc>
          <w:tcPr>
            <w:tcW w:w="2200" w:type="dxa"/>
            <w:tcMar>
              <w:top w:w="20" w:type="dxa"/>
              <w:left w:w="20" w:type="dxa"/>
              <w:bottom w:w="20" w:type="dxa"/>
              <w:right w:w="20" w:type="dxa"/>
            </w:tcMar>
            <w:vAlign w:val="center"/>
            <w:hideMark/>
          </w:tcPr>
          <w:p w14:paraId="45CDABE9" w14:textId="77777777" w:rsidR="00945E53" w:rsidRPr="007A6443" w:rsidRDefault="00945E53" w:rsidP="00FE4A28">
            <w:pPr>
              <w:pStyle w:val="movimento2"/>
              <w:rPr>
                <w:color w:val="002060"/>
              </w:rPr>
            </w:pPr>
            <w:r w:rsidRPr="007A6443">
              <w:rPr>
                <w:color w:val="002060"/>
              </w:rPr>
              <w:t xml:space="preserve">(FUTSAL COMUNANZA A.S.D.) </w:t>
            </w:r>
          </w:p>
        </w:tc>
      </w:tr>
      <w:tr w:rsidR="00945E53" w:rsidRPr="007A6443" w14:paraId="597E3E1C" w14:textId="77777777" w:rsidTr="00FE4A28">
        <w:tc>
          <w:tcPr>
            <w:tcW w:w="2200" w:type="dxa"/>
            <w:tcMar>
              <w:top w:w="20" w:type="dxa"/>
              <w:left w:w="20" w:type="dxa"/>
              <w:bottom w:w="20" w:type="dxa"/>
              <w:right w:w="20" w:type="dxa"/>
            </w:tcMar>
            <w:vAlign w:val="center"/>
            <w:hideMark/>
          </w:tcPr>
          <w:p w14:paraId="5028DCBD" w14:textId="77777777" w:rsidR="00945E53" w:rsidRPr="007A6443" w:rsidRDefault="00945E53" w:rsidP="00FE4A28">
            <w:pPr>
              <w:pStyle w:val="movimento"/>
              <w:rPr>
                <w:color w:val="002060"/>
              </w:rPr>
            </w:pPr>
            <w:r w:rsidRPr="007A6443">
              <w:rPr>
                <w:color w:val="002060"/>
              </w:rPr>
              <w:t>PASCUCCI MORENO</w:t>
            </w:r>
          </w:p>
        </w:tc>
        <w:tc>
          <w:tcPr>
            <w:tcW w:w="2200" w:type="dxa"/>
            <w:tcMar>
              <w:top w:w="20" w:type="dxa"/>
              <w:left w:w="20" w:type="dxa"/>
              <w:bottom w:w="20" w:type="dxa"/>
              <w:right w:w="20" w:type="dxa"/>
            </w:tcMar>
            <w:vAlign w:val="center"/>
            <w:hideMark/>
          </w:tcPr>
          <w:p w14:paraId="4AA92F6D" w14:textId="77777777" w:rsidR="00945E53" w:rsidRPr="007A6443" w:rsidRDefault="00945E53" w:rsidP="00FE4A28">
            <w:pPr>
              <w:pStyle w:val="movimento2"/>
              <w:rPr>
                <w:color w:val="002060"/>
              </w:rPr>
            </w:pPr>
            <w:r w:rsidRPr="007A6443">
              <w:rPr>
                <w:color w:val="002060"/>
              </w:rPr>
              <w:t xml:space="preserve">(FUTSAL COMUNANZA A.S.D.) </w:t>
            </w:r>
          </w:p>
        </w:tc>
        <w:tc>
          <w:tcPr>
            <w:tcW w:w="800" w:type="dxa"/>
            <w:tcMar>
              <w:top w:w="20" w:type="dxa"/>
              <w:left w:w="20" w:type="dxa"/>
              <w:bottom w:w="20" w:type="dxa"/>
              <w:right w:w="20" w:type="dxa"/>
            </w:tcMar>
            <w:vAlign w:val="center"/>
            <w:hideMark/>
          </w:tcPr>
          <w:p w14:paraId="578D509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359DBEA" w14:textId="77777777" w:rsidR="00945E53" w:rsidRPr="007A6443" w:rsidRDefault="00945E53" w:rsidP="00FE4A28">
            <w:pPr>
              <w:pStyle w:val="movimento"/>
              <w:rPr>
                <w:color w:val="002060"/>
              </w:rPr>
            </w:pPr>
            <w:r w:rsidRPr="007A6443">
              <w:rPr>
                <w:color w:val="002060"/>
              </w:rPr>
              <w:t>NICOLOSI ENEA</w:t>
            </w:r>
          </w:p>
        </w:tc>
        <w:tc>
          <w:tcPr>
            <w:tcW w:w="2200" w:type="dxa"/>
            <w:tcMar>
              <w:top w:w="20" w:type="dxa"/>
              <w:left w:w="20" w:type="dxa"/>
              <w:bottom w:w="20" w:type="dxa"/>
              <w:right w:w="20" w:type="dxa"/>
            </w:tcMar>
            <w:vAlign w:val="center"/>
            <w:hideMark/>
          </w:tcPr>
          <w:p w14:paraId="09569426" w14:textId="77777777" w:rsidR="00945E53" w:rsidRPr="007A6443" w:rsidRDefault="00945E53" w:rsidP="00FE4A28">
            <w:pPr>
              <w:pStyle w:val="movimento2"/>
              <w:rPr>
                <w:color w:val="002060"/>
              </w:rPr>
            </w:pPr>
            <w:r w:rsidRPr="007A6443">
              <w:rPr>
                <w:color w:val="002060"/>
              </w:rPr>
              <w:t xml:space="preserve">(FUTSAL L.C.) </w:t>
            </w:r>
          </w:p>
        </w:tc>
      </w:tr>
      <w:tr w:rsidR="00945E53" w:rsidRPr="007A6443" w14:paraId="65A03B37" w14:textId="77777777" w:rsidTr="00FE4A28">
        <w:tc>
          <w:tcPr>
            <w:tcW w:w="2200" w:type="dxa"/>
            <w:tcMar>
              <w:top w:w="20" w:type="dxa"/>
              <w:left w:w="20" w:type="dxa"/>
              <w:bottom w:w="20" w:type="dxa"/>
              <w:right w:w="20" w:type="dxa"/>
            </w:tcMar>
            <w:vAlign w:val="center"/>
            <w:hideMark/>
          </w:tcPr>
          <w:p w14:paraId="5B219CE0" w14:textId="77777777" w:rsidR="00945E53" w:rsidRPr="007A6443" w:rsidRDefault="00945E53" w:rsidP="00FE4A28">
            <w:pPr>
              <w:pStyle w:val="movimento"/>
              <w:rPr>
                <w:color w:val="002060"/>
              </w:rPr>
            </w:pPr>
            <w:r w:rsidRPr="007A6443">
              <w:rPr>
                <w:color w:val="002060"/>
              </w:rPr>
              <w:t>TRUFELLI JOSE</w:t>
            </w:r>
          </w:p>
        </w:tc>
        <w:tc>
          <w:tcPr>
            <w:tcW w:w="2200" w:type="dxa"/>
            <w:tcMar>
              <w:top w:w="20" w:type="dxa"/>
              <w:left w:w="20" w:type="dxa"/>
              <w:bottom w:w="20" w:type="dxa"/>
              <w:right w:w="20" w:type="dxa"/>
            </w:tcMar>
            <w:vAlign w:val="center"/>
            <w:hideMark/>
          </w:tcPr>
          <w:p w14:paraId="338C1C03" w14:textId="77777777" w:rsidR="00945E53" w:rsidRPr="007A6443" w:rsidRDefault="00945E53" w:rsidP="00FE4A28">
            <w:pPr>
              <w:pStyle w:val="movimento2"/>
              <w:rPr>
                <w:color w:val="002060"/>
              </w:rPr>
            </w:pPr>
            <w:r w:rsidRPr="007A6443">
              <w:rPr>
                <w:color w:val="002060"/>
              </w:rPr>
              <w:t xml:space="preserve">(FUTSAL SENTINUM) </w:t>
            </w:r>
          </w:p>
        </w:tc>
        <w:tc>
          <w:tcPr>
            <w:tcW w:w="800" w:type="dxa"/>
            <w:tcMar>
              <w:top w:w="20" w:type="dxa"/>
              <w:left w:w="20" w:type="dxa"/>
              <w:bottom w:w="20" w:type="dxa"/>
              <w:right w:w="20" w:type="dxa"/>
            </w:tcMar>
            <w:vAlign w:val="center"/>
            <w:hideMark/>
          </w:tcPr>
          <w:p w14:paraId="211B626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299DB10" w14:textId="77777777" w:rsidR="00945E53" w:rsidRPr="007A6443" w:rsidRDefault="00945E53" w:rsidP="00FE4A28">
            <w:pPr>
              <w:pStyle w:val="movimento"/>
              <w:rPr>
                <w:color w:val="002060"/>
              </w:rPr>
            </w:pPr>
            <w:r w:rsidRPr="007A6443">
              <w:rPr>
                <w:color w:val="002060"/>
              </w:rPr>
              <w:t>FRASCHETTI SIMONE</w:t>
            </w:r>
          </w:p>
        </w:tc>
        <w:tc>
          <w:tcPr>
            <w:tcW w:w="2200" w:type="dxa"/>
            <w:tcMar>
              <w:top w:w="20" w:type="dxa"/>
              <w:left w:w="20" w:type="dxa"/>
              <w:bottom w:w="20" w:type="dxa"/>
              <w:right w:w="20" w:type="dxa"/>
            </w:tcMar>
            <w:vAlign w:val="center"/>
            <w:hideMark/>
          </w:tcPr>
          <w:p w14:paraId="5375B4A7" w14:textId="77777777" w:rsidR="00945E53" w:rsidRPr="007A6443" w:rsidRDefault="00945E53" w:rsidP="00FE4A28">
            <w:pPr>
              <w:pStyle w:val="movimento2"/>
              <w:rPr>
                <w:color w:val="002060"/>
              </w:rPr>
            </w:pPr>
            <w:r w:rsidRPr="007A6443">
              <w:rPr>
                <w:color w:val="002060"/>
              </w:rPr>
              <w:t xml:space="preserve">(MANSARDA PAGLIARE) </w:t>
            </w:r>
          </w:p>
        </w:tc>
      </w:tr>
      <w:tr w:rsidR="00945E53" w:rsidRPr="007A6443" w14:paraId="61A325A8" w14:textId="77777777" w:rsidTr="00FE4A28">
        <w:tc>
          <w:tcPr>
            <w:tcW w:w="2200" w:type="dxa"/>
            <w:tcMar>
              <w:top w:w="20" w:type="dxa"/>
              <w:left w:w="20" w:type="dxa"/>
              <w:bottom w:w="20" w:type="dxa"/>
              <w:right w:w="20" w:type="dxa"/>
            </w:tcMar>
            <w:vAlign w:val="center"/>
            <w:hideMark/>
          </w:tcPr>
          <w:p w14:paraId="4F0C90EF" w14:textId="77777777" w:rsidR="00945E53" w:rsidRPr="007A6443" w:rsidRDefault="00945E53" w:rsidP="00FE4A28">
            <w:pPr>
              <w:pStyle w:val="movimento"/>
              <w:rPr>
                <w:color w:val="002060"/>
              </w:rPr>
            </w:pPr>
            <w:r w:rsidRPr="007A6443">
              <w:rPr>
                <w:color w:val="002060"/>
              </w:rPr>
              <w:t>POMPETTI FEDERICO</w:t>
            </w:r>
          </w:p>
        </w:tc>
        <w:tc>
          <w:tcPr>
            <w:tcW w:w="2200" w:type="dxa"/>
            <w:tcMar>
              <w:top w:w="20" w:type="dxa"/>
              <w:left w:w="20" w:type="dxa"/>
              <w:bottom w:w="20" w:type="dxa"/>
              <w:right w:w="20" w:type="dxa"/>
            </w:tcMar>
            <w:vAlign w:val="center"/>
            <w:hideMark/>
          </w:tcPr>
          <w:p w14:paraId="30210681" w14:textId="77777777" w:rsidR="00945E53" w:rsidRPr="007A6443" w:rsidRDefault="00945E53" w:rsidP="00FE4A28">
            <w:pPr>
              <w:pStyle w:val="movimento2"/>
              <w:rPr>
                <w:color w:val="002060"/>
              </w:rPr>
            </w:pPr>
            <w:r w:rsidRPr="007A6443">
              <w:rPr>
                <w:color w:val="002060"/>
              </w:rPr>
              <w:t xml:space="preserve">(POLISPORTIVA VILLA PIGNA) </w:t>
            </w:r>
          </w:p>
        </w:tc>
        <w:tc>
          <w:tcPr>
            <w:tcW w:w="800" w:type="dxa"/>
            <w:tcMar>
              <w:top w:w="20" w:type="dxa"/>
              <w:left w:w="20" w:type="dxa"/>
              <w:bottom w:w="20" w:type="dxa"/>
              <w:right w:w="20" w:type="dxa"/>
            </w:tcMar>
            <w:vAlign w:val="center"/>
            <w:hideMark/>
          </w:tcPr>
          <w:p w14:paraId="7E0348F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F143913" w14:textId="77777777" w:rsidR="00945E53" w:rsidRPr="007A6443" w:rsidRDefault="00945E53" w:rsidP="00FE4A28">
            <w:pPr>
              <w:pStyle w:val="movimento"/>
              <w:rPr>
                <w:color w:val="002060"/>
              </w:rPr>
            </w:pPr>
            <w:r w:rsidRPr="007A6443">
              <w:rPr>
                <w:color w:val="002060"/>
              </w:rPr>
              <w:t>CARANCINI JACOPO</w:t>
            </w:r>
          </w:p>
        </w:tc>
        <w:tc>
          <w:tcPr>
            <w:tcW w:w="2200" w:type="dxa"/>
            <w:tcMar>
              <w:top w:w="20" w:type="dxa"/>
              <w:left w:w="20" w:type="dxa"/>
              <w:bottom w:w="20" w:type="dxa"/>
              <w:right w:w="20" w:type="dxa"/>
            </w:tcMar>
            <w:vAlign w:val="center"/>
            <w:hideMark/>
          </w:tcPr>
          <w:p w14:paraId="25DE7109" w14:textId="77777777" w:rsidR="00945E53" w:rsidRPr="007A6443" w:rsidRDefault="00945E53" w:rsidP="00FE4A28">
            <w:pPr>
              <w:pStyle w:val="movimento2"/>
              <w:rPr>
                <w:color w:val="002060"/>
              </w:rPr>
            </w:pPr>
            <w:r w:rsidRPr="007A6443">
              <w:rPr>
                <w:color w:val="002060"/>
              </w:rPr>
              <w:t xml:space="preserve">(POLVERIGI C/5) </w:t>
            </w:r>
          </w:p>
        </w:tc>
      </w:tr>
      <w:tr w:rsidR="00945E53" w:rsidRPr="007A6443" w14:paraId="3FCA1475" w14:textId="77777777" w:rsidTr="00FE4A28">
        <w:tc>
          <w:tcPr>
            <w:tcW w:w="2200" w:type="dxa"/>
            <w:tcMar>
              <w:top w:w="20" w:type="dxa"/>
              <w:left w:w="20" w:type="dxa"/>
              <w:bottom w:w="20" w:type="dxa"/>
              <w:right w:w="20" w:type="dxa"/>
            </w:tcMar>
            <w:vAlign w:val="center"/>
            <w:hideMark/>
          </w:tcPr>
          <w:p w14:paraId="4AE8917F" w14:textId="77777777" w:rsidR="00945E53" w:rsidRPr="007A6443" w:rsidRDefault="00945E53" w:rsidP="00FE4A28">
            <w:pPr>
              <w:pStyle w:val="movimento"/>
              <w:rPr>
                <w:color w:val="002060"/>
              </w:rPr>
            </w:pPr>
            <w:r w:rsidRPr="007A6443">
              <w:rPr>
                <w:color w:val="002060"/>
              </w:rPr>
              <w:t>LAPI MICHAEL JHONATA</w:t>
            </w:r>
          </w:p>
        </w:tc>
        <w:tc>
          <w:tcPr>
            <w:tcW w:w="2200" w:type="dxa"/>
            <w:tcMar>
              <w:top w:w="20" w:type="dxa"/>
              <w:left w:w="20" w:type="dxa"/>
              <w:bottom w:w="20" w:type="dxa"/>
              <w:right w:w="20" w:type="dxa"/>
            </w:tcMar>
            <w:vAlign w:val="center"/>
            <w:hideMark/>
          </w:tcPr>
          <w:p w14:paraId="57228B74" w14:textId="77777777" w:rsidR="00945E53" w:rsidRPr="007A6443" w:rsidRDefault="00945E53" w:rsidP="00FE4A28">
            <w:pPr>
              <w:pStyle w:val="movimento2"/>
              <w:rPr>
                <w:color w:val="002060"/>
              </w:rPr>
            </w:pPr>
            <w:r w:rsidRPr="007A6443">
              <w:rPr>
                <w:color w:val="002060"/>
              </w:rPr>
              <w:t xml:space="preserve">(POLVERIGI C/5) </w:t>
            </w:r>
          </w:p>
        </w:tc>
        <w:tc>
          <w:tcPr>
            <w:tcW w:w="800" w:type="dxa"/>
            <w:tcMar>
              <w:top w:w="20" w:type="dxa"/>
              <w:left w:w="20" w:type="dxa"/>
              <w:bottom w:w="20" w:type="dxa"/>
              <w:right w:w="20" w:type="dxa"/>
            </w:tcMar>
            <w:vAlign w:val="center"/>
            <w:hideMark/>
          </w:tcPr>
          <w:p w14:paraId="634CC492"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31DF04E" w14:textId="77777777" w:rsidR="00945E53" w:rsidRPr="007A6443" w:rsidRDefault="00945E53" w:rsidP="00FE4A28">
            <w:pPr>
              <w:pStyle w:val="movimento"/>
              <w:rPr>
                <w:color w:val="002060"/>
              </w:rPr>
            </w:pPr>
            <w:r w:rsidRPr="007A6443">
              <w:rPr>
                <w:color w:val="002060"/>
              </w:rPr>
              <w:t>PICCININI MARTIN</w:t>
            </w:r>
          </w:p>
        </w:tc>
        <w:tc>
          <w:tcPr>
            <w:tcW w:w="2200" w:type="dxa"/>
            <w:tcMar>
              <w:top w:w="20" w:type="dxa"/>
              <w:left w:w="20" w:type="dxa"/>
              <w:bottom w:w="20" w:type="dxa"/>
              <w:right w:w="20" w:type="dxa"/>
            </w:tcMar>
            <w:vAlign w:val="center"/>
            <w:hideMark/>
          </w:tcPr>
          <w:p w14:paraId="7E989CF3" w14:textId="77777777" w:rsidR="00945E53" w:rsidRPr="007A6443" w:rsidRDefault="00945E53" w:rsidP="00FE4A28">
            <w:pPr>
              <w:pStyle w:val="movimento2"/>
              <w:rPr>
                <w:color w:val="002060"/>
              </w:rPr>
            </w:pPr>
            <w:r w:rsidRPr="007A6443">
              <w:rPr>
                <w:color w:val="002060"/>
              </w:rPr>
              <w:t xml:space="preserve">(SPORTING GROTTAMMARE) </w:t>
            </w:r>
          </w:p>
        </w:tc>
      </w:tr>
      <w:tr w:rsidR="00945E53" w:rsidRPr="007A6443" w14:paraId="4F89E616" w14:textId="77777777" w:rsidTr="00FE4A28">
        <w:tc>
          <w:tcPr>
            <w:tcW w:w="2200" w:type="dxa"/>
            <w:tcMar>
              <w:top w:w="20" w:type="dxa"/>
              <w:left w:w="20" w:type="dxa"/>
              <w:bottom w:w="20" w:type="dxa"/>
              <w:right w:w="20" w:type="dxa"/>
            </w:tcMar>
            <w:vAlign w:val="center"/>
            <w:hideMark/>
          </w:tcPr>
          <w:p w14:paraId="467FA1D9" w14:textId="77777777" w:rsidR="00945E53" w:rsidRPr="007A6443" w:rsidRDefault="00945E53" w:rsidP="00FE4A28">
            <w:pPr>
              <w:pStyle w:val="movimento"/>
              <w:rPr>
                <w:color w:val="002060"/>
              </w:rPr>
            </w:pPr>
            <w:r w:rsidRPr="007A6443">
              <w:rPr>
                <w:color w:val="002060"/>
              </w:rPr>
              <w:t>GIGANTI CARLO GABRIEL</w:t>
            </w:r>
          </w:p>
        </w:tc>
        <w:tc>
          <w:tcPr>
            <w:tcW w:w="2200" w:type="dxa"/>
            <w:tcMar>
              <w:top w:w="20" w:type="dxa"/>
              <w:left w:w="20" w:type="dxa"/>
              <w:bottom w:w="20" w:type="dxa"/>
              <w:right w:w="20" w:type="dxa"/>
            </w:tcMar>
            <w:vAlign w:val="center"/>
            <w:hideMark/>
          </w:tcPr>
          <w:p w14:paraId="2970D767" w14:textId="77777777" w:rsidR="00945E53" w:rsidRPr="007A6443" w:rsidRDefault="00945E53" w:rsidP="00FE4A28">
            <w:pPr>
              <w:pStyle w:val="movimento2"/>
              <w:rPr>
                <w:color w:val="002060"/>
              </w:rPr>
            </w:pPr>
            <w:r w:rsidRPr="007A6443">
              <w:rPr>
                <w:color w:val="002060"/>
              </w:rPr>
              <w:t xml:space="preserve">(TRUENTIN LAMA) </w:t>
            </w:r>
          </w:p>
        </w:tc>
        <w:tc>
          <w:tcPr>
            <w:tcW w:w="800" w:type="dxa"/>
            <w:tcMar>
              <w:top w:w="20" w:type="dxa"/>
              <w:left w:w="20" w:type="dxa"/>
              <w:bottom w:w="20" w:type="dxa"/>
              <w:right w:w="20" w:type="dxa"/>
            </w:tcMar>
            <w:vAlign w:val="center"/>
            <w:hideMark/>
          </w:tcPr>
          <w:p w14:paraId="69044E8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5456F27" w14:textId="77777777" w:rsidR="00945E53" w:rsidRPr="007A6443" w:rsidRDefault="00945E53" w:rsidP="00FE4A28">
            <w:pPr>
              <w:pStyle w:val="movimento"/>
              <w:rPr>
                <w:color w:val="002060"/>
              </w:rPr>
            </w:pPr>
            <w:r w:rsidRPr="007A6443">
              <w:rPr>
                <w:color w:val="002060"/>
              </w:rPr>
              <w:t>MAQKAJ URIM</w:t>
            </w:r>
          </w:p>
        </w:tc>
        <w:tc>
          <w:tcPr>
            <w:tcW w:w="2200" w:type="dxa"/>
            <w:tcMar>
              <w:top w:w="20" w:type="dxa"/>
              <w:left w:w="20" w:type="dxa"/>
              <w:bottom w:w="20" w:type="dxa"/>
              <w:right w:w="20" w:type="dxa"/>
            </w:tcMar>
            <w:vAlign w:val="center"/>
            <w:hideMark/>
          </w:tcPr>
          <w:p w14:paraId="33C60A67" w14:textId="77777777" w:rsidR="00945E53" w:rsidRPr="007A6443" w:rsidRDefault="00945E53" w:rsidP="00FE4A28">
            <w:pPr>
              <w:pStyle w:val="movimento2"/>
              <w:rPr>
                <w:color w:val="002060"/>
              </w:rPr>
            </w:pPr>
            <w:r w:rsidRPr="007A6443">
              <w:rPr>
                <w:color w:val="002060"/>
              </w:rPr>
              <w:t xml:space="preserve">(URBINO CALCIO A 5) </w:t>
            </w:r>
          </w:p>
        </w:tc>
      </w:tr>
    </w:tbl>
    <w:p w14:paraId="784CBD92" w14:textId="77777777" w:rsidR="00945E53" w:rsidRPr="007A6443" w:rsidRDefault="00945E53" w:rsidP="00945E53">
      <w:pPr>
        <w:pStyle w:val="titolo20"/>
        <w:rPr>
          <w:rFonts w:eastAsiaTheme="minorEastAsia"/>
          <w:color w:val="002060"/>
        </w:rPr>
      </w:pPr>
      <w:r w:rsidRPr="007A6443">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67A31C12" w14:textId="77777777" w:rsidTr="00FE4A28">
        <w:tc>
          <w:tcPr>
            <w:tcW w:w="2200" w:type="dxa"/>
            <w:tcMar>
              <w:top w:w="20" w:type="dxa"/>
              <w:left w:w="20" w:type="dxa"/>
              <w:bottom w:w="20" w:type="dxa"/>
              <w:right w:w="20" w:type="dxa"/>
            </w:tcMar>
            <w:vAlign w:val="center"/>
            <w:hideMark/>
          </w:tcPr>
          <w:p w14:paraId="3311733D" w14:textId="77777777" w:rsidR="00945E53" w:rsidRPr="007A6443" w:rsidRDefault="00945E53" w:rsidP="00FE4A28">
            <w:pPr>
              <w:pStyle w:val="movimento"/>
              <w:rPr>
                <w:color w:val="002060"/>
              </w:rPr>
            </w:pPr>
            <w:r w:rsidRPr="007A6443">
              <w:rPr>
                <w:color w:val="002060"/>
              </w:rPr>
              <w:t>PETRINI FEDERICO</w:t>
            </w:r>
          </w:p>
        </w:tc>
        <w:tc>
          <w:tcPr>
            <w:tcW w:w="2200" w:type="dxa"/>
            <w:tcMar>
              <w:top w:w="20" w:type="dxa"/>
              <w:left w:w="20" w:type="dxa"/>
              <w:bottom w:w="20" w:type="dxa"/>
              <w:right w:w="20" w:type="dxa"/>
            </w:tcMar>
            <w:vAlign w:val="center"/>
            <w:hideMark/>
          </w:tcPr>
          <w:p w14:paraId="3F7EC5E6" w14:textId="77777777" w:rsidR="00945E53" w:rsidRPr="007A6443" w:rsidRDefault="00945E53" w:rsidP="00FE4A28">
            <w:pPr>
              <w:pStyle w:val="movimento2"/>
              <w:rPr>
                <w:color w:val="002060"/>
              </w:rPr>
            </w:pPr>
            <w:r w:rsidRPr="007A6443">
              <w:rPr>
                <w:color w:val="002060"/>
              </w:rPr>
              <w:t xml:space="preserve">(AMATORI STESE 2007 SRL) </w:t>
            </w:r>
          </w:p>
        </w:tc>
        <w:tc>
          <w:tcPr>
            <w:tcW w:w="800" w:type="dxa"/>
            <w:tcMar>
              <w:top w:w="20" w:type="dxa"/>
              <w:left w:w="20" w:type="dxa"/>
              <w:bottom w:w="20" w:type="dxa"/>
              <w:right w:w="20" w:type="dxa"/>
            </w:tcMar>
            <w:vAlign w:val="center"/>
            <w:hideMark/>
          </w:tcPr>
          <w:p w14:paraId="7D7AE11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E1B308F" w14:textId="77777777" w:rsidR="00945E53" w:rsidRPr="007A6443" w:rsidRDefault="00945E53" w:rsidP="00FE4A28">
            <w:pPr>
              <w:pStyle w:val="movimento"/>
              <w:rPr>
                <w:color w:val="002060"/>
              </w:rPr>
            </w:pPr>
            <w:r w:rsidRPr="007A6443">
              <w:rPr>
                <w:color w:val="002060"/>
              </w:rPr>
              <w:t>RIDOLFI ALESSANDRO</w:t>
            </w:r>
          </w:p>
        </w:tc>
        <w:tc>
          <w:tcPr>
            <w:tcW w:w="2200" w:type="dxa"/>
            <w:tcMar>
              <w:top w:w="20" w:type="dxa"/>
              <w:left w:w="20" w:type="dxa"/>
              <w:bottom w:w="20" w:type="dxa"/>
              <w:right w:w="20" w:type="dxa"/>
            </w:tcMar>
            <w:vAlign w:val="center"/>
            <w:hideMark/>
          </w:tcPr>
          <w:p w14:paraId="2422D71C" w14:textId="77777777" w:rsidR="00945E53" w:rsidRPr="007A6443" w:rsidRDefault="00945E53" w:rsidP="00FE4A28">
            <w:pPr>
              <w:pStyle w:val="movimento2"/>
              <w:rPr>
                <w:color w:val="002060"/>
              </w:rPr>
            </w:pPr>
            <w:r w:rsidRPr="007A6443">
              <w:rPr>
                <w:color w:val="002060"/>
              </w:rPr>
              <w:t xml:space="preserve">(AUDAX PIOBBICO CALCIO) </w:t>
            </w:r>
          </w:p>
        </w:tc>
      </w:tr>
      <w:tr w:rsidR="00945E53" w:rsidRPr="007A6443" w14:paraId="42C06B15" w14:textId="77777777" w:rsidTr="00FE4A28">
        <w:tc>
          <w:tcPr>
            <w:tcW w:w="2200" w:type="dxa"/>
            <w:tcMar>
              <w:top w:w="20" w:type="dxa"/>
              <w:left w:w="20" w:type="dxa"/>
              <w:bottom w:w="20" w:type="dxa"/>
              <w:right w:w="20" w:type="dxa"/>
            </w:tcMar>
            <w:vAlign w:val="center"/>
            <w:hideMark/>
          </w:tcPr>
          <w:p w14:paraId="7778C2A4" w14:textId="77777777" w:rsidR="00945E53" w:rsidRPr="007A6443" w:rsidRDefault="00945E53" w:rsidP="00FE4A28">
            <w:pPr>
              <w:pStyle w:val="movimento"/>
              <w:rPr>
                <w:color w:val="002060"/>
              </w:rPr>
            </w:pPr>
            <w:r w:rsidRPr="007A6443">
              <w:rPr>
                <w:color w:val="002060"/>
              </w:rPr>
              <w:t>DURASTANTI MARCO</w:t>
            </w:r>
          </w:p>
        </w:tc>
        <w:tc>
          <w:tcPr>
            <w:tcW w:w="2200" w:type="dxa"/>
            <w:tcMar>
              <w:top w:w="20" w:type="dxa"/>
              <w:left w:w="20" w:type="dxa"/>
              <w:bottom w:w="20" w:type="dxa"/>
              <w:right w:w="20" w:type="dxa"/>
            </w:tcMar>
            <w:vAlign w:val="center"/>
            <w:hideMark/>
          </w:tcPr>
          <w:p w14:paraId="6ED00131" w14:textId="77777777" w:rsidR="00945E53" w:rsidRPr="007A6443" w:rsidRDefault="00945E53" w:rsidP="00FE4A28">
            <w:pPr>
              <w:pStyle w:val="movimento2"/>
              <w:rPr>
                <w:color w:val="002060"/>
              </w:rPr>
            </w:pPr>
            <w:r w:rsidRPr="007A6443">
              <w:rPr>
                <w:color w:val="002060"/>
              </w:rPr>
              <w:t xml:space="preserve">(CASTORANESE) </w:t>
            </w:r>
          </w:p>
        </w:tc>
        <w:tc>
          <w:tcPr>
            <w:tcW w:w="800" w:type="dxa"/>
            <w:tcMar>
              <w:top w:w="20" w:type="dxa"/>
              <w:left w:w="20" w:type="dxa"/>
              <w:bottom w:w="20" w:type="dxa"/>
              <w:right w:w="20" w:type="dxa"/>
            </w:tcMar>
            <w:vAlign w:val="center"/>
            <w:hideMark/>
          </w:tcPr>
          <w:p w14:paraId="3CCA992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3616938" w14:textId="77777777" w:rsidR="00945E53" w:rsidRPr="007A6443" w:rsidRDefault="00945E53" w:rsidP="00FE4A28">
            <w:pPr>
              <w:pStyle w:val="movimento"/>
              <w:rPr>
                <w:color w:val="002060"/>
              </w:rPr>
            </w:pPr>
            <w:r w:rsidRPr="007A6443">
              <w:rPr>
                <w:color w:val="002060"/>
              </w:rPr>
              <w:t>NEPI RICCARDO</w:t>
            </w:r>
          </w:p>
        </w:tc>
        <w:tc>
          <w:tcPr>
            <w:tcW w:w="2200" w:type="dxa"/>
            <w:tcMar>
              <w:top w:w="20" w:type="dxa"/>
              <w:left w:w="20" w:type="dxa"/>
              <w:bottom w:w="20" w:type="dxa"/>
              <w:right w:w="20" w:type="dxa"/>
            </w:tcMar>
            <w:vAlign w:val="center"/>
            <w:hideMark/>
          </w:tcPr>
          <w:p w14:paraId="0B0E6835" w14:textId="77777777" w:rsidR="00945E53" w:rsidRPr="007A6443" w:rsidRDefault="00945E53" w:rsidP="00FE4A28">
            <w:pPr>
              <w:pStyle w:val="movimento2"/>
              <w:rPr>
                <w:color w:val="002060"/>
              </w:rPr>
            </w:pPr>
            <w:r w:rsidRPr="007A6443">
              <w:rPr>
                <w:color w:val="002060"/>
              </w:rPr>
              <w:t xml:space="preserve">(CASTORANESE) </w:t>
            </w:r>
          </w:p>
        </w:tc>
      </w:tr>
      <w:tr w:rsidR="00945E53" w:rsidRPr="007A6443" w14:paraId="79A06362" w14:textId="77777777" w:rsidTr="00FE4A28">
        <w:tc>
          <w:tcPr>
            <w:tcW w:w="2200" w:type="dxa"/>
            <w:tcMar>
              <w:top w:w="20" w:type="dxa"/>
              <w:left w:w="20" w:type="dxa"/>
              <w:bottom w:w="20" w:type="dxa"/>
              <w:right w:w="20" w:type="dxa"/>
            </w:tcMar>
            <w:vAlign w:val="center"/>
            <w:hideMark/>
          </w:tcPr>
          <w:p w14:paraId="6AD8D673" w14:textId="77777777" w:rsidR="00945E53" w:rsidRPr="007A6443" w:rsidRDefault="00945E53" w:rsidP="00FE4A28">
            <w:pPr>
              <w:pStyle w:val="movimento"/>
              <w:rPr>
                <w:color w:val="002060"/>
              </w:rPr>
            </w:pPr>
            <w:r w:rsidRPr="007A6443">
              <w:rPr>
                <w:color w:val="002060"/>
              </w:rPr>
              <w:t>ANDREANELLI NICOLA</w:t>
            </w:r>
          </w:p>
        </w:tc>
        <w:tc>
          <w:tcPr>
            <w:tcW w:w="2200" w:type="dxa"/>
            <w:tcMar>
              <w:top w:w="20" w:type="dxa"/>
              <w:left w:w="20" w:type="dxa"/>
              <w:bottom w:w="20" w:type="dxa"/>
              <w:right w:w="20" w:type="dxa"/>
            </w:tcMar>
            <w:vAlign w:val="center"/>
            <w:hideMark/>
          </w:tcPr>
          <w:p w14:paraId="1BA7E11B" w14:textId="77777777" w:rsidR="00945E53" w:rsidRPr="007A6443" w:rsidRDefault="00945E53" w:rsidP="00FE4A28">
            <w:pPr>
              <w:pStyle w:val="movimento2"/>
              <w:rPr>
                <w:color w:val="002060"/>
              </w:rPr>
            </w:pPr>
            <w:r w:rsidRPr="007A6443">
              <w:rPr>
                <w:color w:val="002060"/>
              </w:rPr>
              <w:t xml:space="preserve">(CIARNIN) </w:t>
            </w:r>
          </w:p>
        </w:tc>
        <w:tc>
          <w:tcPr>
            <w:tcW w:w="800" w:type="dxa"/>
            <w:tcMar>
              <w:top w:w="20" w:type="dxa"/>
              <w:left w:w="20" w:type="dxa"/>
              <w:bottom w:w="20" w:type="dxa"/>
              <w:right w:w="20" w:type="dxa"/>
            </w:tcMar>
            <w:vAlign w:val="center"/>
            <w:hideMark/>
          </w:tcPr>
          <w:p w14:paraId="12738EDF"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63CAE1E" w14:textId="77777777" w:rsidR="00945E53" w:rsidRPr="007A6443" w:rsidRDefault="00945E53" w:rsidP="00FE4A28">
            <w:pPr>
              <w:pStyle w:val="movimento"/>
              <w:rPr>
                <w:color w:val="002060"/>
              </w:rPr>
            </w:pPr>
            <w:r w:rsidRPr="007A6443">
              <w:rPr>
                <w:color w:val="002060"/>
              </w:rPr>
              <w:t>CONTI THOMAS</w:t>
            </w:r>
          </w:p>
        </w:tc>
        <w:tc>
          <w:tcPr>
            <w:tcW w:w="2200" w:type="dxa"/>
            <w:tcMar>
              <w:top w:w="20" w:type="dxa"/>
              <w:left w:w="20" w:type="dxa"/>
              <w:bottom w:w="20" w:type="dxa"/>
              <w:right w:w="20" w:type="dxa"/>
            </w:tcMar>
            <w:vAlign w:val="center"/>
            <w:hideMark/>
          </w:tcPr>
          <w:p w14:paraId="10F09C14" w14:textId="77777777" w:rsidR="00945E53" w:rsidRPr="007A6443" w:rsidRDefault="00945E53" w:rsidP="00FE4A28">
            <w:pPr>
              <w:pStyle w:val="movimento2"/>
              <w:rPr>
                <w:color w:val="002060"/>
              </w:rPr>
            </w:pPr>
            <w:r w:rsidRPr="007A6443">
              <w:rPr>
                <w:color w:val="002060"/>
              </w:rPr>
              <w:t xml:space="preserve">(CIARNIN) </w:t>
            </w:r>
          </w:p>
        </w:tc>
      </w:tr>
      <w:tr w:rsidR="00945E53" w:rsidRPr="007A6443" w14:paraId="49333260" w14:textId="77777777" w:rsidTr="00FE4A28">
        <w:tc>
          <w:tcPr>
            <w:tcW w:w="2200" w:type="dxa"/>
            <w:tcMar>
              <w:top w:w="20" w:type="dxa"/>
              <w:left w:w="20" w:type="dxa"/>
              <w:bottom w:w="20" w:type="dxa"/>
              <w:right w:w="20" w:type="dxa"/>
            </w:tcMar>
            <w:vAlign w:val="center"/>
            <w:hideMark/>
          </w:tcPr>
          <w:p w14:paraId="1911A8AE" w14:textId="77777777" w:rsidR="00945E53" w:rsidRPr="007A6443" w:rsidRDefault="00945E53" w:rsidP="00FE4A28">
            <w:pPr>
              <w:pStyle w:val="movimento"/>
              <w:rPr>
                <w:color w:val="002060"/>
              </w:rPr>
            </w:pPr>
            <w:r w:rsidRPr="007A6443">
              <w:rPr>
                <w:color w:val="002060"/>
              </w:rPr>
              <w:t>TAFFORA ANDREA</w:t>
            </w:r>
          </w:p>
        </w:tc>
        <w:tc>
          <w:tcPr>
            <w:tcW w:w="2200" w:type="dxa"/>
            <w:tcMar>
              <w:top w:w="20" w:type="dxa"/>
              <w:left w:w="20" w:type="dxa"/>
              <w:bottom w:w="20" w:type="dxa"/>
              <w:right w:w="20" w:type="dxa"/>
            </w:tcMar>
            <w:vAlign w:val="center"/>
            <w:hideMark/>
          </w:tcPr>
          <w:p w14:paraId="5580DB46" w14:textId="77777777" w:rsidR="00945E53" w:rsidRPr="007A6443" w:rsidRDefault="00945E53" w:rsidP="00FE4A28">
            <w:pPr>
              <w:pStyle w:val="movimento2"/>
              <w:rPr>
                <w:color w:val="002060"/>
              </w:rPr>
            </w:pPr>
            <w:r w:rsidRPr="007A6443">
              <w:rPr>
                <w:color w:val="002060"/>
              </w:rPr>
              <w:t xml:space="preserve">(CSI MONTEFIORE) </w:t>
            </w:r>
          </w:p>
        </w:tc>
        <w:tc>
          <w:tcPr>
            <w:tcW w:w="800" w:type="dxa"/>
            <w:tcMar>
              <w:top w:w="20" w:type="dxa"/>
              <w:left w:w="20" w:type="dxa"/>
              <w:bottom w:w="20" w:type="dxa"/>
              <w:right w:w="20" w:type="dxa"/>
            </w:tcMar>
            <w:vAlign w:val="center"/>
            <w:hideMark/>
          </w:tcPr>
          <w:p w14:paraId="4B68F1E2"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41442B2" w14:textId="77777777" w:rsidR="00945E53" w:rsidRPr="007A6443" w:rsidRDefault="00945E53" w:rsidP="00FE4A28">
            <w:pPr>
              <w:pStyle w:val="movimento"/>
              <w:rPr>
                <w:color w:val="002060"/>
              </w:rPr>
            </w:pPr>
            <w:proofErr w:type="gramStart"/>
            <w:r w:rsidRPr="007A6443">
              <w:rPr>
                <w:color w:val="002060"/>
              </w:rPr>
              <w:t>BURINI</w:t>
            </w:r>
            <w:proofErr w:type="gramEnd"/>
            <w:r w:rsidRPr="007A6443">
              <w:rPr>
                <w:color w:val="002060"/>
              </w:rPr>
              <w:t xml:space="preserve"> BRUNO</w:t>
            </w:r>
          </w:p>
        </w:tc>
        <w:tc>
          <w:tcPr>
            <w:tcW w:w="2200" w:type="dxa"/>
            <w:tcMar>
              <w:top w:w="20" w:type="dxa"/>
              <w:left w:w="20" w:type="dxa"/>
              <w:bottom w:w="20" w:type="dxa"/>
              <w:right w:w="20" w:type="dxa"/>
            </w:tcMar>
            <w:vAlign w:val="center"/>
            <w:hideMark/>
          </w:tcPr>
          <w:p w14:paraId="684F671A" w14:textId="77777777" w:rsidR="00945E53" w:rsidRPr="007A6443" w:rsidRDefault="00945E53" w:rsidP="00FE4A28">
            <w:pPr>
              <w:pStyle w:val="movimento2"/>
              <w:rPr>
                <w:color w:val="002060"/>
              </w:rPr>
            </w:pPr>
            <w:r w:rsidRPr="007A6443">
              <w:rPr>
                <w:color w:val="002060"/>
              </w:rPr>
              <w:t xml:space="preserve">(FABRIANO CALCIO A 5 2023) </w:t>
            </w:r>
          </w:p>
        </w:tc>
      </w:tr>
      <w:tr w:rsidR="00945E53" w:rsidRPr="007A6443" w14:paraId="74DB8A0E" w14:textId="77777777" w:rsidTr="00FE4A28">
        <w:tc>
          <w:tcPr>
            <w:tcW w:w="2200" w:type="dxa"/>
            <w:tcMar>
              <w:top w:w="20" w:type="dxa"/>
              <w:left w:w="20" w:type="dxa"/>
              <w:bottom w:w="20" w:type="dxa"/>
              <w:right w:w="20" w:type="dxa"/>
            </w:tcMar>
            <w:vAlign w:val="center"/>
            <w:hideMark/>
          </w:tcPr>
          <w:p w14:paraId="4C207639" w14:textId="77777777" w:rsidR="00945E53" w:rsidRPr="007A6443" w:rsidRDefault="00945E53" w:rsidP="00FE4A28">
            <w:pPr>
              <w:pStyle w:val="movimento"/>
              <w:rPr>
                <w:color w:val="002060"/>
              </w:rPr>
            </w:pPr>
            <w:r w:rsidRPr="007A6443">
              <w:rPr>
                <w:color w:val="002060"/>
              </w:rPr>
              <w:t>CECCHINI DANIELE</w:t>
            </w:r>
          </w:p>
        </w:tc>
        <w:tc>
          <w:tcPr>
            <w:tcW w:w="2200" w:type="dxa"/>
            <w:tcMar>
              <w:top w:w="20" w:type="dxa"/>
              <w:left w:w="20" w:type="dxa"/>
              <w:bottom w:w="20" w:type="dxa"/>
              <w:right w:w="20" w:type="dxa"/>
            </w:tcMar>
            <w:vAlign w:val="center"/>
            <w:hideMark/>
          </w:tcPr>
          <w:p w14:paraId="14645163" w14:textId="77777777" w:rsidR="00945E53" w:rsidRPr="007A6443" w:rsidRDefault="00945E53" w:rsidP="00FE4A28">
            <w:pPr>
              <w:pStyle w:val="movimento2"/>
              <w:rPr>
                <w:color w:val="002060"/>
              </w:rPr>
            </w:pPr>
            <w:r w:rsidRPr="007A6443">
              <w:rPr>
                <w:color w:val="002060"/>
              </w:rPr>
              <w:t xml:space="preserve">(FFJ CALCIO A 5) </w:t>
            </w:r>
          </w:p>
        </w:tc>
        <w:tc>
          <w:tcPr>
            <w:tcW w:w="800" w:type="dxa"/>
            <w:tcMar>
              <w:top w:w="20" w:type="dxa"/>
              <w:left w:w="20" w:type="dxa"/>
              <w:bottom w:w="20" w:type="dxa"/>
              <w:right w:w="20" w:type="dxa"/>
            </w:tcMar>
            <w:vAlign w:val="center"/>
            <w:hideMark/>
          </w:tcPr>
          <w:p w14:paraId="6792ECE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A980F27" w14:textId="77777777" w:rsidR="00945E53" w:rsidRPr="007A6443" w:rsidRDefault="00945E53" w:rsidP="00FE4A28">
            <w:pPr>
              <w:pStyle w:val="movimento"/>
              <w:rPr>
                <w:color w:val="002060"/>
              </w:rPr>
            </w:pPr>
            <w:r w:rsidRPr="007A6443">
              <w:rPr>
                <w:color w:val="002060"/>
              </w:rPr>
              <w:t>ROSSINI CRISTIAN</w:t>
            </w:r>
          </w:p>
        </w:tc>
        <w:tc>
          <w:tcPr>
            <w:tcW w:w="2200" w:type="dxa"/>
            <w:tcMar>
              <w:top w:w="20" w:type="dxa"/>
              <w:left w:w="20" w:type="dxa"/>
              <w:bottom w:w="20" w:type="dxa"/>
              <w:right w:w="20" w:type="dxa"/>
            </w:tcMar>
            <w:vAlign w:val="center"/>
            <w:hideMark/>
          </w:tcPr>
          <w:p w14:paraId="0689F07C" w14:textId="77777777" w:rsidR="00945E53" w:rsidRPr="007A6443" w:rsidRDefault="00945E53" w:rsidP="00FE4A28">
            <w:pPr>
              <w:pStyle w:val="movimento2"/>
              <w:rPr>
                <w:color w:val="002060"/>
              </w:rPr>
            </w:pPr>
            <w:r w:rsidRPr="007A6443">
              <w:rPr>
                <w:color w:val="002060"/>
              </w:rPr>
              <w:t xml:space="preserve">(FFJ CALCIO A 5) </w:t>
            </w:r>
          </w:p>
        </w:tc>
      </w:tr>
      <w:tr w:rsidR="00945E53" w:rsidRPr="007A6443" w14:paraId="2A512542" w14:textId="77777777" w:rsidTr="00FE4A28">
        <w:tc>
          <w:tcPr>
            <w:tcW w:w="2200" w:type="dxa"/>
            <w:tcMar>
              <w:top w:w="20" w:type="dxa"/>
              <w:left w:w="20" w:type="dxa"/>
              <w:bottom w:w="20" w:type="dxa"/>
              <w:right w:w="20" w:type="dxa"/>
            </w:tcMar>
            <w:vAlign w:val="center"/>
            <w:hideMark/>
          </w:tcPr>
          <w:p w14:paraId="254C2017" w14:textId="77777777" w:rsidR="00945E53" w:rsidRPr="007A6443" w:rsidRDefault="00945E53" w:rsidP="00FE4A28">
            <w:pPr>
              <w:pStyle w:val="movimento"/>
              <w:rPr>
                <w:color w:val="002060"/>
              </w:rPr>
            </w:pPr>
            <w:r w:rsidRPr="007A6443">
              <w:rPr>
                <w:color w:val="002060"/>
              </w:rPr>
              <w:t>MORETTI LUCA</w:t>
            </w:r>
          </w:p>
        </w:tc>
        <w:tc>
          <w:tcPr>
            <w:tcW w:w="2200" w:type="dxa"/>
            <w:tcMar>
              <w:top w:w="20" w:type="dxa"/>
              <w:left w:w="20" w:type="dxa"/>
              <w:bottom w:w="20" w:type="dxa"/>
              <w:right w:w="20" w:type="dxa"/>
            </w:tcMar>
            <w:vAlign w:val="center"/>
            <w:hideMark/>
          </w:tcPr>
          <w:p w14:paraId="7477E67F" w14:textId="77777777" w:rsidR="00945E53" w:rsidRPr="007A6443" w:rsidRDefault="00945E53" w:rsidP="00FE4A28">
            <w:pPr>
              <w:pStyle w:val="movimento2"/>
              <w:rPr>
                <w:color w:val="002060"/>
              </w:rPr>
            </w:pPr>
            <w:r w:rsidRPr="007A6443">
              <w:rPr>
                <w:color w:val="002060"/>
              </w:rPr>
              <w:t xml:space="preserve">(FROGS CLUB SPORT) </w:t>
            </w:r>
          </w:p>
        </w:tc>
        <w:tc>
          <w:tcPr>
            <w:tcW w:w="800" w:type="dxa"/>
            <w:tcMar>
              <w:top w:w="20" w:type="dxa"/>
              <w:left w:w="20" w:type="dxa"/>
              <w:bottom w:w="20" w:type="dxa"/>
              <w:right w:w="20" w:type="dxa"/>
            </w:tcMar>
            <w:vAlign w:val="center"/>
            <w:hideMark/>
          </w:tcPr>
          <w:p w14:paraId="36D295A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7C47A97" w14:textId="77777777" w:rsidR="00945E53" w:rsidRPr="007A6443" w:rsidRDefault="00945E53" w:rsidP="00FE4A28">
            <w:pPr>
              <w:pStyle w:val="movimento"/>
              <w:rPr>
                <w:color w:val="002060"/>
              </w:rPr>
            </w:pPr>
            <w:r w:rsidRPr="007A6443">
              <w:rPr>
                <w:color w:val="002060"/>
              </w:rPr>
              <w:t>MORICHETTI ANDREA</w:t>
            </w:r>
          </w:p>
        </w:tc>
        <w:tc>
          <w:tcPr>
            <w:tcW w:w="2200" w:type="dxa"/>
            <w:tcMar>
              <w:top w:w="20" w:type="dxa"/>
              <w:left w:w="20" w:type="dxa"/>
              <w:bottom w:w="20" w:type="dxa"/>
              <w:right w:w="20" w:type="dxa"/>
            </w:tcMar>
            <w:vAlign w:val="center"/>
            <w:hideMark/>
          </w:tcPr>
          <w:p w14:paraId="579FD8E8" w14:textId="77777777" w:rsidR="00945E53" w:rsidRPr="007A6443" w:rsidRDefault="00945E53" w:rsidP="00FE4A28">
            <w:pPr>
              <w:pStyle w:val="movimento2"/>
              <w:rPr>
                <w:color w:val="002060"/>
              </w:rPr>
            </w:pPr>
            <w:r w:rsidRPr="007A6443">
              <w:rPr>
                <w:color w:val="002060"/>
              </w:rPr>
              <w:t xml:space="preserve">(FUTSAL COMUNANZA A.S.D.) </w:t>
            </w:r>
          </w:p>
        </w:tc>
      </w:tr>
      <w:tr w:rsidR="00945E53" w:rsidRPr="007A6443" w14:paraId="0032007A" w14:textId="77777777" w:rsidTr="00FE4A28">
        <w:tc>
          <w:tcPr>
            <w:tcW w:w="2200" w:type="dxa"/>
            <w:tcMar>
              <w:top w:w="20" w:type="dxa"/>
              <w:left w:w="20" w:type="dxa"/>
              <w:bottom w:w="20" w:type="dxa"/>
              <w:right w:w="20" w:type="dxa"/>
            </w:tcMar>
            <w:vAlign w:val="center"/>
            <w:hideMark/>
          </w:tcPr>
          <w:p w14:paraId="060F1AD0" w14:textId="77777777" w:rsidR="00945E53" w:rsidRPr="007A6443" w:rsidRDefault="00945E53" w:rsidP="00FE4A28">
            <w:pPr>
              <w:pStyle w:val="movimento"/>
              <w:rPr>
                <w:color w:val="002060"/>
              </w:rPr>
            </w:pPr>
            <w:r w:rsidRPr="007A6443">
              <w:rPr>
                <w:color w:val="002060"/>
              </w:rPr>
              <w:t>MEHMETI AMARILDO</w:t>
            </w:r>
          </w:p>
        </w:tc>
        <w:tc>
          <w:tcPr>
            <w:tcW w:w="2200" w:type="dxa"/>
            <w:tcMar>
              <w:top w:w="20" w:type="dxa"/>
              <w:left w:w="20" w:type="dxa"/>
              <w:bottom w:w="20" w:type="dxa"/>
              <w:right w:w="20" w:type="dxa"/>
            </w:tcMar>
            <w:vAlign w:val="center"/>
            <w:hideMark/>
          </w:tcPr>
          <w:p w14:paraId="0C845C22" w14:textId="77777777" w:rsidR="00945E53" w:rsidRPr="007A6443" w:rsidRDefault="00945E53" w:rsidP="00FE4A28">
            <w:pPr>
              <w:pStyle w:val="movimento2"/>
              <w:rPr>
                <w:color w:val="002060"/>
              </w:rPr>
            </w:pPr>
            <w:r w:rsidRPr="007A6443">
              <w:rPr>
                <w:color w:val="002060"/>
              </w:rPr>
              <w:t xml:space="preserve">(FUTSAL L.C.) </w:t>
            </w:r>
          </w:p>
        </w:tc>
        <w:tc>
          <w:tcPr>
            <w:tcW w:w="800" w:type="dxa"/>
            <w:tcMar>
              <w:top w:w="20" w:type="dxa"/>
              <w:left w:w="20" w:type="dxa"/>
              <w:bottom w:w="20" w:type="dxa"/>
              <w:right w:w="20" w:type="dxa"/>
            </w:tcMar>
            <w:vAlign w:val="center"/>
            <w:hideMark/>
          </w:tcPr>
          <w:p w14:paraId="4CCF2B2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2B7C78B" w14:textId="77777777" w:rsidR="00945E53" w:rsidRPr="007A6443" w:rsidRDefault="00945E53" w:rsidP="00FE4A28">
            <w:pPr>
              <w:pStyle w:val="movimento"/>
              <w:rPr>
                <w:color w:val="002060"/>
              </w:rPr>
            </w:pPr>
            <w:r w:rsidRPr="007A6443">
              <w:rPr>
                <w:color w:val="002060"/>
              </w:rPr>
              <w:t>VOLTATTORNI MATTEO</w:t>
            </w:r>
          </w:p>
        </w:tc>
        <w:tc>
          <w:tcPr>
            <w:tcW w:w="2200" w:type="dxa"/>
            <w:tcMar>
              <w:top w:w="20" w:type="dxa"/>
              <w:left w:w="20" w:type="dxa"/>
              <w:bottom w:w="20" w:type="dxa"/>
              <w:right w:w="20" w:type="dxa"/>
            </w:tcMar>
            <w:vAlign w:val="center"/>
            <w:hideMark/>
          </w:tcPr>
          <w:p w14:paraId="1F6EFECF" w14:textId="77777777" w:rsidR="00945E53" w:rsidRPr="007A6443" w:rsidRDefault="00945E53" w:rsidP="00FE4A28">
            <w:pPr>
              <w:pStyle w:val="movimento2"/>
              <w:rPr>
                <w:color w:val="002060"/>
              </w:rPr>
            </w:pPr>
            <w:r w:rsidRPr="007A6443">
              <w:rPr>
                <w:color w:val="002060"/>
              </w:rPr>
              <w:t xml:space="preserve">(FUTSAL L.C.) </w:t>
            </w:r>
          </w:p>
        </w:tc>
      </w:tr>
      <w:tr w:rsidR="00945E53" w:rsidRPr="007A6443" w14:paraId="796F2846" w14:textId="77777777" w:rsidTr="00FE4A28">
        <w:tc>
          <w:tcPr>
            <w:tcW w:w="2200" w:type="dxa"/>
            <w:tcMar>
              <w:top w:w="20" w:type="dxa"/>
              <w:left w:w="20" w:type="dxa"/>
              <w:bottom w:w="20" w:type="dxa"/>
              <w:right w:w="20" w:type="dxa"/>
            </w:tcMar>
            <w:vAlign w:val="center"/>
            <w:hideMark/>
          </w:tcPr>
          <w:p w14:paraId="1949016B" w14:textId="77777777" w:rsidR="00945E53" w:rsidRPr="007A6443" w:rsidRDefault="00945E53" w:rsidP="00FE4A28">
            <w:pPr>
              <w:pStyle w:val="movimento"/>
              <w:rPr>
                <w:color w:val="002060"/>
              </w:rPr>
            </w:pPr>
            <w:r w:rsidRPr="007A6443">
              <w:rPr>
                <w:color w:val="002060"/>
              </w:rPr>
              <w:t>ABBONATO MANUEL</w:t>
            </w:r>
          </w:p>
        </w:tc>
        <w:tc>
          <w:tcPr>
            <w:tcW w:w="2200" w:type="dxa"/>
            <w:tcMar>
              <w:top w:w="20" w:type="dxa"/>
              <w:left w:w="20" w:type="dxa"/>
              <w:bottom w:w="20" w:type="dxa"/>
              <w:right w:w="20" w:type="dxa"/>
            </w:tcMar>
            <w:vAlign w:val="center"/>
            <w:hideMark/>
          </w:tcPr>
          <w:p w14:paraId="20C82916" w14:textId="77777777" w:rsidR="00945E53" w:rsidRPr="007A6443" w:rsidRDefault="00945E53" w:rsidP="00FE4A28">
            <w:pPr>
              <w:pStyle w:val="movimento2"/>
              <w:rPr>
                <w:color w:val="002060"/>
              </w:rPr>
            </w:pPr>
            <w:r w:rsidRPr="007A6443">
              <w:rPr>
                <w:color w:val="002060"/>
              </w:rPr>
              <w:t xml:space="preserve">(MONTELUPONE CALCIO A 5) </w:t>
            </w:r>
          </w:p>
        </w:tc>
        <w:tc>
          <w:tcPr>
            <w:tcW w:w="800" w:type="dxa"/>
            <w:tcMar>
              <w:top w:w="20" w:type="dxa"/>
              <w:left w:w="20" w:type="dxa"/>
              <w:bottom w:w="20" w:type="dxa"/>
              <w:right w:w="20" w:type="dxa"/>
            </w:tcMar>
            <w:vAlign w:val="center"/>
            <w:hideMark/>
          </w:tcPr>
          <w:p w14:paraId="39DCF03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BF83503" w14:textId="77777777" w:rsidR="00945E53" w:rsidRPr="007A6443" w:rsidRDefault="00945E53" w:rsidP="00FE4A28">
            <w:pPr>
              <w:pStyle w:val="movimento"/>
              <w:rPr>
                <w:color w:val="002060"/>
              </w:rPr>
            </w:pPr>
            <w:r w:rsidRPr="007A6443">
              <w:rPr>
                <w:color w:val="002060"/>
              </w:rPr>
              <w:t>ZAZZARINI SAMUELE</w:t>
            </w:r>
          </w:p>
        </w:tc>
        <w:tc>
          <w:tcPr>
            <w:tcW w:w="2200" w:type="dxa"/>
            <w:tcMar>
              <w:top w:w="20" w:type="dxa"/>
              <w:left w:w="20" w:type="dxa"/>
              <w:bottom w:w="20" w:type="dxa"/>
              <w:right w:w="20" w:type="dxa"/>
            </w:tcMar>
            <w:vAlign w:val="center"/>
            <w:hideMark/>
          </w:tcPr>
          <w:p w14:paraId="2C16956C" w14:textId="77777777" w:rsidR="00945E53" w:rsidRPr="007A6443" w:rsidRDefault="00945E53" w:rsidP="00FE4A28">
            <w:pPr>
              <w:pStyle w:val="movimento2"/>
              <w:rPr>
                <w:color w:val="002060"/>
              </w:rPr>
            </w:pPr>
            <w:r w:rsidRPr="007A6443">
              <w:rPr>
                <w:color w:val="002060"/>
              </w:rPr>
              <w:t xml:space="preserve">(OSIMO STAZIONE SSD A R.L.) </w:t>
            </w:r>
          </w:p>
        </w:tc>
      </w:tr>
      <w:tr w:rsidR="00945E53" w:rsidRPr="007A6443" w14:paraId="5D0C3F21" w14:textId="77777777" w:rsidTr="00FE4A28">
        <w:tc>
          <w:tcPr>
            <w:tcW w:w="2200" w:type="dxa"/>
            <w:tcMar>
              <w:top w:w="20" w:type="dxa"/>
              <w:left w:w="20" w:type="dxa"/>
              <w:bottom w:w="20" w:type="dxa"/>
              <w:right w:w="20" w:type="dxa"/>
            </w:tcMar>
            <w:vAlign w:val="center"/>
            <w:hideMark/>
          </w:tcPr>
          <w:p w14:paraId="3868EFAE" w14:textId="77777777" w:rsidR="00945E53" w:rsidRPr="007A6443" w:rsidRDefault="00945E53" w:rsidP="00FE4A28">
            <w:pPr>
              <w:pStyle w:val="movimento"/>
              <w:rPr>
                <w:color w:val="002060"/>
              </w:rPr>
            </w:pPr>
            <w:r w:rsidRPr="007A6443">
              <w:rPr>
                <w:color w:val="002060"/>
              </w:rPr>
              <w:t>FATTORI LUCA</w:t>
            </w:r>
          </w:p>
        </w:tc>
        <w:tc>
          <w:tcPr>
            <w:tcW w:w="2200" w:type="dxa"/>
            <w:tcMar>
              <w:top w:w="20" w:type="dxa"/>
              <w:left w:w="20" w:type="dxa"/>
              <w:bottom w:w="20" w:type="dxa"/>
              <w:right w:w="20" w:type="dxa"/>
            </w:tcMar>
            <w:vAlign w:val="center"/>
            <w:hideMark/>
          </w:tcPr>
          <w:p w14:paraId="2CBFAF91" w14:textId="77777777" w:rsidR="00945E53" w:rsidRPr="007A6443" w:rsidRDefault="00945E53" w:rsidP="00FE4A28">
            <w:pPr>
              <w:pStyle w:val="movimento2"/>
              <w:rPr>
                <w:color w:val="002060"/>
              </w:rPr>
            </w:pPr>
            <w:r w:rsidRPr="007A6443">
              <w:rPr>
                <w:color w:val="002060"/>
              </w:rPr>
              <w:t xml:space="preserve">(SAN COSTANZO C5) </w:t>
            </w:r>
          </w:p>
        </w:tc>
        <w:tc>
          <w:tcPr>
            <w:tcW w:w="800" w:type="dxa"/>
            <w:tcMar>
              <w:top w:w="20" w:type="dxa"/>
              <w:left w:w="20" w:type="dxa"/>
              <w:bottom w:w="20" w:type="dxa"/>
              <w:right w:w="20" w:type="dxa"/>
            </w:tcMar>
            <w:vAlign w:val="center"/>
            <w:hideMark/>
          </w:tcPr>
          <w:p w14:paraId="50BF20D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F5BF022" w14:textId="77777777" w:rsidR="00945E53" w:rsidRPr="007A6443" w:rsidRDefault="00945E53" w:rsidP="00FE4A28">
            <w:pPr>
              <w:pStyle w:val="movimento"/>
              <w:rPr>
                <w:color w:val="002060"/>
              </w:rPr>
            </w:pPr>
            <w:r w:rsidRPr="007A6443">
              <w:rPr>
                <w:color w:val="002060"/>
              </w:rPr>
              <w:t>XHUVELAJ SULEJMEN</w:t>
            </w:r>
          </w:p>
        </w:tc>
        <w:tc>
          <w:tcPr>
            <w:tcW w:w="2200" w:type="dxa"/>
            <w:tcMar>
              <w:top w:w="20" w:type="dxa"/>
              <w:left w:w="20" w:type="dxa"/>
              <w:bottom w:w="20" w:type="dxa"/>
              <w:right w:w="20" w:type="dxa"/>
            </w:tcMar>
            <w:vAlign w:val="center"/>
            <w:hideMark/>
          </w:tcPr>
          <w:p w14:paraId="15183740" w14:textId="77777777" w:rsidR="00945E53" w:rsidRPr="007A6443" w:rsidRDefault="00945E53" w:rsidP="00FE4A28">
            <w:pPr>
              <w:pStyle w:val="movimento2"/>
              <w:rPr>
                <w:color w:val="002060"/>
              </w:rPr>
            </w:pPr>
            <w:r w:rsidRPr="007A6443">
              <w:rPr>
                <w:color w:val="002060"/>
              </w:rPr>
              <w:t xml:space="preserve">(SANTA MARIA APPARENTE) </w:t>
            </w:r>
          </w:p>
        </w:tc>
      </w:tr>
      <w:tr w:rsidR="00945E53" w:rsidRPr="007A6443" w14:paraId="5D2CE9D1" w14:textId="77777777" w:rsidTr="00FE4A28">
        <w:tc>
          <w:tcPr>
            <w:tcW w:w="2200" w:type="dxa"/>
            <w:tcMar>
              <w:top w:w="20" w:type="dxa"/>
              <w:left w:w="20" w:type="dxa"/>
              <w:bottom w:w="20" w:type="dxa"/>
              <w:right w:w="20" w:type="dxa"/>
            </w:tcMar>
            <w:vAlign w:val="center"/>
            <w:hideMark/>
          </w:tcPr>
          <w:p w14:paraId="39DECDA0" w14:textId="77777777" w:rsidR="00945E53" w:rsidRPr="007A6443" w:rsidRDefault="00945E53" w:rsidP="00FE4A28">
            <w:pPr>
              <w:pStyle w:val="movimento"/>
              <w:rPr>
                <w:color w:val="002060"/>
              </w:rPr>
            </w:pPr>
            <w:r w:rsidRPr="007A6443">
              <w:rPr>
                <w:color w:val="002060"/>
              </w:rPr>
              <w:t>ALLEGREZZA CRISTIANO</w:t>
            </w:r>
          </w:p>
        </w:tc>
        <w:tc>
          <w:tcPr>
            <w:tcW w:w="2200" w:type="dxa"/>
            <w:tcMar>
              <w:top w:w="20" w:type="dxa"/>
              <w:left w:w="20" w:type="dxa"/>
              <w:bottom w:w="20" w:type="dxa"/>
              <w:right w:w="20" w:type="dxa"/>
            </w:tcMar>
            <w:vAlign w:val="center"/>
            <w:hideMark/>
          </w:tcPr>
          <w:p w14:paraId="33833789" w14:textId="77777777" w:rsidR="00945E53" w:rsidRPr="007A6443" w:rsidRDefault="00945E53" w:rsidP="00FE4A28">
            <w:pPr>
              <w:pStyle w:val="movimento2"/>
              <w:rPr>
                <w:color w:val="002060"/>
              </w:rPr>
            </w:pPr>
            <w:r w:rsidRPr="007A6443">
              <w:rPr>
                <w:color w:val="002060"/>
              </w:rPr>
              <w:t xml:space="preserve">(SPECIAL ONE SPORTING CLUB) </w:t>
            </w:r>
          </w:p>
        </w:tc>
        <w:tc>
          <w:tcPr>
            <w:tcW w:w="800" w:type="dxa"/>
            <w:tcMar>
              <w:top w:w="20" w:type="dxa"/>
              <w:left w:w="20" w:type="dxa"/>
              <w:bottom w:w="20" w:type="dxa"/>
              <w:right w:w="20" w:type="dxa"/>
            </w:tcMar>
            <w:vAlign w:val="center"/>
            <w:hideMark/>
          </w:tcPr>
          <w:p w14:paraId="4BF65664"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45D0914" w14:textId="77777777" w:rsidR="00945E53" w:rsidRPr="007A6443" w:rsidRDefault="00945E53" w:rsidP="00FE4A28">
            <w:pPr>
              <w:pStyle w:val="movimento"/>
              <w:rPr>
                <w:color w:val="002060"/>
              </w:rPr>
            </w:pPr>
            <w:r w:rsidRPr="007A6443">
              <w:rPr>
                <w:color w:val="002060"/>
              </w:rPr>
              <w:t>ROSATI ALESSANDRO</w:t>
            </w:r>
          </w:p>
        </w:tc>
        <w:tc>
          <w:tcPr>
            <w:tcW w:w="2200" w:type="dxa"/>
            <w:tcMar>
              <w:top w:w="20" w:type="dxa"/>
              <w:left w:w="20" w:type="dxa"/>
              <w:bottom w:w="20" w:type="dxa"/>
              <w:right w:w="20" w:type="dxa"/>
            </w:tcMar>
            <w:vAlign w:val="center"/>
            <w:hideMark/>
          </w:tcPr>
          <w:p w14:paraId="40321A6F" w14:textId="77777777" w:rsidR="00945E53" w:rsidRPr="007A6443" w:rsidRDefault="00945E53" w:rsidP="00FE4A28">
            <w:pPr>
              <w:pStyle w:val="movimento2"/>
              <w:rPr>
                <w:color w:val="002060"/>
              </w:rPr>
            </w:pPr>
            <w:r w:rsidRPr="007A6443">
              <w:rPr>
                <w:color w:val="002060"/>
              </w:rPr>
              <w:t xml:space="preserve">(SPORTING GROTTAMMARE) </w:t>
            </w:r>
          </w:p>
        </w:tc>
      </w:tr>
      <w:tr w:rsidR="00945E53" w:rsidRPr="007A6443" w14:paraId="17D6E164" w14:textId="77777777" w:rsidTr="00FE4A28">
        <w:tc>
          <w:tcPr>
            <w:tcW w:w="2200" w:type="dxa"/>
            <w:tcMar>
              <w:top w:w="20" w:type="dxa"/>
              <w:left w:w="20" w:type="dxa"/>
              <w:bottom w:w="20" w:type="dxa"/>
              <w:right w:w="20" w:type="dxa"/>
            </w:tcMar>
            <w:vAlign w:val="center"/>
            <w:hideMark/>
          </w:tcPr>
          <w:p w14:paraId="1F12DA6F" w14:textId="77777777" w:rsidR="00945E53" w:rsidRPr="007A6443" w:rsidRDefault="00945E53" w:rsidP="00FE4A28">
            <w:pPr>
              <w:pStyle w:val="movimento"/>
              <w:rPr>
                <w:color w:val="002060"/>
              </w:rPr>
            </w:pPr>
            <w:r w:rsidRPr="007A6443">
              <w:rPr>
                <w:color w:val="002060"/>
              </w:rPr>
              <w:t>TANCINI FRANCESCO</w:t>
            </w:r>
          </w:p>
        </w:tc>
        <w:tc>
          <w:tcPr>
            <w:tcW w:w="2200" w:type="dxa"/>
            <w:tcMar>
              <w:top w:w="20" w:type="dxa"/>
              <w:left w:w="20" w:type="dxa"/>
              <w:bottom w:w="20" w:type="dxa"/>
              <w:right w:w="20" w:type="dxa"/>
            </w:tcMar>
            <w:vAlign w:val="center"/>
            <w:hideMark/>
          </w:tcPr>
          <w:p w14:paraId="31529031" w14:textId="77777777" w:rsidR="00945E53" w:rsidRPr="007A6443" w:rsidRDefault="00945E53" w:rsidP="00FE4A28">
            <w:pPr>
              <w:pStyle w:val="movimento2"/>
              <w:rPr>
                <w:color w:val="002060"/>
              </w:rPr>
            </w:pPr>
            <w:r w:rsidRPr="007A6443">
              <w:rPr>
                <w:color w:val="002060"/>
              </w:rPr>
              <w:t xml:space="preserve">(URBINO CALCIO A 5) </w:t>
            </w:r>
          </w:p>
        </w:tc>
        <w:tc>
          <w:tcPr>
            <w:tcW w:w="800" w:type="dxa"/>
            <w:tcMar>
              <w:top w:w="20" w:type="dxa"/>
              <w:left w:w="20" w:type="dxa"/>
              <w:bottom w:w="20" w:type="dxa"/>
              <w:right w:w="20" w:type="dxa"/>
            </w:tcMar>
            <w:vAlign w:val="center"/>
            <w:hideMark/>
          </w:tcPr>
          <w:p w14:paraId="477286A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FA4D997" w14:textId="77777777" w:rsidR="00945E53" w:rsidRPr="007A6443" w:rsidRDefault="00945E53" w:rsidP="00FE4A28">
            <w:pPr>
              <w:pStyle w:val="movimento"/>
              <w:rPr>
                <w:color w:val="002060"/>
              </w:rPr>
            </w:pPr>
            <w:r w:rsidRPr="007A6443">
              <w:rPr>
                <w:color w:val="002060"/>
              </w:rPr>
              <w:t>RAFFAELLI SIMONE</w:t>
            </w:r>
          </w:p>
        </w:tc>
        <w:tc>
          <w:tcPr>
            <w:tcW w:w="2200" w:type="dxa"/>
            <w:tcMar>
              <w:top w:w="20" w:type="dxa"/>
              <w:left w:w="20" w:type="dxa"/>
              <w:bottom w:w="20" w:type="dxa"/>
              <w:right w:w="20" w:type="dxa"/>
            </w:tcMar>
            <w:vAlign w:val="center"/>
            <w:hideMark/>
          </w:tcPr>
          <w:p w14:paraId="423C2150" w14:textId="77777777" w:rsidR="00945E53" w:rsidRPr="007A6443" w:rsidRDefault="00945E53" w:rsidP="00FE4A28">
            <w:pPr>
              <w:pStyle w:val="movimento2"/>
              <w:rPr>
                <w:color w:val="002060"/>
              </w:rPr>
            </w:pPr>
            <w:r w:rsidRPr="007A6443">
              <w:rPr>
                <w:color w:val="002060"/>
              </w:rPr>
              <w:t xml:space="preserve">(VALLESINA) </w:t>
            </w:r>
          </w:p>
        </w:tc>
      </w:tr>
    </w:tbl>
    <w:p w14:paraId="29917F50" w14:textId="77777777" w:rsidR="00945E53" w:rsidRPr="007A6443" w:rsidRDefault="00945E53" w:rsidP="00945E53">
      <w:pPr>
        <w:pStyle w:val="titolo10"/>
        <w:rPr>
          <w:rFonts w:eastAsiaTheme="minorEastAsia"/>
          <w:color w:val="002060"/>
        </w:rPr>
      </w:pPr>
      <w:r w:rsidRPr="007A6443">
        <w:rPr>
          <w:color w:val="002060"/>
        </w:rPr>
        <w:t xml:space="preserve">GARE DEL 7/ 3/2026 </w:t>
      </w:r>
    </w:p>
    <w:p w14:paraId="4DCDEC90" w14:textId="77777777" w:rsidR="00945E53" w:rsidRPr="007A6443" w:rsidRDefault="00945E53" w:rsidP="00945E53">
      <w:pPr>
        <w:pStyle w:val="titolo7a"/>
        <w:rPr>
          <w:color w:val="002060"/>
        </w:rPr>
      </w:pPr>
      <w:r w:rsidRPr="007A6443">
        <w:rPr>
          <w:color w:val="002060"/>
        </w:rPr>
        <w:t xml:space="preserve">PROVVEDIMENTI DISCIPLINARI </w:t>
      </w:r>
    </w:p>
    <w:p w14:paraId="6FF93B9B"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4770ADB5" w14:textId="77777777" w:rsidR="00945E53" w:rsidRPr="007A6443" w:rsidRDefault="00945E53" w:rsidP="00945E53">
      <w:pPr>
        <w:pStyle w:val="titolo30"/>
        <w:rPr>
          <w:color w:val="002060"/>
        </w:rPr>
      </w:pPr>
      <w:r w:rsidRPr="007A6443">
        <w:rPr>
          <w:color w:val="002060"/>
        </w:rPr>
        <w:t xml:space="preserve">SOCIETA' </w:t>
      </w:r>
    </w:p>
    <w:p w14:paraId="48C4D118" w14:textId="77777777" w:rsidR="00945E53" w:rsidRPr="007A6443" w:rsidRDefault="00945E53" w:rsidP="00945E53">
      <w:pPr>
        <w:pStyle w:val="titolo20"/>
        <w:rPr>
          <w:color w:val="002060"/>
        </w:rPr>
      </w:pPr>
      <w:r w:rsidRPr="007A6443">
        <w:rPr>
          <w:color w:val="002060"/>
        </w:rPr>
        <w:t xml:space="preserve">AMMENDA </w:t>
      </w:r>
    </w:p>
    <w:p w14:paraId="4196657A" w14:textId="51C2119D" w:rsidR="00945E53" w:rsidRPr="007A6443" w:rsidRDefault="00945E53" w:rsidP="00945E53">
      <w:pPr>
        <w:pStyle w:val="diffida"/>
        <w:spacing w:before="80" w:beforeAutospacing="0" w:after="40" w:afterAutospacing="0"/>
        <w:jc w:val="left"/>
        <w:rPr>
          <w:color w:val="002060"/>
        </w:rPr>
      </w:pPr>
      <w:r w:rsidRPr="007A6443">
        <w:rPr>
          <w:color w:val="002060"/>
        </w:rPr>
        <w:t xml:space="preserve">Euro 200,00 REAL FABRIANO </w:t>
      </w:r>
      <w:r w:rsidRPr="007A6443">
        <w:rPr>
          <w:color w:val="002060"/>
        </w:rPr>
        <w:br/>
        <w:t xml:space="preserve">Per aver, alcuni propri sostenitori, durante tutta la gara, rivolto gravi espressioni offensive e minacciose nei </w:t>
      </w:r>
      <w:r w:rsidR="00DC38F3" w:rsidRPr="007A6443">
        <w:rPr>
          <w:color w:val="002060"/>
        </w:rPr>
        <w:t>confronti</w:t>
      </w:r>
      <w:r w:rsidRPr="007A6443">
        <w:rPr>
          <w:color w:val="002060"/>
        </w:rPr>
        <w:t xml:space="preserve"> dell'arbitro e di alcuni calciatori </w:t>
      </w:r>
      <w:r w:rsidR="00DC38F3" w:rsidRPr="007A6443">
        <w:rPr>
          <w:color w:val="002060"/>
        </w:rPr>
        <w:t>avversari</w:t>
      </w:r>
      <w:r w:rsidRPr="007A6443">
        <w:rPr>
          <w:color w:val="002060"/>
        </w:rPr>
        <w:t xml:space="preserve">. Durante il secondo tempo di gioco, inoltre, gli stessi sostenitori rivolgevano provocazioni ad alla tifoseria avversaria, creando un clima di tensione che rendeva necessario l'intervento dei dirigenti. </w:t>
      </w:r>
    </w:p>
    <w:p w14:paraId="41BFD868" w14:textId="77777777" w:rsidR="00945E53" w:rsidRPr="007A6443" w:rsidRDefault="00945E53" w:rsidP="00945E53">
      <w:pPr>
        <w:pStyle w:val="diffida"/>
        <w:spacing w:before="80" w:beforeAutospacing="0" w:after="40" w:afterAutospacing="0"/>
        <w:jc w:val="left"/>
        <w:rPr>
          <w:color w:val="002060"/>
        </w:rPr>
      </w:pPr>
      <w:r w:rsidRPr="007A6443">
        <w:rPr>
          <w:color w:val="002060"/>
        </w:rPr>
        <w:br/>
        <w:t xml:space="preserve">Euro 80,00 ANGELI </w:t>
      </w:r>
      <w:r w:rsidRPr="007A6443">
        <w:rPr>
          <w:color w:val="002060"/>
        </w:rPr>
        <w:br/>
        <w:t xml:space="preserve">Per aver, durante il saluto finale, alcuni propri sostenitori, rivolto insulti nei confronti dei calciatori avversari. </w:t>
      </w:r>
    </w:p>
    <w:p w14:paraId="77DDD483" w14:textId="77777777" w:rsidR="00945E53" w:rsidRPr="007A6443" w:rsidRDefault="00945E53" w:rsidP="00945E53">
      <w:pPr>
        <w:pStyle w:val="titolo30"/>
        <w:rPr>
          <w:color w:val="002060"/>
        </w:rPr>
      </w:pPr>
      <w:r w:rsidRPr="007A6443">
        <w:rPr>
          <w:color w:val="002060"/>
        </w:rPr>
        <w:t xml:space="preserve">DIRIGENTI </w:t>
      </w:r>
    </w:p>
    <w:p w14:paraId="142E916A" w14:textId="77777777" w:rsidR="00945E53" w:rsidRPr="007A6443" w:rsidRDefault="00945E53" w:rsidP="00945E53">
      <w:pPr>
        <w:pStyle w:val="titolo20"/>
        <w:rPr>
          <w:color w:val="002060"/>
        </w:rPr>
      </w:pPr>
      <w:r w:rsidRPr="007A6443">
        <w:rPr>
          <w:color w:val="002060"/>
        </w:rPr>
        <w:t xml:space="preserve">INIBIZIONE A TEMPO OPPURE SQUALIFICA A GARE: FINO AL 18/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3E74209" w14:textId="77777777" w:rsidTr="00FE4A28">
        <w:tc>
          <w:tcPr>
            <w:tcW w:w="2200" w:type="dxa"/>
            <w:tcMar>
              <w:top w:w="20" w:type="dxa"/>
              <w:left w:w="20" w:type="dxa"/>
              <w:bottom w:w="20" w:type="dxa"/>
              <w:right w:w="20" w:type="dxa"/>
            </w:tcMar>
            <w:vAlign w:val="center"/>
            <w:hideMark/>
          </w:tcPr>
          <w:p w14:paraId="598D51AB" w14:textId="77777777" w:rsidR="00945E53" w:rsidRPr="007A6443" w:rsidRDefault="00945E53" w:rsidP="00FE4A28">
            <w:pPr>
              <w:pStyle w:val="movimento"/>
              <w:rPr>
                <w:color w:val="002060"/>
              </w:rPr>
            </w:pPr>
            <w:r w:rsidRPr="007A6443">
              <w:rPr>
                <w:color w:val="002060"/>
              </w:rPr>
              <w:t>STRINO GIUSEPPE</w:t>
            </w:r>
          </w:p>
        </w:tc>
        <w:tc>
          <w:tcPr>
            <w:tcW w:w="2200" w:type="dxa"/>
            <w:tcMar>
              <w:top w:w="20" w:type="dxa"/>
              <w:left w:w="20" w:type="dxa"/>
              <w:bottom w:w="20" w:type="dxa"/>
              <w:right w:w="20" w:type="dxa"/>
            </w:tcMar>
            <w:vAlign w:val="center"/>
            <w:hideMark/>
          </w:tcPr>
          <w:p w14:paraId="1D82F5E0" w14:textId="77777777" w:rsidR="00945E53" w:rsidRPr="007A6443" w:rsidRDefault="00945E53" w:rsidP="00FE4A28">
            <w:pPr>
              <w:pStyle w:val="movimento2"/>
              <w:rPr>
                <w:color w:val="002060"/>
              </w:rPr>
            </w:pPr>
            <w:r w:rsidRPr="007A6443">
              <w:rPr>
                <w:color w:val="002060"/>
              </w:rPr>
              <w:t xml:space="preserve">(REAL FABRIANO) </w:t>
            </w:r>
          </w:p>
        </w:tc>
        <w:tc>
          <w:tcPr>
            <w:tcW w:w="800" w:type="dxa"/>
            <w:tcMar>
              <w:top w:w="20" w:type="dxa"/>
              <w:left w:w="20" w:type="dxa"/>
              <w:bottom w:w="20" w:type="dxa"/>
              <w:right w:w="20" w:type="dxa"/>
            </w:tcMar>
            <w:vAlign w:val="center"/>
            <w:hideMark/>
          </w:tcPr>
          <w:p w14:paraId="441F434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E65D24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34046C2" w14:textId="77777777" w:rsidR="00945E53" w:rsidRPr="007A6443" w:rsidRDefault="00945E53" w:rsidP="00FE4A28">
            <w:pPr>
              <w:pStyle w:val="movimento2"/>
              <w:rPr>
                <w:color w:val="002060"/>
              </w:rPr>
            </w:pPr>
            <w:r w:rsidRPr="007A6443">
              <w:rPr>
                <w:color w:val="002060"/>
              </w:rPr>
              <w:t> </w:t>
            </w:r>
          </w:p>
        </w:tc>
      </w:tr>
    </w:tbl>
    <w:p w14:paraId="09DD5101" w14:textId="77777777" w:rsidR="00945E53" w:rsidRPr="007A6443" w:rsidRDefault="00945E53" w:rsidP="00945E53">
      <w:pPr>
        <w:pStyle w:val="diffida"/>
        <w:spacing w:before="80" w:beforeAutospacing="0" w:after="40" w:afterAutospacing="0"/>
        <w:jc w:val="left"/>
        <w:rPr>
          <w:rFonts w:eastAsiaTheme="minorEastAsia"/>
          <w:color w:val="002060"/>
        </w:rPr>
      </w:pPr>
      <w:r w:rsidRPr="007A6443">
        <w:rPr>
          <w:color w:val="002060"/>
        </w:rPr>
        <w:t xml:space="preserve">Per aver rivolto reiterate proteste all'indirizzo dell'arbitro. </w:t>
      </w:r>
    </w:p>
    <w:p w14:paraId="0A793F0D" w14:textId="77777777" w:rsidR="00945E53" w:rsidRPr="007A6443" w:rsidRDefault="00945E53" w:rsidP="00945E53">
      <w:pPr>
        <w:pStyle w:val="titolo30"/>
        <w:rPr>
          <w:color w:val="002060"/>
        </w:rPr>
      </w:pPr>
      <w:r w:rsidRPr="007A6443">
        <w:rPr>
          <w:color w:val="002060"/>
        </w:rPr>
        <w:t xml:space="preserve">CALCIATORI ESPULSI </w:t>
      </w:r>
    </w:p>
    <w:p w14:paraId="6874853A" w14:textId="77777777" w:rsidR="00945E53" w:rsidRPr="007A6443" w:rsidRDefault="00945E53" w:rsidP="00945E53">
      <w:pPr>
        <w:pStyle w:val="titolo20"/>
        <w:rPr>
          <w:color w:val="002060"/>
        </w:rPr>
      </w:pPr>
      <w:r w:rsidRPr="007A644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EE1161C" w14:textId="77777777" w:rsidTr="00FE4A28">
        <w:tc>
          <w:tcPr>
            <w:tcW w:w="2200" w:type="dxa"/>
            <w:tcMar>
              <w:top w:w="20" w:type="dxa"/>
              <w:left w:w="20" w:type="dxa"/>
              <w:bottom w:w="20" w:type="dxa"/>
              <w:right w:w="20" w:type="dxa"/>
            </w:tcMar>
            <w:vAlign w:val="center"/>
            <w:hideMark/>
          </w:tcPr>
          <w:p w14:paraId="5927E20D" w14:textId="77777777" w:rsidR="00945E53" w:rsidRPr="007A6443" w:rsidRDefault="00945E53" w:rsidP="00FE4A28">
            <w:pPr>
              <w:pStyle w:val="movimento"/>
              <w:rPr>
                <w:color w:val="002060"/>
              </w:rPr>
            </w:pPr>
            <w:r w:rsidRPr="007A6443">
              <w:rPr>
                <w:color w:val="002060"/>
              </w:rPr>
              <w:t>CHIAPPA NICHOLAS</w:t>
            </w:r>
          </w:p>
        </w:tc>
        <w:tc>
          <w:tcPr>
            <w:tcW w:w="2200" w:type="dxa"/>
            <w:tcMar>
              <w:top w:w="20" w:type="dxa"/>
              <w:left w:w="20" w:type="dxa"/>
              <w:bottom w:w="20" w:type="dxa"/>
              <w:right w:w="20" w:type="dxa"/>
            </w:tcMar>
            <w:vAlign w:val="center"/>
            <w:hideMark/>
          </w:tcPr>
          <w:p w14:paraId="6A1800B6" w14:textId="77777777" w:rsidR="00945E53" w:rsidRPr="007A6443" w:rsidRDefault="00945E53" w:rsidP="00FE4A28">
            <w:pPr>
              <w:pStyle w:val="movimento2"/>
              <w:rPr>
                <w:color w:val="002060"/>
              </w:rPr>
            </w:pPr>
            <w:r w:rsidRPr="007A6443">
              <w:rPr>
                <w:color w:val="002060"/>
              </w:rPr>
              <w:t xml:space="preserve">(ANGELI) </w:t>
            </w:r>
          </w:p>
        </w:tc>
        <w:tc>
          <w:tcPr>
            <w:tcW w:w="800" w:type="dxa"/>
            <w:tcMar>
              <w:top w:w="20" w:type="dxa"/>
              <w:left w:w="20" w:type="dxa"/>
              <w:bottom w:w="20" w:type="dxa"/>
              <w:right w:w="20" w:type="dxa"/>
            </w:tcMar>
            <w:vAlign w:val="center"/>
            <w:hideMark/>
          </w:tcPr>
          <w:p w14:paraId="35E026D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33F3FC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C7E932D" w14:textId="77777777" w:rsidR="00945E53" w:rsidRPr="007A6443" w:rsidRDefault="00945E53" w:rsidP="00FE4A28">
            <w:pPr>
              <w:pStyle w:val="movimento2"/>
              <w:rPr>
                <w:color w:val="002060"/>
              </w:rPr>
            </w:pPr>
            <w:r w:rsidRPr="007A6443">
              <w:rPr>
                <w:color w:val="002060"/>
              </w:rPr>
              <w:t> </w:t>
            </w:r>
          </w:p>
        </w:tc>
      </w:tr>
    </w:tbl>
    <w:p w14:paraId="1C1A3E8A" w14:textId="77777777" w:rsidR="00945E53" w:rsidRPr="007A6443" w:rsidRDefault="00945E53" w:rsidP="00945E53">
      <w:pPr>
        <w:pStyle w:val="titolo30"/>
        <w:rPr>
          <w:rFonts w:eastAsiaTheme="minorEastAsia"/>
          <w:color w:val="002060"/>
        </w:rPr>
      </w:pPr>
      <w:r w:rsidRPr="007A6443">
        <w:rPr>
          <w:color w:val="002060"/>
        </w:rPr>
        <w:t xml:space="preserve">CALCIATORI NON ESPULSI </w:t>
      </w:r>
    </w:p>
    <w:p w14:paraId="35DDEC1B" w14:textId="77777777" w:rsidR="00945E53" w:rsidRPr="007A6443" w:rsidRDefault="00945E53" w:rsidP="00945E53">
      <w:pPr>
        <w:pStyle w:val="titolo20"/>
        <w:rPr>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37966FC0" w14:textId="77777777" w:rsidTr="00FE4A28">
        <w:tc>
          <w:tcPr>
            <w:tcW w:w="2200" w:type="dxa"/>
            <w:tcMar>
              <w:top w:w="20" w:type="dxa"/>
              <w:left w:w="20" w:type="dxa"/>
              <w:bottom w:w="20" w:type="dxa"/>
              <w:right w:w="20" w:type="dxa"/>
            </w:tcMar>
            <w:vAlign w:val="center"/>
            <w:hideMark/>
          </w:tcPr>
          <w:p w14:paraId="1DB79596" w14:textId="77777777" w:rsidR="00945E53" w:rsidRPr="007A6443" w:rsidRDefault="00945E53" w:rsidP="00FE4A28">
            <w:pPr>
              <w:pStyle w:val="movimento"/>
              <w:rPr>
                <w:color w:val="002060"/>
              </w:rPr>
            </w:pPr>
            <w:r w:rsidRPr="007A6443">
              <w:rPr>
                <w:color w:val="002060"/>
              </w:rPr>
              <w:t>AMBROSINI MATTEO</w:t>
            </w:r>
          </w:p>
        </w:tc>
        <w:tc>
          <w:tcPr>
            <w:tcW w:w="2200" w:type="dxa"/>
            <w:tcMar>
              <w:top w:w="20" w:type="dxa"/>
              <w:left w:w="20" w:type="dxa"/>
              <w:bottom w:w="20" w:type="dxa"/>
              <w:right w:w="20" w:type="dxa"/>
            </w:tcMar>
            <w:vAlign w:val="center"/>
            <w:hideMark/>
          </w:tcPr>
          <w:p w14:paraId="26F263CD" w14:textId="77777777" w:rsidR="00945E53" w:rsidRPr="007A6443" w:rsidRDefault="00945E53" w:rsidP="00FE4A28">
            <w:pPr>
              <w:pStyle w:val="movimento2"/>
              <w:rPr>
                <w:color w:val="002060"/>
              </w:rPr>
            </w:pPr>
            <w:r w:rsidRPr="007A6443">
              <w:rPr>
                <w:color w:val="002060"/>
              </w:rPr>
              <w:t xml:space="preserve">(REAL FABRIANO) </w:t>
            </w:r>
          </w:p>
        </w:tc>
        <w:tc>
          <w:tcPr>
            <w:tcW w:w="800" w:type="dxa"/>
            <w:tcMar>
              <w:top w:w="20" w:type="dxa"/>
              <w:left w:w="20" w:type="dxa"/>
              <w:bottom w:w="20" w:type="dxa"/>
              <w:right w:w="20" w:type="dxa"/>
            </w:tcMar>
            <w:vAlign w:val="center"/>
            <w:hideMark/>
          </w:tcPr>
          <w:p w14:paraId="3BEB6DD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1E0A332"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1E19ED0" w14:textId="77777777" w:rsidR="00945E53" w:rsidRPr="007A6443" w:rsidRDefault="00945E53" w:rsidP="00FE4A28">
            <w:pPr>
              <w:pStyle w:val="movimento2"/>
              <w:rPr>
                <w:color w:val="002060"/>
              </w:rPr>
            </w:pPr>
            <w:r w:rsidRPr="007A6443">
              <w:rPr>
                <w:color w:val="002060"/>
              </w:rPr>
              <w:t> </w:t>
            </w:r>
          </w:p>
        </w:tc>
      </w:tr>
    </w:tbl>
    <w:p w14:paraId="2149D897"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878F366" w14:textId="77777777" w:rsidTr="00FE4A28">
        <w:tc>
          <w:tcPr>
            <w:tcW w:w="2200" w:type="dxa"/>
            <w:tcMar>
              <w:top w:w="20" w:type="dxa"/>
              <w:left w:w="20" w:type="dxa"/>
              <w:bottom w:w="20" w:type="dxa"/>
              <w:right w:w="20" w:type="dxa"/>
            </w:tcMar>
            <w:vAlign w:val="center"/>
            <w:hideMark/>
          </w:tcPr>
          <w:p w14:paraId="2906E968" w14:textId="77777777" w:rsidR="00945E53" w:rsidRPr="007A6443" w:rsidRDefault="00945E53" w:rsidP="00FE4A28">
            <w:pPr>
              <w:pStyle w:val="movimento"/>
              <w:rPr>
                <w:color w:val="002060"/>
              </w:rPr>
            </w:pPr>
            <w:r w:rsidRPr="007A6443">
              <w:rPr>
                <w:color w:val="002060"/>
              </w:rPr>
              <w:t>CASOLI DAVIDE</w:t>
            </w:r>
          </w:p>
        </w:tc>
        <w:tc>
          <w:tcPr>
            <w:tcW w:w="2200" w:type="dxa"/>
            <w:tcMar>
              <w:top w:w="20" w:type="dxa"/>
              <w:left w:w="20" w:type="dxa"/>
              <w:bottom w:w="20" w:type="dxa"/>
              <w:right w:w="20" w:type="dxa"/>
            </w:tcMar>
            <w:vAlign w:val="center"/>
            <w:hideMark/>
          </w:tcPr>
          <w:p w14:paraId="0934F860" w14:textId="77777777" w:rsidR="00945E53" w:rsidRPr="007A6443" w:rsidRDefault="00945E53" w:rsidP="00FE4A28">
            <w:pPr>
              <w:pStyle w:val="movimento2"/>
              <w:rPr>
                <w:color w:val="002060"/>
              </w:rPr>
            </w:pPr>
            <w:r w:rsidRPr="007A6443">
              <w:rPr>
                <w:color w:val="002060"/>
              </w:rPr>
              <w:t xml:space="preserve">(ANGELI) </w:t>
            </w:r>
          </w:p>
        </w:tc>
        <w:tc>
          <w:tcPr>
            <w:tcW w:w="800" w:type="dxa"/>
            <w:tcMar>
              <w:top w:w="20" w:type="dxa"/>
              <w:left w:w="20" w:type="dxa"/>
              <w:bottom w:w="20" w:type="dxa"/>
              <w:right w:w="20" w:type="dxa"/>
            </w:tcMar>
            <w:vAlign w:val="center"/>
            <w:hideMark/>
          </w:tcPr>
          <w:p w14:paraId="50293A3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8AA2FEF" w14:textId="77777777" w:rsidR="00945E53" w:rsidRPr="007A6443" w:rsidRDefault="00945E53" w:rsidP="00FE4A28">
            <w:pPr>
              <w:pStyle w:val="movimento"/>
              <w:rPr>
                <w:color w:val="002060"/>
              </w:rPr>
            </w:pPr>
            <w:r w:rsidRPr="007A6443">
              <w:rPr>
                <w:color w:val="002060"/>
              </w:rPr>
              <w:t>GIACOMETTI MATTEO</w:t>
            </w:r>
          </w:p>
        </w:tc>
        <w:tc>
          <w:tcPr>
            <w:tcW w:w="2200" w:type="dxa"/>
            <w:tcMar>
              <w:top w:w="20" w:type="dxa"/>
              <w:left w:w="20" w:type="dxa"/>
              <w:bottom w:w="20" w:type="dxa"/>
              <w:right w:w="20" w:type="dxa"/>
            </w:tcMar>
            <w:vAlign w:val="center"/>
            <w:hideMark/>
          </w:tcPr>
          <w:p w14:paraId="13FDBE44" w14:textId="77777777" w:rsidR="00945E53" w:rsidRPr="007A6443" w:rsidRDefault="00945E53" w:rsidP="00FE4A28">
            <w:pPr>
              <w:pStyle w:val="movimento2"/>
              <w:rPr>
                <w:color w:val="002060"/>
              </w:rPr>
            </w:pPr>
            <w:r w:rsidRPr="007A6443">
              <w:rPr>
                <w:color w:val="002060"/>
              </w:rPr>
              <w:t xml:space="preserve">(REAL FABRIANO) </w:t>
            </w:r>
          </w:p>
        </w:tc>
      </w:tr>
    </w:tbl>
    <w:p w14:paraId="231E487A" w14:textId="77777777" w:rsidR="00945E53" w:rsidRDefault="00945E53" w:rsidP="00945E53">
      <w:pPr>
        <w:pStyle w:val="breakline"/>
        <w:rPr>
          <w:color w:val="002060"/>
        </w:rPr>
      </w:pPr>
    </w:p>
    <w:p w14:paraId="5BCF418B" w14:textId="77777777" w:rsidR="00945E53" w:rsidRPr="001910FC" w:rsidRDefault="00945E53" w:rsidP="00945E5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9124771" w14:textId="77777777" w:rsidR="00945E53" w:rsidRPr="001910FC" w:rsidRDefault="00945E53" w:rsidP="00945E5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D4B7AA4" w14:textId="77777777" w:rsidR="00945E53" w:rsidRPr="007A6443" w:rsidRDefault="00945E53" w:rsidP="00945E53">
      <w:pPr>
        <w:pStyle w:val="breakline"/>
        <w:rPr>
          <w:rFonts w:eastAsiaTheme="minorEastAsia"/>
          <w:color w:val="002060"/>
        </w:rPr>
      </w:pPr>
    </w:p>
    <w:p w14:paraId="23ACAF16" w14:textId="77777777" w:rsidR="00945E53" w:rsidRPr="007A6443" w:rsidRDefault="00945E53" w:rsidP="00945E53">
      <w:pPr>
        <w:pStyle w:val="titoloprinc0"/>
        <w:rPr>
          <w:color w:val="002060"/>
        </w:rPr>
      </w:pPr>
      <w:r w:rsidRPr="007A6443">
        <w:rPr>
          <w:color w:val="002060"/>
        </w:rPr>
        <w:t>CLASSIFICA</w:t>
      </w:r>
    </w:p>
    <w:p w14:paraId="32C599BD" w14:textId="77777777" w:rsidR="00945E53" w:rsidRPr="007A6443" w:rsidRDefault="00945E53" w:rsidP="00945E53">
      <w:pPr>
        <w:pStyle w:val="breakline"/>
        <w:rPr>
          <w:color w:val="002060"/>
        </w:rPr>
      </w:pPr>
    </w:p>
    <w:p w14:paraId="61A7AAB8" w14:textId="77777777" w:rsidR="00945E53" w:rsidRPr="007A6443" w:rsidRDefault="00945E53" w:rsidP="00945E53">
      <w:pPr>
        <w:pStyle w:val="breakline"/>
        <w:rPr>
          <w:color w:val="002060"/>
        </w:rPr>
      </w:pPr>
    </w:p>
    <w:p w14:paraId="784D447C" w14:textId="77777777" w:rsidR="00945E53" w:rsidRPr="007A6443" w:rsidRDefault="00945E53" w:rsidP="00945E53">
      <w:pPr>
        <w:pStyle w:val="sottotitolocampionato10"/>
        <w:rPr>
          <w:color w:val="002060"/>
        </w:rPr>
      </w:pPr>
      <w:r w:rsidRPr="007A6443">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3E612142"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93B9D"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0C588"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6E7E4"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B0ED6"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50EFE"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D0BCD"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A9609"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A9397"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CC3CC"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04EEF" w14:textId="77777777" w:rsidR="00945E53" w:rsidRPr="007A6443" w:rsidRDefault="00945E53" w:rsidP="00FE4A28">
            <w:pPr>
              <w:pStyle w:val="headertabella0"/>
              <w:rPr>
                <w:color w:val="002060"/>
              </w:rPr>
            </w:pPr>
            <w:r w:rsidRPr="007A6443">
              <w:rPr>
                <w:color w:val="002060"/>
              </w:rPr>
              <w:t>PE</w:t>
            </w:r>
          </w:p>
        </w:tc>
      </w:tr>
      <w:tr w:rsidR="00945E53" w:rsidRPr="007A6443" w14:paraId="739A88F1"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45B353" w14:textId="77777777" w:rsidR="00945E53" w:rsidRPr="007A6443" w:rsidRDefault="00945E53" w:rsidP="00FE4A28">
            <w:pPr>
              <w:pStyle w:val="rowtabella0"/>
              <w:rPr>
                <w:color w:val="002060"/>
                <w:lang w:val="es-ES"/>
              </w:rPr>
            </w:pPr>
            <w:r w:rsidRPr="007A6443">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4288" w14:textId="77777777" w:rsidR="00945E53" w:rsidRPr="007A6443" w:rsidRDefault="00945E53" w:rsidP="00FE4A28">
            <w:pPr>
              <w:pStyle w:val="rowtabella0"/>
              <w:jc w:val="center"/>
              <w:rPr>
                <w:color w:val="002060"/>
              </w:rPr>
            </w:pPr>
            <w:r w:rsidRPr="007A64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2AE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D568"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C96E"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41DA"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0735"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733D" w14:textId="77777777" w:rsidR="00945E53" w:rsidRPr="007A6443" w:rsidRDefault="00945E53" w:rsidP="00FE4A28">
            <w:pPr>
              <w:pStyle w:val="rowtabella0"/>
              <w:jc w:val="center"/>
              <w:rPr>
                <w:color w:val="002060"/>
              </w:rPr>
            </w:pPr>
            <w:r w:rsidRPr="007A644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D615" w14:textId="77777777" w:rsidR="00945E53" w:rsidRPr="007A6443" w:rsidRDefault="00945E53" w:rsidP="00FE4A28">
            <w:pPr>
              <w:pStyle w:val="rowtabella0"/>
              <w:jc w:val="center"/>
              <w:rPr>
                <w:color w:val="002060"/>
              </w:rPr>
            </w:pPr>
            <w:r w:rsidRPr="007A644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C52F" w14:textId="77777777" w:rsidR="00945E53" w:rsidRPr="007A6443" w:rsidRDefault="00945E53" w:rsidP="00FE4A28">
            <w:pPr>
              <w:pStyle w:val="rowtabella0"/>
              <w:jc w:val="center"/>
              <w:rPr>
                <w:color w:val="002060"/>
              </w:rPr>
            </w:pPr>
            <w:r w:rsidRPr="007A6443">
              <w:rPr>
                <w:color w:val="002060"/>
              </w:rPr>
              <w:t>0</w:t>
            </w:r>
          </w:p>
        </w:tc>
      </w:tr>
      <w:tr w:rsidR="00945E53" w:rsidRPr="007A6443" w14:paraId="60B9CAC1"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482D6" w14:textId="77777777" w:rsidR="00945E53" w:rsidRPr="007A6443" w:rsidRDefault="00945E53" w:rsidP="00FE4A28">
            <w:pPr>
              <w:pStyle w:val="rowtabella0"/>
              <w:rPr>
                <w:color w:val="002060"/>
              </w:rPr>
            </w:pPr>
            <w:r w:rsidRPr="007A644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F3D5"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ECAD"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6876"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58E0"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5354"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A211"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5D3C"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FB8B1"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D1560" w14:textId="77777777" w:rsidR="00945E53" w:rsidRPr="007A6443" w:rsidRDefault="00945E53" w:rsidP="00FE4A28">
            <w:pPr>
              <w:pStyle w:val="rowtabella0"/>
              <w:jc w:val="center"/>
              <w:rPr>
                <w:color w:val="002060"/>
              </w:rPr>
            </w:pPr>
            <w:r w:rsidRPr="007A6443">
              <w:rPr>
                <w:color w:val="002060"/>
              </w:rPr>
              <w:t>0</w:t>
            </w:r>
          </w:p>
        </w:tc>
      </w:tr>
      <w:tr w:rsidR="00945E53" w:rsidRPr="007A6443" w14:paraId="17174D51"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447DF" w14:textId="77777777" w:rsidR="00945E53" w:rsidRPr="007A6443" w:rsidRDefault="00945E53" w:rsidP="00FE4A28">
            <w:pPr>
              <w:pStyle w:val="rowtabella0"/>
              <w:rPr>
                <w:color w:val="002060"/>
              </w:rPr>
            </w:pPr>
            <w:r w:rsidRPr="007A6443">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1639" w14:textId="77777777" w:rsidR="00945E53" w:rsidRPr="007A6443" w:rsidRDefault="00945E53" w:rsidP="00FE4A28">
            <w:pPr>
              <w:pStyle w:val="rowtabella0"/>
              <w:jc w:val="center"/>
              <w:rPr>
                <w:color w:val="002060"/>
              </w:rPr>
            </w:pPr>
            <w:r w:rsidRPr="007A64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44DF"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19BF"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7C3F"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37C9"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C4A6" w14:textId="77777777" w:rsidR="00945E53" w:rsidRPr="007A6443" w:rsidRDefault="00945E53" w:rsidP="00FE4A28">
            <w:pPr>
              <w:pStyle w:val="rowtabella0"/>
              <w:jc w:val="center"/>
              <w:rPr>
                <w:color w:val="002060"/>
              </w:rPr>
            </w:pPr>
            <w:r w:rsidRPr="007A64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2212"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F091"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D752" w14:textId="77777777" w:rsidR="00945E53" w:rsidRPr="007A6443" w:rsidRDefault="00945E53" w:rsidP="00FE4A28">
            <w:pPr>
              <w:pStyle w:val="rowtabella0"/>
              <w:jc w:val="center"/>
              <w:rPr>
                <w:color w:val="002060"/>
              </w:rPr>
            </w:pPr>
            <w:r w:rsidRPr="007A6443">
              <w:rPr>
                <w:color w:val="002060"/>
              </w:rPr>
              <w:t>0</w:t>
            </w:r>
          </w:p>
        </w:tc>
      </w:tr>
      <w:tr w:rsidR="00945E53" w:rsidRPr="007A6443" w14:paraId="4A94989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DDECF" w14:textId="77777777" w:rsidR="00945E53" w:rsidRPr="007A6443" w:rsidRDefault="00945E53" w:rsidP="00FE4A28">
            <w:pPr>
              <w:pStyle w:val="rowtabella0"/>
              <w:rPr>
                <w:color w:val="002060"/>
              </w:rPr>
            </w:pPr>
            <w:r w:rsidRPr="007A644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9A8DA"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FA490"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FB69"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AF7B"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CE56"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98C1E" w14:textId="77777777" w:rsidR="00945E53" w:rsidRPr="007A6443" w:rsidRDefault="00945E53" w:rsidP="00FE4A28">
            <w:pPr>
              <w:pStyle w:val="rowtabella0"/>
              <w:jc w:val="center"/>
              <w:rPr>
                <w:color w:val="002060"/>
              </w:rPr>
            </w:pPr>
            <w:r w:rsidRPr="007A644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0A54"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61187"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6026" w14:textId="77777777" w:rsidR="00945E53" w:rsidRPr="007A6443" w:rsidRDefault="00945E53" w:rsidP="00FE4A28">
            <w:pPr>
              <w:pStyle w:val="rowtabella0"/>
              <w:jc w:val="center"/>
              <w:rPr>
                <w:color w:val="002060"/>
              </w:rPr>
            </w:pPr>
            <w:r w:rsidRPr="007A6443">
              <w:rPr>
                <w:color w:val="002060"/>
              </w:rPr>
              <w:t>0</w:t>
            </w:r>
          </w:p>
        </w:tc>
      </w:tr>
      <w:tr w:rsidR="00945E53" w:rsidRPr="007A6443" w14:paraId="22C1576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F1D18" w14:textId="77777777" w:rsidR="00945E53" w:rsidRPr="007A6443" w:rsidRDefault="00945E53" w:rsidP="00FE4A28">
            <w:pPr>
              <w:pStyle w:val="rowtabella0"/>
              <w:rPr>
                <w:color w:val="002060"/>
              </w:rPr>
            </w:pPr>
            <w:r w:rsidRPr="007A6443">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F0B1"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A15F"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A915"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4FDD"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A4D5"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4728" w14:textId="77777777" w:rsidR="00945E53" w:rsidRPr="007A6443" w:rsidRDefault="00945E53" w:rsidP="00FE4A28">
            <w:pPr>
              <w:pStyle w:val="rowtabella0"/>
              <w:jc w:val="center"/>
              <w:rPr>
                <w:color w:val="002060"/>
              </w:rPr>
            </w:pPr>
            <w:r w:rsidRPr="007A644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CA2E" w14:textId="77777777" w:rsidR="00945E53" w:rsidRPr="007A6443" w:rsidRDefault="00945E53" w:rsidP="00FE4A28">
            <w:pPr>
              <w:pStyle w:val="rowtabella0"/>
              <w:jc w:val="center"/>
              <w:rPr>
                <w:color w:val="002060"/>
              </w:rPr>
            </w:pPr>
            <w:r w:rsidRPr="007A644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4245"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518B3" w14:textId="77777777" w:rsidR="00945E53" w:rsidRPr="007A6443" w:rsidRDefault="00945E53" w:rsidP="00FE4A28">
            <w:pPr>
              <w:pStyle w:val="rowtabella0"/>
              <w:jc w:val="center"/>
              <w:rPr>
                <w:color w:val="002060"/>
              </w:rPr>
            </w:pPr>
            <w:r w:rsidRPr="007A6443">
              <w:rPr>
                <w:color w:val="002060"/>
              </w:rPr>
              <w:t>0</w:t>
            </w:r>
          </w:p>
        </w:tc>
      </w:tr>
      <w:tr w:rsidR="00945E53" w:rsidRPr="007A6443" w14:paraId="49AA55CB"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20199" w14:textId="77777777" w:rsidR="00945E53" w:rsidRPr="007A6443" w:rsidRDefault="00945E53" w:rsidP="00FE4A28">
            <w:pPr>
              <w:pStyle w:val="rowtabella0"/>
              <w:rPr>
                <w:color w:val="002060"/>
              </w:rPr>
            </w:pPr>
            <w:r w:rsidRPr="007A644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430DB"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3F83"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6B78"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9D2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E037"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9287" w14:textId="77777777" w:rsidR="00945E53" w:rsidRPr="007A6443" w:rsidRDefault="00945E53" w:rsidP="00FE4A28">
            <w:pPr>
              <w:pStyle w:val="rowtabella0"/>
              <w:jc w:val="center"/>
              <w:rPr>
                <w:color w:val="002060"/>
              </w:rPr>
            </w:pPr>
            <w:r w:rsidRPr="007A64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18E4"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A020"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18F10" w14:textId="77777777" w:rsidR="00945E53" w:rsidRPr="007A6443" w:rsidRDefault="00945E53" w:rsidP="00FE4A28">
            <w:pPr>
              <w:pStyle w:val="rowtabella0"/>
              <w:jc w:val="center"/>
              <w:rPr>
                <w:color w:val="002060"/>
              </w:rPr>
            </w:pPr>
            <w:r w:rsidRPr="007A6443">
              <w:rPr>
                <w:color w:val="002060"/>
              </w:rPr>
              <w:t>0</w:t>
            </w:r>
          </w:p>
        </w:tc>
      </w:tr>
      <w:tr w:rsidR="00945E53" w:rsidRPr="007A6443" w14:paraId="3A84A27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A25B0" w14:textId="77777777" w:rsidR="00945E53" w:rsidRPr="007A6443" w:rsidRDefault="00945E53" w:rsidP="00FE4A28">
            <w:pPr>
              <w:pStyle w:val="breakline"/>
              <w:rPr>
                <w:rFonts w:ascii="Arial" w:hAnsi="Arial" w:cs="Arial"/>
                <w:color w:val="002060"/>
              </w:rPr>
            </w:pPr>
            <w:r w:rsidRPr="007A6443">
              <w:rPr>
                <w:rFonts w:ascii="Arial" w:hAnsi="Arial" w:cs="Arial"/>
                <w:color w:val="002060"/>
              </w:rPr>
              <w:t>A.S.D. CALCIO A 5 CORINALDO – seconda squadra Under 21 –</w:t>
            </w:r>
          </w:p>
          <w:p w14:paraId="68749BB7" w14:textId="77777777" w:rsidR="00945E53" w:rsidRPr="007A6443" w:rsidRDefault="00945E53" w:rsidP="00FE4A28">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9FF5" w14:textId="77777777" w:rsidR="00945E53" w:rsidRPr="007A6443" w:rsidRDefault="00945E53" w:rsidP="00FE4A28">
            <w:pPr>
              <w:pStyle w:val="rowtabella0"/>
              <w:jc w:val="center"/>
              <w:rPr>
                <w:color w:val="002060"/>
              </w:rPr>
            </w:pPr>
            <w:r w:rsidRPr="007A64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6A19"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10BC"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B300"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AB0B"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86A2" w14:textId="77777777" w:rsidR="00945E53" w:rsidRPr="007A6443" w:rsidRDefault="00945E53" w:rsidP="00FE4A28">
            <w:pPr>
              <w:pStyle w:val="rowtabella0"/>
              <w:jc w:val="center"/>
              <w:rPr>
                <w:color w:val="002060"/>
              </w:rPr>
            </w:pPr>
            <w:r w:rsidRPr="007A644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D330" w14:textId="77777777" w:rsidR="00945E53" w:rsidRPr="007A6443" w:rsidRDefault="00945E53" w:rsidP="00FE4A28">
            <w:pPr>
              <w:pStyle w:val="rowtabella0"/>
              <w:jc w:val="center"/>
              <w:rPr>
                <w:color w:val="002060"/>
              </w:rPr>
            </w:pPr>
            <w:r w:rsidRPr="007A644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B1AD"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2081" w14:textId="77777777" w:rsidR="00945E53" w:rsidRPr="007A6443" w:rsidRDefault="00945E53" w:rsidP="00FE4A28">
            <w:pPr>
              <w:pStyle w:val="rowtabella0"/>
              <w:jc w:val="center"/>
              <w:rPr>
                <w:color w:val="002060"/>
              </w:rPr>
            </w:pPr>
            <w:r w:rsidRPr="007A6443">
              <w:rPr>
                <w:color w:val="002060"/>
              </w:rPr>
              <w:t>0</w:t>
            </w:r>
          </w:p>
        </w:tc>
      </w:tr>
      <w:tr w:rsidR="00945E53" w:rsidRPr="007A6443" w14:paraId="6BFCF69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AAD5E" w14:textId="77777777" w:rsidR="00945E53" w:rsidRPr="007A6443" w:rsidRDefault="00945E53" w:rsidP="00FE4A28">
            <w:pPr>
              <w:pStyle w:val="rowtabella0"/>
              <w:rPr>
                <w:color w:val="002060"/>
              </w:rPr>
            </w:pPr>
            <w:r w:rsidRPr="007A6443">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9B0B5"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0D7B"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1FF2"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4EEB"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7C90"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8F6E" w14:textId="77777777" w:rsidR="00945E53" w:rsidRPr="007A6443" w:rsidRDefault="00945E53" w:rsidP="00FE4A28">
            <w:pPr>
              <w:pStyle w:val="rowtabella0"/>
              <w:jc w:val="center"/>
              <w:rPr>
                <w:color w:val="002060"/>
              </w:rPr>
            </w:pPr>
            <w:r w:rsidRPr="007A64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5730" w14:textId="77777777" w:rsidR="00945E53" w:rsidRPr="007A6443" w:rsidRDefault="00945E53" w:rsidP="00FE4A28">
            <w:pPr>
              <w:pStyle w:val="rowtabella0"/>
              <w:jc w:val="center"/>
              <w:rPr>
                <w:color w:val="002060"/>
              </w:rPr>
            </w:pPr>
            <w:r w:rsidRPr="007A644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9950"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79D7" w14:textId="77777777" w:rsidR="00945E53" w:rsidRPr="007A6443" w:rsidRDefault="00945E53" w:rsidP="00FE4A28">
            <w:pPr>
              <w:pStyle w:val="rowtabella0"/>
              <w:jc w:val="center"/>
              <w:rPr>
                <w:color w:val="002060"/>
              </w:rPr>
            </w:pPr>
            <w:r w:rsidRPr="007A6443">
              <w:rPr>
                <w:color w:val="002060"/>
              </w:rPr>
              <w:t>0</w:t>
            </w:r>
          </w:p>
        </w:tc>
      </w:tr>
      <w:tr w:rsidR="00945E53" w:rsidRPr="007A6443" w14:paraId="64A3CAD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D9FC7" w14:textId="77777777" w:rsidR="00945E53" w:rsidRPr="007A6443" w:rsidRDefault="00945E53" w:rsidP="00FE4A28">
            <w:pPr>
              <w:pStyle w:val="rowtabella0"/>
              <w:rPr>
                <w:color w:val="002060"/>
              </w:rPr>
            </w:pPr>
            <w:r w:rsidRPr="007A6443">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7EB7"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221F"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F1F9"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E12F"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88823"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8C2C" w14:textId="77777777" w:rsidR="00945E53" w:rsidRPr="007A6443" w:rsidRDefault="00945E53" w:rsidP="00FE4A28">
            <w:pPr>
              <w:pStyle w:val="rowtabella0"/>
              <w:jc w:val="center"/>
              <w:rPr>
                <w:color w:val="002060"/>
              </w:rPr>
            </w:pPr>
            <w:r w:rsidRPr="007A64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2537"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6F6C"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3DCE" w14:textId="77777777" w:rsidR="00945E53" w:rsidRPr="007A6443" w:rsidRDefault="00945E53" w:rsidP="00FE4A28">
            <w:pPr>
              <w:pStyle w:val="rowtabella0"/>
              <w:jc w:val="center"/>
              <w:rPr>
                <w:color w:val="002060"/>
              </w:rPr>
            </w:pPr>
            <w:r w:rsidRPr="007A6443">
              <w:rPr>
                <w:color w:val="002060"/>
              </w:rPr>
              <w:t>0</w:t>
            </w:r>
          </w:p>
        </w:tc>
      </w:tr>
      <w:tr w:rsidR="00945E53" w:rsidRPr="007A6443" w14:paraId="2B1F5697"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8C2F6" w14:textId="77777777" w:rsidR="00945E53" w:rsidRPr="007A6443" w:rsidRDefault="00945E53" w:rsidP="00FE4A28">
            <w:pPr>
              <w:pStyle w:val="rowtabella0"/>
              <w:rPr>
                <w:color w:val="002060"/>
              </w:rPr>
            </w:pPr>
            <w:r w:rsidRPr="007A644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4E0E"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3E24"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9065"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37B3"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B308"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0E0D"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E1E3" w14:textId="77777777" w:rsidR="00945E53" w:rsidRPr="007A6443" w:rsidRDefault="00945E53" w:rsidP="00FE4A28">
            <w:pPr>
              <w:pStyle w:val="rowtabella0"/>
              <w:jc w:val="center"/>
              <w:rPr>
                <w:color w:val="002060"/>
              </w:rPr>
            </w:pPr>
            <w:r w:rsidRPr="007A644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A126"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06EC" w14:textId="77777777" w:rsidR="00945E53" w:rsidRPr="007A6443" w:rsidRDefault="00945E53" w:rsidP="00FE4A28">
            <w:pPr>
              <w:pStyle w:val="rowtabella0"/>
              <w:jc w:val="center"/>
              <w:rPr>
                <w:color w:val="002060"/>
              </w:rPr>
            </w:pPr>
            <w:r w:rsidRPr="007A6443">
              <w:rPr>
                <w:color w:val="002060"/>
              </w:rPr>
              <w:t>0</w:t>
            </w:r>
          </w:p>
        </w:tc>
      </w:tr>
      <w:tr w:rsidR="00945E53" w:rsidRPr="007A6443" w14:paraId="56AE98F1"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9A3F0" w14:textId="77777777" w:rsidR="00945E53" w:rsidRPr="007A6443" w:rsidRDefault="00945E53" w:rsidP="00FE4A28">
            <w:pPr>
              <w:pStyle w:val="rowtabella0"/>
              <w:rPr>
                <w:color w:val="002060"/>
              </w:rPr>
            </w:pPr>
            <w:r w:rsidRPr="007A644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1A28"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66FE"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FEC9"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16B3"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94EA"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9E36" w14:textId="77777777" w:rsidR="00945E53" w:rsidRPr="007A6443" w:rsidRDefault="00945E53" w:rsidP="00FE4A28">
            <w:pPr>
              <w:pStyle w:val="rowtabella0"/>
              <w:jc w:val="center"/>
              <w:rPr>
                <w:color w:val="002060"/>
              </w:rPr>
            </w:pPr>
            <w:r w:rsidRPr="007A64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6936" w14:textId="77777777" w:rsidR="00945E53" w:rsidRPr="007A6443" w:rsidRDefault="00945E53" w:rsidP="00FE4A28">
            <w:pPr>
              <w:pStyle w:val="rowtabella0"/>
              <w:jc w:val="center"/>
              <w:rPr>
                <w:color w:val="002060"/>
              </w:rPr>
            </w:pPr>
            <w:r w:rsidRPr="007A6443">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03687" w14:textId="77777777" w:rsidR="00945E53" w:rsidRPr="007A6443" w:rsidRDefault="00945E53" w:rsidP="00FE4A28">
            <w:pPr>
              <w:pStyle w:val="rowtabella0"/>
              <w:jc w:val="center"/>
              <w:rPr>
                <w:color w:val="002060"/>
              </w:rPr>
            </w:pPr>
            <w:r w:rsidRPr="007A644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8A0D2" w14:textId="77777777" w:rsidR="00945E53" w:rsidRPr="007A6443" w:rsidRDefault="00945E53" w:rsidP="00FE4A28">
            <w:pPr>
              <w:pStyle w:val="rowtabella0"/>
              <w:jc w:val="center"/>
              <w:rPr>
                <w:color w:val="002060"/>
              </w:rPr>
            </w:pPr>
            <w:r w:rsidRPr="007A6443">
              <w:rPr>
                <w:color w:val="002060"/>
              </w:rPr>
              <w:t>0</w:t>
            </w:r>
          </w:p>
        </w:tc>
      </w:tr>
      <w:tr w:rsidR="00945E53" w:rsidRPr="007A6443" w14:paraId="7F1A1EDB"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2E2AAC" w14:textId="77777777" w:rsidR="00945E53" w:rsidRPr="007A6443" w:rsidRDefault="00945E53" w:rsidP="00FE4A28">
            <w:pPr>
              <w:pStyle w:val="rowtabella0"/>
              <w:rPr>
                <w:color w:val="002060"/>
              </w:rPr>
            </w:pPr>
            <w:r w:rsidRPr="007A644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C92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874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A2C8"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B364"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C9E9"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CD87"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0A4BD" w14:textId="77777777" w:rsidR="00945E53" w:rsidRPr="007A6443" w:rsidRDefault="00945E53" w:rsidP="00FE4A28">
            <w:pPr>
              <w:pStyle w:val="rowtabella0"/>
              <w:jc w:val="center"/>
              <w:rPr>
                <w:color w:val="002060"/>
              </w:rPr>
            </w:pPr>
            <w:r w:rsidRPr="007A644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CA154" w14:textId="77777777" w:rsidR="00945E53" w:rsidRPr="007A6443" w:rsidRDefault="00945E53" w:rsidP="00FE4A28">
            <w:pPr>
              <w:pStyle w:val="rowtabella0"/>
              <w:jc w:val="center"/>
              <w:rPr>
                <w:color w:val="002060"/>
              </w:rPr>
            </w:pPr>
            <w:r w:rsidRPr="007A644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F5F9" w14:textId="77777777" w:rsidR="00945E53" w:rsidRPr="007A6443" w:rsidRDefault="00945E53" w:rsidP="00FE4A28">
            <w:pPr>
              <w:pStyle w:val="rowtabella0"/>
              <w:jc w:val="center"/>
              <w:rPr>
                <w:color w:val="002060"/>
              </w:rPr>
            </w:pPr>
            <w:r w:rsidRPr="007A6443">
              <w:rPr>
                <w:color w:val="002060"/>
              </w:rPr>
              <w:t>0</w:t>
            </w:r>
          </w:p>
        </w:tc>
      </w:tr>
    </w:tbl>
    <w:p w14:paraId="281EA9C0" w14:textId="77777777" w:rsidR="00945E53" w:rsidRPr="007A6443" w:rsidRDefault="00945E53" w:rsidP="00945E53">
      <w:pPr>
        <w:pStyle w:val="breakline"/>
        <w:rPr>
          <w:rFonts w:ascii="Arial" w:eastAsiaTheme="minorEastAsia" w:hAnsi="Arial" w:cs="Arial"/>
          <w:color w:val="002060"/>
        </w:rPr>
      </w:pPr>
    </w:p>
    <w:p w14:paraId="3B62FDB2" w14:textId="77777777" w:rsidR="00945E53" w:rsidRPr="007A6443" w:rsidRDefault="00945E53" w:rsidP="00945E53">
      <w:pPr>
        <w:pStyle w:val="breakline"/>
        <w:rPr>
          <w:rFonts w:ascii="Arial" w:hAnsi="Arial" w:cs="Arial"/>
          <w:color w:val="002060"/>
        </w:rPr>
      </w:pPr>
    </w:p>
    <w:p w14:paraId="5FAB726C" w14:textId="77777777" w:rsidR="00945E53" w:rsidRPr="007A6443" w:rsidRDefault="00945E53" w:rsidP="00945E53">
      <w:pPr>
        <w:pStyle w:val="sottotitolocampionato10"/>
        <w:rPr>
          <w:color w:val="002060"/>
        </w:rPr>
      </w:pPr>
      <w:r w:rsidRPr="007A644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3E31F226"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1947E"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A77E6"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66908"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80D69"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71CC8"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801DE"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C885F"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8A5D6"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EF05C"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7EFA9" w14:textId="77777777" w:rsidR="00945E53" w:rsidRPr="007A6443" w:rsidRDefault="00945E53" w:rsidP="00FE4A28">
            <w:pPr>
              <w:pStyle w:val="headertabella0"/>
              <w:rPr>
                <w:color w:val="002060"/>
              </w:rPr>
            </w:pPr>
            <w:r w:rsidRPr="007A6443">
              <w:rPr>
                <w:color w:val="002060"/>
              </w:rPr>
              <w:t>PE</w:t>
            </w:r>
          </w:p>
        </w:tc>
      </w:tr>
      <w:tr w:rsidR="00945E53" w:rsidRPr="007A6443" w14:paraId="776268A2"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2367C9" w14:textId="77777777" w:rsidR="00945E53" w:rsidRPr="007A6443" w:rsidRDefault="00945E53" w:rsidP="00FE4A28">
            <w:pPr>
              <w:pStyle w:val="rowtabella0"/>
              <w:rPr>
                <w:color w:val="002060"/>
                <w:lang w:val="es-ES"/>
              </w:rPr>
            </w:pPr>
            <w:r w:rsidRPr="007A6443">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4489"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36A7"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7A4F"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1A24"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B13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7886" w14:textId="77777777" w:rsidR="00945E53" w:rsidRPr="007A6443" w:rsidRDefault="00945E53" w:rsidP="00FE4A28">
            <w:pPr>
              <w:pStyle w:val="rowtabella0"/>
              <w:jc w:val="center"/>
              <w:rPr>
                <w:color w:val="002060"/>
              </w:rPr>
            </w:pPr>
            <w:r w:rsidRPr="007A644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9C1A"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48D0" w14:textId="77777777" w:rsidR="00945E53" w:rsidRPr="007A6443" w:rsidRDefault="00945E53" w:rsidP="00FE4A28">
            <w:pPr>
              <w:pStyle w:val="rowtabella0"/>
              <w:jc w:val="center"/>
              <w:rPr>
                <w:color w:val="002060"/>
              </w:rPr>
            </w:pPr>
            <w:r w:rsidRPr="007A64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5CAE" w14:textId="77777777" w:rsidR="00945E53" w:rsidRPr="007A6443" w:rsidRDefault="00945E53" w:rsidP="00FE4A28">
            <w:pPr>
              <w:pStyle w:val="rowtabella0"/>
              <w:jc w:val="center"/>
              <w:rPr>
                <w:color w:val="002060"/>
              </w:rPr>
            </w:pPr>
            <w:r w:rsidRPr="007A6443">
              <w:rPr>
                <w:color w:val="002060"/>
              </w:rPr>
              <w:t>0</w:t>
            </w:r>
          </w:p>
        </w:tc>
      </w:tr>
      <w:tr w:rsidR="00945E53" w:rsidRPr="007A6443" w14:paraId="55FB6AA0"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4FE93" w14:textId="77777777" w:rsidR="00945E53" w:rsidRPr="007A6443" w:rsidRDefault="00945E53" w:rsidP="00FE4A28">
            <w:pPr>
              <w:pStyle w:val="rowtabella0"/>
              <w:rPr>
                <w:color w:val="002060"/>
              </w:rPr>
            </w:pPr>
            <w:r w:rsidRPr="007A644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FA48" w14:textId="77777777" w:rsidR="00945E53" w:rsidRPr="007A6443" w:rsidRDefault="00945E53" w:rsidP="00FE4A28">
            <w:pPr>
              <w:pStyle w:val="rowtabella0"/>
              <w:jc w:val="center"/>
              <w:rPr>
                <w:color w:val="002060"/>
              </w:rPr>
            </w:pPr>
            <w:r w:rsidRPr="007A644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94CB"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F44E"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35E4"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58B4"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A1F1" w14:textId="77777777" w:rsidR="00945E53" w:rsidRPr="007A6443" w:rsidRDefault="00945E53" w:rsidP="00FE4A28">
            <w:pPr>
              <w:pStyle w:val="rowtabella0"/>
              <w:jc w:val="center"/>
              <w:rPr>
                <w:color w:val="002060"/>
              </w:rPr>
            </w:pPr>
            <w:r w:rsidRPr="007A644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8F5E"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C371" w14:textId="77777777" w:rsidR="00945E53" w:rsidRPr="007A6443" w:rsidRDefault="00945E53" w:rsidP="00FE4A28">
            <w:pPr>
              <w:pStyle w:val="rowtabella0"/>
              <w:jc w:val="center"/>
              <w:rPr>
                <w:color w:val="002060"/>
              </w:rPr>
            </w:pPr>
            <w:r w:rsidRPr="007A644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AC07" w14:textId="77777777" w:rsidR="00945E53" w:rsidRPr="007A6443" w:rsidRDefault="00945E53" w:rsidP="00FE4A28">
            <w:pPr>
              <w:pStyle w:val="rowtabella0"/>
              <w:jc w:val="center"/>
              <w:rPr>
                <w:color w:val="002060"/>
              </w:rPr>
            </w:pPr>
            <w:r w:rsidRPr="007A6443">
              <w:rPr>
                <w:color w:val="002060"/>
              </w:rPr>
              <w:t>0</w:t>
            </w:r>
          </w:p>
        </w:tc>
      </w:tr>
      <w:tr w:rsidR="00945E53" w:rsidRPr="007A6443" w14:paraId="5BF8F8F7"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64D0D" w14:textId="77777777" w:rsidR="00945E53" w:rsidRPr="007A6443" w:rsidRDefault="00945E53" w:rsidP="00FE4A28">
            <w:pPr>
              <w:pStyle w:val="rowtabella0"/>
              <w:rPr>
                <w:color w:val="002060"/>
              </w:rPr>
            </w:pPr>
            <w:r w:rsidRPr="007A644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6A5CB" w14:textId="77777777" w:rsidR="00945E53" w:rsidRPr="007A6443" w:rsidRDefault="00945E53" w:rsidP="00FE4A28">
            <w:pPr>
              <w:pStyle w:val="rowtabella0"/>
              <w:jc w:val="center"/>
              <w:rPr>
                <w:color w:val="002060"/>
              </w:rPr>
            </w:pPr>
            <w:r w:rsidRPr="007A644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2DD3"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994B"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C170"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EBE2"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233B"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5803" w14:textId="77777777" w:rsidR="00945E53" w:rsidRPr="007A6443" w:rsidRDefault="00945E53" w:rsidP="00FE4A28">
            <w:pPr>
              <w:pStyle w:val="rowtabella0"/>
              <w:jc w:val="center"/>
              <w:rPr>
                <w:color w:val="002060"/>
              </w:rPr>
            </w:pPr>
            <w:r w:rsidRPr="007A64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532B" w14:textId="77777777" w:rsidR="00945E53" w:rsidRPr="007A6443" w:rsidRDefault="00945E53" w:rsidP="00FE4A28">
            <w:pPr>
              <w:pStyle w:val="rowtabella0"/>
              <w:jc w:val="center"/>
              <w:rPr>
                <w:color w:val="002060"/>
              </w:rPr>
            </w:pPr>
            <w:r w:rsidRPr="007A64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5790" w14:textId="77777777" w:rsidR="00945E53" w:rsidRPr="007A6443" w:rsidRDefault="00945E53" w:rsidP="00FE4A28">
            <w:pPr>
              <w:pStyle w:val="rowtabella0"/>
              <w:jc w:val="center"/>
              <w:rPr>
                <w:color w:val="002060"/>
              </w:rPr>
            </w:pPr>
            <w:r w:rsidRPr="007A6443">
              <w:rPr>
                <w:color w:val="002060"/>
              </w:rPr>
              <w:t>0</w:t>
            </w:r>
          </w:p>
        </w:tc>
      </w:tr>
      <w:tr w:rsidR="00945E53" w:rsidRPr="007A6443" w14:paraId="2BC53196"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40AC5" w14:textId="77777777" w:rsidR="00945E53" w:rsidRPr="007A6443" w:rsidRDefault="00945E53" w:rsidP="00FE4A28">
            <w:pPr>
              <w:pStyle w:val="rowtabella0"/>
              <w:rPr>
                <w:color w:val="002060"/>
              </w:rPr>
            </w:pPr>
            <w:r w:rsidRPr="007A6443">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2F1C"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35A4"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A0C8"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E814"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835C8"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36C9" w14:textId="77777777" w:rsidR="00945E53" w:rsidRPr="007A6443" w:rsidRDefault="00945E53" w:rsidP="00FE4A28">
            <w:pPr>
              <w:pStyle w:val="rowtabella0"/>
              <w:jc w:val="center"/>
              <w:rPr>
                <w:color w:val="002060"/>
              </w:rPr>
            </w:pPr>
            <w:r w:rsidRPr="007A64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A40D" w14:textId="77777777" w:rsidR="00945E53" w:rsidRPr="007A6443" w:rsidRDefault="00945E53" w:rsidP="00FE4A28">
            <w:pPr>
              <w:pStyle w:val="rowtabella0"/>
              <w:jc w:val="center"/>
              <w:rPr>
                <w:color w:val="002060"/>
              </w:rPr>
            </w:pPr>
            <w:r w:rsidRPr="007A644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30D5"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385D" w14:textId="77777777" w:rsidR="00945E53" w:rsidRPr="007A6443" w:rsidRDefault="00945E53" w:rsidP="00FE4A28">
            <w:pPr>
              <w:pStyle w:val="rowtabella0"/>
              <w:jc w:val="center"/>
              <w:rPr>
                <w:color w:val="002060"/>
              </w:rPr>
            </w:pPr>
            <w:r w:rsidRPr="007A6443">
              <w:rPr>
                <w:color w:val="002060"/>
              </w:rPr>
              <w:t>0</w:t>
            </w:r>
          </w:p>
        </w:tc>
      </w:tr>
      <w:tr w:rsidR="00945E53" w:rsidRPr="007A6443" w14:paraId="0B43C84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C0D40" w14:textId="77777777" w:rsidR="00945E53" w:rsidRPr="007A6443" w:rsidRDefault="00945E53" w:rsidP="00FE4A28">
            <w:pPr>
              <w:pStyle w:val="rowtabella0"/>
              <w:rPr>
                <w:color w:val="002060"/>
              </w:rPr>
            </w:pPr>
            <w:r w:rsidRPr="007A644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2E36" w14:textId="77777777" w:rsidR="00945E53" w:rsidRPr="007A6443" w:rsidRDefault="00945E53" w:rsidP="00FE4A28">
            <w:pPr>
              <w:pStyle w:val="rowtabella0"/>
              <w:jc w:val="center"/>
              <w:rPr>
                <w:color w:val="002060"/>
              </w:rPr>
            </w:pPr>
            <w:r w:rsidRPr="007A64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9EEB"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53EB"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34133"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31C4"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3027" w14:textId="77777777" w:rsidR="00945E53" w:rsidRPr="007A6443" w:rsidRDefault="00945E53" w:rsidP="00FE4A28">
            <w:pPr>
              <w:pStyle w:val="rowtabella0"/>
              <w:jc w:val="center"/>
              <w:rPr>
                <w:color w:val="002060"/>
              </w:rPr>
            </w:pPr>
            <w:r w:rsidRPr="007A64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1D10" w14:textId="77777777" w:rsidR="00945E53" w:rsidRPr="007A6443" w:rsidRDefault="00945E53" w:rsidP="00FE4A28">
            <w:pPr>
              <w:pStyle w:val="rowtabella0"/>
              <w:jc w:val="center"/>
              <w:rPr>
                <w:color w:val="002060"/>
              </w:rPr>
            </w:pPr>
            <w:r w:rsidRPr="007A644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C0EF"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6DA9" w14:textId="77777777" w:rsidR="00945E53" w:rsidRPr="007A6443" w:rsidRDefault="00945E53" w:rsidP="00FE4A28">
            <w:pPr>
              <w:pStyle w:val="rowtabella0"/>
              <w:jc w:val="center"/>
              <w:rPr>
                <w:color w:val="002060"/>
              </w:rPr>
            </w:pPr>
            <w:r w:rsidRPr="007A6443">
              <w:rPr>
                <w:color w:val="002060"/>
              </w:rPr>
              <w:t>0</w:t>
            </w:r>
          </w:p>
        </w:tc>
      </w:tr>
      <w:tr w:rsidR="00945E53" w:rsidRPr="007A6443" w14:paraId="00F5070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659FA" w14:textId="77777777" w:rsidR="00945E53" w:rsidRPr="007A6443" w:rsidRDefault="00945E53" w:rsidP="00FE4A28">
            <w:pPr>
              <w:pStyle w:val="breakline"/>
              <w:rPr>
                <w:rFonts w:ascii="Arial" w:hAnsi="Arial" w:cs="Arial"/>
                <w:color w:val="002060"/>
              </w:rPr>
            </w:pPr>
            <w:r w:rsidRPr="007A6443">
              <w:rPr>
                <w:rFonts w:ascii="Arial" w:hAnsi="Arial" w:cs="Arial"/>
                <w:color w:val="002060"/>
              </w:rPr>
              <w:t>A.S.D. CHIARAVALLE FUTSAL – seconda squadra Under 21 –</w:t>
            </w:r>
          </w:p>
          <w:p w14:paraId="6B96A907" w14:textId="77777777" w:rsidR="00945E53" w:rsidRPr="007A6443" w:rsidRDefault="00945E53" w:rsidP="00FE4A28">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7040"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00B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78E6"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D22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8174"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2411" w14:textId="77777777" w:rsidR="00945E53" w:rsidRPr="007A6443" w:rsidRDefault="00945E53" w:rsidP="00FE4A28">
            <w:pPr>
              <w:pStyle w:val="rowtabella0"/>
              <w:jc w:val="center"/>
              <w:rPr>
                <w:color w:val="002060"/>
              </w:rPr>
            </w:pPr>
            <w:r w:rsidRPr="007A64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93B8" w14:textId="77777777" w:rsidR="00945E53" w:rsidRPr="007A6443" w:rsidRDefault="00945E53" w:rsidP="00FE4A28">
            <w:pPr>
              <w:pStyle w:val="rowtabella0"/>
              <w:jc w:val="center"/>
              <w:rPr>
                <w:color w:val="002060"/>
              </w:rPr>
            </w:pPr>
            <w:r w:rsidRPr="007A644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B0E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EE41" w14:textId="77777777" w:rsidR="00945E53" w:rsidRPr="007A6443" w:rsidRDefault="00945E53" w:rsidP="00FE4A28">
            <w:pPr>
              <w:pStyle w:val="rowtabella0"/>
              <w:jc w:val="center"/>
              <w:rPr>
                <w:color w:val="002060"/>
              </w:rPr>
            </w:pPr>
            <w:r w:rsidRPr="007A6443">
              <w:rPr>
                <w:color w:val="002060"/>
              </w:rPr>
              <w:t>0</w:t>
            </w:r>
          </w:p>
        </w:tc>
      </w:tr>
      <w:tr w:rsidR="00945E53" w:rsidRPr="007A6443" w14:paraId="7518F719"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AB7EF" w14:textId="77777777" w:rsidR="00945E53" w:rsidRPr="007A6443" w:rsidRDefault="00945E53" w:rsidP="00FE4A28">
            <w:pPr>
              <w:pStyle w:val="rowtabella0"/>
              <w:rPr>
                <w:color w:val="002060"/>
              </w:rPr>
            </w:pPr>
            <w:r w:rsidRPr="007A644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F2E5B"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38E5"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68E2"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68B6"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FA50"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B3FE" w14:textId="77777777" w:rsidR="00945E53" w:rsidRPr="007A6443" w:rsidRDefault="00945E53" w:rsidP="00FE4A28">
            <w:pPr>
              <w:pStyle w:val="rowtabella0"/>
              <w:jc w:val="center"/>
              <w:rPr>
                <w:color w:val="002060"/>
              </w:rPr>
            </w:pPr>
            <w:r w:rsidRPr="007A644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E487" w14:textId="77777777" w:rsidR="00945E53" w:rsidRPr="007A6443" w:rsidRDefault="00945E53" w:rsidP="00FE4A28">
            <w:pPr>
              <w:pStyle w:val="rowtabella0"/>
              <w:jc w:val="center"/>
              <w:rPr>
                <w:color w:val="002060"/>
              </w:rPr>
            </w:pPr>
            <w:r w:rsidRPr="007A644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CCEF"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C803" w14:textId="77777777" w:rsidR="00945E53" w:rsidRPr="007A6443" w:rsidRDefault="00945E53" w:rsidP="00FE4A28">
            <w:pPr>
              <w:pStyle w:val="rowtabella0"/>
              <w:jc w:val="center"/>
              <w:rPr>
                <w:color w:val="002060"/>
              </w:rPr>
            </w:pPr>
            <w:r w:rsidRPr="007A6443">
              <w:rPr>
                <w:color w:val="002060"/>
              </w:rPr>
              <w:t>0</w:t>
            </w:r>
          </w:p>
        </w:tc>
      </w:tr>
      <w:tr w:rsidR="00945E53" w:rsidRPr="007A6443" w14:paraId="0166466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C7C62" w14:textId="77777777" w:rsidR="00945E53" w:rsidRPr="007A6443" w:rsidRDefault="00945E53" w:rsidP="00FE4A28">
            <w:pPr>
              <w:pStyle w:val="rowtabella0"/>
              <w:rPr>
                <w:color w:val="002060"/>
              </w:rPr>
            </w:pPr>
            <w:r w:rsidRPr="007A644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90A6"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EA01"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D698"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61D5"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EF56"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909C"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E6665" w14:textId="77777777" w:rsidR="00945E53" w:rsidRPr="007A6443" w:rsidRDefault="00945E53" w:rsidP="00FE4A28">
            <w:pPr>
              <w:pStyle w:val="rowtabella0"/>
              <w:jc w:val="center"/>
              <w:rPr>
                <w:color w:val="002060"/>
              </w:rPr>
            </w:pPr>
            <w:r w:rsidRPr="007A644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1399"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A56E" w14:textId="77777777" w:rsidR="00945E53" w:rsidRPr="007A6443" w:rsidRDefault="00945E53" w:rsidP="00FE4A28">
            <w:pPr>
              <w:pStyle w:val="rowtabella0"/>
              <w:jc w:val="center"/>
              <w:rPr>
                <w:color w:val="002060"/>
              </w:rPr>
            </w:pPr>
            <w:r w:rsidRPr="007A6443">
              <w:rPr>
                <w:color w:val="002060"/>
              </w:rPr>
              <w:t>0</w:t>
            </w:r>
          </w:p>
        </w:tc>
      </w:tr>
      <w:tr w:rsidR="00945E53" w:rsidRPr="007A6443" w14:paraId="1473CDD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898CA" w14:textId="77777777" w:rsidR="00945E53" w:rsidRPr="007A6443" w:rsidRDefault="00945E53" w:rsidP="00FE4A28">
            <w:pPr>
              <w:pStyle w:val="rowtabella0"/>
              <w:rPr>
                <w:color w:val="002060"/>
              </w:rPr>
            </w:pPr>
            <w:r w:rsidRPr="007A6443">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6B62"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6400E"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42E6E"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0787"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B085"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9623" w14:textId="77777777" w:rsidR="00945E53" w:rsidRPr="007A6443" w:rsidRDefault="00945E53" w:rsidP="00FE4A28">
            <w:pPr>
              <w:pStyle w:val="rowtabella0"/>
              <w:jc w:val="center"/>
              <w:rPr>
                <w:color w:val="002060"/>
              </w:rPr>
            </w:pPr>
            <w:r w:rsidRPr="007A644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A2EA"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E1EC"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D854" w14:textId="77777777" w:rsidR="00945E53" w:rsidRPr="007A6443" w:rsidRDefault="00945E53" w:rsidP="00FE4A28">
            <w:pPr>
              <w:pStyle w:val="rowtabella0"/>
              <w:jc w:val="center"/>
              <w:rPr>
                <w:color w:val="002060"/>
              </w:rPr>
            </w:pPr>
            <w:r w:rsidRPr="007A6443">
              <w:rPr>
                <w:color w:val="002060"/>
              </w:rPr>
              <w:t>0</w:t>
            </w:r>
          </w:p>
        </w:tc>
      </w:tr>
      <w:tr w:rsidR="00945E53" w:rsidRPr="007A6443" w14:paraId="23791104"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C2A83" w14:textId="77777777" w:rsidR="00945E53" w:rsidRPr="007A6443" w:rsidRDefault="00945E53" w:rsidP="00FE4A28">
            <w:pPr>
              <w:pStyle w:val="rowtabella0"/>
              <w:rPr>
                <w:color w:val="002060"/>
              </w:rPr>
            </w:pPr>
            <w:r w:rsidRPr="007A6443">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BE08"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1F59A"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CD5F"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605F"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3FDF4"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6F47"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D760" w14:textId="77777777" w:rsidR="00945E53" w:rsidRPr="007A6443" w:rsidRDefault="00945E53" w:rsidP="00FE4A28">
            <w:pPr>
              <w:pStyle w:val="rowtabella0"/>
              <w:jc w:val="center"/>
              <w:rPr>
                <w:color w:val="002060"/>
              </w:rPr>
            </w:pPr>
            <w:r w:rsidRPr="007A644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5CE2"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303A" w14:textId="77777777" w:rsidR="00945E53" w:rsidRPr="007A6443" w:rsidRDefault="00945E53" w:rsidP="00FE4A28">
            <w:pPr>
              <w:pStyle w:val="rowtabella0"/>
              <w:jc w:val="center"/>
              <w:rPr>
                <w:color w:val="002060"/>
              </w:rPr>
            </w:pPr>
            <w:r w:rsidRPr="007A6443">
              <w:rPr>
                <w:color w:val="002060"/>
              </w:rPr>
              <w:t>0</w:t>
            </w:r>
          </w:p>
        </w:tc>
      </w:tr>
      <w:tr w:rsidR="00945E53" w:rsidRPr="007A6443" w14:paraId="5A3C469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E882A" w14:textId="77777777" w:rsidR="00945E53" w:rsidRPr="007A6443" w:rsidRDefault="00945E53" w:rsidP="00FE4A28">
            <w:pPr>
              <w:pStyle w:val="rowtabella0"/>
              <w:rPr>
                <w:color w:val="002060"/>
              </w:rPr>
            </w:pPr>
            <w:r w:rsidRPr="007A6443">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A988F"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B95F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13C7"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741D"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4690"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EDD5" w14:textId="77777777" w:rsidR="00945E53" w:rsidRPr="007A6443" w:rsidRDefault="00945E53" w:rsidP="00FE4A28">
            <w:pPr>
              <w:pStyle w:val="rowtabella0"/>
              <w:jc w:val="center"/>
              <w:rPr>
                <w:color w:val="002060"/>
              </w:rPr>
            </w:pPr>
            <w:r w:rsidRPr="007A64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F751" w14:textId="77777777" w:rsidR="00945E53" w:rsidRPr="007A6443" w:rsidRDefault="00945E53" w:rsidP="00FE4A28">
            <w:pPr>
              <w:pStyle w:val="rowtabella0"/>
              <w:jc w:val="center"/>
              <w:rPr>
                <w:color w:val="002060"/>
              </w:rPr>
            </w:pPr>
            <w:r w:rsidRPr="007A644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D0B0"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F036" w14:textId="77777777" w:rsidR="00945E53" w:rsidRPr="007A6443" w:rsidRDefault="00945E53" w:rsidP="00FE4A28">
            <w:pPr>
              <w:pStyle w:val="rowtabella0"/>
              <w:jc w:val="center"/>
              <w:rPr>
                <w:color w:val="002060"/>
              </w:rPr>
            </w:pPr>
            <w:r w:rsidRPr="007A6443">
              <w:rPr>
                <w:color w:val="002060"/>
              </w:rPr>
              <w:t>0</w:t>
            </w:r>
          </w:p>
        </w:tc>
      </w:tr>
      <w:tr w:rsidR="00945E53" w:rsidRPr="007A6443" w14:paraId="7A8B5BB5"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6E171B" w14:textId="77777777" w:rsidR="00945E53" w:rsidRPr="007A6443" w:rsidRDefault="00945E53" w:rsidP="00FE4A28">
            <w:pPr>
              <w:pStyle w:val="rowtabella0"/>
              <w:rPr>
                <w:color w:val="002060"/>
              </w:rPr>
            </w:pPr>
            <w:r w:rsidRPr="007A6443">
              <w:rPr>
                <w:color w:val="002060"/>
              </w:rPr>
              <w:t xml:space="preserve">A.S.D. </w:t>
            </w:r>
            <w:proofErr w:type="gramStart"/>
            <w:r w:rsidRPr="007A6443">
              <w:rPr>
                <w:color w:val="002060"/>
              </w:rPr>
              <w:t>CITTA</w:t>
            </w:r>
            <w:proofErr w:type="gramEnd"/>
            <w:r w:rsidRPr="007A6443">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3C60"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195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F498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333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35F4"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8B1D"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D9739"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4EAE" w14:textId="77777777" w:rsidR="00945E53" w:rsidRPr="007A6443" w:rsidRDefault="00945E53" w:rsidP="00FE4A28">
            <w:pPr>
              <w:pStyle w:val="rowtabella0"/>
              <w:jc w:val="center"/>
              <w:rPr>
                <w:color w:val="002060"/>
              </w:rPr>
            </w:pPr>
            <w:r w:rsidRPr="007A644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5568" w14:textId="77777777" w:rsidR="00945E53" w:rsidRPr="007A6443" w:rsidRDefault="00945E53" w:rsidP="00FE4A28">
            <w:pPr>
              <w:pStyle w:val="rowtabella0"/>
              <w:jc w:val="center"/>
              <w:rPr>
                <w:color w:val="002060"/>
              </w:rPr>
            </w:pPr>
            <w:r w:rsidRPr="007A6443">
              <w:rPr>
                <w:color w:val="002060"/>
              </w:rPr>
              <w:t>1</w:t>
            </w:r>
          </w:p>
        </w:tc>
      </w:tr>
    </w:tbl>
    <w:p w14:paraId="4F4A224B" w14:textId="77777777" w:rsidR="00945E53" w:rsidRPr="007A6443" w:rsidRDefault="00945E53" w:rsidP="00945E53">
      <w:pPr>
        <w:pStyle w:val="breakline"/>
        <w:rPr>
          <w:rFonts w:ascii="Arial" w:eastAsiaTheme="minorEastAsia" w:hAnsi="Arial" w:cs="Arial"/>
          <w:color w:val="002060"/>
        </w:rPr>
      </w:pPr>
    </w:p>
    <w:p w14:paraId="6A1274AE" w14:textId="77777777" w:rsidR="00945E53" w:rsidRPr="007A6443" w:rsidRDefault="00945E53" w:rsidP="00945E53">
      <w:pPr>
        <w:pStyle w:val="breakline"/>
        <w:rPr>
          <w:rFonts w:ascii="Arial" w:hAnsi="Arial" w:cs="Arial"/>
          <w:color w:val="002060"/>
        </w:rPr>
      </w:pPr>
    </w:p>
    <w:p w14:paraId="61132474" w14:textId="77777777" w:rsidR="00945E53" w:rsidRPr="007A6443" w:rsidRDefault="00945E53" w:rsidP="00945E53">
      <w:pPr>
        <w:pStyle w:val="sottotitolocampionato10"/>
        <w:rPr>
          <w:color w:val="002060"/>
        </w:rPr>
      </w:pPr>
      <w:r w:rsidRPr="007A644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3DA37667"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A6FE6"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3AAC4"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ADD5F"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B59E2"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3FACE"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9AA85"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F898E"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CF33D"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C3F28"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FACC2" w14:textId="77777777" w:rsidR="00945E53" w:rsidRPr="007A6443" w:rsidRDefault="00945E53" w:rsidP="00FE4A28">
            <w:pPr>
              <w:pStyle w:val="headertabella0"/>
              <w:rPr>
                <w:color w:val="002060"/>
              </w:rPr>
            </w:pPr>
            <w:r w:rsidRPr="007A6443">
              <w:rPr>
                <w:color w:val="002060"/>
              </w:rPr>
              <w:t>PE</w:t>
            </w:r>
          </w:p>
        </w:tc>
      </w:tr>
      <w:tr w:rsidR="00945E53" w:rsidRPr="007A6443" w14:paraId="535A91B4"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0224C9" w14:textId="77777777" w:rsidR="00945E53" w:rsidRPr="007A6443" w:rsidRDefault="00945E53" w:rsidP="00FE4A28">
            <w:pPr>
              <w:pStyle w:val="rowtabella0"/>
              <w:rPr>
                <w:color w:val="002060"/>
              </w:rPr>
            </w:pPr>
            <w:r w:rsidRPr="007A6443">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04EB" w14:textId="77777777" w:rsidR="00945E53" w:rsidRPr="007A6443" w:rsidRDefault="00945E53" w:rsidP="00FE4A28">
            <w:pPr>
              <w:pStyle w:val="rowtabella0"/>
              <w:jc w:val="center"/>
              <w:rPr>
                <w:color w:val="002060"/>
              </w:rPr>
            </w:pPr>
            <w:r w:rsidRPr="007A64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734D"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3932"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2668"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253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BB899" w14:textId="77777777" w:rsidR="00945E53" w:rsidRPr="007A6443" w:rsidRDefault="00945E53" w:rsidP="00FE4A28">
            <w:pPr>
              <w:pStyle w:val="rowtabella0"/>
              <w:jc w:val="center"/>
              <w:rPr>
                <w:color w:val="002060"/>
              </w:rPr>
            </w:pPr>
            <w:r w:rsidRPr="007A6443">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5795C" w14:textId="77777777" w:rsidR="00945E53" w:rsidRPr="007A6443" w:rsidRDefault="00945E53" w:rsidP="00FE4A28">
            <w:pPr>
              <w:pStyle w:val="rowtabella0"/>
              <w:jc w:val="center"/>
              <w:rPr>
                <w:color w:val="002060"/>
              </w:rPr>
            </w:pPr>
            <w:r w:rsidRPr="007A64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859A" w14:textId="77777777" w:rsidR="00945E53" w:rsidRPr="007A6443" w:rsidRDefault="00945E53" w:rsidP="00FE4A28">
            <w:pPr>
              <w:pStyle w:val="rowtabella0"/>
              <w:jc w:val="center"/>
              <w:rPr>
                <w:color w:val="002060"/>
              </w:rPr>
            </w:pPr>
            <w:r w:rsidRPr="007A644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B5436" w14:textId="77777777" w:rsidR="00945E53" w:rsidRPr="007A6443" w:rsidRDefault="00945E53" w:rsidP="00FE4A28">
            <w:pPr>
              <w:pStyle w:val="rowtabella0"/>
              <w:jc w:val="center"/>
              <w:rPr>
                <w:color w:val="002060"/>
              </w:rPr>
            </w:pPr>
            <w:r w:rsidRPr="007A6443">
              <w:rPr>
                <w:color w:val="002060"/>
              </w:rPr>
              <w:t>0</w:t>
            </w:r>
          </w:p>
        </w:tc>
      </w:tr>
      <w:tr w:rsidR="00945E53" w:rsidRPr="007A6443" w14:paraId="26932CD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48A6B" w14:textId="77777777" w:rsidR="00945E53" w:rsidRPr="007A6443" w:rsidRDefault="00945E53" w:rsidP="00FE4A28">
            <w:pPr>
              <w:pStyle w:val="rowtabella0"/>
              <w:rPr>
                <w:color w:val="002060"/>
              </w:rPr>
            </w:pPr>
            <w:r w:rsidRPr="007A644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1784" w14:textId="77777777" w:rsidR="00945E53" w:rsidRPr="007A6443" w:rsidRDefault="00945E53" w:rsidP="00FE4A28">
            <w:pPr>
              <w:pStyle w:val="rowtabella0"/>
              <w:jc w:val="center"/>
              <w:rPr>
                <w:color w:val="002060"/>
              </w:rPr>
            </w:pPr>
            <w:r w:rsidRPr="007A64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0B54"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7054"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260D"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8AE7"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9304" w14:textId="77777777" w:rsidR="00945E53" w:rsidRPr="007A6443" w:rsidRDefault="00945E53" w:rsidP="00FE4A28">
            <w:pPr>
              <w:pStyle w:val="rowtabella0"/>
              <w:jc w:val="center"/>
              <w:rPr>
                <w:color w:val="002060"/>
              </w:rPr>
            </w:pPr>
            <w:r w:rsidRPr="007A644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C4CB" w14:textId="77777777" w:rsidR="00945E53" w:rsidRPr="007A6443" w:rsidRDefault="00945E53" w:rsidP="00FE4A28">
            <w:pPr>
              <w:pStyle w:val="rowtabella0"/>
              <w:jc w:val="center"/>
              <w:rPr>
                <w:color w:val="002060"/>
              </w:rPr>
            </w:pPr>
            <w:r w:rsidRPr="007A64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460A" w14:textId="77777777" w:rsidR="00945E53" w:rsidRPr="007A6443" w:rsidRDefault="00945E53" w:rsidP="00FE4A28">
            <w:pPr>
              <w:pStyle w:val="rowtabella0"/>
              <w:jc w:val="center"/>
              <w:rPr>
                <w:color w:val="002060"/>
              </w:rPr>
            </w:pPr>
            <w:r w:rsidRPr="007A64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19A25" w14:textId="77777777" w:rsidR="00945E53" w:rsidRPr="007A6443" w:rsidRDefault="00945E53" w:rsidP="00FE4A28">
            <w:pPr>
              <w:pStyle w:val="rowtabella0"/>
              <w:jc w:val="center"/>
              <w:rPr>
                <w:color w:val="002060"/>
              </w:rPr>
            </w:pPr>
            <w:r w:rsidRPr="007A6443">
              <w:rPr>
                <w:color w:val="002060"/>
              </w:rPr>
              <w:t>0</w:t>
            </w:r>
          </w:p>
        </w:tc>
      </w:tr>
      <w:tr w:rsidR="00945E53" w:rsidRPr="007A6443" w14:paraId="735CC4E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D4006" w14:textId="77777777" w:rsidR="00945E53" w:rsidRPr="007A6443" w:rsidRDefault="00945E53" w:rsidP="00FE4A28">
            <w:pPr>
              <w:pStyle w:val="rowtabella0"/>
              <w:rPr>
                <w:color w:val="002060"/>
              </w:rPr>
            </w:pPr>
            <w:r w:rsidRPr="007A6443">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1E4B"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DD51"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3D80"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1F8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870F"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E1335" w14:textId="77777777" w:rsidR="00945E53" w:rsidRPr="007A6443" w:rsidRDefault="00945E53" w:rsidP="00FE4A28">
            <w:pPr>
              <w:pStyle w:val="rowtabella0"/>
              <w:jc w:val="center"/>
              <w:rPr>
                <w:color w:val="002060"/>
              </w:rPr>
            </w:pPr>
            <w:r w:rsidRPr="007A644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39A0A" w14:textId="77777777" w:rsidR="00945E53" w:rsidRPr="007A6443" w:rsidRDefault="00945E53" w:rsidP="00FE4A28">
            <w:pPr>
              <w:pStyle w:val="rowtabella0"/>
              <w:jc w:val="center"/>
              <w:rPr>
                <w:color w:val="002060"/>
              </w:rPr>
            </w:pPr>
            <w:r w:rsidRPr="007A644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5DE7"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52E3" w14:textId="77777777" w:rsidR="00945E53" w:rsidRPr="007A6443" w:rsidRDefault="00945E53" w:rsidP="00FE4A28">
            <w:pPr>
              <w:pStyle w:val="rowtabella0"/>
              <w:jc w:val="center"/>
              <w:rPr>
                <w:color w:val="002060"/>
              </w:rPr>
            </w:pPr>
            <w:r w:rsidRPr="007A6443">
              <w:rPr>
                <w:color w:val="002060"/>
              </w:rPr>
              <w:t>0</w:t>
            </w:r>
          </w:p>
        </w:tc>
      </w:tr>
      <w:tr w:rsidR="00945E53" w:rsidRPr="007A6443" w14:paraId="512F6A7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B98AE" w14:textId="77777777" w:rsidR="00945E53" w:rsidRPr="007A6443" w:rsidRDefault="00945E53" w:rsidP="00FE4A28">
            <w:pPr>
              <w:pStyle w:val="rowtabella0"/>
              <w:rPr>
                <w:color w:val="002060"/>
              </w:rPr>
            </w:pPr>
            <w:r w:rsidRPr="007A644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D2A4B"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6C5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316D"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0B0B"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AD4A"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D94E" w14:textId="77777777" w:rsidR="00945E53" w:rsidRPr="007A6443" w:rsidRDefault="00945E53" w:rsidP="00FE4A28">
            <w:pPr>
              <w:pStyle w:val="rowtabella0"/>
              <w:jc w:val="center"/>
              <w:rPr>
                <w:color w:val="002060"/>
              </w:rPr>
            </w:pPr>
            <w:r w:rsidRPr="007A6443">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74FB" w14:textId="77777777" w:rsidR="00945E53" w:rsidRPr="007A6443" w:rsidRDefault="00945E53" w:rsidP="00FE4A28">
            <w:pPr>
              <w:pStyle w:val="rowtabella0"/>
              <w:jc w:val="center"/>
              <w:rPr>
                <w:color w:val="002060"/>
              </w:rPr>
            </w:pPr>
            <w:r w:rsidRPr="007A644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8D63" w14:textId="77777777" w:rsidR="00945E53" w:rsidRPr="007A6443" w:rsidRDefault="00945E53" w:rsidP="00FE4A28">
            <w:pPr>
              <w:pStyle w:val="rowtabella0"/>
              <w:jc w:val="center"/>
              <w:rPr>
                <w:color w:val="002060"/>
              </w:rPr>
            </w:pPr>
            <w:r w:rsidRPr="007A644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DE64" w14:textId="77777777" w:rsidR="00945E53" w:rsidRPr="007A6443" w:rsidRDefault="00945E53" w:rsidP="00FE4A28">
            <w:pPr>
              <w:pStyle w:val="rowtabella0"/>
              <w:jc w:val="center"/>
              <w:rPr>
                <w:color w:val="002060"/>
              </w:rPr>
            </w:pPr>
            <w:r w:rsidRPr="007A6443">
              <w:rPr>
                <w:color w:val="002060"/>
              </w:rPr>
              <w:t>0</w:t>
            </w:r>
          </w:p>
        </w:tc>
      </w:tr>
      <w:tr w:rsidR="00945E53" w:rsidRPr="007A6443" w14:paraId="1DA6C11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4EDD1" w14:textId="77777777" w:rsidR="00945E53" w:rsidRPr="007A6443" w:rsidRDefault="00945E53" w:rsidP="00FE4A28">
            <w:pPr>
              <w:pStyle w:val="rowtabella0"/>
              <w:rPr>
                <w:color w:val="002060"/>
              </w:rPr>
            </w:pPr>
            <w:r w:rsidRPr="007A644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2B70"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5096"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6FB9"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CEE4"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F3FD"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3827"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2B1F" w14:textId="77777777" w:rsidR="00945E53" w:rsidRPr="007A6443" w:rsidRDefault="00945E53" w:rsidP="00FE4A28">
            <w:pPr>
              <w:pStyle w:val="rowtabella0"/>
              <w:jc w:val="center"/>
              <w:rPr>
                <w:color w:val="002060"/>
              </w:rPr>
            </w:pPr>
            <w:r w:rsidRPr="007A644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9474F"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9611" w14:textId="77777777" w:rsidR="00945E53" w:rsidRPr="007A6443" w:rsidRDefault="00945E53" w:rsidP="00FE4A28">
            <w:pPr>
              <w:pStyle w:val="rowtabella0"/>
              <w:jc w:val="center"/>
              <w:rPr>
                <w:color w:val="002060"/>
              </w:rPr>
            </w:pPr>
            <w:r w:rsidRPr="007A6443">
              <w:rPr>
                <w:color w:val="002060"/>
              </w:rPr>
              <w:t>0</w:t>
            </w:r>
          </w:p>
        </w:tc>
      </w:tr>
      <w:tr w:rsidR="00945E53" w:rsidRPr="007A6443" w14:paraId="6E0E55C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ABB65" w14:textId="77777777" w:rsidR="00945E53" w:rsidRPr="007A6443" w:rsidRDefault="00945E53" w:rsidP="00FE4A28">
            <w:pPr>
              <w:pStyle w:val="rowtabella0"/>
              <w:rPr>
                <w:color w:val="002060"/>
              </w:rPr>
            </w:pPr>
            <w:r w:rsidRPr="007A644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D277"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0D56"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8630"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D9A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72AD"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0142"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137A"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E24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5EB0" w14:textId="77777777" w:rsidR="00945E53" w:rsidRPr="007A6443" w:rsidRDefault="00945E53" w:rsidP="00FE4A28">
            <w:pPr>
              <w:pStyle w:val="rowtabella0"/>
              <w:jc w:val="center"/>
              <w:rPr>
                <w:color w:val="002060"/>
              </w:rPr>
            </w:pPr>
            <w:r w:rsidRPr="007A6443">
              <w:rPr>
                <w:color w:val="002060"/>
              </w:rPr>
              <w:t>0</w:t>
            </w:r>
          </w:p>
        </w:tc>
      </w:tr>
      <w:tr w:rsidR="00945E53" w:rsidRPr="007A6443" w14:paraId="43F1A7E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ED82B" w14:textId="77777777" w:rsidR="00945E53" w:rsidRPr="007A6443" w:rsidRDefault="00945E53" w:rsidP="00FE4A28">
            <w:pPr>
              <w:pStyle w:val="breakline"/>
              <w:rPr>
                <w:rFonts w:ascii="Arial" w:hAnsi="Arial" w:cs="Arial"/>
                <w:color w:val="002060"/>
              </w:rPr>
            </w:pPr>
            <w:r w:rsidRPr="007A6443">
              <w:rPr>
                <w:rFonts w:ascii="Arial" w:hAnsi="Arial" w:cs="Arial"/>
                <w:color w:val="002060"/>
              </w:rPr>
              <w:t>A.S.D. REAL FABRIANO – seconda squadra Under 21 –</w:t>
            </w:r>
          </w:p>
          <w:p w14:paraId="69B7A7BC" w14:textId="77777777" w:rsidR="00945E53" w:rsidRPr="007A6443" w:rsidRDefault="00945E53" w:rsidP="00FE4A28">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C764" w14:textId="77777777" w:rsidR="00945E53" w:rsidRPr="007A6443" w:rsidRDefault="00945E53" w:rsidP="00FE4A28">
            <w:pPr>
              <w:pStyle w:val="rowtabella0"/>
              <w:jc w:val="center"/>
              <w:rPr>
                <w:color w:val="002060"/>
              </w:rPr>
            </w:pPr>
            <w:r w:rsidRPr="007A644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16FA"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51E1"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1582"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DDDD"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459E"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B289" w14:textId="77777777" w:rsidR="00945E53" w:rsidRPr="007A6443" w:rsidRDefault="00945E53" w:rsidP="00FE4A28">
            <w:pPr>
              <w:pStyle w:val="rowtabella0"/>
              <w:jc w:val="center"/>
              <w:rPr>
                <w:color w:val="002060"/>
              </w:rPr>
            </w:pPr>
            <w:r w:rsidRPr="007A64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A2096"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0D22" w14:textId="77777777" w:rsidR="00945E53" w:rsidRPr="007A6443" w:rsidRDefault="00945E53" w:rsidP="00FE4A28">
            <w:pPr>
              <w:pStyle w:val="rowtabella0"/>
              <w:jc w:val="center"/>
              <w:rPr>
                <w:color w:val="002060"/>
              </w:rPr>
            </w:pPr>
            <w:r w:rsidRPr="007A6443">
              <w:rPr>
                <w:color w:val="002060"/>
              </w:rPr>
              <w:t>0</w:t>
            </w:r>
          </w:p>
        </w:tc>
      </w:tr>
      <w:tr w:rsidR="00945E53" w:rsidRPr="007A6443" w14:paraId="3E672A79"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2CE2A" w14:textId="77777777" w:rsidR="00945E53" w:rsidRPr="007A6443" w:rsidRDefault="00945E53" w:rsidP="00FE4A28">
            <w:pPr>
              <w:pStyle w:val="rowtabella0"/>
              <w:rPr>
                <w:color w:val="002060"/>
              </w:rPr>
            </w:pPr>
            <w:r w:rsidRPr="007A6443">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F02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12A3"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C477"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ED7D"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8893B"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9ED0"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4723" w14:textId="77777777" w:rsidR="00945E53" w:rsidRPr="007A6443" w:rsidRDefault="00945E53" w:rsidP="00FE4A28">
            <w:pPr>
              <w:pStyle w:val="rowtabella0"/>
              <w:jc w:val="center"/>
              <w:rPr>
                <w:color w:val="002060"/>
              </w:rPr>
            </w:pPr>
            <w:r w:rsidRPr="007A644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7DEAF" w14:textId="77777777" w:rsidR="00945E53" w:rsidRPr="007A6443" w:rsidRDefault="00945E53" w:rsidP="00FE4A28">
            <w:pPr>
              <w:pStyle w:val="rowtabella0"/>
              <w:jc w:val="center"/>
              <w:rPr>
                <w:color w:val="002060"/>
              </w:rPr>
            </w:pPr>
            <w:r w:rsidRPr="007A64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B8AB" w14:textId="77777777" w:rsidR="00945E53" w:rsidRPr="007A6443" w:rsidRDefault="00945E53" w:rsidP="00FE4A28">
            <w:pPr>
              <w:pStyle w:val="rowtabella0"/>
              <w:jc w:val="center"/>
              <w:rPr>
                <w:color w:val="002060"/>
              </w:rPr>
            </w:pPr>
            <w:r w:rsidRPr="007A6443">
              <w:rPr>
                <w:color w:val="002060"/>
              </w:rPr>
              <w:t>0</w:t>
            </w:r>
          </w:p>
        </w:tc>
      </w:tr>
      <w:tr w:rsidR="00945E53" w:rsidRPr="007A6443" w14:paraId="1299B7F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54032" w14:textId="77777777" w:rsidR="00945E53" w:rsidRPr="007A6443" w:rsidRDefault="00945E53" w:rsidP="00FE4A28">
            <w:pPr>
              <w:pStyle w:val="rowtabella0"/>
              <w:rPr>
                <w:color w:val="002060"/>
              </w:rPr>
            </w:pPr>
            <w:r w:rsidRPr="007A6443">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88A5"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EA8D"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D713"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C20E"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57DE"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D61C" w14:textId="77777777" w:rsidR="00945E53" w:rsidRPr="007A6443" w:rsidRDefault="00945E53" w:rsidP="00FE4A28">
            <w:pPr>
              <w:pStyle w:val="rowtabella0"/>
              <w:jc w:val="center"/>
              <w:rPr>
                <w:color w:val="002060"/>
              </w:rPr>
            </w:pPr>
            <w:r w:rsidRPr="007A644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D0C0" w14:textId="77777777" w:rsidR="00945E53" w:rsidRPr="007A6443" w:rsidRDefault="00945E53" w:rsidP="00FE4A28">
            <w:pPr>
              <w:pStyle w:val="rowtabella0"/>
              <w:jc w:val="center"/>
              <w:rPr>
                <w:color w:val="002060"/>
              </w:rPr>
            </w:pPr>
            <w:r w:rsidRPr="007A644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5B1F"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9A64" w14:textId="77777777" w:rsidR="00945E53" w:rsidRPr="007A6443" w:rsidRDefault="00945E53" w:rsidP="00FE4A28">
            <w:pPr>
              <w:pStyle w:val="rowtabella0"/>
              <w:jc w:val="center"/>
              <w:rPr>
                <w:color w:val="002060"/>
              </w:rPr>
            </w:pPr>
            <w:r w:rsidRPr="007A6443">
              <w:rPr>
                <w:color w:val="002060"/>
              </w:rPr>
              <w:t>0</w:t>
            </w:r>
          </w:p>
        </w:tc>
      </w:tr>
      <w:tr w:rsidR="00945E53" w:rsidRPr="007A6443" w14:paraId="60470FED"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4073B" w14:textId="77777777" w:rsidR="00945E53" w:rsidRPr="007A6443" w:rsidRDefault="00945E53" w:rsidP="00FE4A28">
            <w:pPr>
              <w:pStyle w:val="rowtabella0"/>
              <w:rPr>
                <w:color w:val="002060"/>
              </w:rPr>
            </w:pPr>
            <w:r w:rsidRPr="007A6443">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1D41"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10A5"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4F1A"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650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6315"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F68A" w14:textId="77777777" w:rsidR="00945E53" w:rsidRPr="007A6443" w:rsidRDefault="00945E53" w:rsidP="00FE4A28">
            <w:pPr>
              <w:pStyle w:val="rowtabella0"/>
              <w:jc w:val="center"/>
              <w:rPr>
                <w:color w:val="002060"/>
              </w:rPr>
            </w:pPr>
            <w:r w:rsidRPr="007A64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0B23" w14:textId="77777777" w:rsidR="00945E53" w:rsidRPr="007A6443" w:rsidRDefault="00945E53" w:rsidP="00FE4A28">
            <w:pPr>
              <w:pStyle w:val="rowtabella0"/>
              <w:jc w:val="center"/>
              <w:rPr>
                <w:color w:val="002060"/>
              </w:rPr>
            </w:pPr>
            <w:r w:rsidRPr="007A6443">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1310"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FC04" w14:textId="77777777" w:rsidR="00945E53" w:rsidRPr="007A6443" w:rsidRDefault="00945E53" w:rsidP="00FE4A28">
            <w:pPr>
              <w:pStyle w:val="rowtabella0"/>
              <w:jc w:val="center"/>
              <w:rPr>
                <w:color w:val="002060"/>
              </w:rPr>
            </w:pPr>
            <w:r w:rsidRPr="007A6443">
              <w:rPr>
                <w:color w:val="002060"/>
              </w:rPr>
              <w:t>0</w:t>
            </w:r>
          </w:p>
        </w:tc>
      </w:tr>
      <w:tr w:rsidR="00945E53" w:rsidRPr="007A6443" w14:paraId="46BD25E1"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AD549" w14:textId="77777777" w:rsidR="00945E53" w:rsidRPr="007A6443" w:rsidRDefault="00945E53" w:rsidP="00FE4A28">
            <w:pPr>
              <w:pStyle w:val="rowtabella0"/>
              <w:rPr>
                <w:color w:val="002060"/>
              </w:rPr>
            </w:pPr>
            <w:r w:rsidRPr="007A6443">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5115B"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C6F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8FC0D"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3E0B"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CBC4"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F8A4" w14:textId="77777777" w:rsidR="00945E53" w:rsidRPr="007A6443" w:rsidRDefault="00945E53" w:rsidP="00FE4A28">
            <w:pPr>
              <w:pStyle w:val="rowtabella0"/>
              <w:jc w:val="center"/>
              <w:rPr>
                <w:color w:val="002060"/>
              </w:rPr>
            </w:pPr>
            <w:r w:rsidRPr="007A644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A5A3" w14:textId="77777777" w:rsidR="00945E53" w:rsidRPr="007A6443" w:rsidRDefault="00945E53" w:rsidP="00FE4A28">
            <w:pPr>
              <w:pStyle w:val="rowtabella0"/>
              <w:jc w:val="center"/>
              <w:rPr>
                <w:color w:val="002060"/>
              </w:rPr>
            </w:pPr>
            <w:r w:rsidRPr="007A644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33EF"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229DF" w14:textId="77777777" w:rsidR="00945E53" w:rsidRPr="007A6443" w:rsidRDefault="00945E53" w:rsidP="00FE4A28">
            <w:pPr>
              <w:pStyle w:val="rowtabella0"/>
              <w:jc w:val="center"/>
              <w:rPr>
                <w:color w:val="002060"/>
              </w:rPr>
            </w:pPr>
            <w:r w:rsidRPr="007A6443">
              <w:rPr>
                <w:color w:val="002060"/>
              </w:rPr>
              <w:t>0</w:t>
            </w:r>
          </w:p>
        </w:tc>
      </w:tr>
      <w:tr w:rsidR="00945E53" w:rsidRPr="007A6443" w14:paraId="2C0737EA"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6308B8" w14:textId="77777777" w:rsidR="00945E53" w:rsidRPr="007A6443" w:rsidRDefault="00945E53" w:rsidP="00FE4A28">
            <w:pPr>
              <w:pStyle w:val="rowtabella0"/>
              <w:rPr>
                <w:color w:val="002060"/>
              </w:rPr>
            </w:pPr>
            <w:r w:rsidRPr="007A644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6ED6"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C21D"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991E"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F1C9"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37659"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155D" w14:textId="77777777" w:rsidR="00945E53" w:rsidRPr="007A6443" w:rsidRDefault="00945E53" w:rsidP="00FE4A28">
            <w:pPr>
              <w:pStyle w:val="rowtabella0"/>
              <w:jc w:val="center"/>
              <w:rPr>
                <w:color w:val="002060"/>
              </w:rPr>
            </w:pPr>
            <w:r w:rsidRPr="007A644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733D" w14:textId="77777777" w:rsidR="00945E53" w:rsidRPr="007A6443" w:rsidRDefault="00945E53" w:rsidP="00FE4A28">
            <w:pPr>
              <w:pStyle w:val="rowtabella0"/>
              <w:jc w:val="center"/>
              <w:rPr>
                <w:color w:val="002060"/>
              </w:rPr>
            </w:pPr>
            <w:r w:rsidRPr="007A6443">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DEEC"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F601" w14:textId="77777777" w:rsidR="00945E53" w:rsidRPr="007A6443" w:rsidRDefault="00945E53" w:rsidP="00FE4A28">
            <w:pPr>
              <w:pStyle w:val="rowtabella0"/>
              <w:jc w:val="center"/>
              <w:rPr>
                <w:color w:val="002060"/>
              </w:rPr>
            </w:pPr>
            <w:r w:rsidRPr="007A6443">
              <w:rPr>
                <w:color w:val="002060"/>
              </w:rPr>
              <w:t>0</w:t>
            </w:r>
          </w:p>
        </w:tc>
      </w:tr>
    </w:tbl>
    <w:p w14:paraId="2BF8E4A7" w14:textId="77777777" w:rsidR="00945E53" w:rsidRPr="007A6443" w:rsidRDefault="00945E53" w:rsidP="00945E53">
      <w:pPr>
        <w:pStyle w:val="breakline"/>
        <w:rPr>
          <w:rFonts w:ascii="Arial" w:eastAsiaTheme="minorEastAsia" w:hAnsi="Arial" w:cs="Arial"/>
          <w:color w:val="002060"/>
        </w:rPr>
      </w:pPr>
    </w:p>
    <w:p w14:paraId="06689514" w14:textId="77777777" w:rsidR="00945E53" w:rsidRPr="007A6443" w:rsidRDefault="00945E53" w:rsidP="00945E53">
      <w:pPr>
        <w:pStyle w:val="breakline"/>
        <w:rPr>
          <w:rFonts w:ascii="Arial" w:hAnsi="Arial" w:cs="Arial"/>
          <w:color w:val="002060"/>
        </w:rPr>
      </w:pPr>
    </w:p>
    <w:p w14:paraId="752BD726" w14:textId="77777777" w:rsidR="00945E53" w:rsidRPr="007A6443" w:rsidRDefault="00945E53" w:rsidP="00945E53">
      <w:pPr>
        <w:pStyle w:val="sottotitolocampionato10"/>
        <w:rPr>
          <w:color w:val="002060"/>
        </w:rPr>
      </w:pPr>
      <w:r w:rsidRPr="007A644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1AA2C1A6"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9BBD0"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6E51D"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07F79"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71B32"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B4FFD"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87C71"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EB99"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CF951"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55CC3"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4717F" w14:textId="77777777" w:rsidR="00945E53" w:rsidRPr="007A6443" w:rsidRDefault="00945E53" w:rsidP="00FE4A28">
            <w:pPr>
              <w:pStyle w:val="headertabella0"/>
              <w:rPr>
                <w:color w:val="002060"/>
              </w:rPr>
            </w:pPr>
            <w:r w:rsidRPr="007A6443">
              <w:rPr>
                <w:color w:val="002060"/>
              </w:rPr>
              <w:t>PE</w:t>
            </w:r>
          </w:p>
        </w:tc>
      </w:tr>
      <w:tr w:rsidR="00945E53" w:rsidRPr="007A6443" w14:paraId="6C979230"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EBACBB" w14:textId="77777777" w:rsidR="00945E53" w:rsidRPr="007A6443" w:rsidRDefault="00945E53" w:rsidP="00FE4A28">
            <w:pPr>
              <w:pStyle w:val="rowtabella0"/>
              <w:rPr>
                <w:color w:val="002060"/>
                <w:lang w:val="es-ES"/>
              </w:rPr>
            </w:pPr>
            <w:r w:rsidRPr="007A6443">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8150" w14:textId="77777777" w:rsidR="00945E53" w:rsidRPr="007A6443" w:rsidRDefault="00945E53" w:rsidP="00FE4A28">
            <w:pPr>
              <w:pStyle w:val="rowtabella0"/>
              <w:jc w:val="center"/>
              <w:rPr>
                <w:color w:val="002060"/>
              </w:rPr>
            </w:pPr>
            <w:r w:rsidRPr="007A64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ABD0"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3048F"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AC0D"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613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436F" w14:textId="77777777" w:rsidR="00945E53" w:rsidRPr="007A6443" w:rsidRDefault="00945E53" w:rsidP="00FE4A28">
            <w:pPr>
              <w:pStyle w:val="rowtabella0"/>
              <w:jc w:val="center"/>
              <w:rPr>
                <w:color w:val="002060"/>
              </w:rPr>
            </w:pPr>
            <w:r w:rsidRPr="007A644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EBF6" w14:textId="77777777" w:rsidR="00945E53" w:rsidRPr="007A6443" w:rsidRDefault="00945E53" w:rsidP="00FE4A28">
            <w:pPr>
              <w:pStyle w:val="rowtabella0"/>
              <w:jc w:val="center"/>
              <w:rPr>
                <w:color w:val="002060"/>
              </w:rPr>
            </w:pPr>
            <w:r w:rsidRPr="007A644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D3945" w14:textId="77777777" w:rsidR="00945E53" w:rsidRPr="007A6443" w:rsidRDefault="00945E53" w:rsidP="00FE4A28">
            <w:pPr>
              <w:pStyle w:val="rowtabella0"/>
              <w:jc w:val="center"/>
              <w:rPr>
                <w:color w:val="002060"/>
              </w:rPr>
            </w:pPr>
            <w:r w:rsidRPr="007A64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0479" w14:textId="77777777" w:rsidR="00945E53" w:rsidRPr="007A6443" w:rsidRDefault="00945E53" w:rsidP="00FE4A28">
            <w:pPr>
              <w:pStyle w:val="rowtabella0"/>
              <w:jc w:val="center"/>
              <w:rPr>
                <w:color w:val="002060"/>
              </w:rPr>
            </w:pPr>
            <w:r w:rsidRPr="007A6443">
              <w:rPr>
                <w:color w:val="002060"/>
              </w:rPr>
              <w:t>0</w:t>
            </w:r>
          </w:p>
        </w:tc>
      </w:tr>
      <w:tr w:rsidR="00945E53" w:rsidRPr="007A6443" w14:paraId="0EEB22D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01B6D" w14:textId="77777777" w:rsidR="00945E53" w:rsidRPr="007A6443" w:rsidRDefault="00945E53" w:rsidP="00FE4A28">
            <w:pPr>
              <w:pStyle w:val="rowtabella0"/>
              <w:rPr>
                <w:color w:val="002060"/>
              </w:rPr>
            </w:pPr>
            <w:r w:rsidRPr="007A644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CBF0"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7786"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3882"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8B20"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116F"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9BC0" w14:textId="77777777" w:rsidR="00945E53" w:rsidRPr="007A6443" w:rsidRDefault="00945E53" w:rsidP="00FE4A28">
            <w:pPr>
              <w:pStyle w:val="rowtabella0"/>
              <w:jc w:val="center"/>
              <w:rPr>
                <w:color w:val="002060"/>
              </w:rPr>
            </w:pPr>
            <w:r w:rsidRPr="007A644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F914" w14:textId="77777777" w:rsidR="00945E53" w:rsidRPr="007A6443" w:rsidRDefault="00945E53" w:rsidP="00FE4A28">
            <w:pPr>
              <w:pStyle w:val="rowtabella0"/>
              <w:jc w:val="center"/>
              <w:rPr>
                <w:color w:val="002060"/>
              </w:rPr>
            </w:pPr>
            <w:r w:rsidRPr="007A644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567F"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24FF" w14:textId="77777777" w:rsidR="00945E53" w:rsidRPr="007A6443" w:rsidRDefault="00945E53" w:rsidP="00FE4A28">
            <w:pPr>
              <w:pStyle w:val="rowtabella0"/>
              <w:jc w:val="center"/>
              <w:rPr>
                <w:color w:val="002060"/>
              </w:rPr>
            </w:pPr>
            <w:r w:rsidRPr="007A6443">
              <w:rPr>
                <w:color w:val="002060"/>
              </w:rPr>
              <w:t>0</w:t>
            </w:r>
          </w:p>
        </w:tc>
      </w:tr>
      <w:tr w:rsidR="00945E53" w:rsidRPr="007A6443" w14:paraId="5B97C39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3F0D6" w14:textId="77777777" w:rsidR="00945E53" w:rsidRPr="007A6443" w:rsidRDefault="00945E53" w:rsidP="00FE4A28">
            <w:pPr>
              <w:pStyle w:val="rowtabella0"/>
              <w:rPr>
                <w:color w:val="002060"/>
              </w:rPr>
            </w:pPr>
            <w:r w:rsidRPr="007A6443">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2911"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5D99"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8A0E"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FBE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84F7"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CC79" w14:textId="77777777" w:rsidR="00945E53" w:rsidRPr="007A6443" w:rsidRDefault="00945E53" w:rsidP="00FE4A28">
            <w:pPr>
              <w:pStyle w:val="rowtabella0"/>
              <w:jc w:val="center"/>
              <w:rPr>
                <w:color w:val="002060"/>
              </w:rPr>
            </w:pPr>
            <w:r w:rsidRPr="007A644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2881"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C218" w14:textId="77777777" w:rsidR="00945E53" w:rsidRPr="007A6443" w:rsidRDefault="00945E53" w:rsidP="00FE4A28">
            <w:pPr>
              <w:pStyle w:val="rowtabella0"/>
              <w:jc w:val="center"/>
              <w:rPr>
                <w:color w:val="002060"/>
              </w:rPr>
            </w:pPr>
            <w:r w:rsidRPr="007A644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D567" w14:textId="77777777" w:rsidR="00945E53" w:rsidRPr="007A6443" w:rsidRDefault="00945E53" w:rsidP="00FE4A28">
            <w:pPr>
              <w:pStyle w:val="rowtabella0"/>
              <w:jc w:val="center"/>
              <w:rPr>
                <w:color w:val="002060"/>
              </w:rPr>
            </w:pPr>
            <w:r w:rsidRPr="007A6443">
              <w:rPr>
                <w:color w:val="002060"/>
              </w:rPr>
              <w:t>0</w:t>
            </w:r>
          </w:p>
        </w:tc>
      </w:tr>
      <w:tr w:rsidR="00945E53" w:rsidRPr="007A6443" w14:paraId="51933EE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70C02" w14:textId="77777777" w:rsidR="00945E53" w:rsidRPr="007A6443" w:rsidRDefault="00945E53" w:rsidP="00FE4A28">
            <w:pPr>
              <w:pStyle w:val="rowtabella0"/>
              <w:rPr>
                <w:color w:val="002060"/>
              </w:rPr>
            </w:pPr>
            <w:r w:rsidRPr="007A6443">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A39C"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6D50"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8781"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39DB"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3FCE"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92FB" w14:textId="77777777" w:rsidR="00945E53" w:rsidRPr="007A6443" w:rsidRDefault="00945E53" w:rsidP="00FE4A28">
            <w:pPr>
              <w:pStyle w:val="rowtabella0"/>
              <w:jc w:val="center"/>
              <w:rPr>
                <w:color w:val="002060"/>
              </w:rPr>
            </w:pPr>
            <w:r w:rsidRPr="007A644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9C86"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858B"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D634" w14:textId="77777777" w:rsidR="00945E53" w:rsidRPr="007A6443" w:rsidRDefault="00945E53" w:rsidP="00FE4A28">
            <w:pPr>
              <w:pStyle w:val="rowtabella0"/>
              <w:jc w:val="center"/>
              <w:rPr>
                <w:color w:val="002060"/>
              </w:rPr>
            </w:pPr>
            <w:r w:rsidRPr="007A6443">
              <w:rPr>
                <w:color w:val="002060"/>
              </w:rPr>
              <w:t>0</w:t>
            </w:r>
          </w:p>
        </w:tc>
      </w:tr>
      <w:tr w:rsidR="00945E53" w:rsidRPr="007A6443" w14:paraId="4640F3C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16F6D" w14:textId="77777777" w:rsidR="00945E53" w:rsidRPr="007A6443" w:rsidRDefault="00945E53" w:rsidP="00FE4A28">
            <w:pPr>
              <w:pStyle w:val="rowtabella0"/>
              <w:rPr>
                <w:color w:val="002060"/>
              </w:rPr>
            </w:pPr>
            <w:r w:rsidRPr="007A64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68F7" w14:textId="77777777" w:rsidR="00945E53" w:rsidRPr="007A6443" w:rsidRDefault="00945E53" w:rsidP="00FE4A28">
            <w:pPr>
              <w:pStyle w:val="rowtabella0"/>
              <w:jc w:val="center"/>
              <w:rPr>
                <w:color w:val="002060"/>
              </w:rPr>
            </w:pPr>
            <w:r w:rsidRPr="007A644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8055"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03FC"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C2DA"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D2AD"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1A81" w14:textId="77777777" w:rsidR="00945E53" w:rsidRPr="007A6443" w:rsidRDefault="00945E53" w:rsidP="00FE4A28">
            <w:pPr>
              <w:pStyle w:val="rowtabella0"/>
              <w:jc w:val="center"/>
              <w:rPr>
                <w:color w:val="002060"/>
              </w:rPr>
            </w:pPr>
            <w:r w:rsidRPr="007A644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90AC" w14:textId="77777777" w:rsidR="00945E53" w:rsidRPr="007A6443" w:rsidRDefault="00945E53" w:rsidP="00FE4A28">
            <w:pPr>
              <w:pStyle w:val="rowtabella0"/>
              <w:jc w:val="center"/>
              <w:rPr>
                <w:color w:val="002060"/>
              </w:rPr>
            </w:pPr>
            <w:r w:rsidRPr="007A644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C6BC"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1999" w14:textId="77777777" w:rsidR="00945E53" w:rsidRPr="007A6443" w:rsidRDefault="00945E53" w:rsidP="00FE4A28">
            <w:pPr>
              <w:pStyle w:val="rowtabella0"/>
              <w:jc w:val="center"/>
              <w:rPr>
                <w:color w:val="002060"/>
              </w:rPr>
            </w:pPr>
            <w:r w:rsidRPr="007A6443">
              <w:rPr>
                <w:color w:val="002060"/>
              </w:rPr>
              <w:t>0</w:t>
            </w:r>
          </w:p>
        </w:tc>
      </w:tr>
      <w:tr w:rsidR="00945E53" w:rsidRPr="007A6443" w14:paraId="57153C3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5C48E" w14:textId="77777777" w:rsidR="00945E53" w:rsidRPr="007A6443" w:rsidRDefault="00945E53" w:rsidP="00FE4A28">
            <w:pPr>
              <w:pStyle w:val="rowtabella0"/>
              <w:rPr>
                <w:color w:val="002060"/>
              </w:rPr>
            </w:pPr>
            <w:r w:rsidRPr="007A644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678E" w14:textId="77777777" w:rsidR="00945E53" w:rsidRPr="007A6443" w:rsidRDefault="00945E53" w:rsidP="00FE4A28">
            <w:pPr>
              <w:pStyle w:val="rowtabella0"/>
              <w:jc w:val="center"/>
              <w:rPr>
                <w:color w:val="002060"/>
              </w:rPr>
            </w:pPr>
            <w:r w:rsidRPr="007A64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A8FA"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3200"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0DFCD"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7EFB"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5647"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AC46" w14:textId="77777777" w:rsidR="00945E53" w:rsidRPr="007A6443" w:rsidRDefault="00945E53" w:rsidP="00FE4A28">
            <w:pPr>
              <w:pStyle w:val="rowtabella0"/>
              <w:jc w:val="center"/>
              <w:rPr>
                <w:color w:val="002060"/>
              </w:rPr>
            </w:pPr>
            <w:r w:rsidRPr="007A644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C20A"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AD7B" w14:textId="77777777" w:rsidR="00945E53" w:rsidRPr="007A6443" w:rsidRDefault="00945E53" w:rsidP="00FE4A28">
            <w:pPr>
              <w:pStyle w:val="rowtabella0"/>
              <w:jc w:val="center"/>
              <w:rPr>
                <w:color w:val="002060"/>
              </w:rPr>
            </w:pPr>
            <w:r w:rsidRPr="007A6443">
              <w:rPr>
                <w:color w:val="002060"/>
              </w:rPr>
              <w:t>0</w:t>
            </w:r>
          </w:p>
        </w:tc>
      </w:tr>
      <w:tr w:rsidR="00945E53" w:rsidRPr="007A6443" w14:paraId="43A4AFD9"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3354F" w14:textId="77777777" w:rsidR="00945E53" w:rsidRPr="007A6443" w:rsidRDefault="00945E53" w:rsidP="00FE4A28">
            <w:pPr>
              <w:pStyle w:val="rowtabella0"/>
              <w:rPr>
                <w:color w:val="002060"/>
              </w:rPr>
            </w:pPr>
            <w:r w:rsidRPr="007A644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0E29" w14:textId="77777777" w:rsidR="00945E53" w:rsidRPr="007A6443" w:rsidRDefault="00945E53" w:rsidP="00FE4A28">
            <w:pPr>
              <w:pStyle w:val="rowtabella0"/>
              <w:jc w:val="center"/>
              <w:rPr>
                <w:color w:val="002060"/>
              </w:rPr>
            </w:pPr>
            <w:r w:rsidRPr="007A64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1B6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1675"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70C0"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6578"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7FD7"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2D61"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A6A5"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601EC" w14:textId="77777777" w:rsidR="00945E53" w:rsidRPr="007A6443" w:rsidRDefault="00945E53" w:rsidP="00FE4A28">
            <w:pPr>
              <w:pStyle w:val="rowtabella0"/>
              <w:jc w:val="center"/>
              <w:rPr>
                <w:color w:val="002060"/>
              </w:rPr>
            </w:pPr>
            <w:r w:rsidRPr="007A6443">
              <w:rPr>
                <w:color w:val="002060"/>
              </w:rPr>
              <w:t>0</w:t>
            </w:r>
          </w:p>
        </w:tc>
      </w:tr>
      <w:tr w:rsidR="00945E53" w:rsidRPr="007A6443" w14:paraId="1F4864E7"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AEE00" w14:textId="77777777" w:rsidR="00945E53" w:rsidRPr="007A6443" w:rsidRDefault="00945E53" w:rsidP="00FE4A28">
            <w:pPr>
              <w:pStyle w:val="rowtabella0"/>
              <w:rPr>
                <w:color w:val="002060"/>
              </w:rPr>
            </w:pPr>
            <w:r w:rsidRPr="007A6443">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4B7D"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0447"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FA07"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970B"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32D3"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9A79"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FB48"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E580"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5283" w14:textId="77777777" w:rsidR="00945E53" w:rsidRPr="007A6443" w:rsidRDefault="00945E53" w:rsidP="00FE4A28">
            <w:pPr>
              <w:pStyle w:val="rowtabella0"/>
              <w:jc w:val="center"/>
              <w:rPr>
                <w:color w:val="002060"/>
              </w:rPr>
            </w:pPr>
            <w:r w:rsidRPr="007A6443">
              <w:rPr>
                <w:color w:val="002060"/>
              </w:rPr>
              <w:t>0</w:t>
            </w:r>
          </w:p>
        </w:tc>
      </w:tr>
      <w:tr w:rsidR="00945E53" w:rsidRPr="007A6443" w14:paraId="53BBA681"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3A851" w14:textId="77777777" w:rsidR="00945E53" w:rsidRPr="007A6443" w:rsidRDefault="00945E53" w:rsidP="00FE4A28">
            <w:pPr>
              <w:pStyle w:val="rowtabella0"/>
              <w:rPr>
                <w:color w:val="002060"/>
              </w:rPr>
            </w:pPr>
            <w:r w:rsidRPr="007A6443">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0052"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1BE9"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967B"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C88C"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70DD"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8522" w14:textId="77777777" w:rsidR="00945E53" w:rsidRPr="007A6443" w:rsidRDefault="00945E53" w:rsidP="00FE4A28">
            <w:pPr>
              <w:pStyle w:val="rowtabella0"/>
              <w:jc w:val="center"/>
              <w:rPr>
                <w:color w:val="002060"/>
              </w:rPr>
            </w:pPr>
            <w:r w:rsidRPr="007A64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41B2"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030F"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3588" w14:textId="77777777" w:rsidR="00945E53" w:rsidRPr="007A6443" w:rsidRDefault="00945E53" w:rsidP="00FE4A28">
            <w:pPr>
              <w:pStyle w:val="rowtabella0"/>
              <w:jc w:val="center"/>
              <w:rPr>
                <w:color w:val="002060"/>
              </w:rPr>
            </w:pPr>
            <w:r w:rsidRPr="007A6443">
              <w:rPr>
                <w:color w:val="002060"/>
              </w:rPr>
              <w:t>0</w:t>
            </w:r>
          </w:p>
        </w:tc>
      </w:tr>
      <w:tr w:rsidR="00945E53" w:rsidRPr="007A6443" w14:paraId="2499B6C4"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F85B1" w14:textId="77777777" w:rsidR="00945E53" w:rsidRPr="007A6443" w:rsidRDefault="00945E53" w:rsidP="00FE4A28">
            <w:pPr>
              <w:pStyle w:val="rowtabella0"/>
              <w:rPr>
                <w:color w:val="002060"/>
              </w:rPr>
            </w:pPr>
            <w:r w:rsidRPr="007A6443">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C78B"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FD16"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E373"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7DEF"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02C9"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DB790" w14:textId="77777777" w:rsidR="00945E53" w:rsidRPr="007A6443" w:rsidRDefault="00945E53" w:rsidP="00FE4A28">
            <w:pPr>
              <w:pStyle w:val="rowtabella0"/>
              <w:jc w:val="center"/>
              <w:rPr>
                <w:color w:val="002060"/>
              </w:rPr>
            </w:pPr>
            <w:r w:rsidRPr="007A64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D380" w14:textId="77777777" w:rsidR="00945E53" w:rsidRPr="007A6443" w:rsidRDefault="00945E53" w:rsidP="00FE4A28">
            <w:pPr>
              <w:pStyle w:val="rowtabella0"/>
              <w:jc w:val="center"/>
              <w:rPr>
                <w:color w:val="002060"/>
              </w:rPr>
            </w:pPr>
            <w:r w:rsidRPr="007A644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9437"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DD18" w14:textId="77777777" w:rsidR="00945E53" w:rsidRPr="007A6443" w:rsidRDefault="00945E53" w:rsidP="00FE4A28">
            <w:pPr>
              <w:pStyle w:val="rowtabella0"/>
              <w:jc w:val="center"/>
              <w:rPr>
                <w:color w:val="002060"/>
              </w:rPr>
            </w:pPr>
            <w:r w:rsidRPr="007A6443">
              <w:rPr>
                <w:color w:val="002060"/>
              </w:rPr>
              <w:t>0</w:t>
            </w:r>
          </w:p>
        </w:tc>
      </w:tr>
      <w:tr w:rsidR="00945E53" w:rsidRPr="007A6443" w14:paraId="70A1E3B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536E6" w14:textId="77777777" w:rsidR="00945E53" w:rsidRPr="007A6443" w:rsidRDefault="00945E53" w:rsidP="00FE4A28">
            <w:pPr>
              <w:pStyle w:val="breakline"/>
              <w:rPr>
                <w:rFonts w:ascii="Arial" w:hAnsi="Arial" w:cs="Arial"/>
                <w:color w:val="002060"/>
              </w:rPr>
            </w:pPr>
            <w:r w:rsidRPr="007A6443">
              <w:rPr>
                <w:rFonts w:ascii="Arial" w:hAnsi="Arial" w:cs="Arial"/>
                <w:color w:val="002060"/>
              </w:rPr>
              <w:t>A.S.D. MONTELUPONE CALCIO A 5 – seconda squadra Under 21 –</w:t>
            </w:r>
          </w:p>
          <w:p w14:paraId="3B17EA26" w14:textId="77777777" w:rsidR="00945E53" w:rsidRPr="007A6443" w:rsidRDefault="00945E53" w:rsidP="00FE4A28">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906B"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1FD4"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E261"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7F53"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760F"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EE4D"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B312" w14:textId="77777777" w:rsidR="00945E53" w:rsidRPr="007A6443" w:rsidRDefault="00945E53" w:rsidP="00FE4A28">
            <w:pPr>
              <w:pStyle w:val="rowtabella0"/>
              <w:jc w:val="center"/>
              <w:rPr>
                <w:color w:val="002060"/>
              </w:rPr>
            </w:pPr>
            <w:r w:rsidRPr="007A6443">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B519" w14:textId="77777777" w:rsidR="00945E53" w:rsidRPr="007A6443" w:rsidRDefault="00945E53" w:rsidP="00FE4A28">
            <w:pPr>
              <w:pStyle w:val="rowtabella0"/>
              <w:jc w:val="center"/>
              <w:rPr>
                <w:color w:val="002060"/>
              </w:rPr>
            </w:pPr>
            <w:r w:rsidRPr="007A644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47CA" w14:textId="77777777" w:rsidR="00945E53" w:rsidRPr="007A6443" w:rsidRDefault="00945E53" w:rsidP="00FE4A28">
            <w:pPr>
              <w:pStyle w:val="rowtabella0"/>
              <w:jc w:val="center"/>
              <w:rPr>
                <w:color w:val="002060"/>
              </w:rPr>
            </w:pPr>
            <w:r w:rsidRPr="007A6443">
              <w:rPr>
                <w:color w:val="002060"/>
              </w:rPr>
              <w:t>0</w:t>
            </w:r>
          </w:p>
        </w:tc>
      </w:tr>
      <w:tr w:rsidR="00945E53" w:rsidRPr="007A6443" w14:paraId="52D1C276"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949A2" w14:textId="77777777" w:rsidR="00945E53" w:rsidRPr="007A6443" w:rsidRDefault="00945E53" w:rsidP="00FE4A28">
            <w:pPr>
              <w:pStyle w:val="rowtabella0"/>
              <w:rPr>
                <w:color w:val="002060"/>
              </w:rPr>
            </w:pPr>
            <w:r w:rsidRPr="007A6443">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8C37"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F4F2"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AF06"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3B1E"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C1BF"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79AE"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D203" w14:textId="77777777" w:rsidR="00945E53" w:rsidRPr="007A6443" w:rsidRDefault="00945E53" w:rsidP="00FE4A28">
            <w:pPr>
              <w:pStyle w:val="rowtabella0"/>
              <w:jc w:val="center"/>
              <w:rPr>
                <w:color w:val="002060"/>
              </w:rPr>
            </w:pPr>
            <w:r w:rsidRPr="007A644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BA12"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1D7A" w14:textId="77777777" w:rsidR="00945E53" w:rsidRPr="007A6443" w:rsidRDefault="00945E53" w:rsidP="00FE4A28">
            <w:pPr>
              <w:pStyle w:val="rowtabella0"/>
              <w:jc w:val="center"/>
              <w:rPr>
                <w:color w:val="002060"/>
              </w:rPr>
            </w:pPr>
            <w:r w:rsidRPr="007A6443">
              <w:rPr>
                <w:color w:val="002060"/>
              </w:rPr>
              <w:t>0</w:t>
            </w:r>
          </w:p>
        </w:tc>
      </w:tr>
    </w:tbl>
    <w:p w14:paraId="541E0D58" w14:textId="77777777" w:rsidR="00945E53" w:rsidRPr="007A6443" w:rsidRDefault="00945E53" w:rsidP="00945E53">
      <w:pPr>
        <w:pStyle w:val="breakline"/>
        <w:rPr>
          <w:rFonts w:ascii="Arial" w:eastAsiaTheme="minorEastAsia" w:hAnsi="Arial" w:cs="Arial"/>
          <w:color w:val="002060"/>
        </w:rPr>
      </w:pPr>
    </w:p>
    <w:p w14:paraId="1FF2D910" w14:textId="77777777" w:rsidR="00945E53" w:rsidRPr="007A6443" w:rsidRDefault="00945E53" w:rsidP="00945E53">
      <w:pPr>
        <w:pStyle w:val="breakline"/>
        <w:rPr>
          <w:rFonts w:ascii="Arial" w:hAnsi="Arial" w:cs="Arial"/>
          <w:color w:val="002060"/>
        </w:rPr>
      </w:pPr>
    </w:p>
    <w:p w14:paraId="427E0A76" w14:textId="77777777" w:rsidR="00945E53" w:rsidRPr="007A6443" w:rsidRDefault="00945E53" w:rsidP="00945E53">
      <w:pPr>
        <w:pStyle w:val="sottotitolocampionato10"/>
        <w:rPr>
          <w:color w:val="002060"/>
        </w:rPr>
      </w:pPr>
      <w:r w:rsidRPr="007A644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2885F9A8"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42DED"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2CDDE"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07F5C"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2D1BA"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49639"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3F7C1"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46214"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39798"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B85A6"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30C91" w14:textId="77777777" w:rsidR="00945E53" w:rsidRPr="007A6443" w:rsidRDefault="00945E53" w:rsidP="00FE4A28">
            <w:pPr>
              <w:pStyle w:val="headertabella0"/>
              <w:rPr>
                <w:color w:val="002060"/>
              </w:rPr>
            </w:pPr>
            <w:r w:rsidRPr="007A6443">
              <w:rPr>
                <w:color w:val="002060"/>
              </w:rPr>
              <w:t>PE</w:t>
            </w:r>
          </w:p>
        </w:tc>
      </w:tr>
      <w:tr w:rsidR="00945E53" w:rsidRPr="007A6443" w14:paraId="71A0FF0C"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779EC" w14:textId="77777777" w:rsidR="00945E53" w:rsidRPr="007A6443" w:rsidRDefault="00945E53" w:rsidP="00FE4A28">
            <w:pPr>
              <w:pStyle w:val="rowtabella0"/>
              <w:rPr>
                <w:color w:val="002060"/>
              </w:rPr>
            </w:pPr>
            <w:r w:rsidRPr="007A644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2F0C" w14:textId="77777777" w:rsidR="00945E53" w:rsidRPr="007A6443" w:rsidRDefault="00945E53" w:rsidP="00FE4A28">
            <w:pPr>
              <w:pStyle w:val="rowtabella0"/>
              <w:jc w:val="center"/>
              <w:rPr>
                <w:color w:val="002060"/>
              </w:rPr>
            </w:pPr>
            <w:r w:rsidRPr="007A644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B0CF"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B9AE"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492A"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9AF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ACE1" w14:textId="77777777" w:rsidR="00945E53" w:rsidRPr="007A6443" w:rsidRDefault="00945E53" w:rsidP="00FE4A28">
            <w:pPr>
              <w:pStyle w:val="rowtabella0"/>
              <w:jc w:val="center"/>
              <w:rPr>
                <w:color w:val="002060"/>
              </w:rPr>
            </w:pPr>
            <w:r w:rsidRPr="007A644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0196" w14:textId="77777777" w:rsidR="00945E53" w:rsidRPr="007A6443" w:rsidRDefault="00945E53" w:rsidP="00FE4A28">
            <w:pPr>
              <w:pStyle w:val="rowtabella0"/>
              <w:jc w:val="center"/>
              <w:rPr>
                <w:color w:val="002060"/>
              </w:rPr>
            </w:pPr>
            <w:r w:rsidRPr="007A64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CD21" w14:textId="77777777" w:rsidR="00945E53" w:rsidRPr="007A6443" w:rsidRDefault="00945E53" w:rsidP="00FE4A28">
            <w:pPr>
              <w:pStyle w:val="rowtabella0"/>
              <w:jc w:val="center"/>
              <w:rPr>
                <w:color w:val="002060"/>
              </w:rPr>
            </w:pPr>
            <w:r w:rsidRPr="007A644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4B93" w14:textId="77777777" w:rsidR="00945E53" w:rsidRPr="007A6443" w:rsidRDefault="00945E53" w:rsidP="00FE4A28">
            <w:pPr>
              <w:pStyle w:val="rowtabella0"/>
              <w:jc w:val="center"/>
              <w:rPr>
                <w:color w:val="002060"/>
              </w:rPr>
            </w:pPr>
            <w:r w:rsidRPr="007A6443">
              <w:rPr>
                <w:color w:val="002060"/>
              </w:rPr>
              <w:t>0</w:t>
            </w:r>
          </w:p>
        </w:tc>
      </w:tr>
      <w:tr w:rsidR="00945E53" w:rsidRPr="007A6443" w14:paraId="74D7A4D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5557D" w14:textId="77777777" w:rsidR="00945E53" w:rsidRPr="007A6443" w:rsidRDefault="00945E53" w:rsidP="00FE4A28">
            <w:pPr>
              <w:pStyle w:val="rowtabella0"/>
              <w:rPr>
                <w:color w:val="002060"/>
              </w:rPr>
            </w:pPr>
            <w:r w:rsidRPr="007A6443">
              <w:rPr>
                <w:color w:val="002060"/>
              </w:rPr>
              <w:t xml:space="preserve">A.S.D. </w:t>
            </w:r>
            <w:proofErr w:type="gramStart"/>
            <w:r w:rsidRPr="007A6443">
              <w:rPr>
                <w:color w:val="002060"/>
              </w:rPr>
              <w:t>CITTA</w:t>
            </w:r>
            <w:proofErr w:type="gramEnd"/>
            <w:r w:rsidRPr="007A6443">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6610" w14:textId="77777777" w:rsidR="00945E53" w:rsidRPr="007A6443" w:rsidRDefault="00945E53" w:rsidP="00FE4A28">
            <w:pPr>
              <w:pStyle w:val="rowtabella0"/>
              <w:jc w:val="center"/>
              <w:rPr>
                <w:color w:val="002060"/>
              </w:rPr>
            </w:pPr>
            <w:r w:rsidRPr="007A64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62DB"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A4CE4"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9ECB"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B50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9ADE" w14:textId="77777777" w:rsidR="00945E53" w:rsidRPr="007A6443" w:rsidRDefault="00945E53" w:rsidP="00FE4A28">
            <w:pPr>
              <w:pStyle w:val="rowtabella0"/>
              <w:jc w:val="center"/>
              <w:rPr>
                <w:color w:val="002060"/>
              </w:rPr>
            </w:pPr>
            <w:r w:rsidRPr="007A644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21DE"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B3F15"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BECE" w14:textId="77777777" w:rsidR="00945E53" w:rsidRPr="007A6443" w:rsidRDefault="00945E53" w:rsidP="00FE4A28">
            <w:pPr>
              <w:pStyle w:val="rowtabella0"/>
              <w:jc w:val="center"/>
              <w:rPr>
                <w:color w:val="002060"/>
              </w:rPr>
            </w:pPr>
            <w:r w:rsidRPr="007A6443">
              <w:rPr>
                <w:color w:val="002060"/>
              </w:rPr>
              <w:t>0</w:t>
            </w:r>
          </w:p>
        </w:tc>
      </w:tr>
      <w:tr w:rsidR="00945E53" w:rsidRPr="007A6443" w14:paraId="49E21BF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B2825" w14:textId="77777777" w:rsidR="00945E53" w:rsidRPr="007A6443" w:rsidRDefault="00945E53" w:rsidP="00FE4A28">
            <w:pPr>
              <w:pStyle w:val="rowtabella0"/>
              <w:rPr>
                <w:color w:val="002060"/>
              </w:rPr>
            </w:pPr>
            <w:r w:rsidRPr="007A644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BFB9" w14:textId="77777777" w:rsidR="00945E53" w:rsidRPr="007A6443" w:rsidRDefault="00945E53" w:rsidP="00FE4A28">
            <w:pPr>
              <w:pStyle w:val="rowtabella0"/>
              <w:jc w:val="center"/>
              <w:rPr>
                <w:color w:val="002060"/>
              </w:rPr>
            </w:pPr>
            <w:r w:rsidRPr="007A644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0375"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84E2"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A2B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7E21"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C998D" w14:textId="77777777" w:rsidR="00945E53" w:rsidRPr="007A6443" w:rsidRDefault="00945E53" w:rsidP="00FE4A28">
            <w:pPr>
              <w:pStyle w:val="rowtabella0"/>
              <w:jc w:val="center"/>
              <w:rPr>
                <w:color w:val="002060"/>
              </w:rPr>
            </w:pPr>
            <w:r w:rsidRPr="007A644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B565E" w14:textId="77777777" w:rsidR="00945E53" w:rsidRPr="007A6443" w:rsidRDefault="00945E53" w:rsidP="00FE4A28">
            <w:pPr>
              <w:pStyle w:val="rowtabella0"/>
              <w:jc w:val="center"/>
              <w:rPr>
                <w:color w:val="002060"/>
              </w:rPr>
            </w:pPr>
            <w:r w:rsidRPr="007A64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D2B10" w14:textId="77777777" w:rsidR="00945E53" w:rsidRPr="007A6443" w:rsidRDefault="00945E53" w:rsidP="00FE4A28">
            <w:pPr>
              <w:pStyle w:val="rowtabella0"/>
              <w:jc w:val="center"/>
              <w:rPr>
                <w:color w:val="002060"/>
              </w:rPr>
            </w:pPr>
            <w:r w:rsidRPr="007A64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0518" w14:textId="77777777" w:rsidR="00945E53" w:rsidRPr="007A6443" w:rsidRDefault="00945E53" w:rsidP="00FE4A28">
            <w:pPr>
              <w:pStyle w:val="rowtabella0"/>
              <w:jc w:val="center"/>
              <w:rPr>
                <w:color w:val="002060"/>
              </w:rPr>
            </w:pPr>
            <w:r w:rsidRPr="007A6443">
              <w:rPr>
                <w:color w:val="002060"/>
              </w:rPr>
              <w:t>0</w:t>
            </w:r>
          </w:p>
        </w:tc>
      </w:tr>
      <w:tr w:rsidR="00945E53" w:rsidRPr="007A6443" w14:paraId="0A9E2EC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8DAE9" w14:textId="77777777" w:rsidR="00945E53" w:rsidRPr="007A6443" w:rsidRDefault="00945E53" w:rsidP="00FE4A28">
            <w:pPr>
              <w:pStyle w:val="rowtabella0"/>
              <w:rPr>
                <w:color w:val="002060"/>
              </w:rPr>
            </w:pPr>
            <w:r w:rsidRPr="007A6443">
              <w:rPr>
                <w:color w:val="002060"/>
              </w:rPr>
              <w:lastRenderedPageBreak/>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C4E2" w14:textId="77777777" w:rsidR="00945E53" w:rsidRPr="007A6443" w:rsidRDefault="00945E53" w:rsidP="00FE4A28">
            <w:pPr>
              <w:pStyle w:val="rowtabella0"/>
              <w:jc w:val="center"/>
              <w:rPr>
                <w:color w:val="002060"/>
              </w:rPr>
            </w:pPr>
            <w:r w:rsidRPr="007A64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DA56"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E39D"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FE1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F7C2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3FDC" w14:textId="77777777" w:rsidR="00945E53" w:rsidRPr="007A6443" w:rsidRDefault="00945E53" w:rsidP="00FE4A28">
            <w:pPr>
              <w:pStyle w:val="rowtabella0"/>
              <w:jc w:val="center"/>
              <w:rPr>
                <w:color w:val="002060"/>
              </w:rPr>
            </w:pPr>
            <w:r w:rsidRPr="007A644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A447" w14:textId="77777777" w:rsidR="00945E53" w:rsidRPr="007A6443" w:rsidRDefault="00945E53" w:rsidP="00FE4A28">
            <w:pPr>
              <w:pStyle w:val="rowtabella0"/>
              <w:jc w:val="center"/>
              <w:rPr>
                <w:color w:val="002060"/>
              </w:rPr>
            </w:pPr>
            <w:r w:rsidRPr="007A644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40AF6"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7109" w14:textId="77777777" w:rsidR="00945E53" w:rsidRPr="007A6443" w:rsidRDefault="00945E53" w:rsidP="00FE4A28">
            <w:pPr>
              <w:pStyle w:val="rowtabella0"/>
              <w:jc w:val="center"/>
              <w:rPr>
                <w:color w:val="002060"/>
              </w:rPr>
            </w:pPr>
            <w:r w:rsidRPr="007A6443">
              <w:rPr>
                <w:color w:val="002060"/>
              </w:rPr>
              <w:t>0</w:t>
            </w:r>
          </w:p>
        </w:tc>
      </w:tr>
      <w:tr w:rsidR="00945E53" w:rsidRPr="007A6443" w14:paraId="5FEAEA7C"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641B7" w14:textId="77777777" w:rsidR="00945E53" w:rsidRPr="007A6443" w:rsidRDefault="00945E53" w:rsidP="00FE4A28">
            <w:pPr>
              <w:pStyle w:val="rowtabella0"/>
              <w:rPr>
                <w:color w:val="002060"/>
              </w:rPr>
            </w:pPr>
            <w:r w:rsidRPr="007A644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021D" w14:textId="77777777" w:rsidR="00945E53" w:rsidRPr="007A6443" w:rsidRDefault="00945E53" w:rsidP="00FE4A28">
            <w:pPr>
              <w:pStyle w:val="rowtabella0"/>
              <w:jc w:val="center"/>
              <w:rPr>
                <w:color w:val="002060"/>
              </w:rPr>
            </w:pPr>
            <w:r w:rsidRPr="007A644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FD75"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5310"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5353"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47B4"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B934"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E08C" w14:textId="77777777" w:rsidR="00945E53" w:rsidRPr="007A6443" w:rsidRDefault="00945E53" w:rsidP="00FE4A28">
            <w:pPr>
              <w:pStyle w:val="rowtabella0"/>
              <w:jc w:val="center"/>
              <w:rPr>
                <w:color w:val="002060"/>
              </w:rPr>
            </w:pPr>
            <w:r w:rsidRPr="007A64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40FE" w14:textId="77777777" w:rsidR="00945E53" w:rsidRPr="007A6443" w:rsidRDefault="00945E53" w:rsidP="00FE4A28">
            <w:pPr>
              <w:pStyle w:val="rowtabella0"/>
              <w:jc w:val="center"/>
              <w:rPr>
                <w:color w:val="002060"/>
              </w:rPr>
            </w:pPr>
            <w:r w:rsidRPr="007A64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F37E" w14:textId="77777777" w:rsidR="00945E53" w:rsidRPr="007A6443" w:rsidRDefault="00945E53" w:rsidP="00FE4A28">
            <w:pPr>
              <w:pStyle w:val="rowtabella0"/>
              <w:jc w:val="center"/>
              <w:rPr>
                <w:color w:val="002060"/>
              </w:rPr>
            </w:pPr>
            <w:r w:rsidRPr="007A6443">
              <w:rPr>
                <w:color w:val="002060"/>
              </w:rPr>
              <w:t>0</w:t>
            </w:r>
          </w:p>
        </w:tc>
      </w:tr>
      <w:tr w:rsidR="00945E53" w:rsidRPr="007A6443" w14:paraId="777FA78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287D0" w14:textId="77777777" w:rsidR="00945E53" w:rsidRPr="007A6443" w:rsidRDefault="00945E53" w:rsidP="00FE4A28">
            <w:pPr>
              <w:pStyle w:val="rowtabella0"/>
              <w:rPr>
                <w:color w:val="002060"/>
              </w:rPr>
            </w:pPr>
            <w:r w:rsidRPr="007A6443">
              <w:rPr>
                <w:color w:val="002060"/>
              </w:rPr>
              <w:t xml:space="preserve">A.S.D. CALCIO </w:t>
            </w:r>
            <w:proofErr w:type="gramStart"/>
            <w:r w:rsidRPr="007A6443">
              <w:rPr>
                <w:color w:val="002060"/>
              </w:rPr>
              <w:t>S.ELPIDIO</w:t>
            </w:r>
            <w:proofErr w:type="gramEnd"/>
            <w:r w:rsidRPr="007A6443">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1E8F"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58A6"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A627"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1BC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18E91"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3D9F"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3DAA6"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DCA2"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13E2" w14:textId="77777777" w:rsidR="00945E53" w:rsidRPr="007A6443" w:rsidRDefault="00945E53" w:rsidP="00FE4A28">
            <w:pPr>
              <w:pStyle w:val="rowtabella0"/>
              <w:jc w:val="center"/>
              <w:rPr>
                <w:color w:val="002060"/>
              </w:rPr>
            </w:pPr>
            <w:r w:rsidRPr="007A6443">
              <w:rPr>
                <w:color w:val="002060"/>
              </w:rPr>
              <w:t>0</w:t>
            </w:r>
          </w:p>
        </w:tc>
      </w:tr>
      <w:tr w:rsidR="00945E53" w:rsidRPr="007A6443" w14:paraId="4468E92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BE659" w14:textId="77777777" w:rsidR="00945E53" w:rsidRPr="007A6443" w:rsidRDefault="00945E53" w:rsidP="00FE4A28">
            <w:pPr>
              <w:pStyle w:val="rowtabella0"/>
              <w:rPr>
                <w:color w:val="002060"/>
              </w:rPr>
            </w:pPr>
            <w:r w:rsidRPr="007A6443">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D699"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8593"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11A5"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DE73"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D71D"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5E9C"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4FE0"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2FF8"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3701" w14:textId="77777777" w:rsidR="00945E53" w:rsidRPr="007A6443" w:rsidRDefault="00945E53" w:rsidP="00FE4A28">
            <w:pPr>
              <w:pStyle w:val="rowtabella0"/>
              <w:jc w:val="center"/>
              <w:rPr>
                <w:color w:val="002060"/>
              </w:rPr>
            </w:pPr>
            <w:r w:rsidRPr="007A6443">
              <w:rPr>
                <w:color w:val="002060"/>
              </w:rPr>
              <w:t>0</w:t>
            </w:r>
          </w:p>
        </w:tc>
      </w:tr>
      <w:tr w:rsidR="00945E53" w:rsidRPr="007A6443" w14:paraId="132AF06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50ABC" w14:textId="77777777" w:rsidR="00945E53" w:rsidRPr="007A6443" w:rsidRDefault="00945E53" w:rsidP="00FE4A28">
            <w:pPr>
              <w:pStyle w:val="rowtabella0"/>
              <w:rPr>
                <w:color w:val="002060"/>
              </w:rPr>
            </w:pPr>
            <w:r w:rsidRPr="007A644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7D0E"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42C1"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09039"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B7B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EB1A"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0A35" w14:textId="77777777" w:rsidR="00945E53" w:rsidRPr="007A6443" w:rsidRDefault="00945E53" w:rsidP="00FE4A28">
            <w:pPr>
              <w:pStyle w:val="rowtabella0"/>
              <w:jc w:val="center"/>
              <w:rPr>
                <w:color w:val="002060"/>
              </w:rPr>
            </w:pPr>
            <w:r w:rsidRPr="007A644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4ADA" w14:textId="77777777" w:rsidR="00945E53" w:rsidRPr="007A6443" w:rsidRDefault="00945E53" w:rsidP="00FE4A28">
            <w:pPr>
              <w:pStyle w:val="rowtabella0"/>
              <w:jc w:val="center"/>
              <w:rPr>
                <w:color w:val="002060"/>
              </w:rPr>
            </w:pPr>
            <w:r w:rsidRPr="007A6443">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5E7D"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DE4AE" w14:textId="77777777" w:rsidR="00945E53" w:rsidRPr="007A6443" w:rsidRDefault="00945E53" w:rsidP="00FE4A28">
            <w:pPr>
              <w:pStyle w:val="rowtabella0"/>
              <w:jc w:val="center"/>
              <w:rPr>
                <w:color w:val="002060"/>
              </w:rPr>
            </w:pPr>
            <w:r w:rsidRPr="007A6443">
              <w:rPr>
                <w:color w:val="002060"/>
              </w:rPr>
              <w:t>0</w:t>
            </w:r>
          </w:p>
        </w:tc>
      </w:tr>
      <w:tr w:rsidR="00945E53" w:rsidRPr="007A6443" w14:paraId="13F1734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558FBC" w14:textId="77777777" w:rsidR="00945E53" w:rsidRPr="007A6443" w:rsidRDefault="00945E53" w:rsidP="00FE4A28">
            <w:pPr>
              <w:pStyle w:val="rowtabella0"/>
              <w:rPr>
                <w:color w:val="002060"/>
                <w:lang w:val="es-ES"/>
              </w:rPr>
            </w:pPr>
            <w:r w:rsidRPr="007A6443">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03D9"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930A"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DE689"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F1EF"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2157"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ACF9"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7FEF" w14:textId="77777777" w:rsidR="00945E53" w:rsidRPr="007A6443" w:rsidRDefault="00945E53" w:rsidP="00FE4A28">
            <w:pPr>
              <w:pStyle w:val="rowtabella0"/>
              <w:jc w:val="center"/>
              <w:rPr>
                <w:color w:val="002060"/>
              </w:rPr>
            </w:pPr>
            <w:r w:rsidRPr="007A644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AC57F" w14:textId="77777777" w:rsidR="00945E53" w:rsidRPr="007A6443" w:rsidRDefault="00945E53" w:rsidP="00FE4A28">
            <w:pPr>
              <w:pStyle w:val="rowtabella0"/>
              <w:jc w:val="center"/>
              <w:rPr>
                <w:color w:val="002060"/>
              </w:rPr>
            </w:pPr>
            <w:r w:rsidRPr="007A644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7287" w14:textId="77777777" w:rsidR="00945E53" w:rsidRPr="007A6443" w:rsidRDefault="00945E53" w:rsidP="00FE4A28">
            <w:pPr>
              <w:pStyle w:val="rowtabella0"/>
              <w:jc w:val="center"/>
              <w:rPr>
                <w:color w:val="002060"/>
              </w:rPr>
            </w:pPr>
            <w:r w:rsidRPr="007A6443">
              <w:rPr>
                <w:color w:val="002060"/>
              </w:rPr>
              <w:t>0</w:t>
            </w:r>
          </w:p>
        </w:tc>
      </w:tr>
      <w:tr w:rsidR="00945E53" w:rsidRPr="007A6443" w14:paraId="4E20627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FE9D2" w14:textId="77777777" w:rsidR="00945E53" w:rsidRPr="007A6443" w:rsidRDefault="00945E53" w:rsidP="00FE4A28">
            <w:pPr>
              <w:pStyle w:val="rowtabella0"/>
              <w:rPr>
                <w:color w:val="002060"/>
              </w:rPr>
            </w:pPr>
            <w:r w:rsidRPr="007A6443">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E945"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B697"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6D04"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E1BB"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B460"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A104" w14:textId="77777777" w:rsidR="00945E53" w:rsidRPr="007A6443" w:rsidRDefault="00945E53" w:rsidP="00FE4A28">
            <w:pPr>
              <w:pStyle w:val="rowtabella0"/>
              <w:jc w:val="center"/>
              <w:rPr>
                <w:color w:val="002060"/>
              </w:rPr>
            </w:pPr>
            <w:r w:rsidRPr="007A644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DDA2" w14:textId="77777777" w:rsidR="00945E53" w:rsidRPr="007A6443" w:rsidRDefault="00945E53" w:rsidP="00FE4A28">
            <w:pPr>
              <w:pStyle w:val="rowtabella0"/>
              <w:jc w:val="center"/>
              <w:rPr>
                <w:color w:val="002060"/>
              </w:rPr>
            </w:pPr>
            <w:r w:rsidRPr="007A644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D7F1E" w14:textId="77777777" w:rsidR="00945E53" w:rsidRPr="007A6443" w:rsidRDefault="00945E53" w:rsidP="00FE4A28">
            <w:pPr>
              <w:pStyle w:val="rowtabella0"/>
              <w:jc w:val="center"/>
              <w:rPr>
                <w:color w:val="002060"/>
              </w:rPr>
            </w:pPr>
            <w:r w:rsidRPr="007A644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980F" w14:textId="77777777" w:rsidR="00945E53" w:rsidRPr="007A6443" w:rsidRDefault="00945E53" w:rsidP="00FE4A28">
            <w:pPr>
              <w:pStyle w:val="rowtabella0"/>
              <w:jc w:val="center"/>
              <w:rPr>
                <w:color w:val="002060"/>
              </w:rPr>
            </w:pPr>
            <w:r w:rsidRPr="007A6443">
              <w:rPr>
                <w:color w:val="002060"/>
              </w:rPr>
              <w:t>0</w:t>
            </w:r>
          </w:p>
        </w:tc>
      </w:tr>
      <w:tr w:rsidR="00945E53" w:rsidRPr="007A6443" w14:paraId="3EC16EB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D97F0" w14:textId="77777777" w:rsidR="00945E53" w:rsidRPr="007A6443" w:rsidRDefault="00945E53" w:rsidP="00FE4A28">
            <w:pPr>
              <w:pStyle w:val="rowtabella0"/>
              <w:rPr>
                <w:color w:val="002060"/>
              </w:rPr>
            </w:pPr>
            <w:r w:rsidRPr="007A644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BAF0"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607C"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199D"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6817"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FBD7"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5DDD" w14:textId="77777777" w:rsidR="00945E53" w:rsidRPr="007A6443" w:rsidRDefault="00945E53" w:rsidP="00FE4A28">
            <w:pPr>
              <w:pStyle w:val="rowtabella0"/>
              <w:jc w:val="center"/>
              <w:rPr>
                <w:color w:val="002060"/>
              </w:rPr>
            </w:pPr>
            <w:r w:rsidRPr="007A644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E3AA" w14:textId="77777777" w:rsidR="00945E53" w:rsidRPr="007A6443" w:rsidRDefault="00945E53" w:rsidP="00FE4A28">
            <w:pPr>
              <w:pStyle w:val="rowtabella0"/>
              <w:jc w:val="center"/>
              <w:rPr>
                <w:color w:val="002060"/>
              </w:rPr>
            </w:pPr>
            <w:r w:rsidRPr="007A6443">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DEAE"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7E98" w14:textId="77777777" w:rsidR="00945E53" w:rsidRPr="007A6443" w:rsidRDefault="00945E53" w:rsidP="00FE4A28">
            <w:pPr>
              <w:pStyle w:val="rowtabella0"/>
              <w:jc w:val="center"/>
              <w:rPr>
                <w:color w:val="002060"/>
              </w:rPr>
            </w:pPr>
            <w:r w:rsidRPr="007A6443">
              <w:rPr>
                <w:color w:val="002060"/>
              </w:rPr>
              <w:t>0</w:t>
            </w:r>
          </w:p>
        </w:tc>
      </w:tr>
      <w:tr w:rsidR="00945E53" w:rsidRPr="007A6443" w14:paraId="7EF82C06"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C0AEEF" w14:textId="77777777" w:rsidR="00945E53" w:rsidRPr="007A6443" w:rsidRDefault="00945E53" w:rsidP="00FE4A28">
            <w:pPr>
              <w:pStyle w:val="rowtabella0"/>
              <w:rPr>
                <w:color w:val="002060"/>
              </w:rPr>
            </w:pPr>
            <w:r w:rsidRPr="007A644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BB81"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EB94"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4A9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0A5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1D876"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28CC" w14:textId="77777777" w:rsidR="00945E53" w:rsidRPr="007A6443" w:rsidRDefault="00945E53" w:rsidP="00FE4A28">
            <w:pPr>
              <w:pStyle w:val="rowtabella0"/>
              <w:jc w:val="center"/>
              <w:rPr>
                <w:color w:val="002060"/>
              </w:rPr>
            </w:pPr>
            <w:r w:rsidRPr="007A644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CC62" w14:textId="77777777" w:rsidR="00945E53" w:rsidRPr="007A6443" w:rsidRDefault="00945E53" w:rsidP="00FE4A28">
            <w:pPr>
              <w:pStyle w:val="rowtabella0"/>
              <w:jc w:val="center"/>
              <w:rPr>
                <w:color w:val="002060"/>
              </w:rPr>
            </w:pPr>
            <w:r w:rsidRPr="007A644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C73D" w14:textId="77777777" w:rsidR="00945E53" w:rsidRPr="007A6443" w:rsidRDefault="00945E53" w:rsidP="00FE4A28">
            <w:pPr>
              <w:pStyle w:val="rowtabella0"/>
              <w:jc w:val="center"/>
              <w:rPr>
                <w:color w:val="002060"/>
              </w:rPr>
            </w:pPr>
            <w:r w:rsidRPr="007A644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178D" w14:textId="77777777" w:rsidR="00945E53" w:rsidRPr="007A6443" w:rsidRDefault="00945E53" w:rsidP="00FE4A28">
            <w:pPr>
              <w:pStyle w:val="rowtabella0"/>
              <w:jc w:val="center"/>
              <w:rPr>
                <w:color w:val="002060"/>
              </w:rPr>
            </w:pPr>
            <w:r w:rsidRPr="007A6443">
              <w:rPr>
                <w:color w:val="002060"/>
              </w:rPr>
              <w:t>0</w:t>
            </w:r>
          </w:p>
        </w:tc>
      </w:tr>
    </w:tbl>
    <w:p w14:paraId="11BDE98A" w14:textId="77777777" w:rsidR="00945E53" w:rsidRPr="007A6443" w:rsidRDefault="00945E53" w:rsidP="00945E53">
      <w:pPr>
        <w:pStyle w:val="breakline"/>
        <w:rPr>
          <w:rFonts w:ascii="Arial" w:eastAsiaTheme="minorEastAsia" w:hAnsi="Arial" w:cs="Arial"/>
          <w:color w:val="002060"/>
        </w:rPr>
      </w:pPr>
    </w:p>
    <w:p w14:paraId="3DB51F09" w14:textId="77777777" w:rsidR="00945E53" w:rsidRPr="007A6443" w:rsidRDefault="00945E53" w:rsidP="00945E53">
      <w:pPr>
        <w:pStyle w:val="breakline"/>
        <w:rPr>
          <w:rFonts w:ascii="Arial" w:hAnsi="Arial" w:cs="Arial"/>
          <w:color w:val="002060"/>
        </w:rPr>
      </w:pPr>
    </w:p>
    <w:p w14:paraId="6874762E" w14:textId="77777777" w:rsidR="00945E53" w:rsidRPr="007A6443" w:rsidRDefault="00945E53" w:rsidP="00945E53">
      <w:pPr>
        <w:pStyle w:val="sottotitolocampionato10"/>
        <w:rPr>
          <w:color w:val="002060"/>
        </w:rPr>
      </w:pPr>
      <w:r w:rsidRPr="007A6443">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651777A3"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6C1B7"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25EBF"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9BA5A"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ED700"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AFFB4"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07B07"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C7ED4"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A6933"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2AFBB"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C697C" w14:textId="77777777" w:rsidR="00945E53" w:rsidRPr="007A6443" w:rsidRDefault="00945E53" w:rsidP="00FE4A28">
            <w:pPr>
              <w:pStyle w:val="headertabella0"/>
              <w:rPr>
                <w:color w:val="002060"/>
              </w:rPr>
            </w:pPr>
            <w:r w:rsidRPr="007A6443">
              <w:rPr>
                <w:color w:val="002060"/>
              </w:rPr>
              <w:t>PE</w:t>
            </w:r>
          </w:p>
        </w:tc>
      </w:tr>
      <w:tr w:rsidR="00945E53" w:rsidRPr="007A6443" w14:paraId="313F4837"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58DE4" w14:textId="77777777" w:rsidR="00945E53" w:rsidRPr="007A6443" w:rsidRDefault="00945E53" w:rsidP="00FE4A28">
            <w:pPr>
              <w:pStyle w:val="rowtabella0"/>
              <w:rPr>
                <w:color w:val="002060"/>
              </w:rPr>
            </w:pPr>
            <w:r w:rsidRPr="007A6443">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5052"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5A97"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35FD"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EEA4D"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5914"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0439" w14:textId="77777777" w:rsidR="00945E53" w:rsidRPr="007A6443" w:rsidRDefault="00945E53" w:rsidP="00FE4A28">
            <w:pPr>
              <w:pStyle w:val="rowtabella0"/>
              <w:jc w:val="center"/>
              <w:rPr>
                <w:color w:val="002060"/>
              </w:rPr>
            </w:pPr>
            <w:r w:rsidRPr="007A644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3BBC5" w14:textId="77777777" w:rsidR="00945E53" w:rsidRPr="007A6443" w:rsidRDefault="00945E53" w:rsidP="00FE4A28">
            <w:pPr>
              <w:pStyle w:val="rowtabella0"/>
              <w:jc w:val="center"/>
              <w:rPr>
                <w:color w:val="002060"/>
              </w:rPr>
            </w:pPr>
            <w:r w:rsidRPr="007A64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7631" w14:textId="77777777" w:rsidR="00945E53" w:rsidRPr="007A6443" w:rsidRDefault="00945E53" w:rsidP="00FE4A28">
            <w:pPr>
              <w:pStyle w:val="rowtabella0"/>
              <w:jc w:val="center"/>
              <w:rPr>
                <w:color w:val="002060"/>
              </w:rPr>
            </w:pPr>
            <w:r w:rsidRPr="007A644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18EF" w14:textId="77777777" w:rsidR="00945E53" w:rsidRPr="007A6443" w:rsidRDefault="00945E53" w:rsidP="00FE4A28">
            <w:pPr>
              <w:pStyle w:val="rowtabella0"/>
              <w:jc w:val="center"/>
              <w:rPr>
                <w:color w:val="002060"/>
              </w:rPr>
            </w:pPr>
            <w:r w:rsidRPr="007A6443">
              <w:rPr>
                <w:color w:val="002060"/>
              </w:rPr>
              <w:t>0</w:t>
            </w:r>
          </w:p>
        </w:tc>
      </w:tr>
      <w:tr w:rsidR="00945E53" w:rsidRPr="007A6443" w14:paraId="2B397B6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23314" w14:textId="77777777" w:rsidR="00945E53" w:rsidRPr="007A6443" w:rsidRDefault="00945E53" w:rsidP="00FE4A28">
            <w:pPr>
              <w:pStyle w:val="rowtabella0"/>
              <w:rPr>
                <w:color w:val="002060"/>
              </w:rPr>
            </w:pPr>
            <w:r w:rsidRPr="007A6443">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82F3" w14:textId="77777777" w:rsidR="00945E53" w:rsidRPr="007A6443" w:rsidRDefault="00945E53" w:rsidP="00FE4A28">
            <w:pPr>
              <w:pStyle w:val="rowtabella0"/>
              <w:jc w:val="center"/>
              <w:rPr>
                <w:color w:val="002060"/>
              </w:rPr>
            </w:pPr>
            <w:r w:rsidRPr="007A644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6159"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483B"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E269"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D452"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4980" w14:textId="77777777" w:rsidR="00945E53" w:rsidRPr="007A6443" w:rsidRDefault="00945E53" w:rsidP="00FE4A28">
            <w:pPr>
              <w:pStyle w:val="rowtabella0"/>
              <w:jc w:val="center"/>
              <w:rPr>
                <w:color w:val="002060"/>
              </w:rPr>
            </w:pPr>
            <w:r w:rsidRPr="007A644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62C8" w14:textId="77777777" w:rsidR="00945E53" w:rsidRPr="007A6443" w:rsidRDefault="00945E53" w:rsidP="00FE4A28">
            <w:pPr>
              <w:pStyle w:val="rowtabella0"/>
              <w:jc w:val="center"/>
              <w:rPr>
                <w:color w:val="002060"/>
              </w:rPr>
            </w:pPr>
            <w:r w:rsidRPr="007A644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5DBE" w14:textId="77777777" w:rsidR="00945E53" w:rsidRPr="007A6443" w:rsidRDefault="00945E53" w:rsidP="00FE4A28">
            <w:pPr>
              <w:pStyle w:val="rowtabella0"/>
              <w:jc w:val="center"/>
              <w:rPr>
                <w:color w:val="002060"/>
              </w:rPr>
            </w:pPr>
            <w:r w:rsidRPr="007A64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E64A" w14:textId="77777777" w:rsidR="00945E53" w:rsidRPr="007A6443" w:rsidRDefault="00945E53" w:rsidP="00FE4A28">
            <w:pPr>
              <w:pStyle w:val="rowtabella0"/>
              <w:jc w:val="center"/>
              <w:rPr>
                <w:color w:val="002060"/>
              </w:rPr>
            </w:pPr>
            <w:r w:rsidRPr="007A6443">
              <w:rPr>
                <w:color w:val="002060"/>
              </w:rPr>
              <w:t>0</w:t>
            </w:r>
          </w:p>
        </w:tc>
      </w:tr>
      <w:tr w:rsidR="00945E53" w:rsidRPr="007A6443" w14:paraId="009333F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0E208" w14:textId="77777777" w:rsidR="00945E53" w:rsidRPr="007A6443" w:rsidRDefault="00945E53" w:rsidP="00FE4A28">
            <w:pPr>
              <w:pStyle w:val="rowtabella0"/>
              <w:rPr>
                <w:color w:val="002060"/>
              </w:rPr>
            </w:pPr>
            <w:r w:rsidRPr="007A644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3A26" w14:textId="77777777" w:rsidR="00945E53" w:rsidRPr="007A6443" w:rsidRDefault="00945E53" w:rsidP="00FE4A28">
            <w:pPr>
              <w:pStyle w:val="rowtabella0"/>
              <w:jc w:val="center"/>
              <w:rPr>
                <w:color w:val="002060"/>
              </w:rPr>
            </w:pPr>
            <w:r w:rsidRPr="007A644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FBD91"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1D98"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39B8"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1817"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18CD" w14:textId="77777777" w:rsidR="00945E53" w:rsidRPr="007A6443" w:rsidRDefault="00945E53" w:rsidP="00FE4A28">
            <w:pPr>
              <w:pStyle w:val="rowtabella0"/>
              <w:jc w:val="center"/>
              <w:rPr>
                <w:color w:val="002060"/>
              </w:rPr>
            </w:pPr>
            <w:r w:rsidRPr="007A644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4045" w14:textId="77777777" w:rsidR="00945E53" w:rsidRPr="007A6443" w:rsidRDefault="00945E53" w:rsidP="00FE4A28">
            <w:pPr>
              <w:pStyle w:val="rowtabella0"/>
              <w:jc w:val="center"/>
              <w:rPr>
                <w:color w:val="002060"/>
              </w:rPr>
            </w:pPr>
            <w:r w:rsidRPr="007A644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8210"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8856" w14:textId="77777777" w:rsidR="00945E53" w:rsidRPr="007A6443" w:rsidRDefault="00945E53" w:rsidP="00FE4A28">
            <w:pPr>
              <w:pStyle w:val="rowtabella0"/>
              <w:jc w:val="center"/>
              <w:rPr>
                <w:color w:val="002060"/>
              </w:rPr>
            </w:pPr>
            <w:r w:rsidRPr="007A6443">
              <w:rPr>
                <w:color w:val="002060"/>
              </w:rPr>
              <w:t>0</w:t>
            </w:r>
          </w:p>
        </w:tc>
      </w:tr>
      <w:tr w:rsidR="00945E53" w:rsidRPr="007A6443" w14:paraId="264004F4"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E6E91" w14:textId="77777777" w:rsidR="00945E53" w:rsidRPr="007A6443" w:rsidRDefault="00945E53" w:rsidP="00FE4A28">
            <w:pPr>
              <w:pStyle w:val="rowtabella0"/>
              <w:rPr>
                <w:color w:val="002060"/>
              </w:rPr>
            </w:pPr>
            <w:r w:rsidRPr="007A6443">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47B9B" w14:textId="77777777" w:rsidR="00945E53" w:rsidRPr="007A6443" w:rsidRDefault="00945E53" w:rsidP="00FE4A28">
            <w:pPr>
              <w:pStyle w:val="rowtabella0"/>
              <w:jc w:val="center"/>
              <w:rPr>
                <w:color w:val="002060"/>
              </w:rPr>
            </w:pPr>
            <w:r w:rsidRPr="007A64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C0DC"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1AE76"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A5FA"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621A"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6A11"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FA39"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33B3"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2F72" w14:textId="77777777" w:rsidR="00945E53" w:rsidRPr="007A6443" w:rsidRDefault="00945E53" w:rsidP="00FE4A28">
            <w:pPr>
              <w:pStyle w:val="rowtabella0"/>
              <w:jc w:val="center"/>
              <w:rPr>
                <w:color w:val="002060"/>
              </w:rPr>
            </w:pPr>
            <w:r w:rsidRPr="007A6443">
              <w:rPr>
                <w:color w:val="002060"/>
              </w:rPr>
              <w:t>0</w:t>
            </w:r>
          </w:p>
        </w:tc>
      </w:tr>
      <w:tr w:rsidR="00945E53" w:rsidRPr="007A6443" w14:paraId="403D981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AC4A2" w14:textId="77777777" w:rsidR="00945E53" w:rsidRPr="007A6443" w:rsidRDefault="00945E53" w:rsidP="00FE4A28">
            <w:pPr>
              <w:pStyle w:val="rowtabella0"/>
              <w:rPr>
                <w:color w:val="002060"/>
              </w:rPr>
            </w:pPr>
            <w:r w:rsidRPr="007A6443">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632FA"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562B"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A18E"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6C14"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E42D"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72EF"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FEEF"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3F4F0"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540F" w14:textId="77777777" w:rsidR="00945E53" w:rsidRPr="007A6443" w:rsidRDefault="00945E53" w:rsidP="00FE4A28">
            <w:pPr>
              <w:pStyle w:val="rowtabella0"/>
              <w:jc w:val="center"/>
              <w:rPr>
                <w:color w:val="002060"/>
              </w:rPr>
            </w:pPr>
            <w:r w:rsidRPr="007A6443">
              <w:rPr>
                <w:color w:val="002060"/>
              </w:rPr>
              <w:t>0</w:t>
            </w:r>
          </w:p>
        </w:tc>
      </w:tr>
      <w:tr w:rsidR="00945E53" w:rsidRPr="007A6443" w14:paraId="4922A25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19A7B" w14:textId="77777777" w:rsidR="00945E53" w:rsidRPr="007A6443" w:rsidRDefault="00945E53" w:rsidP="00FE4A28">
            <w:pPr>
              <w:pStyle w:val="rowtabella0"/>
              <w:rPr>
                <w:color w:val="002060"/>
              </w:rPr>
            </w:pPr>
            <w:r w:rsidRPr="007A644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2385"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800D"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71A7"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E21E"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798F"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2290" w14:textId="77777777" w:rsidR="00945E53" w:rsidRPr="007A6443" w:rsidRDefault="00945E53" w:rsidP="00FE4A28">
            <w:pPr>
              <w:pStyle w:val="rowtabella0"/>
              <w:jc w:val="center"/>
              <w:rPr>
                <w:color w:val="002060"/>
              </w:rPr>
            </w:pPr>
            <w:r w:rsidRPr="007A644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D051"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A3BE"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94A6" w14:textId="77777777" w:rsidR="00945E53" w:rsidRPr="007A6443" w:rsidRDefault="00945E53" w:rsidP="00FE4A28">
            <w:pPr>
              <w:pStyle w:val="rowtabella0"/>
              <w:jc w:val="center"/>
              <w:rPr>
                <w:color w:val="002060"/>
              </w:rPr>
            </w:pPr>
            <w:r w:rsidRPr="007A6443">
              <w:rPr>
                <w:color w:val="002060"/>
              </w:rPr>
              <w:t>0</w:t>
            </w:r>
          </w:p>
        </w:tc>
      </w:tr>
      <w:tr w:rsidR="00945E53" w:rsidRPr="007A6443" w14:paraId="5A6C7A0D"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A84CC" w14:textId="77777777" w:rsidR="00945E53" w:rsidRPr="007A6443" w:rsidRDefault="00945E53" w:rsidP="00FE4A28">
            <w:pPr>
              <w:pStyle w:val="rowtabella0"/>
              <w:rPr>
                <w:color w:val="002060"/>
              </w:rPr>
            </w:pPr>
            <w:r w:rsidRPr="007A644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71DC" w14:textId="77777777" w:rsidR="00945E53" w:rsidRPr="007A6443" w:rsidRDefault="00945E53" w:rsidP="00FE4A28">
            <w:pPr>
              <w:pStyle w:val="rowtabella0"/>
              <w:jc w:val="center"/>
              <w:rPr>
                <w:color w:val="002060"/>
              </w:rPr>
            </w:pPr>
            <w:r w:rsidRPr="007A64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C00B"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258A"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D3CF"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85C7"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EFC3" w14:textId="77777777" w:rsidR="00945E53" w:rsidRPr="007A6443" w:rsidRDefault="00945E53" w:rsidP="00FE4A28">
            <w:pPr>
              <w:pStyle w:val="rowtabella0"/>
              <w:jc w:val="center"/>
              <w:rPr>
                <w:color w:val="002060"/>
              </w:rPr>
            </w:pPr>
            <w:r w:rsidRPr="007A644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BA1D" w14:textId="77777777" w:rsidR="00945E53" w:rsidRPr="007A6443" w:rsidRDefault="00945E53" w:rsidP="00FE4A28">
            <w:pPr>
              <w:pStyle w:val="rowtabella0"/>
              <w:jc w:val="center"/>
              <w:rPr>
                <w:color w:val="002060"/>
              </w:rPr>
            </w:pPr>
            <w:r w:rsidRPr="007A644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911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D112" w14:textId="77777777" w:rsidR="00945E53" w:rsidRPr="007A6443" w:rsidRDefault="00945E53" w:rsidP="00FE4A28">
            <w:pPr>
              <w:pStyle w:val="rowtabella0"/>
              <w:jc w:val="center"/>
              <w:rPr>
                <w:color w:val="002060"/>
              </w:rPr>
            </w:pPr>
            <w:r w:rsidRPr="007A6443">
              <w:rPr>
                <w:color w:val="002060"/>
              </w:rPr>
              <w:t>0</w:t>
            </w:r>
          </w:p>
        </w:tc>
      </w:tr>
      <w:tr w:rsidR="00945E53" w:rsidRPr="007A6443" w14:paraId="25D09D3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32EC0" w14:textId="77777777" w:rsidR="00945E53" w:rsidRPr="007A6443" w:rsidRDefault="00945E53" w:rsidP="00FE4A28">
            <w:pPr>
              <w:pStyle w:val="rowtabella0"/>
              <w:rPr>
                <w:color w:val="002060"/>
              </w:rPr>
            </w:pPr>
            <w:r w:rsidRPr="007A6443">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5300D" w14:textId="77777777" w:rsidR="00945E53" w:rsidRPr="007A6443" w:rsidRDefault="00945E53" w:rsidP="00FE4A28">
            <w:pPr>
              <w:pStyle w:val="rowtabella0"/>
              <w:jc w:val="center"/>
              <w:rPr>
                <w:color w:val="002060"/>
              </w:rPr>
            </w:pPr>
            <w:r w:rsidRPr="007A64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13453"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10036"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1E9F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741C"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25AC"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069C" w14:textId="77777777" w:rsidR="00945E53" w:rsidRPr="007A6443" w:rsidRDefault="00945E53" w:rsidP="00FE4A28">
            <w:pPr>
              <w:pStyle w:val="rowtabella0"/>
              <w:jc w:val="center"/>
              <w:rPr>
                <w:color w:val="002060"/>
              </w:rPr>
            </w:pPr>
            <w:r w:rsidRPr="007A644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6151"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47AE" w14:textId="77777777" w:rsidR="00945E53" w:rsidRPr="007A6443" w:rsidRDefault="00945E53" w:rsidP="00FE4A28">
            <w:pPr>
              <w:pStyle w:val="rowtabella0"/>
              <w:jc w:val="center"/>
              <w:rPr>
                <w:color w:val="002060"/>
              </w:rPr>
            </w:pPr>
            <w:r w:rsidRPr="007A6443">
              <w:rPr>
                <w:color w:val="002060"/>
              </w:rPr>
              <w:t>0</w:t>
            </w:r>
          </w:p>
        </w:tc>
      </w:tr>
      <w:tr w:rsidR="00945E53" w:rsidRPr="007A6443" w14:paraId="58EA3C4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C8AB1" w14:textId="77777777" w:rsidR="00945E53" w:rsidRPr="007A6443" w:rsidRDefault="00945E53" w:rsidP="00FE4A28">
            <w:pPr>
              <w:pStyle w:val="rowtabella0"/>
              <w:rPr>
                <w:color w:val="002060"/>
              </w:rPr>
            </w:pPr>
            <w:r w:rsidRPr="007A6443">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9338" w14:textId="77777777" w:rsidR="00945E53" w:rsidRPr="007A6443" w:rsidRDefault="00945E53" w:rsidP="00FE4A28">
            <w:pPr>
              <w:pStyle w:val="rowtabella0"/>
              <w:jc w:val="center"/>
              <w:rPr>
                <w:color w:val="002060"/>
              </w:rPr>
            </w:pPr>
            <w:r w:rsidRPr="007A64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D343"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9E5C"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A144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8AE27"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D727" w14:textId="77777777" w:rsidR="00945E53" w:rsidRPr="007A6443" w:rsidRDefault="00945E53" w:rsidP="00FE4A28">
            <w:pPr>
              <w:pStyle w:val="rowtabella0"/>
              <w:jc w:val="center"/>
              <w:rPr>
                <w:color w:val="002060"/>
              </w:rPr>
            </w:pPr>
            <w:r w:rsidRPr="007A644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A37F" w14:textId="77777777" w:rsidR="00945E53" w:rsidRPr="007A6443" w:rsidRDefault="00945E53" w:rsidP="00FE4A28">
            <w:pPr>
              <w:pStyle w:val="rowtabella0"/>
              <w:jc w:val="center"/>
              <w:rPr>
                <w:color w:val="002060"/>
              </w:rPr>
            </w:pPr>
            <w:r w:rsidRPr="007A644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1F0B"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D604" w14:textId="77777777" w:rsidR="00945E53" w:rsidRPr="007A6443" w:rsidRDefault="00945E53" w:rsidP="00FE4A28">
            <w:pPr>
              <w:pStyle w:val="rowtabella0"/>
              <w:jc w:val="center"/>
              <w:rPr>
                <w:color w:val="002060"/>
              </w:rPr>
            </w:pPr>
            <w:r w:rsidRPr="007A6443">
              <w:rPr>
                <w:color w:val="002060"/>
              </w:rPr>
              <w:t>0</w:t>
            </w:r>
          </w:p>
        </w:tc>
      </w:tr>
      <w:tr w:rsidR="00945E53" w:rsidRPr="007A6443" w14:paraId="134845D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868E9" w14:textId="77777777" w:rsidR="00945E53" w:rsidRPr="007A6443" w:rsidRDefault="00945E53" w:rsidP="00FE4A28">
            <w:pPr>
              <w:pStyle w:val="rowtabella0"/>
              <w:rPr>
                <w:color w:val="002060"/>
                <w:lang w:val="es-ES"/>
              </w:rPr>
            </w:pPr>
            <w:r w:rsidRPr="007A6443">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6DB1"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5D7E0"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652C"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16AF"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1F47"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A942"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00E0" w14:textId="77777777" w:rsidR="00945E53" w:rsidRPr="007A6443" w:rsidRDefault="00945E53" w:rsidP="00FE4A28">
            <w:pPr>
              <w:pStyle w:val="rowtabella0"/>
              <w:jc w:val="center"/>
              <w:rPr>
                <w:color w:val="002060"/>
              </w:rPr>
            </w:pPr>
            <w:r w:rsidRPr="007A644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C5830"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CF81" w14:textId="77777777" w:rsidR="00945E53" w:rsidRPr="007A6443" w:rsidRDefault="00945E53" w:rsidP="00FE4A28">
            <w:pPr>
              <w:pStyle w:val="rowtabella0"/>
              <w:jc w:val="center"/>
              <w:rPr>
                <w:color w:val="002060"/>
              </w:rPr>
            </w:pPr>
            <w:r w:rsidRPr="007A6443">
              <w:rPr>
                <w:color w:val="002060"/>
              </w:rPr>
              <w:t>0</w:t>
            </w:r>
          </w:p>
        </w:tc>
      </w:tr>
      <w:tr w:rsidR="00945E53" w:rsidRPr="007A6443" w14:paraId="525BAFF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BB82C" w14:textId="77777777" w:rsidR="00945E53" w:rsidRPr="007A6443" w:rsidRDefault="00945E53" w:rsidP="00FE4A28">
            <w:pPr>
              <w:pStyle w:val="rowtabella0"/>
              <w:rPr>
                <w:color w:val="002060"/>
              </w:rPr>
            </w:pPr>
            <w:r w:rsidRPr="007A6443">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47E1"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38AF"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8962"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5F8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793D"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DFAB" w14:textId="77777777" w:rsidR="00945E53" w:rsidRPr="007A6443" w:rsidRDefault="00945E53" w:rsidP="00FE4A28">
            <w:pPr>
              <w:pStyle w:val="rowtabella0"/>
              <w:jc w:val="center"/>
              <w:rPr>
                <w:color w:val="002060"/>
              </w:rPr>
            </w:pPr>
            <w:r w:rsidRPr="007A644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7A0B" w14:textId="77777777" w:rsidR="00945E53" w:rsidRPr="007A6443" w:rsidRDefault="00945E53" w:rsidP="00FE4A28">
            <w:pPr>
              <w:pStyle w:val="rowtabella0"/>
              <w:jc w:val="center"/>
              <w:rPr>
                <w:color w:val="002060"/>
              </w:rPr>
            </w:pPr>
            <w:r w:rsidRPr="007A644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A016"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2649" w14:textId="77777777" w:rsidR="00945E53" w:rsidRPr="007A6443" w:rsidRDefault="00945E53" w:rsidP="00FE4A28">
            <w:pPr>
              <w:pStyle w:val="rowtabella0"/>
              <w:jc w:val="center"/>
              <w:rPr>
                <w:color w:val="002060"/>
              </w:rPr>
            </w:pPr>
            <w:r w:rsidRPr="007A6443">
              <w:rPr>
                <w:color w:val="002060"/>
              </w:rPr>
              <w:t>0</w:t>
            </w:r>
          </w:p>
        </w:tc>
      </w:tr>
      <w:tr w:rsidR="00945E53" w:rsidRPr="007A6443" w14:paraId="7943C11A"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7BBA68" w14:textId="77777777" w:rsidR="00945E53" w:rsidRPr="007A6443" w:rsidRDefault="00945E53" w:rsidP="00FE4A28">
            <w:pPr>
              <w:pStyle w:val="breakline"/>
              <w:rPr>
                <w:rFonts w:ascii="Arial" w:hAnsi="Arial" w:cs="Arial"/>
                <w:color w:val="002060"/>
              </w:rPr>
            </w:pPr>
            <w:r w:rsidRPr="007A6443">
              <w:rPr>
                <w:rFonts w:ascii="Arial" w:hAnsi="Arial" w:cs="Arial"/>
                <w:color w:val="002060"/>
              </w:rPr>
              <w:t>POL. CSI STELLA A.S.D. – seconda squadra Under 21 –</w:t>
            </w:r>
          </w:p>
          <w:p w14:paraId="7FAAE96A" w14:textId="77777777" w:rsidR="00945E53" w:rsidRPr="007A6443" w:rsidRDefault="00945E53" w:rsidP="00FE4A28">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8C34"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9B1C"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2A1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4837"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2A21"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0266" w14:textId="77777777" w:rsidR="00945E53" w:rsidRPr="007A6443" w:rsidRDefault="00945E53" w:rsidP="00FE4A28">
            <w:pPr>
              <w:pStyle w:val="rowtabella0"/>
              <w:jc w:val="center"/>
              <w:rPr>
                <w:color w:val="002060"/>
              </w:rPr>
            </w:pPr>
            <w:r w:rsidRPr="007A644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F373" w14:textId="77777777" w:rsidR="00945E53" w:rsidRPr="007A6443" w:rsidRDefault="00945E53" w:rsidP="00FE4A28">
            <w:pPr>
              <w:pStyle w:val="rowtabella0"/>
              <w:jc w:val="center"/>
              <w:rPr>
                <w:color w:val="002060"/>
              </w:rPr>
            </w:pPr>
            <w:r w:rsidRPr="007A644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47F0" w14:textId="77777777" w:rsidR="00945E53" w:rsidRPr="007A6443" w:rsidRDefault="00945E53" w:rsidP="00FE4A28">
            <w:pPr>
              <w:pStyle w:val="rowtabella0"/>
              <w:jc w:val="center"/>
              <w:rPr>
                <w:color w:val="002060"/>
              </w:rPr>
            </w:pPr>
            <w:r w:rsidRPr="007A644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8EC3" w14:textId="77777777" w:rsidR="00945E53" w:rsidRPr="007A6443" w:rsidRDefault="00945E53" w:rsidP="00FE4A28">
            <w:pPr>
              <w:pStyle w:val="rowtabella0"/>
              <w:jc w:val="center"/>
              <w:rPr>
                <w:color w:val="002060"/>
              </w:rPr>
            </w:pPr>
            <w:r w:rsidRPr="007A6443">
              <w:rPr>
                <w:color w:val="002060"/>
              </w:rPr>
              <w:t>0</w:t>
            </w:r>
          </w:p>
        </w:tc>
      </w:tr>
    </w:tbl>
    <w:p w14:paraId="375402CC" w14:textId="77777777" w:rsidR="00945E53" w:rsidRDefault="00945E53" w:rsidP="00945E53">
      <w:pPr>
        <w:pStyle w:val="breakline"/>
        <w:rPr>
          <w:color w:val="002060"/>
        </w:rPr>
      </w:pPr>
    </w:p>
    <w:p w14:paraId="2CFC2BCB" w14:textId="77777777" w:rsidR="00945E53" w:rsidRPr="007A6443" w:rsidRDefault="00945E53" w:rsidP="00945E53">
      <w:pPr>
        <w:pStyle w:val="titoloprinc0"/>
        <w:rPr>
          <w:color w:val="002060"/>
        </w:rPr>
      </w:pPr>
      <w:r w:rsidRPr="007A6443">
        <w:rPr>
          <w:color w:val="002060"/>
        </w:rPr>
        <w:t>PROGRAMMA GARE</w:t>
      </w:r>
    </w:p>
    <w:p w14:paraId="6128E2DC" w14:textId="77777777" w:rsidR="00945E53" w:rsidRDefault="00945E53" w:rsidP="00945E53">
      <w:pPr>
        <w:pStyle w:val="breakline"/>
        <w:rPr>
          <w:rFonts w:eastAsiaTheme="minorEastAsia"/>
          <w:color w:val="002060"/>
        </w:rPr>
      </w:pPr>
    </w:p>
    <w:p w14:paraId="20A48481" w14:textId="77777777" w:rsidR="003732AA" w:rsidRPr="00282952" w:rsidRDefault="003732AA" w:rsidP="003732AA">
      <w:pPr>
        <w:pStyle w:val="sottotitolocampionato10"/>
        <w:rPr>
          <w:color w:val="002060"/>
        </w:rPr>
      </w:pPr>
      <w:r w:rsidRPr="00282952">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3732AA" w:rsidRPr="00282952" w14:paraId="4837398C"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C0BEC"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24C61"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8F171"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34B79"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34F7A"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CD217"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47CDE"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749C39C4"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A79517" w14:textId="77777777" w:rsidR="003732AA" w:rsidRPr="00282952" w:rsidRDefault="003732AA" w:rsidP="00FE4A28">
            <w:pPr>
              <w:pStyle w:val="rowtabella0"/>
              <w:rPr>
                <w:color w:val="002060"/>
              </w:rPr>
            </w:pPr>
            <w:r w:rsidRPr="00282952">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F560A" w14:textId="77777777" w:rsidR="003732AA" w:rsidRPr="00282952" w:rsidRDefault="003732AA" w:rsidP="00FE4A28">
            <w:pPr>
              <w:pStyle w:val="rowtabella0"/>
              <w:rPr>
                <w:color w:val="002060"/>
              </w:rPr>
            </w:pPr>
            <w:r w:rsidRPr="00282952">
              <w:rPr>
                <w:color w:val="002060"/>
              </w:rPr>
              <w:t>AUDAX PIOBBICO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4B0CC"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F62FE" w14:textId="77777777" w:rsidR="003732AA" w:rsidRPr="00282952" w:rsidRDefault="003732AA" w:rsidP="00FE4A28">
            <w:pPr>
              <w:pStyle w:val="rowtabella0"/>
              <w:rPr>
                <w:color w:val="002060"/>
              </w:rPr>
            </w:pPr>
            <w:r w:rsidRPr="00282952">
              <w:rPr>
                <w:color w:val="002060"/>
              </w:rPr>
              <w:t>13/03/2026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57ECB" w14:textId="77777777" w:rsidR="003732AA" w:rsidRPr="00282952" w:rsidRDefault="003732AA" w:rsidP="00FE4A28">
            <w:pPr>
              <w:pStyle w:val="rowtabella0"/>
              <w:rPr>
                <w:color w:val="002060"/>
              </w:rPr>
            </w:pPr>
            <w:r w:rsidRPr="00282952">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E0764" w14:textId="77777777" w:rsidR="003732AA" w:rsidRPr="00282952" w:rsidRDefault="003732AA" w:rsidP="00FE4A28">
            <w:pPr>
              <w:pStyle w:val="rowtabella0"/>
              <w:rPr>
                <w:color w:val="002060"/>
              </w:rPr>
            </w:pPr>
            <w:r w:rsidRPr="00282952">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E5269" w14:textId="77777777" w:rsidR="003732AA" w:rsidRPr="00282952" w:rsidRDefault="003732AA" w:rsidP="00FE4A28">
            <w:pPr>
              <w:pStyle w:val="rowtabella0"/>
              <w:rPr>
                <w:color w:val="002060"/>
              </w:rPr>
            </w:pPr>
            <w:r w:rsidRPr="00282952">
              <w:rPr>
                <w:color w:val="002060"/>
              </w:rPr>
              <w:t>STR.DEL BURELLO LOC.VAL NEVOLA</w:t>
            </w:r>
          </w:p>
        </w:tc>
      </w:tr>
      <w:tr w:rsidR="003732AA" w:rsidRPr="00282952" w14:paraId="23E12497"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611A2E" w14:textId="77777777" w:rsidR="003732AA" w:rsidRPr="00282952" w:rsidRDefault="003732AA" w:rsidP="00FE4A28">
            <w:pPr>
              <w:pStyle w:val="rowtabella0"/>
              <w:rPr>
                <w:color w:val="002060"/>
              </w:rPr>
            </w:pPr>
            <w:r w:rsidRPr="00282952">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361893" w14:textId="77777777" w:rsidR="003732AA" w:rsidRPr="00282952" w:rsidRDefault="003732AA" w:rsidP="00FE4A28">
            <w:pPr>
              <w:pStyle w:val="rowtabella0"/>
              <w:rPr>
                <w:color w:val="002060"/>
              </w:rPr>
            </w:pPr>
            <w:r w:rsidRPr="00282952">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598C48"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676791" w14:textId="77777777" w:rsidR="003732AA" w:rsidRPr="00282952" w:rsidRDefault="003732AA" w:rsidP="00FE4A28">
            <w:pPr>
              <w:pStyle w:val="rowtabella0"/>
              <w:rPr>
                <w:color w:val="002060"/>
              </w:rPr>
            </w:pPr>
            <w:r w:rsidRPr="00282952">
              <w:rPr>
                <w:color w:val="002060"/>
              </w:rPr>
              <w:t>13/03/2026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FD1579" w14:textId="77777777" w:rsidR="003732AA" w:rsidRPr="00282952" w:rsidRDefault="003732AA" w:rsidP="00FE4A28">
            <w:pPr>
              <w:pStyle w:val="rowtabella0"/>
              <w:rPr>
                <w:color w:val="002060"/>
              </w:rPr>
            </w:pPr>
            <w:r w:rsidRPr="00282952">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D76BC" w14:textId="77777777" w:rsidR="003732AA" w:rsidRPr="00282952" w:rsidRDefault="003732AA" w:rsidP="00FE4A28">
            <w:pPr>
              <w:pStyle w:val="rowtabella0"/>
              <w:rPr>
                <w:color w:val="002060"/>
              </w:rPr>
            </w:pPr>
            <w:r w:rsidRPr="0028295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0D17B" w14:textId="77777777" w:rsidR="003732AA" w:rsidRPr="00282952" w:rsidRDefault="003732AA" w:rsidP="00FE4A28">
            <w:pPr>
              <w:pStyle w:val="rowtabella0"/>
              <w:rPr>
                <w:color w:val="002060"/>
              </w:rPr>
            </w:pPr>
            <w:r w:rsidRPr="00282952">
              <w:rPr>
                <w:color w:val="002060"/>
              </w:rPr>
              <w:t>VIA ANTONIO ROSMINI 22/B</w:t>
            </w:r>
          </w:p>
        </w:tc>
      </w:tr>
      <w:tr w:rsidR="003732AA" w:rsidRPr="00282952" w14:paraId="67FD5E25"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458495" w14:textId="77777777" w:rsidR="003732AA" w:rsidRPr="00282952" w:rsidRDefault="003732AA" w:rsidP="00FE4A28">
            <w:pPr>
              <w:pStyle w:val="rowtabella0"/>
              <w:rPr>
                <w:color w:val="002060"/>
              </w:rPr>
            </w:pPr>
            <w:r w:rsidRPr="00282952">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FC05CB" w14:textId="77777777" w:rsidR="003732AA" w:rsidRPr="00282952" w:rsidRDefault="003732AA" w:rsidP="00FE4A28">
            <w:pPr>
              <w:pStyle w:val="rowtabella0"/>
              <w:rPr>
                <w:color w:val="002060"/>
              </w:rPr>
            </w:pPr>
            <w:r w:rsidRPr="00282952">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772964"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7BC9DB"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FB9904" w14:textId="77777777" w:rsidR="003732AA" w:rsidRPr="00282952" w:rsidRDefault="003732AA" w:rsidP="00FE4A28">
            <w:pPr>
              <w:pStyle w:val="rowtabella0"/>
              <w:rPr>
                <w:color w:val="002060"/>
              </w:rPr>
            </w:pPr>
            <w:r w:rsidRPr="00282952">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2A3313" w14:textId="77777777" w:rsidR="003732AA" w:rsidRPr="00282952" w:rsidRDefault="003732AA" w:rsidP="00FE4A28">
            <w:pPr>
              <w:pStyle w:val="rowtabella0"/>
              <w:rPr>
                <w:color w:val="002060"/>
              </w:rPr>
            </w:pPr>
            <w:r w:rsidRPr="00282952">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64D39" w14:textId="77777777" w:rsidR="003732AA" w:rsidRPr="00282952" w:rsidRDefault="003732AA" w:rsidP="00FE4A28">
            <w:pPr>
              <w:pStyle w:val="rowtabella0"/>
              <w:rPr>
                <w:color w:val="002060"/>
              </w:rPr>
            </w:pPr>
            <w:r w:rsidRPr="00282952">
              <w:rPr>
                <w:color w:val="002060"/>
              </w:rPr>
              <w:t>PIAN DEL BRUSCOLO</w:t>
            </w:r>
          </w:p>
        </w:tc>
      </w:tr>
      <w:tr w:rsidR="003732AA" w:rsidRPr="00282952" w14:paraId="204A2AC3"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11947E" w14:textId="77777777" w:rsidR="003732AA" w:rsidRPr="00282952" w:rsidRDefault="003732AA" w:rsidP="00FE4A28">
            <w:pPr>
              <w:pStyle w:val="rowtabella0"/>
              <w:rPr>
                <w:color w:val="002060"/>
              </w:rPr>
            </w:pPr>
            <w:r w:rsidRPr="00282952">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7AAAED" w14:textId="77777777" w:rsidR="003732AA" w:rsidRPr="00282952" w:rsidRDefault="003732AA" w:rsidP="00FE4A28">
            <w:pPr>
              <w:pStyle w:val="rowtabella0"/>
              <w:rPr>
                <w:color w:val="002060"/>
              </w:rPr>
            </w:pPr>
            <w:r w:rsidRPr="00282952">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FBF109"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5A9CD1"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3EE0C3" w14:textId="77777777" w:rsidR="003732AA" w:rsidRPr="00282952" w:rsidRDefault="003732AA" w:rsidP="00FE4A28">
            <w:pPr>
              <w:pStyle w:val="rowtabella0"/>
              <w:rPr>
                <w:color w:val="002060"/>
              </w:rPr>
            </w:pPr>
            <w:r w:rsidRPr="00282952">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13C5B" w14:textId="77777777" w:rsidR="003732AA" w:rsidRPr="00282952" w:rsidRDefault="003732AA" w:rsidP="00FE4A28">
            <w:pPr>
              <w:pStyle w:val="rowtabella0"/>
              <w:rPr>
                <w:color w:val="002060"/>
              </w:rPr>
            </w:pPr>
            <w:r w:rsidRPr="00282952">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B54CA5" w14:textId="77777777" w:rsidR="003732AA" w:rsidRPr="00282952" w:rsidRDefault="003732AA" w:rsidP="00FE4A28">
            <w:pPr>
              <w:pStyle w:val="rowtabella0"/>
              <w:rPr>
                <w:color w:val="002060"/>
              </w:rPr>
            </w:pPr>
            <w:r w:rsidRPr="00282952">
              <w:rPr>
                <w:color w:val="002060"/>
              </w:rPr>
              <w:t>VIA DELLA SANTA SELVINO</w:t>
            </w:r>
          </w:p>
        </w:tc>
      </w:tr>
      <w:tr w:rsidR="003732AA" w:rsidRPr="00282952" w14:paraId="493B6CC0"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5745FE" w14:textId="77777777" w:rsidR="003732AA" w:rsidRPr="00282952" w:rsidRDefault="003732AA" w:rsidP="00FE4A28">
            <w:pPr>
              <w:pStyle w:val="rowtabella0"/>
              <w:rPr>
                <w:color w:val="002060"/>
                <w:lang w:val="es-ES"/>
              </w:rPr>
            </w:pPr>
            <w:r w:rsidRPr="00282952">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25023C" w14:textId="77777777" w:rsidR="003732AA" w:rsidRPr="00282952" w:rsidRDefault="003732AA" w:rsidP="00FE4A28">
            <w:pPr>
              <w:pStyle w:val="rowtabella0"/>
              <w:rPr>
                <w:color w:val="002060"/>
              </w:rPr>
            </w:pPr>
            <w:r w:rsidRPr="00282952">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D36CEC"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066B42"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4D8E6F" w14:textId="77777777" w:rsidR="003732AA" w:rsidRPr="00282952" w:rsidRDefault="003732AA" w:rsidP="00FE4A28">
            <w:pPr>
              <w:pStyle w:val="rowtabella0"/>
              <w:rPr>
                <w:color w:val="002060"/>
              </w:rPr>
            </w:pPr>
            <w:r w:rsidRPr="00282952">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DE86E" w14:textId="77777777" w:rsidR="003732AA" w:rsidRPr="00282952" w:rsidRDefault="003732AA" w:rsidP="00FE4A28">
            <w:pPr>
              <w:pStyle w:val="rowtabella0"/>
              <w:rPr>
                <w:color w:val="002060"/>
              </w:rPr>
            </w:pPr>
            <w:r w:rsidRPr="0028295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AA8EF7" w14:textId="77777777" w:rsidR="003732AA" w:rsidRPr="00282952" w:rsidRDefault="003732AA" w:rsidP="00FE4A28">
            <w:pPr>
              <w:pStyle w:val="rowtabella0"/>
              <w:rPr>
                <w:color w:val="002060"/>
              </w:rPr>
            </w:pPr>
            <w:r w:rsidRPr="00282952">
              <w:rPr>
                <w:color w:val="002060"/>
              </w:rPr>
              <w:t>VIA CELLINI</w:t>
            </w:r>
          </w:p>
        </w:tc>
      </w:tr>
      <w:tr w:rsidR="003732AA" w:rsidRPr="00282952" w14:paraId="58ADF3A4"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7E57C" w14:textId="77777777" w:rsidR="003732AA" w:rsidRPr="00282952" w:rsidRDefault="003732AA" w:rsidP="00FE4A28">
            <w:pPr>
              <w:pStyle w:val="rowtabella0"/>
              <w:rPr>
                <w:color w:val="002060"/>
              </w:rPr>
            </w:pPr>
            <w:r w:rsidRPr="00282952">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B7075" w14:textId="77777777" w:rsidR="003732AA" w:rsidRPr="00282952" w:rsidRDefault="003732AA" w:rsidP="00FE4A28">
            <w:pPr>
              <w:pStyle w:val="rowtabella0"/>
              <w:rPr>
                <w:color w:val="002060"/>
              </w:rPr>
            </w:pPr>
            <w:r w:rsidRPr="00282952">
              <w:rPr>
                <w:color w:val="002060"/>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60B0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0D850" w14:textId="77777777" w:rsidR="003732AA" w:rsidRPr="00282952" w:rsidRDefault="003732AA" w:rsidP="00FE4A28">
            <w:pPr>
              <w:pStyle w:val="rowtabella0"/>
              <w:rPr>
                <w:color w:val="002060"/>
              </w:rPr>
            </w:pPr>
            <w:r w:rsidRPr="00282952">
              <w:rPr>
                <w:color w:val="002060"/>
              </w:rPr>
              <w:t>14/03/2026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762AF" w14:textId="77777777" w:rsidR="003732AA" w:rsidRPr="00282952" w:rsidRDefault="003732AA" w:rsidP="00FE4A28">
            <w:pPr>
              <w:pStyle w:val="rowtabella0"/>
              <w:rPr>
                <w:color w:val="002060"/>
              </w:rPr>
            </w:pPr>
            <w:r w:rsidRPr="00282952">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1A373" w14:textId="77777777" w:rsidR="003732AA" w:rsidRPr="00282952" w:rsidRDefault="003732AA" w:rsidP="00FE4A28">
            <w:pPr>
              <w:pStyle w:val="rowtabella0"/>
              <w:rPr>
                <w:color w:val="002060"/>
              </w:rPr>
            </w:pPr>
            <w:r w:rsidRPr="00282952">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83E62" w14:textId="77777777" w:rsidR="003732AA" w:rsidRPr="00282952" w:rsidRDefault="003732AA" w:rsidP="00FE4A28">
            <w:pPr>
              <w:pStyle w:val="rowtabella0"/>
              <w:rPr>
                <w:color w:val="002060"/>
              </w:rPr>
            </w:pPr>
            <w:r w:rsidRPr="00282952">
              <w:rPr>
                <w:color w:val="002060"/>
              </w:rPr>
              <w:t>VIA MOLINELLO</w:t>
            </w:r>
          </w:p>
        </w:tc>
      </w:tr>
    </w:tbl>
    <w:p w14:paraId="2468C3B4" w14:textId="77777777" w:rsidR="003732AA" w:rsidRPr="00282952" w:rsidRDefault="003732AA" w:rsidP="003732AA">
      <w:pPr>
        <w:pStyle w:val="breakline"/>
        <w:rPr>
          <w:rFonts w:eastAsiaTheme="minorEastAsia"/>
          <w:color w:val="002060"/>
        </w:rPr>
      </w:pPr>
    </w:p>
    <w:p w14:paraId="6228A429" w14:textId="77777777" w:rsidR="003732AA" w:rsidRPr="00282952" w:rsidRDefault="003732AA" w:rsidP="003732AA">
      <w:pPr>
        <w:pStyle w:val="breakline"/>
        <w:rPr>
          <w:color w:val="002060"/>
        </w:rPr>
      </w:pPr>
    </w:p>
    <w:p w14:paraId="4C2E9595" w14:textId="77777777" w:rsidR="003732AA" w:rsidRPr="00282952" w:rsidRDefault="003732AA" w:rsidP="003732AA">
      <w:pPr>
        <w:pStyle w:val="breakline"/>
        <w:rPr>
          <w:color w:val="002060"/>
        </w:rPr>
      </w:pPr>
    </w:p>
    <w:p w14:paraId="322D430E" w14:textId="77777777" w:rsidR="003732AA" w:rsidRPr="00282952" w:rsidRDefault="003732AA" w:rsidP="003732AA">
      <w:pPr>
        <w:pStyle w:val="sottotitolocampionato10"/>
        <w:rPr>
          <w:color w:val="002060"/>
        </w:rPr>
      </w:pPr>
      <w:r w:rsidRPr="00282952">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06"/>
        <w:gridCol w:w="385"/>
        <w:gridCol w:w="898"/>
        <w:gridCol w:w="1178"/>
        <w:gridCol w:w="1560"/>
        <w:gridCol w:w="1544"/>
      </w:tblGrid>
      <w:tr w:rsidR="003732AA" w:rsidRPr="00282952" w14:paraId="1850CBE9"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4655"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0E0F9"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3B634"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1CB92"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B8258"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44FCD"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6192F"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1DC67BB5"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AB6715" w14:textId="77777777" w:rsidR="003732AA" w:rsidRPr="00282952" w:rsidRDefault="003732AA" w:rsidP="00FE4A28">
            <w:pPr>
              <w:pStyle w:val="rowtabella0"/>
              <w:rPr>
                <w:color w:val="002060"/>
              </w:rPr>
            </w:pPr>
            <w:r w:rsidRPr="00282952">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E8EBC" w14:textId="77777777" w:rsidR="003732AA" w:rsidRPr="00282952" w:rsidRDefault="003732AA" w:rsidP="00FE4A28">
            <w:pPr>
              <w:pStyle w:val="rowtabella0"/>
              <w:rPr>
                <w:color w:val="002060"/>
              </w:rPr>
            </w:pPr>
            <w:r w:rsidRPr="00282952">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690C0"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BD00B" w14:textId="77777777" w:rsidR="003732AA" w:rsidRPr="00282952" w:rsidRDefault="003732AA" w:rsidP="00FE4A28">
            <w:pPr>
              <w:pStyle w:val="rowtabella0"/>
              <w:rPr>
                <w:color w:val="002060"/>
              </w:rPr>
            </w:pPr>
            <w:r w:rsidRPr="00282952">
              <w:rPr>
                <w:color w:val="002060"/>
              </w:rPr>
              <w:t>13/03/2026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91BF9" w14:textId="77777777" w:rsidR="003732AA" w:rsidRPr="00282952" w:rsidRDefault="003732AA" w:rsidP="00FE4A28">
            <w:pPr>
              <w:pStyle w:val="rowtabella0"/>
              <w:rPr>
                <w:color w:val="002060"/>
              </w:rPr>
            </w:pPr>
            <w:r w:rsidRPr="00282952">
              <w:rPr>
                <w:color w:val="002060"/>
              </w:rPr>
              <w:t>6065 CAMPO FEDERALE "</w:t>
            </w:r>
            <w:proofErr w:type="gramStart"/>
            <w:r w:rsidRPr="00282952">
              <w:rPr>
                <w:color w:val="002060"/>
              </w:rPr>
              <w:t>G.PAOLINELLI</w:t>
            </w:r>
            <w:proofErr w:type="gramEnd"/>
            <w:r w:rsidRPr="00282952">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30176" w14:textId="77777777" w:rsidR="003732AA" w:rsidRPr="00282952" w:rsidRDefault="003732AA" w:rsidP="00FE4A28">
            <w:pPr>
              <w:pStyle w:val="rowtabella0"/>
              <w:rPr>
                <w:color w:val="002060"/>
              </w:rPr>
            </w:pPr>
            <w:r w:rsidRPr="0028295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BFC2F" w14:textId="77777777" w:rsidR="003732AA" w:rsidRPr="00282952" w:rsidRDefault="003732AA" w:rsidP="00FE4A28">
            <w:pPr>
              <w:pStyle w:val="rowtabella0"/>
              <w:rPr>
                <w:color w:val="002060"/>
              </w:rPr>
            </w:pPr>
            <w:r w:rsidRPr="00282952">
              <w:rPr>
                <w:color w:val="002060"/>
              </w:rPr>
              <w:t>VIA SCHIAVONI - BARACCCOLA</w:t>
            </w:r>
          </w:p>
        </w:tc>
      </w:tr>
      <w:tr w:rsidR="003732AA" w:rsidRPr="00282952" w14:paraId="62B87A79"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84800E" w14:textId="77777777" w:rsidR="003732AA" w:rsidRPr="00282952" w:rsidRDefault="003732AA" w:rsidP="00FE4A28">
            <w:pPr>
              <w:pStyle w:val="rowtabella0"/>
              <w:rPr>
                <w:color w:val="002060"/>
              </w:rPr>
            </w:pPr>
            <w:r w:rsidRPr="00282952">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3186DC" w14:textId="77777777" w:rsidR="003732AA" w:rsidRPr="00282952" w:rsidRDefault="003732AA" w:rsidP="00FE4A28">
            <w:pPr>
              <w:pStyle w:val="rowtabella0"/>
              <w:rPr>
                <w:color w:val="002060"/>
              </w:rPr>
            </w:pPr>
            <w:r w:rsidRPr="00282952">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0F5D5E"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7DC8E0"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FF82B" w14:textId="77777777" w:rsidR="003732AA" w:rsidRPr="00282952" w:rsidRDefault="003732AA" w:rsidP="00FE4A28">
            <w:pPr>
              <w:pStyle w:val="rowtabella0"/>
              <w:rPr>
                <w:color w:val="002060"/>
              </w:rPr>
            </w:pPr>
            <w:r w:rsidRPr="00282952">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04557" w14:textId="77777777" w:rsidR="003732AA" w:rsidRPr="00282952" w:rsidRDefault="003732AA" w:rsidP="00FE4A28">
            <w:pPr>
              <w:pStyle w:val="rowtabella0"/>
              <w:rPr>
                <w:color w:val="002060"/>
              </w:rPr>
            </w:pPr>
            <w:r w:rsidRPr="0028295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E0EB88" w14:textId="77777777" w:rsidR="003732AA" w:rsidRPr="00282952" w:rsidRDefault="003732AA" w:rsidP="00FE4A28">
            <w:pPr>
              <w:pStyle w:val="rowtabella0"/>
              <w:rPr>
                <w:color w:val="002060"/>
              </w:rPr>
            </w:pPr>
            <w:r w:rsidRPr="00282952">
              <w:rPr>
                <w:color w:val="002060"/>
              </w:rPr>
              <w:t>LOCALITA' NONTESICURO</w:t>
            </w:r>
          </w:p>
        </w:tc>
      </w:tr>
      <w:tr w:rsidR="003732AA" w:rsidRPr="00282952" w14:paraId="2D5353C4"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3F6B64" w14:textId="77777777" w:rsidR="003732AA" w:rsidRPr="00282952" w:rsidRDefault="003732AA" w:rsidP="00FE4A28">
            <w:pPr>
              <w:pStyle w:val="rowtabella0"/>
              <w:rPr>
                <w:color w:val="002060"/>
              </w:rPr>
            </w:pPr>
            <w:r w:rsidRPr="00282952">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07C9B2" w14:textId="77777777" w:rsidR="003732AA" w:rsidRPr="00282952" w:rsidRDefault="003732AA" w:rsidP="00FE4A28">
            <w:pPr>
              <w:pStyle w:val="rowtabella0"/>
              <w:rPr>
                <w:color w:val="002060"/>
              </w:rPr>
            </w:pPr>
            <w:r w:rsidRPr="00282952">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D1A0DC"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4E0AD" w14:textId="77777777" w:rsidR="003732AA" w:rsidRPr="00282952" w:rsidRDefault="003732AA" w:rsidP="00FE4A28">
            <w:pPr>
              <w:pStyle w:val="rowtabella0"/>
              <w:rPr>
                <w:color w:val="002060"/>
              </w:rPr>
            </w:pPr>
            <w:r w:rsidRPr="00282952">
              <w:rPr>
                <w:color w:val="002060"/>
              </w:rPr>
              <w:t>13/03/2026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FC3500" w14:textId="77777777" w:rsidR="003732AA" w:rsidRPr="00282952" w:rsidRDefault="003732AA" w:rsidP="00FE4A28">
            <w:pPr>
              <w:pStyle w:val="rowtabella0"/>
              <w:rPr>
                <w:color w:val="002060"/>
              </w:rPr>
            </w:pPr>
            <w:r w:rsidRPr="00282952">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A06E8" w14:textId="77777777" w:rsidR="003732AA" w:rsidRPr="00282952" w:rsidRDefault="003732AA" w:rsidP="00FE4A28">
            <w:pPr>
              <w:pStyle w:val="rowtabella0"/>
              <w:rPr>
                <w:color w:val="002060"/>
              </w:rPr>
            </w:pPr>
            <w:r w:rsidRPr="0028295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37DE2D" w14:textId="77777777" w:rsidR="003732AA" w:rsidRPr="00282952" w:rsidRDefault="003732AA" w:rsidP="00FE4A28">
            <w:pPr>
              <w:pStyle w:val="rowtabella0"/>
              <w:rPr>
                <w:color w:val="002060"/>
              </w:rPr>
            </w:pPr>
            <w:r w:rsidRPr="00282952">
              <w:rPr>
                <w:color w:val="002060"/>
              </w:rPr>
              <w:t>VIA GRAZIA DELEDDA</w:t>
            </w:r>
          </w:p>
        </w:tc>
      </w:tr>
      <w:tr w:rsidR="003732AA" w:rsidRPr="00282952" w14:paraId="39BC932F"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C163DC" w14:textId="77777777" w:rsidR="003732AA" w:rsidRPr="00282952" w:rsidRDefault="003732AA" w:rsidP="00FE4A28">
            <w:pPr>
              <w:pStyle w:val="rowtabella0"/>
              <w:rPr>
                <w:color w:val="002060"/>
              </w:rPr>
            </w:pPr>
            <w:r w:rsidRPr="00282952">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20F113" w14:textId="77777777" w:rsidR="003732AA" w:rsidRPr="00282952" w:rsidRDefault="003732AA" w:rsidP="00FE4A28">
            <w:pPr>
              <w:pStyle w:val="rowtabella0"/>
              <w:rPr>
                <w:color w:val="002060"/>
              </w:rPr>
            </w:pPr>
            <w:r w:rsidRPr="00282952">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CD2D02"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448E06"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097663" w14:textId="77777777" w:rsidR="003732AA" w:rsidRPr="00282952" w:rsidRDefault="003732AA" w:rsidP="00FE4A28">
            <w:pPr>
              <w:pStyle w:val="rowtabella0"/>
              <w:rPr>
                <w:color w:val="002060"/>
              </w:rPr>
            </w:pPr>
            <w:r w:rsidRPr="00282952">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F97B2" w14:textId="77777777" w:rsidR="003732AA" w:rsidRPr="00282952" w:rsidRDefault="003732AA" w:rsidP="00FE4A28">
            <w:pPr>
              <w:pStyle w:val="rowtabella0"/>
              <w:rPr>
                <w:color w:val="002060"/>
              </w:rPr>
            </w:pPr>
            <w:r w:rsidRPr="00282952">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B5871" w14:textId="77777777" w:rsidR="003732AA" w:rsidRPr="00282952" w:rsidRDefault="003732AA" w:rsidP="00FE4A28">
            <w:pPr>
              <w:pStyle w:val="rowtabella0"/>
              <w:rPr>
                <w:color w:val="002060"/>
              </w:rPr>
            </w:pPr>
            <w:r w:rsidRPr="00282952">
              <w:rPr>
                <w:color w:val="002060"/>
              </w:rPr>
              <w:t>VIA GAETANO RAVAGLI</w:t>
            </w:r>
          </w:p>
        </w:tc>
      </w:tr>
      <w:tr w:rsidR="003732AA" w:rsidRPr="00282952" w14:paraId="384B528F"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674B65" w14:textId="77777777" w:rsidR="003732AA" w:rsidRPr="00282952" w:rsidRDefault="003732AA" w:rsidP="00FE4A28">
            <w:pPr>
              <w:pStyle w:val="rowtabella0"/>
              <w:rPr>
                <w:color w:val="002060"/>
              </w:rPr>
            </w:pPr>
            <w:r w:rsidRPr="0028295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41997" w14:textId="77777777" w:rsidR="003732AA" w:rsidRPr="00282952" w:rsidRDefault="003732AA" w:rsidP="00FE4A28">
            <w:pPr>
              <w:pStyle w:val="rowtabella0"/>
              <w:rPr>
                <w:color w:val="002060"/>
              </w:rPr>
            </w:pPr>
            <w:r w:rsidRPr="00282952">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67CAA"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B95230" w14:textId="77777777" w:rsidR="003732AA" w:rsidRPr="00282952" w:rsidRDefault="003732AA" w:rsidP="00FE4A28">
            <w:pPr>
              <w:pStyle w:val="rowtabella0"/>
              <w:rPr>
                <w:color w:val="002060"/>
              </w:rPr>
            </w:pPr>
            <w:r w:rsidRPr="00282952">
              <w:rPr>
                <w:color w:val="002060"/>
              </w:rPr>
              <w:t>14/03/2026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92B967" w14:textId="77777777" w:rsidR="003732AA" w:rsidRPr="00282952" w:rsidRDefault="003732AA" w:rsidP="00FE4A28">
            <w:pPr>
              <w:pStyle w:val="rowtabella0"/>
              <w:rPr>
                <w:color w:val="002060"/>
              </w:rPr>
            </w:pPr>
            <w:r w:rsidRPr="00282952">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F8693" w14:textId="77777777" w:rsidR="003732AA" w:rsidRPr="00282952" w:rsidRDefault="003732AA" w:rsidP="00FE4A28">
            <w:pPr>
              <w:pStyle w:val="rowtabella0"/>
              <w:rPr>
                <w:color w:val="002060"/>
              </w:rPr>
            </w:pPr>
            <w:r w:rsidRPr="0028295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A8D4B" w14:textId="77777777" w:rsidR="003732AA" w:rsidRPr="00282952" w:rsidRDefault="003732AA" w:rsidP="00FE4A28">
            <w:pPr>
              <w:pStyle w:val="rowtabella0"/>
              <w:rPr>
                <w:color w:val="002060"/>
              </w:rPr>
            </w:pPr>
            <w:r w:rsidRPr="00282952">
              <w:rPr>
                <w:color w:val="002060"/>
              </w:rPr>
              <w:t>LOCALITA' CANDIA</w:t>
            </w:r>
          </w:p>
        </w:tc>
      </w:tr>
      <w:tr w:rsidR="003732AA" w:rsidRPr="00282952" w14:paraId="069A5198"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B0966" w14:textId="77777777" w:rsidR="003732AA" w:rsidRPr="00282952" w:rsidRDefault="003732AA" w:rsidP="00FE4A28">
            <w:pPr>
              <w:pStyle w:val="rowtabella0"/>
              <w:rPr>
                <w:color w:val="002060"/>
              </w:rPr>
            </w:pPr>
            <w:r w:rsidRPr="00282952">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4528B" w14:textId="77777777" w:rsidR="003732AA" w:rsidRPr="00282952" w:rsidRDefault="003732AA" w:rsidP="00FE4A28">
            <w:pPr>
              <w:pStyle w:val="rowtabella0"/>
              <w:rPr>
                <w:color w:val="002060"/>
              </w:rPr>
            </w:pPr>
            <w:proofErr w:type="gramStart"/>
            <w:r w:rsidRPr="00282952">
              <w:rPr>
                <w:color w:val="002060"/>
              </w:rPr>
              <w:t>CITTA</w:t>
            </w:r>
            <w:proofErr w:type="gramEnd"/>
            <w:r w:rsidRPr="00282952">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F52B9"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54DD6" w14:textId="77777777" w:rsidR="003732AA" w:rsidRPr="00282952" w:rsidRDefault="003732AA" w:rsidP="00FE4A28">
            <w:pPr>
              <w:pStyle w:val="rowtabella0"/>
              <w:rPr>
                <w:color w:val="002060"/>
              </w:rPr>
            </w:pPr>
            <w:r w:rsidRPr="00282952">
              <w:rPr>
                <w:color w:val="002060"/>
              </w:rPr>
              <w:t>15/03/2026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7E149" w14:textId="77777777" w:rsidR="003732AA" w:rsidRPr="00282952" w:rsidRDefault="003732AA" w:rsidP="00FE4A28">
            <w:pPr>
              <w:pStyle w:val="rowtabella0"/>
              <w:rPr>
                <w:color w:val="002060"/>
              </w:rPr>
            </w:pPr>
            <w:r w:rsidRPr="00282952">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A7F7D" w14:textId="77777777" w:rsidR="003732AA" w:rsidRPr="00282952" w:rsidRDefault="003732AA" w:rsidP="00FE4A28">
            <w:pPr>
              <w:pStyle w:val="rowtabella0"/>
              <w:rPr>
                <w:color w:val="002060"/>
              </w:rPr>
            </w:pPr>
            <w:r w:rsidRPr="0028295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9D3AC" w14:textId="77777777" w:rsidR="003732AA" w:rsidRPr="00282952" w:rsidRDefault="003732AA" w:rsidP="00FE4A28">
            <w:pPr>
              <w:pStyle w:val="rowtabella0"/>
              <w:rPr>
                <w:color w:val="002060"/>
              </w:rPr>
            </w:pPr>
            <w:r w:rsidRPr="00282952">
              <w:rPr>
                <w:color w:val="002060"/>
              </w:rPr>
              <w:t>VIA FALCONARA</w:t>
            </w:r>
          </w:p>
        </w:tc>
      </w:tr>
    </w:tbl>
    <w:p w14:paraId="6938DB1B" w14:textId="77777777" w:rsidR="003732AA" w:rsidRPr="00282952" w:rsidRDefault="003732AA" w:rsidP="003732AA">
      <w:pPr>
        <w:pStyle w:val="breakline"/>
        <w:rPr>
          <w:rFonts w:eastAsiaTheme="minorEastAsia"/>
          <w:color w:val="002060"/>
        </w:rPr>
      </w:pPr>
    </w:p>
    <w:p w14:paraId="453A7F10" w14:textId="77777777" w:rsidR="003732AA" w:rsidRPr="00282952" w:rsidRDefault="003732AA" w:rsidP="003732AA">
      <w:pPr>
        <w:pStyle w:val="breakline"/>
        <w:rPr>
          <w:color w:val="002060"/>
        </w:rPr>
      </w:pPr>
    </w:p>
    <w:p w14:paraId="702963FF" w14:textId="77777777" w:rsidR="003732AA" w:rsidRPr="00282952" w:rsidRDefault="003732AA" w:rsidP="003732AA">
      <w:pPr>
        <w:pStyle w:val="breakline"/>
        <w:rPr>
          <w:color w:val="002060"/>
        </w:rPr>
      </w:pPr>
    </w:p>
    <w:p w14:paraId="7EEE3002" w14:textId="77777777" w:rsidR="003732AA" w:rsidRPr="00282952" w:rsidRDefault="003732AA" w:rsidP="003732AA">
      <w:pPr>
        <w:pStyle w:val="sottotitolocampionato10"/>
        <w:rPr>
          <w:color w:val="002060"/>
        </w:rPr>
      </w:pPr>
      <w:r w:rsidRPr="00282952">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5"/>
        <w:gridCol w:w="1549"/>
        <w:gridCol w:w="1549"/>
      </w:tblGrid>
      <w:tr w:rsidR="003732AA" w:rsidRPr="00282952" w14:paraId="6EDCC8EE"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4BF08"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14496"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10E8D"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80BD2"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2D8A"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1CE17"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C22B8"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1A82FD29"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15355E" w14:textId="77777777" w:rsidR="003732AA" w:rsidRPr="00282952" w:rsidRDefault="003732AA" w:rsidP="00FE4A28">
            <w:pPr>
              <w:pStyle w:val="rowtabella0"/>
              <w:rPr>
                <w:color w:val="002060"/>
              </w:rPr>
            </w:pPr>
            <w:r w:rsidRPr="00282952">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D27FE" w14:textId="77777777" w:rsidR="003732AA" w:rsidRPr="00282952" w:rsidRDefault="003732AA" w:rsidP="00FE4A28">
            <w:pPr>
              <w:pStyle w:val="rowtabella0"/>
              <w:rPr>
                <w:color w:val="002060"/>
              </w:rPr>
            </w:pPr>
            <w:r w:rsidRPr="00282952">
              <w:rPr>
                <w:color w:val="002060"/>
              </w:rPr>
              <w:t>FUTSAL SENTINUM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43B1A"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C29CA" w14:textId="77777777" w:rsidR="003732AA" w:rsidRPr="00282952" w:rsidRDefault="003732AA" w:rsidP="00FE4A28">
            <w:pPr>
              <w:pStyle w:val="rowtabella0"/>
              <w:rPr>
                <w:color w:val="002060"/>
              </w:rPr>
            </w:pPr>
            <w:r w:rsidRPr="00282952">
              <w:rPr>
                <w:color w:val="002060"/>
              </w:rPr>
              <w:t>13/03/2026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BFFF4" w14:textId="77777777" w:rsidR="003732AA" w:rsidRPr="00282952" w:rsidRDefault="003732AA" w:rsidP="00FE4A28">
            <w:pPr>
              <w:pStyle w:val="rowtabella0"/>
              <w:rPr>
                <w:color w:val="002060"/>
              </w:rPr>
            </w:pPr>
            <w:r w:rsidRPr="0028295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6F7C0" w14:textId="77777777" w:rsidR="003732AA" w:rsidRPr="00282952" w:rsidRDefault="003732AA" w:rsidP="00FE4A28">
            <w:pPr>
              <w:pStyle w:val="rowtabella0"/>
              <w:rPr>
                <w:color w:val="002060"/>
              </w:rPr>
            </w:pPr>
            <w:r w:rsidRPr="0028295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B5EDC" w14:textId="77777777" w:rsidR="003732AA" w:rsidRPr="00282952" w:rsidRDefault="003732AA" w:rsidP="00FE4A28">
            <w:pPr>
              <w:pStyle w:val="rowtabella0"/>
              <w:rPr>
                <w:color w:val="002060"/>
              </w:rPr>
            </w:pPr>
            <w:r w:rsidRPr="00282952">
              <w:rPr>
                <w:color w:val="002060"/>
              </w:rPr>
              <w:t>LOCALITA' LE CALVIE</w:t>
            </w:r>
          </w:p>
        </w:tc>
      </w:tr>
      <w:tr w:rsidR="003732AA" w:rsidRPr="00282952" w14:paraId="26F3799A"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6BC34" w14:textId="77777777" w:rsidR="003732AA" w:rsidRPr="00282952" w:rsidRDefault="003732AA" w:rsidP="00FE4A28">
            <w:pPr>
              <w:pStyle w:val="rowtabella0"/>
              <w:rPr>
                <w:color w:val="002060"/>
              </w:rPr>
            </w:pPr>
            <w:r w:rsidRPr="00282952">
              <w:rPr>
                <w:color w:val="002060"/>
              </w:rPr>
              <w:lastRenderedPageBreak/>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ED41C" w14:textId="77777777" w:rsidR="003732AA" w:rsidRPr="00282952" w:rsidRDefault="003732AA" w:rsidP="00FE4A28">
            <w:pPr>
              <w:pStyle w:val="rowtabella0"/>
              <w:rPr>
                <w:color w:val="002060"/>
              </w:rPr>
            </w:pPr>
            <w:r w:rsidRPr="00282952">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7BF90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C9C76" w14:textId="77777777" w:rsidR="003732AA" w:rsidRPr="00282952" w:rsidRDefault="003732AA" w:rsidP="00FE4A28">
            <w:pPr>
              <w:pStyle w:val="rowtabella0"/>
              <w:rPr>
                <w:color w:val="002060"/>
              </w:rPr>
            </w:pPr>
            <w:r w:rsidRPr="00282952">
              <w:rPr>
                <w:color w:val="002060"/>
              </w:rPr>
              <w:t>13/03/2026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DB59DF" w14:textId="77777777" w:rsidR="003732AA" w:rsidRPr="00282952" w:rsidRDefault="003732AA" w:rsidP="00FE4A28">
            <w:pPr>
              <w:pStyle w:val="rowtabella0"/>
              <w:rPr>
                <w:color w:val="002060"/>
              </w:rPr>
            </w:pPr>
            <w:r w:rsidRPr="00282952">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3955A" w14:textId="77777777" w:rsidR="003732AA" w:rsidRPr="00282952" w:rsidRDefault="003732AA" w:rsidP="00FE4A28">
            <w:pPr>
              <w:pStyle w:val="rowtabella0"/>
              <w:rPr>
                <w:color w:val="002060"/>
              </w:rPr>
            </w:pPr>
            <w:r w:rsidRPr="0028295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599A1" w14:textId="77777777" w:rsidR="003732AA" w:rsidRPr="00282952" w:rsidRDefault="003732AA" w:rsidP="00FE4A28">
            <w:pPr>
              <w:pStyle w:val="rowtabella0"/>
              <w:rPr>
                <w:color w:val="002060"/>
              </w:rPr>
            </w:pPr>
            <w:r w:rsidRPr="00282952">
              <w:rPr>
                <w:color w:val="002060"/>
              </w:rPr>
              <w:t>VIA VERDI</w:t>
            </w:r>
          </w:p>
        </w:tc>
      </w:tr>
      <w:tr w:rsidR="003732AA" w:rsidRPr="00282952" w14:paraId="551E76E2"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8CC0B1" w14:textId="77777777" w:rsidR="003732AA" w:rsidRPr="00282952" w:rsidRDefault="003732AA" w:rsidP="00FE4A28">
            <w:pPr>
              <w:pStyle w:val="rowtabella0"/>
              <w:rPr>
                <w:color w:val="002060"/>
              </w:rPr>
            </w:pPr>
            <w:r w:rsidRPr="00282952">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C92588" w14:textId="77777777" w:rsidR="003732AA" w:rsidRPr="00282952" w:rsidRDefault="003732AA" w:rsidP="00FE4A28">
            <w:pPr>
              <w:pStyle w:val="rowtabella0"/>
              <w:rPr>
                <w:color w:val="002060"/>
              </w:rPr>
            </w:pPr>
            <w:r w:rsidRPr="00282952">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B1CD70"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232544" w14:textId="77777777" w:rsidR="003732AA" w:rsidRPr="00282952" w:rsidRDefault="003732AA" w:rsidP="00FE4A28">
            <w:pPr>
              <w:pStyle w:val="rowtabella0"/>
              <w:rPr>
                <w:color w:val="002060"/>
              </w:rPr>
            </w:pPr>
            <w:r w:rsidRPr="00282952">
              <w:rPr>
                <w:color w:val="002060"/>
              </w:rPr>
              <w:t>13/03/2026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98AE8" w14:textId="77777777" w:rsidR="003732AA" w:rsidRPr="00282952" w:rsidRDefault="003732AA" w:rsidP="00FE4A28">
            <w:pPr>
              <w:pStyle w:val="rowtabella0"/>
              <w:rPr>
                <w:color w:val="002060"/>
              </w:rPr>
            </w:pPr>
            <w:r w:rsidRPr="0028295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29AA8" w14:textId="77777777" w:rsidR="003732AA" w:rsidRPr="00282952" w:rsidRDefault="003732AA" w:rsidP="00FE4A28">
            <w:pPr>
              <w:pStyle w:val="rowtabella0"/>
              <w:rPr>
                <w:color w:val="002060"/>
              </w:rPr>
            </w:pPr>
            <w:r w:rsidRPr="0028295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3F799" w14:textId="77777777" w:rsidR="003732AA" w:rsidRPr="00282952" w:rsidRDefault="003732AA" w:rsidP="00FE4A28">
            <w:pPr>
              <w:pStyle w:val="rowtabella0"/>
              <w:rPr>
                <w:color w:val="002060"/>
              </w:rPr>
            </w:pPr>
            <w:r w:rsidRPr="00282952">
              <w:rPr>
                <w:color w:val="002060"/>
              </w:rPr>
              <w:t xml:space="preserve">VIA </w:t>
            </w:r>
            <w:proofErr w:type="gramStart"/>
            <w:r w:rsidRPr="00282952">
              <w:rPr>
                <w:color w:val="002060"/>
              </w:rPr>
              <w:t>B.BUOZZI</w:t>
            </w:r>
            <w:proofErr w:type="gramEnd"/>
          </w:p>
        </w:tc>
      </w:tr>
      <w:tr w:rsidR="003732AA" w:rsidRPr="00282952" w14:paraId="77EFAD7A"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C38ED3" w14:textId="77777777" w:rsidR="003732AA" w:rsidRPr="00282952" w:rsidRDefault="003732AA" w:rsidP="00FE4A28">
            <w:pPr>
              <w:pStyle w:val="rowtabella0"/>
              <w:rPr>
                <w:color w:val="002060"/>
              </w:rPr>
            </w:pPr>
            <w:r w:rsidRPr="00282952">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4AFC82" w14:textId="77777777" w:rsidR="003732AA" w:rsidRPr="00282952" w:rsidRDefault="003732AA" w:rsidP="00FE4A28">
            <w:pPr>
              <w:pStyle w:val="rowtabella0"/>
              <w:rPr>
                <w:color w:val="002060"/>
              </w:rPr>
            </w:pPr>
            <w:r w:rsidRPr="0028295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C5E87B"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74AE0C"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45C366" w14:textId="77777777" w:rsidR="003732AA" w:rsidRPr="00282952" w:rsidRDefault="003732AA" w:rsidP="00FE4A28">
            <w:pPr>
              <w:pStyle w:val="rowtabella0"/>
              <w:rPr>
                <w:color w:val="002060"/>
              </w:rPr>
            </w:pPr>
            <w:r w:rsidRPr="00282952">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5ED02" w14:textId="77777777" w:rsidR="003732AA" w:rsidRPr="00282952" w:rsidRDefault="003732AA" w:rsidP="00FE4A28">
            <w:pPr>
              <w:pStyle w:val="rowtabella0"/>
              <w:rPr>
                <w:color w:val="002060"/>
              </w:rPr>
            </w:pPr>
            <w:r w:rsidRPr="0028295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22E1C" w14:textId="77777777" w:rsidR="003732AA" w:rsidRPr="00282952" w:rsidRDefault="003732AA" w:rsidP="00FE4A28">
            <w:pPr>
              <w:pStyle w:val="rowtabella0"/>
              <w:rPr>
                <w:color w:val="002060"/>
              </w:rPr>
            </w:pPr>
            <w:r w:rsidRPr="00282952">
              <w:rPr>
                <w:color w:val="002060"/>
              </w:rPr>
              <w:t>VIA LEOPARDI LOC. ANGELI</w:t>
            </w:r>
          </w:p>
        </w:tc>
      </w:tr>
      <w:tr w:rsidR="003732AA" w:rsidRPr="00282952" w14:paraId="10DAC209"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DF2232" w14:textId="77777777" w:rsidR="003732AA" w:rsidRPr="00282952" w:rsidRDefault="003732AA" w:rsidP="00FE4A28">
            <w:pPr>
              <w:pStyle w:val="rowtabella0"/>
              <w:rPr>
                <w:color w:val="002060"/>
              </w:rPr>
            </w:pPr>
            <w:r w:rsidRPr="0028295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FC230" w14:textId="77777777" w:rsidR="003732AA" w:rsidRPr="00282952" w:rsidRDefault="003732AA" w:rsidP="00FE4A28">
            <w:pPr>
              <w:pStyle w:val="rowtabella0"/>
              <w:rPr>
                <w:color w:val="002060"/>
              </w:rPr>
            </w:pPr>
            <w:r w:rsidRPr="00282952">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39861B"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DA650A" w14:textId="77777777" w:rsidR="003732AA" w:rsidRPr="00282952" w:rsidRDefault="003732AA" w:rsidP="00FE4A28">
            <w:pPr>
              <w:pStyle w:val="rowtabella0"/>
              <w:rPr>
                <w:color w:val="002060"/>
              </w:rPr>
            </w:pPr>
            <w:r w:rsidRPr="00282952">
              <w:rPr>
                <w:color w:val="002060"/>
              </w:rPr>
              <w:t>14/03/2026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63296C" w14:textId="77777777" w:rsidR="003732AA" w:rsidRPr="00282952" w:rsidRDefault="003732AA" w:rsidP="00FE4A28">
            <w:pPr>
              <w:pStyle w:val="rowtabella0"/>
              <w:rPr>
                <w:color w:val="002060"/>
              </w:rPr>
            </w:pPr>
            <w:r w:rsidRPr="0028295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8D74C" w14:textId="77777777" w:rsidR="003732AA" w:rsidRPr="00282952" w:rsidRDefault="003732AA" w:rsidP="00FE4A28">
            <w:pPr>
              <w:pStyle w:val="rowtabella0"/>
              <w:rPr>
                <w:color w:val="002060"/>
              </w:rPr>
            </w:pPr>
            <w:r w:rsidRPr="0028295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847E3" w14:textId="77777777" w:rsidR="003732AA" w:rsidRPr="00282952" w:rsidRDefault="003732AA" w:rsidP="00FE4A28">
            <w:pPr>
              <w:pStyle w:val="rowtabella0"/>
              <w:rPr>
                <w:color w:val="002060"/>
              </w:rPr>
            </w:pPr>
            <w:r w:rsidRPr="00282952">
              <w:rPr>
                <w:color w:val="002060"/>
              </w:rPr>
              <w:t xml:space="preserve">VIA </w:t>
            </w:r>
            <w:proofErr w:type="gramStart"/>
            <w:r w:rsidRPr="00282952">
              <w:rPr>
                <w:color w:val="002060"/>
              </w:rPr>
              <w:t>B.BUOZZI</w:t>
            </w:r>
            <w:proofErr w:type="gramEnd"/>
          </w:p>
        </w:tc>
      </w:tr>
      <w:tr w:rsidR="003732AA" w:rsidRPr="00282952" w14:paraId="4CD546B4"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27C55" w14:textId="77777777" w:rsidR="003732AA" w:rsidRPr="00282952" w:rsidRDefault="003732AA" w:rsidP="00FE4A28">
            <w:pPr>
              <w:pStyle w:val="rowtabella0"/>
              <w:rPr>
                <w:color w:val="002060"/>
              </w:rPr>
            </w:pPr>
            <w:r w:rsidRPr="00282952">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89108" w14:textId="77777777" w:rsidR="003732AA" w:rsidRPr="00282952" w:rsidRDefault="003732AA" w:rsidP="00FE4A28">
            <w:pPr>
              <w:pStyle w:val="rowtabella0"/>
              <w:rPr>
                <w:color w:val="002060"/>
              </w:rPr>
            </w:pPr>
            <w:r w:rsidRPr="00282952">
              <w:rPr>
                <w:color w:val="002060"/>
              </w:rPr>
              <w:t>FIUMINATA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0DD09"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C894D" w14:textId="77777777" w:rsidR="003732AA" w:rsidRPr="00282952" w:rsidRDefault="003732AA" w:rsidP="00FE4A28">
            <w:pPr>
              <w:pStyle w:val="rowtabella0"/>
              <w:rPr>
                <w:color w:val="002060"/>
              </w:rPr>
            </w:pPr>
            <w:r w:rsidRPr="00282952">
              <w:rPr>
                <w:color w:val="002060"/>
              </w:rPr>
              <w:t>14/03/2026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BF928" w14:textId="77777777" w:rsidR="003732AA" w:rsidRPr="00282952" w:rsidRDefault="003732AA" w:rsidP="00FE4A28">
            <w:pPr>
              <w:pStyle w:val="rowtabella0"/>
              <w:rPr>
                <w:color w:val="002060"/>
              </w:rPr>
            </w:pPr>
            <w:r w:rsidRPr="00282952">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2577D" w14:textId="77777777" w:rsidR="003732AA" w:rsidRPr="00282952" w:rsidRDefault="003732AA" w:rsidP="00FE4A28">
            <w:pPr>
              <w:pStyle w:val="rowtabella0"/>
              <w:rPr>
                <w:color w:val="002060"/>
              </w:rPr>
            </w:pPr>
            <w:r w:rsidRPr="00282952">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315BA" w14:textId="77777777" w:rsidR="003732AA" w:rsidRPr="00282952" w:rsidRDefault="003732AA" w:rsidP="00FE4A28">
            <w:pPr>
              <w:pStyle w:val="rowtabella0"/>
              <w:rPr>
                <w:color w:val="002060"/>
              </w:rPr>
            </w:pPr>
            <w:r w:rsidRPr="00282952">
              <w:rPr>
                <w:color w:val="002060"/>
              </w:rPr>
              <w:t>VIA TORINO</w:t>
            </w:r>
          </w:p>
        </w:tc>
      </w:tr>
    </w:tbl>
    <w:p w14:paraId="2D0641D5" w14:textId="77777777" w:rsidR="003732AA" w:rsidRPr="00282952" w:rsidRDefault="003732AA" w:rsidP="003732AA">
      <w:pPr>
        <w:pStyle w:val="breakline"/>
        <w:rPr>
          <w:rFonts w:eastAsiaTheme="minorEastAsia"/>
          <w:color w:val="002060"/>
        </w:rPr>
      </w:pPr>
    </w:p>
    <w:p w14:paraId="64184512" w14:textId="77777777" w:rsidR="003732AA" w:rsidRPr="00282952" w:rsidRDefault="003732AA" w:rsidP="003732AA">
      <w:pPr>
        <w:pStyle w:val="breakline"/>
        <w:rPr>
          <w:color w:val="002060"/>
        </w:rPr>
      </w:pPr>
    </w:p>
    <w:p w14:paraId="121EA254" w14:textId="77777777" w:rsidR="003732AA" w:rsidRPr="00282952" w:rsidRDefault="003732AA" w:rsidP="003732AA">
      <w:pPr>
        <w:pStyle w:val="breakline"/>
        <w:rPr>
          <w:color w:val="002060"/>
        </w:rPr>
      </w:pPr>
    </w:p>
    <w:p w14:paraId="3C461B60" w14:textId="77777777" w:rsidR="003732AA" w:rsidRPr="00282952" w:rsidRDefault="003732AA" w:rsidP="003732AA">
      <w:pPr>
        <w:pStyle w:val="sottotitolocampionato10"/>
        <w:rPr>
          <w:color w:val="002060"/>
        </w:rPr>
      </w:pPr>
      <w:r w:rsidRPr="00282952">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8"/>
        <w:gridCol w:w="1177"/>
        <w:gridCol w:w="1549"/>
        <w:gridCol w:w="1549"/>
      </w:tblGrid>
      <w:tr w:rsidR="003732AA" w:rsidRPr="00282952" w14:paraId="58187C6A"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507D1"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9C3E1"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C583E"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223A1"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DC0EA"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E9A49"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1D515"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7E7859D9"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9DD07" w14:textId="77777777" w:rsidR="003732AA" w:rsidRPr="00282952" w:rsidRDefault="003732AA" w:rsidP="00FE4A28">
            <w:pPr>
              <w:pStyle w:val="rowtabella0"/>
              <w:rPr>
                <w:color w:val="002060"/>
              </w:rPr>
            </w:pPr>
            <w:r w:rsidRPr="00282952">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12C4E" w14:textId="77777777" w:rsidR="003732AA" w:rsidRPr="00282952" w:rsidRDefault="003732AA" w:rsidP="00FE4A28">
            <w:pPr>
              <w:pStyle w:val="rowtabella0"/>
              <w:rPr>
                <w:color w:val="002060"/>
              </w:rPr>
            </w:pPr>
            <w:r w:rsidRPr="00282952">
              <w:rPr>
                <w:color w:val="002060"/>
              </w:rPr>
              <w:t>FUTSAL OTTRANO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DB994"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52561" w14:textId="77777777" w:rsidR="003732AA" w:rsidRPr="00282952" w:rsidRDefault="003732AA" w:rsidP="00FE4A28">
            <w:pPr>
              <w:pStyle w:val="rowtabella0"/>
              <w:rPr>
                <w:color w:val="002060"/>
              </w:rPr>
            </w:pPr>
            <w:r w:rsidRPr="00282952">
              <w:rPr>
                <w:color w:val="002060"/>
              </w:rPr>
              <w:t>13/03/2026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7C012" w14:textId="77777777" w:rsidR="003732AA" w:rsidRPr="00282952" w:rsidRDefault="003732AA" w:rsidP="00FE4A28">
            <w:pPr>
              <w:pStyle w:val="rowtabella0"/>
              <w:rPr>
                <w:color w:val="002060"/>
              </w:rPr>
            </w:pPr>
            <w:r w:rsidRPr="00282952">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05778" w14:textId="77777777" w:rsidR="003732AA" w:rsidRPr="00282952" w:rsidRDefault="003732AA" w:rsidP="00FE4A28">
            <w:pPr>
              <w:pStyle w:val="rowtabella0"/>
              <w:rPr>
                <w:color w:val="002060"/>
              </w:rPr>
            </w:pPr>
            <w:r w:rsidRPr="0028295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863C4" w14:textId="77777777" w:rsidR="003732AA" w:rsidRPr="00282952" w:rsidRDefault="003732AA" w:rsidP="00FE4A28">
            <w:pPr>
              <w:pStyle w:val="rowtabella0"/>
              <w:rPr>
                <w:color w:val="002060"/>
              </w:rPr>
            </w:pPr>
            <w:r w:rsidRPr="00282952">
              <w:rPr>
                <w:color w:val="002060"/>
              </w:rPr>
              <w:t>VIA DELLA REPUBBLICA</w:t>
            </w:r>
          </w:p>
        </w:tc>
      </w:tr>
      <w:tr w:rsidR="003732AA" w:rsidRPr="00282952" w14:paraId="4CEAEF6D"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1BDF94" w14:textId="77777777" w:rsidR="003732AA" w:rsidRPr="00282952" w:rsidRDefault="003732AA" w:rsidP="00FE4A28">
            <w:pPr>
              <w:pStyle w:val="rowtabella0"/>
              <w:rPr>
                <w:color w:val="002060"/>
              </w:rPr>
            </w:pPr>
            <w:r w:rsidRPr="00282952">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5D1372" w14:textId="77777777" w:rsidR="003732AA" w:rsidRPr="00282952" w:rsidRDefault="003732AA" w:rsidP="00FE4A28">
            <w:pPr>
              <w:pStyle w:val="rowtabella0"/>
              <w:rPr>
                <w:color w:val="002060"/>
              </w:rPr>
            </w:pPr>
            <w:r w:rsidRPr="00282952">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BFDEB8"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D01EAC" w14:textId="77777777" w:rsidR="003732AA" w:rsidRPr="00282952" w:rsidRDefault="003732AA" w:rsidP="00FE4A28">
            <w:pPr>
              <w:pStyle w:val="rowtabella0"/>
              <w:rPr>
                <w:color w:val="002060"/>
              </w:rPr>
            </w:pPr>
            <w:r w:rsidRPr="00282952">
              <w:rPr>
                <w:color w:val="002060"/>
              </w:rPr>
              <w:t>13/03/2026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580A2" w14:textId="77777777" w:rsidR="003732AA" w:rsidRPr="00282952" w:rsidRDefault="003732AA" w:rsidP="00FE4A28">
            <w:pPr>
              <w:pStyle w:val="rowtabella0"/>
              <w:rPr>
                <w:color w:val="002060"/>
              </w:rPr>
            </w:pPr>
            <w:r w:rsidRPr="00282952">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479A6" w14:textId="77777777" w:rsidR="003732AA" w:rsidRPr="00282952" w:rsidRDefault="003732AA" w:rsidP="00FE4A28">
            <w:pPr>
              <w:pStyle w:val="rowtabella0"/>
              <w:rPr>
                <w:color w:val="002060"/>
              </w:rPr>
            </w:pPr>
            <w:r w:rsidRPr="0028295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BDB5A" w14:textId="77777777" w:rsidR="003732AA" w:rsidRPr="00282952" w:rsidRDefault="003732AA" w:rsidP="00FE4A28">
            <w:pPr>
              <w:pStyle w:val="rowtabella0"/>
              <w:rPr>
                <w:color w:val="002060"/>
              </w:rPr>
            </w:pPr>
            <w:r w:rsidRPr="00282952">
              <w:rPr>
                <w:color w:val="002060"/>
              </w:rPr>
              <w:t>VIA GEMME, 13</w:t>
            </w:r>
          </w:p>
        </w:tc>
      </w:tr>
      <w:tr w:rsidR="003732AA" w:rsidRPr="00282952" w14:paraId="41FF4F2C"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EFF95E" w14:textId="77777777" w:rsidR="003732AA" w:rsidRPr="00282952" w:rsidRDefault="003732AA" w:rsidP="00FE4A28">
            <w:pPr>
              <w:pStyle w:val="rowtabella0"/>
              <w:rPr>
                <w:color w:val="002060"/>
              </w:rPr>
            </w:pPr>
            <w:r w:rsidRPr="00282952">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3E8401" w14:textId="77777777" w:rsidR="003732AA" w:rsidRPr="00282952" w:rsidRDefault="003732AA" w:rsidP="00FE4A28">
            <w:pPr>
              <w:pStyle w:val="rowtabella0"/>
              <w:rPr>
                <w:color w:val="002060"/>
              </w:rPr>
            </w:pPr>
            <w:r w:rsidRPr="00282952">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5B1A1E"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05BF33" w14:textId="77777777" w:rsidR="003732AA" w:rsidRPr="00282952" w:rsidRDefault="003732AA" w:rsidP="00FE4A28">
            <w:pPr>
              <w:pStyle w:val="rowtabella0"/>
              <w:rPr>
                <w:color w:val="002060"/>
              </w:rPr>
            </w:pPr>
            <w:r w:rsidRPr="00282952">
              <w:rPr>
                <w:color w:val="002060"/>
              </w:rPr>
              <w:t>13/03/2026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84DA40" w14:textId="77777777" w:rsidR="003732AA" w:rsidRPr="00282952" w:rsidRDefault="003732AA" w:rsidP="00FE4A28">
            <w:pPr>
              <w:pStyle w:val="rowtabella0"/>
              <w:rPr>
                <w:color w:val="002060"/>
              </w:rPr>
            </w:pPr>
            <w:r w:rsidRPr="00282952">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5911B" w14:textId="77777777" w:rsidR="003732AA" w:rsidRPr="00282952" w:rsidRDefault="003732AA" w:rsidP="00FE4A28">
            <w:pPr>
              <w:pStyle w:val="rowtabella0"/>
              <w:rPr>
                <w:color w:val="002060"/>
              </w:rPr>
            </w:pPr>
            <w:r w:rsidRPr="0028295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C9A11" w14:textId="77777777" w:rsidR="003732AA" w:rsidRPr="00282952" w:rsidRDefault="003732AA" w:rsidP="00FE4A28">
            <w:pPr>
              <w:pStyle w:val="rowtabella0"/>
              <w:rPr>
                <w:color w:val="002060"/>
              </w:rPr>
            </w:pPr>
            <w:r w:rsidRPr="00282952">
              <w:rPr>
                <w:color w:val="002060"/>
              </w:rPr>
              <w:t>VIA DELLO SPORT</w:t>
            </w:r>
          </w:p>
        </w:tc>
      </w:tr>
      <w:tr w:rsidR="003732AA" w:rsidRPr="00282952" w14:paraId="04DCD5B5"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8D3262" w14:textId="77777777" w:rsidR="003732AA" w:rsidRPr="00282952" w:rsidRDefault="003732AA" w:rsidP="00FE4A28">
            <w:pPr>
              <w:pStyle w:val="rowtabella0"/>
              <w:rPr>
                <w:color w:val="002060"/>
              </w:rPr>
            </w:pPr>
            <w:r w:rsidRPr="00282952">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D2CCEB" w14:textId="77777777" w:rsidR="003732AA" w:rsidRPr="00282952" w:rsidRDefault="003732AA" w:rsidP="00FE4A28">
            <w:pPr>
              <w:pStyle w:val="rowtabella0"/>
              <w:rPr>
                <w:color w:val="002060"/>
              </w:rPr>
            </w:pPr>
            <w:r w:rsidRPr="00282952">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0C1BD3"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94604C" w14:textId="77777777" w:rsidR="003732AA" w:rsidRPr="00282952" w:rsidRDefault="003732AA" w:rsidP="00FE4A28">
            <w:pPr>
              <w:pStyle w:val="rowtabella0"/>
              <w:rPr>
                <w:color w:val="002060"/>
              </w:rPr>
            </w:pPr>
            <w:r w:rsidRPr="00282952">
              <w:rPr>
                <w:color w:val="002060"/>
              </w:rPr>
              <w:t>14/03/2026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3EF3A3" w14:textId="77777777" w:rsidR="003732AA" w:rsidRPr="00282952" w:rsidRDefault="003732AA" w:rsidP="00FE4A28">
            <w:pPr>
              <w:pStyle w:val="rowtabella0"/>
              <w:rPr>
                <w:color w:val="002060"/>
              </w:rPr>
            </w:pPr>
            <w:r w:rsidRPr="0028295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59E9D" w14:textId="77777777" w:rsidR="003732AA" w:rsidRPr="00282952" w:rsidRDefault="003732AA" w:rsidP="00FE4A28">
            <w:pPr>
              <w:pStyle w:val="rowtabella0"/>
              <w:rPr>
                <w:color w:val="002060"/>
              </w:rPr>
            </w:pPr>
            <w:r w:rsidRPr="0028295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2C42E" w14:textId="77777777" w:rsidR="003732AA" w:rsidRPr="00282952" w:rsidRDefault="003732AA" w:rsidP="00FE4A28">
            <w:pPr>
              <w:pStyle w:val="rowtabella0"/>
              <w:rPr>
                <w:color w:val="002060"/>
              </w:rPr>
            </w:pPr>
            <w:r w:rsidRPr="00282952">
              <w:rPr>
                <w:color w:val="002060"/>
              </w:rPr>
              <w:t>VIA VESCOVARA, 7</w:t>
            </w:r>
          </w:p>
        </w:tc>
      </w:tr>
      <w:tr w:rsidR="003732AA" w:rsidRPr="00282952" w14:paraId="2BF5AF03"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FF2EB0" w14:textId="77777777" w:rsidR="003732AA" w:rsidRPr="00282952" w:rsidRDefault="003732AA" w:rsidP="00FE4A28">
            <w:pPr>
              <w:pStyle w:val="rowtabella0"/>
              <w:rPr>
                <w:color w:val="002060"/>
              </w:rPr>
            </w:pPr>
            <w:r w:rsidRPr="00282952">
              <w:rPr>
                <w:color w:val="002060"/>
              </w:rPr>
              <w:t>OSIMO STAZIONE SSD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AED6AD" w14:textId="77777777" w:rsidR="003732AA" w:rsidRPr="00282952" w:rsidRDefault="003732AA" w:rsidP="00FE4A28">
            <w:pPr>
              <w:pStyle w:val="rowtabella0"/>
              <w:rPr>
                <w:color w:val="002060"/>
              </w:rPr>
            </w:pPr>
            <w:r w:rsidRPr="00282952">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6E824B"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8929BF" w14:textId="77777777" w:rsidR="003732AA" w:rsidRPr="00282952" w:rsidRDefault="003732AA" w:rsidP="00FE4A28">
            <w:pPr>
              <w:pStyle w:val="rowtabella0"/>
              <w:rPr>
                <w:color w:val="002060"/>
              </w:rPr>
            </w:pPr>
            <w:r w:rsidRPr="00282952">
              <w:rPr>
                <w:color w:val="002060"/>
              </w:rPr>
              <w:t>14/03/2026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136E8F" w14:textId="77777777" w:rsidR="003732AA" w:rsidRPr="00282952" w:rsidRDefault="003732AA" w:rsidP="00FE4A28">
            <w:pPr>
              <w:pStyle w:val="rowtabella0"/>
              <w:rPr>
                <w:color w:val="002060"/>
              </w:rPr>
            </w:pPr>
            <w:r w:rsidRPr="00282952">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54C8C" w14:textId="77777777" w:rsidR="003732AA" w:rsidRPr="00282952" w:rsidRDefault="003732AA" w:rsidP="00FE4A28">
            <w:pPr>
              <w:pStyle w:val="rowtabella0"/>
              <w:rPr>
                <w:color w:val="002060"/>
              </w:rPr>
            </w:pPr>
            <w:r w:rsidRPr="0028295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68693" w14:textId="77777777" w:rsidR="003732AA" w:rsidRPr="00282952" w:rsidRDefault="003732AA" w:rsidP="00FE4A28">
            <w:pPr>
              <w:pStyle w:val="rowtabella0"/>
              <w:rPr>
                <w:color w:val="002060"/>
              </w:rPr>
            </w:pPr>
            <w:r w:rsidRPr="00282952">
              <w:rPr>
                <w:color w:val="002060"/>
              </w:rPr>
              <w:t>VIA MASSIMO D'AZEGLIO</w:t>
            </w:r>
          </w:p>
        </w:tc>
      </w:tr>
      <w:tr w:rsidR="003732AA" w:rsidRPr="00282952" w14:paraId="700D14E5"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7D85D" w14:textId="77777777" w:rsidR="003732AA" w:rsidRPr="00282952" w:rsidRDefault="003732AA" w:rsidP="00FE4A28">
            <w:pPr>
              <w:pStyle w:val="rowtabella0"/>
              <w:rPr>
                <w:color w:val="002060"/>
              </w:rPr>
            </w:pPr>
            <w:r w:rsidRPr="00282952">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42C31" w14:textId="77777777" w:rsidR="003732AA" w:rsidRPr="00282952" w:rsidRDefault="003732AA" w:rsidP="00FE4A28">
            <w:pPr>
              <w:pStyle w:val="rowtabella0"/>
              <w:rPr>
                <w:color w:val="002060"/>
              </w:rPr>
            </w:pPr>
            <w:r w:rsidRPr="00282952">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04DC8"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4E6C5" w14:textId="77777777" w:rsidR="003732AA" w:rsidRPr="00282952" w:rsidRDefault="003732AA" w:rsidP="00FE4A28">
            <w:pPr>
              <w:pStyle w:val="rowtabella0"/>
              <w:rPr>
                <w:color w:val="002060"/>
              </w:rPr>
            </w:pPr>
            <w:r w:rsidRPr="00282952">
              <w:rPr>
                <w:color w:val="002060"/>
              </w:rPr>
              <w:t>15/03/2026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5E9CF" w14:textId="77777777" w:rsidR="003732AA" w:rsidRPr="00282952" w:rsidRDefault="003732AA" w:rsidP="00FE4A28">
            <w:pPr>
              <w:pStyle w:val="rowtabella0"/>
              <w:rPr>
                <w:color w:val="002060"/>
              </w:rPr>
            </w:pPr>
            <w:r w:rsidRPr="00282952">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786AA" w14:textId="77777777" w:rsidR="003732AA" w:rsidRPr="00282952" w:rsidRDefault="003732AA" w:rsidP="00FE4A28">
            <w:pPr>
              <w:pStyle w:val="rowtabella0"/>
              <w:rPr>
                <w:color w:val="002060"/>
              </w:rPr>
            </w:pPr>
            <w:r w:rsidRPr="0028295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5E0C8" w14:textId="77777777" w:rsidR="003732AA" w:rsidRPr="00282952" w:rsidRDefault="003732AA" w:rsidP="00FE4A28">
            <w:pPr>
              <w:pStyle w:val="rowtabella0"/>
              <w:rPr>
                <w:color w:val="002060"/>
              </w:rPr>
            </w:pPr>
            <w:r w:rsidRPr="00282952">
              <w:rPr>
                <w:color w:val="002060"/>
              </w:rPr>
              <w:t>VIA PIEMONTE-PORTO POTENZA P.</w:t>
            </w:r>
          </w:p>
        </w:tc>
      </w:tr>
    </w:tbl>
    <w:p w14:paraId="40E796E4" w14:textId="77777777" w:rsidR="003732AA" w:rsidRPr="00282952" w:rsidRDefault="003732AA" w:rsidP="003732AA">
      <w:pPr>
        <w:pStyle w:val="breakline"/>
        <w:rPr>
          <w:rFonts w:eastAsiaTheme="minorEastAsia"/>
          <w:color w:val="002060"/>
        </w:rPr>
      </w:pPr>
    </w:p>
    <w:p w14:paraId="0F9492DB" w14:textId="77777777" w:rsidR="003732AA" w:rsidRPr="00282952" w:rsidRDefault="003732AA" w:rsidP="003732AA">
      <w:pPr>
        <w:pStyle w:val="breakline"/>
        <w:rPr>
          <w:color w:val="002060"/>
        </w:rPr>
      </w:pPr>
    </w:p>
    <w:p w14:paraId="51D28FDC" w14:textId="77777777" w:rsidR="003732AA" w:rsidRPr="00282952" w:rsidRDefault="003732AA" w:rsidP="003732AA">
      <w:pPr>
        <w:pStyle w:val="breakline"/>
        <w:rPr>
          <w:color w:val="002060"/>
        </w:rPr>
      </w:pPr>
    </w:p>
    <w:p w14:paraId="15E5BC86" w14:textId="77777777" w:rsidR="003732AA" w:rsidRPr="00282952" w:rsidRDefault="003732AA" w:rsidP="003732AA">
      <w:pPr>
        <w:pStyle w:val="sottotitolocampionato10"/>
        <w:rPr>
          <w:color w:val="002060"/>
        </w:rPr>
      </w:pPr>
      <w:r w:rsidRPr="00282952">
        <w:rPr>
          <w:color w:val="002060"/>
        </w:rP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3732AA" w:rsidRPr="00282952" w14:paraId="1E70644E"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E0CBD"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B8101"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0F51B"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7DC4E"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B91D4"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61E4D"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530DC"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117BE2C1"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C4CBE4" w14:textId="77777777" w:rsidR="003732AA" w:rsidRPr="00282952" w:rsidRDefault="003732AA" w:rsidP="00FE4A28">
            <w:pPr>
              <w:pStyle w:val="rowtabella0"/>
              <w:rPr>
                <w:color w:val="002060"/>
              </w:rPr>
            </w:pPr>
            <w:r w:rsidRPr="00282952">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ED594" w14:textId="77777777" w:rsidR="003732AA" w:rsidRPr="00282952" w:rsidRDefault="003732AA" w:rsidP="00FE4A28">
            <w:pPr>
              <w:pStyle w:val="rowtabella0"/>
              <w:rPr>
                <w:color w:val="002060"/>
              </w:rPr>
            </w:pPr>
            <w:r w:rsidRPr="00282952">
              <w:rPr>
                <w:color w:val="002060"/>
              </w:rPr>
              <w:t>TRIBALCIO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449E2"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34900" w14:textId="77777777" w:rsidR="003732AA" w:rsidRPr="00282952" w:rsidRDefault="003732AA" w:rsidP="00FE4A28">
            <w:pPr>
              <w:pStyle w:val="rowtabella0"/>
              <w:rPr>
                <w:color w:val="002060"/>
              </w:rPr>
            </w:pPr>
            <w:r w:rsidRPr="00282952">
              <w:rPr>
                <w:color w:val="002060"/>
              </w:rPr>
              <w:t>13/03/2026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48668" w14:textId="77777777" w:rsidR="003732AA" w:rsidRPr="00282952" w:rsidRDefault="003732AA" w:rsidP="00FE4A28">
            <w:pPr>
              <w:pStyle w:val="rowtabella0"/>
              <w:rPr>
                <w:color w:val="002060"/>
              </w:rPr>
            </w:pPr>
            <w:r w:rsidRPr="00282952">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4EB92" w14:textId="77777777" w:rsidR="003732AA" w:rsidRPr="00282952" w:rsidRDefault="003732AA" w:rsidP="00FE4A28">
            <w:pPr>
              <w:pStyle w:val="rowtabella0"/>
              <w:rPr>
                <w:color w:val="002060"/>
              </w:rPr>
            </w:pPr>
            <w:r w:rsidRPr="00282952">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E04D3" w14:textId="77777777" w:rsidR="003732AA" w:rsidRPr="00282952" w:rsidRDefault="003732AA" w:rsidP="00FE4A28">
            <w:pPr>
              <w:pStyle w:val="rowtabella0"/>
              <w:rPr>
                <w:color w:val="002060"/>
              </w:rPr>
            </w:pPr>
            <w:r w:rsidRPr="00282952">
              <w:rPr>
                <w:color w:val="002060"/>
              </w:rPr>
              <w:t>VIA COLLE CIMINO 9</w:t>
            </w:r>
          </w:p>
        </w:tc>
      </w:tr>
      <w:tr w:rsidR="003732AA" w:rsidRPr="00282952" w14:paraId="2467CCB0"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B6C042" w14:textId="77777777" w:rsidR="003732AA" w:rsidRPr="00282952" w:rsidRDefault="003732AA" w:rsidP="00FE4A28">
            <w:pPr>
              <w:pStyle w:val="rowtabella0"/>
              <w:rPr>
                <w:color w:val="002060"/>
              </w:rPr>
            </w:pPr>
            <w:proofErr w:type="gramStart"/>
            <w:r w:rsidRPr="00282952">
              <w:rPr>
                <w:color w:val="002060"/>
              </w:rPr>
              <w:t>CITTA</w:t>
            </w:r>
            <w:proofErr w:type="gramEnd"/>
            <w:r w:rsidRPr="00282952">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FA7C04" w14:textId="77777777" w:rsidR="003732AA" w:rsidRPr="00282952" w:rsidRDefault="003732AA" w:rsidP="00FE4A28">
            <w:pPr>
              <w:pStyle w:val="rowtabella0"/>
              <w:rPr>
                <w:color w:val="002060"/>
              </w:rPr>
            </w:pPr>
            <w:r w:rsidRPr="00282952">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48FB4"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B9B5C0"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E3390" w14:textId="77777777" w:rsidR="003732AA" w:rsidRPr="00282952" w:rsidRDefault="003732AA" w:rsidP="00FE4A28">
            <w:pPr>
              <w:pStyle w:val="rowtabella0"/>
              <w:rPr>
                <w:color w:val="002060"/>
              </w:rPr>
            </w:pPr>
            <w:r w:rsidRPr="00282952">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CC041" w14:textId="77777777" w:rsidR="003732AA" w:rsidRPr="00282952" w:rsidRDefault="003732AA" w:rsidP="00FE4A28">
            <w:pPr>
              <w:pStyle w:val="rowtabella0"/>
              <w:rPr>
                <w:color w:val="002060"/>
              </w:rPr>
            </w:pPr>
            <w:r w:rsidRPr="00282952">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84624" w14:textId="77777777" w:rsidR="003732AA" w:rsidRPr="00282952" w:rsidRDefault="003732AA" w:rsidP="00FE4A28">
            <w:pPr>
              <w:pStyle w:val="rowtabella0"/>
              <w:rPr>
                <w:color w:val="002060"/>
              </w:rPr>
            </w:pPr>
            <w:r w:rsidRPr="00282952">
              <w:rPr>
                <w:color w:val="002060"/>
              </w:rPr>
              <w:t>VIA DELLO SPORT</w:t>
            </w:r>
          </w:p>
        </w:tc>
      </w:tr>
      <w:tr w:rsidR="003732AA" w:rsidRPr="00282952" w14:paraId="39B4667F"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244E36" w14:textId="77777777" w:rsidR="003732AA" w:rsidRPr="00282952" w:rsidRDefault="003732AA" w:rsidP="00FE4A28">
            <w:pPr>
              <w:pStyle w:val="rowtabella0"/>
              <w:rPr>
                <w:color w:val="002060"/>
              </w:rPr>
            </w:pPr>
            <w:r w:rsidRPr="00282952">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D93207" w14:textId="77777777" w:rsidR="003732AA" w:rsidRPr="00282952" w:rsidRDefault="003732AA" w:rsidP="00FE4A28">
            <w:pPr>
              <w:pStyle w:val="rowtabella0"/>
              <w:rPr>
                <w:color w:val="002060"/>
              </w:rPr>
            </w:pPr>
            <w:r w:rsidRPr="00282952">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610A2B"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CFBC02"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6C6EE5" w14:textId="77777777" w:rsidR="003732AA" w:rsidRPr="00282952" w:rsidRDefault="003732AA" w:rsidP="00FE4A28">
            <w:pPr>
              <w:pStyle w:val="rowtabella0"/>
              <w:rPr>
                <w:color w:val="002060"/>
              </w:rPr>
            </w:pPr>
            <w:r w:rsidRPr="00282952">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E71CAF" w14:textId="77777777" w:rsidR="003732AA" w:rsidRPr="00282952" w:rsidRDefault="003732AA" w:rsidP="00FE4A28">
            <w:pPr>
              <w:pStyle w:val="rowtabella0"/>
              <w:rPr>
                <w:color w:val="002060"/>
              </w:rPr>
            </w:pPr>
            <w:r w:rsidRPr="00282952">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44914" w14:textId="77777777" w:rsidR="003732AA" w:rsidRPr="00282952" w:rsidRDefault="003732AA" w:rsidP="00FE4A28">
            <w:pPr>
              <w:pStyle w:val="rowtabella0"/>
              <w:rPr>
                <w:color w:val="002060"/>
              </w:rPr>
            </w:pPr>
            <w:r w:rsidRPr="00282952">
              <w:rPr>
                <w:color w:val="002060"/>
              </w:rPr>
              <w:t xml:space="preserve">TRAVERSA VIA </w:t>
            </w:r>
            <w:proofErr w:type="gramStart"/>
            <w:r w:rsidRPr="00282952">
              <w:rPr>
                <w:color w:val="002060"/>
              </w:rPr>
              <w:t>U.T</w:t>
            </w:r>
            <w:proofErr w:type="gramEnd"/>
            <w:r w:rsidRPr="00282952">
              <w:rPr>
                <w:color w:val="002060"/>
              </w:rPr>
              <w:t>0MEI</w:t>
            </w:r>
          </w:p>
        </w:tc>
      </w:tr>
      <w:tr w:rsidR="003732AA" w:rsidRPr="00282952" w14:paraId="0CE844C4"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CCF4FF" w14:textId="77777777" w:rsidR="003732AA" w:rsidRPr="00282952" w:rsidRDefault="003732AA" w:rsidP="00FE4A28">
            <w:pPr>
              <w:pStyle w:val="rowtabella0"/>
              <w:rPr>
                <w:color w:val="002060"/>
              </w:rPr>
            </w:pPr>
            <w:r w:rsidRPr="00282952">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FB2D4" w14:textId="77777777" w:rsidR="003732AA" w:rsidRPr="00282952" w:rsidRDefault="003732AA" w:rsidP="00FE4A28">
            <w:pPr>
              <w:pStyle w:val="rowtabella0"/>
              <w:rPr>
                <w:color w:val="002060"/>
              </w:rPr>
            </w:pPr>
            <w:r w:rsidRPr="00282952">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DC40D7"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B03912" w14:textId="77777777" w:rsidR="003732AA" w:rsidRPr="00282952" w:rsidRDefault="003732AA" w:rsidP="00FE4A28">
            <w:pPr>
              <w:pStyle w:val="rowtabella0"/>
              <w:rPr>
                <w:color w:val="002060"/>
              </w:rPr>
            </w:pPr>
            <w:r w:rsidRPr="00282952">
              <w:rPr>
                <w:color w:val="002060"/>
              </w:rPr>
              <w:t>13/03/2026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8A2D86" w14:textId="77777777" w:rsidR="003732AA" w:rsidRPr="00282952" w:rsidRDefault="003732AA" w:rsidP="00FE4A28">
            <w:pPr>
              <w:pStyle w:val="rowtabella0"/>
              <w:rPr>
                <w:color w:val="002060"/>
              </w:rPr>
            </w:pPr>
            <w:r w:rsidRPr="00282952">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13A2F" w14:textId="77777777" w:rsidR="003732AA" w:rsidRPr="00282952" w:rsidRDefault="003732AA" w:rsidP="00FE4A28">
            <w:pPr>
              <w:pStyle w:val="rowtabella0"/>
              <w:rPr>
                <w:color w:val="002060"/>
              </w:rPr>
            </w:pPr>
            <w:r w:rsidRPr="00282952">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1E201" w14:textId="77777777" w:rsidR="003732AA" w:rsidRPr="00282952" w:rsidRDefault="003732AA" w:rsidP="00FE4A28">
            <w:pPr>
              <w:pStyle w:val="rowtabella0"/>
              <w:rPr>
                <w:color w:val="002060"/>
              </w:rPr>
            </w:pPr>
            <w:r w:rsidRPr="00282952">
              <w:rPr>
                <w:color w:val="002060"/>
              </w:rPr>
              <w:t>VIA FONTE ABECETO, 4</w:t>
            </w:r>
          </w:p>
        </w:tc>
      </w:tr>
      <w:tr w:rsidR="003732AA" w:rsidRPr="00282952" w14:paraId="23666909"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A2C52E" w14:textId="77777777" w:rsidR="003732AA" w:rsidRPr="00282952" w:rsidRDefault="003732AA" w:rsidP="00FE4A28">
            <w:pPr>
              <w:pStyle w:val="rowtabella0"/>
              <w:rPr>
                <w:color w:val="002060"/>
              </w:rPr>
            </w:pPr>
            <w:r w:rsidRPr="00282952">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735579" w14:textId="77777777" w:rsidR="003732AA" w:rsidRPr="00282952" w:rsidRDefault="003732AA" w:rsidP="00FE4A28">
            <w:pPr>
              <w:pStyle w:val="rowtabella0"/>
              <w:rPr>
                <w:color w:val="002060"/>
              </w:rPr>
            </w:pPr>
            <w:r w:rsidRPr="00282952">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A2BBAE"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6C8F2"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57B15F" w14:textId="77777777" w:rsidR="003732AA" w:rsidRPr="00282952" w:rsidRDefault="003732AA" w:rsidP="00FE4A28">
            <w:pPr>
              <w:pStyle w:val="rowtabella0"/>
              <w:rPr>
                <w:color w:val="002060"/>
              </w:rPr>
            </w:pPr>
            <w:r w:rsidRPr="00282952">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C71F6" w14:textId="77777777" w:rsidR="003732AA" w:rsidRPr="00282952" w:rsidRDefault="003732AA" w:rsidP="00FE4A28">
            <w:pPr>
              <w:pStyle w:val="rowtabella0"/>
              <w:rPr>
                <w:color w:val="002060"/>
              </w:rPr>
            </w:pPr>
            <w:r w:rsidRPr="0028295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ECCC4C" w14:textId="77777777" w:rsidR="003732AA" w:rsidRPr="00282952" w:rsidRDefault="003732AA" w:rsidP="00FE4A28">
            <w:pPr>
              <w:pStyle w:val="rowtabella0"/>
              <w:rPr>
                <w:color w:val="002060"/>
              </w:rPr>
            </w:pPr>
            <w:r w:rsidRPr="00282952">
              <w:rPr>
                <w:color w:val="002060"/>
              </w:rPr>
              <w:t>VIA SIBILLA 2C</w:t>
            </w:r>
          </w:p>
        </w:tc>
      </w:tr>
      <w:tr w:rsidR="003732AA" w:rsidRPr="00282952" w14:paraId="2967709F"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D847A0" w14:textId="77777777" w:rsidR="003732AA" w:rsidRPr="00282952" w:rsidRDefault="003732AA" w:rsidP="00FE4A28">
            <w:pPr>
              <w:pStyle w:val="rowtabella0"/>
              <w:rPr>
                <w:color w:val="002060"/>
              </w:rPr>
            </w:pPr>
            <w:r w:rsidRPr="00282952">
              <w:rPr>
                <w:color w:val="002060"/>
              </w:rPr>
              <w:t xml:space="preserve">CALCIO </w:t>
            </w:r>
            <w:proofErr w:type="gramStart"/>
            <w:r w:rsidRPr="00282952">
              <w:rPr>
                <w:color w:val="002060"/>
              </w:rPr>
              <w:t>S.ELPIDIO</w:t>
            </w:r>
            <w:proofErr w:type="gramEnd"/>
            <w:r w:rsidRPr="00282952">
              <w:rPr>
                <w:color w:val="002060"/>
              </w:rPr>
              <w:t xml:space="preserve"> A 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0984C" w14:textId="77777777" w:rsidR="003732AA" w:rsidRPr="00282952" w:rsidRDefault="003732AA" w:rsidP="00FE4A28">
            <w:pPr>
              <w:pStyle w:val="rowtabella0"/>
              <w:rPr>
                <w:color w:val="002060"/>
              </w:rPr>
            </w:pPr>
            <w:r w:rsidRPr="00282952">
              <w:rPr>
                <w:color w:val="002060"/>
              </w:rPr>
              <w:t>FROGS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F66EA"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BE78A" w14:textId="77777777" w:rsidR="003732AA" w:rsidRPr="00282952" w:rsidRDefault="003732AA" w:rsidP="00FE4A28">
            <w:pPr>
              <w:pStyle w:val="rowtabella0"/>
              <w:rPr>
                <w:color w:val="002060"/>
              </w:rPr>
            </w:pPr>
            <w:r w:rsidRPr="00282952">
              <w:rPr>
                <w:color w:val="002060"/>
              </w:rPr>
              <w:t>16/03/2026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E6C61" w14:textId="77777777" w:rsidR="003732AA" w:rsidRPr="00282952" w:rsidRDefault="003732AA" w:rsidP="00FE4A28">
            <w:pPr>
              <w:pStyle w:val="rowtabella0"/>
              <w:rPr>
                <w:color w:val="002060"/>
              </w:rPr>
            </w:pPr>
            <w:r w:rsidRPr="00282952">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09783" w14:textId="77777777" w:rsidR="003732AA" w:rsidRPr="00282952" w:rsidRDefault="003732AA" w:rsidP="00FE4A28">
            <w:pPr>
              <w:pStyle w:val="rowtabella0"/>
              <w:rPr>
                <w:color w:val="002060"/>
              </w:rPr>
            </w:pPr>
            <w:r w:rsidRPr="00282952">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140FF" w14:textId="77777777" w:rsidR="003732AA" w:rsidRPr="00282952" w:rsidRDefault="003732AA" w:rsidP="00FE4A28">
            <w:pPr>
              <w:pStyle w:val="rowtabella0"/>
              <w:rPr>
                <w:color w:val="002060"/>
              </w:rPr>
            </w:pPr>
            <w:r w:rsidRPr="00282952">
              <w:rPr>
                <w:color w:val="002060"/>
              </w:rPr>
              <w:t>VIA CARDUCCI</w:t>
            </w:r>
          </w:p>
        </w:tc>
      </w:tr>
    </w:tbl>
    <w:p w14:paraId="00585284" w14:textId="77777777" w:rsidR="003732AA" w:rsidRPr="00282952" w:rsidRDefault="003732AA" w:rsidP="003732AA">
      <w:pPr>
        <w:pStyle w:val="breakline"/>
        <w:rPr>
          <w:rFonts w:eastAsiaTheme="minorEastAsia"/>
          <w:color w:val="002060"/>
        </w:rPr>
      </w:pPr>
    </w:p>
    <w:p w14:paraId="576241C2" w14:textId="77777777" w:rsidR="003732AA" w:rsidRPr="00282952" w:rsidRDefault="003732AA" w:rsidP="003732AA">
      <w:pPr>
        <w:pStyle w:val="breakline"/>
        <w:rPr>
          <w:color w:val="002060"/>
        </w:rPr>
      </w:pPr>
    </w:p>
    <w:p w14:paraId="6F8184F8" w14:textId="77777777" w:rsidR="003732AA" w:rsidRPr="00282952" w:rsidRDefault="003732AA" w:rsidP="003732AA">
      <w:pPr>
        <w:pStyle w:val="breakline"/>
        <w:rPr>
          <w:color w:val="002060"/>
        </w:rPr>
      </w:pPr>
    </w:p>
    <w:p w14:paraId="56D70FFC" w14:textId="77777777" w:rsidR="003732AA" w:rsidRPr="00282952" w:rsidRDefault="003732AA" w:rsidP="003732AA">
      <w:pPr>
        <w:pStyle w:val="sottotitolocampionato10"/>
        <w:rPr>
          <w:color w:val="002060"/>
        </w:rPr>
      </w:pPr>
      <w:r w:rsidRPr="00282952">
        <w:rPr>
          <w:color w:val="002060"/>
        </w:rP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1"/>
        <w:gridCol w:w="385"/>
        <w:gridCol w:w="898"/>
        <w:gridCol w:w="1179"/>
        <w:gridCol w:w="1552"/>
        <w:gridCol w:w="1557"/>
      </w:tblGrid>
      <w:tr w:rsidR="003732AA" w:rsidRPr="00282952" w14:paraId="1C017ED7"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D13FC"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4716E"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05C5C"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3EF45"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EE63D"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3602A"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D1954"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63B609B3"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6BB0FC" w14:textId="77777777" w:rsidR="003732AA" w:rsidRPr="00282952" w:rsidRDefault="003732AA" w:rsidP="00FE4A28">
            <w:pPr>
              <w:pStyle w:val="rowtabella0"/>
              <w:rPr>
                <w:color w:val="002060"/>
              </w:rPr>
            </w:pPr>
            <w:r w:rsidRPr="00282952">
              <w:rPr>
                <w:color w:val="002060"/>
              </w:rPr>
              <w:t>CASTORANESE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173D6" w14:textId="77777777" w:rsidR="003732AA" w:rsidRPr="00282952" w:rsidRDefault="003732AA" w:rsidP="00FE4A28">
            <w:pPr>
              <w:pStyle w:val="rowtabella0"/>
              <w:rPr>
                <w:color w:val="002060"/>
              </w:rPr>
            </w:pPr>
            <w:r w:rsidRPr="00282952">
              <w:rPr>
                <w:color w:val="002060"/>
              </w:rPr>
              <w:t>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5ACBD"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0A55A" w14:textId="77777777" w:rsidR="003732AA" w:rsidRPr="00282952" w:rsidRDefault="003732AA" w:rsidP="00FE4A28">
            <w:pPr>
              <w:pStyle w:val="rowtabella0"/>
              <w:rPr>
                <w:color w:val="002060"/>
              </w:rPr>
            </w:pPr>
            <w:r w:rsidRPr="00282952">
              <w:rPr>
                <w:color w:val="002060"/>
              </w:rPr>
              <w:t>13/03/2026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44D9B" w14:textId="77777777" w:rsidR="003732AA" w:rsidRPr="00282952" w:rsidRDefault="003732AA" w:rsidP="00FE4A28">
            <w:pPr>
              <w:pStyle w:val="rowtabella0"/>
              <w:rPr>
                <w:color w:val="002060"/>
              </w:rPr>
            </w:pPr>
            <w:r w:rsidRPr="00282952">
              <w:rPr>
                <w:color w:val="002060"/>
              </w:rPr>
              <w:t>5642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1F9F8" w14:textId="77777777" w:rsidR="003732AA" w:rsidRPr="00282952" w:rsidRDefault="003732AA" w:rsidP="00FE4A28">
            <w:pPr>
              <w:pStyle w:val="rowtabella0"/>
              <w:rPr>
                <w:color w:val="002060"/>
              </w:rPr>
            </w:pPr>
            <w:r w:rsidRPr="00282952">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F5D95" w14:textId="77777777" w:rsidR="003732AA" w:rsidRPr="00282952" w:rsidRDefault="003732AA" w:rsidP="00FE4A28">
            <w:pPr>
              <w:pStyle w:val="rowtabella0"/>
              <w:rPr>
                <w:color w:val="002060"/>
              </w:rPr>
            </w:pPr>
            <w:r w:rsidRPr="00282952">
              <w:rPr>
                <w:color w:val="002060"/>
              </w:rPr>
              <w:t>VIA ROCCHETTA</w:t>
            </w:r>
          </w:p>
        </w:tc>
      </w:tr>
      <w:tr w:rsidR="003732AA" w:rsidRPr="00282952" w14:paraId="5ACCBFD9"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9EF96F" w14:textId="77777777" w:rsidR="003732AA" w:rsidRPr="00282952" w:rsidRDefault="003732AA" w:rsidP="00FE4A28">
            <w:pPr>
              <w:pStyle w:val="rowtabella0"/>
              <w:rPr>
                <w:color w:val="002060"/>
              </w:rPr>
            </w:pPr>
            <w:r w:rsidRPr="00282952">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D3F642" w14:textId="77777777" w:rsidR="003732AA" w:rsidRPr="00282952" w:rsidRDefault="003732AA" w:rsidP="00FE4A28">
            <w:pPr>
              <w:pStyle w:val="rowtabella0"/>
              <w:rPr>
                <w:color w:val="002060"/>
              </w:rPr>
            </w:pPr>
            <w:r w:rsidRPr="00282952">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9B2122"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53096A" w14:textId="77777777" w:rsidR="003732AA" w:rsidRPr="00282952" w:rsidRDefault="003732AA" w:rsidP="00FE4A28">
            <w:pPr>
              <w:pStyle w:val="rowtabella0"/>
              <w:rPr>
                <w:color w:val="002060"/>
              </w:rPr>
            </w:pPr>
            <w:r w:rsidRPr="00282952">
              <w:rPr>
                <w:color w:val="002060"/>
              </w:rPr>
              <w:t>13/03/2026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9D0F35" w14:textId="77777777" w:rsidR="003732AA" w:rsidRPr="00282952" w:rsidRDefault="003732AA" w:rsidP="00FE4A28">
            <w:pPr>
              <w:pStyle w:val="rowtabella0"/>
              <w:rPr>
                <w:color w:val="002060"/>
              </w:rPr>
            </w:pPr>
            <w:r w:rsidRPr="00282952">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D4D14" w14:textId="77777777" w:rsidR="003732AA" w:rsidRPr="00282952" w:rsidRDefault="003732AA" w:rsidP="00FE4A28">
            <w:pPr>
              <w:pStyle w:val="rowtabella0"/>
              <w:rPr>
                <w:color w:val="002060"/>
              </w:rPr>
            </w:pPr>
            <w:r w:rsidRPr="0028295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2D687" w14:textId="77777777" w:rsidR="003732AA" w:rsidRPr="00282952" w:rsidRDefault="003732AA" w:rsidP="00FE4A28">
            <w:pPr>
              <w:pStyle w:val="rowtabella0"/>
              <w:rPr>
                <w:color w:val="002060"/>
              </w:rPr>
            </w:pPr>
            <w:r w:rsidRPr="00282952">
              <w:rPr>
                <w:color w:val="002060"/>
              </w:rPr>
              <w:t>VIA CORRADI</w:t>
            </w:r>
          </w:p>
        </w:tc>
      </w:tr>
      <w:tr w:rsidR="003732AA" w:rsidRPr="00282952" w14:paraId="259656D1"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E8DA9E" w14:textId="77777777" w:rsidR="003732AA" w:rsidRPr="00282952" w:rsidRDefault="003732AA" w:rsidP="00FE4A28">
            <w:pPr>
              <w:pStyle w:val="rowtabella0"/>
              <w:rPr>
                <w:color w:val="002060"/>
              </w:rPr>
            </w:pPr>
            <w:r w:rsidRPr="00282952">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17EA18" w14:textId="77777777" w:rsidR="003732AA" w:rsidRPr="00282952" w:rsidRDefault="003732AA" w:rsidP="00FE4A28">
            <w:pPr>
              <w:pStyle w:val="rowtabella0"/>
              <w:rPr>
                <w:color w:val="002060"/>
              </w:rPr>
            </w:pPr>
            <w:r w:rsidRPr="0028295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7C5696"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2975B" w14:textId="77777777" w:rsidR="003732AA" w:rsidRPr="00282952" w:rsidRDefault="003732AA" w:rsidP="00FE4A28">
            <w:pPr>
              <w:pStyle w:val="rowtabella0"/>
              <w:rPr>
                <w:color w:val="002060"/>
              </w:rPr>
            </w:pPr>
            <w:r w:rsidRPr="00282952">
              <w:rPr>
                <w:color w:val="002060"/>
              </w:rPr>
              <w:t>13/03/2026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452FE3" w14:textId="77777777" w:rsidR="003732AA" w:rsidRPr="00282952" w:rsidRDefault="003732AA" w:rsidP="00FE4A28">
            <w:pPr>
              <w:pStyle w:val="rowtabella0"/>
              <w:rPr>
                <w:color w:val="002060"/>
              </w:rPr>
            </w:pPr>
            <w:r w:rsidRPr="00282952">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AE94A" w14:textId="77777777" w:rsidR="003732AA" w:rsidRPr="00282952" w:rsidRDefault="003732AA" w:rsidP="00FE4A28">
            <w:pPr>
              <w:pStyle w:val="rowtabella0"/>
              <w:rPr>
                <w:color w:val="002060"/>
              </w:rPr>
            </w:pPr>
            <w:r w:rsidRPr="00282952">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E47CD9" w14:textId="77777777" w:rsidR="003732AA" w:rsidRPr="00282952" w:rsidRDefault="003732AA" w:rsidP="00FE4A28">
            <w:pPr>
              <w:pStyle w:val="rowtabella0"/>
              <w:rPr>
                <w:color w:val="002060"/>
              </w:rPr>
            </w:pPr>
            <w:r w:rsidRPr="00282952">
              <w:rPr>
                <w:color w:val="002060"/>
              </w:rPr>
              <w:t>FRAZ.PAGLIARE VIA VECCHI</w:t>
            </w:r>
          </w:p>
        </w:tc>
      </w:tr>
      <w:tr w:rsidR="003732AA" w:rsidRPr="00282952" w14:paraId="0A13F58D"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8D67EF" w14:textId="77777777" w:rsidR="003732AA" w:rsidRPr="00282952" w:rsidRDefault="003732AA" w:rsidP="00FE4A28">
            <w:pPr>
              <w:pStyle w:val="rowtabella0"/>
              <w:rPr>
                <w:color w:val="002060"/>
              </w:rPr>
            </w:pPr>
            <w:r w:rsidRPr="00282952">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D8E90B" w14:textId="77777777" w:rsidR="003732AA" w:rsidRPr="00282952" w:rsidRDefault="003732AA" w:rsidP="00FE4A28">
            <w:pPr>
              <w:pStyle w:val="rowtabella0"/>
              <w:rPr>
                <w:color w:val="002060"/>
              </w:rPr>
            </w:pPr>
            <w:r w:rsidRPr="00282952">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71297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4FBF75"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70E722" w14:textId="77777777" w:rsidR="003732AA" w:rsidRPr="00282952" w:rsidRDefault="003732AA" w:rsidP="00FE4A28">
            <w:pPr>
              <w:pStyle w:val="rowtabella0"/>
              <w:rPr>
                <w:color w:val="002060"/>
              </w:rPr>
            </w:pPr>
            <w:r w:rsidRPr="00282952">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FF878" w14:textId="77777777" w:rsidR="003732AA" w:rsidRPr="00282952" w:rsidRDefault="003732AA" w:rsidP="00FE4A28">
            <w:pPr>
              <w:pStyle w:val="rowtabella0"/>
              <w:rPr>
                <w:color w:val="002060"/>
              </w:rPr>
            </w:pPr>
            <w:r w:rsidRPr="0028295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BC366" w14:textId="77777777" w:rsidR="003732AA" w:rsidRPr="00282952" w:rsidRDefault="003732AA" w:rsidP="00FE4A28">
            <w:pPr>
              <w:pStyle w:val="rowtabella0"/>
              <w:rPr>
                <w:color w:val="002060"/>
              </w:rPr>
            </w:pPr>
            <w:r w:rsidRPr="00282952">
              <w:rPr>
                <w:color w:val="002060"/>
              </w:rPr>
              <w:t>VIA DELL IRIS</w:t>
            </w:r>
          </w:p>
        </w:tc>
      </w:tr>
      <w:tr w:rsidR="003732AA" w:rsidRPr="00282952" w14:paraId="4349A3C7"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BFDF5D" w14:textId="77777777" w:rsidR="003732AA" w:rsidRPr="00282952" w:rsidRDefault="003732AA" w:rsidP="00FE4A28">
            <w:pPr>
              <w:pStyle w:val="rowtabella0"/>
              <w:rPr>
                <w:color w:val="002060"/>
              </w:rPr>
            </w:pPr>
            <w:r w:rsidRPr="00282952">
              <w:rPr>
                <w:color w:val="002060"/>
              </w:rPr>
              <w:t>POLISPORTIVA VILLA PIGNA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E8D503" w14:textId="77777777" w:rsidR="003732AA" w:rsidRPr="00282952" w:rsidRDefault="003732AA" w:rsidP="00FE4A28">
            <w:pPr>
              <w:pStyle w:val="rowtabella0"/>
              <w:rPr>
                <w:color w:val="002060"/>
              </w:rPr>
            </w:pPr>
            <w:r w:rsidRPr="00282952">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40D951"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DDAA68" w14:textId="77777777" w:rsidR="003732AA" w:rsidRPr="00282952" w:rsidRDefault="003732AA" w:rsidP="00FE4A28">
            <w:pPr>
              <w:pStyle w:val="rowtabella0"/>
              <w:rPr>
                <w:color w:val="002060"/>
              </w:rPr>
            </w:pPr>
            <w:r w:rsidRPr="00282952">
              <w:rPr>
                <w:color w:val="002060"/>
              </w:rPr>
              <w:t>13/03/2026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DF112C" w14:textId="77777777" w:rsidR="003732AA" w:rsidRPr="00282952" w:rsidRDefault="003732AA" w:rsidP="00FE4A28">
            <w:pPr>
              <w:pStyle w:val="rowtabella0"/>
              <w:rPr>
                <w:color w:val="002060"/>
              </w:rPr>
            </w:pPr>
            <w:r w:rsidRPr="00282952">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2CA6F" w14:textId="77777777" w:rsidR="003732AA" w:rsidRPr="00282952" w:rsidRDefault="003732AA" w:rsidP="00FE4A28">
            <w:pPr>
              <w:pStyle w:val="rowtabella0"/>
              <w:rPr>
                <w:color w:val="002060"/>
              </w:rPr>
            </w:pPr>
            <w:r w:rsidRPr="00282952">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3CCB21" w14:textId="77777777" w:rsidR="003732AA" w:rsidRPr="00282952" w:rsidRDefault="003732AA" w:rsidP="00FE4A28">
            <w:pPr>
              <w:pStyle w:val="rowtabella0"/>
              <w:rPr>
                <w:color w:val="002060"/>
              </w:rPr>
            </w:pPr>
            <w:r w:rsidRPr="00282952">
              <w:rPr>
                <w:color w:val="002060"/>
              </w:rPr>
              <w:t>PIAZZA S. D'ACQUISTO</w:t>
            </w:r>
          </w:p>
        </w:tc>
      </w:tr>
      <w:tr w:rsidR="003732AA" w:rsidRPr="00282952" w14:paraId="7DC5643D"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1CED9E" w14:textId="77777777" w:rsidR="003732AA" w:rsidRPr="00282952" w:rsidRDefault="003732AA" w:rsidP="00FE4A28">
            <w:pPr>
              <w:pStyle w:val="rowtabella0"/>
              <w:rPr>
                <w:color w:val="002060"/>
              </w:rPr>
            </w:pPr>
            <w:r w:rsidRPr="00282952">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4CEEC" w14:textId="77777777" w:rsidR="003732AA" w:rsidRPr="00282952" w:rsidRDefault="003732AA" w:rsidP="00FE4A28">
            <w:pPr>
              <w:pStyle w:val="rowtabella0"/>
              <w:rPr>
                <w:color w:val="002060"/>
              </w:rPr>
            </w:pPr>
            <w:r w:rsidRPr="00282952">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2E569"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7D764" w14:textId="77777777" w:rsidR="003732AA" w:rsidRPr="00282952" w:rsidRDefault="003732AA" w:rsidP="00FE4A28">
            <w:pPr>
              <w:pStyle w:val="rowtabella0"/>
              <w:rPr>
                <w:color w:val="002060"/>
              </w:rPr>
            </w:pPr>
            <w:r w:rsidRPr="00282952">
              <w:rPr>
                <w:color w:val="002060"/>
              </w:rPr>
              <w:t>13/03/2026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F06E5" w14:textId="77777777" w:rsidR="003732AA" w:rsidRPr="00282952" w:rsidRDefault="003732AA" w:rsidP="00FE4A28">
            <w:pPr>
              <w:pStyle w:val="rowtabella0"/>
              <w:rPr>
                <w:color w:val="002060"/>
              </w:rPr>
            </w:pPr>
            <w:r w:rsidRPr="00282952">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86ACA" w14:textId="77777777" w:rsidR="003732AA" w:rsidRPr="00282952" w:rsidRDefault="003732AA" w:rsidP="00FE4A28">
            <w:pPr>
              <w:pStyle w:val="rowtabella0"/>
              <w:rPr>
                <w:color w:val="002060"/>
              </w:rPr>
            </w:pPr>
            <w:r w:rsidRPr="00282952">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59AEE" w14:textId="77777777" w:rsidR="003732AA" w:rsidRPr="00282952" w:rsidRDefault="003732AA" w:rsidP="00FE4A28">
            <w:pPr>
              <w:pStyle w:val="rowtabella0"/>
              <w:rPr>
                <w:color w:val="002060"/>
              </w:rPr>
            </w:pPr>
            <w:r w:rsidRPr="00282952">
              <w:rPr>
                <w:color w:val="002060"/>
              </w:rPr>
              <w:t>VIA DON GIUSEPPE MARUCCI 1</w:t>
            </w:r>
          </w:p>
        </w:tc>
      </w:tr>
    </w:tbl>
    <w:p w14:paraId="79C89FB9" w14:textId="77777777" w:rsidR="003732AA" w:rsidRPr="007A6443" w:rsidRDefault="003732AA" w:rsidP="00945E53">
      <w:pPr>
        <w:pStyle w:val="breakline"/>
        <w:rPr>
          <w:rFonts w:eastAsiaTheme="minorEastAsia"/>
          <w:color w:val="002060"/>
        </w:rPr>
      </w:pPr>
    </w:p>
    <w:p w14:paraId="78940323" w14:textId="77777777" w:rsidR="00945E53" w:rsidRPr="007A6443" w:rsidRDefault="00945E53" w:rsidP="00945E53">
      <w:pPr>
        <w:pStyle w:val="breakline"/>
        <w:rPr>
          <w:color w:val="002060"/>
        </w:rPr>
      </w:pPr>
    </w:p>
    <w:p w14:paraId="61494129" w14:textId="77777777" w:rsidR="00945E53" w:rsidRPr="007A6443" w:rsidRDefault="00945E53" w:rsidP="00945E53">
      <w:pPr>
        <w:pStyle w:val="titolocampionato0"/>
        <w:shd w:val="clear" w:color="auto" w:fill="CCCCCC"/>
        <w:spacing w:before="80" w:after="40"/>
        <w:rPr>
          <w:color w:val="002060"/>
        </w:rPr>
      </w:pPr>
      <w:r w:rsidRPr="007A6443">
        <w:rPr>
          <w:color w:val="002060"/>
        </w:rPr>
        <w:t>REGIONALE CALCIO A 5 FEMMINILE</w:t>
      </w:r>
    </w:p>
    <w:p w14:paraId="70EA27CF" w14:textId="77777777" w:rsidR="00945E53" w:rsidRPr="007A6443" w:rsidRDefault="00945E53" w:rsidP="00945E53">
      <w:pPr>
        <w:pStyle w:val="titoloprinc0"/>
        <w:rPr>
          <w:color w:val="002060"/>
        </w:rPr>
      </w:pPr>
      <w:r w:rsidRPr="007A6443">
        <w:rPr>
          <w:color w:val="002060"/>
        </w:rPr>
        <w:t>RISULTATI</w:t>
      </w:r>
    </w:p>
    <w:p w14:paraId="620616A0" w14:textId="77777777" w:rsidR="00945E53" w:rsidRPr="007A6443" w:rsidRDefault="00945E53" w:rsidP="00945E53">
      <w:pPr>
        <w:pStyle w:val="breakline"/>
        <w:rPr>
          <w:color w:val="002060"/>
        </w:rPr>
      </w:pPr>
    </w:p>
    <w:p w14:paraId="1E9EDDA8" w14:textId="77777777" w:rsidR="00945E53" w:rsidRPr="007A6443" w:rsidRDefault="00945E53" w:rsidP="00945E53">
      <w:pPr>
        <w:pStyle w:val="sottotitolocampionato10"/>
        <w:rPr>
          <w:color w:val="002060"/>
        </w:rPr>
      </w:pPr>
      <w:r w:rsidRPr="007A6443">
        <w:rPr>
          <w:color w:val="002060"/>
        </w:rPr>
        <w:t>RISULTATI UFFICIALI GARE DEL 06/03/2026</w:t>
      </w:r>
    </w:p>
    <w:p w14:paraId="693E952B" w14:textId="77777777" w:rsidR="003925B6" w:rsidRPr="003925B6" w:rsidRDefault="003925B6" w:rsidP="003925B6">
      <w:pPr>
        <w:pStyle w:val="sottotitolocampionato20"/>
        <w:spacing w:before="0" w:beforeAutospacing="0" w:after="0" w:afterAutospacing="0"/>
        <w:rPr>
          <w:rFonts w:ascii="Arial" w:hAnsi="Arial" w:cs="Arial"/>
          <w:color w:val="002060"/>
          <w:sz w:val="20"/>
          <w:szCs w:val="20"/>
        </w:rPr>
      </w:pPr>
      <w:r w:rsidRPr="003925B6">
        <w:rPr>
          <w:rFonts w:ascii="Arial" w:hAnsi="Arial" w:cs="Arial"/>
          <w:color w:val="002060"/>
          <w:sz w:val="20"/>
          <w:szCs w:val="20"/>
        </w:rPr>
        <w:t>Si trascrivono qui di seguito i risultati ufficiali delle gare disputate</w:t>
      </w:r>
    </w:p>
    <w:p w14:paraId="4EBC49C0" w14:textId="77777777" w:rsidR="00945E53" w:rsidRPr="007A6443" w:rsidRDefault="00945E53" w:rsidP="00945E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E53" w:rsidRPr="007A6443" w14:paraId="36B7B2EA"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72DB57E9"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62D0F" w14:textId="77777777" w:rsidR="00945E53" w:rsidRPr="007A6443" w:rsidRDefault="00945E53" w:rsidP="00FE4A28">
                  <w:pPr>
                    <w:pStyle w:val="headertabella0"/>
                    <w:rPr>
                      <w:color w:val="002060"/>
                    </w:rPr>
                  </w:pPr>
                  <w:r w:rsidRPr="007A6443">
                    <w:rPr>
                      <w:color w:val="002060"/>
                    </w:rPr>
                    <w:t>GIRONE A - 9 Giornata - R</w:t>
                  </w:r>
                </w:p>
              </w:tc>
            </w:tr>
            <w:tr w:rsidR="00945E53" w:rsidRPr="007A6443" w14:paraId="4CBBBCDA"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C88013" w14:textId="77777777" w:rsidR="00945E53" w:rsidRPr="007A6443" w:rsidRDefault="00945E53" w:rsidP="00FE4A28">
                  <w:pPr>
                    <w:pStyle w:val="rowtabella0"/>
                    <w:rPr>
                      <w:color w:val="002060"/>
                    </w:rPr>
                  </w:pPr>
                  <w:r w:rsidRPr="007A6443">
                    <w:rPr>
                      <w:color w:val="002060"/>
                    </w:rPr>
                    <w:lastRenderedPageBreak/>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6519D" w14:textId="77777777" w:rsidR="00945E53" w:rsidRPr="007A6443" w:rsidRDefault="00945E53" w:rsidP="00FE4A28">
                  <w:pPr>
                    <w:pStyle w:val="rowtabella0"/>
                    <w:rPr>
                      <w:color w:val="002060"/>
                    </w:rPr>
                  </w:pPr>
                  <w:r w:rsidRPr="007A6443">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5BF6A" w14:textId="77777777" w:rsidR="00945E53" w:rsidRPr="007A6443" w:rsidRDefault="00945E53" w:rsidP="00FE4A28">
                  <w:pPr>
                    <w:pStyle w:val="rowtabella0"/>
                    <w:jc w:val="center"/>
                    <w:rPr>
                      <w:color w:val="002060"/>
                    </w:rPr>
                  </w:pPr>
                  <w:r w:rsidRPr="007A6443">
                    <w:rPr>
                      <w:color w:val="002060"/>
                    </w:rPr>
                    <w:t>3 - 10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D1502" w14:textId="77777777" w:rsidR="00945E53" w:rsidRPr="007A6443" w:rsidRDefault="00945E53" w:rsidP="00FE4A28">
                  <w:pPr>
                    <w:pStyle w:val="rowtabella0"/>
                    <w:jc w:val="center"/>
                    <w:rPr>
                      <w:color w:val="002060"/>
                    </w:rPr>
                  </w:pPr>
                  <w:r w:rsidRPr="007A6443">
                    <w:rPr>
                      <w:color w:val="002060"/>
                    </w:rPr>
                    <w:t> </w:t>
                  </w:r>
                </w:p>
              </w:tc>
            </w:tr>
            <w:tr w:rsidR="00945E53" w:rsidRPr="007A6443" w14:paraId="5230D29F"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48C9D7" w14:textId="77777777" w:rsidR="00945E53" w:rsidRPr="007A6443" w:rsidRDefault="00945E53" w:rsidP="00FE4A28">
                  <w:pPr>
                    <w:pStyle w:val="rowtabella0"/>
                    <w:rPr>
                      <w:color w:val="002060"/>
                    </w:rPr>
                  </w:pPr>
                  <w:r w:rsidRPr="007A6443">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4245B" w14:textId="77777777" w:rsidR="00945E53" w:rsidRPr="007A6443" w:rsidRDefault="00945E53" w:rsidP="00FE4A28">
                  <w:pPr>
                    <w:pStyle w:val="rowtabella0"/>
                    <w:rPr>
                      <w:color w:val="002060"/>
                    </w:rPr>
                  </w:pPr>
                  <w:r w:rsidRPr="007A6443">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A39C6F" w14:textId="77777777" w:rsidR="00945E53" w:rsidRPr="007A6443" w:rsidRDefault="00945E53" w:rsidP="00FE4A28">
                  <w:pPr>
                    <w:pStyle w:val="rowtabella0"/>
                    <w:jc w:val="center"/>
                    <w:rPr>
                      <w:color w:val="002060"/>
                    </w:rPr>
                  </w:pPr>
                  <w:r w:rsidRPr="007A644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B5454F" w14:textId="77777777" w:rsidR="00945E53" w:rsidRPr="007A6443" w:rsidRDefault="00945E53" w:rsidP="00FE4A28">
                  <w:pPr>
                    <w:pStyle w:val="rowtabella0"/>
                    <w:jc w:val="center"/>
                    <w:rPr>
                      <w:color w:val="002060"/>
                    </w:rPr>
                  </w:pPr>
                  <w:r w:rsidRPr="007A6443">
                    <w:rPr>
                      <w:color w:val="002060"/>
                    </w:rPr>
                    <w:t> </w:t>
                  </w:r>
                </w:p>
              </w:tc>
            </w:tr>
            <w:tr w:rsidR="00945E53" w:rsidRPr="007A6443" w14:paraId="5A20E7CC"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0CFF65" w14:textId="77777777" w:rsidR="00945E53" w:rsidRPr="007A6443" w:rsidRDefault="00945E53" w:rsidP="00FE4A28">
                  <w:pPr>
                    <w:pStyle w:val="rowtabella0"/>
                    <w:rPr>
                      <w:color w:val="002060"/>
                    </w:rPr>
                  </w:pPr>
                  <w:r w:rsidRPr="007A6443">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AE932B" w14:textId="77777777" w:rsidR="00945E53" w:rsidRPr="007A6443" w:rsidRDefault="00945E53" w:rsidP="00FE4A28">
                  <w:pPr>
                    <w:pStyle w:val="rowtabella0"/>
                    <w:rPr>
                      <w:color w:val="002060"/>
                    </w:rPr>
                  </w:pPr>
                  <w:r w:rsidRPr="007A6443">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50AB6A" w14:textId="77777777" w:rsidR="00945E53" w:rsidRPr="007A6443" w:rsidRDefault="00945E53" w:rsidP="00FE4A28">
                  <w:pPr>
                    <w:pStyle w:val="rowtabella0"/>
                    <w:jc w:val="center"/>
                    <w:rPr>
                      <w:color w:val="002060"/>
                    </w:rPr>
                  </w:pPr>
                  <w:r w:rsidRPr="007A644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CCF6B3" w14:textId="77777777" w:rsidR="00945E53" w:rsidRPr="007A6443" w:rsidRDefault="00945E53" w:rsidP="00FE4A28">
                  <w:pPr>
                    <w:pStyle w:val="rowtabella0"/>
                    <w:jc w:val="center"/>
                    <w:rPr>
                      <w:color w:val="002060"/>
                    </w:rPr>
                  </w:pPr>
                  <w:r w:rsidRPr="007A6443">
                    <w:rPr>
                      <w:color w:val="002060"/>
                    </w:rPr>
                    <w:t> </w:t>
                  </w:r>
                </w:p>
              </w:tc>
            </w:tr>
            <w:tr w:rsidR="00945E53" w:rsidRPr="007A6443" w14:paraId="77DFBC50"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6974D8" w14:textId="77777777" w:rsidR="00945E53" w:rsidRPr="007A6443" w:rsidRDefault="00945E53" w:rsidP="00FE4A28">
                  <w:pPr>
                    <w:pStyle w:val="rowtabella0"/>
                    <w:rPr>
                      <w:color w:val="002060"/>
                    </w:rPr>
                  </w:pPr>
                  <w:proofErr w:type="gramStart"/>
                  <w:r w:rsidRPr="007A6443">
                    <w:rPr>
                      <w:color w:val="002060"/>
                    </w:rPr>
                    <w:t>MR.SANGIORGESE</w:t>
                  </w:r>
                  <w:proofErr w:type="gramEnd"/>
                  <w:r w:rsidRPr="007A6443">
                    <w:rPr>
                      <w:color w:val="002060"/>
                    </w:rPr>
                    <w:t xml:space="preserv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B46659" w14:textId="77777777" w:rsidR="00945E53" w:rsidRPr="007A6443" w:rsidRDefault="00945E53" w:rsidP="00FE4A28">
                  <w:pPr>
                    <w:pStyle w:val="rowtabella0"/>
                    <w:rPr>
                      <w:color w:val="002060"/>
                    </w:rPr>
                  </w:pPr>
                  <w:r w:rsidRPr="007A6443">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C7430B" w14:textId="77777777" w:rsidR="00945E53" w:rsidRPr="007A6443" w:rsidRDefault="00945E53" w:rsidP="00FE4A28">
                  <w:pPr>
                    <w:pStyle w:val="rowtabella0"/>
                    <w:jc w:val="center"/>
                    <w:rPr>
                      <w:color w:val="002060"/>
                    </w:rPr>
                  </w:pPr>
                  <w:r w:rsidRPr="007A6443">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63C73F" w14:textId="77777777" w:rsidR="00945E53" w:rsidRPr="007A6443" w:rsidRDefault="00945E53" w:rsidP="00FE4A28">
                  <w:pPr>
                    <w:pStyle w:val="rowtabella0"/>
                    <w:jc w:val="center"/>
                    <w:rPr>
                      <w:color w:val="002060"/>
                    </w:rPr>
                  </w:pPr>
                  <w:r w:rsidRPr="007A6443">
                    <w:rPr>
                      <w:color w:val="002060"/>
                    </w:rPr>
                    <w:t> </w:t>
                  </w:r>
                </w:p>
              </w:tc>
            </w:tr>
            <w:tr w:rsidR="00945E53" w:rsidRPr="007A6443" w14:paraId="3E00C208"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482FCA" w14:textId="77777777" w:rsidR="00945E53" w:rsidRPr="007A6443" w:rsidRDefault="00945E53" w:rsidP="00FE4A28">
                  <w:pPr>
                    <w:pStyle w:val="rowtabella0"/>
                    <w:rPr>
                      <w:color w:val="002060"/>
                    </w:rPr>
                  </w:pPr>
                  <w:r w:rsidRPr="007A6443">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5E336C" w14:textId="77777777" w:rsidR="00945E53" w:rsidRPr="007A6443" w:rsidRDefault="00945E53" w:rsidP="00FE4A28">
                  <w:pPr>
                    <w:pStyle w:val="rowtabella0"/>
                    <w:rPr>
                      <w:color w:val="002060"/>
                    </w:rPr>
                  </w:pPr>
                  <w:r w:rsidRPr="007A6443">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E7844E" w14:textId="77777777" w:rsidR="00945E53" w:rsidRPr="007A6443" w:rsidRDefault="00945E53" w:rsidP="00FE4A28">
                  <w:pPr>
                    <w:pStyle w:val="rowtabella0"/>
                    <w:jc w:val="center"/>
                    <w:rPr>
                      <w:color w:val="002060"/>
                    </w:rPr>
                  </w:pPr>
                  <w:r w:rsidRPr="007A6443">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CBAEE1" w14:textId="77777777" w:rsidR="00945E53" w:rsidRPr="007A6443" w:rsidRDefault="00945E53" w:rsidP="00FE4A28">
                  <w:pPr>
                    <w:pStyle w:val="rowtabella0"/>
                    <w:jc w:val="center"/>
                    <w:rPr>
                      <w:color w:val="002060"/>
                    </w:rPr>
                  </w:pPr>
                  <w:r w:rsidRPr="007A6443">
                    <w:rPr>
                      <w:color w:val="002060"/>
                    </w:rPr>
                    <w:t> </w:t>
                  </w:r>
                </w:p>
              </w:tc>
            </w:tr>
            <w:tr w:rsidR="00945E53" w:rsidRPr="007A6443" w14:paraId="23AE28F3"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209402" w14:textId="77777777" w:rsidR="00945E53" w:rsidRPr="007A6443" w:rsidRDefault="00945E53" w:rsidP="00FE4A28">
                  <w:pPr>
                    <w:pStyle w:val="rowtabella0"/>
                    <w:rPr>
                      <w:color w:val="002060"/>
                    </w:rPr>
                  </w:pPr>
                  <w:r w:rsidRPr="007A6443">
                    <w:rPr>
                      <w:color w:val="002060"/>
                    </w:rPr>
                    <w:t>STAFFOLO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AE82C" w14:textId="77777777" w:rsidR="00945E53" w:rsidRPr="007A6443" w:rsidRDefault="00945E53" w:rsidP="00FE4A28">
                  <w:pPr>
                    <w:pStyle w:val="rowtabella0"/>
                    <w:rPr>
                      <w:color w:val="002060"/>
                    </w:rPr>
                  </w:pPr>
                  <w:r w:rsidRPr="007A6443">
                    <w:rPr>
                      <w:color w:val="002060"/>
                    </w:rPr>
                    <w:t xml:space="preserve">- </w:t>
                  </w:r>
                  <w:proofErr w:type="gramStart"/>
                  <w:r w:rsidRPr="007A6443">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9927D" w14:textId="77777777" w:rsidR="00945E53" w:rsidRPr="007A6443" w:rsidRDefault="00945E53" w:rsidP="00FE4A28">
                  <w:pPr>
                    <w:pStyle w:val="rowtabella0"/>
                    <w:jc w:val="center"/>
                    <w:rPr>
                      <w:color w:val="002060"/>
                    </w:rPr>
                  </w:pPr>
                  <w:r w:rsidRPr="007A6443">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58939" w14:textId="77777777" w:rsidR="00945E53" w:rsidRPr="007A6443" w:rsidRDefault="00945E53" w:rsidP="00FE4A28">
                  <w:pPr>
                    <w:pStyle w:val="rowtabella0"/>
                    <w:jc w:val="center"/>
                    <w:rPr>
                      <w:color w:val="002060"/>
                    </w:rPr>
                  </w:pPr>
                  <w:r w:rsidRPr="007A6443">
                    <w:rPr>
                      <w:color w:val="002060"/>
                    </w:rPr>
                    <w:t> </w:t>
                  </w:r>
                </w:p>
              </w:tc>
            </w:tr>
            <w:tr w:rsidR="00945E53" w:rsidRPr="007A6443" w14:paraId="378038AC"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6B65B290" w14:textId="77777777" w:rsidR="00945E53" w:rsidRPr="007A6443" w:rsidRDefault="00945E53" w:rsidP="00FE4A28">
                  <w:pPr>
                    <w:pStyle w:val="rowtabella0"/>
                    <w:rPr>
                      <w:color w:val="002060"/>
                    </w:rPr>
                  </w:pPr>
                  <w:r w:rsidRPr="007A6443">
                    <w:rPr>
                      <w:color w:val="002060"/>
                    </w:rPr>
                    <w:t>(1) - disputata il 07/03/2026</w:t>
                  </w:r>
                </w:p>
              </w:tc>
            </w:tr>
          </w:tbl>
          <w:p w14:paraId="4D0AE9C9" w14:textId="77777777" w:rsidR="00945E53" w:rsidRPr="007A6443" w:rsidRDefault="00945E53" w:rsidP="00FE4A28">
            <w:pPr>
              <w:rPr>
                <w:color w:val="002060"/>
              </w:rPr>
            </w:pPr>
          </w:p>
        </w:tc>
      </w:tr>
    </w:tbl>
    <w:p w14:paraId="40578E41" w14:textId="77777777" w:rsidR="00945E53" w:rsidRPr="007A6443" w:rsidRDefault="00945E53" w:rsidP="00945E53">
      <w:pPr>
        <w:pStyle w:val="breakline"/>
        <w:rPr>
          <w:rFonts w:eastAsiaTheme="minorEastAsia"/>
          <w:color w:val="002060"/>
        </w:rPr>
      </w:pPr>
    </w:p>
    <w:p w14:paraId="79F925E2" w14:textId="77777777" w:rsidR="00945E53" w:rsidRPr="007A6443" w:rsidRDefault="00945E53" w:rsidP="00945E53">
      <w:pPr>
        <w:pStyle w:val="breakline"/>
        <w:rPr>
          <w:color w:val="002060"/>
        </w:rPr>
      </w:pPr>
    </w:p>
    <w:p w14:paraId="662F39DF" w14:textId="77777777" w:rsidR="00945E53" w:rsidRPr="007A6443" w:rsidRDefault="00945E53" w:rsidP="00945E53">
      <w:pPr>
        <w:pStyle w:val="titoloprinc0"/>
        <w:rPr>
          <w:color w:val="002060"/>
        </w:rPr>
      </w:pPr>
      <w:r w:rsidRPr="007A6443">
        <w:rPr>
          <w:color w:val="002060"/>
        </w:rPr>
        <w:t>GIUDICE SPORTIVO</w:t>
      </w:r>
    </w:p>
    <w:p w14:paraId="3CCC1A12" w14:textId="77777777" w:rsidR="00945E53" w:rsidRPr="007A6443" w:rsidRDefault="00945E53" w:rsidP="00945E53">
      <w:pPr>
        <w:pStyle w:val="diffida"/>
        <w:rPr>
          <w:color w:val="002060"/>
        </w:rPr>
      </w:pPr>
      <w:r w:rsidRPr="007A6443">
        <w:rPr>
          <w:color w:val="002060"/>
        </w:rPr>
        <w:t>Il Giudice Sportivo Avv. Agnese Lazzaretti, con l'assistenza del Segretario Angelo Castellana, nella seduta del 11/03/2026, ha adottato le decisioni che di seguito integralmente si riportano:</w:t>
      </w:r>
    </w:p>
    <w:p w14:paraId="7D10FA41" w14:textId="77777777" w:rsidR="00945E53" w:rsidRPr="007A6443" w:rsidRDefault="00945E53" w:rsidP="00945E53">
      <w:pPr>
        <w:pStyle w:val="titolo10"/>
        <w:rPr>
          <w:color w:val="002060"/>
        </w:rPr>
      </w:pPr>
      <w:r w:rsidRPr="007A6443">
        <w:rPr>
          <w:color w:val="002060"/>
        </w:rPr>
        <w:t xml:space="preserve">GARE DEL 6/ 3/2026 </w:t>
      </w:r>
    </w:p>
    <w:p w14:paraId="0F5D8807" w14:textId="77777777" w:rsidR="00945E53" w:rsidRPr="007A6443" w:rsidRDefault="00945E53" w:rsidP="00945E53">
      <w:pPr>
        <w:pStyle w:val="titolo7a"/>
        <w:rPr>
          <w:color w:val="002060"/>
        </w:rPr>
      </w:pPr>
      <w:r w:rsidRPr="007A6443">
        <w:rPr>
          <w:color w:val="002060"/>
        </w:rPr>
        <w:t xml:space="preserve">PROVVEDIMENTI DISCIPLINARI </w:t>
      </w:r>
    </w:p>
    <w:p w14:paraId="12382420"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0ECEA037" w14:textId="77777777" w:rsidR="00945E53" w:rsidRPr="007A6443" w:rsidRDefault="00945E53" w:rsidP="00945E53">
      <w:pPr>
        <w:pStyle w:val="titolo30"/>
        <w:rPr>
          <w:color w:val="002060"/>
        </w:rPr>
      </w:pPr>
      <w:r w:rsidRPr="007A6443">
        <w:rPr>
          <w:color w:val="002060"/>
        </w:rPr>
        <w:t xml:space="preserve">CALCIATORI NON ESPULSI </w:t>
      </w:r>
    </w:p>
    <w:p w14:paraId="27E5277D" w14:textId="77777777" w:rsidR="00945E53" w:rsidRPr="007A6443" w:rsidRDefault="00945E53" w:rsidP="00945E53">
      <w:pPr>
        <w:pStyle w:val="titolo20"/>
        <w:rPr>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6FE7A15" w14:textId="77777777" w:rsidTr="00FE4A28">
        <w:tc>
          <w:tcPr>
            <w:tcW w:w="2200" w:type="dxa"/>
            <w:tcMar>
              <w:top w:w="20" w:type="dxa"/>
              <w:left w:w="20" w:type="dxa"/>
              <w:bottom w:w="20" w:type="dxa"/>
              <w:right w:w="20" w:type="dxa"/>
            </w:tcMar>
            <w:vAlign w:val="center"/>
            <w:hideMark/>
          </w:tcPr>
          <w:p w14:paraId="1D28A128" w14:textId="77777777" w:rsidR="00945E53" w:rsidRPr="007A6443" w:rsidRDefault="00945E53" w:rsidP="00FE4A28">
            <w:pPr>
              <w:pStyle w:val="movimento"/>
              <w:rPr>
                <w:color w:val="002060"/>
              </w:rPr>
            </w:pPr>
            <w:r w:rsidRPr="007A6443">
              <w:rPr>
                <w:color w:val="002060"/>
              </w:rPr>
              <w:t>ANGELINI BEATRICE</w:t>
            </w:r>
          </w:p>
        </w:tc>
        <w:tc>
          <w:tcPr>
            <w:tcW w:w="2200" w:type="dxa"/>
            <w:tcMar>
              <w:top w:w="20" w:type="dxa"/>
              <w:left w:w="20" w:type="dxa"/>
              <w:bottom w:w="20" w:type="dxa"/>
              <w:right w:w="20" w:type="dxa"/>
            </w:tcMar>
            <w:vAlign w:val="center"/>
            <w:hideMark/>
          </w:tcPr>
          <w:p w14:paraId="3ABB3E98" w14:textId="77777777" w:rsidR="00945E53" w:rsidRPr="007A6443" w:rsidRDefault="00945E53" w:rsidP="00FE4A28">
            <w:pPr>
              <w:pStyle w:val="movimento2"/>
              <w:rPr>
                <w:color w:val="002060"/>
              </w:rPr>
            </w:pPr>
            <w:r w:rsidRPr="007A6443">
              <w:rPr>
                <w:color w:val="002060"/>
              </w:rPr>
              <w:t xml:space="preserve">(RIPABERARDA) </w:t>
            </w:r>
          </w:p>
        </w:tc>
        <w:tc>
          <w:tcPr>
            <w:tcW w:w="800" w:type="dxa"/>
            <w:tcMar>
              <w:top w:w="20" w:type="dxa"/>
              <w:left w:w="20" w:type="dxa"/>
              <w:bottom w:w="20" w:type="dxa"/>
              <w:right w:w="20" w:type="dxa"/>
            </w:tcMar>
            <w:vAlign w:val="center"/>
            <w:hideMark/>
          </w:tcPr>
          <w:p w14:paraId="3C5D168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A34F8B3" w14:textId="77777777" w:rsidR="00945E53" w:rsidRPr="007A6443" w:rsidRDefault="00945E53" w:rsidP="00FE4A28">
            <w:pPr>
              <w:pStyle w:val="movimento"/>
              <w:rPr>
                <w:color w:val="002060"/>
              </w:rPr>
            </w:pPr>
            <w:r w:rsidRPr="007A6443">
              <w:rPr>
                <w:color w:val="002060"/>
              </w:rPr>
              <w:t>CELI ARIANNA</w:t>
            </w:r>
          </w:p>
        </w:tc>
        <w:tc>
          <w:tcPr>
            <w:tcW w:w="2200" w:type="dxa"/>
            <w:tcMar>
              <w:top w:w="20" w:type="dxa"/>
              <w:left w:w="20" w:type="dxa"/>
              <w:bottom w:w="20" w:type="dxa"/>
              <w:right w:w="20" w:type="dxa"/>
            </w:tcMar>
            <w:vAlign w:val="center"/>
            <w:hideMark/>
          </w:tcPr>
          <w:p w14:paraId="3D35E0D1" w14:textId="77777777" w:rsidR="00945E53" w:rsidRPr="007A6443" w:rsidRDefault="00945E53" w:rsidP="00FE4A28">
            <w:pPr>
              <w:pStyle w:val="movimento2"/>
              <w:rPr>
                <w:color w:val="002060"/>
              </w:rPr>
            </w:pPr>
            <w:r w:rsidRPr="007A6443">
              <w:rPr>
                <w:color w:val="002060"/>
              </w:rPr>
              <w:t xml:space="preserve">(RIPABERARDA) </w:t>
            </w:r>
          </w:p>
        </w:tc>
      </w:tr>
    </w:tbl>
    <w:p w14:paraId="7B9E4E64"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62918A6F" w14:textId="77777777" w:rsidTr="00FE4A28">
        <w:tc>
          <w:tcPr>
            <w:tcW w:w="2200" w:type="dxa"/>
            <w:tcMar>
              <w:top w:w="20" w:type="dxa"/>
              <w:left w:w="20" w:type="dxa"/>
              <w:bottom w:w="20" w:type="dxa"/>
              <w:right w:w="20" w:type="dxa"/>
            </w:tcMar>
            <w:vAlign w:val="center"/>
            <w:hideMark/>
          </w:tcPr>
          <w:p w14:paraId="03325F92" w14:textId="77777777" w:rsidR="00945E53" w:rsidRPr="007A6443" w:rsidRDefault="00945E53" w:rsidP="00FE4A28">
            <w:pPr>
              <w:pStyle w:val="movimento"/>
              <w:rPr>
                <w:color w:val="002060"/>
              </w:rPr>
            </w:pPr>
            <w:r w:rsidRPr="007A6443">
              <w:rPr>
                <w:color w:val="002060"/>
              </w:rPr>
              <w:t>LILLINI ALESSIA</w:t>
            </w:r>
          </w:p>
        </w:tc>
        <w:tc>
          <w:tcPr>
            <w:tcW w:w="2200" w:type="dxa"/>
            <w:tcMar>
              <w:top w:w="20" w:type="dxa"/>
              <w:left w:w="20" w:type="dxa"/>
              <w:bottom w:w="20" w:type="dxa"/>
              <w:right w:w="20" w:type="dxa"/>
            </w:tcMar>
            <w:vAlign w:val="center"/>
            <w:hideMark/>
          </w:tcPr>
          <w:p w14:paraId="3E8926A7" w14:textId="77777777" w:rsidR="00945E53" w:rsidRPr="007A6443" w:rsidRDefault="00945E53" w:rsidP="00FE4A28">
            <w:pPr>
              <w:pStyle w:val="movimento2"/>
              <w:rPr>
                <w:color w:val="002060"/>
              </w:rPr>
            </w:pPr>
            <w:r w:rsidRPr="007A6443">
              <w:rPr>
                <w:color w:val="002060"/>
              </w:rPr>
              <w:t xml:space="preserve">(STAFFOLO C5) </w:t>
            </w:r>
          </w:p>
        </w:tc>
        <w:tc>
          <w:tcPr>
            <w:tcW w:w="800" w:type="dxa"/>
            <w:tcMar>
              <w:top w:w="20" w:type="dxa"/>
              <w:left w:w="20" w:type="dxa"/>
              <w:bottom w:w="20" w:type="dxa"/>
              <w:right w:w="20" w:type="dxa"/>
            </w:tcMar>
            <w:vAlign w:val="center"/>
            <w:hideMark/>
          </w:tcPr>
          <w:p w14:paraId="2E9C9A8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8E01C6E" w14:textId="77777777" w:rsidR="00945E53" w:rsidRPr="007A6443" w:rsidRDefault="00945E53" w:rsidP="00FE4A28">
            <w:pPr>
              <w:pStyle w:val="movimento"/>
              <w:rPr>
                <w:color w:val="002060"/>
              </w:rPr>
            </w:pPr>
            <w:r w:rsidRPr="007A6443">
              <w:rPr>
                <w:color w:val="002060"/>
              </w:rPr>
              <w:t>FERRETTI ALESSANDRA</w:t>
            </w:r>
          </w:p>
        </w:tc>
        <w:tc>
          <w:tcPr>
            <w:tcW w:w="2200" w:type="dxa"/>
            <w:tcMar>
              <w:top w:w="20" w:type="dxa"/>
              <w:left w:w="20" w:type="dxa"/>
              <w:bottom w:w="20" w:type="dxa"/>
              <w:right w:w="20" w:type="dxa"/>
            </w:tcMar>
            <w:vAlign w:val="center"/>
            <w:hideMark/>
          </w:tcPr>
          <w:p w14:paraId="58AF926F" w14:textId="77777777" w:rsidR="00945E53" w:rsidRPr="007A6443" w:rsidRDefault="00945E53" w:rsidP="00FE4A28">
            <w:pPr>
              <w:pStyle w:val="movimento2"/>
              <w:rPr>
                <w:color w:val="002060"/>
              </w:rPr>
            </w:pPr>
            <w:r w:rsidRPr="007A6443">
              <w:rPr>
                <w:color w:val="002060"/>
              </w:rPr>
              <w:t>(</w:t>
            </w:r>
            <w:proofErr w:type="gramStart"/>
            <w:r w:rsidRPr="007A6443">
              <w:rPr>
                <w:color w:val="002060"/>
              </w:rPr>
              <w:t>U.MANDOLESI</w:t>
            </w:r>
            <w:proofErr w:type="gramEnd"/>
            <w:r w:rsidRPr="007A6443">
              <w:rPr>
                <w:color w:val="002060"/>
              </w:rPr>
              <w:t xml:space="preserve">) </w:t>
            </w:r>
          </w:p>
        </w:tc>
      </w:tr>
    </w:tbl>
    <w:p w14:paraId="0478A390" w14:textId="77777777" w:rsidR="00945E53" w:rsidRPr="007A6443" w:rsidRDefault="00945E53" w:rsidP="00945E53">
      <w:pPr>
        <w:pStyle w:val="titolo10"/>
        <w:rPr>
          <w:rFonts w:eastAsiaTheme="minorEastAsia"/>
          <w:color w:val="002060"/>
        </w:rPr>
      </w:pPr>
      <w:r w:rsidRPr="007A6443">
        <w:rPr>
          <w:color w:val="002060"/>
        </w:rPr>
        <w:t xml:space="preserve">GARE DEL 7/ 3/2026 </w:t>
      </w:r>
    </w:p>
    <w:p w14:paraId="2327799F" w14:textId="77777777" w:rsidR="00945E53" w:rsidRPr="007A6443" w:rsidRDefault="00945E53" w:rsidP="00945E53">
      <w:pPr>
        <w:pStyle w:val="titolo7a"/>
        <w:rPr>
          <w:color w:val="002060"/>
        </w:rPr>
      </w:pPr>
      <w:r w:rsidRPr="007A6443">
        <w:rPr>
          <w:color w:val="002060"/>
        </w:rPr>
        <w:t xml:space="preserve">PROVVEDIMENTI DISCIPLINARI </w:t>
      </w:r>
    </w:p>
    <w:p w14:paraId="3C7185FB"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6A2DB104" w14:textId="77777777" w:rsidR="00945E53" w:rsidRPr="007A6443" w:rsidRDefault="00945E53" w:rsidP="00945E53">
      <w:pPr>
        <w:pStyle w:val="titolo30"/>
        <w:rPr>
          <w:color w:val="002060"/>
        </w:rPr>
      </w:pPr>
      <w:r w:rsidRPr="007A6443">
        <w:rPr>
          <w:color w:val="002060"/>
        </w:rPr>
        <w:t xml:space="preserve">DIRIGENTI </w:t>
      </w:r>
    </w:p>
    <w:p w14:paraId="75ECE78D" w14:textId="77777777" w:rsidR="00945E53" w:rsidRPr="007A6443" w:rsidRDefault="00945E53" w:rsidP="00945E53">
      <w:pPr>
        <w:pStyle w:val="titolo20"/>
        <w:rPr>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32E0BF3F" w14:textId="77777777" w:rsidTr="00FE4A28">
        <w:tc>
          <w:tcPr>
            <w:tcW w:w="2200" w:type="dxa"/>
            <w:tcMar>
              <w:top w:w="20" w:type="dxa"/>
              <w:left w:w="20" w:type="dxa"/>
              <w:bottom w:w="20" w:type="dxa"/>
              <w:right w:w="20" w:type="dxa"/>
            </w:tcMar>
            <w:vAlign w:val="center"/>
            <w:hideMark/>
          </w:tcPr>
          <w:p w14:paraId="1C7C0B27" w14:textId="77777777" w:rsidR="00945E53" w:rsidRPr="007A6443" w:rsidRDefault="00945E53" w:rsidP="00FE4A28">
            <w:pPr>
              <w:pStyle w:val="movimento"/>
              <w:rPr>
                <w:color w:val="002060"/>
              </w:rPr>
            </w:pPr>
            <w:r w:rsidRPr="007A6443">
              <w:rPr>
                <w:color w:val="002060"/>
              </w:rPr>
              <w:t>BRACONI ROBERTO</w:t>
            </w:r>
          </w:p>
        </w:tc>
        <w:tc>
          <w:tcPr>
            <w:tcW w:w="2200" w:type="dxa"/>
            <w:tcMar>
              <w:top w:w="20" w:type="dxa"/>
              <w:left w:w="20" w:type="dxa"/>
              <w:bottom w:w="20" w:type="dxa"/>
              <w:right w:w="20" w:type="dxa"/>
            </w:tcMar>
            <w:vAlign w:val="center"/>
            <w:hideMark/>
          </w:tcPr>
          <w:p w14:paraId="5DC4A59E" w14:textId="77777777" w:rsidR="00945E53" w:rsidRPr="007A6443" w:rsidRDefault="00945E53" w:rsidP="00FE4A28">
            <w:pPr>
              <w:pStyle w:val="movimento2"/>
              <w:rPr>
                <w:color w:val="002060"/>
              </w:rPr>
            </w:pPr>
            <w:r w:rsidRPr="007A6443">
              <w:rPr>
                <w:color w:val="002060"/>
              </w:rPr>
              <w:t xml:space="preserve">(VENERE POTENTIA) </w:t>
            </w:r>
          </w:p>
        </w:tc>
        <w:tc>
          <w:tcPr>
            <w:tcW w:w="800" w:type="dxa"/>
            <w:tcMar>
              <w:top w:w="20" w:type="dxa"/>
              <w:left w:w="20" w:type="dxa"/>
              <w:bottom w:w="20" w:type="dxa"/>
              <w:right w:w="20" w:type="dxa"/>
            </w:tcMar>
            <w:vAlign w:val="center"/>
            <w:hideMark/>
          </w:tcPr>
          <w:p w14:paraId="5C127F0E"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CA1221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CA4A1D1" w14:textId="77777777" w:rsidR="00945E53" w:rsidRPr="007A6443" w:rsidRDefault="00945E53" w:rsidP="00FE4A28">
            <w:pPr>
              <w:pStyle w:val="movimento2"/>
              <w:rPr>
                <w:color w:val="002060"/>
              </w:rPr>
            </w:pPr>
            <w:r w:rsidRPr="007A6443">
              <w:rPr>
                <w:color w:val="002060"/>
              </w:rPr>
              <w:t> </w:t>
            </w:r>
          </w:p>
        </w:tc>
      </w:tr>
    </w:tbl>
    <w:p w14:paraId="73159213" w14:textId="77777777" w:rsidR="00945E53" w:rsidRPr="007A6443" w:rsidRDefault="00945E53" w:rsidP="00945E53">
      <w:pPr>
        <w:pStyle w:val="titolo30"/>
        <w:rPr>
          <w:rFonts w:eastAsiaTheme="minorEastAsia"/>
          <w:color w:val="002060"/>
        </w:rPr>
      </w:pPr>
      <w:r w:rsidRPr="007A6443">
        <w:rPr>
          <w:color w:val="002060"/>
        </w:rPr>
        <w:t xml:space="preserve">CALCIATORI NON ESPULSI </w:t>
      </w:r>
    </w:p>
    <w:p w14:paraId="1D91D9F7" w14:textId="77777777" w:rsidR="00945E53" w:rsidRPr="007A6443" w:rsidRDefault="00945E53" w:rsidP="00945E53">
      <w:pPr>
        <w:pStyle w:val="titolo20"/>
        <w:rPr>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3921D5F2" w14:textId="77777777" w:rsidTr="00FE4A28">
        <w:tc>
          <w:tcPr>
            <w:tcW w:w="2200" w:type="dxa"/>
            <w:tcMar>
              <w:top w:w="20" w:type="dxa"/>
              <w:left w:w="20" w:type="dxa"/>
              <w:bottom w:w="20" w:type="dxa"/>
              <w:right w:w="20" w:type="dxa"/>
            </w:tcMar>
            <w:vAlign w:val="center"/>
            <w:hideMark/>
          </w:tcPr>
          <w:p w14:paraId="7F63A454" w14:textId="77777777" w:rsidR="00945E53" w:rsidRPr="007A6443" w:rsidRDefault="00945E53" w:rsidP="00FE4A28">
            <w:pPr>
              <w:pStyle w:val="movimento"/>
              <w:rPr>
                <w:color w:val="002060"/>
              </w:rPr>
            </w:pPr>
            <w:r w:rsidRPr="007A6443">
              <w:rPr>
                <w:color w:val="002060"/>
              </w:rPr>
              <w:t>FOGLIETTI CAROLINA</w:t>
            </w:r>
          </w:p>
        </w:tc>
        <w:tc>
          <w:tcPr>
            <w:tcW w:w="2200" w:type="dxa"/>
            <w:tcMar>
              <w:top w:w="20" w:type="dxa"/>
              <w:left w:w="20" w:type="dxa"/>
              <w:bottom w:w="20" w:type="dxa"/>
              <w:right w:w="20" w:type="dxa"/>
            </w:tcMar>
            <w:vAlign w:val="center"/>
            <w:hideMark/>
          </w:tcPr>
          <w:p w14:paraId="2CA43549" w14:textId="77777777" w:rsidR="00945E53" w:rsidRPr="007A6443" w:rsidRDefault="00945E53" w:rsidP="00FE4A28">
            <w:pPr>
              <w:pStyle w:val="movimento2"/>
              <w:rPr>
                <w:color w:val="002060"/>
              </w:rPr>
            </w:pPr>
            <w:r w:rsidRPr="007A6443">
              <w:rPr>
                <w:color w:val="002060"/>
              </w:rPr>
              <w:t xml:space="preserve">(GRADARA CALCIO) </w:t>
            </w:r>
          </w:p>
        </w:tc>
        <w:tc>
          <w:tcPr>
            <w:tcW w:w="800" w:type="dxa"/>
            <w:tcMar>
              <w:top w:w="20" w:type="dxa"/>
              <w:left w:w="20" w:type="dxa"/>
              <w:bottom w:w="20" w:type="dxa"/>
              <w:right w:w="20" w:type="dxa"/>
            </w:tcMar>
            <w:vAlign w:val="center"/>
            <w:hideMark/>
          </w:tcPr>
          <w:p w14:paraId="329CF44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A5441ED" w14:textId="77777777" w:rsidR="00945E53" w:rsidRPr="007A6443" w:rsidRDefault="00945E53" w:rsidP="00FE4A28">
            <w:pPr>
              <w:pStyle w:val="movimento"/>
              <w:rPr>
                <w:color w:val="002060"/>
              </w:rPr>
            </w:pPr>
            <w:r w:rsidRPr="007A6443">
              <w:rPr>
                <w:color w:val="002060"/>
              </w:rPr>
              <w:t>GIOACCHINI TATIANA</w:t>
            </w:r>
          </w:p>
        </w:tc>
        <w:tc>
          <w:tcPr>
            <w:tcW w:w="2200" w:type="dxa"/>
            <w:tcMar>
              <w:top w:w="20" w:type="dxa"/>
              <w:left w:w="20" w:type="dxa"/>
              <w:bottom w:w="20" w:type="dxa"/>
              <w:right w:w="20" w:type="dxa"/>
            </w:tcMar>
            <w:vAlign w:val="center"/>
            <w:hideMark/>
          </w:tcPr>
          <w:p w14:paraId="1D71FDC9" w14:textId="77777777" w:rsidR="00945E53" w:rsidRPr="007A6443" w:rsidRDefault="00945E53" w:rsidP="00FE4A28">
            <w:pPr>
              <w:pStyle w:val="movimento2"/>
              <w:rPr>
                <w:color w:val="002060"/>
              </w:rPr>
            </w:pPr>
            <w:r w:rsidRPr="007A6443">
              <w:rPr>
                <w:color w:val="002060"/>
              </w:rPr>
              <w:t xml:space="preserve">(VENERE POTENTIA) </w:t>
            </w:r>
          </w:p>
        </w:tc>
      </w:tr>
    </w:tbl>
    <w:p w14:paraId="62197B28"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9AE31AF" w14:textId="77777777" w:rsidTr="00FE4A28">
        <w:tc>
          <w:tcPr>
            <w:tcW w:w="2200" w:type="dxa"/>
            <w:tcMar>
              <w:top w:w="20" w:type="dxa"/>
              <w:left w:w="20" w:type="dxa"/>
              <w:bottom w:w="20" w:type="dxa"/>
              <w:right w:w="20" w:type="dxa"/>
            </w:tcMar>
            <w:vAlign w:val="center"/>
            <w:hideMark/>
          </w:tcPr>
          <w:p w14:paraId="069689FF" w14:textId="77777777" w:rsidR="00945E53" w:rsidRPr="007A6443" w:rsidRDefault="00945E53" w:rsidP="00FE4A28">
            <w:pPr>
              <w:pStyle w:val="movimento"/>
              <w:rPr>
                <w:color w:val="002060"/>
              </w:rPr>
            </w:pPr>
            <w:r w:rsidRPr="007A6443">
              <w:rPr>
                <w:color w:val="002060"/>
              </w:rPr>
              <w:t>ANGELINI VANESSA</w:t>
            </w:r>
          </w:p>
        </w:tc>
        <w:tc>
          <w:tcPr>
            <w:tcW w:w="2200" w:type="dxa"/>
            <w:tcMar>
              <w:top w:w="20" w:type="dxa"/>
              <w:left w:w="20" w:type="dxa"/>
              <w:bottom w:w="20" w:type="dxa"/>
              <w:right w:w="20" w:type="dxa"/>
            </w:tcMar>
            <w:vAlign w:val="center"/>
            <w:hideMark/>
          </w:tcPr>
          <w:p w14:paraId="5838B4A8" w14:textId="77777777" w:rsidR="00945E53" w:rsidRPr="007A6443" w:rsidRDefault="00945E53" w:rsidP="00FE4A28">
            <w:pPr>
              <w:pStyle w:val="movimento2"/>
              <w:rPr>
                <w:color w:val="002060"/>
              </w:rPr>
            </w:pPr>
            <w:r w:rsidRPr="007A6443">
              <w:rPr>
                <w:color w:val="002060"/>
              </w:rPr>
              <w:t xml:space="preserve">(GRADARA CALCIO) </w:t>
            </w:r>
          </w:p>
        </w:tc>
        <w:tc>
          <w:tcPr>
            <w:tcW w:w="800" w:type="dxa"/>
            <w:tcMar>
              <w:top w:w="20" w:type="dxa"/>
              <w:left w:w="20" w:type="dxa"/>
              <w:bottom w:w="20" w:type="dxa"/>
              <w:right w:w="20" w:type="dxa"/>
            </w:tcMar>
            <w:vAlign w:val="center"/>
            <w:hideMark/>
          </w:tcPr>
          <w:p w14:paraId="127773A4"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B9C0F8E" w14:textId="77777777" w:rsidR="00945E53" w:rsidRPr="007A6443" w:rsidRDefault="00945E53" w:rsidP="00FE4A28">
            <w:pPr>
              <w:pStyle w:val="movimento"/>
              <w:rPr>
                <w:color w:val="002060"/>
              </w:rPr>
            </w:pPr>
            <w:r w:rsidRPr="007A6443">
              <w:rPr>
                <w:color w:val="002060"/>
              </w:rPr>
              <w:t>CUSIMANO VALENTINA</w:t>
            </w:r>
          </w:p>
        </w:tc>
        <w:tc>
          <w:tcPr>
            <w:tcW w:w="2200" w:type="dxa"/>
            <w:tcMar>
              <w:top w:w="20" w:type="dxa"/>
              <w:left w:w="20" w:type="dxa"/>
              <w:bottom w:w="20" w:type="dxa"/>
              <w:right w:w="20" w:type="dxa"/>
            </w:tcMar>
            <w:vAlign w:val="center"/>
            <w:hideMark/>
          </w:tcPr>
          <w:p w14:paraId="7D0D7E2B" w14:textId="77777777" w:rsidR="00945E53" w:rsidRPr="007A6443" w:rsidRDefault="00945E53" w:rsidP="00FE4A28">
            <w:pPr>
              <w:pStyle w:val="movimento2"/>
              <w:rPr>
                <w:color w:val="002060"/>
              </w:rPr>
            </w:pPr>
            <w:r w:rsidRPr="007A6443">
              <w:rPr>
                <w:color w:val="002060"/>
              </w:rPr>
              <w:t xml:space="preserve">(VENERE POTENTIA) </w:t>
            </w:r>
          </w:p>
        </w:tc>
      </w:tr>
    </w:tbl>
    <w:p w14:paraId="7AB4B600" w14:textId="77777777" w:rsidR="00945E53" w:rsidRDefault="00945E53" w:rsidP="00945E53">
      <w:pPr>
        <w:pStyle w:val="breakline"/>
        <w:rPr>
          <w:color w:val="002060"/>
        </w:rPr>
      </w:pPr>
    </w:p>
    <w:p w14:paraId="01B71D62" w14:textId="77777777" w:rsidR="00945E53" w:rsidRPr="001910FC" w:rsidRDefault="00945E53" w:rsidP="00945E5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8EEE3FC" w14:textId="77777777" w:rsidR="00945E53" w:rsidRPr="001910FC" w:rsidRDefault="00945E53" w:rsidP="00945E5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FAD1AE9" w14:textId="77777777" w:rsidR="00945E53" w:rsidRPr="007A6443" w:rsidRDefault="00945E53" w:rsidP="00945E53">
      <w:pPr>
        <w:pStyle w:val="breakline"/>
        <w:rPr>
          <w:rFonts w:eastAsiaTheme="minorEastAsia"/>
          <w:color w:val="002060"/>
        </w:rPr>
      </w:pPr>
    </w:p>
    <w:p w14:paraId="1EEE1764" w14:textId="77777777" w:rsidR="00945E53" w:rsidRPr="007A6443" w:rsidRDefault="00945E53" w:rsidP="00945E53">
      <w:pPr>
        <w:pStyle w:val="titoloprinc0"/>
        <w:rPr>
          <w:color w:val="002060"/>
        </w:rPr>
      </w:pPr>
      <w:r w:rsidRPr="007A6443">
        <w:rPr>
          <w:color w:val="002060"/>
        </w:rPr>
        <w:t>CLASSIFICA</w:t>
      </w:r>
    </w:p>
    <w:p w14:paraId="2F041A64" w14:textId="77777777" w:rsidR="00945E53" w:rsidRPr="007A6443" w:rsidRDefault="00945E53" w:rsidP="00945E53">
      <w:pPr>
        <w:pStyle w:val="breakline"/>
        <w:rPr>
          <w:color w:val="002060"/>
        </w:rPr>
      </w:pPr>
    </w:p>
    <w:p w14:paraId="4B75379C" w14:textId="77777777" w:rsidR="00945E53" w:rsidRPr="007A6443" w:rsidRDefault="00945E53" w:rsidP="00945E53">
      <w:pPr>
        <w:pStyle w:val="breakline"/>
        <w:rPr>
          <w:color w:val="002060"/>
        </w:rPr>
      </w:pPr>
    </w:p>
    <w:p w14:paraId="6AE327DF" w14:textId="77777777" w:rsidR="00945E53" w:rsidRPr="007A6443" w:rsidRDefault="00945E53" w:rsidP="00945E53">
      <w:pPr>
        <w:pStyle w:val="sottotitolocampionato10"/>
        <w:rPr>
          <w:color w:val="002060"/>
        </w:rPr>
      </w:pPr>
      <w:r w:rsidRPr="007A64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7D82D401"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D8BCD"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8FFA2"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39A41"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1967D"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7224F"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C15ED"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20E26"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5949C"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2DF1D"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64F73" w14:textId="77777777" w:rsidR="00945E53" w:rsidRPr="007A6443" w:rsidRDefault="00945E53" w:rsidP="00FE4A28">
            <w:pPr>
              <w:pStyle w:val="headertabella0"/>
              <w:rPr>
                <w:color w:val="002060"/>
              </w:rPr>
            </w:pPr>
            <w:r w:rsidRPr="007A6443">
              <w:rPr>
                <w:color w:val="002060"/>
              </w:rPr>
              <w:t>PE</w:t>
            </w:r>
          </w:p>
        </w:tc>
      </w:tr>
      <w:tr w:rsidR="00945E53" w:rsidRPr="007A6443" w14:paraId="7A7B83C8"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C137D" w14:textId="77777777" w:rsidR="00945E53" w:rsidRPr="007A6443" w:rsidRDefault="00945E53" w:rsidP="00FE4A28">
            <w:pPr>
              <w:pStyle w:val="rowtabella0"/>
              <w:rPr>
                <w:color w:val="002060"/>
              </w:rPr>
            </w:pPr>
            <w:r w:rsidRPr="007A644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7642"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97F45"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443DF"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98A2"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316E"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13BD" w14:textId="77777777" w:rsidR="00945E53" w:rsidRPr="007A6443" w:rsidRDefault="00945E53" w:rsidP="00FE4A28">
            <w:pPr>
              <w:pStyle w:val="rowtabella0"/>
              <w:jc w:val="center"/>
              <w:rPr>
                <w:color w:val="002060"/>
              </w:rPr>
            </w:pPr>
            <w:r w:rsidRPr="007A6443">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1E23"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14E3" w14:textId="77777777" w:rsidR="00945E53" w:rsidRPr="007A6443" w:rsidRDefault="00945E53" w:rsidP="00FE4A28">
            <w:pPr>
              <w:pStyle w:val="rowtabella0"/>
              <w:jc w:val="center"/>
              <w:rPr>
                <w:color w:val="002060"/>
              </w:rPr>
            </w:pPr>
            <w:r w:rsidRPr="007A6443">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F8B9" w14:textId="77777777" w:rsidR="00945E53" w:rsidRPr="007A6443" w:rsidRDefault="00945E53" w:rsidP="00FE4A28">
            <w:pPr>
              <w:pStyle w:val="rowtabella0"/>
              <w:jc w:val="center"/>
              <w:rPr>
                <w:color w:val="002060"/>
              </w:rPr>
            </w:pPr>
            <w:r w:rsidRPr="007A6443">
              <w:rPr>
                <w:color w:val="002060"/>
              </w:rPr>
              <w:t>0</w:t>
            </w:r>
          </w:p>
        </w:tc>
      </w:tr>
      <w:tr w:rsidR="00945E53" w:rsidRPr="007A6443" w14:paraId="6098D366"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B80CC" w14:textId="77777777" w:rsidR="00945E53" w:rsidRPr="007A6443" w:rsidRDefault="00945E53" w:rsidP="00FE4A28">
            <w:pPr>
              <w:pStyle w:val="rowtabella0"/>
              <w:rPr>
                <w:color w:val="002060"/>
              </w:rPr>
            </w:pPr>
            <w:r w:rsidRPr="007A644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F6BC"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8867"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A5DE"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164F"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9451"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A311" w14:textId="77777777" w:rsidR="00945E53" w:rsidRPr="007A6443" w:rsidRDefault="00945E53" w:rsidP="00FE4A28">
            <w:pPr>
              <w:pStyle w:val="rowtabella0"/>
              <w:jc w:val="center"/>
              <w:rPr>
                <w:color w:val="002060"/>
              </w:rPr>
            </w:pPr>
            <w:r w:rsidRPr="007A6443">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B37F"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CD67" w14:textId="77777777" w:rsidR="00945E53" w:rsidRPr="007A6443" w:rsidRDefault="00945E53" w:rsidP="00FE4A28">
            <w:pPr>
              <w:pStyle w:val="rowtabella0"/>
              <w:jc w:val="center"/>
              <w:rPr>
                <w:color w:val="002060"/>
              </w:rPr>
            </w:pPr>
            <w:r w:rsidRPr="007A644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C015" w14:textId="77777777" w:rsidR="00945E53" w:rsidRPr="007A6443" w:rsidRDefault="00945E53" w:rsidP="00FE4A28">
            <w:pPr>
              <w:pStyle w:val="rowtabella0"/>
              <w:jc w:val="center"/>
              <w:rPr>
                <w:color w:val="002060"/>
              </w:rPr>
            </w:pPr>
            <w:r w:rsidRPr="007A6443">
              <w:rPr>
                <w:color w:val="002060"/>
              </w:rPr>
              <w:t>0</w:t>
            </w:r>
          </w:p>
        </w:tc>
      </w:tr>
      <w:tr w:rsidR="00945E53" w:rsidRPr="007A6443" w14:paraId="2A8D861D"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2CDDD" w14:textId="77777777" w:rsidR="00945E53" w:rsidRPr="007A6443" w:rsidRDefault="00945E53" w:rsidP="00FE4A28">
            <w:pPr>
              <w:pStyle w:val="rowtabella0"/>
              <w:rPr>
                <w:color w:val="002060"/>
              </w:rPr>
            </w:pPr>
            <w:r w:rsidRPr="007A6443">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8102" w14:textId="77777777" w:rsidR="00945E53" w:rsidRPr="007A6443" w:rsidRDefault="00945E53" w:rsidP="00FE4A28">
            <w:pPr>
              <w:pStyle w:val="rowtabella0"/>
              <w:jc w:val="center"/>
              <w:rPr>
                <w:color w:val="002060"/>
              </w:rPr>
            </w:pPr>
            <w:r w:rsidRPr="007A644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0EE1"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AFD2"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DC49"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C3E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01AF" w14:textId="77777777" w:rsidR="00945E53" w:rsidRPr="007A6443" w:rsidRDefault="00945E53" w:rsidP="00FE4A28">
            <w:pPr>
              <w:pStyle w:val="rowtabella0"/>
              <w:jc w:val="center"/>
              <w:rPr>
                <w:color w:val="002060"/>
              </w:rPr>
            </w:pPr>
            <w:r w:rsidRPr="007A644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8551"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6019" w14:textId="77777777" w:rsidR="00945E53" w:rsidRPr="007A6443" w:rsidRDefault="00945E53" w:rsidP="00FE4A28">
            <w:pPr>
              <w:pStyle w:val="rowtabella0"/>
              <w:jc w:val="center"/>
              <w:rPr>
                <w:color w:val="002060"/>
              </w:rPr>
            </w:pPr>
            <w:r w:rsidRPr="007A644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79AB" w14:textId="77777777" w:rsidR="00945E53" w:rsidRPr="007A6443" w:rsidRDefault="00945E53" w:rsidP="00FE4A28">
            <w:pPr>
              <w:pStyle w:val="rowtabella0"/>
              <w:jc w:val="center"/>
              <w:rPr>
                <w:color w:val="002060"/>
              </w:rPr>
            </w:pPr>
            <w:r w:rsidRPr="007A6443">
              <w:rPr>
                <w:color w:val="002060"/>
              </w:rPr>
              <w:t>0</w:t>
            </w:r>
          </w:p>
        </w:tc>
      </w:tr>
      <w:tr w:rsidR="00945E53" w:rsidRPr="007A6443" w14:paraId="0247E00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EDD15" w14:textId="77777777" w:rsidR="00945E53" w:rsidRPr="007A6443" w:rsidRDefault="00945E53" w:rsidP="00FE4A28">
            <w:pPr>
              <w:pStyle w:val="rowtabella0"/>
              <w:rPr>
                <w:color w:val="002060"/>
              </w:rPr>
            </w:pPr>
            <w:r w:rsidRPr="007A6443">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41A3C" w14:textId="77777777" w:rsidR="00945E53" w:rsidRPr="007A6443" w:rsidRDefault="00945E53" w:rsidP="00FE4A28">
            <w:pPr>
              <w:pStyle w:val="rowtabella0"/>
              <w:jc w:val="center"/>
              <w:rPr>
                <w:color w:val="002060"/>
              </w:rPr>
            </w:pPr>
            <w:r w:rsidRPr="007A64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6510"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D48E"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18D6"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ADFE"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EAD2" w14:textId="77777777" w:rsidR="00945E53" w:rsidRPr="007A6443" w:rsidRDefault="00945E53" w:rsidP="00FE4A28">
            <w:pPr>
              <w:pStyle w:val="rowtabella0"/>
              <w:jc w:val="center"/>
              <w:rPr>
                <w:color w:val="002060"/>
              </w:rPr>
            </w:pPr>
            <w:r w:rsidRPr="007A6443">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7CBD" w14:textId="77777777" w:rsidR="00945E53" w:rsidRPr="007A6443" w:rsidRDefault="00945E53" w:rsidP="00FE4A28">
            <w:pPr>
              <w:pStyle w:val="rowtabella0"/>
              <w:jc w:val="center"/>
              <w:rPr>
                <w:color w:val="002060"/>
              </w:rPr>
            </w:pPr>
            <w:r w:rsidRPr="007A644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41A3" w14:textId="77777777" w:rsidR="00945E53" w:rsidRPr="007A6443" w:rsidRDefault="00945E53" w:rsidP="00FE4A28">
            <w:pPr>
              <w:pStyle w:val="rowtabella0"/>
              <w:jc w:val="center"/>
              <w:rPr>
                <w:color w:val="002060"/>
              </w:rPr>
            </w:pPr>
            <w:r w:rsidRPr="007A644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0866" w14:textId="77777777" w:rsidR="00945E53" w:rsidRPr="007A6443" w:rsidRDefault="00945E53" w:rsidP="00FE4A28">
            <w:pPr>
              <w:pStyle w:val="rowtabella0"/>
              <w:jc w:val="center"/>
              <w:rPr>
                <w:color w:val="002060"/>
              </w:rPr>
            </w:pPr>
            <w:r w:rsidRPr="007A6443">
              <w:rPr>
                <w:color w:val="002060"/>
              </w:rPr>
              <w:t>0</w:t>
            </w:r>
          </w:p>
        </w:tc>
      </w:tr>
      <w:tr w:rsidR="00945E53" w:rsidRPr="007A6443" w14:paraId="0838342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A8ED7" w14:textId="77777777" w:rsidR="00945E53" w:rsidRPr="007A6443" w:rsidRDefault="00945E53" w:rsidP="00FE4A28">
            <w:pPr>
              <w:pStyle w:val="rowtabella0"/>
              <w:rPr>
                <w:color w:val="002060"/>
              </w:rPr>
            </w:pPr>
            <w:r w:rsidRPr="007A6443">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9239" w14:textId="77777777" w:rsidR="00945E53" w:rsidRPr="007A6443" w:rsidRDefault="00945E53" w:rsidP="00FE4A28">
            <w:pPr>
              <w:pStyle w:val="rowtabella0"/>
              <w:jc w:val="center"/>
              <w:rPr>
                <w:color w:val="002060"/>
              </w:rPr>
            </w:pPr>
            <w:r w:rsidRPr="007A644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43D19"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897E2"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B4F5"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61584"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1BC2" w14:textId="77777777" w:rsidR="00945E53" w:rsidRPr="007A6443" w:rsidRDefault="00945E53" w:rsidP="00FE4A28">
            <w:pPr>
              <w:pStyle w:val="rowtabella0"/>
              <w:jc w:val="center"/>
              <w:rPr>
                <w:color w:val="002060"/>
              </w:rPr>
            </w:pPr>
            <w:r w:rsidRPr="007A644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9ACC" w14:textId="77777777" w:rsidR="00945E53" w:rsidRPr="007A6443" w:rsidRDefault="00945E53" w:rsidP="00FE4A28">
            <w:pPr>
              <w:pStyle w:val="rowtabella0"/>
              <w:jc w:val="center"/>
              <w:rPr>
                <w:color w:val="002060"/>
              </w:rPr>
            </w:pPr>
            <w:r w:rsidRPr="007A644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5C3A"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E7ED" w14:textId="77777777" w:rsidR="00945E53" w:rsidRPr="007A6443" w:rsidRDefault="00945E53" w:rsidP="00FE4A28">
            <w:pPr>
              <w:pStyle w:val="rowtabella0"/>
              <w:jc w:val="center"/>
              <w:rPr>
                <w:color w:val="002060"/>
              </w:rPr>
            </w:pPr>
            <w:r w:rsidRPr="007A6443">
              <w:rPr>
                <w:color w:val="002060"/>
              </w:rPr>
              <w:t>0</w:t>
            </w:r>
          </w:p>
        </w:tc>
      </w:tr>
      <w:tr w:rsidR="00945E53" w:rsidRPr="007A6443" w14:paraId="3399F12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6B4AE" w14:textId="77777777" w:rsidR="00945E53" w:rsidRPr="007A6443" w:rsidRDefault="00945E53" w:rsidP="00FE4A28">
            <w:pPr>
              <w:pStyle w:val="rowtabella0"/>
              <w:rPr>
                <w:color w:val="002060"/>
              </w:rPr>
            </w:pPr>
            <w:r w:rsidRPr="007A6443">
              <w:rPr>
                <w:color w:val="002060"/>
              </w:rPr>
              <w:lastRenderedPageBreak/>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6D9A" w14:textId="77777777" w:rsidR="00945E53" w:rsidRPr="007A6443" w:rsidRDefault="00945E53" w:rsidP="00FE4A28">
            <w:pPr>
              <w:pStyle w:val="rowtabella0"/>
              <w:jc w:val="center"/>
              <w:rPr>
                <w:color w:val="002060"/>
              </w:rPr>
            </w:pPr>
            <w:r w:rsidRPr="007A64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601F"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616C"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561B"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3CE6"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1D66"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7D5D" w14:textId="77777777" w:rsidR="00945E53" w:rsidRPr="007A6443" w:rsidRDefault="00945E53" w:rsidP="00FE4A28">
            <w:pPr>
              <w:pStyle w:val="rowtabella0"/>
              <w:jc w:val="center"/>
              <w:rPr>
                <w:color w:val="002060"/>
              </w:rPr>
            </w:pPr>
            <w:r w:rsidRPr="007A64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322D"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B693" w14:textId="77777777" w:rsidR="00945E53" w:rsidRPr="007A6443" w:rsidRDefault="00945E53" w:rsidP="00FE4A28">
            <w:pPr>
              <w:pStyle w:val="rowtabella0"/>
              <w:jc w:val="center"/>
              <w:rPr>
                <w:color w:val="002060"/>
              </w:rPr>
            </w:pPr>
            <w:r w:rsidRPr="007A6443">
              <w:rPr>
                <w:color w:val="002060"/>
              </w:rPr>
              <w:t>0</w:t>
            </w:r>
          </w:p>
        </w:tc>
      </w:tr>
      <w:tr w:rsidR="00945E53" w:rsidRPr="007A6443" w14:paraId="3D1FB9A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55782" w14:textId="77777777" w:rsidR="00945E53" w:rsidRPr="007A6443" w:rsidRDefault="00945E53" w:rsidP="00FE4A28">
            <w:pPr>
              <w:pStyle w:val="rowtabella0"/>
              <w:rPr>
                <w:color w:val="002060"/>
              </w:rPr>
            </w:pPr>
            <w:r w:rsidRPr="007A6443">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F71C"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C1B2"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78F2"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A6FE"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3842"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41F4" w14:textId="77777777" w:rsidR="00945E53" w:rsidRPr="007A6443" w:rsidRDefault="00945E53" w:rsidP="00FE4A28">
            <w:pPr>
              <w:pStyle w:val="rowtabella0"/>
              <w:jc w:val="center"/>
              <w:rPr>
                <w:color w:val="002060"/>
              </w:rPr>
            </w:pPr>
            <w:r w:rsidRPr="007A644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D86D" w14:textId="77777777" w:rsidR="00945E53" w:rsidRPr="007A6443" w:rsidRDefault="00945E53" w:rsidP="00FE4A28">
            <w:pPr>
              <w:pStyle w:val="rowtabella0"/>
              <w:jc w:val="center"/>
              <w:rPr>
                <w:color w:val="002060"/>
              </w:rPr>
            </w:pPr>
            <w:r w:rsidRPr="007A644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9C93"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781D" w14:textId="77777777" w:rsidR="00945E53" w:rsidRPr="007A6443" w:rsidRDefault="00945E53" w:rsidP="00FE4A28">
            <w:pPr>
              <w:pStyle w:val="rowtabella0"/>
              <w:jc w:val="center"/>
              <w:rPr>
                <w:color w:val="002060"/>
              </w:rPr>
            </w:pPr>
            <w:r w:rsidRPr="007A6443">
              <w:rPr>
                <w:color w:val="002060"/>
              </w:rPr>
              <w:t>0</w:t>
            </w:r>
          </w:p>
        </w:tc>
      </w:tr>
      <w:tr w:rsidR="00945E53" w:rsidRPr="007A6443" w14:paraId="46337D5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29364" w14:textId="77777777" w:rsidR="00945E53" w:rsidRPr="007A6443" w:rsidRDefault="00945E53" w:rsidP="00FE4A28">
            <w:pPr>
              <w:pStyle w:val="rowtabella0"/>
              <w:rPr>
                <w:color w:val="002060"/>
              </w:rPr>
            </w:pPr>
            <w:r w:rsidRPr="007A6443">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D14A2"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5242"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98BCA"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87BF"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692D"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C56D" w14:textId="77777777" w:rsidR="00945E53" w:rsidRPr="007A6443" w:rsidRDefault="00945E53" w:rsidP="00FE4A28">
            <w:pPr>
              <w:pStyle w:val="rowtabella0"/>
              <w:jc w:val="center"/>
              <w:rPr>
                <w:color w:val="002060"/>
              </w:rPr>
            </w:pPr>
            <w:r w:rsidRPr="007A644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DDE1" w14:textId="77777777" w:rsidR="00945E53" w:rsidRPr="007A6443" w:rsidRDefault="00945E53" w:rsidP="00FE4A28">
            <w:pPr>
              <w:pStyle w:val="rowtabella0"/>
              <w:jc w:val="center"/>
              <w:rPr>
                <w:color w:val="002060"/>
              </w:rPr>
            </w:pPr>
            <w:r w:rsidRPr="007A644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078A"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E3EB" w14:textId="77777777" w:rsidR="00945E53" w:rsidRPr="007A6443" w:rsidRDefault="00945E53" w:rsidP="00FE4A28">
            <w:pPr>
              <w:pStyle w:val="rowtabella0"/>
              <w:jc w:val="center"/>
              <w:rPr>
                <w:color w:val="002060"/>
              </w:rPr>
            </w:pPr>
            <w:r w:rsidRPr="007A6443">
              <w:rPr>
                <w:color w:val="002060"/>
              </w:rPr>
              <w:t>0</w:t>
            </w:r>
          </w:p>
        </w:tc>
      </w:tr>
      <w:tr w:rsidR="00945E53" w:rsidRPr="007A6443" w14:paraId="62DF265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C840B" w14:textId="77777777" w:rsidR="00945E53" w:rsidRPr="007A6443" w:rsidRDefault="00945E53" w:rsidP="00FE4A28">
            <w:pPr>
              <w:pStyle w:val="rowtabella0"/>
              <w:rPr>
                <w:color w:val="002060"/>
              </w:rPr>
            </w:pPr>
            <w:r w:rsidRPr="007A644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6320"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A740"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4048"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D18F"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5F1F"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11FC" w14:textId="77777777" w:rsidR="00945E53" w:rsidRPr="007A6443" w:rsidRDefault="00945E53" w:rsidP="00FE4A28">
            <w:pPr>
              <w:pStyle w:val="rowtabella0"/>
              <w:jc w:val="center"/>
              <w:rPr>
                <w:color w:val="002060"/>
              </w:rPr>
            </w:pPr>
            <w:r w:rsidRPr="007A644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D5C7" w14:textId="77777777" w:rsidR="00945E53" w:rsidRPr="007A6443" w:rsidRDefault="00945E53" w:rsidP="00FE4A28">
            <w:pPr>
              <w:pStyle w:val="rowtabella0"/>
              <w:jc w:val="center"/>
              <w:rPr>
                <w:color w:val="002060"/>
              </w:rPr>
            </w:pPr>
            <w:r w:rsidRPr="007A644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F5FB"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6AFC" w14:textId="77777777" w:rsidR="00945E53" w:rsidRPr="007A6443" w:rsidRDefault="00945E53" w:rsidP="00FE4A28">
            <w:pPr>
              <w:pStyle w:val="rowtabella0"/>
              <w:jc w:val="center"/>
              <w:rPr>
                <w:color w:val="002060"/>
              </w:rPr>
            </w:pPr>
            <w:r w:rsidRPr="007A6443">
              <w:rPr>
                <w:color w:val="002060"/>
              </w:rPr>
              <w:t>0</w:t>
            </w:r>
          </w:p>
        </w:tc>
      </w:tr>
      <w:tr w:rsidR="00945E53" w:rsidRPr="007A6443" w14:paraId="30D2931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F3E9C" w14:textId="77777777" w:rsidR="00945E53" w:rsidRPr="007A6443" w:rsidRDefault="00945E53" w:rsidP="00FE4A28">
            <w:pPr>
              <w:pStyle w:val="rowtabella0"/>
              <w:rPr>
                <w:color w:val="002060"/>
              </w:rPr>
            </w:pPr>
            <w:r w:rsidRPr="007A6443">
              <w:rPr>
                <w:color w:val="002060"/>
              </w:rPr>
              <w:t xml:space="preserve">U.S.D. </w:t>
            </w:r>
            <w:proofErr w:type="gramStart"/>
            <w:r w:rsidRPr="007A6443">
              <w:rPr>
                <w:color w:val="002060"/>
              </w:rPr>
              <w:t>MR.SANGIORGESE</w:t>
            </w:r>
            <w:proofErr w:type="gramEnd"/>
            <w:r w:rsidRPr="007A6443">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1C070"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5364"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00D6"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905F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575B"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FF40" w14:textId="77777777" w:rsidR="00945E53" w:rsidRPr="007A6443" w:rsidRDefault="00945E53" w:rsidP="00FE4A28">
            <w:pPr>
              <w:pStyle w:val="rowtabella0"/>
              <w:jc w:val="center"/>
              <w:rPr>
                <w:color w:val="002060"/>
              </w:rPr>
            </w:pPr>
            <w:r w:rsidRPr="007A644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EEC7" w14:textId="77777777" w:rsidR="00945E53" w:rsidRPr="007A6443" w:rsidRDefault="00945E53" w:rsidP="00FE4A28">
            <w:pPr>
              <w:pStyle w:val="rowtabella0"/>
              <w:jc w:val="center"/>
              <w:rPr>
                <w:color w:val="002060"/>
              </w:rPr>
            </w:pPr>
            <w:r w:rsidRPr="007A644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086E" w14:textId="77777777" w:rsidR="00945E53" w:rsidRPr="007A6443" w:rsidRDefault="00945E53" w:rsidP="00FE4A28">
            <w:pPr>
              <w:pStyle w:val="rowtabella0"/>
              <w:jc w:val="center"/>
              <w:rPr>
                <w:color w:val="002060"/>
              </w:rPr>
            </w:pPr>
            <w:r w:rsidRPr="007A64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5061" w14:textId="77777777" w:rsidR="00945E53" w:rsidRPr="007A6443" w:rsidRDefault="00945E53" w:rsidP="00FE4A28">
            <w:pPr>
              <w:pStyle w:val="rowtabella0"/>
              <w:jc w:val="center"/>
              <w:rPr>
                <w:color w:val="002060"/>
              </w:rPr>
            </w:pPr>
            <w:r w:rsidRPr="007A6443">
              <w:rPr>
                <w:color w:val="002060"/>
              </w:rPr>
              <w:t>0</w:t>
            </w:r>
          </w:p>
        </w:tc>
      </w:tr>
      <w:tr w:rsidR="00945E53" w:rsidRPr="007A6443" w14:paraId="4FC3DA4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100B8" w14:textId="77777777" w:rsidR="00945E53" w:rsidRPr="007A6443" w:rsidRDefault="00945E53" w:rsidP="00FE4A28">
            <w:pPr>
              <w:pStyle w:val="rowtabella0"/>
              <w:rPr>
                <w:color w:val="002060"/>
              </w:rPr>
            </w:pPr>
            <w:r w:rsidRPr="007A6443">
              <w:rPr>
                <w:color w:val="002060"/>
              </w:rPr>
              <w:t xml:space="preserve">A.S.D. </w:t>
            </w:r>
            <w:proofErr w:type="gramStart"/>
            <w:r w:rsidRPr="007A644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4AE4"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E192"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8897"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CC7B9"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C6E5"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2300" w14:textId="77777777" w:rsidR="00945E53" w:rsidRPr="007A6443" w:rsidRDefault="00945E53" w:rsidP="00FE4A28">
            <w:pPr>
              <w:pStyle w:val="rowtabella0"/>
              <w:jc w:val="center"/>
              <w:rPr>
                <w:color w:val="002060"/>
              </w:rPr>
            </w:pPr>
            <w:r w:rsidRPr="007A644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6861" w14:textId="77777777" w:rsidR="00945E53" w:rsidRPr="007A6443" w:rsidRDefault="00945E53" w:rsidP="00FE4A28">
            <w:pPr>
              <w:pStyle w:val="rowtabella0"/>
              <w:jc w:val="center"/>
              <w:rPr>
                <w:color w:val="002060"/>
              </w:rPr>
            </w:pPr>
            <w:r w:rsidRPr="007A644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1F9D"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A3BA" w14:textId="77777777" w:rsidR="00945E53" w:rsidRPr="007A6443" w:rsidRDefault="00945E53" w:rsidP="00FE4A28">
            <w:pPr>
              <w:pStyle w:val="rowtabella0"/>
              <w:jc w:val="center"/>
              <w:rPr>
                <w:color w:val="002060"/>
              </w:rPr>
            </w:pPr>
            <w:r w:rsidRPr="007A6443">
              <w:rPr>
                <w:color w:val="002060"/>
              </w:rPr>
              <w:t>0</w:t>
            </w:r>
          </w:p>
        </w:tc>
      </w:tr>
      <w:tr w:rsidR="00945E53" w:rsidRPr="007A6443" w14:paraId="195D05E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AC3F8" w14:textId="77777777" w:rsidR="00945E53" w:rsidRPr="007A6443" w:rsidRDefault="00945E53" w:rsidP="00FE4A28">
            <w:pPr>
              <w:pStyle w:val="rowtabella0"/>
              <w:rPr>
                <w:color w:val="002060"/>
              </w:rPr>
            </w:pPr>
            <w:r w:rsidRPr="007A6443">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CE91"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89D6"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A5A5"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68AF"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CED3"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58E8" w14:textId="77777777" w:rsidR="00945E53" w:rsidRPr="007A6443" w:rsidRDefault="00945E53" w:rsidP="00FE4A28">
            <w:pPr>
              <w:pStyle w:val="rowtabella0"/>
              <w:jc w:val="center"/>
              <w:rPr>
                <w:color w:val="002060"/>
              </w:rPr>
            </w:pPr>
            <w:r w:rsidRPr="007A64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9778" w14:textId="77777777" w:rsidR="00945E53" w:rsidRPr="007A6443" w:rsidRDefault="00945E53" w:rsidP="00FE4A28">
            <w:pPr>
              <w:pStyle w:val="rowtabella0"/>
              <w:jc w:val="center"/>
              <w:rPr>
                <w:color w:val="002060"/>
              </w:rPr>
            </w:pPr>
            <w:r w:rsidRPr="007A6443">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B29A" w14:textId="77777777" w:rsidR="00945E53" w:rsidRPr="007A6443" w:rsidRDefault="00945E53" w:rsidP="00FE4A28">
            <w:pPr>
              <w:pStyle w:val="rowtabella0"/>
              <w:jc w:val="center"/>
              <w:rPr>
                <w:color w:val="002060"/>
              </w:rPr>
            </w:pPr>
            <w:r w:rsidRPr="007A644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C03F" w14:textId="77777777" w:rsidR="00945E53" w:rsidRPr="007A6443" w:rsidRDefault="00945E53" w:rsidP="00FE4A28">
            <w:pPr>
              <w:pStyle w:val="rowtabella0"/>
              <w:jc w:val="center"/>
              <w:rPr>
                <w:color w:val="002060"/>
              </w:rPr>
            </w:pPr>
            <w:r w:rsidRPr="007A6443">
              <w:rPr>
                <w:color w:val="002060"/>
              </w:rPr>
              <w:t>1</w:t>
            </w:r>
          </w:p>
        </w:tc>
      </w:tr>
      <w:tr w:rsidR="00945E53" w:rsidRPr="007A6443" w14:paraId="34DFB4D0"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B95B85" w14:textId="77777777" w:rsidR="00945E53" w:rsidRPr="007A6443" w:rsidRDefault="00945E53" w:rsidP="00FE4A28">
            <w:pPr>
              <w:pStyle w:val="rowtabella0"/>
              <w:rPr>
                <w:color w:val="002060"/>
              </w:rPr>
            </w:pPr>
            <w:r w:rsidRPr="007A6443">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D1EA"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B442"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0EF0"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D832"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A2D2" w14:textId="77777777" w:rsidR="00945E53" w:rsidRPr="007A6443" w:rsidRDefault="00945E53" w:rsidP="00FE4A28">
            <w:pPr>
              <w:pStyle w:val="rowtabella0"/>
              <w:jc w:val="center"/>
              <w:rPr>
                <w:color w:val="002060"/>
              </w:rPr>
            </w:pPr>
            <w:r w:rsidRPr="007A64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3605"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2E98" w14:textId="77777777" w:rsidR="00945E53" w:rsidRPr="007A6443" w:rsidRDefault="00945E53" w:rsidP="00FE4A28">
            <w:pPr>
              <w:pStyle w:val="rowtabella0"/>
              <w:jc w:val="center"/>
              <w:rPr>
                <w:color w:val="002060"/>
              </w:rPr>
            </w:pPr>
            <w:r w:rsidRPr="007A6443">
              <w:rPr>
                <w:color w:val="002060"/>
              </w:rPr>
              <w:t>203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8295A"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3B02" w14:textId="77777777" w:rsidR="00945E53" w:rsidRPr="007A6443" w:rsidRDefault="00945E53" w:rsidP="00FE4A28">
            <w:pPr>
              <w:pStyle w:val="rowtabella0"/>
              <w:jc w:val="center"/>
              <w:rPr>
                <w:color w:val="002060"/>
              </w:rPr>
            </w:pPr>
            <w:r w:rsidRPr="007A6443">
              <w:rPr>
                <w:color w:val="002060"/>
              </w:rPr>
              <w:t>0</w:t>
            </w:r>
          </w:p>
        </w:tc>
      </w:tr>
    </w:tbl>
    <w:p w14:paraId="0528576C" w14:textId="77777777" w:rsidR="00945E53" w:rsidRPr="007A6443" w:rsidRDefault="00945E53" w:rsidP="00945E53">
      <w:pPr>
        <w:pStyle w:val="breakline"/>
        <w:rPr>
          <w:rFonts w:eastAsiaTheme="minorEastAsia"/>
          <w:color w:val="002060"/>
        </w:rPr>
      </w:pPr>
    </w:p>
    <w:p w14:paraId="77AE8520" w14:textId="77777777" w:rsidR="00945E53" w:rsidRPr="007A6443" w:rsidRDefault="00945E53" w:rsidP="00945E53">
      <w:pPr>
        <w:pStyle w:val="titoloprinc0"/>
        <w:rPr>
          <w:color w:val="002060"/>
        </w:rPr>
      </w:pPr>
      <w:r w:rsidRPr="007A6443">
        <w:rPr>
          <w:color w:val="002060"/>
        </w:rPr>
        <w:t>PROGRAMMA GARE</w:t>
      </w:r>
    </w:p>
    <w:p w14:paraId="7D3613FB" w14:textId="77777777" w:rsidR="00945E53" w:rsidRDefault="00945E53" w:rsidP="00945E53">
      <w:pPr>
        <w:pStyle w:val="breakline"/>
        <w:rPr>
          <w:color w:val="002060"/>
        </w:rPr>
      </w:pPr>
    </w:p>
    <w:p w14:paraId="6B28F9F7" w14:textId="77777777" w:rsidR="003732AA" w:rsidRPr="00282952" w:rsidRDefault="003732AA" w:rsidP="003732AA">
      <w:pPr>
        <w:pStyle w:val="sottotitolocampionato10"/>
        <w:rPr>
          <w:color w:val="002060"/>
        </w:rPr>
      </w:pPr>
      <w:r w:rsidRPr="00282952">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1"/>
        <w:gridCol w:w="385"/>
        <w:gridCol w:w="898"/>
        <w:gridCol w:w="1176"/>
        <w:gridCol w:w="1552"/>
        <w:gridCol w:w="1547"/>
      </w:tblGrid>
      <w:tr w:rsidR="003732AA" w:rsidRPr="00282952" w14:paraId="61C181FF"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A56D8"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25558"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0BF47"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6C403"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A69EE"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E83D7"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4814F"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088AAA17"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A50CB8" w14:textId="77777777" w:rsidR="003732AA" w:rsidRPr="00282952" w:rsidRDefault="003732AA" w:rsidP="00FE4A28">
            <w:pPr>
              <w:pStyle w:val="rowtabella0"/>
              <w:rPr>
                <w:color w:val="002060"/>
              </w:rPr>
            </w:pPr>
            <w:r w:rsidRPr="00282952">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5DD0F" w14:textId="77777777" w:rsidR="003732AA" w:rsidRPr="00282952" w:rsidRDefault="003732AA" w:rsidP="00FE4A28">
            <w:pPr>
              <w:pStyle w:val="rowtabella0"/>
              <w:rPr>
                <w:color w:val="002060"/>
              </w:rPr>
            </w:pPr>
            <w:r w:rsidRPr="00282952">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E9012"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9D3B0" w14:textId="77777777" w:rsidR="003732AA" w:rsidRPr="00282952" w:rsidRDefault="003732AA" w:rsidP="00FE4A28">
            <w:pPr>
              <w:pStyle w:val="rowtabella0"/>
              <w:rPr>
                <w:color w:val="002060"/>
              </w:rPr>
            </w:pPr>
            <w:r w:rsidRPr="00282952">
              <w:rPr>
                <w:color w:val="002060"/>
              </w:rPr>
              <w:t>13/03/2026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AD5EA" w14:textId="77777777" w:rsidR="003732AA" w:rsidRPr="00282952" w:rsidRDefault="003732AA" w:rsidP="00FE4A28">
            <w:pPr>
              <w:pStyle w:val="rowtabella0"/>
              <w:rPr>
                <w:color w:val="002060"/>
              </w:rPr>
            </w:pPr>
            <w:r w:rsidRPr="0028295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D36B7" w14:textId="77777777" w:rsidR="003732AA" w:rsidRPr="00282952" w:rsidRDefault="003732AA" w:rsidP="00FE4A28">
            <w:pPr>
              <w:pStyle w:val="rowtabella0"/>
              <w:rPr>
                <w:color w:val="002060"/>
              </w:rPr>
            </w:pPr>
            <w:r w:rsidRPr="0028295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8F9F9" w14:textId="77777777" w:rsidR="003732AA" w:rsidRPr="00282952" w:rsidRDefault="003732AA" w:rsidP="00FE4A28">
            <w:pPr>
              <w:pStyle w:val="rowtabella0"/>
              <w:rPr>
                <w:color w:val="002060"/>
              </w:rPr>
            </w:pPr>
            <w:r w:rsidRPr="00282952">
              <w:rPr>
                <w:color w:val="002060"/>
              </w:rPr>
              <w:t>LOCALITA' LE CALVIE</w:t>
            </w:r>
          </w:p>
        </w:tc>
      </w:tr>
      <w:tr w:rsidR="003732AA" w:rsidRPr="00282952" w14:paraId="0D4E561D"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ABE5A8" w14:textId="77777777" w:rsidR="003732AA" w:rsidRPr="00282952" w:rsidRDefault="003732AA" w:rsidP="00FE4A28">
            <w:pPr>
              <w:pStyle w:val="rowtabella0"/>
              <w:rPr>
                <w:color w:val="002060"/>
              </w:rPr>
            </w:pPr>
            <w:r w:rsidRPr="00282952">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964BCD" w14:textId="77777777" w:rsidR="003732AA" w:rsidRPr="00282952" w:rsidRDefault="003732AA" w:rsidP="00FE4A28">
            <w:pPr>
              <w:pStyle w:val="rowtabella0"/>
              <w:rPr>
                <w:color w:val="002060"/>
              </w:rPr>
            </w:pPr>
            <w:r w:rsidRPr="00282952">
              <w:rPr>
                <w:color w:val="002060"/>
              </w:rPr>
              <w:t>STAFFOLO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E6D549"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114E1"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DAE0E4" w14:textId="77777777" w:rsidR="003732AA" w:rsidRPr="00282952" w:rsidRDefault="003732AA" w:rsidP="00FE4A28">
            <w:pPr>
              <w:pStyle w:val="rowtabella0"/>
              <w:rPr>
                <w:color w:val="002060"/>
              </w:rPr>
            </w:pPr>
            <w:r w:rsidRPr="00282952">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26CE9" w14:textId="77777777" w:rsidR="003732AA" w:rsidRPr="00282952" w:rsidRDefault="003732AA" w:rsidP="00FE4A28">
            <w:pPr>
              <w:pStyle w:val="rowtabella0"/>
              <w:rPr>
                <w:color w:val="002060"/>
              </w:rPr>
            </w:pPr>
            <w:r w:rsidRPr="0028295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8F791" w14:textId="77777777" w:rsidR="003732AA" w:rsidRPr="00282952" w:rsidRDefault="003732AA" w:rsidP="00FE4A28">
            <w:pPr>
              <w:pStyle w:val="rowtabella0"/>
              <w:rPr>
                <w:color w:val="002060"/>
              </w:rPr>
            </w:pPr>
            <w:r w:rsidRPr="00282952">
              <w:rPr>
                <w:color w:val="002060"/>
              </w:rPr>
              <w:t>VIA ROSSINI</w:t>
            </w:r>
          </w:p>
        </w:tc>
      </w:tr>
      <w:tr w:rsidR="003732AA" w:rsidRPr="00282952" w14:paraId="603524A6"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4A413F" w14:textId="77777777" w:rsidR="003732AA" w:rsidRPr="00282952" w:rsidRDefault="003732AA" w:rsidP="00FE4A28">
            <w:pPr>
              <w:pStyle w:val="rowtabella0"/>
              <w:rPr>
                <w:color w:val="002060"/>
              </w:rPr>
            </w:pPr>
            <w:r w:rsidRPr="00282952">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B5D5E4" w14:textId="77777777" w:rsidR="003732AA" w:rsidRPr="00282952" w:rsidRDefault="003732AA" w:rsidP="00FE4A28">
            <w:pPr>
              <w:pStyle w:val="rowtabella0"/>
              <w:rPr>
                <w:color w:val="002060"/>
              </w:rPr>
            </w:pPr>
            <w:proofErr w:type="gramStart"/>
            <w:r w:rsidRPr="00282952">
              <w:rPr>
                <w:color w:val="002060"/>
              </w:rPr>
              <w:t>MR.SANGIORGESE</w:t>
            </w:r>
            <w:proofErr w:type="gramEnd"/>
            <w:r w:rsidRPr="00282952">
              <w:rPr>
                <w:color w:val="002060"/>
              </w:rPr>
              <w:t xml:space="preserve"> CALCIO1922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DB7B06"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0B5DEF" w14:textId="77777777" w:rsidR="003732AA" w:rsidRPr="00282952" w:rsidRDefault="003732AA" w:rsidP="00FE4A28">
            <w:pPr>
              <w:pStyle w:val="rowtabella0"/>
              <w:rPr>
                <w:color w:val="002060"/>
              </w:rPr>
            </w:pPr>
            <w:r w:rsidRPr="00282952">
              <w:rPr>
                <w:color w:val="002060"/>
              </w:rPr>
              <w:t>13/03/2026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1F81FA" w14:textId="77777777" w:rsidR="003732AA" w:rsidRPr="00282952" w:rsidRDefault="003732AA" w:rsidP="00FE4A28">
            <w:pPr>
              <w:pStyle w:val="rowtabella0"/>
              <w:rPr>
                <w:color w:val="002060"/>
              </w:rPr>
            </w:pPr>
            <w:r w:rsidRPr="0028295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A19BA" w14:textId="77777777" w:rsidR="003732AA" w:rsidRPr="00282952" w:rsidRDefault="003732AA" w:rsidP="00FE4A28">
            <w:pPr>
              <w:pStyle w:val="rowtabella0"/>
              <w:rPr>
                <w:color w:val="002060"/>
              </w:rPr>
            </w:pPr>
            <w:r w:rsidRPr="0028295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9E077" w14:textId="77777777" w:rsidR="003732AA" w:rsidRPr="00282952" w:rsidRDefault="003732AA" w:rsidP="00FE4A28">
            <w:pPr>
              <w:pStyle w:val="rowtabella0"/>
              <w:rPr>
                <w:color w:val="002060"/>
              </w:rPr>
            </w:pPr>
            <w:r w:rsidRPr="00282952">
              <w:rPr>
                <w:color w:val="002060"/>
              </w:rPr>
              <w:t>VIA ROMA, SNC</w:t>
            </w:r>
          </w:p>
        </w:tc>
      </w:tr>
      <w:tr w:rsidR="003732AA" w:rsidRPr="00282952" w14:paraId="504B376D"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CBD1F6" w14:textId="77777777" w:rsidR="003732AA" w:rsidRPr="00282952" w:rsidRDefault="003732AA" w:rsidP="00FE4A28">
            <w:pPr>
              <w:pStyle w:val="rowtabella0"/>
              <w:rPr>
                <w:color w:val="002060"/>
              </w:rPr>
            </w:pPr>
            <w:r w:rsidRPr="00282952">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42CC85" w14:textId="77777777" w:rsidR="003732AA" w:rsidRPr="00282952" w:rsidRDefault="003732AA" w:rsidP="00FE4A28">
            <w:pPr>
              <w:pStyle w:val="rowtabella0"/>
              <w:rPr>
                <w:color w:val="002060"/>
              </w:rPr>
            </w:pPr>
            <w:r w:rsidRPr="00282952">
              <w:rPr>
                <w:color w:val="002060"/>
              </w:rPr>
              <w:t>ATLETICO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ACD16D"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EB048A" w14:textId="77777777" w:rsidR="003732AA" w:rsidRPr="00282952" w:rsidRDefault="003732AA" w:rsidP="00FE4A28">
            <w:pPr>
              <w:pStyle w:val="rowtabella0"/>
              <w:rPr>
                <w:color w:val="002060"/>
              </w:rPr>
            </w:pPr>
            <w:r w:rsidRPr="00282952">
              <w:rPr>
                <w:color w:val="002060"/>
              </w:rPr>
              <w:t>13/03/2026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19CF9E" w14:textId="77777777" w:rsidR="003732AA" w:rsidRPr="00282952" w:rsidRDefault="003732AA" w:rsidP="00FE4A28">
            <w:pPr>
              <w:pStyle w:val="rowtabella0"/>
              <w:rPr>
                <w:color w:val="002060"/>
              </w:rPr>
            </w:pPr>
            <w:r w:rsidRPr="00282952">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E9DB0" w14:textId="77777777" w:rsidR="003732AA" w:rsidRPr="00282952" w:rsidRDefault="003732AA" w:rsidP="00FE4A28">
            <w:pPr>
              <w:pStyle w:val="rowtabella0"/>
              <w:rPr>
                <w:color w:val="002060"/>
              </w:rPr>
            </w:pPr>
            <w:r w:rsidRPr="00282952">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4591C" w14:textId="77777777" w:rsidR="003732AA" w:rsidRPr="00282952" w:rsidRDefault="003732AA" w:rsidP="00FE4A28">
            <w:pPr>
              <w:pStyle w:val="rowtabella0"/>
              <w:rPr>
                <w:color w:val="002060"/>
              </w:rPr>
            </w:pPr>
            <w:r w:rsidRPr="00282952">
              <w:rPr>
                <w:color w:val="002060"/>
              </w:rPr>
              <w:t>VIA LIGURIA - BORGO PINTURA</w:t>
            </w:r>
          </w:p>
        </w:tc>
      </w:tr>
      <w:tr w:rsidR="003732AA" w:rsidRPr="00282952" w14:paraId="1305A1F3"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9A2989" w14:textId="77777777" w:rsidR="003732AA" w:rsidRPr="00282952" w:rsidRDefault="003732AA" w:rsidP="00FE4A28">
            <w:pPr>
              <w:pStyle w:val="rowtabella0"/>
              <w:rPr>
                <w:color w:val="002060"/>
              </w:rPr>
            </w:pPr>
            <w:proofErr w:type="gramStart"/>
            <w:r w:rsidRPr="00282952">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386960" w14:textId="77777777" w:rsidR="003732AA" w:rsidRPr="00282952" w:rsidRDefault="003732AA" w:rsidP="00FE4A28">
            <w:pPr>
              <w:pStyle w:val="rowtabella0"/>
              <w:rPr>
                <w:color w:val="002060"/>
              </w:rPr>
            </w:pPr>
            <w:r w:rsidRPr="00282952">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2F6469"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2BF67E" w14:textId="77777777" w:rsidR="003732AA" w:rsidRPr="00282952" w:rsidRDefault="003732AA" w:rsidP="00FE4A28">
            <w:pPr>
              <w:pStyle w:val="rowtabella0"/>
              <w:rPr>
                <w:color w:val="002060"/>
              </w:rPr>
            </w:pPr>
            <w:r w:rsidRPr="00282952">
              <w:rPr>
                <w:color w:val="002060"/>
              </w:rPr>
              <w:t>13/03/2026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9C449F" w14:textId="77777777" w:rsidR="003732AA" w:rsidRPr="00282952" w:rsidRDefault="003732AA" w:rsidP="00FE4A28">
            <w:pPr>
              <w:pStyle w:val="rowtabella0"/>
              <w:rPr>
                <w:color w:val="002060"/>
              </w:rPr>
            </w:pPr>
            <w:r w:rsidRPr="00282952">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01638D" w14:textId="77777777" w:rsidR="003732AA" w:rsidRPr="00282952" w:rsidRDefault="003732AA" w:rsidP="00FE4A28">
            <w:pPr>
              <w:pStyle w:val="rowtabella0"/>
              <w:rPr>
                <w:color w:val="002060"/>
              </w:rPr>
            </w:pPr>
            <w:r w:rsidRPr="0028295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4DF41" w14:textId="77777777" w:rsidR="003732AA" w:rsidRPr="00282952" w:rsidRDefault="003732AA" w:rsidP="00FE4A28">
            <w:pPr>
              <w:pStyle w:val="rowtabella0"/>
              <w:rPr>
                <w:color w:val="002060"/>
              </w:rPr>
            </w:pPr>
            <w:r w:rsidRPr="00282952">
              <w:rPr>
                <w:color w:val="002060"/>
              </w:rPr>
              <w:t>VIA DELLE REGIONI, 8</w:t>
            </w:r>
          </w:p>
        </w:tc>
      </w:tr>
      <w:tr w:rsidR="003732AA" w:rsidRPr="00282952" w14:paraId="61808B29"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2298E1" w14:textId="77777777" w:rsidR="003732AA" w:rsidRPr="00282952" w:rsidRDefault="003732AA" w:rsidP="00FE4A28">
            <w:pPr>
              <w:pStyle w:val="rowtabella0"/>
              <w:rPr>
                <w:color w:val="002060"/>
              </w:rPr>
            </w:pPr>
            <w:r w:rsidRPr="00282952">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FD304" w14:textId="77777777" w:rsidR="003732AA" w:rsidRPr="00282952" w:rsidRDefault="003732AA" w:rsidP="00FE4A28">
            <w:pPr>
              <w:pStyle w:val="rowtabella0"/>
              <w:rPr>
                <w:color w:val="002060"/>
              </w:rPr>
            </w:pPr>
            <w:r w:rsidRPr="00282952">
              <w:rPr>
                <w:color w:val="002060"/>
              </w:rPr>
              <w:t>CALCIO POTENZA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F3425"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0344C" w14:textId="77777777" w:rsidR="003732AA" w:rsidRPr="00282952" w:rsidRDefault="003732AA" w:rsidP="00FE4A28">
            <w:pPr>
              <w:pStyle w:val="rowtabella0"/>
              <w:rPr>
                <w:color w:val="002060"/>
              </w:rPr>
            </w:pPr>
            <w:r w:rsidRPr="00282952">
              <w:rPr>
                <w:color w:val="002060"/>
              </w:rPr>
              <w:t>13/03/2026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3450A" w14:textId="77777777" w:rsidR="003732AA" w:rsidRPr="00282952" w:rsidRDefault="003732AA" w:rsidP="00FE4A28">
            <w:pPr>
              <w:pStyle w:val="rowtabella0"/>
              <w:rPr>
                <w:color w:val="002060"/>
              </w:rPr>
            </w:pPr>
            <w:r w:rsidRPr="00282952">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C6D05" w14:textId="77777777" w:rsidR="003732AA" w:rsidRPr="00282952" w:rsidRDefault="003732AA" w:rsidP="00FE4A28">
            <w:pPr>
              <w:pStyle w:val="rowtabella0"/>
              <w:rPr>
                <w:color w:val="002060"/>
              </w:rPr>
            </w:pPr>
            <w:r w:rsidRPr="0028295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F313B" w14:textId="77777777" w:rsidR="003732AA" w:rsidRPr="00282952" w:rsidRDefault="003732AA" w:rsidP="00FE4A28">
            <w:pPr>
              <w:pStyle w:val="rowtabella0"/>
              <w:rPr>
                <w:color w:val="002060"/>
              </w:rPr>
            </w:pPr>
            <w:r w:rsidRPr="00282952">
              <w:rPr>
                <w:color w:val="002060"/>
              </w:rPr>
              <w:t>VIA DELLO SPORT</w:t>
            </w:r>
          </w:p>
        </w:tc>
      </w:tr>
    </w:tbl>
    <w:p w14:paraId="6A53C42C" w14:textId="77777777" w:rsidR="00945E53" w:rsidRPr="007A6443" w:rsidRDefault="00945E53" w:rsidP="00945E53">
      <w:pPr>
        <w:pStyle w:val="breakline"/>
        <w:rPr>
          <w:color w:val="002060"/>
        </w:rPr>
      </w:pPr>
    </w:p>
    <w:p w14:paraId="2A99BD94" w14:textId="77777777" w:rsidR="00945E53" w:rsidRPr="007A6443" w:rsidRDefault="00945E53" w:rsidP="00945E53">
      <w:pPr>
        <w:pStyle w:val="breakline"/>
        <w:rPr>
          <w:color w:val="002060"/>
        </w:rPr>
      </w:pPr>
    </w:p>
    <w:p w14:paraId="670A9853" w14:textId="77777777" w:rsidR="00945E53" w:rsidRPr="007A6443" w:rsidRDefault="00945E53" w:rsidP="00945E53">
      <w:pPr>
        <w:pStyle w:val="titolocampionato0"/>
        <w:shd w:val="clear" w:color="auto" w:fill="CCCCCC"/>
        <w:spacing w:before="80" w:after="40"/>
        <w:rPr>
          <w:color w:val="002060"/>
        </w:rPr>
      </w:pPr>
      <w:r w:rsidRPr="007A6443">
        <w:rPr>
          <w:color w:val="002060"/>
        </w:rPr>
        <w:t>UNDER 19 CALCIO A 5 REGIONALE</w:t>
      </w:r>
    </w:p>
    <w:p w14:paraId="1A6E7C51" w14:textId="77777777" w:rsidR="009A3E51" w:rsidRPr="00E762DC" w:rsidRDefault="009A3E51" w:rsidP="009A3E51">
      <w:pPr>
        <w:pStyle w:val="TITOLOPRINC"/>
        <w:spacing w:before="0" w:beforeAutospacing="0" w:after="0" w:afterAutospacing="0"/>
        <w:rPr>
          <w:color w:val="002060"/>
        </w:rPr>
      </w:pPr>
      <w:r>
        <w:rPr>
          <w:color w:val="002060"/>
        </w:rPr>
        <w:t>GIRONE GOLD</w:t>
      </w:r>
    </w:p>
    <w:p w14:paraId="1BA3F470" w14:textId="77777777" w:rsidR="009A3E51" w:rsidRDefault="009A3E51" w:rsidP="009A3E51">
      <w:pPr>
        <w:pStyle w:val="LndNormale1"/>
        <w:jc w:val="left"/>
        <w:rPr>
          <w:b/>
          <w:color w:val="002060"/>
          <w:sz w:val="24"/>
          <w:u w:val="single"/>
        </w:rPr>
      </w:pPr>
    </w:p>
    <w:p w14:paraId="7BE52B53" w14:textId="77777777" w:rsidR="009A3E51" w:rsidRPr="00D913D7" w:rsidRDefault="009A3E51" w:rsidP="009A3E51">
      <w:pPr>
        <w:pStyle w:val="LndNormale1"/>
        <w:rPr>
          <w:b/>
          <w:bCs/>
          <w:color w:val="002060"/>
        </w:rPr>
      </w:pPr>
      <w:r w:rsidRPr="00D913D7">
        <w:rPr>
          <w:b/>
          <w:bCs/>
          <w:color w:val="002060"/>
        </w:rPr>
        <w:t>Semifinali girone “Gold”</w:t>
      </w:r>
    </w:p>
    <w:p w14:paraId="21BC09AA" w14:textId="77777777" w:rsidR="009A3E51" w:rsidRDefault="009A3E51" w:rsidP="009A3E51">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45CB71A2" w14:textId="77777777" w:rsidR="009A3E51" w:rsidRPr="004F0082" w:rsidRDefault="009A3E51" w:rsidP="009A3E51">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28D33A81" w14:textId="77777777" w:rsidR="009A3E51" w:rsidRDefault="009A3E51" w:rsidP="009A3E51">
      <w:pPr>
        <w:pStyle w:val="Corpodeltesto21"/>
        <w:rPr>
          <w:rFonts w:ascii="Arial" w:hAnsi="Arial" w:cs="Arial"/>
          <w:color w:val="002060"/>
          <w:sz w:val="22"/>
        </w:rPr>
      </w:pPr>
    </w:p>
    <w:p w14:paraId="4A783ADC" w14:textId="77777777" w:rsidR="009A3E51" w:rsidRPr="003F778E" w:rsidRDefault="009A3E51" w:rsidP="009A3E51">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0176D527" w14:textId="77777777" w:rsidR="009A3E51" w:rsidRPr="004F0082" w:rsidRDefault="009A3E51" w:rsidP="009A3E51">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46DBFABB" w14:textId="6533F0E3" w:rsidR="009A3E51" w:rsidRPr="00B264CD" w:rsidRDefault="009A3E51" w:rsidP="009A3E51">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p>
    <w:p w14:paraId="002EAF4E" w14:textId="77777777" w:rsidR="009A3E51" w:rsidRDefault="009A3E51" w:rsidP="009A3E51">
      <w:pPr>
        <w:pStyle w:val="Corpodeltesto21"/>
        <w:rPr>
          <w:rFonts w:ascii="Arial" w:hAnsi="Arial" w:cs="Arial"/>
          <w:color w:val="002060"/>
          <w:sz w:val="22"/>
        </w:rPr>
      </w:pPr>
    </w:p>
    <w:p w14:paraId="1A07FA56" w14:textId="77777777" w:rsidR="009A3E51" w:rsidRPr="003F778E" w:rsidRDefault="009A3E51" w:rsidP="009A3E51">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3F1B7528" w14:textId="77777777" w:rsidR="009A3E51" w:rsidRPr="004F0082" w:rsidRDefault="009A3E51" w:rsidP="009A3E51">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1B6A656B" w14:textId="180F030C" w:rsidR="009A3E51" w:rsidRDefault="009A3E51" w:rsidP="009A3E51">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p>
    <w:p w14:paraId="27E8915B" w14:textId="77777777" w:rsidR="009A3E51" w:rsidRPr="00B264CD" w:rsidRDefault="009A3E51" w:rsidP="009A3E51">
      <w:pPr>
        <w:pStyle w:val="Corpodeltesto21"/>
        <w:rPr>
          <w:rFonts w:ascii="Arial" w:hAnsi="Arial" w:cs="Arial"/>
          <w:b/>
          <w:bCs/>
          <w:color w:val="002060"/>
          <w:sz w:val="22"/>
        </w:rPr>
      </w:pPr>
    </w:p>
    <w:p w14:paraId="1C82A5E2" w14:textId="77777777" w:rsidR="00945E53" w:rsidRPr="007A6443" w:rsidRDefault="00945E53" w:rsidP="00945E53">
      <w:pPr>
        <w:pStyle w:val="titoloprinc0"/>
        <w:rPr>
          <w:color w:val="002060"/>
        </w:rPr>
      </w:pPr>
      <w:r w:rsidRPr="007A6443">
        <w:rPr>
          <w:color w:val="002060"/>
        </w:rPr>
        <w:t>VARIAZIONI AL PROGRAMMA GARE</w:t>
      </w:r>
    </w:p>
    <w:p w14:paraId="5B22A0FF" w14:textId="77777777" w:rsidR="00945E53" w:rsidRPr="007A6443" w:rsidRDefault="00945E53" w:rsidP="00945E53">
      <w:pPr>
        <w:pStyle w:val="breakline"/>
        <w:rPr>
          <w:color w:val="002060"/>
        </w:rPr>
      </w:pPr>
    </w:p>
    <w:p w14:paraId="5A8744EE" w14:textId="77777777" w:rsidR="00945E53" w:rsidRPr="007A6443" w:rsidRDefault="00945E53" w:rsidP="00945E53">
      <w:pPr>
        <w:pStyle w:val="breakline"/>
        <w:rPr>
          <w:color w:val="002060"/>
        </w:rPr>
      </w:pPr>
    </w:p>
    <w:p w14:paraId="3AF9A409" w14:textId="77777777" w:rsidR="00945E53" w:rsidRPr="007A6443" w:rsidRDefault="00945E53" w:rsidP="00945E53">
      <w:pPr>
        <w:pStyle w:val="sottotitolocampionato10"/>
        <w:rPr>
          <w:color w:val="002060"/>
        </w:rPr>
      </w:pPr>
      <w:r w:rsidRPr="007A644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69B5E465" w14:textId="77777777" w:rsidTr="00DC38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6C769" w14:textId="77777777" w:rsidR="00945E53" w:rsidRPr="007A6443" w:rsidRDefault="00945E53" w:rsidP="00FE4A28">
            <w:pPr>
              <w:pStyle w:val="headertabella0"/>
              <w:rPr>
                <w:color w:val="002060"/>
              </w:rPr>
            </w:pPr>
            <w:r w:rsidRPr="007A644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CCE55" w14:textId="77777777" w:rsidR="00945E53" w:rsidRPr="007A6443" w:rsidRDefault="00945E53" w:rsidP="00FE4A28">
            <w:pPr>
              <w:pStyle w:val="headertabella0"/>
              <w:rPr>
                <w:color w:val="002060"/>
              </w:rPr>
            </w:pPr>
            <w:r w:rsidRPr="007A644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4356C" w14:textId="77777777" w:rsidR="00945E53" w:rsidRPr="007A6443" w:rsidRDefault="00945E53" w:rsidP="00FE4A28">
            <w:pPr>
              <w:pStyle w:val="headertabella0"/>
              <w:rPr>
                <w:color w:val="002060"/>
              </w:rPr>
            </w:pPr>
            <w:r w:rsidRPr="007A644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23FF7"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C9508"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E5DDA"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3371B"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5E884" w14:textId="77777777" w:rsidR="00945E53" w:rsidRPr="007A6443" w:rsidRDefault="00945E53" w:rsidP="00FE4A28">
            <w:pPr>
              <w:pStyle w:val="headertabella0"/>
              <w:rPr>
                <w:color w:val="002060"/>
              </w:rPr>
            </w:pPr>
            <w:r w:rsidRPr="007A6443">
              <w:rPr>
                <w:color w:val="002060"/>
              </w:rPr>
              <w:t>Impianto</w:t>
            </w:r>
          </w:p>
        </w:tc>
      </w:tr>
      <w:tr w:rsidR="00945E53" w:rsidRPr="007A6443" w14:paraId="5AC92668" w14:textId="77777777" w:rsidTr="00DC38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15B6" w14:textId="77777777" w:rsidR="00945E53" w:rsidRPr="00DC38F3" w:rsidRDefault="00945E53" w:rsidP="00FE4A28">
            <w:pPr>
              <w:pStyle w:val="rowtabella0"/>
              <w:rPr>
                <w:color w:val="002060"/>
                <w:highlight w:val="yellow"/>
              </w:rPr>
            </w:pPr>
            <w:r w:rsidRPr="00DC38F3">
              <w:rPr>
                <w:color w:val="002060"/>
                <w:highlight w:val="yellow"/>
              </w:rPr>
              <w:t>14/03/2026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9559" w14:textId="77777777" w:rsidR="00945E53" w:rsidRPr="00DC38F3" w:rsidRDefault="00945E53" w:rsidP="00FE4A28">
            <w:pPr>
              <w:pStyle w:val="rowtabella0"/>
              <w:jc w:val="center"/>
              <w:rPr>
                <w:color w:val="002060"/>
                <w:highlight w:val="yellow"/>
              </w:rPr>
            </w:pPr>
            <w:r w:rsidRPr="00DC38F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53F1" w14:textId="77777777" w:rsidR="00945E53" w:rsidRPr="00DC38F3" w:rsidRDefault="00945E53" w:rsidP="00FE4A28">
            <w:pPr>
              <w:pStyle w:val="rowtabella0"/>
              <w:rPr>
                <w:color w:val="002060"/>
                <w:highlight w:val="yellow"/>
              </w:rPr>
            </w:pPr>
            <w:r w:rsidRPr="00DC38F3">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31DF" w14:textId="77777777" w:rsidR="00945E53" w:rsidRPr="00DC38F3" w:rsidRDefault="00945E53" w:rsidP="00FE4A28">
            <w:pPr>
              <w:pStyle w:val="rowtabella0"/>
              <w:rPr>
                <w:color w:val="002060"/>
                <w:highlight w:val="yellow"/>
              </w:rPr>
            </w:pPr>
            <w:r w:rsidRPr="00DC38F3">
              <w:rPr>
                <w:color w:val="002060"/>
                <w:highlight w:val="yellow"/>
              </w:rPr>
              <w:t xml:space="preserve">CSI GAUDIO </w:t>
            </w:r>
            <w:proofErr w:type="spellStart"/>
            <w:proofErr w:type="gramStart"/>
            <w:r w:rsidRPr="00DC38F3">
              <w:rPr>
                <w:color w:val="002060"/>
                <w:highlight w:val="yellow"/>
              </w:rPr>
              <w:t>sq.B</w:t>
            </w:r>
            <w:proofErr w:type="spellEnd"/>
            <w:proofErr w:type="gramEnd"/>
            <w:r w:rsidRPr="00DC38F3">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1273" w14:textId="1D2A9871" w:rsidR="00945E53" w:rsidRPr="007A6443" w:rsidRDefault="00945E53" w:rsidP="00FE4A2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A8D5" w14:textId="77777777" w:rsidR="00945E53" w:rsidRPr="007A6443" w:rsidRDefault="00945E53" w:rsidP="00FE4A28">
            <w:pPr>
              <w:pStyle w:val="rowtabella0"/>
              <w:jc w:val="center"/>
              <w:rPr>
                <w:color w:val="002060"/>
              </w:rPr>
            </w:pPr>
            <w:r w:rsidRPr="00DC38F3">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D251" w14:textId="180EB8E7" w:rsidR="00945E53" w:rsidRPr="007A6443" w:rsidRDefault="00DC38F3" w:rsidP="00FE4A28">
            <w:pPr>
              <w:pStyle w:val="rowtabella0"/>
              <w:jc w:val="center"/>
              <w:rPr>
                <w:color w:val="002060"/>
              </w:rPr>
            </w:pPr>
            <w:r>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2639" w14:textId="77777777" w:rsidR="00945E53" w:rsidRPr="007A6443" w:rsidRDefault="00945E53" w:rsidP="00FE4A28">
            <w:pPr>
              <w:rPr>
                <w:color w:val="002060"/>
              </w:rPr>
            </w:pPr>
          </w:p>
        </w:tc>
      </w:tr>
    </w:tbl>
    <w:p w14:paraId="71D34B7B" w14:textId="77777777" w:rsidR="00945E53" w:rsidRPr="007A6443" w:rsidRDefault="00945E53" w:rsidP="00945E53">
      <w:pPr>
        <w:pStyle w:val="breakline"/>
        <w:rPr>
          <w:rFonts w:eastAsiaTheme="minorEastAsia"/>
          <w:color w:val="002060"/>
        </w:rPr>
      </w:pPr>
    </w:p>
    <w:p w14:paraId="52039682" w14:textId="77777777" w:rsidR="00945E53" w:rsidRPr="007A6443" w:rsidRDefault="00945E53" w:rsidP="00945E53">
      <w:pPr>
        <w:pStyle w:val="breakline"/>
        <w:rPr>
          <w:color w:val="002060"/>
        </w:rPr>
      </w:pPr>
    </w:p>
    <w:p w14:paraId="6EB1D78F" w14:textId="77777777" w:rsidR="00945E53" w:rsidRPr="007A6443" w:rsidRDefault="00945E53" w:rsidP="00945E53">
      <w:pPr>
        <w:pStyle w:val="sottotitolocampionato10"/>
        <w:rPr>
          <w:color w:val="002060"/>
        </w:rPr>
      </w:pPr>
      <w:r w:rsidRPr="007A644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7F4FE9EA" w14:textId="77777777" w:rsidTr="00DC38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77D17" w14:textId="77777777" w:rsidR="00945E53" w:rsidRPr="007A6443" w:rsidRDefault="00945E53" w:rsidP="00FE4A28">
            <w:pPr>
              <w:pStyle w:val="headertabella0"/>
              <w:rPr>
                <w:color w:val="002060"/>
              </w:rPr>
            </w:pPr>
            <w:r w:rsidRPr="007A644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A3D0" w14:textId="77777777" w:rsidR="00945E53" w:rsidRPr="007A6443" w:rsidRDefault="00945E53" w:rsidP="00FE4A28">
            <w:pPr>
              <w:pStyle w:val="headertabella0"/>
              <w:rPr>
                <w:color w:val="002060"/>
              </w:rPr>
            </w:pPr>
            <w:r w:rsidRPr="007A644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72ED6" w14:textId="77777777" w:rsidR="00945E53" w:rsidRPr="007A6443" w:rsidRDefault="00945E53" w:rsidP="00FE4A28">
            <w:pPr>
              <w:pStyle w:val="headertabella0"/>
              <w:rPr>
                <w:color w:val="002060"/>
              </w:rPr>
            </w:pPr>
            <w:r w:rsidRPr="007A644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CC47F"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B269C"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50CDC"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B13C3"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1F064" w14:textId="77777777" w:rsidR="00945E53" w:rsidRPr="007A6443" w:rsidRDefault="00945E53" w:rsidP="00FE4A28">
            <w:pPr>
              <w:pStyle w:val="headertabella0"/>
              <w:rPr>
                <w:color w:val="002060"/>
              </w:rPr>
            </w:pPr>
            <w:r w:rsidRPr="007A6443">
              <w:rPr>
                <w:color w:val="002060"/>
              </w:rPr>
              <w:t>Impianto</w:t>
            </w:r>
          </w:p>
        </w:tc>
      </w:tr>
      <w:tr w:rsidR="00945E53" w:rsidRPr="007A6443" w14:paraId="42F0DA01" w14:textId="77777777" w:rsidTr="00DC38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C63C" w14:textId="77777777" w:rsidR="00945E53" w:rsidRPr="00DC38F3" w:rsidRDefault="00945E53" w:rsidP="00FE4A28">
            <w:pPr>
              <w:pStyle w:val="rowtabella0"/>
              <w:rPr>
                <w:color w:val="002060"/>
                <w:highlight w:val="yellow"/>
              </w:rPr>
            </w:pPr>
            <w:r w:rsidRPr="00DC38F3">
              <w:rPr>
                <w:color w:val="002060"/>
                <w:highlight w:val="yellow"/>
              </w:rPr>
              <w:t>17/03/2026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8BBAC" w14:textId="77777777" w:rsidR="00945E53" w:rsidRPr="00DC38F3" w:rsidRDefault="00945E53" w:rsidP="00FE4A28">
            <w:pPr>
              <w:pStyle w:val="rowtabella0"/>
              <w:jc w:val="center"/>
              <w:rPr>
                <w:color w:val="002060"/>
                <w:highlight w:val="yellow"/>
              </w:rPr>
            </w:pPr>
            <w:r w:rsidRPr="00DC38F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8116" w14:textId="77777777" w:rsidR="00945E53" w:rsidRPr="00DC38F3" w:rsidRDefault="00945E53" w:rsidP="00FE4A28">
            <w:pPr>
              <w:pStyle w:val="rowtabella0"/>
              <w:rPr>
                <w:color w:val="002060"/>
                <w:highlight w:val="yellow"/>
              </w:rPr>
            </w:pPr>
            <w:r w:rsidRPr="00DC38F3">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0D65" w14:textId="77777777" w:rsidR="00945E53" w:rsidRPr="00DC38F3" w:rsidRDefault="00945E53" w:rsidP="00FE4A28">
            <w:pPr>
              <w:pStyle w:val="rowtabella0"/>
              <w:rPr>
                <w:color w:val="002060"/>
                <w:highlight w:val="yellow"/>
              </w:rPr>
            </w:pPr>
            <w:r w:rsidRPr="00DC38F3">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3C4D1" w14:textId="0B8D8FCC" w:rsidR="00945E53" w:rsidRPr="007A6443" w:rsidRDefault="00945E53" w:rsidP="00FE4A28">
            <w:pPr>
              <w:pStyle w:val="rowtabella0"/>
              <w:rPr>
                <w:color w:val="002060"/>
              </w:rPr>
            </w:pPr>
            <w:r w:rsidRPr="007A6443">
              <w:rPr>
                <w:color w:val="002060"/>
              </w:rPr>
              <w:t>1</w:t>
            </w:r>
            <w:r w:rsidR="00DC38F3">
              <w:rPr>
                <w:color w:val="002060"/>
              </w:rPr>
              <w:t>4</w:t>
            </w:r>
            <w:r w:rsidRPr="007A6443">
              <w:rPr>
                <w:color w:val="002060"/>
              </w:rPr>
              <w:t>/03/2026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59B2" w14:textId="77777777" w:rsidR="00945E53" w:rsidRPr="007A6443" w:rsidRDefault="00945E53" w:rsidP="00FE4A28">
            <w:pPr>
              <w:pStyle w:val="rowtabella0"/>
              <w:jc w:val="center"/>
              <w:rPr>
                <w:color w:val="002060"/>
              </w:rPr>
            </w:pPr>
            <w:r w:rsidRPr="00DC38F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DE5A" w14:textId="77777777" w:rsidR="00945E53" w:rsidRPr="007A6443" w:rsidRDefault="00945E53" w:rsidP="00FE4A2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9F0A0" w14:textId="77777777" w:rsidR="00945E53" w:rsidRPr="007A6443" w:rsidRDefault="00945E53" w:rsidP="00FE4A28">
            <w:pPr>
              <w:rPr>
                <w:color w:val="002060"/>
              </w:rPr>
            </w:pPr>
          </w:p>
        </w:tc>
      </w:tr>
    </w:tbl>
    <w:p w14:paraId="2CE834D4" w14:textId="77777777" w:rsidR="00945E53" w:rsidRPr="007A6443" w:rsidRDefault="00945E53" w:rsidP="00945E53">
      <w:pPr>
        <w:pStyle w:val="breakline"/>
        <w:rPr>
          <w:rFonts w:eastAsiaTheme="minorEastAsia"/>
          <w:color w:val="002060"/>
        </w:rPr>
      </w:pPr>
    </w:p>
    <w:p w14:paraId="633F6209" w14:textId="77777777" w:rsidR="00945E53" w:rsidRPr="007A6443" w:rsidRDefault="00945E53" w:rsidP="00945E53">
      <w:pPr>
        <w:pStyle w:val="breakline"/>
        <w:rPr>
          <w:color w:val="002060"/>
        </w:rPr>
      </w:pPr>
    </w:p>
    <w:p w14:paraId="19E9766C" w14:textId="77777777" w:rsidR="00945E53" w:rsidRPr="007A6443" w:rsidRDefault="00945E53" w:rsidP="00945E53">
      <w:pPr>
        <w:pStyle w:val="sottotitolocampionato10"/>
        <w:rPr>
          <w:color w:val="002060"/>
        </w:rPr>
      </w:pPr>
      <w:r w:rsidRPr="007A6443">
        <w:rPr>
          <w:color w:val="002060"/>
        </w:rPr>
        <w:t>GIRONE SG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6AEEA3F1" w14:textId="77777777" w:rsidTr="00FE4A2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0CBCD" w14:textId="77777777" w:rsidR="00945E53" w:rsidRPr="007A6443" w:rsidRDefault="00945E53" w:rsidP="00FE4A28">
            <w:pPr>
              <w:pStyle w:val="headertabella0"/>
              <w:rPr>
                <w:color w:val="002060"/>
              </w:rPr>
            </w:pPr>
            <w:r w:rsidRPr="007A644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744A5" w14:textId="77777777" w:rsidR="00945E53" w:rsidRPr="007A6443" w:rsidRDefault="00945E53" w:rsidP="00FE4A28">
            <w:pPr>
              <w:pStyle w:val="headertabella0"/>
              <w:rPr>
                <w:color w:val="002060"/>
              </w:rPr>
            </w:pPr>
            <w:r w:rsidRPr="007A644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17198" w14:textId="77777777" w:rsidR="00945E53" w:rsidRPr="007A6443" w:rsidRDefault="00945E53" w:rsidP="00FE4A28">
            <w:pPr>
              <w:pStyle w:val="headertabella0"/>
              <w:rPr>
                <w:color w:val="002060"/>
              </w:rPr>
            </w:pPr>
            <w:r w:rsidRPr="007A644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F8D3E"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3FC5"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D1D8A"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32114"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8F653" w14:textId="77777777" w:rsidR="00945E53" w:rsidRPr="007A6443" w:rsidRDefault="00945E53" w:rsidP="00FE4A28">
            <w:pPr>
              <w:pStyle w:val="headertabella0"/>
              <w:rPr>
                <w:color w:val="002060"/>
              </w:rPr>
            </w:pPr>
            <w:r w:rsidRPr="007A6443">
              <w:rPr>
                <w:color w:val="002060"/>
              </w:rPr>
              <w:t>Impianto</w:t>
            </w:r>
          </w:p>
        </w:tc>
      </w:tr>
      <w:tr w:rsidR="00945E53" w:rsidRPr="007A6443" w14:paraId="4C720A07" w14:textId="77777777" w:rsidTr="00FE4A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53ED" w14:textId="77777777" w:rsidR="00945E53" w:rsidRPr="00DC38F3" w:rsidRDefault="00945E53" w:rsidP="00FE4A28">
            <w:pPr>
              <w:pStyle w:val="rowtabella0"/>
              <w:rPr>
                <w:color w:val="002060"/>
                <w:highlight w:val="yellow"/>
              </w:rPr>
            </w:pPr>
            <w:r w:rsidRPr="00DC38F3">
              <w:rPr>
                <w:color w:val="002060"/>
                <w:highlight w:val="yellow"/>
              </w:rPr>
              <w:lastRenderedPageBreak/>
              <w:t>14/03/2026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A336" w14:textId="77777777" w:rsidR="00945E53" w:rsidRPr="00DC38F3" w:rsidRDefault="00945E53" w:rsidP="00FE4A28">
            <w:pPr>
              <w:pStyle w:val="rowtabella0"/>
              <w:jc w:val="center"/>
              <w:rPr>
                <w:color w:val="002060"/>
                <w:highlight w:val="yellow"/>
              </w:rPr>
            </w:pPr>
            <w:r w:rsidRPr="00DC38F3">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089D" w14:textId="77777777" w:rsidR="00945E53" w:rsidRPr="00DC38F3" w:rsidRDefault="00945E53" w:rsidP="00FE4A28">
            <w:pPr>
              <w:pStyle w:val="rowtabella0"/>
              <w:rPr>
                <w:color w:val="002060"/>
                <w:highlight w:val="yellow"/>
              </w:rPr>
            </w:pPr>
            <w:r w:rsidRPr="00DC38F3">
              <w:rPr>
                <w:color w:val="002060"/>
                <w:highlight w:val="yellow"/>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3923" w14:textId="77777777" w:rsidR="00945E53" w:rsidRPr="00DC38F3" w:rsidRDefault="00945E53" w:rsidP="00FE4A28">
            <w:pPr>
              <w:pStyle w:val="rowtabella0"/>
              <w:rPr>
                <w:color w:val="002060"/>
                <w:highlight w:val="yellow"/>
              </w:rPr>
            </w:pPr>
            <w:r w:rsidRPr="00DC38F3">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E636" w14:textId="77777777" w:rsidR="00945E53" w:rsidRPr="007A6443" w:rsidRDefault="00945E53" w:rsidP="00FE4A2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47B6" w14:textId="77777777" w:rsidR="00945E53" w:rsidRPr="007A6443" w:rsidRDefault="00945E53" w:rsidP="00FE4A28">
            <w:pPr>
              <w:pStyle w:val="rowtabella0"/>
              <w:jc w:val="center"/>
              <w:rPr>
                <w:color w:val="002060"/>
              </w:rPr>
            </w:pPr>
            <w:r w:rsidRPr="00DC38F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DD66" w14:textId="77777777" w:rsidR="00945E53" w:rsidRPr="007A6443" w:rsidRDefault="00945E53" w:rsidP="00FE4A28">
            <w:pPr>
              <w:pStyle w:val="rowtabella0"/>
              <w:jc w:val="center"/>
              <w:rPr>
                <w:color w:val="002060"/>
              </w:rPr>
            </w:pPr>
            <w:r w:rsidRPr="007A6443">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64216" w14:textId="77777777" w:rsidR="00945E53" w:rsidRPr="007A6443" w:rsidRDefault="00945E53" w:rsidP="00FE4A28">
            <w:pPr>
              <w:rPr>
                <w:color w:val="002060"/>
              </w:rPr>
            </w:pPr>
          </w:p>
        </w:tc>
      </w:tr>
    </w:tbl>
    <w:p w14:paraId="4DF785AF" w14:textId="77777777" w:rsidR="00945E53" w:rsidRPr="007A6443" w:rsidRDefault="00945E53" w:rsidP="00945E53">
      <w:pPr>
        <w:pStyle w:val="breakline"/>
        <w:rPr>
          <w:rFonts w:eastAsiaTheme="minorEastAsia"/>
          <w:color w:val="002060"/>
        </w:rPr>
      </w:pPr>
    </w:p>
    <w:p w14:paraId="2BD06DEE" w14:textId="77777777" w:rsidR="00945E53" w:rsidRPr="007A6443" w:rsidRDefault="00945E53" w:rsidP="00945E53">
      <w:pPr>
        <w:pStyle w:val="breakline"/>
        <w:rPr>
          <w:color w:val="002060"/>
        </w:rPr>
      </w:pPr>
    </w:p>
    <w:p w14:paraId="761617C1" w14:textId="77777777" w:rsidR="00945E53" w:rsidRPr="007A6443" w:rsidRDefault="00945E53" w:rsidP="00945E53">
      <w:pPr>
        <w:pStyle w:val="titoloprinc0"/>
        <w:rPr>
          <w:color w:val="002060"/>
        </w:rPr>
      </w:pPr>
      <w:r w:rsidRPr="007A6443">
        <w:rPr>
          <w:color w:val="002060"/>
        </w:rPr>
        <w:t>RISULTATI</w:t>
      </w:r>
    </w:p>
    <w:p w14:paraId="489A2E37" w14:textId="77777777" w:rsidR="00945E53" w:rsidRPr="007A6443" w:rsidRDefault="00945E53" w:rsidP="00945E53">
      <w:pPr>
        <w:pStyle w:val="breakline"/>
        <w:rPr>
          <w:color w:val="002060"/>
        </w:rPr>
      </w:pPr>
    </w:p>
    <w:p w14:paraId="5DEBCB6C" w14:textId="77777777" w:rsidR="00945E53" w:rsidRPr="007A6443" w:rsidRDefault="00945E53" w:rsidP="00945E53">
      <w:pPr>
        <w:pStyle w:val="sottotitolocampionato10"/>
        <w:rPr>
          <w:color w:val="002060"/>
        </w:rPr>
      </w:pPr>
      <w:r w:rsidRPr="007A6443">
        <w:rPr>
          <w:color w:val="002060"/>
        </w:rPr>
        <w:t>RISULTATI UFFICIALI GARE DEL 07/03/2026</w:t>
      </w:r>
    </w:p>
    <w:p w14:paraId="20ED8065" w14:textId="77777777" w:rsidR="003925B6" w:rsidRPr="003925B6" w:rsidRDefault="003925B6" w:rsidP="003925B6">
      <w:pPr>
        <w:pStyle w:val="sottotitolocampionato20"/>
        <w:spacing w:before="0" w:beforeAutospacing="0" w:after="0" w:afterAutospacing="0"/>
        <w:rPr>
          <w:rFonts w:ascii="Arial" w:hAnsi="Arial" w:cs="Arial"/>
          <w:color w:val="002060"/>
          <w:sz w:val="20"/>
          <w:szCs w:val="20"/>
        </w:rPr>
      </w:pPr>
      <w:r w:rsidRPr="003925B6">
        <w:rPr>
          <w:rFonts w:ascii="Arial" w:hAnsi="Arial" w:cs="Arial"/>
          <w:color w:val="002060"/>
          <w:sz w:val="20"/>
          <w:szCs w:val="20"/>
        </w:rPr>
        <w:t>Si trascrivono qui di seguito i risultati ufficiali delle gare disputate</w:t>
      </w:r>
    </w:p>
    <w:p w14:paraId="0BCDF442" w14:textId="77777777" w:rsidR="00945E53" w:rsidRPr="007A6443" w:rsidRDefault="00945E53" w:rsidP="00945E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E53" w:rsidRPr="007A6443" w14:paraId="6D3B7309"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2CCBE956"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04A36" w14:textId="77777777" w:rsidR="00945E53" w:rsidRPr="007A6443" w:rsidRDefault="00945E53" w:rsidP="00FE4A28">
                  <w:pPr>
                    <w:pStyle w:val="headertabella0"/>
                    <w:rPr>
                      <w:color w:val="002060"/>
                    </w:rPr>
                  </w:pPr>
                  <w:r w:rsidRPr="007A6443">
                    <w:rPr>
                      <w:color w:val="002060"/>
                    </w:rPr>
                    <w:t>GIRONE SG - 1 Giornata - A</w:t>
                  </w:r>
                </w:p>
              </w:tc>
            </w:tr>
            <w:tr w:rsidR="00945E53" w:rsidRPr="007A6443" w14:paraId="0F23CC60"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35B7D" w14:textId="77777777" w:rsidR="00945E53" w:rsidRPr="007A6443" w:rsidRDefault="00945E53" w:rsidP="00FE4A28">
                  <w:pPr>
                    <w:pStyle w:val="rowtabella0"/>
                    <w:rPr>
                      <w:color w:val="002060"/>
                    </w:rPr>
                  </w:pPr>
                  <w:r w:rsidRPr="007A644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99CAE" w14:textId="77777777" w:rsidR="00945E53" w:rsidRPr="007A6443" w:rsidRDefault="00945E53" w:rsidP="00FE4A28">
                  <w:pPr>
                    <w:pStyle w:val="rowtabella0"/>
                    <w:rPr>
                      <w:color w:val="002060"/>
                    </w:rPr>
                  </w:pPr>
                  <w:r w:rsidRPr="007A6443">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CA9FB" w14:textId="77777777" w:rsidR="00945E53" w:rsidRPr="007A6443" w:rsidRDefault="00945E53" w:rsidP="00FE4A28">
                  <w:pPr>
                    <w:pStyle w:val="rowtabella0"/>
                    <w:jc w:val="center"/>
                    <w:rPr>
                      <w:color w:val="002060"/>
                    </w:rPr>
                  </w:pPr>
                  <w:r w:rsidRPr="007A6443">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1FC2A" w14:textId="77777777" w:rsidR="00945E53" w:rsidRPr="007A6443" w:rsidRDefault="00945E53" w:rsidP="00FE4A28">
                  <w:pPr>
                    <w:pStyle w:val="rowtabella0"/>
                    <w:jc w:val="center"/>
                    <w:rPr>
                      <w:color w:val="002060"/>
                    </w:rPr>
                  </w:pPr>
                  <w:r w:rsidRPr="007A6443">
                    <w:rPr>
                      <w:color w:val="002060"/>
                    </w:rPr>
                    <w:t> </w:t>
                  </w:r>
                </w:p>
              </w:tc>
            </w:tr>
            <w:tr w:rsidR="00945E53" w:rsidRPr="007A6443" w14:paraId="2F23B0DB"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42EAD" w14:textId="77777777" w:rsidR="00945E53" w:rsidRPr="007A6443" w:rsidRDefault="00945E53" w:rsidP="00FE4A28">
                  <w:pPr>
                    <w:pStyle w:val="rowtabella0"/>
                    <w:rPr>
                      <w:color w:val="002060"/>
                    </w:rPr>
                  </w:pPr>
                  <w:r w:rsidRPr="007A6443">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F9EB3" w14:textId="77777777" w:rsidR="00945E53" w:rsidRPr="007A6443" w:rsidRDefault="00945E53" w:rsidP="00FE4A28">
                  <w:pPr>
                    <w:pStyle w:val="rowtabella0"/>
                    <w:rPr>
                      <w:color w:val="002060"/>
                    </w:rPr>
                  </w:pPr>
                  <w:r w:rsidRPr="007A6443">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842F8" w14:textId="77777777" w:rsidR="00945E53" w:rsidRPr="007A6443" w:rsidRDefault="00945E53" w:rsidP="00FE4A28">
                  <w:pPr>
                    <w:pStyle w:val="rowtabella0"/>
                    <w:jc w:val="center"/>
                    <w:rPr>
                      <w:color w:val="002060"/>
                    </w:rPr>
                  </w:pPr>
                  <w:r w:rsidRPr="007A6443">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E0D5E" w14:textId="77777777" w:rsidR="00945E53" w:rsidRPr="007A6443" w:rsidRDefault="00945E53" w:rsidP="00FE4A28">
                  <w:pPr>
                    <w:pStyle w:val="rowtabella0"/>
                    <w:jc w:val="center"/>
                    <w:rPr>
                      <w:color w:val="002060"/>
                    </w:rPr>
                  </w:pPr>
                  <w:r w:rsidRPr="007A6443">
                    <w:rPr>
                      <w:color w:val="002060"/>
                    </w:rPr>
                    <w:t> </w:t>
                  </w:r>
                </w:p>
              </w:tc>
            </w:tr>
          </w:tbl>
          <w:p w14:paraId="07449602" w14:textId="77777777" w:rsidR="00945E53" w:rsidRPr="007A6443" w:rsidRDefault="00945E53" w:rsidP="00FE4A28">
            <w:pPr>
              <w:rPr>
                <w:color w:val="002060"/>
              </w:rPr>
            </w:pPr>
          </w:p>
        </w:tc>
      </w:tr>
    </w:tbl>
    <w:p w14:paraId="1CB915D6" w14:textId="77777777" w:rsidR="00945E53" w:rsidRPr="007A6443" w:rsidRDefault="00945E53" w:rsidP="00945E53">
      <w:pPr>
        <w:pStyle w:val="breakline"/>
        <w:rPr>
          <w:rFonts w:eastAsiaTheme="minorEastAsia"/>
          <w:color w:val="002060"/>
        </w:rPr>
      </w:pPr>
    </w:p>
    <w:p w14:paraId="03876612" w14:textId="77777777" w:rsidR="00945E53" w:rsidRPr="007A6443" w:rsidRDefault="00945E53" w:rsidP="00945E53">
      <w:pPr>
        <w:pStyle w:val="breakline"/>
        <w:rPr>
          <w:color w:val="002060"/>
        </w:rPr>
      </w:pPr>
    </w:p>
    <w:p w14:paraId="7C638445" w14:textId="77777777" w:rsidR="00945E53" w:rsidRPr="007A6443" w:rsidRDefault="00945E53" w:rsidP="00945E53">
      <w:pPr>
        <w:pStyle w:val="sottotitolocampionato10"/>
        <w:rPr>
          <w:color w:val="002060"/>
        </w:rPr>
      </w:pPr>
      <w:r w:rsidRPr="007A6443">
        <w:rPr>
          <w:color w:val="002060"/>
        </w:rPr>
        <w:t>RISULTATI UFFICIALI GARE DEL 08/03/2026</w:t>
      </w:r>
    </w:p>
    <w:p w14:paraId="52635A23" w14:textId="77777777" w:rsidR="003925B6" w:rsidRPr="003925B6" w:rsidRDefault="003925B6" w:rsidP="003925B6">
      <w:pPr>
        <w:pStyle w:val="sottotitolocampionato20"/>
        <w:spacing w:before="0" w:beforeAutospacing="0" w:after="0" w:afterAutospacing="0"/>
        <w:rPr>
          <w:rFonts w:ascii="Arial" w:hAnsi="Arial" w:cs="Arial"/>
          <w:color w:val="002060"/>
          <w:sz w:val="20"/>
          <w:szCs w:val="20"/>
        </w:rPr>
      </w:pPr>
      <w:r w:rsidRPr="003925B6">
        <w:rPr>
          <w:rFonts w:ascii="Arial" w:hAnsi="Arial" w:cs="Arial"/>
          <w:color w:val="002060"/>
          <w:sz w:val="20"/>
          <w:szCs w:val="20"/>
        </w:rPr>
        <w:t>Si trascrivono qui di seguito i risultati ufficiali delle gare disputate</w:t>
      </w:r>
    </w:p>
    <w:p w14:paraId="093D5A5E" w14:textId="77777777" w:rsidR="00945E53" w:rsidRPr="007A6443" w:rsidRDefault="00945E53" w:rsidP="00945E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5E53" w:rsidRPr="007A6443" w14:paraId="21291076"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20509AEE"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07B8D" w14:textId="77777777" w:rsidR="00945E53" w:rsidRPr="007A6443" w:rsidRDefault="00945E53" w:rsidP="00FE4A28">
                  <w:pPr>
                    <w:pStyle w:val="headertabella0"/>
                    <w:rPr>
                      <w:color w:val="002060"/>
                    </w:rPr>
                  </w:pPr>
                  <w:r w:rsidRPr="007A6443">
                    <w:rPr>
                      <w:color w:val="002060"/>
                    </w:rPr>
                    <w:t>GIRONE SA - 4 Giornata - A</w:t>
                  </w:r>
                </w:p>
              </w:tc>
            </w:tr>
            <w:tr w:rsidR="00945E53" w:rsidRPr="007A6443" w14:paraId="0B221A76"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4539C" w14:textId="77777777" w:rsidR="00945E53" w:rsidRPr="007A6443" w:rsidRDefault="00945E53" w:rsidP="00FE4A28">
                  <w:pPr>
                    <w:pStyle w:val="rowtabella0"/>
                    <w:rPr>
                      <w:color w:val="002060"/>
                    </w:rPr>
                  </w:pPr>
                  <w:r w:rsidRPr="007A6443">
                    <w:rPr>
                      <w:color w:val="002060"/>
                    </w:rPr>
                    <w:t>CSI GAUDIO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85585" w14:textId="77777777" w:rsidR="00945E53" w:rsidRPr="007A6443" w:rsidRDefault="00945E53" w:rsidP="00FE4A28">
                  <w:pPr>
                    <w:pStyle w:val="rowtabella0"/>
                    <w:rPr>
                      <w:color w:val="002060"/>
                    </w:rPr>
                  </w:pPr>
                  <w:r w:rsidRPr="007A6443">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5C4F4" w14:textId="77777777" w:rsidR="00945E53" w:rsidRPr="007A6443" w:rsidRDefault="00945E53" w:rsidP="00FE4A28">
                  <w:pPr>
                    <w:pStyle w:val="rowtabella0"/>
                    <w:jc w:val="center"/>
                    <w:rPr>
                      <w:color w:val="002060"/>
                    </w:rPr>
                  </w:pPr>
                  <w:r w:rsidRPr="007A6443">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1A560" w14:textId="77777777" w:rsidR="00945E53" w:rsidRPr="007A6443" w:rsidRDefault="00945E53" w:rsidP="00FE4A28">
                  <w:pPr>
                    <w:pStyle w:val="rowtabella0"/>
                    <w:jc w:val="center"/>
                    <w:rPr>
                      <w:color w:val="002060"/>
                    </w:rPr>
                  </w:pPr>
                  <w:r w:rsidRPr="007A6443">
                    <w:rPr>
                      <w:color w:val="002060"/>
                    </w:rPr>
                    <w:t> </w:t>
                  </w:r>
                </w:p>
              </w:tc>
            </w:tr>
            <w:tr w:rsidR="00945E53" w:rsidRPr="007A6443" w14:paraId="204B8078"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5DD864" w14:textId="77777777" w:rsidR="00945E53" w:rsidRPr="007A6443" w:rsidRDefault="00945E53" w:rsidP="00FE4A28">
                  <w:pPr>
                    <w:pStyle w:val="rowtabella0"/>
                    <w:rPr>
                      <w:color w:val="002060"/>
                    </w:rPr>
                  </w:pPr>
                  <w:r w:rsidRPr="007A6443">
                    <w:rPr>
                      <w:color w:val="002060"/>
                    </w:rPr>
                    <w:t xml:space="preserve">(1) CSI GAUDIO </w:t>
                  </w:r>
                  <w:proofErr w:type="spellStart"/>
                  <w:proofErr w:type="gramStart"/>
                  <w:r w:rsidRPr="007A6443">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33EA8" w14:textId="77777777" w:rsidR="00945E53" w:rsidRPr="007A6443" w:rsidRDefault="00945E53" w:rsidP="00FE4A28">
                  <w:pPr>
                    <w:pStyle w:val="rowtabella0"/>
                    <w:rPr>
                      <w:color w:val="002060"/>
                    </w:rPr>
                  </w:pPr>
                  <w:r w:rsidRPr="007A6443">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79411" w14:textId="77777777" w:rsidR="00945E53" w:rsidRPr="007A6443" w:rsidRDefault="00945E53" w:rsidP="00FE4A28">
                  <w:pPr>
                    <w:pStyle w:val="rowtabella0"/>
                    <w:jc w:val="center"/>
                    <w:rPr>
                      <w:color w:val="002060"/>
                    </w:rPr>
                  </w:pPr>
                  <w:r w:rsidRPr="007A6443">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80C46" w14:textId="77777777" w:rsidR="00945E53" w:rsidRPr="007A6443" w:rsidRDefault="00945E53" w:rsidP="00FE4A28">
                  <w:pPr>
                    <w:pStyle w:val="rowtabella0"/>
                    <w:jc w:val="center"/>
                    <w:rPr>
                      <w:color w:val="002060"/>
                    </w:rPr>
                  </w:pPr>
                  <w:r w:rsidRPr="007A6443">
                    <w:rPr>
                      <w:color w:val="002060"/>
                    </w:rPr>
                    <w:t> </w:t>
                  </w:r>
                </w:p>
              </w:tc>
            </w:tr>
            <w:tr w:rsidR="00945E53" w:rsidRPr="007A6443" w14:paraId="1F9CCD2F"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0B8C476D" w14:textId="77777777" w:rsidR="00945E53" w:rsidRPr="007A6443" w:rsidRDefault="00945E53" w:rsidP="00FE4A28">
                  <w:pPr>
                    <w:pStyle w:val="rowtabella0"/>
                    <w:rPr>
                      <w:color w:val="002060"/>
                    </w:rPr>
                  </w:pPr>
                  <w:r w:rsidRPr="007A6443">
                    <w:rPr>
                      <w:color w:val="002060"/>
                    </w:rPr>
                    <w:t>(1) - disputata il 07/03/2026</w:t>
                  </w:r>
                </w:p>
              </w:tc>
            </w:tr>
          </w:tbl>
          <w:p w14:paraId="5D783A78" w14:textId="77777777" w:rsidR="00945E53" w:rsidRPr="007A6443" w:rsidRDefault="00945E53" w:rsidP="00FE4A2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7A286550"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08D9" w14:textId="77777777" w:rsidR="00945E53" w:rsidRPr="007A6443" w:rsidRDefault="00945E53" w:rsidP="00FE4A28">
                  <w:pPr>
                    <w:pStyle w:val="headertabella0"/>
                    <w:rPr>
                      <w:color w:val="002060"/>
                    </w:rPr>
                  </w:pPr>
                  <w:r w:rsidRPr="007A6443">
                    <w:rPr>
                      <w:color w:val="002060"/>
                    </w:rPr>
                    <w:t>GIRONE SB - 4 Giornata - A</w:t>
                  </w:r>
                </w:p>
              </w:tc>
            </w:tr>
            <w:tr w:rsidR="00945E53" w:rsidRPr="007A6443" w14:paraId="5A675111"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C3B142" w14:textId="77777777" w:rsidR="00945E53" w:rsidRPr="007A6443" w:rsidRDefault="00945E53" w:rsidP="00FE4A28">
                  <w:pPr>
                    <w:pStyle w:val="rowtabella0"/>
                    <w:rPr>
                      <w:color w:val="002060"/>
                    </w:rPr>
                  </w:pPr>
                  <w:r w:rsidRPr="007A6443">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43347" w14:textId="77777777" w:rsidR="00945E53" w:rsidRPr="007A6443" w:rsidRDefault="00945E53" w:rsidP="00FE4A28">
                  <w:pPr>
                    <w:pStyle w:val="rowtabella0"/>
                    <w:rPr>
                      <w:color w:val="002060"/>
                    </w:rPr>
                  </w:pPr>
                  <w:r w:rsidRPr="007A6443">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FFFD6" w14:textId="77777777" w:rsidR="00945E53" w:rsidRPr="007A6443" w:rsidRDefault="00945E53" w:rsidP="00FE4A28">
                  <w:pPr>
                    <w:pStyle w:val="rowtabella0"/>
                    <w:jc w:val="center"/>
                    <w:rPr>
                      <w:color w:val="002060"/>
                    </w:rPr>
                  </w:pPr>
                  <w:r w:rsidRPr="007A6443">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694CC" w14:textId="77777777" w:rsidR="00945E53" w:rsidRPr="007A6443" w:rsidRDefault="00945E53" w:rsidP="00FE4A28">
                  <w:pPr>
                    <w:pStyle w:val="rowtabella0"/>
                    <w:jc w:val="center"/>
                    <w:rPr>
                      <w:color w:val="002060"/>
                    </w:rPr>
                  </w:pPr>
                  <w:r w:rsidRPr="007A6443">
                    <w:rPr>
                      <w:color w:val="002060"/>
                    </w:rPr>
                    <w:t> </w:t>
                  </w:r>
                </w:p>
              </w:tc>
            </w:tr>
            <w:tr w:rsidR="00945E53" w:rsidRPr="007A6443" w14:paraId="20D3519E"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9DD5C9" w14:textId="77777777" w:rsidR="00945E53" w:rsidRPr="007A6443" w:rsidRDefault="00945E53" w:rsidP="00FE4A28">
                  <w:pPr>
                    <w:pStyle w:val="rowtabella0"/>
                    <w:rPr>
                      <w:color w:val="002060"/>
                    </w:rPr>
                  </w:pPr>
                  <w:r w:rsidRPr="007A6443">
                    <w:rPr>
                      <w:color w:val="002060"/>
                    </w:rPr>
                    <w:t>(1)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F6D56" w14:textId="77777777" w:rsidR="00945E53" w:rsidRPr="007A6443" w:rsidRDefault="00945E53" w:rsidP="00FE4A28">
                  <w:pPr>
                    <w:pStyle w:val="rowtabella0"/>
                    <w:rPr>
                      <w:color w:val="002060"/>
                    </w:rPr>
                  </w:pPr>
                  <w:r w:rsidRPr="007A6443">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27CF8" w14:textId="77777777" w:rsidR="00945E53" w:rsidRPr="007A6443" w:rsidRDefault="00945E53" w:rsidP="00FE4A28">
                  <w:pPr>
                    <w:pStyle w:val="rowtabella0"/>
                    <w:jc w:val="center"/>
                    <w:rPr>
                      <w:color w:val="002060"/>
                    </w:rPr>
                  </w:pPr>
                  <w:r w:rsidRPr="007A6443">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1122F" w14:textId="77777777" w:rsidR="00945E53" w:rsidRPr="007A6443" w:rsidRDefault="00945E53" w:rsidP="00FE4A28">
                  <w:pPr>
                    <w:pStyle w:val="rowtabella0"/>
                    <w:jc w:val="center"/>
                    <w:rPr>
                      <w:color w:val="002060"/>
                    </w:rPr>
                  </w:pPr>
                  <w:r w:rsidRPr="007A6443">
                    <w:rPr>
                      <w:color w:val="002060"/>
                    </w:rPr>
                    <w:t> </w:t>
                  </w:r>
                </w:p>
              </w:tc>
            </w:tr>
            <w:tr w:rsidR="00945E53" w:rsidRPr="007A6443" w14:paraId="19C3A95B"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65EEEB3E" w14:textId="77777777" w:rsidR="00945E53" w:rsidRPr="007A6443" w:rsidRDefault="00945E53" w:rsidP="00FE4A28">
                  <w:pPr>
                    <w:pStyle w:val="rowtabella0"/>
                    <w:rPr>
                      <w:color w:val="002060"/>
                    </w:rPr>
                  </w:pPr>
                  <w:r w:rsidRPr="007A6443">
                    <w:rPr>
                      <w:color w:val="002060"/>
                    </w:rPr>
                    <w:t>(1) - disputata il 07/03/2026</w:t>
                  </w:r>
                </w:p>
              </w:tc>
            </w:tr>
          </w:tbl>
          <w:p w14:paraId="0244B6E5" w14:textId="77777777" w:rsidR="00945E53" w:rsidRPr="007A6443" w:rsidRDefault="00945E53" w:rsidP="00FE4A28">
            <w:pPr>
              <w:rPr>
                <w:color w:val="002060"/>
              </w:rPr>
            </w:pPr>
          </w:p>
        </w:tc>
      </w:tr>
    </w:tbl>
    <w:p w14:paraId="3F694B39" w14:textId="77777777" w:rsidR="00945E53" w:rsidRPr="007A6443" w:rsidRDefault="00945E53" w:rsidP="00945E5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E53" w:rsidRPr="007A6443" w14:paraId="38323731"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1803D7F8"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797B5" w14:textId="77777777" w:rsidR="00945E53" w:rsidRPr="007A6443" w:rsidRDefault="00945E53" w:rsidP="00FE4A28">
                  <w:pPr>
                    <w:pStyle w:val="headertabella0"/>
                    <w:rPr>
                      <w:color w:val="002060"/>
                    </w:rPr>
                  </w:pPr>
                  <w:r w:rsidRPr="007A6443">
                    <w:rPr>
                      <w:color w:val="002060"/>
                    </w:rPr>
                    <w:t>GIRONE SC - 4 Giornata - A</w:t>
                  </w:r>
                </w:p>
              </w:tc>
            </w:tr>
            <w:tr w:rsidR="00945E53" w:rsidRPr="007A6443" w14:paraId="3A540862"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0F712" w14:textId="77777777" w:rsidR="00945E53" w:rsidRPr="007A6443" w:rsidRDefault="00945E53" w:rsidP="00FE4A28">
                  <w:pPr>
                    <w:pStyle w:val="rowtabella0"/>
                    <w:rPr>
                      <w:color w:val="002060"/>
                    </w:rPr>
                  </w:pPr>
                  <w:r w:rsidRPr="007A6443">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34D4B" w14:textId="77777777" w:rsidR="00945E53" w:rsidRPr="007A6443" w:rsidRDefault="00945E53" w:rsidP="00FE4A28">
                  <w:pPr>
                    <w:pStyle w:val="rowtabella0"/>
                    <w:rPr>
                      <w:color w:val="002060"/>
                    </w:rPr>
                  </w:pPr>
                  <w:r w:rsidRPr="007A6443">
                    <w:rPr>
                      <w:color w:val="002060"/>
                    </w:rPr>
                    <w:t xml:space="preserve">- </w:t>
                  </w:r>
                  <w:proofErr w:type="gramStart"/>
                  <w:r w:rsidRPr="007A6443">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93BB2" w14:textId="77777777" w:rsidR="00945E53" w:rsidRPr="007A6443" w:rsidRDefault="00945E53" w:rsidP="00FE4A28">
                  <w:pPr>
                    <w:pStyle w:val="rowtabella0"/>
                    <w:jc w:val="center"/>
                    <w:rPr>
                      <w:color w:val="002060"/>
                    </w:rPr>
                  </w:pPr>
                  <w:r w:rsidRPr="007A6443">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3E279" w14:textId="77777777" w:rsidR="00945E53" w:rsidRPr="007A6443" w:rsidRDefault="00945E53" w:rsidP="00FE4A28">
                  <w:pPr>
                    <w:pStyle w:val="rowtabella0"/>
                    <w:jc w:val="center"/>
                    <w:rPr>
                      <w:color w:val="002060"/>
                    </w:rPr>
                  </w:pPr>
                  <w:r w:rsidRPr="007A6443">
                    <w:rPr>
                      <w:color w:val="002060"/>
                    </w:rPr>
                    <w:t> </w:t>
                  </w:r>
                </w:p>
              </w:tc>
            </w:tr>
            <w:tr w:rsidR="00945E53" w:rsidRPr="007A6443" w14:paraId="1A5D2A9D"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D27BEE" w14:textId="77777777" w:rsidR="00945E53" w:rsidRPr="007A6443" w:rsidRDefault="00945E53" w:rsidP="00FE4A28">
                  <w:pPr>
                    <w:pStyle w:val="rowtabella0"/>
                    <w:rPr>
                      <w:color w:val="002060"/>
                    </w:rPr>
                  </w:pPr>
                  <w:r w:rsidRPr="007A6443">
                    <w:rPr>
                      <w:color w:val="002060"/>
                    </w:rPr>
                    <w:t>(1) POLISPORTIVA ROSSO BLU</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93B9E" w14:textId="77777777" w:rsidR="00945E53" w:rsidRPr="007A6443" w:rsidRDefault="00945E53" w:rsidP="00FE4A28">
                  <w:pPr>
                    <w:pStyle w:val="rowtabella0"/>
                    <w:rPr>
                      <w:color w:val="002060"/>
                    </w:rPr>
                  </w:pPr>
                  <w:r w:rsidRPr="007A6443">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0F44A" w14:textId="77777777" w:rsidR="00945E53" w:rsidRPr="007A6443" w:rsidRDefault="00945E53" w:rsidP="00FE4A28">
                  <w:pPr>
                    <w:pStyle w:val="rowtabella0"/>
                    <w:jc w:val="center"/>
                    <w:rPr>
                      <w:color w:val="002060"/>
                    </w:rPr>
                  </w:pPr>
                  <w:r w:rsidRPr="007A644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89732" w14:textId="77777777" w:rsidR="00945E53" w:rsidRPr="007A6443" w:rsidRDefault="00945E53" w:rsidP="00FE4A28">
                  <w:pPr>
                    <w:pStyle w:val="rowtabella0"/>
                    <w:jc w:val="center"/>
                    <w:rPr>
                      <w:color w:val="002060"/>
                    </w:rPr>
                  </w:pPr>
                  <w:r w:rsidRPr="007A6443">
                    <w:rPr>
                      <w:color w:val="002060"/>
                    </w:rPr>
                    <w:t> </w:t>
                  </w:r>
                </w:p>
              </w:tc>
            </w:tr>
            <w:tr w:rsidR="00945E53" w:rsidRPr="007A6443" w14:paraId="2B9A01E8"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03388D86" w14:textId="77777777" w:rsidR="00945E53" w:rsidRPr="007A6443" w:rsidRDefault="00945E53" w:rsidP="00FE4A28">
                  <w:pPr>
                    <w:pStyle w:val="rowtabella0"/>
                    <w:rPr>
                      <w:color w:val="002060"/>
                    </w:rPr>
                  </w:pPr>
                  <w:r w:rsidRPr="007A6443">
                    <w:rPr>
                      <w:color w:val="002060"/>
                    </w:rPr>
                    <w:t>(1) - disputata il 07/03/2026</w:t>
                  </w:r>
                </w:p>
              </w:tc>
            </w:tr>
          </w:tbl>
          <w:p w14:paraId="4E47EBE9" w14:textId="77777777" w:rsidR="00945E53" w:rsidRPr="007A6443" w:rsidRDefault="00945E53" w:rsidP="00FE4A28">
            <w:pPr>
              <w:rPr>
                <w:color w:val="002060"/>
              </w:rPr>
            </w:pPr>
          </w:p>
        </w:tc>
      </w:tr>
    </w:tbl>
    <w:p w14:paraId="797C1BB4" w14:textId="77777777" w:rsidR="00945E53" w:rsidRPr="007A6443" w:rsidRDefault="00945E53" w:rsidP="00945E53">
      <w:pPr>
        <w:pStyle w:val="breakline"/>
        <w:rPr>
          <w:rFonts w:eastAsiaTheme="minorEastAsia"/>
          <w:color w:val="002060"/>
        </w:rPr>
      </w:pPr>
    </w:p>
    <w:p w14:paraId="293FBE7B" w14:textId="77777777" w:rsidR="00945E53" w:rsidRPr="007A6443" w:rsidRDefault="00945E53" w:rsidP="00945E53">
      <w:pPr>
        <w:pStyle w:val="breakline"/>
        <w:rPr>
          <w:color w:val="002060"/>
        </w:rPr>
      </w:pPr>
    </w:p>
    <w:p w14:paraId="0D7B325A" w14:textId="77777777" w:rsidR="00945E53" w:rsidRPr="007A6443" w:rsidRDefault="00945E53" w:rsidP="00945E53">
      <w:pPr>
        <w:pStyle w:val="titoloprinc0"/>
        <w:rPr>
          <w:color w:val="002060"/>
        </w:rPr>
      </w:pPr>
      <w:r w:rsidRPr="007A6443">
        <w:rPr>
          <w:color w:val="002060"/>
        </w:rPr>
        <w:t>GIUDICE SPORTIVO</w:t>
      </w:r>
    </w:p>
    <w:p w14:paraId="4A476CFA" w14:textId="77777777" w:rsidR="00945E53" w:rsidRPr="007A6443" w:rsidRDefault="00945E53" w:rsidP="00945E53">
      <w:pPr>
        <w:pStyle w:val="diffida"/>
        <w:rPr>
          <w:color w:val="002060"/>
        </w:rPr>
      </w:pPr>
      <w:r w:rsidRPr="007A6443">
        <w:rPr>
          <w:color w:val="002060"/>
        </w:rPr>
        <w:t>Il Giudice Sportivo Avv. Agnese Lazzaretti, con l'assistenza del Segretario Angelo Castellana, nella seduta del 11/03/2026, ha adottato le decisioni che di seguito integralmente si riportano:</w:t>
      </w:r>
    </w:p>
    <w:p w14:paraId="312C9B32" w14:textId="77777777" w:rsidR="00945E53" w:rsidRPr="007A6443" w:rsidRDefault="00945E53" w:rsidP="00945E53">
      <w:pPr>
        <w:pStyle w:val="titolo10"/>
        <w:rPr>
          <w:color w:val="002060"/>
        </w:rPr>
      </w:pPr>
      <w:r w:rsidRPr="007A6443">
        <w:rPr>
          <w:color w:val="002060"/>
        </w:rPr>
        <w:t xml:space="preserve">GARE DEL 7/ 3/2026 </w:t>
      </w:r>
    </w:p>
    <w:p w14:paraId="174AA7FB" w14:textId="77777777" w:rsidR="00945E53" w:rsidRPr="007A6443" w:rsidRDefault="00945E53" w:rsidP="00945E53">
      <w:pPr>
        <w:pStyle w:val="titolo7a"/>
        <w:rPr>
          <w:color w:val="002060"/>
        </w:rPr>
      </w:pPr>
      <w:r w:rsidRPr="007A6443">
        <w:rPr>
          <w:color w:val="002060"/>
        </w:rPr>
        <w:t xml:space="preserve">PROVVEDIMENTI DISCIPLINARI </w:t>
      </w:r>
    </w:p>
    <w:p w14:paraId="261B015B"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750FCA3C" w14:textId="77777777" w:rsidR="00945E53" w:rsidRPr="007A6443" w:rsidRDefault="00945E53" w:rsidP="00945E53">
      <w:pPr>
        <w:pStyle w:val="titolo30"/>
        <w:rPr>
          <w:color w:val="002060"/>
        </w:rPr>
      </w:pPr>
      <w:r w:rsidRPr="007A6443">
        <w:rPr>
          <w:color w:val="002060"/>
        </w:rPr>
        <w:t xml:space="preserve">SOCIETA' </w:t>
      </w:r>
    </w:p>
    <w:p w14:paraId="79CE5941" w14:textId="77777777" w:rsidR="00945E53" w:rsidRPr="007A6443" w:rsidRDefault="00945E53" w:rsidP="00945E53">
      <w:pPr>
        <w:pStyle w:val="titolo20"/>
        <w:rPr>
          <w:color w:val="002060"/>
        </w:rPr>
      </w:pPr>
      <w:r w:rsidRPr="007A6443">
        <w:rPr>
          <w:color w:val="002060"/>
        </w:rPr>
        <w:t xml:space="preserve">AMMENDA </w:t>
      </w:r>
    </w:p>
    <w:p w14:paraId="7C42FD62" w14:textId="77777777" w:rsidR="00945E53" w:rsidRPr="007A6443" w:rsidRDefault="00945E53" w:rsidP="00945E53">
      <w:pPr>
        <w:pStyle w:val="diffida"/>
        <w:spacing w:before="80" w:beforeAutospacing="0" w:after="40" w:afterAutospacing="0"/>
        <w:jc w:val="left"/>
        <w:rPr>
          <w:color w:val="002060"/>
        </w:rPr>
      </w:pPr>
      <w:r w:rsidRPr="007A6443">
        <w:rPr>
          <w:color w:val="002060"/>
        </w:rPr>
        <w:t xml:space="preserve">Euro 80,00 TRE TORRI A.S.D. </w:t>
      </w:r>
      <w:r w:rsidRPr="007A6443">
        <w:rPr>
          <w:color w:val="002060"/>
        </w:rPr>
        <w:br/>
        <w:t xml:space="preserve">Per aver, alcuni propri sostenitori, durante la gara, rivolto espressioni minacciose all'indirizzo dell'arbitro. </w:t>
      </w:r>
    </w:p>
    <w:p w14:paraId="30FF92A9" w14:textId="77777777" w:rsidR="00945E53" w:rsidRPr="007A6443" w:rsidRDefault="00945E53" w:rsidP="00945E53">
      <w:pPr>
        <w:pStyle w:val="titolo30"/>
        <w:rPr>
          <w:color w:val="002060"/>
        </w:rPr>
      </w:pPr>
      <w:r w:rsidRPr="007A6443">
        <w:rPr>
          <w:color w:val="002060"/>
        </w:rPr>
        <w:t xml:space="preserve">CALCIATORI ESPULSI </w:t>
      </w:r>
    </w:p>
    <w:p w14:paraId="57AA3330" w14:textId="77777777" w:rsidR="00945E53" w:rsidRPr="007A6443" w:rsidRDefault="00945E53" w:rsidP="00945E53">
      <w:pPr>
        <w:pStyle w:val="titolo20"/>
        <w:rPr>
          <w:color w:val="002060"/>
        </w:rPr>
      </w:pPr>
      <w:r w:rsidRPr="007A644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0AB78B1" w14:textId="77777777" w:rsidTr="00FE4A28">
        <w:tc>
          <w:tcPr>
            <w:tcW w:w="2200" w:type="dxa"/>
            <w:tcMar>
              <w:top w:w="20" w:type="dxa"/>
              <w:left w:w="20" w:type="dxa"/>
              <w:bottom w:w="20" w:type="dxa"/>
              <w:right w:w="20" w:type="dxa"/>
            </w:tcMar>
            <w:vAlign w:val="center"/>
            <w:hideMark/>
          </w:tcPr>
          <w:p w14:paraId="377A9174" w14:textId="77777777" w:rsidR="00945E53" w:rsidRPr="007A6443" w:rsidRDefault="00945E53" w:rsidP="00FE4A28">
            <w:pPr>
              <w:pStyle w:val="movimento"/>
              <w:rPr>
                <w:color w:val="002060"/>
              </w:rPr>
            </w:pPr>
            <w:r w:rsidRPr="007A6443">
              <w:rPr>
                <w:color w:val="002060"/>
              </w:rPr>
              <w:t>RAFAIANI ALEX</w:t>
            </w:r>
          </w:p>
        </w:tc>
        <w:tc>
          <w:tcPr>
            <w:tcW w:w="2200" w:type="dxa"/>
            <w:tcMar>
              <w:top w:w="20" w:type="dxa"/>
              <w:left w:w="20" w:type="dxa"/>
              <w:bottom w:w="20" w:type="dxa"/>
              <w:right w:w="20" w:type="dxa"/>
            </w:tcMar>
            <w:vAlign w:val="center"/>
            <w:hideMark/>
          </w:tcPr>
          <w:p w14:paraId="742AE0E2" w14:textId="77777777" w:rsidR="00945E53" w:rsidRPr="007A6443" w:rsidRDefault="00945E53" w:rsidP="00FE4A28">
            <w:pPr>
              <w:pStyle w:val="movimento2"/>
              <w:rPr>
                <w:color w:val="002060"/>
              </w:rPr>
            </w:pPr>
            <w:r w:rsidRPr="007A6443">
              <w:rPr>
                <w:color w:val="002060"/>
              </w:rPr>
              <w:t xml:space="preserve">(TRE TORRI A.S.D.) </w:t>
            </w:r>
          </w:p>
        </w:tc>
        <w:tc>
          <w:tcPr>
            <w:tcW w:w="800" w:type="dxa"/>
            <w:tcMar>
              <w:top w:w="20" w:type="dxa"/>
              <w:left w:w="20" w:type="dxa"/>
              <w:bottom w:w="20" w:type="dxa"/>
              <w:right w:w="20" w:type="dxa"/>
            </w:tcMar>
            <w:vAlign w:val="center"/>
            <w:hideMark/>
          </w:tcPr>
          <w:p w14:paraId="2C0244D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E171CE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7BCCA59" w14:textId="77777777" w:rsidR="00945E53" w:rsidRPr="007A6443" w:rsidRDefault="00945E53" w:rsidP="00FE4A28">
            <w:pPr>
              <w:pStyle w:val="movimento2"/>
              <w:rPr>
                <w:color w:val="002060"/>
              </w:rPr>
            </w:pPr>
            <w:r w:rsidRPr="007A6443">
              <w:rPr>
                <w:color w:val="002060"/>
              </w:rPr>
              <w:t> </w:t>
            </w:r>
          </w:p>
        </w:tc>
      </w:tr>
    </w:tbl>
    <w:p w14:paraId="7D421FA0" w14:textId="77777777" w:rsidR="00945E53" w:rsidRPr="007A6443" w:rsidRDefault="00945E53" w:rsidP="00945E53">
      <w:pPr>
        <w:pStyle w:val="diffida"/>
        <w:spacing w:before="80" w:beforeAutospacing="0" w:after="40" w:afterAutospacing="0"/>
        <w:jc w:val="left"/>
        <w:rPr>
          <w:rFonts w:eastAsiaTheme="minorEastAsia"/>
          <w:color w:val="002060"/>
        </w:rPr>
      </w:pPr>
      <w:r w:rsidRPr="007A6443">
        <w:rPr>
          <w:color w:val="002060"/>
        </w:rPr>
        <w:t xml:space="preserve">Espulso per bestemmia, uscendo dal terreno di gioco calciava con violenza la porta del palazzetto, danneggiandola. Quanto al risarcimento del danno si rinvia a quanto disposto dalla vigente normativa. </w:t>
      </w:r>
    </w:p>
    <w:p w14:paraId="6CC42ABE" w14:textId="77777777" w:rsidR="00945E53" w:rsidRPr="007A6443" w:rsidRDefault="00945E53" w:rsidP="00945E53">
      <w:pPr>
        <w:pStyle w:val="titolo20"/>
        <w:rPr>
          <w:color w:val="002060"/>
        </w:rPr>
      </w:pPr>
      <w:r w:rsidRPr="007A644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1C65194B" w14:textId="77777777" w:rsidTr="00FE4A28">
        <w:tc>
          <w:tcPr>
            <w:tcW w:w="2200" w:type="dxa"/>
            <w:tcMar>
              <w:top w:w="20" w:type="dxa"/>
              <w:left w:w="20" w:type="dxa"/>
              <w:bottom w:w="20" w:type="dxa"/>
              <w:right w:w="20" w:type="dxa"/>
            </w:tcMar>
            <w:vAlign w:val="center"/>
            <w:hideMark/>
          </w:tcPr>
          <w:p w14:paraId="3CA8B156" w14:textId="77777777" w:rsidR="00945E53" w:rsidRPr="007A6443" w:rsidRDefault="00945E53" w:rsidP="00FE4A28">
            <w:pPr>
              <w:pStyle w:val="movimento"/>
              <w:rPr>
                <w:color w:val="002060"/>
              </w:rPr>
            </w:pPr>
            <w:r w:rsidRPr="007A6443">
              <w:rPr>
                <w:color w:val="002060"/>
              </w:rPr>
              <w:t>REGOLI IACOPO</w:t>
            </w:r>
          </w:p>
        </w:tc>
        <w:tc>
          <w:tcPr>
            <w:tcW w:w="2200" w:type="dxa"/>
            <w:tcMar>
              <w:top w:w="20" w:type="dxa"/>
              <w:left w:w="20" w:type="dxa"/>
              <w:bottom w:w="20" w:type="dxa"/>
              <w:right w:w="20" w:type="dxa"/>
            </w:tcMar>
            <w:vAlign w:val="center"/>
            <w:hideMark/>
          </w:tcPr>
          <w:p w14:paraId="2EA802E4" w14:textId="77777777" w:rsidR="00945E53" w:rsidRPr="007A6443" w:rsidRDefault="00945E53" w:rsidP="00FE4A28">
            <w:pPr>
              <w:pStyle w:val="movimento2"/>
              <w:rPr>
                <w:color w:val="002060"/>
              </w:rPr>
            </w:pPr>
            <w:r w:rsidRPr="007A6443">
              <w:rPr>
                <w:color w:val="002060"/>
              </w:rPr>
              <w:t xml:space="preserve">(PIETRALACROCE 73) </w:t>
            </w:r>
          </w:p>
        </w:tc>
        <w:tc>
          <w:tcPr>
            <w:tcW w:w="800" w:type="dxa"/>
            <w:tcMar>
              <w:top w:w="20" w:type="dxa"/>
              <w:left w:w="20" w:type="dxa"/>
              <w:bottom w:w="20" w:type="dxa"/>
              <w:right w:w="20" w:type="dxa"/>
            </w:tcMar>
            <w:vAlign w:val="center"/>
            <w:hideMark/>
          </w:tcPr>
          <w:p w14:paraId="7E83A5B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B7942DC"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606C29F" w14:textId="77777777" w:rsidR="00945E53" w:rsidRPr="007A6443" w:rsidRDefault="00945E53" w:rsidP="00FE4A28">
            <w:pPr>
              <w:pStyle w:val="movimento2"/>
              <w:rPr>
                <w:color w:val="002060"/>
              </w:rPr>
            </w:pPr>
            <w:r w:rsidRPr="007A6443">
              <w:rPr>
                <w:color w:val="002060"/>
              </w:rPr>
              <w:t> </w:t>
            </w:r>
          </w:p>
        </w:tc>
      </w:tr>
    </w:tbl>
    <w:p w14:paraId="6D880951" w14:textId="77777777" w:rsidR="00945E53" w:rsidRPr="007A6443" w:rsidRDefault="00945E53" w:rsidP="00945E53">
      <w:pPr>
        <w:pStyle w:val="titolo30"/>
        <w:rPr>
          <w:rFonts w:eastAsiaTheme="minorEastAsia"/>
          <w:color w:val="002060"/>
        </w:rPr>
      </w:pPr>
      <w:r w:rsidRPr="007A6443">
        <w:rPr>
          <w:color w:val="002060"/>
        </w:rPr>
        <w:t xml:space="preserve">CALCIATORI NON ESPULSI </w:t>
      </w:r>
    </w:p>
    <w:p w14:paraId="16DA55AD" w14:textId="77777777" w:rsidR="00945E53" w:rsidRPr="007A6443" w:rsidRDefault="00945E53" w:rsidP="00945E53">
      <w:pPr>
        <w:pStyle w:val="titolo20"/>
        <w:rPr>
          <w:color w:val="002060"/>
        </w:rPr>
      </w:pPr>
      <w:r w:rsidRPr="007A644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119AEB3" w14:textId="77777777" w:rsidTr="00FE4A28">
        <w:tc>
          <w:tcPr>
            <w:tcW w:w="2200" w:type="dxa"/>
            <w:tcMar>
              <w:top w:w="20" w:type="dxa"/>
              <w:left w:w="20" w:type="dxa"/>
              <w:bottom w:w="20" w:type="dxa"/>
              <w:right w:w="20" w:type="dxa"/>
            </w:tcMar>
            <w:vAlign w:val="center"/>
            <w:hideMark/>
          </w:tcPr>
          <w:p w14:paraId="51157B07" w14:textId="77777777" w:rsidR="00945E53" w:rsidRPr="007A6443" w:rsidRDefault="00945E53" w:rsidP="00FE4A28">
            <w:pPr>
              <w:pStyle w:val="movimento"/>
              <w:rPr>
                <w:color w:val="002060"/>
              </w:rPr>
            </w:pPr>
            <w:r w:rsidRPr="007A6443">
              <w:rPr>
                <w:color w:val="002060"/>
              </w:rPr>
              <w:t>GIOVANNOZZI MATTIA</w:t>
            </w:r>
          </w:p>
        </w:tc>
        <w:tc>
          <w:tcPr>
            <w:tcW w:w="2200" w:type="dxa"/>
            <w:tcMar>
              <w:top w:w="20" w:type="dxa"/>
              <w:left w:w="20" w:type="dxa"/>
              <w:bottom w:w="20" w:type="dxa"/>
              <w:right w:w="20" w:type="dxa"/>
            </w:tcMar>
            <w:vAlign w:val="center"/>
            <w:hideMark/>
          </w:tcPr>
          <w:p w14:paraId="401DA9B0" w14:textId="77777777" w:rsidR="00945E53" w:rsidRPr="007A6443" w:rsidRDefault="00945E53" w:rsidP="00FE4A28">
            <w:pPr>
              <w:pStyle w:val="movimento2"/>
              <w:rPr>
                <w:color w:val="002060"/>
              </w:rPr>
            </w:pPr>
            <w:r w:rsidRPr="007A6443">
              <w:rPr>
                <w:color w:val="002060"/>
              </w:rPr>
              <w:t xml:space="preserve">(FUTSAL VIRE GEOSISTEM ASD) </w:t>
            </w:r>
          </w:p>
        </w:tc>
        <w:tc>
          <w:tcPr>
            <w:tcW w:w="800" w:type="dxa"/>
            <w:tcMar>
              <w:top w:w="20" w:type="dxa"/>
              <w:left w:w="20" w:type="dxa"/>
              <w:bottom w:w="20" w:type="dxa"/>
              <w:right w:w="20" w:type="dxa"/>
            </w:tcMar>
            <w:vAlign w:val="center"/>
            <w:hideMark/>
          </w:tcPr>
          <w:p w14:paraId="4D039F3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F00493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9049D76" w14:textId="77777777" w:rsidR="00945E53" w:rsidRPr="007A6443" w:rsidRDefault="00945E53" w:rsidP="00FE4A28">
            <w:pPr>
              <w:pStyle w:val="movimento2"/>
              <w:rPr>
                <w:color w:val="002060"/>
              </w:rPr>
            </w:pPr>
            <w:r w:rsidRPr="007A6443">
              <w:rPr>
                <w:color w:val="002060"/>
              </w:rPr>
              <w:t> </w:t>
            </w:r>
          </w:p>
        </w:tc>
      </w:tr>
    </w:tbl>
    <w:p w14:paraId="01500C61" w14:textId="77777777" w:rsidR="00945E53" w:rsidRPr="007A6443" w:rsidRDefault="00945E53" w:rsidP="00945E53">
      <w:pPr>
        <w:pStyle w:val="titolo20"/>
        <w:rPr>
          <w:rFonts w:eastAsiaTheme="minorEastAsia"/>
          <w:color w:val="002060"/>
        </w:rPr>
      </w:pPr>
      <w:r w:rsidRPr="007A644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1980E7A1" w14:textId="77777777" w:rsidTr="00FE4A28">
        <w:tc>
          <w:tcPr>
            <w:tcW w:w="2200" w:type="dxa"/>
            <w:tcMar>
              <w:top w:w="20" w:type="dxa"/>
              <w:left w:w="20" w:type="dxa"/>
              <w:bottom w:w="20" w:type="dxa"/>
              <w:right w:w="20" w:type="dxa"/>
            </w:tcMar>
            <w:vAlign w:val="center"/>
            <w:hideMark/>
          </w:tcPr>
          <w:p w14:paraId="76F7A8BF" w14:textId="77777777" w:rsidR="00945E53" w:rsidRPr="007A6443" w:rsidRDefault="00945E53" w:rsidP="00FE4A28">
            <w:pPr>
              <w:pStyle w:val="movimento"/>
              <w:rPr>
                <w:color w:val="002060"/>
              </w:rPr>
            </w:pPr>
            <w:r w:rsidRPr="007A6443">
              <w:rPr>
                <w:color w:val="002060"/>
              </w:rPr>
              <w:lastRenderedPageBreak/>
              <w:t>DE ANGELIS EDOARDO</w:t>
            </w:r>
          </w:p>
        </w:tc>
        <w:tc>
          <w:tcPr>
            <w:tcW w:w="2200" w:type="dxa"/>
            <w:tcMar>
              <w:top w:w="20" w:type="dxa"/>
              <w:left w:w="20" w:type="dxa"/>
              <w:bottom w:w="20" w:type="dxa"/>
              <w:right w:w="20" w:type="dxa"/>
            </w:tcMar>
            <w:vAlign w:val="center"/>
            <w:hideMark/>
          </w:tcPr>
          <w:p w14:paraId="16119A7B" w14:textId="77777777" w:rsidR="00945E53" w:rsidRPr="007A6443" w:rsidRDefault="00945E53" w:rsidP="00FE4A28">
            <w:pPr>
              <w:pStyle w:val="movimento2"/>
              <w:rPr>
                <w:color w:val="002060"/>
              </w:rPr>
            </w:pPr>
            <w:r w:rsidRPr="007A6443">
              <w:rPr>
                <w:color w:val="002060"/>
              </w:rPr>
              <w:t xml:space="preserve">(TRE TORRI A.S.D.) </w:t>
            </w:r>
          </w:p>
        </w:tc>
        <w:tc>
          <w:tcPr>
            <w:tcW w:w="800" w:type="dxa"/>
            <w:tcMar>
              <w:top w:w="20" w:type="dxa"/>
              <w:left w:w="20" w:type="dxa"/>
              <w:bottom w:w="20" w:type="dxa"/>
              <w:right w:w="20" w:type="dxa"/>
            </w:tcMar>
            <w:vAlign w:val="center"/>
            <w:hideMark/>
          </w:tcPr>
          <w:p w14:paraId="3C601FB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EACE6A6"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5A19593A" w14:textId="77777777" w:rsidR="00945E53" w:rsidRPr="007A6443" w:rsidRDefault="00945E53" w:rsidP="00FE4A28">
            <w:pPr>
              <w:pStyle w:val="movimento2"/>
              <w:rPr>
                <w:color w:val="002060"/>
              </w:rPr>
            </w:pPr>
            <w:r w:rsidRPr="007A6443">
              <w:rPr>
                <w:color w:val="002060"/>
              </w:rPr>
              <w:t> </w:t>
            </w:r>
          </w:p>
        </w:tc>
      </w:tr>
    </w:tbl>
    <w:p w14:paraId="0142D200" w14:textId="77777777" w:rsidR="00945E53" w:rsidRPr="007A6443" w:rsidRDefault="00945E53" w:rsidP="00945E53">
      <w:pPr>
        <w:pStyle w:val="titolo20"/>
        <w:rPr>
          <w:rFonts w:eastAsiaTheme="minorEastAsia"/>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E9E9507" w14:textId="77777777" w:rsidTr="00FE4A28">
        <w:tc>
          <w:tcPr>
            <w:tcW w:w="2200" w:type="dxa"/>
            <w:tcMar>
              <w:top w:w="20" w:type="dxa"/>
              <w:left w:w="20" w:type="dxa"/>
              <w:bottom w:w="20" w:type="dxa"/>
              <w:right w:w="20" w:type="dxa"/>
            </w:tcMar>
            <w:vAlign w:val="center"/>
            <w:hideMark/>
          </w:tcPr>
          <w:p w14:paraId="7B7EFA8D" w14:textId="77777777" w:rsidR="00945E53" w:rsidRPr="007A6443" w:rsidRDefault="00945E53" w:rsidP="00FE4A28">
            <w:pPr>
              <w:pStyle w:val="movimento"/>
              <w:rPr>
                <w:color w:val="002060"/>
              </w:rPr>
            </w:pPr>
            <w:r w:rsidRPr="007A6443">
              <w:rPr>
                <w:color w:val="002060"/>
              </w:rPr>
              <w:t>RAFAIANI ALEX</w:t>
            </w:r>
          </w:p>
        </w:tc>
        <w:tc>
          <w:tcPr>
            <w:tcW w:w="2200" w:type="dxa"/>
            <w:tcMar>
              <w:top w:w="20" w:type="dxa"/>
              <w:left w:w="20" w:type="dxa"/>
              <w:bottom w:w="20" w:type="dxa"/>
              <w:right w:w="20" w:type="dxa"/>
            </w:tcMar>
            <w:vAlign w:val="center"/>
            <w:hideMark/>
          </w:tcPr>
          <w:p w14:paraId="515EE809" w14:textId="77777777" w:rsidR="00945E53" w:rsidRPr="007A6443" w:rsidRDefault="00945E53" w:rsidP="00FE4A28">
            <w:pPr>
              <w:pStyle w:val="movimento2"/>
              <w:rPr>
                <w:color w:val="002060"/>
              </w:rPr>
            </w:pPr>
            <w:r w:rsidRPr="007A6443">
              <w:rPr>
                <w:color w:val="002060"/>
              </w:rPr>
              <w:t xml:space="preserve">(TRE TORRI A.S.D.) </w:t>
            </w:r>
          </w:p>
        </w:tc>
        <w:tc>
          <w:tcPr>
            <w:tcW w:w="800" w:type="dxa"/>
            <w:tcMar>
              <w:top w:w="20" w:type="dxa"/>
              <w:left w:w="20" w:type="dxa"/>
              <w:bottom w:w="20" w:type="dxa"/>
              <w:right w:w="20" w:type="dxa"/>
            </w:tcMar>
            <w:vAlign w:val="center"/>
            <w:hideMark/>
          </w:tcPr>
          <w:p w14:paraId="40F88D8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A5AD30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95EA2F7" w14:textId="77777777" w:rsidR="00945E53" w:rsidRPr="007A6443" w:rsidRDefault="00945E53" w:rsidP="00FE4A28">
            <w:pPr>
              <w:pStyle w:val="movimento2"/>
              <w:rPr>
                <w:color w:val="002060"/>
              </w:rPr>
            </w:pPr>
            <w:r w:rsidRPr="007A6443">
              <w:rPr>
                <w:color w:val="002060"/>
              </w:rPr>
              <w:t> </w:t>
            </w:r>
          </w:p>
        </w:tc>
      </w:tr>
    </w:tbl>
    <w:p w14:paraId="14C80955" w14:textId="77777777" w:rsidR="00945E53" w:rsidRPr="007A6443" w:rsidRDefault="00945E53" w:rsidP="00945E53">
      <w:pPr>
        <w:pStyle w:val="titolo20"/>
        <w:rPr>
          <w:rFonts w:eastAsiaTheme="minorEastAsia"/>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3EDB89E" w14:textId="77777777" w:rsidTr="00FE4A28">
        <w:tc>
          <w:tcPr>
            <w:tcW w:w="2200" w:type="dxa"/>
            <w:tcMar>
              <w:top w:w="20" w:type="dxa"/>
              <w:left w:w="20" w:type="dxa"/>
              <w:bottom w:w="20" w:type="dxa"/>
              <w:right w:w="20" w:type="dxa"/>
            </w:tcMar>
            <w:vAlign w:val="center"/>
            <w:hideMark/>
          </w:tcPr>
          <w:p w14:paraId="591AC8E9" w14:textId="77777777" w:rsidR="00945E53" w:rsidRPr="007A6443" w:rsidRDefault="00945E53" w:rsidP="00FE4A28">
            <w:pPr>
              <w:pStyle w:val="movimento"/>
              <w:rPr>
                <w:color w:val="002060"/>
              </w:rPr>
            </w:pPr>
            <w:r w:rsidRPr="007A6443">
              <w:rPr>
                <w:color w:val="002060"/>
              </w:rPr>
              <w:t>TIBERI VALERIO</w:t>
            </w:r>
          </w:p>
        </w:tc>
        <w:tc>
          <w:tcPr>
            <w:tcW w:w="2200" w:type="dxa"/>
            <w:tcMar>
              <w:top w:w="20" w:type="dxa"/>
              <w:left w:w="20" w:type="dxa"/>
              <w:bottom w:w="20" w:type="dxa"/>
              <w:right w:w="20" w:type="dxa"/>
            </w:tcMar>
            <w:vAlign w:val="center"/>
            <w:hideMark/>
          </w:tcPr>
          <w:p w14:paraId="739A73F9" w14:textId="77777777" w:rsidR="00945E53" w:rsidRPr="007A6443" w:rsidRDefault="00945E53" w:rsidP="00FE4A28">
            <w:pPr>
              <w:pStyle w:val="movimento2"/>
              <w:rPr>
                <w:color w:val="002060"/>
              </w:rPr>
            </w:pPr>
            <w:r w:rsidRPr="007A6443">
              <w:rPr>
                <w:color w:val="002060"/>
              </w:rPr>
              <w:t xml:space="preserve">(TRE TORRI A.S.D.) </w:t>
            </w:r>
          </w:p>
        </w:tc>
        <w:tc>
          <w:tcPr>
            <w:tcW w:w="800" w:type="dxa"/>
            <w:tcMar>
              <w:top w:w="20" w:type="dxa"/>
              <w:left w:w="20" w:type="dxa"/>
              <w:bottom w:w="20" w:type="dxa"/>
              <w:right w:w="20" w:type="dxa"/>
            </w:tcMar>
            <w:vAlign w:val="center"/>
            <w:hideMark/>
          </w:tcPr>
          <w:p w14:paraId="076015C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C30A374" w14:textId="77777777" w:rsidR="00945E53" w:rsidRPr="007A6443" w:rsidRDefault="00945E53" w:rsidP="00FE4A28">
            <w:pPr>
              <w:pStyle w:val="movimento"/>
              <w:rPr>
                <w:color w:val="002060"/>
              </w:rPr>
            </w:pPr>
            <w:r w:rsidRPr="007A6443">
              <w:rPr>
                <w:color w:val="002060"/>
              </w:rPr>
              <w:t>MORESI DEMIS</w:t>
            </w:r>
          </w:p>
        </w:tc>
        <w:tc>
          <w:tcPr>
            <w:tcW w:w="2200" w:type="dxa"/>
            <w:tcMar>
              <w:top w:w="20" w:type="dxa"/>
              <w:left w:w="20" w:type="dxa"/>
              <w:bottom w:w="20" w:type="dxa"/>
              <w:right w:w="20" w:type="dxa"/>
            </w:tcMar>
            <w:vAlign w:val="center"/>
            <w:hideMark/>
          </w:tcPr>
          <w:p w14:paraId="40FB4E0A" w14:textId="77777777" w:rsidR="00945E53" w:rsidRPr="007A6443" w:rsidRDefault="00945E53" w:rsidP="00FE4A28">
            <w:pPr>
              <w:pStyle w:val="movimento2"/>
              <w:rPr>
                <w:color w:val="002060"/>
              </w:rPr>
            </w:pPr>
            <w:r w:rsidRPr="007A6443">
              <w:rPr>
                <w:color w:val="002060"/>
              </w:rPr>
              <w:t xml:space="preserve">(VERBENA C5 ANCONA) </w:t>
            </w:r>
          </w:p>
        </w:tc>
      </w:tr>
    </w:tbl>
    <w:p w14:paraId="51D036DA"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56D4BBD7" w14:textId="77777777" w:rsidTr="00FE4A28">
        <w:tc>
          <w:tcPr>
            <w:tcW w:w="2200" w:type="dxa"/>
            <w:tcMar>
              <w:top w:w="20" w:type="dxa"/>
              <w:left w:w="20" w:type="dxa"/>
              <w:bottom w:w="20" w:type="dxa"/>
              <w:right w:w="20" w:type="dxa"/>
            </w:tcMar>
            <w:vAlign w:val="center"/>
            <w:hideMark/>
          </w:tcPr>
          <w:p w14:paraId="3BD51E8A" w14:textId="77777777" w:rsidR="00945E53" w:rsidRPr="007A6443" w:rsidRDefault="00945E53" w:rsidP="00FE4A28">
            <w:pPr>
              <w:pStyle w:val="movimento"/>
              <w:rPr>
                <w:color w:val="002060"/>
              </w:rPr>
            </w:pPr>
            <w:r w:rsidRPr="007A6443">
              <w:rPr>
                <w:color w:val="002060"/>
              </w:rPr>
              <w:t>ALFONSI DANIELE</w:t>
            </w:r>
          </w:p>
        </w:tc>
        <w:tc>
          <w:tcPr>
            <w:tcW w:w="2200" w:type="dxa"/>
            <w:tcMar>
              <w:top w:w="20" w:type="dxa"/>
              <w:left w:w="20" w:type="dxa"/>
              <w:bottom w:w="20" w:type="dxa"/>
              <w:right w:w="20" w:type="dxa"/>
            </w:tcMar>
            <w:vAlign w:val="center"/>
            <w:hideMark/>
          </w:tcPr>
          <w:p w14:paraId="7A0169B3" w14:textId="77777777" w:rsidR="00945E53" w:rsidRPr="007A6443" w:rsidRDefault="00945E53" w:rsidP="00FE4A28">
            <w:pPr>
              <w:pStyle w:val="movimento2"/>
              <w:rPr>
                <w:color w:val="002060"/>
              </w:rPr>
            </w:pPr>
            <w:r w:rsidRPr="007A6443">
              <w:rPr>
                <w:color w:val="002060"/>
              </w:rPr>
              <w:t xml:space="preserve">(FUTSAL VIRE GEOSISTEM ASD) </w:t>
            </w:r>
          </w:p>
        </w:tc>
        <w:tc>
          <w:tcPr>
            <w:tcW w:w="800" w:type="dxa"/>
            <w:tcMar>
              <w:top w:w="20" w:type="dxa"/>
              <w:left w:w="20" w:type="dxa"/>
              <w:bottom w:w="20" w:type="dxa"/>
              <w:right w:w="20" w:type="dxa"/>
            </w:tcMar>
            <w:vAlign w:val="center"/>
            <w:hideMark/>
          </w:tcPr>
          <w:p w14:paraId="2340E28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B3E26B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A5EEDC6" w14:textId="77777777" w:rsidR="00945E53" w:rsidRPr="007A6443" w:rsidRDefault="00945E53" w:rsidP="00FE4A28">
            <w:pPr>
              <w:pStyle w:val="movimento2"/>
              <w:rPr>
                <w:color w:val="002060"/>
              </w:rPr>
            </w:pPr>
            <w:r w:rsidRPr="007A6443">
              <w:rPr>
                <w:color w:val="002060"/>
              </w:rPr>
              <w:t> </w:t>
            </w:r>
          </w:p>
        </w:tc>
      </w:tr>
    </w:tbl>
    <w:p w14:paraId="3A370B0F" w14:textId="77777777" w:rsidR="00945E53" w:rsidRPr="007A6443" w:rsidRDefault="00945E53" w:rsidP="00945E53">
      <w:pPr>
        <w:pStyle w:val="titolo10"/>
        <w:rPr>
          <w:rFonts w:eastAsiaTheme="minorEastAsia"/>
          <w:color w:val="002060"/>
        </w:rPr>
      </w:pPr>
      <w:r w:rsidRPr="007A6443">
        <w:rPr>
          <w:color w:val="002060"/>
        </w:rPr>
        <w:t xml:space="preserve">GARE DEL 8/ 3/2026 </w:t>
      </w:r>
    </w:p>
    <w:p w14:paraId="6CB02420" w14:textId="77777777" w:rsidR="00945E53" w:rsidRPr="007A6443" w:rsidRDefault="00945E53" w:rsidP="00945E53">
      <w:pPr>
        <w:pStyle w:val="titolo7a"/>
        <w:rPr>
          <w:color w:val="002060"/>
        </w:rPr>
      </w:pPr>
      <w:r w:rsidRPr="007A6443">
        <w:rPr>
          <w:color w:val="002060"/>
        </w:rPr>
        <w:t xml:space="preserve">PROVVEDIMENTI DISCIPLINARI </w:t>
      </w:r>
    </w:p>
    <w:p w14:paraId="3C66CC1F"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4EB19BB3" w14:textId="77777777" w:rsidR="00945E53" w:rsidRPr="007A6443" w:rsidRDefault="00945E53" w:rsidP="00945E53">
      <w:pPr>
        <w:pStyle w:val="titolo30"/>
        <w:rPr>
          <w:color w:val="002060"/>
        </w:rPr>
      </w:pPr>
      <w:r w:rsidRPr="007A6443">
        <w:rPr>
          <w:color w:val="002060"/>
        </w:rPr>
        <w:t xml:space="preserve">CALCIATORI NON ESPULSI </w:t>
      </w:r>
    </w:p>
    <w:p w14:paraId="0EAF0516" w14:textId="77777777" w:rsidR="00945E53" w:rsidRPr="007A6443" w:rsidRDefault="00945E53" w:rsidP="00945E53">
      <w:pPr>
        <w:pStyle w:val="titolo20"/>
        <w:rPr>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CDC5400" w14:textId="77777777" w:rsidTr="00FE4A28">
        <w:tc>
          <w:tcPr>
            <w:tcW w:w="2200" w:type="dxa"/>
            <w:tcMar>
              <w:top w:w="20" w:type="dxa"/>
              <w:left w:w="20" w:type="dxa"/>
              <w:bottom w:w="20" w:type="dxa"/>
              <w:right w:w="20" w:type="dxa"/>
            </w:tcMar>
            <w:vAlign w:val="center"/>
            <w:hideMark/>
          </w:tcPr>
          <w:p w14:paraId="6B62D569" w14:textId="77777777" w:rsidR="00945E53" w:rsidRPr="007A6443" w:rsidRDefault="00945E53" w:rsidP="00FE4A28">
            <w:pPr>
              <w:pStyle w:val="movimento"/>
              <w:rPr>
                <w:color w:val="002060"/>
              </w:rPr>
            </w:pPr>
            <w:r w:rsidRPr="007A6443">
              <w:rPr>
                <w:color w:val="002060"/>
              </w:rPr>
              <w:t>SALERNO LORENZO</w:t>
            </w:r>
          </w:p>
        </w:tc>
        <w:tc>
          <w:tcPr>
            <w:tcW w:w="2200" w:type="dxa"/>
            <w:tcMar>
              <w:top w:w="20" w:type="dxa"/>
              <w:left w:w="20" w:type="dxa"/>
              <w:bottom w:w="20" w:type="dxa"/>
              <w:right w:w="20" w:type="dxa"/>
            </w:tcMar>
            <w:vAlign w:val="center"/>
            <w:hideMark/>
          </w:tcPr>
          <w:p w14:paraId="49A214BB" w14:textId="77777777" w:rsidR="00945E53" w:rsidRPr="007A6443" w:rsidRDefault="00945E53" w:rsidP="00FE4A28">
            <w:pPr>
              <w:pStyle w:val="movimento2"/>
              <w:rPr>
                <w:color w:val="002060"/>
              </w:rPr>
            </w:pPr>
            <w:r w:rsidRPr="007A6443">
              <w:rPr>
                <w:color w:val="002060"/>
              </w:rPr>
              <w:t xml:space="preserve">(CANTINE RIUNITE CSI) </w:t>
            </w:r>
          </w:p>
        </w:tc>
        <w:tc>
          <w:tcPr>
            <w:tcW w:w="800" w:type="dxa"/>
            <w:tcMar>
              <w:top w:w="20" w:type="dxa"/>
              <w:left w:w="20" w:type="dxa"/>
              <w:bottom w:w="20" w:type="dxa"/>
              <w:right w:w="20" w:type="dxa"/>
            </w:tcMar>
            <w:vAlign w:val="center"/>
            <w:hideMark/>
          </w:tcPr>
          <w:p w14:paraId="6A021FE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E8DBB5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E584F05" w14:textId="77777777" w:rsidR="00945E53" w:rsidRPr="007A6443" w:rsidRDefault="00945E53" w:rsidP="00FE4A28">
            <w:pPr>
              <w:pStyle w:val="movimento2"/>
              <w:rPr>
                <w:color w:val="002060"/>
              </w:rPr>
            </w:pPr>
            <w:r w:rsidRPr="007A6443">
              <w:rPr>
                <w:color w:val="002060"/>
              </w:rPr>
              <w:t> </w:t>
            </w:r>
          </w:p>
        </w:tc>
      </w:tr>
    </w:tbl>
    <w:p w14:paraId="1B8F4E08"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BAA81A6" w14:textId="77777777" w:rsidTr="00FE4A28">
        <w:tc>
          <w:tcPr>
            <w:tcW w:w="2200" w:type="dxa"/>
            <w:tcMar>
              <w:top w:w="20" w:type="dxa"/>
              <w:left w:w="20" w:type="dxa"/>
              <w:bottom w:w="20" w:type="dxa"/>
              <w:right w:w="20" w:type="dxa"/>
            </w:tcMar>
            <w:vAlign w:val="center"/>
            <w:hideMark/>
          </w:tcPr>
          <w:p w14:paraId="63B14E10" w14:textId="77777777" w:rsidR="00945E53" w:rsidRPr="007A6443" w:rsidRDefault="00945E53" w:rsidP="00FE4A28">
            <w:pPr>
              <w:pStyle w:val="movimento"/>
              <w:rPr>
                <w:color w:val="002060"/>
              </w:rPr>
            </w:pPr>
            <w:r w:rsidRPr="007A6443">
              <w:rPr>
                <w:color w:val="002060"/>
              </w:rPr>
              <w:t>ABBONATO MANUEL</w:t>
            </w:r>
          </w:p>
        </w:tc>
        <w:tc>
          <w:tcPr>
            <w:tcW w:w="2200" w:type="dxa"/>
            <w:tcMar>
              <w:top w:w="20" w:type="dxa"/>
              <w:left w:w="20" w:type="dxa"/>
              <w:bottom w:w="20" w:type="dxa"/>
              <w:right w:w="20" w:type="dxa"/>
            </w:tcMar>
            <w:vAlign w:val="center"/>
            <w:hideMark/>
          </w:tcPr>
          <w:p w14:paraId="240CAEC1" w14:textId="77777777" w:rsidR="00945E53" w:rsidRPr="007A6443" w:rsidRDefault="00945E53" w:rsidP="00FE4A28">
            <w:pPr>
              <w:pStyle w:val="movimento2"/>
              <w:rPr>
                <w:color w:val="002060"/>
              </w:rPr>
            </w:pPr>
            <w:r w:rsidRPr="007A6443">
              <w:rPr>
                <w:color w:val="002060"/>
              </w:rPr>
              <w:t xml:space="preserve">(MONTELUPONE CALCIO A 5) </w:t>
            </w:r>
          </w:p>
        </w:tc>
        <w:tc>
          <w:tcPr>
            <w:tcW w:w="800" w:type="dxa"/>
            <w:tcMar>
              <w:top w:w="20" w:type="dxa"/>
              <w:left w:w="20" w:type="dxa"/>
              <w:bottom w:w="20" w:type="dxa"/>
              <w:right w:w="20" w:type="dxa"/>
            </w:tcMar>
            <w:vAlign w:val="center"/>
            <w:hideMark/>
          </w:tcPr>
          <w:p w14:paraId="1598EE0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6EFE95E" w14:textId="77777777" w:rsidR="00945E53" w:rsidRPr="007A6443" w:rsidRDefault="00945E53" w:rsidP="00FE4A28">
            <w:pPr>
              <w:pStyle w:val="movimento"/>
              <w:rPr>
                <w:color w:val="002060"/>
              </w:rPr>
            </w:pPr>
            <w:r w:rsidRPr="007A6443">
              <w:rPr>
                <w:color w:val="002060"/>
              </w:rPr>
              <w:t>VERDECCHIA SIMONE</w:t>
            </w:r>
          </w:p>
        </w:tc>
        <w:tc>
          <w:tcPr>
            <w:tcW w:w="2200" w:type="dxa"/>
            <w:tcMar>
              <w:top w:w="20" w:type="dxa"/>
              <w:left w:w="20" w:type="dxa"/>
              <w:bottom w:w="20" w:type="dxa"/>
              <w:right w:w="20" w:type="dxa"/>
            </w:tcMar>
            <w:vAlign w:val="center"/>
            <w:hideMark/>
          </w:tcPr>
          <w:p w14:paraId="5CD893CA" w14:textId="77777777" w:rsidR="00945E53" w:rsidRPr="007A6443" w:rsidRDefault="00945E53" w:rsidP="00FE4A28">
            <w:pPr>
              <w:pStyle w:val="movimento2"/>
              <w:rPr>
                <w:color w:val="002060"/>
              </w:rPr>
            </w:pPr>
            <w:r w:rsidRPr="007A6443">
              <w:rPr>
                <w:color w:val="002060"/>
              </w:rPr>
              <w:t>(</w:t>
            </w:r>
            <w:proofErr w:type="gramStart"/>
            <w:r w:rsidRPr="007A6443">
              <w:rPr>
                <w:color w:val="002060"/>
              </w:rPr>
              <w:t>U.MANDOLESI</w:t>
            </w:r>
            <w:proofErr w:type="gramEnd"/>
            <w:r w:rsidRPr="007A6443">
              <w:rPr>
                <w:color w:val="002060"/>
              </w:rPr>
              <w:t xml:space="preserve">) </w:t>
            </w:r>
          </w:p>
        </w:tc>
      </w:tr>
    </w:tbl>
    <w:p w14:paraId="573CB244" w14:textId="77777777" w:rsidR="00945E53" w:rsidRDefault="00945E53" w:rsidP="00945E53">
      <w:pPr>
        <w:pStyle w:val="breakline"/>
        <w:rPr>
          <w:color w:val="002060"/>
        </w:rPr>
      </w:pPr>
    </w:p>
    <w:p w14:paraId="4E8FC95F" w14:textId="77777777" w:rsidR="00945E53" w:rsidRPr="001910FC" w:rsidRDefault="00945E53" w:rsidP="00945E5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D2D2636" w14:textId="77777777" w:rsidR="00945E53" w:rsidRPr="001910FC" w:rsidRDefault="00945E53" w:rsidP="00945E5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81FEA9D" w14:textId="77777777" w:rsidR="00945E53" w:rsidRPr="007A6443" w:rsidRDefault="00945E53" w:rsidP="00945E53">
      <w:pPr>
        <w:pStyle w:val="breakline"/>
        <w:rPr>
          <w:rFonts w:eastAsiaTheme="minorEastAsia"/>
          <w:color w:val="002060"/>
        </w:rPr>
      </w:pPr>
    </w:p>
    <w:p w14:paraId="0B7872C3" w14:textId="77777777" w:rsidR="00945E53" w:rsidRPr="007A6443" w:rsidRDefault="00945E53" w:rsidP="00945E53">
      <w:pPr>
        <w:pStyle w:val="titoloprinc0"/>
        <w:rPr>
          <w:color w:val="002060"/>
        </w:rPr>
      </w:pPr>
      <w:r w:rsidRPr="007A6443">
        <w:rPr>
          <w:color w:val="002060"/>
        </w:rPr>
        <w:t>CLASSIFICA</w:t>
      </w:r>
    </w:p>
    <w:p w14:paraId="26D761A2" w14:textId="77777777" w:rsidR="00945E53" w:rsidRPr="007A6443" w:rsidRDefault="00945E53" w:rsidP="00945E53">
      <w:pPr>
        <w:pStyle w:val="breakline"/>
        <w:rPr>
          <w:color w:val="002060"/>
        </w:rPr>
      </w:pPr>
    </w:p>
    <w:p w14:paraId="2FC93F92" w14:textId="77777777" w:rsidR="00945E53" w:rsidRPr="007A6443" w:rsidRDefault="00945E53" w:rsidP="00945E53">
      <w:pPr>
        <w:pStyle w:val="breakline"/>
        <w:rPr>
          <w:color w:val="002060"/>
        </w:rPr>
      </w:pPr>
    </w:p>
    <w:p w14:paraId="569894F6" w14:textId="77777777" w:rsidR="00945E53" w:rsidRPr="007A6443" w:rsidRDefault="00945E53" w:rsidP="00945E53">
      <w:pPr>
        <w:pStyle w:val="sottotitolocampionato10"/>
        <w:rPr>
          <w:color w:val="002060"/>
        </w:rPr>
      </w:pPr>
      <w:r w:rsidRPr="007A644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59E6681D"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781CD"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B668B"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9D0DD"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E9D8D"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F204F"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5ABB"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07E38"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6EC5A"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639DE"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6FF8C" w14:textId="77777777" w:rsidR="00945E53" w:rsidRPr="007A6443" w:rsidRDefault="00945E53" w:rsidP="00FE4A28">
            <w:pPr>
              <w:pStyle w:val="headertabella0"/>
              <w:rPr>
                <w:color w:val="002060"/>
              </w:rPr>
            </w:pPr>
            <w:r w:rsidRPr="007A6443">
              <w:rPr>
                <w:color w:val="002060"/>
              </w:rPr>
              <w:t>PE</w:t>
            </w:r>
          </w:p>
        </w:tc>
      </w:tr>
      <w:tr w:rsidR="00945E53" w:rsidRPr="007A6443" w14:paraId="2A644FF0"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4FA99" w14:textId="77777777" w:rsidR="00945E53" w:rsidRPr="007A6443" w:rsidRDefault="00945E53" w:rsidP="00FE4A28">
            <w:pPr>
              <w:pStyle w:val="rowtabella0"/>
              <w:rPr>
                <w:color w:val="002060"/>
              </w:rPr>
            </w:pPr>
            <w:r w:rsidRPr="007A644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A629"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4000"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EFF4"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471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58E1"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7352"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80AD9"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FC8E"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7F44" w14:textId="77777777" w:rsidR="00945E53" w:rsidRPr="007A6443" w:rsidRDefault="00945E53" w:rsidP="00FE4A28">
            <w:pPr>
              <w:pStyle w:val="rowtabella0"/>
              <w:jc w:val="center"/>
              <w:rPr>
                <w:color w:val="002060"/>
              </w:rPr>
            </w:pPr>
            <w:r w:rsidRPr="007A6443">
              <w:rPr>
                <w:color w:val="002060"/>
              </w:rPr>
              <w:t>0</w:t>
            </w:r>
          </w:p>
        </w:tc>
      </w:tr>
      <w:tr w:rsidR="00945E53" w:rsidRPr="007A6443" w14:paraId="73DDF500"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B63F5" w14:textId="77777777" w:rsidR="00945E53" w:rsidRPr="007A6443" w:rsidRDefault="00945E53" w:rsidP="00FE4A28">
            <w:pPr>
              <w:pStyle w:val="rowtabella0"/>
              <w:rPr>
                <w:color w:val="002060"/>
              </w:rPr>
            </w:pPr>
            <w:r w:rsidRPr="007A644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8990"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582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310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B75A"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E16B"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AB06"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E744"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C643"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D8C6" w14:textId="77777777" w:rsidR="00945E53" w:rsidRPr="007A6443" w:rsidRDefault="00945E53" w:rsidP="00FE4A28">
            <w:pPr>
              <w:pStyle w:val="rowtabella0"/>
              <w:jc w:val="center"/>
              <w:rPr>
                <w:color w:val="002060"/>
              </w:rPr>
            </w:pPr>
            <w:r w:rsidRPr="007A6443">
              <w:rPr>
                <w:color w:val="002060"/>
              </w:rPr>
              <w:t>0</w:t>
            </w:r>
          </w:p>
        </w:tc>
      </w:tr>
      <w:tr w:rsidR="00945E53" w:rsidRPr="007A6443" w14:paraId="7A7D428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CEF5F" w14:textId="77777777" w:rsidR="00945E53" w:rsidRPr="007A6443" w:rsidRDefault="00945E53" w:rsidP="00FE4A28">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7D86A"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5098"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BB41"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4C9C"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C5A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6E5C"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9F69"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2669"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4483" w14:textId="77777777" w:rsidR="00945E53" w:rsidRPr="007A6443" w:rsidRDefault="00945E53" w:rsidP="00FE4A28">
            <w:pPr>
              <w:pStyle w:val="rowtabella0"/>
              <w:jc w:val="center"/>
              <w:rPr>
                <w:color w:val="002060"/>
              </w:rPr>
            </w:pPr>
            <w:r w:rsidRPr="007A6443">
              <w:rPr>
                <w:color w:val="002060"/>
              </w:rPr>
              <w:t>0</w:t>
            </w:r>
          </w:p>
        </w:tc>
      </w:tr>
      <w:tr w:rsidR="00945E53" w:rsidRPr="007A6443" w14:paraId="08798415"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6E5FCE" w14:textId="77777777" w:rsidR="00945E53" w:rsidRPr="007A6443" w:rsidRDefault="00945E53" w:rsidP="00FE4A28">
            <w:pPr>
              <w:pStyle w:val="rowtabella0"/>
              <w:rPr>
                <w:color w:val="002060"/>
                <w:lang w:val="es-ES"/>
              </w:rPr>
            </w:pPr>
            <w:r w:rsidRPr="007A644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3A2D"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B01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DAE6"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4A01"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AE6E"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B86E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D58A"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3E5C0"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CFB0" w14:textId="77777777" w:rsidR="00945E53" w:rsidRPr="007A6443" w:rsidRDefault="00945E53" w:rsidP="00FE4A28">
            <w:pPr>
              <w:pStyle w:val="rowtabella0"/>
              <w:jc w:val="center"/>
              <w:rPr>
                <w:color w:val="002060"/>
              </w:rPr>
            </w:pPr>
            <w:r w:rsidRPr="007A6443">
              <w:rPr>
                <w:color w:val="002060"/>
              </w:rPr>
              <w:t>0</w:t>
            </w:r>
          </w:p>
        </w:tc>
      </w:tr>
    </w:tbl>
    <w:p w14:paraId="38CCD7BF" w14:textId="77777777" w:rsidR="00945E53" w:rsidRPr="007A6443" w:rsidRDefault="00945E53" w:rsidP="00945E53">
      <w:pPr>
        <w:pStyle w:val="breakline"/>
        <w:rPr>
          <w:rFonts w:eastAsiaTheme="minorEastAsia"/>
          <w:color w:val="002060"/>
        </w:rPr>
      </w:pPr>
    </w:p>
    <w:p w14:paraId="257D841E" w14:textId="77777777" w:rsidR="00945E53" w:rsidRPr="007A6443" w:rsidRDefault="00945E53" w:rsidP="00945E53">
      <w:pPr>
        <w:pStyle w:val="breakline"/>
        <w:rPr>
          <w:color w:val="002060"/>
        </w:rPr>
      </w:pPr>
    </w:p>
    <w:p w14:paraId="5B42428C" w14:textId="77777777" w:rsidR="00945E53" w:rsidRPr="007A6443" w:rsidRDefault="00945E53" w:rsidP="00945E53">
      <w:pPr>
        <w:pStyle w:val="sottotitolocampionato10"/>
        <w:rPr>
          <w:color w:val="002060"/>
        </w:rPr>
      </w:pPr>
      <w:r w:rsidRPr="007A644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5B777455"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FD1EC"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51523"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8C7B7"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295D0"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A40B4"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101DA"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0AE1D"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43E91"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104B7"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E9143" w14:textId="77777777" w:rsidR="00945E53" w:rsidRPr="007A6443" w:rsidRDefault="00945E53" w:rsidP="00FE4A28">
            <w:pPr>
              <w:pStyle w:val="headertabella0"/>
              <w:rPr>
                <w:color w:val="002060"/>
              </w:rPr>
            </w:pPr>
            <w:r w:rsidRPr="007A6443">
              <w:rPr>
                <w:color w:val="002060"/>
              </w:rPr>
              <w:t>PE</w:t>
            </w:r>
          </w:p>
        </w:tc>
      </w:tr>
      <w:tr w:rsidR="00945E53" w:rsidRPr="007A6443" w14:paraId="03A110C3"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6B52D" w14:textId="77777777" w:rsidR="00945E53" w:rsidRPr="007A6443" w:rsidRDefault="00945E53" w:rsidP="00FE4A28">
            <w:pPr>
              <w:pStyle w:val="rowtabella0"/>
              <w:rPr>
                <w:color w:val="002060"/>
              </w:rPr>
            </w:pPr>
            <w:r w:rsidRPr="007A644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4016"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636E"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7230"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859C"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9A5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18A8"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B415"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554E"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7CB6" w14:textId="77777777" w:rsidR="00945E53" w:rsidRPr="007A6443" w:rsidRDefault="00945E53" w:rsidP="00FE4A28">
            <w:pPr>
              <w:pStyle w:val="rowtabella0"/>
              <w:jc w:val="center"/>
              <w:rPr>
                <w:color w:val="002060"/>
              </w:rPr>
            </w:pPr>
            <w:r w:rsidRPr="007A6443">
              <w:rPr>
                <w:color w:val="002060"/>
              </w:rPr>
              <w:t>0</w:t>
            </w:r>
          </w:p>
        </w:tc>
      </w:tr>
      <w:tr w:rsidR="00945E53" w:rsidRPr="007A6443" w14:paraId="63C0B2F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CB69F" w14:textId="77777777" w:rsidR="00945E53" w:rsidRPr="007A6443" w:rsidRDefault="00945E53" w:rsidP="00FE4A28">
            <w:pPr>
              <w:pStyle w:val="rowtabella0"/>
              <w:rPr>
                <w:color w:val="002060"/>
              </w:rPr>
            </w:pPr>
            <w:r w:rsidRPr="007A644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6CAED"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C5C8"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61C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B3CA"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EB2F"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104B"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C9C8"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BF42"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0EA6" w14:textId="77777777" w:rsidR="00945E53" w:rsidRPr="007A6443" w:rsidRDefault="00945E53" w:rsidP="00FE4A28">
            <w:pPr>
              <w:pStyle w:val="rowtabella0"/>
              <w:jc w:val="center"/>
              <w:rPr>
                <w:color w:val="002060"/>
              </w:rPr>
            </w:pPr>
            <w:r w:rsidRPr="007A6443">
              <w:rPr>
                <w:color w:val="002060"/>
              </w:rPr>
              <w:t>0</w:t>
            </w:r>
          </w:p>
        </w:tc>
      </w:tr>
      <w:tr w:rsidR="00945E53" w:rsidRPr="007A6443" w14:paraId="412B9E3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FBF6B" w14:textId="77777777" w:rsidR="00945E53" w:rsidRPr="007A6443" w:rsidRDefault="00945E53" w:rsidP="00FE4A28">
            <w:pPr>
              <w:pStyle w:val="rowtabella0"/>
              <w:rPr>
                <w:color w:val="002060"/>
                <w:lang w:val="es-ES"/>
              </w:rPr>
            </w:pPr>
            <w:r w:rsidRPr="007A644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6374"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5573"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DD71"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088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D9AB"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388E"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8BB5"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7CC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29A6" w14:textId="77777777" w:rsidR="00945E53" w:rsidRPr="007A6443" w:rsidRDefault="00945E53" w:rsidP="00FE4A28">
            <w:pPr>
              <w:pStyle w:val="rowtabella0"/>
              <w:jc w:val="center"/>
              <w:rPr>
                <w:color w:val="002060"/>
              </w:rPr>
            </w:pPr>
            <w:r w:rsidRPr="007A6443">
              <w:rPr>
                <w:color w:val="002060"/>
              </w:rPr>
              <w:t>0</w:t>
            </w:r>
          </w:p>
        </w:tc>
      </w:tr>
      <w:tr w:rsidR="00945E53" w:rsidRPr="007A6443" w14:paraId="6A32EA80"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2A1AA" w14:textId="77777777" w:rsidR="00945E53" w:rsidRPr="007A6443" w:rsidRDefault="00945E53" w:rsidP="00FE4A28">
            <w:pPr>
              <w:pStyle w:val="rowtabella0"/>
              <w:rPr>
                <w:color w:val="002060"/>
              </w:rPr>
            </w:pPr>
            <w:r w:rsidRPr="007A644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0DB3C"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7CE3"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F067B"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5374"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80E0"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00B9"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6989"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8CAE"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9B5DE" w14:textId="77777777" w:rsidR="00945E53" w:rsidRPr="007A6443" w:rsidRDefault="00945E53" w:rsidP="00FE4A28">
            <w:pPr>
              <w:pStyle w:val="rowtabella0"/>
              <w:jc w:val="center"/>
              <w:rPr>
                <w:color w:val="002060"/>
              </w:rPr>
            </w:pPr>
            <w:r w:rsidRPr="007A6443">
              <w:rPr>
                <w:color w:val="002060"/>
              </w:rPr>
              <w:t>0</w:t>
            </w:r>
          </w:p>
        </w:tc>
      </w:tr>
      <w:tr w:rsidR="00945E53" w:rsidRPr="007A6443" w14:paraId="703C6FC5"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B1D12" w14:textId="77777777" w:rsidR="00945E53" w:rsidRPr="007A6443" w:rsidRDefault="00945E53" w:rsidP="00FE4A28">
            <w:pPr>
              <w:pStyle w:val="rowtabella0"/>
              <w:rPr>
                <w:color w:val="002060"/>
              </w:rPr>
            </w:pPr>
            <w:proofErr w:type="spellStart"/>
            <w:proofErr w:type="gramStart"/>
            <w:r w:rsidRPr="007A6443">
              <w:rPr>
                <w:color w:val="002060"/>
              </w:rPr>
              <w:t>sq.B</w:t>
            </w:r>
            <w:proofErr w:type="spellEnd"/>
            <w:proofErr w:type="gramEnd"/>
            <w:r w:rsidRPr="007A6443">
              <w:rPr>
                <w:color w:val="002060"/>
              </w:rPr>
              <w:t xml:space="preserve"> CSI GAUDIO </w:t>
            </w:r>
            <w:proofErr w:type="spellStart"/>
            <w:proofErr w:type="gramStart"/>
            <w:r w:rsidRPr="007A6443">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1CF2"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4EDA"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B9FF"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312F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BC22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6FBF"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A57C"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819B"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DF04" w14:textId="77777777" w:rsidR="00945E53" w:rsidRPr="007A6443" w:rsidRDefault="00945E53" w:rsidP="00FE4A28">
            <w:pPr>
              <w:pStyle w:val="rowtabella0"/>
              <w:jc w:val="center"/>
              <w:rPr>
                <w:color w:val="002060"/>
              </w:rPr>
            </w:pPr>
            <w:r w:rsidRPr="007A6443">
              <w:rPr>
                <w:color w:val="002060"/>
              </w:rPr>
              <w:t>0</w:t>
            </w:r>
          </w:p>
        </w:tc>
      </w:tr>
    </w:tbl>
    <w:p w14:paraId="5998D82B" w14:textId="77777777" w:rsidR="00945E53" w:rsidRPr="007A6443" w:rsidRDefault="00945E53" w:rsidP="00945E53">
      <w:pPr>
        <w:pStyle w:val="breakline"/>
        <w:rPr>
          <w:rFonts w:eastAsiaTheme="minorEastAsia"/>
          <w:color w:val="002060"/>
        </w:rPr>
      </w:pPr>
    </w:p>
    <w:p w14:paraId="57A9D059" w14:textId="77777777" w:rsidR="00945E53" w:rsidRPr="007A6443" w:rsidRDefault="00945E53" w:rsidP="00945E53">
      <w:pPr>
        <w:pStyle w:val="breakline"/>
        <w:rPr>
          <w:color w:val="002060"/>
        </w:rPr>
      </w:pPr>
    </w:p>
    <w:p w14:paraId="28AAC14C" w14:textId="77777777" w:rsidR="00945E53" w:rsidRPr="007A6443" w:rsidRDefault="00945E53" w:rsidP="00945E53">
      <w:pPr>
        <w:pStyle w:val="sottotitolocampionato10"/>
        <w:rPr>
          <w:color w:val="002060"/>
        </w:rPr>
      </w:pPr>
      <w:r w:rsidRPr="007A644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7B48F1AB"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647B8"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A1FC9"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20F81"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98528"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61955"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6CEDB"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AA6DC"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03724"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0252A"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E81DD" w14:textId="77777777" w:rsidR="00945E53" w:rsidRPr="007A6443" w:rsidRDefault="00945E53" w:rsidP="00FE4A28">
            <w:pPr>
              <w:pStyle w:val="headertabella0"/>
              <w:rPr>
                <w:color w:val="002060"/>
              </w:rPr>
            </w:pPr>
            <w:r w:rsidRPr="007A6443">
              <w:rPr>
                <w:color w:val="002060"/>
              </w:rPr>
              <w:t>PE</w:t>
            </w:r>
          </w:p>
        </w:tc>
      </w:tr>
      <w:tr w:rsidR="00945E53" w:rsidRPr="007A6443" w14:paraId="755E1354"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6C2D06" w14:textId="77777777" w:rsidR="00945E53" w:rsidRPr="007A6443" w:rsidRDefault="00945E53" w:rsidP="00FE4A28">
            <w:pPr>
              <w:pStyle w:val="rowtabella0"/>
              <w:rPr>
                <w:color w:val="002060"/>
              </w:rPr>
            </w:pPr>
            <w:r w:rsidRPr="007A644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1B6B"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A25A"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1F4E"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A730"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CAA96"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27A4"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8EAE"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635A"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7219" w14:textId="77777777" w:rsidR="00945E53" w:rsidRPr="007A6443" w:rsidRDefault="00945E53" w:rsidP="00FE4A28">
            <w:pPr>
              <w:pStyle w:val="rowtabella0"/>
              <w:jc w:val="center"/>
              <w:rPr>
                <w:color w:val="002060"/>
              </w:rPr>
            </w:pPr>
            <w:r w:rsidRPr="007A6443">
              <w:rPr>
                <w:color w:val="002060"/>
              </w:rPr>
              <w:t>0</w:t>
            </w:r>
          </w:p>
        </w:tc>
      </w:tr>
      <w:tr w:rsidR="00945E53" w:rsidRPr="007A6443" w14:paraId="359EE029"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86D16" w14:textId="77777777" w:rsidR="00945E53" w:rsidRPr="007A6443" w:rsidRDefault="00945E53" w:rsidP="00FE4A28">
            <w:pPr>
              <w:pStyle w:val="rowtabella0"/>
              <w:rPr>
                <w:color w:val="002060"/>
              </w:rPr>
            </w:pPr>
            <w:r w:rsidRPr="007A644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AA4E"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267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04D12"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98633"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4A7C"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6FD5"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10B9"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7AF3"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8BED" w14:textId="77777777" w:rsidR="00945E53" w:rsidRPr="007A6443" w:rsidRDefault="00945E53" w:rsidP="00FE4A28">
            <w:pPr>
              <w:pStyle w:val="rowtabella0"/>
              <w:jc w:val="center"/>
              <w:rPr>
                <w:color w:val="002060"/>
              </w:rPr>
            </w:pPr>
            <w:r w:rsidRPr="007A6443">
              <w:rPr>
                <w:color w:val="002060"/>
              </w:rPr>
              <w:t>0</w:t>
            </w:r>
          </w:p>
        </w:tc>
      </w:tr>
      <w:tr w:rsidR="00945E53" w:rsidRPr="007A6443" w14:paraId="741EFAA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A4F4D" w14:textId="77777777" w:rsidR="00945E53" w:rsidRPr="007A6443" w:rsidRDefault="00945E53" w:rsidP="00FE4A28">
            <w:pPr>
              <w:pStyle w:val="rowtabella0"/>
              <w:rPr>
                <w:color w:val="002060"/>
              </w:rPr>
            </w:pPr>
            <w:r w:rsidRPr="007A644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FE9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8501"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6B8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BFC2B"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5E253"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68C9"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D0AC"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0E4E"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AC89" w14:textId="77777777" w:rsidR="00945E53" w:rsidRPr="007A6443" w:rsidRDefault="00945E53" w:rsidP="00FE4A28">
            <w:pPr>
              <w:pStyle w:val="rowtabella0"/>
              <w:jc w:val="center"/>
              <w:rPr>
                <w:color w:val="002060"/>
              </w:rPr>
            </w:pPr>
            <w:r w:rsidRPr="007A6443">
              <w:rPr>
                <w:color w:val="002060"/>
              </w:rPr>
              <w:t>0</w:t>
            </w:r>
          </w:p>
        </w:tc>
      </w:tr>
      <w:tr w:rsidR="00945E53" w:rsidRPr="007A6443" w14:paraId="6DE1137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3C93D" w14:textId="77777777" w:rsidR="00945E53" w:rsidRPr="007A6443" w:rsidRDefault="00945E53" w:rsidP="00FE4A28">
            <w:pPr>
              <w:pStyle w:val="rowtabella0"/>
              <w:rPr>
                <w:color w:val="002060"/>
              </w:rPr>
            </w:pPr>
            <w:r w:rsidRPr="007A644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15E1"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4816"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2451"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3DB3"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C2AF"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986E"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7A2C"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A507"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DC7B" w14:textId="77777777" w:rsidR="00945E53" w:rsidRPr="007A6443" w:rsidRDefault="00945E53" w:rsidP="00FE4A28">
            <w:pPr>
              <w:pStyle w:val="rowtabella0"/>
              <w:jc w:val="center"/>
              <w:rPr>
                <w:color w:val="002060"/>
              </w:rPr>
            </w:pPr>
            <w:r w:rsidRPr="007A6443">
              <w:rPr>
                <w:color w:val="002060"/>
              </w:rPr>
              <w:t>0</w:t>
            </w:r>
          </w:p>
        </w:tc>
      </w:tr>
      <w:tr w:rsidR="00945E53" w:rsidRPr="007A6443" w14:paraId="40E85904"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52362" w14:textId="77777777" w:rsidR="00945E53" w:rsidRPr="007A6443" w:rsidRDefault="00945E53" w:rsidP="00FE4A28">
            <w:pPr>
              <w:pStyle w:val="rowtabella0"/>
              <w:rPr>
                <w:color w:val="002060"/>
              </w:rPr>
            </w:pPr>
            <w:r w:rsidRPr="007A644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B4E61"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A8BE"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6221"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756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2CC9"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0DBD"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C2BB"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6D2D"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511A" w14:textId="77777777" w:rsidR="00945E53" w:rsidRPr="007A6443" w:rsidRDefault="00945E53" w:rsidP="00FE4A28">
            <w:pPr>
              <w:pStyle w:val="rowtabella0"/>
              <w:jc w:val="center"/>
              <w:rPr>
                <w:color w:val="002060"/>
              </w:rPr>
            </w:pPr>
            <w:r w:rsidRPr="007A6443">
              <w:rPr>
                <w:color w:val="002060"/>
              </w:rPr>
              <w:t>0</w:t>
            </w:r>
          </w:p>
        </w:tc>
      </w:tr>
    </w:tbl>
    <w:p w14:paraId="2CABD0FC" w14:textId="77777777" w:rsidR="00945E53" w:rsidRPr="007A6443" w:rsidRDefault="00945E53" w:rsidP="00945E53">
      <w:pPr>
        <w:pStyle w:val="breakline"/>
        <w:rPr>
          <w:rFonts w:eastAsiaTheme="minorEastAsia"/>
          <w:color w:val="002060"/>
        </w:rPr>
      </w:pPr>
    </w:p>
    <w:p w14:paraId="567D27EA" w14:textId="77777777" w:rsidR="00945E53" w:rsidRPr="007A6443" w:rsidRDefault="00945E53" w:rsidP="00945E53">
      <w:pPr>
        <w:pStyle w:val="breakline"/>
        <w:rPr>
          <w:color w:val="002060"/>
        </w:rPr>
      </w:pPr>
    </w:p>
    <w:p w14:paraId="1A712A15" w14:textId="77777777" w:rsidR="00945E53" w:rsidRPr="007A6443" w:rsidRDefault="00945E53" w:rsidP="00945E53">
      <w:pPr>
        <w:pStyle w:val="sottotitolocampionato10"/>
        <w:rPr>
          <w:color w:val="002060"/>
        </w:rPr>
      </w:pPr>
      <w:r w:rsidRPr="007A644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0C81D6B2"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81497"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A97BB"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BC796"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4B091"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673CF"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58A76"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DCEE6"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714F7"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BFF2D"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94B13" w14:textId="77777777" w:rsidR="00945E53" w:rsidRPr="007A6443" w:rsidRDefault="00945E53" w:rsidP="00FE4A28">
            <w:pPr>
              <w:pStyle w:val="headertabella0"/>
              <w:rPr>
                <w:color w:val="002060"/>
              </w:rPr>
            </w:pPr>
            <w:r w:rsidRPr="007A6443">
              <w:rPr>
                <w:color w:val="002060"/>
              </w:rPr>
              <w:t>PE</w:t>
            </w:r>
          </w:p>
        </w:tc>
      </w:tr>
      <w:tr w:rsidR="00945E53" w:rsidRPr="007A6443" w14:paraId="064EE610"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162661" w14:textId="77777777" w:rsidR="00945E53" w:rsidRPr="007A6443" w:rsidRDefault="00945E53" w:rsidP="00FE4A28">
            <w:pPr>
              <w:pStyle w:val="rowtabella0"/>
              <w:rPr>
                <w:color w:val="002060"/>
              </w:rPr>
            </w:pPr>
            <w:r w:rsidRPr="007A6443">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4E87"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4B1D"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689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F0AD"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0C0A"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CAC0"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0FE7"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D6F9"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4084A" w14:textId="77777777" w:rsidR="00945E53" w:rsidRPr="007A6443" w:rsidRDefault="00945E53" w:rsidP="00FE4A28">
            <w:pPr>
              <w:pStyle w:val="rowtabella0"/>
              <w:jc w:val="center"/>
              <w:rPr>
                <w:color w:val="002060"/>
              </w:rPr>
            </w:pPr>
            <w:r w:rsidRPr="007A6443">
              <w:rPr>
                <w:color w:val="002060"/>
              </w:rPr>
              <w:t>0</w:t>
            </w:r>
          </w:p>
        </w:tc>
      </w:tr>
      <w:tr w:rsidR="00945E53" w:rsidRPr="007A6443" w14:paraId="643AB568"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CABDD" w14:textId="77777777" w:rsidR="00945E53" w:rsidRPr="007A6443" w:rsidRDefault="00945E53" w:rsidP="00FE4A28">
            <w:pPr>
              <w:pStyle w:val="rowtabella0"/>
              <w:rPr>
                <w:color w:val="002060"/>
              </w:rPr>
            </w:pPr>
            <w:r w:rsidRPr="007A6443">
              <w:rPr>
                <w:color w:val="002060"/>
              </w:rPr>
              <w:t xml:space="preserve">A.S.D. </w:t>
            </w:r>
            <w:proofErr w:type="gramStart"/>
            <w:r w:rsidRPr="007A644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EBAA"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C34F"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6C90"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B95D"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F196"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E84C"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79F86"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B172"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2D1D" w14:textId="77777777" w:rsidR="00945E53" w:rsidRPr="007A6443" w:rsidRDefault="00945E53" w:rsidP="00FE4A28">
            <w:pPr>
              <w:pStyle w:val="rowtabella0"/>
              <w:jc w:val="center"/>
              <w:rPr>
                <w:color w:val="002060"/>
              </w:rPr>
            </w:pPr>
            <w:r w:rsidRPr="007A6443">
              <w:rPr>
                <w:color w:val="002060"/>
              </w:rPr>
              <w:t>0</w:t>
            </w:r>
          </w:p>
        </w:tc>
      </w:tr>
      <w:tr w:rsidR="00945E53" w:rsidRPr="007A6443" w14:paraId="55DE8B36"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E4AFF" w14:textId="77777777" w:rsidR="00945E53" w:rsidRPr="007A6443" w:rsidRDefault="00945E53" w:rsidP="00FE4A28">
            <w:pPr>
              <w:pStyle w:val="rowtabella0"/>
              <w:rPr>
                <w:color w:val="002060"/>
              </w:rPr>
            </w:pPr>
            <w:r w:rsidRPr="007A6443">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FE7E9"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B63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BAE1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1B64"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BB4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2E25"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0061"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7941"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A1A8" w14:textId="77777777" w:rsidR="00945E53" w:rsidRPr="007A6443" w:rsidRDefault="00945E53" w:rsidP="00FE4A28">
            <w:pPr>
              <w:pStyle w:val="rowtabella0"/>
              <w:jc w:val="center"/>
              <w:rPr>
                <w:color w:val="002060"/>
              </w:rPr>
            </w:pPr>
            <w:r w:rsidRPr="007A6443">
              <w:rPr>
                <w:color w:val="002060"/>
              </w:rPr>
              <w:t>0</w:t>
            </w:r>
          </w:p>
        </w:tc>
      </w:tr>
      <w:tr w:rsidR="00945E53" w:rsidRPr="007A6443" w14:paraId="2074E46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F8702" w14:textId="77777777" w:rsidR="00945E53" w:rsidRPr="007A6443" w:rsidRDefault="00945E53" w:rsidP="00FE4A28">
            <w:pPr>
              <w:pStyle w:val="rowtabella0"/>
              <w:rPr>
                <w:color w:val="002060"/>
              </w:rPr>
            </w:pPr>
            <w:r w:rsidRPr="007A64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433F"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BAD4"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231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2B07"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7BF2"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A291"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8298"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ED0B"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8114" w14:textId="77777777" w:rsidR="00945E53" w:rsidRPr="007A6443" w:rsidRDefault="00945E53" w:rsidP="00FE4A28">
            <w:pPr>
              <w:pStyle w:val="rowtabella0"/>
              <w:jc w:val="center"/>
              <w:rPr>
                <w:color w:val="002060"/>
              </w:rPr>
            </w:pPr>
            <w:r w:rsidRPr="007A6443">
              <w:rPr>
                <w:color w:val="002060"/>
              </w:rPr>
              <w:t>0</w:t>
            </w:r>
          </w:p>
        </w:tc>
      </w:tr>
      <w:tr w:rsidR="00945E53" w:rsidRPr="007A6443" w14:paraId="0DC19FFB"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6B6BA2" w14:textId="77777777" w:rsidR="00945E53" w:rsidRPr="007A6443" w:rsidRDefault="00945E53" w:rsidP="00FE4A28">
            <w:pPr>
              <w:pStyle w:val="rowtabella0"/>
              <w:rPr>
                <w:color w:val="002060"/>
              </w:rPr>
            </w:pPr>
            <w:r w:rsidRPr="007A644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F760"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E953"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11FB"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BB8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E352"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8520"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3E946"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1BA9"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1EB4" w14:textId="77777777" w:rsidR="00945E53" w:rsidRPr="007A6443" w:rsidRDefault="00945E53" w:rsidP="00FE4A28">
            <w:pPr>
              <w:pStyle w:val="rowtabella0"/>
              <w:jc w:val="center"/>
              <w:rPr>
                <w:color w:val="002060"/>
              </w:rPr>
            </w:pPr>
            <w:r w:rsidRPr="007A6443">
              <w:rPr>
                <w:color w:val="002060"/>
              </w:rPr>
              <w:t>0</w:t>
            </w:r>
          </w:p>
        </w:tc>
      </w:tr>
    </w:tbl>
    <w:p w14:paraId="582329B0" w14:textId="77777777" w:rsidR="00945E53" w:rsidRPr="007A6443" w:rsidRDefault="00945E53" w:rsidP="00945E53">
      <w:pPr>
        <w:pStyle w:val="breakline"/>
        <w:rPr>
          <w:rFonts w:eastAsiaTheme="minorEastAsia"/>
          <w:color w:val="002060"/>
        </w:rPr>
      </w:pPr>
    </w:p>
    <w:p w14:paraId="5803260B" w14:textId="77777777" w:rsidR="00945E53" w:rsidRPr="007A6443" w:rsidRDefault="00945E53" w:rsidP="00945E53">
      <w:pPr>
        <w:pStyle w:val="titoloprinc0"/>
        <w:rPr>
          <w:color w:val="002060"/>
        </w:rPr>
      </w:pPr>
      <w:r w:rsidRPr="007A6443">
        <w:rPr>
          <w:color w:val="002060"/>
        </w:rPr>
        <w:t>PROGRAMMA GARE</w:t>
      </w:r>
    </w:p>
    <w:p w14:paraId="0BD75D6C" w14:textId="77777777" w:rsidR="00945E53" w:rsidRDefault="00945E53" w:rsidP="00945E53">
      <w:pPr>
        <w:pStyle w:val="breakline"/>
        <w:rPr>
          <w:color w:val="002060"/>
        </w:rPr>
      </w:pPr>
    </w:p>
    <w:p w14:paraId="2047CB8D" w14:textId="77777777" w:rsidR="003732AA" w:rsidRPr="00282952" w:rsidRDefault="003732AA" w:rsidP="003732AA">
      <w:pPr>
        <w:pStyle w:val="sottotitolocampionato10"/>
        <w:rPr>
          <w:color w:val="002060"/>
        </w:rPr>
      </w:pPr>
      <w:r w:rsidRPr="00282952">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8"/>
        <w:gridCol w:w="385"/>
        <w:gridCol w:w="898"/>
        <w:gridCol w:w="1178"/>
        <w:gridCol w:w="1551"/>
        <w:gridCol w:w="1554"/>
      </w:tblGrid>
      <w:tr w:rsidR="003732AA" w:rsidRPr="00282952" w14:paraId="45B02719"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89CC3"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DC0D"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0B842"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9BE81"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E1E86"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5D559"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66291"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250E8775"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D8BC6E" w14:textId="77777777" w:rsidR="003732AA" w:rsidRPr="00282952" w:rsidRDefault="003732AA" w:rsidP="00FE4A28">
            <w:pPr>
              <w:pStyle w:val="rowtabella0"/>
              <w:rPr>
                <w:color w:val="002060"/>
              </w:rPr>
            </w:pPr>
            <w:r w:rsidRPr="0028295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19357" w14:textId="77777777" w:rsidR="003732AA" w:rsidRPr="00282952" w:rsidRDefault="003732AA" w:rsidP="00FE4A28">
            <w:pPr>
              <w:pStyle w:val="rowtabella0"/>
              <w:rPr>
                <w:color w:val="002060"/>
              </w:rPr>
            </w:pPr>
            <w:r w:rsidRPr="00282952">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E401B"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E1AEF" w14:textId="77777777" w:rsidR="003732AA" w:rsidRPr="00282952" w:rsidRDefault="003732AA" w:rsidP="00FE4A28">
            <w:pPr>
              <w:pStyle w:val="rowtabella0"/>
              <w:rPr>
                <w:color w:val="002060"/>
              </w:rPr>
            </w:pPr>
            <w:r w:rsidRPr="00282952">
              <w:rPr>
                <w:color w:val="002060"/>
              </w:rPr>
              <w:t>14/03/2026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C1578" w14:textId="77777777" w:rsidR="003732AA" w:rsidRPr="00282952" w:rsidRDefault="003732AA" w:rsidP="00FE4A28">
            <w:pPr>
              <w:pStyle w:val="rowtabella0"/>
              <w:rPr>
                <w:color w:val="002060"/>
              </w:rPr>
            </w:pPr>
            <w:r w:rsidRPr="00282952">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083D8" w14:textId="77777777" w:rsidR="003732AA" w:rsidRPr="00282952" w:rsidRDefault="003732AA" w:rsidP="00FE4A28">
            <w:pPr>
              <w:pStyle w:val="rowtabella0"/>
              <w:rPr>
                <w:color w:val="002060"/>
              </w:rPr>
            </w:pPr>
            <w:r w:rsidRPr="0028295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EDAD9" w14:textId="77777777" w:rsidR="003732AA" w:rsidRPr="00282952" w:rsidRDefault="003732AA" w:rsidP="00FE4A28">
            <w:pPr>
              <w:pStyle w:val="rowtabella0"/>
              <w:rPr>
                <w:color w:val="002060"/>
              </w:rPr>
            </w:pPr>
            <w:r w:rsidRPr="00282952">
              <w:rPr>
                <w:color w:val="002060"/>
              </w:rPr>
              <w:t>VIA CALAMANDREI</w:t>
            </w:r>
          </w:p>
        </w:tc>
      </w:tr>
      <w:tr w:rsidR="003732AA" w:rsidRPr="00282952" w14:paraId="780F4ED4"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6F5810" w14:textId="77777777" w:rsidR="003732AA" w:rsidRPr="00282952" w:rsidRDefault="003732AA" w:rsidP="00FE4A28">
            <w:pPr>
              <w:pStyle w:val="rowtabella0"/>
              <w:rPr>
                <w:color w:val="002060"/>
              </w:rPr>
            </w:pPr>
            <w:r w:rsidRPr="00282952">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23F5E" w14:textId="77777777" w:rsidR="003732AA" w:rsidRPr="00282952" w:rsidRDefault="003732AA" w:rsidP="00FE4A28">
            <w:pPr>
              <w:pStyle w:val="rowtabella0"/>
              <w:rPr>
                <w:color w:val="002060"/>
              </w:rPr>
            </w:pPr>
            <w:r w:rsidRPr="00282952">
              <w:rPr>
                <w:color w:val="002060"/>
              </w:rPr>
              <w:t xml:space="preserve">CSI GAUDIO </w:t>
            </w:r>
            <w:proofErr w:type="spellStart"/>
            <w:proofErr w:type="gramStart"/>
            <w:r w:rsidRPr="00282952">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5E605"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624D0" w14:textId="77777777" w:rsidR="003732AA" w:rsidRPr="00282952" w:rsidRDefault="003732AA" w:rsidP="00FE4A28">
            <w:pPr>
              <w:pStyle w:val="rowtabella0"/>
              <w:rPr>
                <w:color w:val="002060"/>
              </w:rPr>
            </w:pPr>
            <w:r w:rsidRPr="00282952">
              <w:rPr>
                <w:color w:val="002060"/>
              </w:rPr>
              <w:t>14/03/2026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EEE9F" w14:textId="77777777" w:rsidR="003732AA" w:rsidRPr="00282952" w:rsidRDefault="003732AA" w:rsidP="00FE4A28">
            <w:pPr>
              <w:pStyle w:val="rowtabella0"/>
              <w:rPr>
                <w:color w:val="002060"/>
              </w:rPr>
            </w:pPr>
            <w:r w:rsidRPr="00282952">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4FFF0" w14:textId="77777777" w:rsidR="003732AA" w:rsidRPr="00282952" w:rsidRDefault="003732AA" w:rsidP="00FE4A28">
            <w:pPr>
              <w:pStyle w:val="rowtabella0"/>
              <w:rPr>
                <w:color w:val="002060"/>
              </w:rPr>
            </w:pPr>
            <w:r w:rsidRPr="00282952">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B5A2D" w14:textId="77777777" w:rsidR="003732AA" w:rsidRPr="00282952" w:rsidRDefault="003732AA" w:rsidP="00FE4A28">
            <w:pPr>
              <w:pStyle w:val="rowtabella0"/>
              <w:rPr>
                <w:color w:val="002060"/>
              </w:rPr>
            </w:pPr>
            <w:r w:rsidRPr="00282952">
              <w:rPr>
                <w:color w:val="002060"/>
              </w:rPr>
              <w:t>VIA NAZARIO SAURO</w:t>
            </w:r>
          </w:p>
        </w:tc>
      </w:tr>
    </w:tbl>
    <w:p w14:paraId="7E501D16" w14:textId="77777777" w:rsidR="003732AA" w:rsidRPr="00282952" w:rsidRDefault="003732AA" w:rsidP="003732AA">
      <w:pPr>
        <w:pStyle w:val="breakline"/>
        <w:rPr>
          <w:rFonts w:eastAsiaTheme="minorEastAsia"/>
          <w:color w:val="002060"/>
        </w:rPr>
      </w:pPr>
    </w:p>
    <w:p w14:paraId="6278E1C8" w14:textId="77777777" w:rsidR="003732AA" w:rsidRPr="00282952" w:rsidRDefault="003732AA" w:rsidP="003732AA">
      <w:pPr>
        <w:pStyle w:val="breakline"/>
        <w:rPr>
          <w:color w:val="002060"/>
        </w:rPr>
      </w:pPr>
    </w:p>
    <w:p w14:paraId="527A9B2F" w14:textId="77777777" w:rsidR="003732AA" w:rsidRPr="00282952" w:rsidRDefault="003732AA" w:rsidP="003732AA">
      <w:pPr>
        <w:pStyle w:val="breakline"/>
        <w:rPr>
          <w:color w:val="002060"/>
        </w:rPr>
      </w:pPr>
    </w:p>
    <w:p w14:paraId="44A038A2" w14:textId="77777777" w:rsidR="003732AA" w:rsidRPr="00282952" w:rsidRDefault="003732AA" w:rsidP="003732AA">
      <w:pPr>
        <w:pStyle w:val="sottotitolocampionato10"/>
        <w:rPr>
          <w:color w:val="002060"/>
        </w:rPr>
      </w:pPr>
      <w:r w:rsidRPr="00282952">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3732AA" w:rsidRPr="00282952" w14:paraId="2A703F39"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98188"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B20B6"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2CBF1"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6D710"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5339E"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9EDB8"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183F5"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73822430"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3632CB" w14:textId="77777777" w:rsidR="003732AA" w:rsidRPr="00282952" w:rsidRDefault="003732AA" w:rsidP="00FE4A28">
            <w:pPr>
              <w:pStyle w:val="rowtabella0"/>
              <w:rPr>
                <w:color w:val="002060"/>
              </w:rPr>
            </w:pPr>
            <w:r w:rsidRPr="00282952">
              <w:rPr>
                <w:color w:val="002060"/>
              </w:rPr>
              <w:t>VERBENA C5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75B5B" w14:textId="77777777" w:rsidR="003732AA" w:rsidRPr="00282952" w:rsidRDefault="003732AA" w:rsidP="00FE4A28">
            <w:pPr>
              <w:pStyle w:val="rowtabella0"/>
              <w:rPr>
                <w:color w:val="002060"/>
              </w:rPr>
            </w:pPr>
            <w:r w:rsidRPr="00282952">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88215"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3392C" w14:textId="77777777" w:rsidR="003732AA" w:rsidRPr="00282952" w:rsidRDefault="003732AA" w:rsidP="00FE4A28">
            <w:pPr>
              <w:pStyle w:val="rowtabella0"/>
              <w:rPr>
                <w:color w:val="002060"/>
              </w:rPr>
            </w:pPr>
            <w:r w:rsidRPr="00282952">
              <w:rPr>
                <w:color w:val="002060"/>
              </w:rPr>
              <w:t>14/03/2026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502C9" w14:textId="77777777" w:rsidR="003732AA" w:rsidRPr="00282952" w:rsidRDefault="003732AA" w:rsidP="00FE4A28">
            <w:pPr>
              <w:pStyle w:val="rowtabella0"/>
              <w:rPr>
                <w:color w:val="002060"/>
              </w:rPr>
            </w:pPr>
            <w:r w:rsidRPr="00282952">
              <w:rPr>
                <w:color w:val="002060"/>
              </w:rPr>
              <w:t>5004 PALLONE GEODETICO VERBENA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89C88" w14:textId="77777777" w:rsidR="003732AA" w:rsidRPr="00282952" w:rsidRDefault="003732AA" w:rsidP="00FE4A28">
            <w:pPr>
              <w:pStyle w:val="rowtabella0"/>
              <w:rPr>
                <w:color w:val="002060"/>
              </w:rPr>
            </w:pPr>
            <w:r w:rsidRPr="0028295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9DA21" w14:textId="77777777" w:rsidR="003732AA" w:rsidRPr="00282952" w:rsidRDefault="003732AA" w:rsidP="00FE4A28">
            <w:pPr>
              <w:pStyle w:val="rowtabella0"/>
              <w:rPr>
                <w:color w:val="002060"/>
              </w:rPr>
            </w:pPr>
            <w:r w:rsidRPr="00282952">
              <w:rPr>
                <w:color w:val="002060"/>
              </w:rPr>
              <w:t>VIA PETRARCA</w:t>
            </w:r>
          </w:p>
        </w:tc>
      </w:tr>
      <w:tr w:rsidR="003732AA" w:rsidRPr="00282952" w14:paraId="2B9D2C31"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B33D8C" w14:textId="77777777" w:rsidR="003732AA" w:rsidRPr="00282952" w:rsidRDefault="003732AA" w:rsidP="00FE4A28">
            <w:pPr>
              <w:pStyle w:val="rowtabella0"/>
              <w:rPr>
                <w:color w:val="002060"/>
              </w:rPr>
            </w:pPr>
            <w:r w:rsidRPr="00282952">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D044C" w14:textId="77777777" w:rsidR="003732AA" w:rsidRPr="00282952" w:rsidRDefault="003732AA" w:rsidP="00FE4A28">
            <w:pPr>
              <w:pStyle w:val="rowtabella0"/>
              <w:rPr>
                <w:color w:val="002060"/>
              </w:rPr>
            </w:pPr>
            <w:r w:rsidRPr="00282952">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A8251"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64BCB" w14:textId="77777777" w:rsidR="003732AA" w:rsidRPr="00282952" w:rsidRDefault="003732AA" w:rsidP="00FE4A28">
            <w:pPr>
              <w:pStyle w:val="rowtabella0"/>
              <w:rPr>
                <w:color w:val="002060"/>
              </w:rPr>
            </w:pPr>
            <w:r w:rsidRPr="00282952">
              <w:rPr>
                <w:color w:val="002060"/>
              </w:rPr>
              <w:t>17/03/2026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699F0" w14:textId="77777777" w:rsidR="003732AA" w:rsidRPr="00282952" w:rsidRDefault="003732AA" w:rsidP="00FE4A28">
            <w:pPr>
              <w:pStyle w:val="rowtabella0"/>
              <w:rPr>
                <w:color w:val="002060"/>
              </w:rPr>
            </w:pPr>
            <w:r w:rsidRPr="00282952">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C7B4E" w14:textId="77777777" w:rsidR="003732AA" w:rsidRPr="00282952" w:rsidRDefault="003732AA" w:rsidP="00FE4A28">
            <w:pPr>
              <w:pStyle w:val="rowtabella0"/>
              <w:rPr>
                <w:color w:val="002060"/>
              </w:rPr>
            </w:pPr>
            <w:r w:rsidRPr="0028295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34790" w14:textId="77777777" w:rsidR="003732AA" w:rsidRPr="00282952" w:rsidRDefault="003732AA" w:rsidP="00FE4A28">
            <w:pPr>
              <w:pStyle w:val="rowtabella0"/>
              <w:rPr>
                <w:color w:val="002060"/>
              </w:rPr>
            </w:pPr>
            <w:r w:rsidRPr="00282952">
              <w:rPr>
                <w:color w:val="002060"/>
              </w:rPr>
              <w:t>VIA VESCOVARA, 7</w:t>
            </w:r>
          </w:p>
        </w:tc>
      </w:tr>
    </w:tbl>
    <w:p w14:paraId="47B51537" w14:textId="77777777" w:rsidR="003732AA" w:rsidRPr="00282952" w:rsidRDefault="003732AA" w:rsidP="003732AA">
      <w:pPr>
        <w:pStyle w:val="breakline"/>
        <w:rPr>
          <w:rFonts w:eastAsiaTheme="minorEastAsia"/>
          <w:color w:val="002060"/>
        </w:rPr>
      </w:pPr>
    </w:p>
    <w:p w14:paraId="08FBA86A" w14:textId="77777777" w:rsidR="003732AA" w:rsidRPr="00282952" w:rsidRDefault="003732AA" w:rsidP="003732AA">
      <w:pPr>
        <w:pStyle w:val="breakline"/>
        <w:rPr>
          <w:color w:val="002060"/>
        </w:rPr>
      </w:pPr>
    </w:p>
    <w:p w14:paraId="39789E49" w14:textId="77777777" w:rsidR="003732AA" w:rsidRPr="00282952" w:rsidRDefault="003732AA" w:rsidP="003732AA">
      <w:pPr>
        <w:pStyle w:val="breakline"/>
        <w:rPr>
          <w:color w:val="002060"/>
        </w:rPr>
      </w:pPr>
    </w:p>
    <w:p w14:paraId="635D1DB3" w14:textId="77777777" w:rsidR="003732AA" w:rsidRPr="00282952" w:rsidRDefault="003732AA" w:rsidP="003732AA">
      <w:pPr>
        <w:pStyle w:val="sottotitolocampionato10"/>
        <w:rPr>
          <w:color w:val="002060"/>
        </w:rPr>
      </w:pPr>
      <w:r w:rsidRPr="00282952">
        <w:rPr>
          <w:color w:val="002060"/>
        </w:rPr>
        <w:t>GIRONE SC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3732AA" w:rsidRPr="00282952" w14:paraId="4E144AA0"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94B4D"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A7255"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10AE9"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C52EE"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6367A"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49AC5"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2571A"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6EBC33BC"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7FAF38" w14:textId="77777777" w:rsidR="003732AA" w:rsidRPr="00282952" w:rsidRDefault="003732AA" w:rsidP="00FE4A28">
            <w:pPr>
              <w:pStyle w:val="rowtabella0"/>
              <w:rPr>
                <w:color w:val="002060"/>
              </w:rPr>
            </w:pPr>
            <w:r w:rsidRPr="00282952">
              <w:rPr>
                <w:color w:val="002060"/>
              </w:rPr>
              <w:t>TRE TORRI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1E20A" w14:textId="77777777" w:rsidR="003732AA" w:rsidRPr="00282952" w:rsidRDefault="003732AA" w:rsidP="00FE4A28">
            <w:pPr>
              <w:pStyle w:val="rowtabella0"/>
              <w:rPr>
                <w:color w:val="002060"/>
              </w:rPr>
            </w:pPr>
            <w:r w:rsidRPr="00282952">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98CA5"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58F3F" w14:textId="77777777" w:rsidR="003732AA" w:rsidRPr="00282952" w:rsidRDefault="003732AA" w:rsidP="00FE4A28">
            <w:pPr>
              <w:pStyle w:val="rowtabella0"/>
              <w:rPr>
                <w:color w:val="002060"/>
              </w:rPr>
            </w:pPr>
            <w:r w:rsidRPr="00282952">
              <w:rPr>
                <w:color w:val="002060"/>
              </w:rPr>
              <w:t>14/03/2026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56702" w14:textId="77777777" w:rsidR="003732AA" w:rsidRPr="00282952" w:rsidRDefault="003732AA" w:rsidP="00FE4A28">
            <w:pPr>
              <w:pStyle w:val="rowtabella0"/>
              <w:rPr>
                <w:color w:val="002060"/>
              </w:rPr>
            </w:pPr>
            <w:r w:rsidRPr="00282952">
              <w:rPr>
                <w:color w:val="002060"/>
              </w:rPr>
              <w:t>5222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DB322" w14:textId="77777777" w:rsidR="003732AA" w:rsidRPr="00282952" w:rsidRDefault="003732AA" w:rsidP="00FE4A28">
            <w:pPr>
              <w:pStyle w:val="rowtabella0"/>
              <w:rPr>
                <w:color w:val="002060"/>
              </w:rPr>
            </w:pPr>
            <w:r w:rsidRPr="00282952">
              <w:rPr>
                <w:color w:val="002060"/>
              </w:rPr>
              <w:t>SARNANO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DFF6A" w14:textId="77777777" w:rsidR="003732AA" w:rsidRPr="00282952" w:rsidRDefault="003732AA" w:rsidP="00FE4A28">
            <w:pPr>
              <w:pStyle w:val="rowtabella0"/>
              <w:rPr>
                <w:color w:val="002060"/>
              </w:rPr>
            </w:pPr>
            <w:r w:rsidRPr="00282952">
              <w:rPr>
                <w:color w:val="002060"/>
              </w:rPr>
              <w:t>VIA LUDOVICO SCARFIOTTI</w:t>
            </w:r>
          </w:p>
        </w:tc>
      </w:tr>
      <w:tr w:rsidR="003732AA" w:rsidRPr="00282952" w14:paraId="1000B544"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19B646" w14:textId="77777777" w:rsidR="003732AA" w:rsidRPr="00282952" w:rsidRDefault="003732AA" w:rsidP="00FE4A28">
            <w:pPr>
              <w:pStyle w:val="rowtabella0"/>
              <w:rPr>
                <w:color w:val="002060"/>
              </w:rPr>
            </w:pPr>
            <w:proofErr w:type="gramStart"/>
            <w:r w:rsidRPr="00282952">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26264" w14:textId="77777777" w:rsidR="003732AA" w:rsidRPr="00282952" w:rsidRDefault="003732AA" w:rsidP="00FE4A28">
            <w:pPr>
              <w:pStyle w:val="rowtabella0"/>
              <w:rPr>
                <w:color w:val="002060"/>
              </w:rPr>
            </w:pPr>
            <w:r w:rsidRPr="00282952">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54A53"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1549B" w14:textId="77777777" w:rsidR="003732AA" w:rsidRPr="00282952" w:rsidRDefault="003732AA" w:rsidP="00FE4A28">
            <w:pPr>
              <w:pStyle w:val="rowtabella0"/>
              <w:rPr>
                <w:color w:val="002060"/>
              </w:rPr>
            </w:pPr>
            <w:r w:rsidRPr="00282952">
              <w:rPr>
                <w:color w:val="002060"/>
              </w:rPr>
              <w:t>14/03/2026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77AEE" w14:textId="77777777" w:rsidR="003732AA" w:rsidRPr="00282952" w:rsidRDefault="003732AA" w:rsidP="00FE4A28">
            <w:pPr>
              <w:pStyle w:val="rowtabella0"/>
              <w:rPr>
                <w:color w:val="002060"/>
              </w:rPr>
            </w:pPr>
            <w:r w:rsidRPr="00282952">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3ADEA" w14:textId="77777777" w:rsidR="003732AA" w:rsidRPr="00282952" w:rsidRDefault="003732AA" w:rsidP="00FE4A28">
            <w:pPr>
              <w:pStyle w:val="rowtabella0"/>
              <w:rPr>
                <w:color w:val="002060"/>
              </w:rPr>
            </w:pPr>
            <w:r w:rsidRPr="0028295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3BF5A" w14:textId="77777777" w:rsidR="003732AA" w:rsidRPr="00282952" w:rsidRDefault="003732AA" w:rsidP="00FE4A28">
            <w:pPr>
              <w:pStyle w:val="rowtabella0"/>
              <w:rPr>
                <w:color w:val="002060"/>
              </w:rPr>
            </w:pPr>
            <w:r w:rsidRPr="00282952">
              <w:rPr>
                <w:color w:val="002060"/>
              </w:rPr>
              <w:t>VIA DELLE REGIONI, 8</w:t>
            </w:r>
          </w:p>
        </w:tc>
      </w:tr>
    </w:tbl>
    <w:p w14:paraId="0636B5D1" w14:textId="77777777" w:rsidR="003732AA" w:rsidRPr="00282952" w:rsidRDefault="003732AA" w:rsidP="003732AA">
      <w:pPr>
        <w:pStyle w:val="breakline"/>
        <w:rPr>
          <w:rFonts w:eastAsiaTheme="minorEastAsia"/>
          <w:color w:val="002060"/>
        </w:rPr>
      </w:pPr>
    </w:p>
    <w:p w14:paraId="7BE9CAAB" w14:textId="77777777" w:rsidR="003732AA" w:rsidRPr="00282952" w:rsidRDefault="003732AA" w:rsidP="003732AA">
      <w:pPr>
        <w:pStyle w:val="breakline"/>
        <w:rPr>
          <w:color w:val="002060"/>
        </w:rPr>
      </w:pPr>
    </w:p>
    <w:p w14:paraId="531107B8" w14:textId="77777777" w:rsidR="003732AA" w:rsidRPr="00282952" w:rsidRDefault="003732AA" w:rsidP="003732AA">
      <w:pPr>
        <w:pStyle w:val="breakline"/>
        <w:rPr>
          <w:color w:val="002060"/>
        </w:rPr>
      </w:pPr>
    </w:p>
    <w:p w14:paraId="4F61F296" w14:textId="77777777" w:rsidR="003732AA" w:rsidRPr="00282952" w:rsidRDefault="003732AA" w:rsidP="003732AA">
      <w:pPr>
        <w:pStyle w:val="sottotitolocampionato10"/>
        <w:rPr>
          <w:color w:val="002060"/>
        </w:rPr>
      </w:pPr>
      <w:r w:rsidRPr="00282952">
        <w:rPr>
          <w:color w:val="002060"/>
        </w:rPr>
        <w:t>GIRONE SG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3732AA" w:rsidRPr="00282952" w14:paraId="20336A37"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44F09"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917B5"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F7C4E"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09859"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6A45"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AE08"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F685D"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0AB581BC"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7E7CD2" w14:textId="77777777" w:rsidR="003732AA" w:rsidRPr="00282952" w:rsidRDefault="003732AA" w:rsidP="00FE4A28">
            <w:pPr>
              <w:pStyle w:val="rowtabella0"/>
              <w:rPr>
                <w:color w:val="002060"/>
              </w:rPr>
            </w:pPr>
            <w:r w:rsidRPr="00282952">
              <w:rPr>
                <w:color w:val="002060"/>
              </w:rPr>
              <w:t>FUTSAL VIRE GEOSISTEM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77102" w14:textId="77777777" w:rsidR="003732AA" w:rsidRPr="00282952" w:rsidRDefault="003732AA" w:rsidP="00FE4A28">
            <w:pPr>
              <w:pStyle w:val="rowtabella0"/>
              <w:rPr>
                <w:color w:val="002060"/>
              </w:rPr>
            </w:pPr>
            <w:r w:rsidRPr="00282952">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74926" w14:textId="77777777" w:rsidR="003732AA" w:rsidRPr="00282952" w:rsidRDefault="003732AA" w:rsidP="00FE4A28">
            <w:pPr>
              <w:pStyle w:val="rowtabella0"/>
              <w:jc w:val="center"/>
              <w:rPr>
                <w:color w:val="002060"/>
              </w:rPr>
            </w:pPr>
            <w:r w:rsidRPr="0028295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DEE1B" w14:textId="77777777" w:rsidR="003732AA" w:rsidRPr="00282952" w:rsidRDefault="003732AA" w:rsidP="00FE4A28">
            <w:pPr>
              <w:pStyle w:val="rowtabella0"/>
              <w:rPr>
                <w:color w:val="002060"/>
              </w:rPr>
            </w:pPr>
            <w:r w:rsidRPr="00282952">
              <w:rPr>
                <w:color w:val="002060"/>
              </w:rPr>
              <w:t>12/03/2026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4373C" w14:textId="77777777" w:rsidR="003732AA" w:rsidRPr="00282952" w:rsidRDefault="003732AA" w:rsidP="00FE4A28">
            <w:pPr>
              <w:pStyle w:val="rowtabella0"/>
              <w:rPr>
                <w:color w:val="002060"/>
              </w:rPr>
            </w:pPr>
            <w:r w:rsidRPr="00282952">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7CB54" w14:textId="77777777" w:rsidR="003732AA" w:rsidRPr="00282952" w:rsidRDefault="003732AA" w:rsidP="00FE4A28">
            <w:pPr>
              <w:pStyle w:val="rowtabella0"/>
              <w:rPr>
                <w:color w:val="002060"/>
              </w:rPr>
            </w:pPr>
            <w:r w:rsidRPr="0028295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04576" w14:textId="77777777" w:rsidR="003732AA" w:rsidRPr="00282952" w:rsidRDefault="003732AA" w:rsidP="00FE4A28">
            <w:pPr>
              <w:pStyle w:val="rowtabella0"/>
              <w:rPr>
                <w:color w:val="002060"/>
              </w:rPr>
            </w:pPr>
            <w:r w:rsidRPr="00282952">
              <w:rPr>
                <w:color w:val="002060"/>
              </w:rPr>
              <w:t xml:space="preserve">LOC.MONTEROCCO VIA </w:t>
            </w:r>
            <w:proofErr w:type="gramStart"/>
            <w:r w:rsidRPr="00282952">
              <w:rPr>
                <w:color w:val="002060"/>
              </w:rPr>
              <w:t>A.MANCINI</w:t>
            </w:r>
            <w:proofErr w:type="gramEnd"/>
          </w:p>
        </w:tc>
      </w:tr>
      <w:tr w:rsidR="003732AA" w:rsidRPr="00282952" w14:paraId="1325365C"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3EAFCF" w14:textId="77777777" w:rsidR="003732AA" w:rsidRPr="00282952" w:rsidRDefault="003732AA" w:rsidP="00FE4A28">
            <w:pPr>
              <w:pStyle w:val="rowtabella0"/>
              <w:rPr>
                <w:color w:val="002060"/>
              </w:rPr>
            </w:pPr>
            <w:r w:rsidRPr="00282952">
              <w:rPr>
                <w:color w:val="002060"/>
              </w:rPr>
              <w:t>ACSS MONDOLFO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B7FFA" w14:textId="77777777" w:rsidR="003732AA" w:rsidRPr="00282952" w:rsidRDefault="003732AA" w:rsidP="00FE4A28">
            <w:pPr>
              <w:pStyle w:val="rowtabella0"/>
              <w:rPr>
                <w:color w:val="002060"/>
              </w:rPr>
            </w:pPr>
            <w:r w:rsidRPr="00282952">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96352" w14:textId="77777777" w:rsidR="003732AA" w:rsidRPr="00282952" w:rsidRDefault="003732AA" w:rsidP="00FE4A28">
            <w:pPr>
              <w:pStyle w:val="rowtabella0"/>
              <w:jc w:val="center"/>
              <w:rPr>
                <w:color w:val="002060"/>
              </w:rPr>
            </w:pPr>
            <w:r w:rsidRPr="0028295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44843" w14:textId="77777777" w:rsidR="003732AA" w:rsidRPr="00282952" w:rsidRDefault="003732AA" w:rsidP="00FE4A28">
            <w:pPr>
              <w:pStyle w:val="rowtabella0"/>
              <w:rPr>
                <w:color w:val="002060"/>
              </w:rPr>
            </w:pPr>
            <w:r w:rsidRPr="00282952">
              <w:rPr>
                <w:color w:val="002060"/>
              </w:rPr>
              <w:t>14/03/2026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4F568" w14:textId="77777777" w:rsidR="003732AA" w:rsidRPr="00282952" w:rsidRDefault="003732AA" w:rsidP="00FE4A28">
            <w:pPr>
              <w:pStyle w:val="rowtabella0"/>
              <w:rPr>
                <w:color w:val="002060"/>
              </w:rPr>
            </w:pPr>
            <w:r w:rsidRPr="00282952">
              <w:rPr>
                <w:color w:val="002060"/>
              </w:rPr>
              <w:t xml:space="preserve">5429 PAL.COM. </w:t>
            </w:r>
            <w:proofErr w:type="gramStart"/>
            <w:r w:rsidRPr="00282952">
              <w:rPr>
                <w:color w:val="002060"/>
              </w:rPr>
              <w:t>S.MICHELE</w:t>
            </w:r>
            <w:proofErr w:type="gramEnd"/>
            <w:r w:rsidRPr="00282952">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739B4" w14:textId="77777777" w:rsidR="003732AA" w:rsidRPr="00282952" w:rsidRDefault="003732AA" w:rsidP="00FE4A28">
            <w:pPr>
              <w:pStyle w:val="rowtabella0"/>
              <w:rPr>
                <w:color w:val="002060"/>
              </w:rPr>
            </w:pPr>
            <w:r w:rsidRPr="00282952">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D543B" w14:textId="77777777" w:rsidR="003732AA" w:rsidRPr="00282952" w:rsidRDefault="003732AA" w:rsidP="00FE4A28">
            <w:pPr>
              <w:pStyle w:val="rowtabella0"/>
              <w:rPr>
                <w:color w:val="002060"/>
              </w:rPr>
            </w:pPr>
            <w:r w:rsidRPr="00282952">
              <w:rPr>
                <w:color w:val="002060"/>
              </w:rPr>
              <w:t>VIA LORETO</w:t>
            </w:r>
          </w:p>
        </w:tc>
      </w:tr>
    </w:tbl>
    <w:p w14:paraId="3B6156B2" w14:textId="77777777" w:rsidR="003732AA" w:rsidRPr="007A6443" w:rsidRDefault="003732AA" w:rsidP="00945E53">
      <w:pPr>
        <w:pStyle w:val="breakline"/>
        <w:rPr>
          <w:color w:val="002060"/>
        </w:rPr>
      </w:pPr>
    </w:p>
    <w:p w14:paraId="6027C183" w14:textId="77777777" w:rsidR="00945E53" w:rsidRPr="007A6443" w:rsidRDefault="00945E53" w:rsidP="00945E53">
      <w:pPr>
        <w:pStyle w:val="breakline"/>
        <w:rPr>
          <w:rFonts w:eastAsiaTheme="minorEastAsia"/>
          <w:color w:val="002060"/>
        </w:rPr>
      </w:pPr>
    </w:p>
    <w:p w14:paraId="7037B127" w14:textId="77777777" w:rsidR="00945E53" w:rsidRPr="007A6443" w:rsidRDefault="00945E53" w:rsidP="00945E53">
      <w:pPr>
        <w:pStyle w:val="breakline"/>
        <w:rPr>
          <w:color w:val="002060"/>
        </w:rPr>
      </w:pPr>
    </w:p>
    <w:p w14:paraId="23941AF5" w14:textId="77777777" w:rsidR="00945E53" w:rsidRPr="007A6443" w:rsidRDefault="00945E53" w:rsidP="00945E53">
      <w:pPr>
        <w:pStyle w:val="titolocampionato0"/>
        <w:shd w:val="clear" w:color="auto" w:fill="CCCCCC"/>
        <w:spacing w:before="80" w:after="40"/>
        <w:rPr>
          <w:color w:val="002060"/>
        </w:rPr>
      </w:pPr>
      <w:r w:rsidRPr="007A6443">
        <w:rPr>
          <w:color w:val="002060"/>
        </w:rPr>
        <w:t>UNDER 17 C5 REGIONALI MASCHILI</w:t>
      </w:r>
    </w:p>
    <w:p w14:paraId="03DAF12A" w14:textId="77777777" w:rsidR="00945E53" w:rsidRPr="007A6443" w:rsidRDefault="00945E53" w:rsidP="00945E53">
      <w:pPr>
        <w:pStyle w:val="titoloprinc0"/>
        <w:rPr>
          <w:color w:val="002060"/>
        </w:rPr>
      </w:pPr>
      <w:r w:rsidRPr="007A6443">
        <w:rPr>
          <w:color w:val="002060"/>
        </w:rPr>
        <w:t>VARIAZIONI AL PROGRAMMA GARE</w:t>
      </w:r>
    </w:p>
    <w:p w14:paraId="016288AA" w14:textId="77777777" w:rsidR="00945E53" w:rsidRPr="007A6443" w:rsidRDefault="00945E53" w:rsidP="00945E53">
      <w:pPr>
        <w:pStyle w:val="breakline"/>
        <w:rPr>
          <w:color w:val="002060"/>
        </w:rPr>
      </w:pPr>
    </w:p>
    <w:p w14:paraId="3C21A246" w14:textId="77777777" w:rsidR="00945E53" w:rsidRPr="007A6443" w:rsidRDefault="00945E53" w:rsidP="00945E53">
      <w:pPr>
        <w:pStyle w:val="breakline"/>
        <w:rPr>
          <w:color w:val="002060"/>
        </w:rPr>
      </w:pPr>
    </w:p>
    <w:p w14:paraId="09B1F42A" w14:textId="77777777" w:rsidR="00945E53" w:rsidRPr="007A6443" w:rsidRDefault="00945E53" w:rsidP="00945E53">
      <w:pPr>
        <w:pStyle w:val="sottotitolocampionato10"/>
        <w:rPr>
          <w:color w:val="002060"/>
        </w:rPr>
      </w:pPr>
      <w:r w:rsidRPr="007A644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63CEBA38" w14:textId="77777777" w:rsidTr="00DC38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0964D" w14:textId="77777777" w:rsidR="00945E53" w:rsidRPr="007A6443" w:rsidRDefault="00945E53" w:rsidP="00FE4A28">
            <w:pPr>
              <w:pStyle w:val="headertabella0"/>
              <w:rPr>
                <w:color w:val="002060"/>
              </w:rPr>
            </w:pPr>
            <w:r w:rsidRPr="007A644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2AD70" w14:textId="77777777" w:rsidR="00945E53" w:rsidRPr="007A6443" w:rsidRDefault="00945E53" w:rsidP="00FE4A28">
            <w:pPr>
              <w:pStyle w:val="headertabella0"/>
              <w:rPr>
                <w:color w:val="002060"/>
              </w:rPr>
            </w:pPr>
            <w:r w:rsidRPr="007A644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474A3" w14:textId="77777777" w:rsidR="00945E53" w:rsidRPr="007A6443" w:rsidRDefault="00945E53" w:rsidP="00FE4A28">
            <w:pPr>
              <w:pStyle w:val="headertabella0"/>
              <w:rPr>
                <w:color w:val="002060"/>
              </w:rPr>
            </w:pPr>
            <w:r w:rsidRPr="007A644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B479D"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726ED"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D4A96"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312F7"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B6998" w14:textId="77777777" w:rsidR="00945E53" w:rsidRPr="007A6443" w:rsidRDefault="00945E53" w:rsidP="00FE4A28">
            <w:pPr>
              <w:pStyle w:val="headertabella0"/>
              <w:rPr>
                <w:color w:val="002060"/>
              </w:rPr>
            </w:pPr>
            <w:r w:rsidRPr="007A6443">
              <w:rPr>
                <w:color w:val="002060"/>
              </w:rPr>
              <w:t>Impianto</w:t>
            </w:r>
          </w:p>
        </w:tc>
      </w:tr>
      <w:tr w:rsidR="00945E53" w:rsidRPr="007A6443" w14:paraId="72EABEF5" w14:textId="77777777" w:rsidTr="00DC38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D38F" w14:textId="77777777" w:rsidR="00945E53" w:rsidRPr="00DC38F3" w:rsidRDefault="00945E53" w:rsidP="00FE4A28">
            <w:pPr>
              <w:pStyle w:val="rowtabella0"/>
              <w:rPr>
                <w:color w:val="002060"/>
                <w:highlight w:val="yellow"/>
              </w:rPr>
            </w:pPr>
            <w:r w:rsidRPr="00DC38F3">
              <w:rPr>
                <w:color w:val="002060"/>
                <w:highlight w:val="yellow"/>
              </w:rPr>
              <w:t>14/03/2026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C6ED" w14:textId="77777777" w:rsidR="00945E53" w:rsidRPr="00DC38F3" w:rsidRDefault="00945E53" w:rsidP="00FE4A28">
            <w:pPr>
              <w:pStyle w:val="rowtabella0"/>
              <w:jc w:val="center"/>
              <w:rPr>
                <w:color w:val="002060"/>
                <w:highlight w:val="yellow"/>
              </w:rPr>
            </w:pPr>
            <w:r w:rsidRPr="00DC38F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51DB" w14:textId="77777777" w:rsidR="00945E53" w:rsidRPr="00DC38F3" w:rsidRDefault="00945E53" w:rsidP="00FE4A28">
            <w:pPr>
              <w:pStyle w:val="rowtabella0"/>
              <w:rPr>
                <w:color w:val="002060"/>
                <w:highlight w:val="yellow"/>
              </w:rPr>
            </w:pPr>
            <w:r w:rsidRPr="00DC38F3">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1DA4" w14:textId="77777777" w:rsidR="00945E53" w:rsidRPr="00DC38F3" w:rsidRDefault="00945E53" w:rsidP="00FE4A28">
            <w:pPr>
              <w:pStyle w:val="rowtabella0"/>
              <w:rPr>
                <w:color w:val="002060"/>
                <w:highlight w:val="yellow"/>
              </w:rPr>
            </w:pPr>
            <w:r w:rsidRPr="00DC38F3">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09AC" w14:textId="50D23A15" w:rsidR="00945E53" w:rsidRPr="007A6443" w:rsidRDefault="00945E53" w:rsidP="00FE4A2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F74E" w14:textId="77777777" w:rsidR="00945E53" w:rsidRPr="007A6443" w:rsidRDefault="00945E53" w:rsidP="00FE4A28">
            <w:pPr>
              <w:pStyle w:val="rowtabella0"/>
              <w:jc w:val="center"/>
              <w:rPr>
                <w:color w:val="002060"/>
              </w:rPr>
            </w:pPr>
            <w:r w:rsidRPr="00DC38F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53C8" w14:textId="77777777" w:rsidR="00945E53" w:rsidRPr="007A6443" w:rsidRDefault="00945E53" w:rsidP="00FE4A28">
            <w:pPr>
              <w:pStyle w:val="rowtabella0"/>
              <w:jc w:val="center"/>
              <w:rPr>
                <w:color w:val="002060"/>
              </w:rPr>
            </w:pPr>
            <w:r w:rsidRPr="007A644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27CD" w14:textId="77777777" w:rsidR="00945E53" w:rsidRPr="007A6443" w:rsidRDefault="00945E53" w:rsidP="00FE4A28">
            <w:pPr>
              <w:rPr>
                <w:color w:val="002060"/>
              </w:rPr>
            </w:pPr>
          </w:p>
        </w:tc>
      </w:tr>
      <w:tr w:rsidR="00945E53" w:rsidRPr="007A6443" w14:paraId="2E77D733" w14:textId="77777777" w:rsidTr="00DC38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B4E4" w14:textId="77777777" w:rsidR="00945E53" w:rsidRPr="00DC38F3" w:rsidRDefault="00945E53" w:rsidP="00FE4A28">
            <w:pPr>
              <w:pStyle w:val="rowtabella0"/>
              <w:rPr>
                <w:color w:val="002060"/>
                <w:highlight w:val="yellow"/>
              </w:rPr>
            </w:pPr>
            <w:r w:rsidRPr="00DC38F3">
              <w:rPr>
                <w:color w:val="002060"/>
                <w:highlight w:val="yellow"/>
              </w:rPr>
              <w:t>15/03/2026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5A48" w14:textId="77777777" w:rsidR="00945E53" w:rsidRPr="00DC38F3" w:rsidRDefault="00945E53" w:rsidP="00FE4A28">
            <w:pPr>
              <w:pStyle w:val="rowtabella0"/>
              <w:jc w:val="center"/>
              <w:rPr>
                <w:color w:val="002060"/>
                <w:highlight w:val="yellow"/>
              </w:rPr>
            </w:pPr>
            <w:r w:rsidRPr="00DC38F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52A1" w14:textId="77777777" w:rsidR="00945E53" w:rsidRPr="00DC38F3" w:rsidRDefault="00945E53" w:rsidP="00FE4A28">
            <w:pPr>
              <w:pStyle w:val="rowtabella0"/>
              <w:rPr>
                <w:color w:val="002060"/>
                <w:highlight w:val="yellow"/>
              </w:rPr>
            </w:pPr>
            <w:r w:rsidRPr="00DC38F3">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8F21" w14:textId="77777777" w:rsidR="00945E53" w:rsidRPr="00DC38F3" w:rsidRDefault="00945E53" w:rsidP="00FE4A28">
            <w:pPr>
              <w:pStyle w:val="rowtabella0"/>
              <w:rPr>
                <w:color w:val="002060"/>
                <w:highlight w:val="yellow"/>
              </w:rPr>
            </w:pPr>
            <w:r w:rsidRPr="00DC38F3">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B802" w14:textId="2C0B2194" w:rsidR="00945E53" w:rsidRPr="007A6443" w:rsidRDefault="00945E53" w:rsidP="00FE4A2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0875" w14:textId="77777777" w:rsidR="00945E53" w:rsidRPr="007A6443" w:rsidRDefault="00945E53" w:rsidP="00FE4A28">
            <w:pPr>
              <w:pStyle w:val="rowtabella0"/>
              <w:jc w:val="center"/>
              <w:rPr>
                <w:color w:val="002060"/>
              </w:rPr>
            </w:pPr>
            <w:r w:rsidRPr="00DC38F3">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4147" w14:textId="77777777" w:rsidR="00945E53" w:rsidRPr="007A6443" w:rsidRDefault="00945E53" w:rsidP="00FE4A28">
            <w:pPr>
              <w:pStyle w:val="rowtabella0"/>
              <w:jc w:val="center"/>
              <w:rPr>
                <w:color w:val="002060"/>
              </w:rPr>
            </w:pPr>
            <w:r w:rsidRPr="007A644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134A" w14:textId="77777777" w:rsidR="00945E53" w:rsidRPr="007A6443" w:rsidRDefault="00945E53" w:rsidP="00FE4A28">
            <w:pPr>
              <w:rPr>
                <w:color w:val="002060"/>
              </w:rPr>
            </w:pPr>
          </w:p>
        </w:tc>
      </w:tr>
    </w:tbl>
    <w:p w14:paraId="2E70EE1C" w14:textId="77777777" w:rsidR="00945E53" w:rsidRPr="007A6443" w:rsidRDefault="00945E53" w:rsidP="00945E53">
      <w:pPr>
        <w:pStyle w:val="breakline"/>
        <w:rPr>
          <w:rFonts w:eastAsiaTheme="minorEastAsia"/>
          <w:color w:val="002060"/>
        </w:rPr>
      </w:pPr>
    </w:p>
    <w:p w14:paraId="0C5BDE95" w14:textId="77777777" w:rsidR="00945E53" w:rsidRPr="007A6443" w:rsidRDefault="00945E53" w:rsidP="00945E53">
      <w:pPr>
        <w:pStyle w:val="breakline"/>
        <w:rPr>
          <w:color w:val="002060"/>
        </w:rPr>
      </w:pPr>
    </w:p>
    <w:p w14:paraId="3B76B207" w14:textId="77777777" w:rsidR="00945E53" w:rsidRPr="007A6443" w:rsidRDefault="00945E53" w:rsidP="00945E53">
      <w:pPr>
        <w:pStyle w:val="titoloprinc0"/>
        <w:rPr>
          <w:color w:val="002060"/>
        </w:rPr>
      </w:pPr>
      <w:r w:rsidRPr="007A6443">
        <w:rPr>
          <w:color w:val="002060"/>
        </w:rPr>
        <w:t>RISULTATI</w:t>
      </w:r>
    </w:p>
    <w:p w14:paraId="53987D59" w14:textId="77777777" w:rsidR="00945E53" w:rsidRPr="007A6443" w:rsidRDefault="00945E53" w:rsidP="00945E53">
      <w:pPr>
        <w:pStyle w:val="breakline"/>
        <w:rPr>
          <w:color w:val="002060"/>
        </w:rPr>
      </w:pPr>
    </w:p>
    <w:p w14:paraId="1C0DB220" w14:textId="77777777" w:rsidR="00945E53" w:rsidRPr="007A6443" w:rsidRDefault="00945E53" w:rsidP="00945E53">
      <w:pPr>
        <w:pStyle w:val="sottotitolocampionato10"/>
        <w:rPr>
          <w:color w:val="002060"/>
        </w:rPr>
      </w:pPr>
      <w:r w:rsidRPr="007A6443">
        <w:rPr>
          <w:color w:val="002060"/>
        </w:rPr>
        <w:t>RISULTATI UFFICIALI GARE DEL 07/03/2026</w:t>
      </w:r>
    </w:p>
    <w:p w14:paraId="4885DA70" w14:textId="77777777" w:rsidR="003925B6" w:rsidRPr="003925B6" w:rsidRDefault="003925B6" w:rsidP="003925B6">
      <w:pPr>
        <w:pStyle w:val="sottotitolocampionato20"/>
        <w:spacing w:before="0" w:beforeAutospacing="0" w:after="0" w:afterAutospacing="0"/>
        <w:rPr>
          <w:rFonts w:ascii="Arial" w:hAnsi="Arial" w:cs="Arial"/>
          <w:color w:val="002060"/>
          <w:sz w:val="20"/>
          <w:szCs w:val="20"/>
        </w:rPr>
      </w:pPr>
      <w:r w:rsidRPr="003925B6">
        <w:rPr>
          <w:rFonts w:ascii="Arial" w:hAnsi="Arial" w:cs="Arial"/>
          <w:color w:val="002060"/>
          <w:sz w:val="20"/>
          <w:szCs w:val="20"/>
        </w:rPr>
        <w:t>Si trascrivono qui di seguito i risultati ufficiali delle gare disputate</w:t>
      </w:r>
    </w:p>
    <w:p w14:paraId="7C030A02" w14:textId="77777777" w:rsidR="00945E53" w:rsidRPr="007A6443" w:rsidRDefault="00945E53" w:rsidP="00945E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5E53" w:rsidRPr="007A6443" w14:paraId="2F25AEE3"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7AC73591"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3ECFC" w14:textId="77777777" w:rsidR="00945E53" w:rsidRPr="007A6443" w:rsidRDefault="00945E53" w:rsidP="00FE4A28">
                  <w:pPr>
                    <w:pStyle w:val="headertabella0"/>
                    <w:rPr>
                      <w:color w:val="002060"/>
                    </w:rPr>
                  </w:pPr>
                  <w:r w:rsidRPr="007A6443">
                    <w:rPr>
                      <w:color w:val="002060"/>
                    </w:rPr>
                    <w:t>GIRONE G - 4 Giornata - A</w:t>
                  </w:r>
                </w:p>
              </w:tc>
            </w:tr>
            <w:tr w:rsidR="00945E53" w:rsidRPr="007A6443" w14:paraId="22E77C61"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EFA74" w14:textId="77777777" w:rsidR="00945E53" w:rsidRPr="007A6443" w:rsidRDefault="00945E53" w:rsidP="00FE4A28">
                  <w:pPr>
                    <w:pStyle w:val="rowtabella0"/>
                    <w:rPr>
                      <w:color w:val="002060"/>
                    </w:rPr>
                  </w:pPr>
                  <w:r w:rsidRPr="007A6443">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B1ADF" w14:textId="77777777" w:rsidR="00945E53" w:rsidRPr="007A6443" w:rsidRDefault="00945E53" w:rsidP="00FE4A28">
                  <w:pPr>
                    <w:pStyle w:val="rowtabella0"/>
                    <w:rPr>
                      <w:color w:val="002060"/>
                    </w:rPr>
                  </w:pPr>
                  <w:r w:rsidRPr="007A6443">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2919D" w14:textId="77777777" w:rsidR="00945E53" w:rsidRPr="007A6443" w:rsidRDefault="00945E53" w:rsidP="00FE4A28">
                  <w:pPr>
                    <w:pStyle w:val="rowtabella0"/>
                    <w:jc w:val="center"/>
                    <w:rPr>
                      <w:color w:val="002060"/>
                    </w:rPr>
                  </w:pPr>
                  <w:r w:rsidRPr="007A6443">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8FB24" w14:textId="77777777" w:rsidR="00945E53" w:rsidRPr="007A6443" w:rsidRDefault="00945E53" w:rsidP="00FE4A28">
                  <w:pPr>
                    <w:pStyle w:val="rowtabella0"/>
                    <w:jc w:val="center"/>
                    <w:rPr>
                      <w:color w:val="002060"/>
                    </w:rPr>
                  </w:pPr>
                  <w:r w:rsidRPr="007A6443">
                    <w:rPr>
                      <w:color w:val="002060"/>
                    </w:rPr>
                    <w:t> </w:t>
                  </w:r>
                </w:p>
              </w:tc>
            </w:tr>
            <w:tr w:rsidR="00945E53" w:rsidRPr="007A6443" w14:paraId="1827BC82"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9B6916" w14:textId="77777777" w:rsidR="00945E53" w:rsidRPr="007A6443" w:rsidRDefault="00945E53" w:rsidP="00FE4A28">
                  <w:pPr>
                    <w:pStyle w:val="rowtabella0"/>
                    <w:rPr>
                      <w:color w:val="002060"/>
                    </w:rPr>
                  </w:pPr>
                  <w:r w:rsidRPr="007A6443">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1B2E48" w14:textId="77777777" w:rsidR="00945E53" w:rsidRPr="007A6443" w:rsidRDefault="00945E53" w:rsidP="00FE4A28">
                  <w:pPr>
                    <w:pStyle w:val="rowtabella0"/>
                    <w:rPr>
                      <w:color w:val="002060"/>
                    </w:rPr>
                  </w:pPr>
                  <w:r w:rsidRPr="007A6443">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CB7052" w14:textId="77777777" w:rsidR="00945E53" w:rsidRPr="007A6443" w:rsidRDefault="00945E53" w:rsidP="00FE4A28">
                  <w:pPr>
                    <w:pStyle w:val="rowtabella0"/>
                    <w:jc w:val="center"/>
                    <w:rPr>
                      <w:color w:val="002060"/>
                    </w:rPr>
                  </w:pPr>
                  <w:r w:rsidRPr="007A644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A0F6C4" w14:textId="77777777" w:rsidR="00945E53" w:rsidRPr="007A6443" w:rsidRDefault="00945E53" w:rsidP="00FE4A28">
                  <w:pPr>
                    <w:pStyle w:val="rowtabella0"/>
                    <w:jc w:val="center"/>
                    <w:rPr>
                      <w:color w:val="002060"/>
                    </w:rPr>
                  </w:pPr>
                  <w:r w:rsidRPr="007A6443">
                    <w:rPr>
                      <w:color w:val="002060"/>
                    </w:rPr>
                    <w:t> </w:t>
                  </w:r>
                </w:p>
              </w:tc>
            </w:tr>
            <w:tr w:rsidR="00945E53" w:rsidRPr="007A6443" w14:paraId="2FC462C7"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779214" w14:textId="77777777" w:rsidR="00945E53" w:rsidRPr="007A6443" w:rsidRDefault="00945E53" w:rsidP="00FE4A28">
                  <w:pPr>
                    <w:pStyle w:val="rowtabella0"/>
                    <w:rPr>
                      <w:color w:val="002060"/>
                    </w:rPr>
                  </w:pPr>
                  <w:r w:rsidRPr="007A6443">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BF4B6" w14:textId="77777777" w:rsidR="00945E53" w:rsidRPr="007A6443" w:rsidRDefault="00945E53" w:rsidP="00FE4A28">
                  <w:pPr>
                    <w:pStyle w:val="rowtabella0"/>
                    <w:rPr>
                      <w:color w:val="002060"/>
                    </w:rPr>
                  </w:pPr>
                  <w:r w:rsidRPr="007A6443">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7D617" w14:textId="77777777" w:rsidR="00945E53" w:rsidRPr="007A6443" w:rsidRDefault="00945E53" w:rsidP="00FE4A28">
                  <w:pPr>
                    <w:pStyle w:val="rowtabella0"/>
                    <w:jc w:val="center"/>
                    <w:rPr>
                      <w:color w:val="002060"/>
                    </w:rPr>
                  </w:pPr>
                  <w:r w:rsidRPr="007A6443">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D0061" w14:textId="77777777" w:rsidR="00945E53" w:rsidRPr="007A6443" w:rsidRDefault="00945E53" w:rsidP="00FE4A28">
                  <w:pPr>
                    <w:pStyle w:val="rowtabella0"/>
                    <w:jc w:val="center"/>
                    <w:rPr>
                      <w:color w:val="002060"/>
                    </w:rPr>
                  </w:pPr>
                  <w:r w:rsidRPr="007A6443">
                    <w:rPr>
                      <w:color w:val="002060"/>
                    </w:rPr>
                    <w:t> </w:t>
                  </w:r>
                </w:p>
              </w:tc>
            </w:tr>
          </w:tbl>
          <w:p w14:paraId="1C0E4875" w14:textId="77777777" w:rsidR="00945E53" w:rsidRPr="007A6443" w:rsidRDefault="00945E53" w:rsidP="00FE4A2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3EB58A2E"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E7403" w14:textId="77777777" w:rsidR="00945E53" w:rsidRPr="007A6443" w:rsidRDefault="00945E53" w:rsidP="00FE4A28">
                  <w:pPr>
                    <w:pStyle w:val="headertabella0"/>
                    <w:rPr>
                      <w:color w:val="002060"/>
                    </w:rPr>
                  </w:pPr>
                  <w:r w:rsidRPr="007A6443">
                    <w:rPr>
                      <w:color w:val="002060"/>
                    </w:rPr>
                    <w:t>GIRONE SA - 4 Giornata - A</w:t>
                  </w:r>
                </w:p>
              </w:tc>
            </w:tr>
            <w:tr w:rsidR="00945E53" w:rsidRPr="007A6443" w14:paraId="28A65CD0"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82E08D" w14:textId="77777777" w:rsidR="00945E53" w:rsidRPr="007A6443" w:rsidRDefault="00945E53" w:rsidP="00FE4A28">
                  <w:pPr>
                    <w:pStyle w:val="rowtabella0"/>
                    <w:rPr>
                      <w:color w:val="002060"/>
                    </w:rPr>
                  </w:pPr>
                  <w:r w:rsidRPr="007A6443">
                    <w:rPr>
                      <w:color w:val="002060"/>
                    </w:rPr>
                    <w:t>POL.CAGLI SPORT ASSOCIATI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D52E6" w14:textId="77777777" w:rsidR="00945E53" w:rsidRPr="007A6443" w:rsidRDefault="00945E53" w:rsidP="00FE4A28">
                  <w:pPr>
                    <w:pStyle w:val="rowtabella0"/>
                    <w:rPr>
                      <w:color w:val="002060"/>
                    </w:rPr>
                  </w:pPr>
                  <w:r w:rsidRPr="007A6443">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1F494" w14:textId="77777777" w:rsidR="00945E53" w:rsidRPr="007A6443" w:rsidRDefault="00945E53" w:rsidP="00FE4A28">
                  <w:pPr>
                    <w:pStyle w:val="rowtabella0"/>
                    <w:jc w:val="center"/>
                    <w:rPr>
                      <w:color w:val="002060"/>
                    </w:rPr>
                  </w:pPr>
                  <w:r w:rsidRPr="007A6443">
                    <w:rPr>
                      <w:color w:val="002060"/>
                    </w:rPr>
                    <w:t>16 - 3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0C65A" w14:textId="77777777" w:rsidR="00945E53" w:rsidRPr="007A6443" w:rsidRDefault="00945E53" w:rsidP="00FE4A28">
                  <w:pPr>
                    <w:pStyle w:val="rowtabella0"/>
                    <w:jc w:val="center"/>
                    <w:rPr>
                      <w:color w:val="002060"/>
                    </w:rPr>
                  </w:pPr>
                  <w:r w:rsidRPr="007A6443">
                    <w:rPr>
                      <w:color w:val="002060"/>
                    </w:rPr>
                    <w:t> </w:t>
                  </w:r>
                </w:p>
              </w:tc>
            </w:tr>
            <w:tr w:rsidR="00945E53" w:rsidRPr="007A6443" w14:paraId="1FC988E5"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43639E" w14:textId="77777777" w:rsidR="00945E53" w:rsidRPr="007A6443" w:rsidRDefault="00945E53" w:rsidP="00FE4A28">
                  <w:pPr>
                    <w:pStyle w:val="rowtabella0"/>
                    <w:rPr>
                      <w:color w:val="002060"/>
                    </w:rPr>
                  </w:pPr>
                  <w:r w:rsidRPr="007A6443">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165E2" w14:textId="77777777" w:rsidR="00945E53" w:rsidRPr="007A6443" w:rsidRDefault="00945E53" w:rsidP="00FE4A28">
                  <w:pPr>
                    <w:pStyle w:val="rowtabella0"/>
                    <w:rPr>
                      <w:color w:val="002060"/>
                    </w:rPr>
                  </w:pPr>
                  <w:r w:rsidRPr="007A6443">
                    <w:rPr>
                      <w:color w:val="002060"/>
                    </w:rPr>
                    <w:t>- ETA BETA F.C.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E85DE" w14:textId="77777777" w:rsidR="00945E53" w:rsidRPr="007A6443" w:rsidRDefault="00945E53" w:rsidP="00FE4A28">
                  <w:pPr>
                    <w:pStyle w:val="rowtabella0"/>
                    <w:jc w:val="center"/>
                    <w:rPr>
                      <w:color w:val="002060"/>
                    </w:rPr>
                  </w:pPr>
                  <w:r w:rsidRPr="007A6443">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2454D" w14:textId="77777777" w:rsidR="00945E53" w:rsidRPr="007A6443" w:rsidRDefault="00945E53" w:rsidP="00FE4A28">
                  <w:pPr>
                    <w:pStyle w:val="rowtabella0"/>
                    <w:jc w:val="center"/>
                    <w:rPr>
                      <w:color w:val="002060"/>
                    </w:rPr>
                  </w:pPr>
                  <w:r w:rsidRPr="007A6443">
                    <w:rPr>
                      <w:color w:val="002060"/>
                    </w:rPr>
                    <w:t> </w:t>
                  </w:r>
                </w:p>
              </w:tc>
            </w:tr>
          </w:tbl>
          <w:p w14:paraId="11957E94" w14:textId="77777777" w:rsidR="00945E53" w:rsidRPr="007A6443" w:rsidRDefault="00945E53" w:rsidP="00FE4A28">
            <w:pPr>
              <w:rPr>
                <w:color w:val="002060"/>
              </w:rPr>
            </w:pPr>
          </w:p>
        </w:tc>
      </w:tr>
    </w:tbl>
    <w:p w14:paraId="53B2FA01" w14:textId="77777777" w:rsidR="00945E53" w:rsidRPr="007A6443" w:rsidRDefault="00945E53" w:rsidP="00945E5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5E53" w:rsidRPr="007A6443" w14:paraId="0505921B"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3D13E47E"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DD367" w14:textId="77777777" w:rsidR="00945E53" w:rsidRPr="007A6443" w:rsidRDefault="00945E53" w:rsidP="00FE4A28">
                  <w:pPr>
                    <w:pStyle w:val="headertabella0"/>
                    <w:rPr>
                      <w:color w:val="002060"/>
                    </w:rPr>
                  </w:pPr>
                  <w:r w:rsidRPr="007A6443">
                    <w:rPr>
                      <w:color w:val="002060"/>
                    </w:rPr>
                    <w:t>GIRONE SB - 4 Giornata - A</w:t>
                  </w:r>
                </w:p>
              </w:tc>
            </w:tr>
            <w:tr w:rsidR="00945E53" w:rsidRPr="007A6443" w14:paraId="3569B1AB"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3199F4" w14:textId="77777777" w:rsidR="00945E53" w:rsidRPr="007A6443" w:rsidRDefault="00945E53" w:rsidP="00FE4A28">
                  <w:pPr>
                    <w:pStyle w:val="rowtabella0"/>
                    <w:rPr>
                      <w:color w:val="002060"/>
                    </w:rPr>
                  </w:pPr>
                  <w:r w:rsidRPr="007A6443">
                    <w:rPr>
                      <w:color w:val="002060"/>
                    </w:rPr>
                    <w:t xml:space="preserve">(1) C.U.S. ANCONA </w:t>
                  </w:r>
                  <w:proofErr w:type="spellStart"/>
                  <w:proofErr w:type="gramStart"/>
                  <w:r w:rsidRPr="007A6443">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BF9DC" w14:textId="77777777" w:rsidR="00945E53" w:rsidRPr="007A6443" w:rsidRDefault="00945E53" w:rsidP="00FE4A28">
                  <w:pPr>
                    <w:pStyle w:val="rowtabella0"/>
                    <w:rPr>
                      <w:color w:val="002060"/>
                    </w:rPr>
                  </w:pPr>
                  <w:r w:rsidRPr="007A6443">
                    <w:rPr>
                      <w:color w:val="002060"/>
                    </w:rPr>
                    <w:t>- JESINA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D4D0E" w14:textId="77777777" w:rsidR="00945E53" w:rsidRPr="007A6443" w:rsidRDefault="00945E53" w:rsidP="00FE4A28">
                  <w:pPr>
                    <w:pStyle w:val="rowtabella0"/>
                    <w:jc w:val="center"/>
                    <w:rPr>
                      <w:color w:val="002060"/>
                    </w:rPr>
                  </w:pPr>
                  <w:r w:rsidRPr="007A6443">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1EDB9" w14:textId="77777777" w:rsidR="00945E53" w:rsidRPr="007A6443" w:rsidRDefault="00945E53" w:rsidP="00FE4A28">
                  <w:pPr>
                    <w:pStyle w:val="rowtabella0"/>
                    <w:jc w:val="center"/>
                    <w:rPr>
                      <w:color w:val="002060"/>
                    </w:rPr>
                  </w:pPr>
                  <w:r w:rsidRPr="007A6443">
                    <w:rPr>
                      <w:color w:val="002060"/>
                    </w:rPr>
                    <w:t> </w:t>
                  </w:r>
                </w:p>
              </w:tc>
            </w:tr>
            <w:tr w:rsidR="00945E53" w:rsidRPr="007A6443" w14:paraId="1CA6A619" w14:textId="77777777" w:rsidTr="00FE4A2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D1B055" w14:textId="77777777" w:rsidR="00945E53" w:rsidRPr="007A6443" w:rsidRDefault="00945E53" w:rsidP="00FE4A28">
                  <w:pPr>
                    <w:pStyle w:val="rowtabella0"/>
                    <w:rPr>
                      <w:color w:val="002060"/>
                    </w:rPr>
                  </w:pPr>
                  <w:r w:rsidRPr="007A6443">
                    <w:rPr>
                      <w:color w:val="002060"/>
                    </w:rPr>
                    <w:t>(2)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668419" w14:textId="77777777" w:rsidR="00945E53" w:rsidRPr="007A6443" w:rsidRDefault="00945E53" w:rsidP="00FE4A28">
                  <w:pPr>
                    <w:pStyle w:val="rowtabella0"/>
                    <w:rPr>
                      <w:color w:val="002060"/>
                    </w:rPr>
                  </w:pPr>
                  <w:r w:rsidRPr="007A6443">
                    <w:rPr>
                      <w:color w:val="002060"/>
                    </w:rPr>
                    <w:t xml:space="preserve">- AUDAX 1970 </w:t>
                  </w:r>
                  <w:proofErr w:type="gramStart"/>
                  <w:r w:rsidRPr="007A6443">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E6770B" w14:textId="77777777" w:rsidR="00945E53" w:rsidRPr="007A6443" w:rsidRDefault="00945E53" w:rsidP="00FE4A28">
                  <w:pPr>
                    <w:pStyle w:val="rowtabella0"/>
                    <w:jc w:val="center"/>
                    <w:rPr>
                      <w:color w:val="002060"/>
                    </w:rPr>
                  </w:pPr>
                  <w:r w:rsidRPr="007A6443">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71B12B" w14:textId="77777777" w:rsidR="00945E53" w:rsidRPr="007A6443" w:rsidRDefault="00945E53" w:rsidP="00FE4A28">
                  <w:pPr>
                    <w:pStyle w:val="rowtabella0"/>
                    <w:jc w:val="center"/>
                    <w:rPr>
                      <w:color w:val="002060"/>
                    </w:rPr>
                  </w:pPr>
                  <w:r w:rsidRPr="007A6443">
                    <w:rPr>
                      <w:color w:val="002060"/>
                    </w:rPr>
                    <w:t> </w:t>
                  </w:r>
                </w:p>
              </w:tc>
            </w:tr>
            <w:tr w:rsidR="00945E53" w:rsidRPr="007A6443" w14:paraId="4A755338"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3EE101" w14:textId="77777777" w:rsidR="00945E53" w:rsidRPr="007A6443" w:rsidRDefault="00945E53" w:rsidP="00FE4A28">
                  <w:pPr>
                    <w:pStyle w:val="rowtabella0"/>
                    <w:rPr>
                      <w:color w:val="002060"/>
                    </w:rPr>
                  </w:pPr>
                  <w:r w:rsidRPr="007A6443">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AA79F" w14:textId="77777777" w:rsidR="00945E53" w:rsidRPr="007A6443" w:rsidRDefault="00945E53" w:rsidP="00FE4A28">
                  <w:pPr>
                    <w:pStyle w:val="rowtabella0"/>
                    <w:rPr>
                      <w:color w:val="002060"/>
                    </w:rPr>
                  </w:pPr>
                  <w:r w:rsidRPr="007A6443">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D6AD0" w14:textId="77777777" w:rsidR="00945E53" w:rsidRPr="007A6443" w:rsidRDefault="00945E53" w:rsidP="00FE4A28">
                  <w:pPr>
                    <w:pStyle w:val="rowtabella0"/>
                    <w:jc w:val="center"/>
                    <w:rPr>
                      <w:color w:val="002060"/>
                    </w:rPr>
                  </w:pPr>
                  <w:r w:rsidRPr="007A6443">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75E32" w14:textId="77777777" w:rsidR="00945E53" w:rsidRPr="007A6443" w:rsidRDefault="00945E53" w:rsidP="00FE4A28">
                  <w:pPr>
                    <w:pStyle w:val="rowtabella0"/>
                    <w:jc w:val="center"/>
                    <w:rPr>
                      <w:color w:val="002060"/>
                    </w:rPr>
                  </w:pPr>
                  <w:r w:rsidRPr="007A6443">
                    <w:rPr>
                      <w:color w:val="002060"/>
                    </w:rPr>
                    <w:t> </w:t>
                  </w:r>
                </w:p>
              </w:tc>
            </w:tr>
            <w:tr w:rsidR="00945E53" w:rsidRPr="007A6443" w14:paraId="1ACC0918"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120667E2" w14:textId="77777777" w:rsidR="00945E53" w:rsidRPr="007A6443" w:rsidRDefault="00945E53" w:rsidP="00FE4A28">
                  <w:pPr>
                    <w:pStyle w:val="rowtabella0"/>
                    <w:rPr>
                      <w:color w:val="002060"/>
                    </w:rPr>
                  </w:pPr>
                  <w:r w:rsidRPr="007A6443">
                    <w:rPr>
                      <w:color w:val="002060"/>
                    </w:rPr>
                    <w:t>(1) - disputata il 08/03/2026</w:t>
                  </w:r>
                </w:p>
              </w:tc>
            </w:tr>
            <w:tr w:rsidR="00945E53" w:rsidRPr="007A6443" w14:paraId="3FD234D1" w14:textId="77777777" w:rsidTr="00FE4A28">
              <w:tc>
                <w:tcPr>
                  <w:tcW w:w="4700" w:type="dxa"/>
                  <w:gridSpan w:val="4"/>
                  <w:tcBorders>
                    <w:top w:val="nil"/>
                    <w:left w:val="nil"/>
                    <w:bottom w:val="nil"/>
                    <w:right w:val="nil"/>
                  </w:tcBorders>
                  <w:tcMar>
                    <w:top w:w="20" w:type="dxa"/>
                    <w:left w:w="20" w:type="dxa"/>
                    <w:bottom w:w="20" w:type="dxa"/>
                    <w:right w:w="20" w:type="dxa"/>
                  </w:tcMar>
                  <w:vAlign w:val="center"/>
                  <w:hideMark/>
                </w:tcPr>
                <w:p w14:paraId="208595D8" w14:textId="77777777" w:rsidR="00945E53" w:rsidRPr="007A6443" w:rsidRDefault="00945E53" w:rsidP="00FE4A28">
                  <w:pPr>
                    <w:pStyle w:val="rowtabella0"/>
                    <w:rPr>
                      <w:color w:val="002060"/>
                    </w:rPr>
                  </w:pPr>
                  <w:r w:rsidRPr="007A6443">
                    <w:rPr>
                      <w:color w:val="002060"/>
                    </w:rPr>
                    <w:t>(2) - disputata il 10/03/2026</w:t>
                  </w:r>
                </w:p>
              </w:tc>
            </w:tr>
          </w:tbl>
          <w:p w14:paraId="7E411C59" w14:textId="77777777" w:rsidR="00945E53" w:rsidRPr="007A6443" w:rsidRDefault="00945E53" w:rsidP="00FE4A2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74FF1F8B"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98E26" w14:textId="77777777" w:rsidR="00945E53" w:rsidRPr="007A6443" w:rsidRDefault="00945E53" w:rsidP="00FE4A28">
                  <w:pPr>
                    <w:pStyle w:val="headertabella0"/>
                    <w:rPr>
                      <w:color w:val="002060"/>
                    </w:rPr>
                  </w:pPr>
                  <w:r w:rsidRPr="007A6443">
                    <w:rPr>
                      <w:color w:val="002060"/>
                    </w:rPr>
                    <w:t>GIRONE SC - 4 Giornata - A</w:t>
                  </w:r>
                </w:p>
              </w:tc>
            </w:tr>
            <w:tr w:rsidR="00945E53" w:rsidRPr="007A6443" w14:paraId="5718FFAC" w14:textId="77777777" w:rsidTr="00FE4A2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6A0C3B" w14:textId="77777777" w:rsidR="00945E53" w:rsidRPr="007A6443" w:rsidRDefault="00945E53" w:rsidP="00FE4A28">
                  <w:pPr>
                    <w:pStyle w:val="rowtabella0"/>
                    <w:rPr>
                      <w:color w:val="002060"/>
                    </w:rPr>
                  </w:pPr>
                  <w:r w:rsidRPr="007A6443">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433A3" w14:textId="77777777" w:rsidR="00945E53" w:rsidRPr="007A6443" w:rsidRDefault="00945E53" w:rsidP="00FE4A28">
                  <w:pPr>
                    <w:pStyle w:val="rowtabella0"/>
                    <w:rPr>
                      <w:color w:val="002060"/>
                    </w:rPr>
                  </w:pPr>
                  <w:r w:rsidRPr="007A644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DC5F7" w14:textId="77777777" w:rsidR="00945E53" w:rsidRPr="007A6443" w:rsidRDefault="00945E53" w:rsidP="00FE4A28">
                  <w:pPr>
                    <w:pStyle w:val="rowtabella0"/>
                    <w:jc w:val="center"/>
                    <w:rPr>
                      <w:color w:val="002060"/>
                    </w:rPr>
                  </w:pPr>
                  <w:r w:rsidRPr="007A6443">
                    <w:rPr>
                      <w:color w:val="002060"/>
                    </w:rPr>
                    <w:t>21 - 1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04EB9" w14:textId="77777777" w:rsidR="00945E53" w:rsidRPr="007A6443" w:rsidRDefault="00945E53" w:rsidP="00FE4A28">
                  <w:pPr>
                    <w:pStyle w:val="rowtabella0"/>
                    <w:jc w:val="center"/>
                    <w:rPr>
                      <w:color w:val="002060"/>
                    </w:rPr>
                  </w:pPr>
                  <w:r w:rsidRPr="007A6443">
                    <w:rPr>
                      <w:color w:val="002060"/>
                    </w:rPr>
                    <w:t> </w:t>
                  </w:r>
                </w:p>
              </w:tc>
            </w:tr>
            <w:tr w:rsidR="00945E53" w:rsidRPr="007A6443" w14:paraId="2BFC4A61" w14:textId="77777777" w:rsidTr="00FE4A2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155C0C" w14:textId="77777777" w:rsidR="00945E53" w:rsidRPr="007A6443" w:rsidRDefault="00945E53" w:rsidP="00FE4A28">
                  <w:pPr>
                    <w:pStyle w:val="rowtabella0"/>
                    <w:rPr>
                      <w:color w:val="002060"/>
                    </w:rPr>
                  </w:pPr>
                  <w:r w:rsidRPr="007A6443">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92E25" w14:textId="77777777" w:rsidR="00945E53" w:rsidRPr="007A6443" w:rsidRDefault="00945E53" w:rsidP="00FE4A28">
                  <w:pPr>
                    <w:pStyle w:val="rowtabella0"/>
                    <w:rPr>
                      <w:color w:val="002060"/>
                    </w:rPr>
                  </w:pPr>
                  <w:r w:rsidRPr="007A6443">
                    <w:rPr>
                      <w:color w:val="002060"/>
                    </w:rPr>
                    <w:t>- CERRETO D ESI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C2FF5" w14:textId="77777777" w:rsidR="00945E53" w:rsidRPr="007A6443" w:rsidRDefault="00945E53" w:rsidP="00FE4A28">
                  <w:pPr>
                    <w:pStyle w:val="rowtabella0"/>
                    <w:jc w:val="center"/>
                    <w:rPr>
                      <w:color w:val="002060"/>
                    </w:rPr>
                  </w:pPr>
                  <w:r w:rsidRPr="007A644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8C722" w14:textId="77777777" w:rsidR="00945E53" w:rsidRPr="007A6443" w:rsidRDefault="00945E53" w:rsidP="00FE4A28">
                  <w:pPr>
                    <w:pStyle w:val="rowtabella0"/>
                    <w:jc w:val="center"/>
                    <w:rPr>
                      <w:color w:val="002060"/>
                    </w:rPr>
                  </w:pPr>
                  <w:r w:rsidRPr="007A6443">
                    <w:rPr>
                      <w:color w:val="002060"/>
                    </w:rPr>
                    <w:t> </w:t>
                  </w:r>
                </w:p>
              </w:tc>
            </w:tr>
          </w:tbl>
          <w:p w14:paraId="08BE3BB7" w14:textId="77777777" w:rsidR="00945E53" w:rsidRPr="007A6443" w:rsidRDefault="00945E53" w:rsidP="00FE4A28">
            <w:pPr>
              <w:rPr>
                <w:color w:val="002060"/>
              </w:rPr>
            </w:pPr>
          </w:p>
        </w:tc>
      </w:tr>
    </w:tbl>
    <w:p w14:paraId="41C2D93F" w14:textId="77777777" w:rsidR="00945E53" w:rsidRPr="007A6443" w:rsidRDefault="00945E53" w:rsidP="00945E5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E53" w:rsidRPr="007A6443" w14:paraId="1BAB96E5"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216C96E7"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50BA5" w14:textId="77777777" w:rsidR="00945E53" w:rsidRPr="007A6443" w:rsidRDefault="00945E53" w:rsidP="00FE4A28">
                  <w:pPr>
                    <w:pStyle w:val="headertabella0"/>
                    <w:rPr>
                      <w:color w:val="002060"/>
                    </w:rPr>
                  </w:pPr>
                  <w:r w:rsidRPr="007A6443">
                    <w:rPr>
                      <w:color w:val="002060"/>
                    </w:rPr>
                    <w:t>GIRONE SD - 4 Giornata - A</w:t>
                  </w:r>
                </w:p>
              </w:tc>
            </w:tr>
            <w:tr w:rsidR="00945E53" w:rsidRPr="007A6443" w14:paraId="31D4C6C1" w14:textId="77777777" w:rsidTr="00FE4A2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E5ED5D" w14:textId="77777777" w:rsidR="00945E53" w:rsidRPr="007A6443" w:rsidRDefault="00945E53" w:rsidP="00FE4A28">
                  <w:pPr>
                    <w:pStyle w:val="rowtabella0"/>
                    <w:rPr>
                      <w:color w:val="002060"/>
                    </w:rPr>
                  </w:pPr>
                  <w:r w:rsidRPr="007A6443">
                    <w:rPr>
                      <w:color w:val="002060"/>
                    </w:rPr>
                    <w:t>POLISPORTIVA RIPATRANSONE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FF3A2" w14:textId="77777777" w:rsidR="00945E53" w:rsidRPr="007A6443" w:rsidRDefault="00945E53" w:rsidP="00FE4A28">
                  <w:pPr>
                    <w:pStyle w:val="rowtabella0"/>
                    <w:rPr>
                      <w:color w:val="002060"/>
                    </w:rPr>
                  </w:pPr>
                  <w:r w:rsidRPr="007A6443">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C26871" w14:textId="77777777" w:rsidR="00945E53" w:rsidRPr="007A6443" w:rsidRDefault="00945E53" w:rsidP="00FE4A28">
                  <w:pPr>
                    <w:pStyle w:val="rowtabella0"/>
                    <w:jc w:val="center"/>
                    <w:rPr>
                      <w:color w:val="002060"/>
                    </w:rPr>
                  </w:pPr>
                  <w:r w:rsidRPr="007A6443">
                    <w:rPr>
                      <w:color w:val="002060"/>
                    </w:rPr>
                    <w:t>13 - 1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2D81AF" w14:textId="77777777" w:rsidR="00945E53" w:rsidRPr="007A6443" w:rsidRDefault="00945E53" w:rsidP="00FE4A28">
                  <w:pPr>
                    <w:pStyle w:val="rowtabella0"/>
                    <w:jc w:val="center"/>
                    <w:rPr>
                      <w:color w:val="002060"/>
                    </w:rPr>
                  </w:pPr>
                  <w:r w:rsidRPr="007A6443">
                    <w:rPr>
                      <w:color w:val="002060"/>
                    </w:rPr>
                    <w:t> </w:t>
                  </w:r>
                </w:p>
              </w:tc>
            </w:tr>
          </w:tbl>
          <w:p w14:paraId="4AD9AC16" w14:textId="77777777" w:rsidR="00945E53" w:rsidRPr="007A6443" w:rsidRDefault="00945E53" w:rsidP="00FE4A28">
            <w:pPr>
              <w:rPr>
                <w:color w:val="002060"/>
              </w:rPr>
            </w:pPr>
          </w:p>
        </w:tc>
      </w:tr>
    </w:tbl>
    <w:p w14:paraId="20C88CEF" w14:textId="77777777" w:rsidR="00945E53" w:rsidRPr="007A6443" w:rsidRDefault="00945E53" w:rsidP="00945E53">
      <w:pPr>
        <w:pStyle w:val="breakline"/>
        <w:rPr>
          <w:rFonts w:eastAsiaTheme="minorEastAsia"/>
          <w:color w:val="002060"/>
        </w:rPr>
      </w:pPr>
    </w:p>
    <w:p w14:paraId="48D37A13" w14:textId="77777777" w:rsidR="00945E53" w:rsidRPr="007A6443" w:rsidRDefault="00945E53" w:rsidP="00945E53">
      <w:pPr>
        <w:pStyle w:val="breakline"/>
        <w:rPr>
          <w:color w:val="002060"/>
        </w:rPr>
      </w:pPr>
    </w:p>
    <w:p w14:paraId="73FF0F27" w14:textId="77777777" w:rsidR="00945E53" w:rsidRPr="007A6443" w:rsidRDefault="00945E53" w:rsidP="00945E53">
      <w:pPr>
        <w:pStyle w:val="titoloprinc0"/>
        <w:rPr>
          <w:color w:val="002060"/>
        </w:rPr>
      </w:pPr>
      <w:r w:rsidRPr="007A6443">
        <w:rPr>
          <w:color w:val="002060"/>
        </w:rPr>
        <w:t>GIUDICE SPORTIVO</w:t>
      </w:r>
    </w:p>
    <w:p w14:paraId="1AF54CB9" w14:textId="77777777" w:rsidR="00945E53" w:rsidRPr="007A6443" w:rsidRDefault="00945E53" w:rsidP="00945E53">
      <w:pPr>
        <w:pStyle w:val="diffida"/>
        <w:rPr>
          <w:color w:val="002060"/>
        </w:rPr>
      </w:pPr>
      <w:r w:rsidRPr="007A6443">
        <w:rPr>
          <w:color w:val="002060"/>
        </w:rPr>
        <w:t>Il Giudice Sportivo Avv. Agnese Lazzaretti, con l'assistenza del Segretario Angelo Castellana, nella seduta del 11/03/2026, ha adottato le decisioni che di seguito integralmente si riportano:</w:t>
      </w:r>
    </w:p>
    <w:p w14:paraId="4F8D0AEE" w14:textId="77777777" w:rsidR="00945E53" w:rsidRPr="007A6443" w:rsidRDefault="00945E53" w:rsidP="00945E53">
      <w:pPr>
        <w:pStyle w:val="titolo10"/>
        <w:rPr>
          <w:color w:val="002060"/>
        </w:rPr>
      </w:pPr>
      <w:r w:rsidRPr="007A6443">
        <w:rPr>
          <w:color w:val="002060"/>
        </w:rPr>
        <w:t xml:space="preserve">GARE DEL 7/ 3/2026 </w:t>
      </w:r>
    </w:p>
    <w:p w14:paraId="70E92F5D" w14:textId="77777777" w:rsidR="00945E53" w:rsidRPr="007A6443" w:rsidRDefault="00945E53" w:rsidP="00945E53">
      <w:pPr>
        <w:pStyle w:val="titolo7a"/>
        <w:rPr>
          <w:color w:val="002060"/>
        </w:rPr>
      </w:pPr>
      <w:r w:rsidRPr="007A6443">
        <w:rPr>
          <w:color w:val="002060"/>
        </w:rPr>
        <w:t xml:space="preserve">PROVVEDIMENTI DISCIPLINARI </w:t>
      </w:r>
    </w:p>
    <w:p w14:paraId="3CCAF9FF"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51E5852D" w14:textId="77777777" w:rsidR="00945E53" w:rsidRPr="007A6443" w:rsidRDefault="00945E53" w:rsidP="00945E53">
      <w:pPr>
        <w:pStyle w:val="titolo30"/>
        <w:rPr>
          <w:color w:val="002060"/>
        </w:rPr>
      </w:pPr>
      <w:r w:rsidRPr="007A6443">
        <w:rPr>
          <w:color w:val="002060"/>
        </w:rPr>
        <w:t xml:space="preserve">CALCIATORI ESPULSI </w:t>
      </w:r>
    </w:p>
    <w:p w14:paraId="6D32EB82" w14:textId="77777777" w:rsidR="00945E53" w:rsidRPr="007A6443" w:rsidRDefault="00945E53" w:rsidP="00945E53">
      <w:pPr>
        <w:pStyle w:val="titolo20"/>
        <w:rPr>
          <w:color w:val="002060"/>
        </w:rPr>
      </w:pPr>
      <w:r w:rsidRPr="007A644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0756EA18" w14:textId="77777777" w:rsidTr="00FE4A28">
        <w:tc>
          <w:tcPr>
            <w:tcW w:w="2200" w:type="dxa"/>
            <w:tcMar>
              <w:top w:w="20" w:type="dxa"/>
              <w:left w:w="20" w:type="dxa"/>
              <w:bottom w:w="20" w:type="dxa"/>
              <w:right w:w="20" w:type="dxa"/>
            </w:tcMar>
            <w:vAlign w:val="center"/>
            <w:hideMark/>
          </w:tcPr>
          <w:p w14:paraId="5581C419" w14:textId="77777777" w:rsidR="00945E53" w:rsidRPr="007A6443" w:rsidRDefault="00945E53" w:rsidP="00FE4A28">
            <w:pPr>
              <w:pStyle w:val="movimento"/>
              <w:rPr>
                <w:color w:val="002060"/>
              </w:rPr>
            </w:pPr>
            <w:r w:rsidRPr="007A6443">
              <w:rPr>
                <w:color w:val="002060"/>
              </w:rPr>
              <w:t>MECELLA LEONARDO</w:t>
            </w:r>
          </w:p>
        </w:tc>
        <w:tc>
          <w:tcPr>
            <w:tcW w:w="2200" w:type="dxa"/>
            <w:tcMar>
              <w:top w:w="20" w:type="dxa"/>
              <w:left w:w="20" w:type="dxa"/>
              <w:bottom w:w="20" w:type="dxa"/>
              <w:right w:w="20" w:type="dxa"/>
            </w:tcMar>
            <w:vAlign w:val="center"/>
            <w:hideMark/>
          </w:tcPr>
          <w:p w14:paraId="6E4CE63F" w14:textId="77777777" w:rsidR="00945E53" w:rsidRPr="007A6443" w:rsidRDefault="00945E53" w:rsidP="00FE4A28">
            <w:pPr>
              <w:pStyle w:val="movimento2"/>
              <w:rPr>
                <w:color w:val="002060"/>
              </w:rPr>
            </w:pPr>
            <w:r w:rsidRPr="007A6443">
              <w:rPr>
                <w:color w:val="002060"/>
              </w:rPr>
              <w:t xml:space="preserve">(C.U.S. ANCONA) </w:t>
            </w:r>
          </w:p>
        </w:tc>
        <w:tc>
          <w:tcPr>
            <w:tcW w:w="800" w:type="dxa"/>
            <w:tcMar>
              <w:top w:w="20" w:type="dxa"/>
              <w:left w:w="20" w:type="dxa"/>
              <w:bottom w:w="20" w:type="dxa"/>
              <w:right w:w="20" w:type="dxa"/>
            </w:tcMar>
            <w:vAlign w:val="center"/>
            <w:hideMark/>
          </w:tcPr>
          <w:p w14:paraId="1729DFB2"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C777D37"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F0B80BE" w14:textId="77777777" w:rsidR="00945E53" w:rsidRPr="007A6443" w:rsidRDefault="00945E53" w:rsidP="00FE4A28">
            <w:pPr>
              <w:pStyle w:val="movimento2"/>
              <w:rPr>
                <w:color w:val="002060"/>
              </w:rPr>
            </w:pPr>
            <w:r w:rsidRPr="007A6443">
              <w:rPr>
                <w:color w:val="002060"/>
              </w:rPr>
              <w:t> </w:t>
            </w:r>
          </w:p>
        </w:tc>
      </w:tr>
    </w:tbl>
    <w:p w14:paraId="2C5F51DE" w14:textId="77777777" w:rsidR="00945E53" w:rsidRPr="007A6443" w:rsidRDefault="00945E53" w:rsidP="00945E53">
      <w:pPr>
        <w:pStyle w:val="titolo30"/>
        <w:rPr>
          <w:rFonts w:eastAsiaTheme="minorEastAsia"/>
          <w:color w:val="002060"/>
        </w:rPr>
      </w:pPr>
      <w:r w:rsidRPr="007A6443">
        <w:rPr>
          <w:color w:val="002060"/>
        </w:rPr>
        <w:t xml:space="preserve">CALCIATORI NON ESPULSI </w:t>
      </w:r>
    </w:p>
    <w:p w14:paraId="5FD47F7F" w14:textId="77777777" w:rsidR="00945E53" w:rsidRPr="007A6443" w:rsidRDefault="00945E53" w:rsidP="00945E53">
      <w:pPr>
        <w:pStyle w:val="titolo20"/>
        <w:rPr>
          <w:color w:val="002060"/>
        </w:rPr>
      </w:pPr>
      <w:r w:rsidRPr="007A644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632F6EF1" w14:textId="77777777" w:rsidTr="00FE4A28">
        <w:tc>
          <w:tcPr>
            <w:tcW w:w="2200" w:type="dxa"/>
            <w:tcMar>
              <w:top w:w="20" w:type="dxa"/>
              <w:left w:w="20" w:type="dxa"/>
              <w:bottom w:w="20" w:type="dxa"/>
              <w:right w:w="20" w:type="dxa"/>
            </w:tcMar>
            <w:vAlign w:val="center"/>
            <w:hideMark/>
          </w:tcPr>
          <w:p w14:paraId="762C20C5" w14:textId="77777777" w:rsidR="00945E53" w:rsidRPr="007A6443" w:rsidRDefault="00945E53" w:rsidP="00FE4A28">
            <w:pPr>
              <w:pStyle w:val="movimento"/>
              <w:rPr>
                <w:color w:val="002060"/>
              </w:rPr>
            </w:pPr>
            <w:r w:rsidRPr="007A6443">
              <w:rPr>
                <w:color w:val="002060"/>
              </w:rPr>
              <w:t>DANESI KEVIN</w:t>
            </w:r>
          </w:p>
        </w:tc>
        <w:tc>
          <w:tcPr>
            <w:tcW w:w="2200" w:type="dxa"/>
            <w:tcMar>
              <w:top w:w="20" w:type="dxa"/>
              <w:left w:w="20" w:type="dxa"/>
              <w:bottom w:w="20" w:type="dxa"/>
              <w:right w:w="20" w:type="dxa"/>
            </w:tcMar>
            <w:vAlign w:val="center"/>
            <w:hideMark/>
          </w:tcPr>
          <w:p w14:paraId="15F22C84" w14:textId="77777777" w:rsidR="00945E53" w:rsidRPr="007A6443" w:rsidRDefault="00945E53" w:rsidP="00FE4A28">
            <w:pPr>
              <w:pStyle w:val="movimento2"/>
              <w:rPr>
                <w:color w:val="002060"/>
              </w:rPr>
            </w:pPr>
            <w:r w:rsidRPr="007A6443">
              <w:rPr>
                <w:color w:val="002060"/>
              </w:rPr>
              <w:t xml:space="preserve">(FUTSAL VIRE GEOSISTEM ASD) </w:t>
            </w:r>
          </w:p>
        </w:tc>
        <w:tc>
          <w:tcPr>
            <w:tcW w:w="800" w:type="dxa"/>
            <w:tcMar>
              <w:top w:w="20" w:type="dxa"/>
              <w:left w:w="20" w:type="dxa"/>
              <w:bottom w:w="20" w:type="dxa"/>
              <w:right w:w="20" w:type="dxa"/>
            </w:tcMar>
            <w:vAlign w:val="center"/>
            <w:hideMark/>
          </w:tcPr>
          <w:p w14:paraId="06A27CAD"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295BF95" w14:textId="77777777" w:rsidR="00945E53" w:rsidRPr="007A6443" w:rsidRDefault="00945E53" w:rsidP="00FE4A28">
            <w:pPr>
              <w:pStyle w:val="movimento"/>
              <w:rPr>
                <w:color w:val="002060"/>
              </w:rPr>
            </w:pPr>
            <w:r w:rsidRPr="007A6443">
              <w:rPr>
                <w:color w:val="002060"/>
              </w:rPr>
              <w:t>CARDACIOTTO ALBERTO</w:t>
            </w:r>
          </w:p>
        </w:tc>
        <w:tc>
          <w:tcPr>
            <w:tcW w:w="2200" w:type="dxa"/>
            <w:tcMar>
              <w:top w:w="20" w:type="dxa"/>
              <w:left w:w="20" w:type="dxa"/>
              <w:bottom w:w="20" w:type="dxa"/>
              <w:right w:w="20" w:type="dxa"/>
            </w:tcMar>
            <w:vAlign w:val="center"/>
            <w:hideMark/>
          </w:tcPr>
          <w:p w14:paraId="65E37C96" w14:textId="77777777" w:rsidR="00945E53" w:rsidRPr="007A6443" w:rsidRDefault="00945E53" w:rsidP="00FE4A28">
            <w:pPr>
              <w:pStyle w:val="movimento2"/>
              <w:rPr>
                <w:color w:val="002060"/>
              </w:rPr>
            </w:pPr>
            <w:r w:rsidRPr="007A6443">
              <w:rPr>
                <w:color w:val="002060"/>
              </w:rPr>
              <w:t xml:space="preserve">(POL.CAGLI SPORT ASSOCIATI) </w:t>
            </w:r>
          </w:p>
        </w:tc>
      </w:tr>
      <w:tr w:rsidR="00945E53" w:rsidRPr="007A6443" w14:paraId="62AFDEAA" w14:textId="77777777" w:rsidTr="00FE4A28">
        <w:tc>
          <w:tcPr>
            <w:tcW w:w="2200" w:type="dxa"/>
            <w:tcMar>
              <w:top w:w="20" w:type="dxa"/>
              <w:left w:w="20" w:type="dxa"/>
              <w:bottom w:w="20" w:type="dxa"/>
              <w:right w:w="20" w:type="dxa"/>
            </w:tcMar>
            <w:vAlign w:val="center"/>
            <w:hideMark/>
          </w:tcPr>
          <w:p w14:paraId="2DBFF555" w14:textId="77777777" w:rsidR="00945E53" w:rsidRPr="007A6443" w:rsidRDefault="00945E53" w:rsidP="00FE4A28">
            <w:pPr>
              <w:pStyle w:val="movimento"/>
              <w:rPr>
                <w:color w:val="002060"/>
              </w:rPr>
            </w:pPr>
            <w:r w:rsidRPr="007A6443">
              <w:rPr>
                <w:color w:val="002060"/>
              </w:rPr>
              <w:t>PIERPAOLI ASCANIO</w:t>
            </w:r>
          </w:p>
        </w:tc>
        <w:tc>
          <w:tcPr>
            <w:tcW w:w="2200" w:type="dxa"/>
            <w:tcMar>
              <w:top w:w="20" w:type="dxa"/>
              <w:left w:w="20" w:type="dxa"/>
              <w:bottom w:w="20" w:type="dxa"/>
              <w:right w:w="20" w:type="dxa"/>
            </w:tcMar>
            <w:vAlign w:val="center"/>
            <w:hideMark/>
          </w:tcPr>
          <w:p w14:paraId="3833994B" w14:textId="77777777" w:rsidR="00945E53" w:rsidRPr="007A6443" w:rsidRDefault="00945E53" w:rsidP="00FE4A28">
            <w:pPr>
              <w:pStyle w:val="movimento2"/>
              <w:rPr>
                <w:color w:val="002060"/>
              </w:rPr>
            </w:pPr>
            <w:r w:rsidRPr="007A6443">
              <w:rPr>
                <w:color w:val="002060"/>
              </w:rPr>
              <w:t xml:space="preserve">(POLVERIGI C/5) </w:t>
            </w:r>
          </w:p>
        </w:tc>
        <w:tc>
          <w:tcPr>
            <w:tcW w:w="800" w:type="dxa"/>
            <w:tcMar>
              <w:top w:w="20" w:type="dxa"/>
              <w:left w:w="20" w:type="dxa"/>
              <w:bottom w:w="20" w:type="dxa"/>
              <w:right w:w="20" w:type="dxa"/>
            </w:tcMar>
            <w:vAlign w:val="center"/>
            <w:hideMark/>
          </w:tcPr>
          <w:p w14:paraId="2E8C9CCD"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368340B" w14:textId="77777777" w:rsidR="00945E53" w:rsidRPr="007A6443" w:rsidRDefault="00945E53" w:rsidP="00FE4A28">
            <w:pPr>
              <w:pStyle w:val="movimento"/>
              <w:rPr>
                <w:color w:val="002060"/>
              </w:rPr>
            </w:pPr>
            <w:r w:rsidRPr="007A6443">
              <w:rPr>
                <w:color w:val="002060"/>
              </w:rPr>
              <w:t>PAGLIARINI LORENZO</w:t>
            </w:r>
          </w:p>
        </w:tc>
        <w:tc>
          <w:tcPr>
            <w:tcW w:w="2200" w:type="dxa"/>
            <w:tcMar>
              <w:top w:w="20" w:type="dxa"/>
              <w:left w:w="20" w:type="dxa"/>
              <w:bottom w:w="20" w:type="dxa"/>
              <w:right w:w="20" w:type="dxa"/>
            </w:tcMar>
            <w:vAlign w:val="center"/>
            <w:hideMark/>
          </w:tcPr>
          <w:p w14:paraId="2FA18674" w14:textId="77777777" w:rsidR="00945E53" w:rsidRPr="007A6443" w:rsidRDefault="00945E53" w:rsidP="00FE4A28">
            <w:pPr>
              <w:pStyle w:val="movimento2"/>
              <w:rPr>
                <w:color w:val="002060"/>
              </w:rPr>
            </w:pPr>
            <w:r w:rsidRPr="007A6443">
              <w:rPr>
                <w:color w:val="002060"/>
              </w:rPr>
              <w:t xml:space="preserve">(REAL SAN GIORGIO) </w:t>
            </w:r>
          </w:p>
        </w:tc>
      </w:tr>
    </w:tbl>
    <w:p w14:paraId="0FFE0763" w14:textId="77777777" w:rsidR="00945E53" w:rsidRPr="007A6443" w:rsidRDefault="00945E53" w:rsidP="00945E53">
      <w:pPr>
        <w:pStyle w:val="titolo20"/>
        <w:rPr>
          <w:rFonts w:eastAsiaTheme="minorEastAsia"/>
          <w:color w:val="002060"/>
        </w:rPr>
      </w:pPr>
      <w:r w:rsidRPr="007A644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5D3D4C2" w14:textId="77777777" w:rsidTr="00FE4A28">
        <w:tc>
          <w:tcPr>
            <w:tcW w:w="2200" w:type="dxa"/>
            <w:tcMar>
              <w:top w:w="20" w:type="dxa"/>
              <w:left w:w="20" w:type="dxa"/>
              <w:bottom w:w="20" w:type="dxa"/>
              <w:right w:w="20" w:type="dxa"/>
            </w:tcMar>
            <w:vAlign w:val="center"/>
            <w:hideMark/>
          </w:tcPr>
          <w:p w14:paraId="1F6E1C76" w14:textId="77777777" w:rsidR="00945E53" w:rsidRPr="007A6443" w:rsidRDefault="00945E53" w:rsidP="00FE4A28">
            <w:pPr>
              <w:pStyle w:val="movimento"/>
              <w:rPr>
                <w:color w:val="002060"/>
              </w:rPr>
            </w:pPr>
            <w:r w:rsidRPr="007A6443">
              <w:rPr>
                <w:color w:val="002060"/>
              </w:rPr>
              <w:t>MARCOZZI PAOLO</w:t>
            </w:r>
          </w:p>
        </w:tc>
        <w:tc>
          <w:tcPr>
            <w:tcW w:w="2200" w:type="dxa"/>
            <w:tcMar>
              <w:top w:w="20" w:type="dxa"/>
              <w:left w:w="20" w:type="dxa"/>
              <w:bottom w:w="20" w:type="dxa"/>
              <w:right w:w="20" w:type="dxa"/>
            </w:tcMar>
            <w:vAlign w:val="center"/>
            <w:hideMark/>
          </w:tcPr>
          <w:p w14:paraId="5E4696E2" w14:textId="77777777" w:rsidR="00945E53" w:rsidRPr="007A6443" w:rsidRDefault="00945E53" w:rsidP="00FE4A28">
            <w:pPr>
              <w:pStyle w:val="movimento2"/>
              <w:rPr>
                <w:color w:val="002060"/>
              </w:rPr>
            </w:pPr>
            <w:r w:rsidRPr="007A6443">
              <w:rPr>
                <w:color w:val="002060"/>
              </w:rPr>
              <w:t xml:space="preserve">(POLISPORTIVA RIPATRANSONE) </w:t>
            </w:r>
          </w:p>
        </w:tc>
        <w:tc>
          <w:tcPr>
            <w:tcW w:w="800" w:type="dxa"/>
            <w:tcMar>
              <w:top w:w="20" w:type="dxa"/>
              <w:left w:w="20" w:type="dxa"/>
              <w:bottom w:w="20" w:type="dxa"/>
              <w:right w:w="20" w:type="dxa"/>
            </w:tcMar>
            <w:vAlign w:val="center"/>
            <w:hideMark/>
          </w:tcPr>
          <w:p w14:paraId="551748E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9546F80"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7467A6F" w14:textId="77777777" w:rsidR="00945E53" w:rsidRPr="007A6443" w:rsidRDefault="00945E53" w:rsidP="00FE4A28">
            <w:pPr>
              <w:pStyle w:val="movimento2"/>
              <w:rPr>
                <w:color w:val="002060"/>
              </w:rPr>
            </w:pPr>
            <w:r w:rsidRPr="007A6443">
              <w:rPr>
                <w:color w:val="002060"/>
              </w:rPr>
              <w:t> </w:t>
            </w:r>
          </w:p>
        </w:tc>
      </w:tr>
    </w:tbl>
    <w:p w14:paraId="4A95E78C" w14:textId="77777777" w:rsidR="00945E53" w:rsidRPr="007A6443" w:rsidRDefault="00945E53" w:rsidP="00945E53">
      <w:pPr>
        <w:pStyle w:val="titolo20"/>
        <w:rPr>
          <w:rFonts w:eastAsiaTheme="minorEastAsia"/>
          <w:color w:val="002060"/>
        </w:rPr>
      </w:pPr>
      <w:r w:rsidRPr="007A644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6D527E15" w14:textId="77777777" w:rsidTr="00FE4A28">
        <w:tc>
          <w:tcPr>
            <w:tcW w:w="2200" w:type="dxa"/>
            <w:tcMar>
              <w:top w:w="20" w:type="dxa"/>
              <w:left w:w="20" w:type="dxa"/>
              <w:bottom w:w="20" w:type="dxa"/>
              <w:right w:w="20" w:type="dxa"/>
            </w:tcMar>
            <w:vAlign w:val="center"/>
            <w:hideMark/>
          </w:tcPr>
          <w:p w14:paraId="73E0D43A" w14:textId="77777777" w:rsidR="00945E53" w:rsidRPr="007A6443" w:rsidRDefault="00945E53" w:rsidP="00FE4A28">
            <w:pPr>
              <w:pStyle w:val="movimento"/>
              <w:rPr>
                <w:color w:val="002060"/>
              </w:rPr>
            </w:pPr>
            <w:r w:rsidRPr="007A6443">
              <w:rPr>
                <w:color w:val="002060"/>
              </w:rPr>
              <w:t>AMORINO ENRICO</w:t>
            </w:r>
          </w:p>
        </w:tc>
        <w:tc>
          <w:tcPr>
            <w:tcW w:w="2200" w:type="dxa"/>
            <w:tcMar>
              <w:top w:w="20" w:type="dxa"/>
              <w:left w:w="20" w:type="dxa"/>
              <w:bottom w:w="20" w:type="dxa"/>
              <w:right w:w="20" w:type="dxa"/>
            </w:tcMar>
            <w:vAlign w:val="center"/>
            <w:hideMark/>
          </w:tcPr>
          <w:p w14:paraId="133AA444" w14:textId="77777777" w:rsidR="00945E53" w:rsidRPr="007A6443" w:rsidRDefault="00945E53" w:rsidP="00FE4A28">
            <w:pPr>
              <w:pStyle w:val="movimento2"/>
              <w:rPr>
                <w:color w:val="002060"/>
              </w:rPr>
            </w:pPr>
            <w:r w:rsidRPr="007A6443">
              <w:rPr>
                <w:color w:val="002060"/>
              </w:rPr>
              <w:t xml:space="preserve">(BULDOG T.N.T. LUCREZIA) </w:t>
            </w:r>
          </w:p>
        </w:tc>
        <w:tc>
          <w:tcPr>
            <w:tcW w:w="800" w:type="dxa"/>
            <w:tcMar>
              <w:top w:w="20" w:type="dxa"/>
              <w:left w:w="20" w:type="dxa"/>
              <w:bottom w:w="20" w:type="dxa"/>
              <w:right w:w="20" w:type="dxa"/>
            </w:tcMar>
            <w:vAlign w:val="center"/>
            <w:hideMark/>
          </w:tcPr>
          <w:p w14:paraId="4BBC8D75"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1B8BA9A8" w14:textId="77777777" w:rsidR="00945E53" w:rsidRPr="007A6443" w:rsidRDefault="00945E53" w:rsidP="00FE4A28">
            <w:pPr>
              <w:pStyle w:val="movimento"/>
              <w:rPr>
                <w:color w:val="002060"/>
              </w:rPr>
            </w:pPr>
            <w:r w:rsidRPr="007A6443">
              <w:rPr>
                <w:color w:val="002060"/>
              </w:rPr>
              <w:t>ROSATI ANDREA</w:t>
            </w:r>
          </w:p>
        </w:tc>
        <w:tc>
          <w:tcPr>
            <w:tcW w:w="2200" w:type="dxa"/>
            <w:tcMar>
              <w:top w:w="20" w:type="dxa"/>
              <w:left w:w="20" w:type="dxa"/>
              <w:bottom w:w="20" w:type="dxa"/>
              <w:right w:w="20" w:type="dxa"/>
            </w:tcMar>
            <w:vAlign w:val="center"/>
            <w:hideMark/>
          </w:tcPr>
          <w:p w14:paraId="57F857F0" w14:textId="77777777" w:rsidR="00945E53" w:rsidRPr="007A6443" w:rsidRDefault="00945E53" w:rsidP="00FE4A28">
            <w:pPr>
              <w:pStyle w:val="movimento2"/>
              <w:rPr>
                <w:color w:val="002060"/>
              </w:rPr>
            </w:pPr>
            <w:r w:rsidRPr="007A6443">
              <w:rPr>
                <w:color w:val="002060"/>
              </w:rPr>
              <w:t xml:space="preserve">(FFJ CALCIO A 5) </w:t>
            </w:r>
          </w:p>
        </w:tc>
      </w:tr>
      <w:tr w:rsidR="00945E53" w:rsidRPr="007A6443" w14:paraId="69720185" w14:textId="77777777" w:rsidTr="00FE4A28">
        <w:tc>
          <w:tcPr>
            <w:tcW w:w="2200" w:type="dxa"/>
            <w:tcMar>
              <w:top w:w="20" w:type="dxa"/>
              <w:left w:w="20" w:type="dxa"/>
              <w:bottom w:w="20" w:type="dxa"/>
              <w:right w:w="20" w:type="dxa"/>
            </w:tcMar>
            <w:vAlign w:val="center"/>
            <w:hideMark/>
          </w:tcPr>
          <w:p w14:paraId="10BBDB0D" w14:textId="77777777" w:rsidR="00945E53" w:rsidRPr="007A6443" w:rsidRDefault="00945E53" w:rsidP="00FE4A28">
            <w:pPr>
              <w:pStyle w:val="movimento"/>
              <w:rPr>
                <w:color w:val="002060"/>
              </w:rPr>
            </w:pPr>
            <w:r w:rsidRPr="007A6443">
              <w:rPr>
                <w:color w:val="002060"/>
              </w:rPr>
              <w:t>MOGLIE TOMMASO</w:t>
            </w:r>
          </w:p>
        </w:tc>
        <w:tc>
          <w:tcPr>
            <w:tcW w:w="2200" w:type="dxa"/>
            <w:tcMar>
              <w:top w:w="20" w:type="dxa"/>
              <w:left w:w="20" w:type="dxa"/>
              <w:bottom w:w="20" w:type="dxa"/>
              <w:right w:w="20" w:type="dxa"/>
            </w:tcMar>
            <w:vAlign w:val="center"/>
            <w:hideMark/>
          </w:tcPr>
          <w:p w14:paraId="11CF3919" w14:textId="77777777" w:rsidR="00945E53" w:rsidRPr="007A6443" w:rsidRDefault="00945E53" w:rsidP="00FE4A28">
            <w:pPr>
              <w:pStyle w:val="movimento2"/>
              <w:rPr>
                <w:color w:val="002060"/>
              </w:rPr>
            </w:pPr>
            <w:r w:rsidRPr="007A6443">
              <w:rPr>
                <w:color w:val="002060"/>
              </w:rPr>
              <w:t xml:space="preserve">(RECANATI CALCIO A 5) </w:t>
            </w:r>
          </w:p>
        </w:tc>
        <w:tc>
          <w:tcPr>
            <w:tcW w:w="800" w:type="dxa"/>
            <w:tcMar>
              <w:top w:w="20" w:type="dxa"/>
              <w:left w:w="20" w:type="dxa"/>
              <w:bottom w:w="20" w:type="dxa"/>
              <w:right w:w="20" w:type="dxa"/>
            </w:tcMar>
            <w:vAlign w:val="center"/>
            <w:hideMark/>
          </w:tcPr>
          <w:p w14:paraId="55CE3079"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2267B3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79526823" w14:textId="77777777" w:rsidR="00945E53" w:rsidRPr="007A6443" w:rsidRDefault="00945E53" w:rsidP="00FE4A28">
            <w:pPr>
              <w:pStyle w:val="movimento2"/>
              <w:rPr>
                <w:color w:val="002060"/>
              </w:rPr>
            </w:pPr>
            <w:r w:rsidRPr="007A6443">
              <w:rPr>
                <w:color w:val="002060"/>
              </w:rPr>
              <w:t> </w:t>
            </w:r>
          </w:p>
        </w:tc>
      </w:tr>
    </w:tbl>
    <w:p w14:paraId="55B1406E" w14:textId="77777777" w:rsidR="00945E53" w:rsidRPr="007A6443" w:rsidRDefault="00945E53" w:rsidP="00945E53">
      <w:pPr>
        <w:pStyle w:val="titolo20"/>
        <w:rPr>
          <w:rFonts w:eastAsiaTheme="minorEastAsia"/>
          <w:color w:val="002060"/>
        </w:rPr>
      </w:pPr>
      <w:r w:rsidRPr="007A644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7996160" w14:textId="77777777" w:rsidTr="00FE4A28">
        <w:tc>
          <w:tcPr>
            <w:tcW w:w="2200" w:type="dxa"/>
            <w:tcMar>
              <w:top w:w="20" w:type="dxa"/>
              <w:left w:w="20" w:type="dxa"/>
              <w:bottom w:w="20" w:type="dxa"/>
              <w:right w:w="20" w:type="dxa"/>
            </w:tcMar>
            <w:vAlign w:val="center"/>
            <w:hideMark/>
          </w:tcPr>
          <w:p w14:paraId="0C019222" w14:textId="77777777" w:rsidR="00945E53" w:rsidRPr="007A6443" w:rsidRDefault="00945E53" w:rsidP="00FE4A28">
            <w:pPr>
              <w:pStyle w:val="movimento"/>
              <w:rPr>
                <w:color w:val="002060"/>
              </w:rPr>
            </w:pPr>
            <w:r w:rsidRPr="007A6443">
              <w:rPr>
                <w:color w:val="002060"/>
              </w:rPr>
              <w:t>PIERGALLINI FARES</w:t>
            </w:r>
          </w:p>
        </w:tc>
        <w:tc>
          <w:tcPr>
            <w:tcW w:w="2200" w:type="dxa"/>
            <w:tcMar>
              <w:top w:w="20" w:type="dxa"/>
              <w:left w:w="20" w:type="dxa"/>
              <w:bottom w:w="20" w:type="dxa"/>
              <w:right w:w="20" w:type="dxa"/>
            </w:tcMar>
            <w:vAlign w:val="center"/>
            <w:hideMark/>
          </w:tcPr>
          <w:p w14:paraId="334FD17C" w14:textId="77777777" w:rsidR="00945E53" w:rsidRPr="007A6443" w:rsidRDefault="00945E53" w:rsidP="00FE4A28">
            <w:pPr>
              <w:pStyle w:val="movimento2"/>
              <w:rPr>
                <w:color w:val="002060"/>
              </w:rPr>
            </w:pPr>
            <w:r w:rsidRPr="007A6443">
              <w:rPr>
                <w:color w:val="002060"/>
              </w:rPr>
              <w:t xml:space="preserve">(POLISPORTIVA RIPATRANSONE) </w:t>
            </w:r>
          </w:p>
        </w:tc>
        <w:tc>
          <w:tcPr>
            <w:tcW w:w="800" w:type="dxa"/>
            <w:tcMar>
              <w:top w:w="20" w:type="dxa"/>
              <w:left w:w="20" w:type="dxa"/>
              <w:bottom w:w="20" w:type="dxa"/>
              <w:right w:w="20" w:type="dxa"/>
            </w:tcMar>
            <w:vAlign w:val="center"/>
            <w:hideMark/>
          </w:tcPr>
          <w:p w14:paraId="18243F31"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198F6AB" w14:textId="77777777" w:rsidR="00945E53" w:rsidRPr="007A6443" w:rsidRDefault="00945E53" w:rsidP="00FE4A28">
            <w:pPr>
              <w:pStyle w:val="movimento"/>
              <w:rPr>
                <w:color w:val="002060"/>
              </w:rPr>
            </w:pPr>
            <w:r w:rsidRPr="007A6443">
              <w:rPr>
                <w:color w:val="002060"/>
              </w:rPr>
              <w:t>GABBIANELLI EDOARDO</w:t>
            </w:r>
          </w:p>
        </w:tc>
        <w:tc>
          <w:tcPr>
            <w:tcW w:w="2200" w:type="dxa"/>
            <w:tcMar>
              <w:top w:w="20" w:type="dxa"/>
              <w:left w:w="20" w:type="dxa"/>
              <w:bottom w:w="20" w:type="dxa"/>
              <w:right w:w="20" w:type="dxa"/>
            </w:tcMar>
            <w:vAlign w:val="center"/>
            <w:hideMark/>
          </w:tcPr>
          <w:p w14:paraId="243BDCFB" w14:textId="77777777" w:rsidR="00945E53" w:rsidRPr="007A6443" w:rsidRDefault="00945E53" w:rsidP="00FE4A28">
            <w:pPr>
              <w:pStyle w:val="movimento2"/>
              <w:rPr>
                <w:color w:val="002060"/>
              </w:rPr>
            </w:pPr>
            <w:r w:rsidRPr="007A6443">
              <w:rPr>
                <w:color w:val="002060"/>
              </w:rPr>
              <w:t xml:space="preserve">(U.S. FORTUNA FANO) </w:t>
            </w:r>
          </w:p>
        </w:tc>
      </w:tr>
    </w:tbl>
    <w:p w14:paraId="423971B2" w14:textId="77777777" w:rsidR="00945E53" w:rsidRPr="007A6443" w:rsidRDefault="00945E53" w:rsidP="00945E53">
      <w:pPr>
        <w:pStyle w:val="titolo20"/>
        <w:rPr>
          <w:rFonts w:eastAsiaTheme="minorEastAsia"/>
          <w:color w:val="002060"/>
        </w:rPr>
      </w:pPr>
      <w:r w:rsidRPr="007A6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74BB4A96" w14:textId="77777777" w:rsidTr="00FE4A28">
        <w:tc>
          <w:tcPr>
            <w:tcW w:w="2200" w:type="dxa"/>
            <w:tcMar>
              <w:top w:w="20" w:type="dxa"/>
              <w:left w:w="20" w:type="dxa"/>
              <w:bottom w:w="20" w:type="dxa"/>
              <w:right w:w="20" w:type="dxa"/>
            </w:tcMar>
            <w:vAlign w:val="center"/>
            <w:hideMark/>
          </w:tcPr>
          <w:p w14:paraId="30CBA0FE" w14:textId="77777777" w:rsidR="00945E53" w:rsidRPr="007A6443" w:rsidRDefault="00945E53" w:rsidP="00FE4A28">
            <w:pPr>
              <w:pStyle w:val="movimento"/>
              <w:rPr>
                <w:color w:val="002060"/>
              </w:rPr>
            </w:pPr>
            <w:r w:rsidRPr="007A6443">
              <w:rPr>
                <w:color w:val="002060"/>
              </w:rPr>
              <w:t>PENNONI MANUEL</w:t>
            </w:r>
          </w:p>
        </w:tc>
        <w:tc>
          <w:tcPr>
            <w:tcW w:w="2200" w:type="dxa"/>
            <w:tcMar>
              <w:top w:w="20" w:type="dxa"/>
              <w:left w:w="20" w:type="dxa"/>
              <w:bottom w:w="20" w:type="dxa"/>
              <w:right w:w="20" w:type="dxa"/>
            </w:tcMar>
            <w:vAlign w:val="center"/>
            <w:hideMark/>
          </w:tcPr>
          <w:p w14:paraId="0EEBF643" w14:textId="77777777" w:rsidR="00945E53" w:rsidRPr="007A6443" w:rsidRDefault="00945E53" w:rsidP="00FE4A28">
            <w:pPr>
              <w:pStyle w:val="movimento2"/>
              <w:rPr>
                <w:color w:val="002060"/>
              </w:rPr>
            </w:pPr>
            <w:r w:rsidRPr="007A6443">
              <w:rPr>
                <w:color w:val="002060"/>
              </w:rPr>
              <w:t xml:space="preserve">(ACSS MONDOLFO C5) </w:t>
            </w:r>
          </w:p>
        </w:tc>
        <w:tc>
          <w:tcPr>
            <w:tcW w:w="800" w:type="dxa"/>
            <w:tcMar>
              <w:top w:w="20" w:type="dxa"/>
              <w:left w:w="20" w:type="dxa"/>
              <w:bottom w:w="20" w:type="dxa"/>
              <w:right w:w="20" w:type="dxa"/>
            </w:tcMar>
            <w:vAlign w:val="center"/>
            <w:hideMark/>
          </w:tcPr>
          <w:p w14:paraId="0D530E7B"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65F499E" w14:textId="77777777" w:rsidR="00945E53" w:rsidRPr="007A6443" w:rsidRDefault="00945E53" w:rsidP="00FE4A28">
            <w:pPr>
              <w:pStyle w:val="movimento"/>
              <w:rPr>
                <w:color w:val="002060"/>
              </w:rPr>
            </w:pPr>
            <w:r w:rsidRPr="007A6443">
              <w:rPr>
                <w:color w:val="002060"/>
              </w:rPr>
              <w:t>BONCI FEDERICO</w:t>
            </w:r>
          </w:p>
        </w:tc>
        <w:tc>
          <w:tcPr>
            <w:tcW w:w="2200" w:type="dxa"/>
            <w:tcMar>
              <w:top w:w="20" w:type="dxa"/>
              <w:left w:w="20" w:type="dxa"/>
              <w:bottom w:w="20" w:type="dxa"/>
              <w:right w:w="20" w:type="dxa"/>
            </w:tcMar>
            <w:vAlign w:val="center"/>
            <w:hideMark/>
          </w:tcPr>
          <w:p w14:paraId="5098106F" w14:textId="77777777" w:rsidR="00945E53" w:rsidRPr="007A6443" w:rsidRDefault="00945E53" w:rsidP="00FE4A28">
            <w:pPr>
              <w:pStyle w:val="movimento2"/>
              <w:rPr>
                <w:color w:val="002060"/>
              </w:rPr>
            </w:pPr>
            <w:r w:rsidRPr="007A6443">
              <w:rPr>
                <w:color w:val="002060"/>
              </w:rPr>
              <w:t xml:space="preserve">(BULDOG T.N.T. LUCREZIA) </w:t>
            </w:r>
          </w:p>
        </w:tc>
      </w:tr>
      <w:tr w:rsidR="00945E53" w:rsidRPr="007A6443" w14:paraId="37BEAC79" w14:textId="77777777" w:rsidTr="00FE4A28">
        <w:tc>
          <w:tcPr>
            <w:tcW w:w="2200" w:type="dxa"/>
            <w:tcMar>
              <w:top w:w="20" w:type="dxa"/>
              <w:left w:w="20" w:type="dxa"/>
              <w:bottom w:w="20" w:type="dxa"/>
              <w:right w:w="20" w:type="dxa"/>
            </w:tcMar>
            <w:vAlign w:val="center"/>
            <w:hideMark/>
          </w:tcPr>
          <w:p w14:paraId="50295BA5" w14:textId="77777777" w:rsidR="00945E53" w:rsidRPr="007A6443" w:rsidRDefault="00945E53" w:rsidP="00FE4A28">
            <w:pPr>
              <w:pStyle w:val="movimento"/>
              <w:rPr>
                <w:color w:val="002060"/>
              </w:rPr>
            </w:pPr>
            <w:r w:rsidRPr="007A6443">
              <w:rPr>
                <w:color w:val="002060"/>
              </w:rPr>
              <w:t>AUSILI NICOLA</w:t>
            </w:r>
          </w:p>
        </w:tc>
        <w:tc>
          <w:tcPr>
            <w:tcW w:w="2200" w:type="dxa"/>
            <w:tcMar>
              <w:top w:w="20" w:type="dxa"/>
              <w:left w:w="20" w:type="dxa"/>
              <w:bottom w:w="20" w:type="dxa"/>
              <w:right w:w="20" w:type="dxa"/>
            </w:tcMar>
            <w:vAlign w:val="center"/>
            <w:hideMark/>
          </w:tcPr>
          <w:p w14:paraId="5DADAC38" w14:textId="77777777" w:rsidR="00945E53" w:rsidRPr="007A6443" w:rsidRDefault="00945E53" w:rsidP="00FE4A28">
            <w:pPr>
              <w:pStyle w:val="movimento2"/>
              <w:rPr>
                <w:color w:val="002060"/>
              </w:rPr>
            </w:pPr>
            <w:r w:rsidRPr="007A6443">
              <w:rPr>
                <w:color w:val="002060"/>
              </w:rPr>
              <w:t xml:space="preserve">(C.U.S. ANCONA) </w:t>
            </w:r>
          </w:p>
        </w:tc>
        <w:tc>
          <w:tcPr>
            <w:tcW w:w="800" w:type="dxa"/>
            <w:tcMar>
              <w:top w:w="20" w:type="dxa"/>
              <w:left w:w="20" w:type="dxa"/>
              <w:bottom w:w="20" w:type="dxa"/>
              <w:right w:w="20" w:type="dxa"/>
            </w:tcMar>
            <w:vAlign w:val="center"/>
            <w:hideMark/>
          </w:tcPr>
          <w:p w14:paraId="6AB4D40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36372221" w14:textId="77777777" w:rsidR="00945E53" w:rsidRPr="007A6443" w:rsidRDefault="00945E53" w:rsidP="00FE4A28">
            <w:pPr>
              <w:pStyle w:val="movimento"/>
              <w:rPr>
                <w:color w:val="002060"/>
              </w:rPr>
            </w:pPr>
            <w:r w:rsidRPr="007A6443">
              <w:rPr>
                <w:color w:val="002060"/>
              </w:rPr>
              <w:t>LUCCIARINI FRANCESCO</w:t>
            </w:r>
          </w:p>
        </w:tc>
        <w:tc>
          <w:tcPr>
            <w:tcW w:w="2200" w:type="dxa"/>
            <w:tcMar>
              <w:top w:w="20" w:type="dxa"/>
              <w:left w:w="20" w:type="dxa"/>
              <w:bottom w:w="20" w:type="dxa"/>
              <w:right w:w="20" w:type="dxa"/>
            </w:tcMar>
            <w:vAlign w:val="center"/>
            <w:hideMark/>
          </w:tcPr>
          <w:p w14:paraId="7C25230D" w14:textId="77777777" w:rsidR="00945E53" w:rsidRPr="007A6443" w:rsidRDefault="00945E53" w:rsidP="00FE4A28">
            <w:pPr>
              <w:pStyle w:val="movimento2"/>
              <w:rPr>
                <w:color w:val="002060"/>
              </w:rPr>
            </w:pPr>
            <w:r w:rsidRPr="007A6443">
              <w:rPr>
                <w:color w:val="002060"/>
              </w:rPr>
              <w:t xml:space="preserve">(FFJ CALCIO A 5) </w:t>
            </w:r>
          </w:p>
        </w:tc>
      </w:tr>
      <w:tr w:rsidR="00945E53" w:rsidRPr="007A6443" w14:paraId="3B116270" w14:textId="77777777" w:rsidTr="00FE4A28">
        <w:tc>
          <w:tcPr>
            <w:tcW w:w="2200" w:type="dxa"/>
            <w:tcMar>
              <w:top w:w="20" w:type="dxa"/>
              <w:left w:w="20" w:type="dxa"/>
              <w:bottom w:w="20" w:type="dxa"/>
              <w:right w:w="20" w:type="dxa"/>
            </w:tcMar>
            <w:vAlign w:val="center"/>
            <w:hideMark/>
          </w:tcPr>
          <w:p w14:paraId="28EB7673" w14:textId="77777777" w:rsidR="00945E53" w:rsidRPr="007A6443" w:rsidRDefault="00945E53" w:rsidP="00FE4A28">
            <w:pPr>
              <w:pStyle w:val="movimento"/>
              <w:rPr>
                <w:color w:val="002060"/>
              </w:rPr>
            </w:pPr>
            <w:r w:rsidRPr="007A6443">
              <w:rPr>
                <w:color w:val="002060"/>
              </w:rPr>
              <w:t>ZACHEO GIUSEPPE</w:t>
            </w:r>
          </w:p>
        </w:tc>
        <w:tc>
          <w:tcPr>
            <w:tcW w:w="2200" w:type="dxa"/>
            <w:tcMar>
              <w:top w:w="20" w:type="dxa"/>
              <w:left w:w="20" w:type="dxa"/>
              <w:bottom w:w="20" w:type="dxa"/>
              <w:right w:w="20" w:type="dxa"/>
            </w:tcMar>
            <w:vAlign w:val="center"/>
            <w:hideMark/>
          </w:tcPr>
          <w:p w14:paraId="6C2BE11B" w14:textId="77777777" w:rsidR="00945E53" w:rsidRPr="007A6443" w:rsidRDefault="00945E53" w:rsidP="00FE4A28">
            <w:pPr>
              <w:pStyle w:val="movimento2"/>
              <w:rPr>
                <w:color w:val="002060"/>
              </w:rPr>
            </w:pPr>
            <w:r w:rsidRPr="007A6443">
              <w:rPr>
                <w:color w:val="002060"/>
              </w:rPr>
              <w:t xml:space="preserve">(RECANATI CALCIO A 5) </w:t>
            </w:r>
          </w:p>
        </w:tc>
        <w:tc>
          <w:tcPr>
            <w:tcW w:w="800" w:type="dxa"/>
            <w:tcMar>
              <w:top w:w="20" w:type="dxa"/>
              <w:left w:w="20" w:type="dxa"/>
              <w:bottom w:w="20" w:type="dxa"/>
              <w:right w:w="20" w:type="dxa"/>
            </w:tcMar>
            <w:vAlign w:val="center"/>
            <w:hideMark/>
          </w:tcPr>
          <w:p w14:paraId="6A67C60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2A244F03"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4DF7EB79" w14:textId="77777777" w:rsidR="00945E53" w:rsidRPr="007A6443" w:rsidRDefault="00945E53" w:rsidP="00FE4A28">
            <w:pPr>
              <w:pStyle w:val="movimento2"/>
              <w:rPr>
                <w:color w:val="002060"/>
              </w:rPr>
            </w:pPr>
            <w:r w:rsidRPr="007A6443">
              <w:rPr>
                <w:color w:val="002060"/>
              </w:rPr>
              <w:t> </w:t>
            </w:r>
          </w:p>
        </w:tc>
      </w:tr>
    </w:tbl>
    <w:p w14:paraId="24FA4898" w14:textId="77777777" w:rsidR="00945E53" w:rsidRPr="007A6443" w:rsidRDefault="00945E53" w:rsidP="00945E53">
      <w:pPr>
        <w:pStyle w:val="titolo10"/>
        <w:rPr>
          <w:rFonts w:eastAsiaTheme="minorEastAsia"/>
          <w:color w:val="002060"/>
        </w:rPr>
      </w:pPr>
      <w:r w:rsidRPr="007A6443">
        <w:rPr>
          <w:color w:val="002060"/>
        </w:rPr>
        <w:t xml:space="preserve">GARE DEL 8/ 3/2026 </w:t>
      </w:r>
    </w:p>
    <w:p w14:paraId="30BFA3E5" w14:textId="77777777" w:rsidR="00945E53" w:rsidRPr="007A6443" w:rsidRDefault="00945E53" w:rsidP="00945E53">
      <w:pPr>
        <w:pStyle w:val="titolo7a"/>
        <w:rPr>
          <w:color w:val="002060"/>
        </w:rPr>
      </w:pPr>
      <w:r w:rsidRPr="007A6443">
        <w:rPr>
          <w:color w:val="002060"/>
        </w:rPr>
        <w:t xml:space="preserve">PROVVEDIMENTI DISCIPLINARI </w:t>
      </w:r>
    </w:p>
    <w:p w14:paraId="42FF5644" w14:textId="77777777" w:rsidR="00945E53" w:rsidRPr="007A6443" w:rsidRDefault="00945E53" w:rsidP="00945E53">
      <w:pPr>
        <w:pStyle w:val="titolo7b0"/>
        <w:rPr>
          <w:color w:val="002060"/>
        </w:rPr>
      </w:pPr>
      <w:r w:rsidRPr="007A6443">
        <w:rPr>
          <w:color w:val="002060"/>
        </w:rPr>
        <w:t xml:space="preserve">In base alle risultanze degli atti ufficiali sono state deliberate le seguenti sanzioni disciplinari. </w:t>
      </w:r>
    </w:p>
    <w:p w14:paraId="589D52E2" w14:textId="77777777" w:rsidR="00945E53" w:rsidRPr="007A6443" w:rsidRDefault="00945E53" w:rsidP="00945E53">
      <w:pPr>
        <w:pStyle w:val="titolo30"/>
        <w:rPr>
          <w:color w:val="002060"/>
        </w:rPr>
      </w:pPr>
      <w:r w:rsidRPr="007A6443">
        <w:rPr>
          <w:color w:val="002060"/>
        </w:rPr>
        <w:t xml:space="preserve">CALCIATORI NON ESPULSI </w:t>
      </w:r>
    </w:p>
    <w:p w14:paraId="26817C53" w14:textId="77777777" w:rsidR="00945E53" w:rsidRPr="007A6443" w:rsidRDefault="00945E53" w:rsidP="00945E53">
      <w:pPr>
        <w:pStyle w:val="titolo20"/>
        <w:rPr>
          <w:color w:val="002060"/>
        </w:rPr>
      </w:pPr>
      <w:r w:rsidRPr="007A6443">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E53" w:rsidRPr="007A6443" w14:paraId="272D3D33" w14:textId="77777777" w:rsidTr="00FE4A28">
        <w:tc>
          <w:tcPr>
            <w:tcW w:w="2200" w:type="dxa"/>
            <w:tcMar>
              <w:top w:w="20" w:type="dxa"/>
              <w:left w:w="20" w:type="dxa"/>
              <w:bottom w:w="20" w:type="dxa"/>
              <w:right w:w="20" w:type="dxa"/>
            </w:tcMar>
            <w:vAlign w:val="center"/>
            <w:hideMark/>
          </w:tcPr>
          <w:p w14:paraId="508B35EC" w14:textId="77777777" w:rsidR="00945E53" w:rsidRPr="007A6443" w:rsidRDefault="00945E53" w:rsidP="00FE4A28">
            <w:pPr>
              <w:pStyle w:val="movimento"/>
              <w:rPr>
                <w:color w:val="002060"/>
              </w:rPr>
            </w:pPr>
            <w:r w:rsidRPr="007A6443">
              <w:rPr>
                <w:color w:val="002060"/>
              </w:rPr>
              <w:t>PIERALISI FILIPPO</w:t>
            </w:r>
          </w:p>
        </w:tc>
        <w:tc>
          <w:tcPr>
            <w:tcW w:w="2200" w:type="dxa"/>
            <w:tcMar>
              <w:top w:w="20" w:type="dxa"/>
              <w:left w:w="20" w:type="dxa"/>
              <w:bottom w:w="20" w:type="dxa"/>
              <w:right w:w="20" w:type="dxa"/>
            </w:tcMar>
            <w:vAlign w:val="center"/>
            <w:hideMark/>
          </w:tcPr>
          <w:p w14:paraId="07A07A4D" w14:textId="77777777" w:rsidR="00945E53" w:rsidRPr="007A6443" w:rsidRDefault="00945E53" w:rsidP="00FE4A28">
            <w:pPr>
              <w:pStyle w:val="movimento2"/>
              <w:rPr>
                <w:color w:val="002060"/>
              </w:rPr>
            </w:pPr>
            <w:r w:rsidRPr="007A6443">
              <w:rPr>
                <w:color w:val="002060"/>
              </w:rPr>
              <w:t xml:space="preserve">(JESINA S.R.L.) </w:t>
            </w:r>
          </w:p>
        </w:tc>
        <w:tc>
          <w:tcPr>
            <w:tcW w:w="800" w:type="dxa"/>
            <w:tcMar>
              <w:top w:w="20" w:type="dxa"/>
              <w:left w:w="20" w:type="dxa"/>
              <w:bottom w:w="20" w:type="dxa"/>
              <w:right w:w="20" w:type="dxa"/>
            </w:tcMar>
            <w:vAlign w:val="center"/>
            <w:hideMark/>
          </w:tcPr>
          <w:p w14:paraId="32808E1A"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08D842C8" w14:textId="77777777" w:rsidR="00945E53" w:rsidRPr="007A6443" w:rsidRDefault="00945E53" w:rsidP="00FE4A28">
            <w:pPr>
              <w:pStyle w:val="movimento"/>
              <w:rPr>
                <w:color w:val="002060"/>
              </w:rPr>
            </w:pPr>
            <w:r w:rsidRPr="007A6443">
              <w:rPr>
                <w:color w:val="002060"/>
              </w:rPr>
              <w:t> </w:t>
            </w:r>
          </w:p>
        </w:tc>
        <w:tc>
          <w:tcPr>
            <w:tcW w:w="2200" w:type="dxa"/>
            <w:tcMar>
              <w:top w:w="20" w:type="dxa"/>
              <w:left w:w="20" w:type="dxa"/>
              <w:bottom w:w="20" w:type="dxa"/>
              <w:right w:w="20" w:type="dxa"/>
            </w:tcMar>
            <w:vAlign w:val="center"/>
            <w:hideMark/>
          </w:tcPr>
          <w:p w14:paraId="6B86A322" w14:textId="77777777" w:rsidR="00945E53" w:rsidRPr="007A6443" w:rsidRDefault="00945E53" w:rsidP="00FE4A28">
            <w:pPr>
              <w:pStyle w:val="movimento2"/>
              <w:rPr>
                <w:color w:val="002060"/>
              </w:rPr>
            </w:pPr>
            <w:r w:rsidRPr="007A6443">
              <w:rPr>
                <w:color w:val="002060"/>
              </w:rPr>
              <w:t> </w:t>
            </w:r>
          </w:p>
        </w:tc>
      </w:tr>
    </w:tbl>
    <w:p w14:paraId="0D918C19" w14:textId="77777777" w:rsidR="00945E53" w:rsidRDefault="00945E53" w:rsidP="00945E53">
      <w:pPr>
        <w:pStyle w:val="breakline"/>
        <w:rPr>
          <w:color w:val="002060"/>
        </w:rPr>
      </w:pPr>
    </w:p>
    <w:p w14:paraId="23B841E6" w14:textId="77777777" w:rsidR="00945E53" w:rsidRPr="001910FC" w:rsidRDefault="00945E53" w:rsidP="00945E5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EC4CB79" w14:textId="77777777" w:rsidR="00945E53" w:rsidRPr="001910FC" w:rsidRDefault="00945E53" w:rsidP="00945E5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EBEE6A2" w14:textId="77777777" w:rsidR="00945E53" w:rsidRPr="007A6443" w:rsidRDefault="00945E53" w:rsidP="00945E53">
      <w:pPr>
        <w:pStyle w:val="breakline"/>
        <w:rPr>
          <w:rFonts w:eastAsiaTheme="minorEastAsia"/>
          <w:color w:val="002060"/>
        </w:rPr>
      </w:pPr>
    </w:p>
    <w:p w14:paraId="4CA28A20" w14:textId="77777777" w:rsidR="00945E53" w:rsidRPr="007A6443" w:rsidRDefault="00945E53" w:rsidP="00945E53">
      <w:pPr>
        <w:pStyle w:val="titoloprinc0"/>
        <w:rPr>
          <w:color w:val="002060"/>
        </w:rPr>
      </w:pPr>
      <w:r w:rsidRPr="007A6443">
        <w:rPr>
          <w:color w:val="002060"/>
        </w:rPr>
        <w:t>CLASSIFICA</w:t>
      </w:r>
    </w:p>
    <w:p w14:paraId="1299CD16" w14:textId="77777777" w:rsidR="00945E53" w:rsidRPr="007A6443" w:rsidRDefault="00945E53" w:rsidP="00945E53">
      <w:pPr>
        <w:pStyle w:val="breakline"/>
        <w:rPr>
          <w:color w:val="002060"/>
        </w:rPr>
      </w:pPr>
    </w:p>
    <w:p w14:paraId="315D8834" w14:textId="77777777" w:rsidR="00945E53" w:rsidRPr="007A6443" w:rsidRDefault="00945E53" w:rsidP="00945E53">
      <w:pPr>
        <w:pStyle w:val="breakline"/>
        <w:rPr>
          <w:color w:val="002060"/>
        </w:rPr>
      </w:pPr>
    </w:p>
    <w:p w14:paraId="6C3F0A1B" w14:textId="77777777" w:rsidR="00945E53" w:rsidRPr="007A6443" w:rsidRDefault="00945E53" w:rsidP="00945E53">
      <w:pPr>
        <w:pStyle w:val="sottotitolocampionato10"/>
        <w:rPr>
          <w:color w:val="002060"/>
        </w:rPr>
      </w:pPr>
      <w:r w:rsidRPr="007A644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4579E356"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39822"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02099"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F7C08"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5E87D"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4FC59"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19C41"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42CC1"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591FF"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ED215"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E3F95" w14:textId="77777777" w:rsidR="00945E53" w:rsidRPr="007A6443" w:rsidRDefault="00945E53" w:rsidP="00FE4A28">
            <w:pPr>
              <w:pStyle w:val="headertabella0"/>
              <w:rPr>
                <w:color w:val="002060"/>
              </w:rPr>
            </w:pPr>
            <w:r w:rsidRPr="007A6443">
              <w:rPr>
                <w:color w:val="002060"/>
              </w:rPr>
              <w:t>PE</w:t>
            </w:r>
          </w:p>
        </w:tc>
      </w:tr>
      <w:tr w:rsidR="00945E53" w:rsidRPr="007A6443" w14:paraId="29AB7CFB"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133A86" w14:textId="77777777" w:rsidR="00945E53" w:rsidRPr="007A6443" w:rsidRDefault="00945E53" w:rsidP="00FE4A28">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102E"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84F5"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F9974"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A094"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1266"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5BB94" w14:textId="77777777" w:rsidR="00945E53" w:rsidRPr="007A6443" w:rsidRDefault="00945E53" w:rsidP="00FE4A28">
            <w:pPr>
              <w:pStyle w:val="rowtabella0"/>
              <w:jc w:val="center"/>
              <w:rPr>
                <w:color w:val="002060"/>
              </w:rPr>
            </w:pPr>
            <w:r w:rsidRPr="007A644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0585"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703E"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EBD0" w14:textId="77777777" w:rsidR="00945E53" w:rsidRPr="007A6443" w:rsidRDefault="00945E53" w:rsidP="00FE4A28">
            <w:pPr>
              <w:pStyle w:val="rowtabella0"/>
              <w:jc w:val="center"/>
              <w:rPr>
                <w:color w:val="002060"/>
              </w:rPr>
            </w:pPr>
            <w:r w:rsidRPr="007A6443">
              <w:rPr>
                <w:color w:val="002060"/>
              </w:rPr>
              <w:t>0</w:t>
            </w:r>
          </w:p>
        </w:tc>
      </w:tr>
      <w:tr w:rsidR="00945E53" w:rsidRPr="007A6443" w14:paraId="639C71B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66AAC" w14:textId="77777777" w:rsidR="00945E53" w:rsidRPr="007A6443" w:rsidRDefault="00945E53" w:rsidP="00FE4A28">
            <w:pPr>
              <w:pStyle w:val="rowtabella0"/>
              <w:rPr>
                <w:color w:val="002060"/>
              </w:rPr>
            </w:pPr>
            <w:r w:rsidRPr="007A644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18E2"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6C1E"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A8D3"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45AB"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B8F7"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CD40"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CAEB"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7BD5"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A416C" w14:textId="77777777" w:rsidR="00945E53" w:rsidRPr="007A6443" w:rsidRDefault="00945E53" w:rsidP="00FE4A28">
            <w:pPr>
              <w:pStyle w:val="rowtabella0"/>
              <w:jc w:val="center"/>
              <w:rPr>
                <w:color w:val="002060"/>
              </w:rPr>
            </w:pPr>
            <w:r w:rsidRPr="007A6443">
              <w:rPr>
                <w:color w:val="002060"/>
              </w:rPr>
              <w:t>0</w:t>
            </w:r>
          </w:p>
        </w:tc>
      </w:tr>
      <w:tr w:rsidR="00945E53" w:rsidRPr="007A6443" w14:paraId="6BF7F11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2B2FA" w14:textId="77777777" w:rsidR="00945E53" w:rsidRPr="007A6443" w:rsidRDefault="00945E53" w:rsidP="00FE4A28">
            <w:pPr>
              <w:pStyle w:val="rowtabella0"/>
              <w:rPr>
                <w:color w:val="002060"/>
              </w:rPr>
            </w:pPr>
            <w:r w:rsidRPr="007A644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D737"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543C"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7A47"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8F8FF"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0437"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6095"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93395"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B3EB"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2194" w14:textId="77777777" w:rsidR="00945E53" w:rsidRPr="007A6443" w:rsidRDefault="00945E53" w:rsidP="00FE4A28">
            <w:pPr>
              <w:pStyle w:val="rowtabella0"/>
              <w:jc w:val="center"/>
              <w:rPr>
                <w:color w:val="002060"/>
              </w:rPr>
            </w:pPr>
            <w:r w:rsidRPr="007A6443">
              <w:rPr>
                <w:color w:val="002060"/>
              </w:rPr>
              <w:t>0</w:t>
            </w:r>
          </w:p>
        </w:tc>
      </w:tr>
      <w:tr w:rsidR="00945E53" w:rsidRPr="007A6443" w14:paraId="69EC115E"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A219B" w14:textId="77777777" w:rsidR="00945E53" w:rsidRPr="007A6443" w:rsidRDefault="00945E53" w:rsidP="00FE4A28">
            <w:pPr>
              <w:pStyle w:val="rowtabella0"/>
              <w:rPr>
                <w:color w:val="002060"/>
              </w:rPr>
            </w:pPr>
            <w:r w:rsidRPr="007A644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0E27"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B5A6"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861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B94E"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D1D5"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B2D2"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DEFB"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21F9"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F851" w14:textId="77777777" w:rsidR="00945E53" w:rsidRPr="007A6443" w:rsidRDefault="00945E53" w:rsidP="00FE4A28">
            <w:pPr>
              <w:pStyle w:val="rowtabella0"/>
              <w:jc w:val="center"/>
              <w:rPr>
                <w:color w:val="002060"/>
              </w:rPr>
            </w:pPr>
            <w:r w:rsidRPr="007A6443">
              <w:rPr>
                <w:color w:val="002060"/>
              </w:rPr>
              <w:t>0</w:t>
            </w:r>
          </w:p>
        </w:tc>
      </w:tr>
      <w:tr w:rsidR="00945E53" w:rsidRPr="007A6443" w14:paraId="1725ED6D"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32A1A" w14:textId="77777777" w:rsidR="00945E53" w:rsidRPr="007A6443" w:rsidRDefault="00945E53" w:rsidP="00FE4A28">
            <w:pPr>
              <w:pStyle w:val="rowtabella0"/>
              <w:rPr>
                <w:color w:val="002060"/>
              </w:rPr>
            </w:pPr>
            <w:r w:rsidRPr="007A644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F0F4"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7B62"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4806"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FDD2"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53D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C7FC"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D6B3" w14:textId="77777777" w:rsidR="00945E53" w:rsidRPr="007A6443" w:rsidRDefault="00945E53" w:rsidP="00FE4A28">
            <w:pPr>
              <w:pStyle w:val="rowtabella0"/>
              <w:jc w:val="center"/>
              <w:rPr>
                <w:color w:val="002060"/>
              </w:rPr>
            </w:pPr>
            <w:r w:rsidRPr="007A644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8E28"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7B8F" w14:textId="77777777" w:rsidR="00945E53" w:rsidRPr="007A6443" w:rsidRDefault="00945E53" w:rsidP="00FE4A28">
            <w:pPr>
              <w:pStyle w:val="rowtabella0"/>
              <w:jc w:val="center"/>
              <w:rPr>
                <w:color w:val="002060"/>
              </w:rPr>
            </w:pPr>
            <w:r w:rsidRPr="007A6443">
              <w:rPr>
                <w:color w:val="002060"/>
              </w:rPr>
              <w:t>0</w:t>
            </w:r>
          </w:p>
        </w:tc>
      </w:tr>
      <w:tr w:rsidR="00945E53" w:rsidRPr="007A6443" w14:paraId="061FE7E4"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122539" w14:textId="77777777" w:rsidR="00945E53" w:rsidRPr="007A6443" w:rsidRDefault="00945E53" w:rsidP="00FE4A28">
            <w:pPr>
              <w:pStyle w:val="rowtabella0"/>
              <w:rPr>
                <w:color w:val="002060"/>
              </w:rPr>
            </w:pPr>
            <w:r w:rsidRPr="007A644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BF24"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B433"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E67D"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1AB5"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C6EAA"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5297"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34BC"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EDE2" w14:textId="77777777" w:rsidR="00945E53" w:rsidRPr="007A6443" w:rsidRDefault="00945E53" w:rsidP="00FE4A28">
            <w:pPr>
              <w:pStyle w:val="rowtabella0"/>
              <w:jc w:val="center"/>
              <w:rPr>
                <w:color w:val="002060"/>
              </w:rPr>
            </w:pPr>
            <w:r w:rsidRPr="007A64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4CBEC" w14:textId="77777777" w:rsidR="00945E53" w:rsidRPr="007A6443" w:rsidRDefault="00945E53" w:rsidP="00FE4A28">
            <w:pPr>
              <w:pStyle w:val="rowtabella0"/>
              <w:jc w:val="center"/>
              <w:rPr>
                <w:color w:val="002060"/>
              </w:rPr>
            </w:pPr>
            <w:r w:rsidRPr="007A6443">
              <w:rPr>
                <w:color w:val="002060"/>
              </w:rPr>
              <w:t>0</w:t>
            </w:r>
          </w:p>
        </w:tc>
      </w:tr>
    </w:tbl>
    <w:p w14:paraId="110FD06D" w14:textId="77777777" w:rsidR="00945E53" w:rsidRPr="007A6443" w:rsidRDefault="00945E53" w:rsidP="00945E53">
      <w:pPr>
        <w:pStyle w:val="breakline"/>
        <w:rPr>
          <w:rFonts w:eastAsiaTheme="minorEastAsia"/>
          <w:color w:val="002060"/>
        </w:rPr>
      </w:pPr>
    </w:p>
    <w:p w14:paraId="26BB9AB9" w14:textId="77777777" w:rsidR="00945E53" w:rsidRPr="007A6443" w:rsidRDefault="00945E53" w:rsidP="00945E53">
      <w:pPr>
        <w:pStyle w:val="breakline"/>
        <w:rPr>
          <w:color w:val="002060"/>
        </w:rPr>
      </w:pPr>
    </w:p>
    <w:p w14:paraId="062B7CBC" w14:textId="77777777" w:rsidR="00945E53" w:rsidRPr="007A6443" w:rsidRDefault="00945E53" w:rsidP="00945E53">
      <w:pPr>
        <w:pStyle w:val="sottotitolocampionato10"/>
        <w:rPr>
          <w:color w:val="002060"/>
        </w:rPr>
      </w:pPr>
      <w:r w:rsidRPr="007A644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37A9DCDE"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CDD63"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5F56E"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56E54"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65F9D"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ECE5F"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FDF29"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12121"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0C4C8"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A05AB"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8693B" w14:textId="77777777" w:rsidR="00945E53" w:rsidRPr="007A6443" w:rsidRDefault="00945E53" w:rsidP="00FE4A28">
            <w:pPr>
              <w:pStyle w:val="headertabella0"/>
              <w:rPr>
                <w:color w:val="002060"/>
              </w:rPr>
            </w:pPr>
            <w:r w:rsidRPr="007A6443">
              <w:rPr>
                <w:color w:val="002060"/>
              </w:rPr>
              <w:t>PE</w:t>
            </w:r>
          </w:p>
        </w:tc>
      </w:tr>
      <w:tr w:rsidR="00945E53" w:rsidRPr="007A6443" w14:paraId="08B7CF3C"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B01B9" w14:textId="77777777" w:rsidR="00945E53" w:rsidRPr="007A6443" w:rsidRDefault="00945E53" w:rsidP="00FE4A28">
            <w:pPr>
              <w:pStyle w:val="rowtabella0"/>
              <w:rPr>
                <w:color w:val="002060"/>
              </w:rPr>
            </w:pPr>
            <w:r w:rsidRPr="007A644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DE37"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ACD0"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7052"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BB93"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E2A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CC74" w14:textId="77777777" w:rsidR="00945E53" w:rsidRPr="007A6443" w:rsidRDefault="00945E53" w:rsidP="00FE4A28">
            <w:pPr>
              <w:pStyle w:val="rowtabella0"/>
              <w:jc w:val="center"/>
              <w:rPr>
                <w:color w:val="002060"/>
              </w:rPr>
            </w:pPr>
            <w:r w:rsidRPr="007A644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7488"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C4FA8"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E076" w14:textId="77777777" w:rsidR="00945E53" w:rsidRPr="007A6443" w:rsidRDefault="00945E53" w:rsidP="00FE4A28">
            <w:pPr>
              <w:pStyle w:val="rowtabella0"/>
              <w:jc w:val="center"/>
              <w:rPr>
                <w:color w:val="002060"/>
              </w:rPr>
            </w:pPr>
            <w:r w:rsidRPr="007A6443">
              <w:rPr>
                <w:color w:val="002060"/>
              </w:rPr>
              <w:t>0</w:t>
            </w:r>
          </w:p>
        </w:tc>
      </w:tr>
      <w:tr w:rsidR="00945E53" w:rsidRPr="007A6443" w14:paraId="05FF6C0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5E566" w14:textId="77777777" w:rsidR="00945E53" w:rsidRPr="007A6443" w:rsidRDefault="00945E53" w:rsidP="00FE4A28">
            <w:pPr>
              <w:pStyle w:val="rowtabella0"/>
              <w:rPr>
                <w:color w:val="002060"/>
              </w:rPr>
            </w:pPr>
            <w:r w:rsidRPr="007A6443">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E412A"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AA33"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1402"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7461"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9D6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7578" w14:textId="77777777" w:rsidR="00945E53" w:rsidRPr="007A6443" w:rsidRDefault="00945E53" w:rsidP="00FE4A28">
            <w:pPr>
              <w:pStyle w:val="rowtabella0"/>
              <w:jc w:val="center"/>
              <w:rPr>
                <w:color w:val="002060"/>
              </w:rPr>
            </w:pPr>
            <w:r w:rsidRPr="007A64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82DE"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454E"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A632" w14:textId="77777777" w:rsidR="00945E53" w:rsidRPr="007A6443" w:rsidRDefault="00945E53" w:rsidP="00FE4A28">
            <w:pPr>
              <w:pStyle w:val="rowtabella0"/>
              <w:jc w:val="center"/>
              <w:rPr>
                <w:color w:val="002060"/>
              </w:rPr>
            </w:pPr>
            <w:r w:rsidRPr="007A6443">
              <w:rPr>
                <w:color w:val="002060"/>
              </w:rPr>
              <w:t>0</w:t>
            </w:r>
          </w:p>
        </w:tc>
      </w:tr>
      <w:tr w:rsidR="00945E53" w:rsidRPr="007A6443" w14:paraId="5772E2D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F6A22" w14:textId="77777777" w:rsidR="00945E53" w:rsidRPr="007A6443" w:rsidRDefault="00945E53" w:rsidP="00FE4A28">
            <w:pPr>
              <w:pStyle w:val="rowtabella0"/>
              <w:rPr>
                <w:color w:val="002060"/>
              </w:rPr>
            </w:pPr>
            <w:r w:rsidRPr="007A644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7949"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C4AE"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14EA"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1658"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316CB"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4801"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3B89"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C345"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195D" w14:textId="77777777" w:rsidR="00945E53" w:rsidRPr="007A6443" w:rsidRDefault="00945E53" w:rsidP="00FE4A28">
            <w:pPr>
              <w:pStyle w:val="rowtabella0"/>
              <w:jc w:val="center"/>
              <w:rPr>
                <w:color w:val="002060"/>
              </w:rPr>
            </w:pPr>
            <w:r w:rsidRPr="007A6443">
              <w:rPr>
                <w:color w:val="002060"/>
              </w:rPr>
              <w:t>0</w:t>
            </w:r>
          </w:p>
        </w:tc>
      </w:tr>
      <w:tr w:rsidR="00945E53" w:rsidRPr="007A6443" w14:paraId="6FC5900A"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46A8D" w14:textId="77777777" w:rsidR="00945E53" w:rsidRPr="007A6443" w:rsidRDefault="00945E53" w:rsidP="00FE4A28">
            <w:pPr>
              <w:pStyle w:val="rowtabella0"/>
              <w:rPr>
                <w:color w:val="002060"/>
              </w:rPr>
            </w:pPr>
            <w:r w:rsidRPr="007A644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A261"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2027"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6BDB"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9BC7"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1EBA"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7B98" w14:textId="77777777" w:rsidR="00945E53" w:rsidRPr="007A6443" w:rsidRDefault="00945E53" w:rsidP="00FE4A28">
            <w:pPr>
              <w:pStyle w:val="rowtabella0"/>
              <w:jc w:val="center"/>
              <w:rPr>
                <w:color w:val="002060"/>
              </w:rPr>
            </w:pPr>
            <w:r w:rsidRPr="007A64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4EA2" w14:textId="77777777" w:rsidR="00945E53" w:rsidRPr="007A6443" w:rsidRDefault="00945E53" w:rsidP="00FE4A28">
            <w:pPr>
              <w:pStyle w:val="rowtabella0"/>
              <w:jc w:val="center"/>
              <w:rPr>
                <w:color w:val="002060"/>
              </w:rPr>
            </w:pPr>
            <w:r w:rsidRPr="007A64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8395"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9FBB" w14:textId="77777777" w:rsidR="00945E53" w:rsidRPr="007A6443" w:rsidRDefault="00945E53" w:rsidP="00FE4A28">
            <w:pPr>
              <w:pStyle w:val="rowtabella0"/>
              <w:jc w:val="center"/>
              <w:rPr>
                <w:color w:val="002060"/>
              </w:rPr>
            </w:pPr>
            <w:r w:rsidRPr="007A6443">
              <w:rPr>
                <w:color w:val="002060"/>
              </w:rPr>
              <w:t>0</w:t>
            </w:r>
          </w:p>
        </w:tc>
      </w:tr>
      <w:tr w:rsidR="00945E53" w:rsidRPr="007A6443" w14:paraId="593FC2A6"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3B7F0" w14:textId="77777777" w:rsidR="00945E53" w:rsidRPr="007A6443" w:rsidRDefault="00945E53" w:rsidP="00FE4A28">
            <w:pPr>
              <w:pStyle w:val="rowtabella0"/>
              <w:rPr>
                <w:color w:val="002060"/>
              </w:rPr>
            </w:pPr>
            <w:r w:rsidRPr="007A644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1FAC"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C6C7"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8A1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B7B3"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26F7"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C2DF"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C97E" w14:textId="77777777" w:rsidR="00945E53" w:rsidRPr="007A6443" w:rsidRDefault="00945E53" w:rsidP="00FE4A28">
            <w:pPr>
              <w:pStyle w:val="rowtabella0"/>
              <w:jc w:val="center"/>
              <w:rPr>
                <w:color w:val="002060"/>
              </w:rPr>
            </w:pPr>
            <w:r w:rsidRPr="007A644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0B081" w14:textId="77777777" w:rsidR="00945E53" w:rsidRPr="007A6443" w:rsidRDefault="00945E53" w:rsidP="00FE4A28">
            <w:pPr>
              <w:pStyle w:val="rowtabella0"/>
              <w:jc w:val="center"/>
              <w:rPr>
                <w:color w:val="002060"/>
              </w:rPr>
            </w:pPr>
            <w:r w:rsidRPr="007A644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1483" w14:textId="77777777" w:rsidR="00945E53" w:rsidRPr="007A6443" w:rsidRDefault="00945E53" w:rsidP="00FE4A28">
            <w:pPr>
              <w:pStyle w:val="rowtabella0"/>
              <w:jc w:val="center"/>
              <w:rPr>
                <w:color w:val="002060"/>
              </w:rPr>
            </w:pPr>
            <w:r w:rsidRPr="007A6443">
              <w:rPr>
                <w:color w:val="002060"/>
              </w:rPr>
              <w:t>0</w:t>
            </w:r>
          </w:p>
        </w:tc>
      </w:tr>
    </w:tbl>
    <w:p w14:paraId="7E1B4B11" w14:textId="77777777" w:rsidR="00945E53" w:rsidRPr="007A6443" w:rsidRDefault="00945E53" w:rsidP="00945E53">
      <w:pPr>
        <w:pStyle w:val="breakline"/>
        <w:rPr>
          <w:rFonts w:eastAsiaTheme="minorEastAsia"/>
          <w:color w:val="002060"/>
        </w:rPr>
      </w:pPr>
    </w:p>
    <w:p w14:paraId="781BD989" w14:textId="77777777" w:rsidR="00945E53" w:rsidRPr="007A6443" w:rsidRDefault="00945E53" w:rsidP="00945E53">
      <w:pPr>
        <w:pStyle w:val="breakline"/>
        <w:rPr>
          <w:color w:val="002060"/>
        </w:rPr>
      </w:pPr>
    </w:p>
    <w:p w14:paraId="5F756177" w14:textId="77777777" w:rsidR="00945E53" w:rsidRPr="007A6443" w:rsidRDefault="00945E53" w:rsidP="00945E53">
      <w:pPr>
        <w:pStyle w:val="sottotitolocampionato10"/>
        <w:rPr>
          <w:color w:val="002060"/>
        </w:rPr>
      </w:pPr>
      <w:r w:rsidRPr="007A644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0BB3C58B"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90672"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912B1"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ECA85"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C2F54"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08048"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63109"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3E8CF"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70C10"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6AADD"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5AD3D" w14:textId="77777777" w:rsidR="00945E53" w:rsidRPr="007A6443" w:rsidRDefault="00945E53" w:rsidP="00FE4A28">
            <w:pPr>
              <w:pStyle w:val="headertabella0"/>
              <w:rPr>
                <w:color w:val="002060"/>
              </w:rPr>
            </w:pPr>
            <w:r w:rsidRPr="007A6443">
              <w:rPr>
                <w:color w:val="002060"/>
              </w:rPr>
              <w:t>PE</w:t>
            </w:r>
          </w:p>
        </w:tc>
      </w:tr>
      <w:tr w:rsidR="00945E53" w:rsidRPr="007A6443" w14:paraId="271F3B92"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AE2ACF" w14:textId="77777777" w:rsidR="00945E53" w:rsidRPr="007A6443" w:rsidRDefault="00945E53" w:rsidP="00FE4A28">
            <w:pPr>
              <w:pStyle w:val="rowtabella0"/>
              <w:rPr>
                <w:color w:val="002060"/>
              </w:rPr>
            </w:pPr>
            <w:r w:rsidRPr="007A644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FB59"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6F5B"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3D0B8"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1ACF"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2342"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6D52"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EB89"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AD48"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53B6" w14:textId="77777777" w:rsidR="00945E53" w:rsidRPr="007A6443" w:rsidRDefault="00945E53" w:rsidP="00FE4A28">
            <w:pPr>
              <w:pStyle w:val="rowtabella0"/>
              <w:jc w:val="center"/>
              <w:rPr>
                <w:color w:val="002060"/>
              </w:rPr>
            </w:pPr>
            <w:r w:rsidRPr="007A6443">
              <w:rPr>
                <w:color w:val="002060"/>
              </w:rPr>
              <w:t>0</w:t>
            </w:r>
          </w:p>
        </w:tc>
      </w:tr>
      <w:tr w:rsidR="00945E53" w:rsidRPr="007A6443" w14:paraId="7E8B9045"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D0A55" w14:textId="77777777" w:rsidR="00945E53" w:rsidRPr="007A6443" w:rsidRDefault="00945E53" w:rsidP="00FE4A28">
            <w:pPr>
              <w:pStyle w:val="rowtabella0"/>
              <w:rPr>
                <w:color w:val="002060"/>
              </w:rPr>
            </w:pPr>
            <w:r w:rsidRPr="007A644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44DB"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67A5"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CF81"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41E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3EE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C5B5"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ADF6"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F7DD9"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D29C" w14:textId="77777777" w:rsidR="00945E53" w:rsidRPr="007A6443" w:rsidRDefault="00945E53" w:rsidP="00FE4A28">
            <w:pPr>
              <w:pStyle w:val="rowtabella0"/>
              <w:jc w:val="center"/>
              <w:rPr>
                <w:color w:val="002060"/>
              </w:rPr>
            </w:pPr>
            <w:r w:rsidRPr="007A6443">
              <w:rPr>
                <w:color w:val="002060"/>
              </w:rPr>
              <w:t>0</w:t>
            </w:r>
          </w:p>
        </w:tc>
      </w:tr>
      <w:tr w:rsidR="00945E53" w:rsidRPr="007A6443" w14:paraId="59066E9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AB2F5" w14:textId="77777777" w:rsidR="00945E53" w:rsidRPr="007A6443" w:rsidRDefault="00945E53" w:rsidP="00FE4A28">
            <w:pPr>
              <w:pStyle w:val="rowtabella0"/>
              <w:rPr>
                <w:color w:val="002060"/>
                <w:lang w:val="es-ES"/>
              </w:rPr>
            </w:pPr>
            <w:r w:rsidRPr="007A6443">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3FA3"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39DD"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B179"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2ECC"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18A9"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C8FC" w14:textId="77777777" w:rsidR="00945E53" w:rsidRPr="007A6443" w:rsidRDefault="00945E53" w:rsidP="00FE4A28">
            <w:pPr>
              <w:pStyle w:val="rowtabella0"/>
              <w:jc w:val="center"/>
              <w:rPr>
                <w:color w:val="002060"/>
              </w:rPr>
            </w:pPr>
            <w:r w:rsidRPr="007A64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513A"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E434"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7955" w14:textId="77777777" w:rsidR="00945E53" w:rsidRPr="007A6443" w:rsidRDefault="00945E53" w:rsidP="00FE4A28">
            <w:pPr>
              <w:pStyle w:val="rowtabella0"/>
              <w:jc w:val="center"/>
              <w:rPr>
                <w:color w:val="002060"/>
              </w:rPr>
            </w:pPr>
            <w:r w:rsidRPr="007A6443">
              <w:rPr>
                <w:color w:val="002060"/>
              </w:rPr>
              <w:t>0</w:t>
            </w:r>
          </w:p>
        </w:tc>
      </w:tr>
      <w:tr w:rsidR="00945E53" w:rsidRPr="007A6443" w14:paraId="08E21FBF"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CB5D2" w14:textId="77777777" w:rsidR="00945E53" w:rsidRPr="007A6443" w:rsidRDefault="00945E53" w:rsidP="00FE4A28">
            <w:pPr>
              <w:pStyle w:val="rowtabella0"/>
              <w:rPr>
                <w:color w:val="002060"/>
              </w:rPr>
            </w:pPr>
            <w:r w:rsidRPr="007A644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30E0"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D751"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2560"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C3E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F0F2"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55C10"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BE16" w14:textId="77777777" w:rsidR="00945E53" w:rsidRPr="007A6443" w:rsidRDefault="00945E53" w:rsidP="00FE4A28">
            <w:pPr>
              <w:pStyle w:val="rowtabella0"/>
              <w:jc w:val="center"/>
              <w:rPr>
                <w:color w:val="002060"/>
              </w:rPr>
            </w:pPr>
            <w:r w:rsidRPr="007A64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1786"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5F1A" w14:textId="77777777" w:rsidR="00945E53" w:rsidRPr="007A6443" w:rsidRDefault="00945E53" w:rsidP="00FE4A28">
            <w:pPr>
              <w:pStyle w:val="rowtabella0"/>
              <w:jc w:val="center"/>
              <w:rPr>
                <w:color w:val="002060"/>
              </w:rPr>
            </w:pPr>
            <w:r w:rsidRPr="007A6443">
              <w:rPr>
                <w:color w:val="002060"/>
              </w:rPr>
              <w:t>0</w:t>
            </w:r>
          </w:p>
        </w:tc>
      </w:tr>
      <w:tr w:rsidR="00945E53" w:rsidRPr="007A6443" w14:paraId="60BB738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897CF" w14:textId="77777777" w:rsidR="00945E53" w:rsidRPr="007A6443" w:rsidRDefault="00945E53" w:rsidP="00FE4A28">
            <w:pPr>
              <w:pStyle w:val="rowtabella0"/>
              <w:rPr>
                <w:color w:val="002060"/>
                <w:lang w:val="es-ES"/>
              </w:rPr>
            </w:pPr>
            <w:r w:rsidRPr="007A644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CD99"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218C"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F630"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72B7"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CA2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BED9"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3B88"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D329" w14:textId="77777777" w:rsidR="00945E53" w:rsidRPr="007A6443" w:rsidRDefault="00945E53" w:rsidP="00FE4A28">
            <w:pPr>
              <w:pStyle w:val="rowtabella0"/>
              <w:jc w:val="center"/>
              <w:rPr>
                <w:color w:val="002060"/>
              </w:rPr>
            </w:pPr>
            <w:r w:rsidRPr="007A64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7E06" w14:textId="77777777" w:rsidR="00945E53" w:rsidRPr="007A6443" w:rsidRDefault="00945E53" w:rsidP="00FE4A28">
            <w:pPr>
              <w:pStyle w:val="rowtabella0"/>
              <w:jc w:val="center"/>
              <w:rPr>
                <w:color w:val="002060"/>
              </w:rPr>
            </w:pPr>
            <w:r w:rsidRPr="007A6443">
              <w:rPr>
                <w:color w:val="002060"/>
              </w:rPr>
              <w:t>0</w:t>
            </w:r>
          </w:p>
        </w:tc>
      </w:tr>
      <w:tr w:rsidR="00945E53" w:rsidRPr="007A6443" w14:paraId="0BE9B8A2"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4B3F6F" w14:textId="77777777" w:rsidR="00945E53" w:rsidRPr="007A6443" w:rsidRDefault="00945E53" w:rsidP="00FE4A28">
            <w:pPr>
              <w:pStyle w:val="rowtabella0"/>
              <w:rPr>
                <w:color w:val="002060"/>
              </w:rPr>
            </w:pPr>
            <w:proofErr w:type="spellStart"/>
            <w:proofErr w:type="gramStart"/>
            <w:r w:rsidRPr="007A6443">
              <w:rPr>
                <w:color w:val="002060"/>
              </w:rPr>
              <w:t>sq.B</w:t>
            </w:r>
            <w:proofErr w:type="spellEnd"/>
            <w:proofErr w:type="gramEnd"/>
            <w:r w:rsidRPr="007A6443">
              <w:rPr>
                <w:color w:val="002060"/>
              </w:rPr>
              <w:t xml:space="preserve"> C.U.S. ANCONA </w:t>
            </w:r>
            <w:proofErr w:type="spellStart"/>
            <w:proofErr w:type="gramStart"/>
            <w:r w:rsidRPr="007A6443">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4CC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5F9D"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EFB6"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1059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327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2F04"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A64E0"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B69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E186" w14:textId="77777777" w:rsidR="00945E53" w:rsidRPr="007A6443" w:rsidRDefault="00945E53" w:rsidP="00FE4A28">
            <w:pPr>
              <w:pStyle w:val="rowtabella0"/>
              <w:jc w:val="center"/>
              <w:rPr>
                <w:color w:val="002060"/>
              </w:rPr>
            </w:pPr>
            <w:r w:rsidRPr="007A6443">
              <w:rPr>
                <w:color w:val="002060"/>
              </w:rPr>
              <w:t>0</w:t>
            </w:r>
          </w:p>
        </w:tc>
      </w:tr>
    </w:tbl>
    <w:p w14:paraId="205CE85C" w14:textId="77777777" w:rsidR="00945E53" w:rsidRPr="007A6443" w:rsidRDefault="00945E53" w:rsidP="00945E53">
      <w:pPr>
        <w:pStyle w:val="breakline"/>
        <w:rPr>
          <w:rFonts w:eastAsiaTheme="minorEastAsia"/>
          <w:color w:val="002060"/>
        </w:rPr>
      </w:pPr>
    </w:p>
    <w:p w14:paraId="274ACC2B" w14:textId="77777777" w:rsidR="00945E53" w:rsidRPr="007A6443" w:rsidRDefault="00945E53" w:rsidP="00945E53">
      <w:pPr>
        <w:pStyle w:val="breakline"/>
        <w:rPr>
          <w:color w:val="002060"/>
        </w:rPr>
      </w:pPr>
    </w:p>
    <w:p w14:paraId="7B8750AE" w14:textId="77777777" w:rsidR="00945E53" w:rsidRPr="007A6443" w:rsidRDefault="00945E53" w:rsidP="00945E53">
      <w:pPr>
        <w:pStyle w:val="sottotitolocampionato10"/>
        <w:rPr>
          <w:color w:val="002060"/>
        </w:rPr>
      </w:pPr>
      <w:r w:rsidRPr="007A644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634B4243"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F12DB"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327E9"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EF301"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D53A4"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E922A"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A626C"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EAB2A"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953AF"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C29DB"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E82C3" w14:textId="77777777" w:rsidR="00945E53" w:rsidRPr="007A6443" w:rsidRDefault="00945E53" w:rsidP="00FE4A28">
            <w:pPr>
              <w:pStyle w:val="headertabella0"/>
              <w:rPr>
                <w:color w:val="002060"/>
              </w:rPr>
            </w:pPr>
            <w:r w:rsidRPr="007A6443">
              <w:rPr>
                <w:color w:val="002060"/>
              </w:rPr>
              <w:t>PE</w:t>
            </w:r>
          </w:p>
        </w:tc>
      </w:tr>
      <w:tr w:rsidR="00945E53" w:rsidRPr="007A6443" w14:paraId="73F10B8C"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39F2DC" w14:textId="77777777" w:rsidR="00945E53" w:rsidRPr="007A6443" w:rsidRDefault="00945E53" w:rsidP="00FE4A28">
            <w:pPr>
              <w:pStyle w:val="rowtabella0"/>
              <w:rPr>
                <w:color w:val="002060"/>
              </w:rPr>
            </w:pPr>
            <w:r w:rsidRPr="007A644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B8B1" w14:textId="77777777" w:rsidR="00945E53" w:rsidRPr="007A6443" w:rsidRDefault="00945E53" w:rsidP="00FE4A28">
            <w:pPr>
              <w:pStyle w:val="rowtabella0"/>
              <w:jc w:val="center"/>
              <w:rPr>
                <w:color w:val="002060"/>
              </w:rPr>
            </w:pPr>
            <w:r w:rsidRPr="007A64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1ED1"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2FA77"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6619"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8FC5"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455F" w14:textId="77777777" w:rsidR="00945E53" w:rsidRPr="007A6443" w:rsidRDefault="00945E53" w:rsidP="00FE4A28">
            <w:pPr>
              <w:pStyle w:val="rowtabella0"/>
              <w:jc w:val="center"/>
              <w:rPr>
                <w:color w:val="002060"/>
              </w:rPr>
            </w:pPr>
            <w:r w:rsidRPr="007A644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07F4"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0F8D" w14:textId="77777777" w:rsidR="00945E53" w:rsidRPr="007A6443" w:rsidRDefault="00945E53" w:rsidP="00FE4A28">
            <w:pPr>
              <w:pStyle w:val="rowtabella0"/>
              <w:jc w:val="center"/>
              <w:rPr>
                <w:color w:val="002060"/>
              </w:rPr>
            </w:pPr>
            <w:r w:rsidRPr="007A644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945A" w14:textId="77777777" w:rsidR="00945E53" w:rsidRPr="007A6443" w:rsidRDefault="00945E53" w:rsidP="00FE4A28">
            <w:pPr>
              <w:pStyle w:val="rowtabella0"/>
              <w:jc w:val="center"/>
              <w:rPr>
                <w:color w:val="002060"/>
              </w:rPr>
            </w:pPr>
            <w:r w:rsidRPr="007A6443">
              <w:rPr>
                <w:color w:val="002060"/>
              </w:rPr>
              <w:t>0</w:t>
            </w:r>
          </w:p>
        </w:tc>
      </w:tr>
      <w:tr w:rsidR="00945E53" w:rsidRPr="007A6443" w14:paraId="763663E4"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4E550" w14:textId="77777777" w:rsidR="00945E53" w:rsidRPr="007A6443" w:rsidRDefault="00945E53" w:rsidP="00FE4A28">
            <w:pPr>
              <w:pStyle w:val="rowtabella0"/>
              <w:rPr>
                <w:color w:val="002060"/>
              </w:rPr>
            </w:pPr>
            <w:r w:rsidRPr="007A644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CD75"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DF77"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B507"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B91B"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FDA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B607"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F386"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325F"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466B" w14:textId="77777777" w:rsidR="00945E53" w:rsidRPr="007A6443" w:rsidRDefault="00945E53" w:rsidP="00FE4A28">
            <w:pPr>
              <w:pStyle w:val="rowtabella0"/>
              <w:jc w:val="center"/>
              <w:rPr>
                <w:color w:val="002060"/>
              </w:rPr>
            </w:pPr>
            <w:r w:rsidRPr="007A6443">
              <w:rPr>
                <w:color w:val="002060"/>
              </w:rPr>
              <w:t>0</w:t>
            </w:r>
          </w:p>
        </w:tc>
      </w:tr>
      <w:tr w:rsidR="00945E53" w:rsidRPr="007A6443" w14:paraId="439C4CA1"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306AF" w14:textId="77777777" w:rsidR="00945E53" w:rsidRPr="007A6443" w:rsidRDefault="00945E53" w:rsidP="00FE4A28">
            <w:pPr>
              <w:pStyle w:val="rowtabella0"/>
              <w:rPr>
                <w:color w:val="002060"/>
              </w:rPr>
            </w:pPr>
            <w:r w:rsidRPr="007A644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2DEE" w14:textId="77777777" w:rsidR="00945E53" w:rsidRPr="007A6443" w:rsidRDefault="00945E53" w:rsidP="00FE4A28">
            <w:pPr>
              <w:pStyle w:val="rowtabella0"/>
              <w:jc w:val="center"/>
              <w:rPr>
                <w:color w:val="002060"/>
              </w:rPr>
            </w:pPr>
            <w:r w:rsidRPr="007A64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F2CD"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9F8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9DE07"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803E"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B239"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1D87"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C8AB"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0F15" w14:textId="77777777" w:rsidR="00945E53" w:rsidRPr="007A6443" w:rsidRDefault="00945E53" w:rsidP="00FE4A28">
            <w:pPr>
              <w:pStyle w:val="rowtabella0"/>
              <w:jc w:val="center"/>
              <w:rPr>
                <w:color w:val="002060"/>
              </w:rPr>
            </w:pPr>
            <w:r w:rsidRPr="007A6443">
              <w:rPr>
                <w:color w:val="002060"/>
              </w:rPr>
              <w:t>0</w:t>
            </w:r>
          </w:p>
        </w:tc>
      </w:tr>
      <w:tr w:rsidR="00945E53" w:rsidRPr="007A6443" w14:paraId="19316062"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49893" w14:textId="77777777" w:rsidR="00945E53" w:rsidRPr="007A6443" w:rsidRDefault="00945E53" w:rsidP="00FE4A28">
            <w:pPr>
              <w:pStyle w:val="rowtabella0"/>
              <w:rPr>
                <w:color w:val="002060"/>
              </w:rPr>
            </w:pPr>
            <w:r w:rsidRPr="007A644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E224F"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018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3152"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1258"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A80A"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5AF5"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1BE2"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6D64" w14:textId="77777777" w:rsidR="00945E53" w:rsidRPr="007A6443" w:rsidRDefault="00945E53" w:rsidP="00FE4A28">
            <w:pPr>
              <w:pStyle w:val="rowtabella0"/>
              <w:jc w:val="center"/>
              <w:rPr>
                <w:color w:val="002060"/>
              </w:rPr>
            </w:pPr>
            <w:r w:rsidRPr="007A64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6954" w14:textId="77777777" w:rsidR="00945E53" w:rsidRPr="007A6443" w:rsidRDefault="00945E53" w:rsidP="00FE4A28">
            <w:pPr>
              <w:pStyle w:val="rowtabella0"/>
              <w:jc w:val="center"/>
              <w:rPr>
                <w:color w:val="002060"/>
              </w:rPr>
            </w:pPr>
            <w:r w:rsidRPr="007A6443">
              <w:rPr>
                <w:color w:val="002060"/>
              </w:rPr>
              <w:t>0</w:t>
            </w:r>
          </w:p>
        </w:tc>
      </w:tr>
      <w:tr w:rsidR="00945E53" w:rsidRPr="007A6443" w14:paraId="5BC32731"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4B512B" w14:textId="77777777" w:rsidR="00945E53" w:rsidRPr="007A6443" w:rsidRDefault="00945E53" w:rsidP="00FE4A28">
            <w:pPr>
              <w:pStyle w:val="rowtabella0"/>
              <w:rPr>
                <w:color w:val="002060"/>
                <w:lang w:val="es-ES"/>
              </w:rPr>
            </w:pPr>
            <w:r w:rsidRPr="007A644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58F9F"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BF05"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111D"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4766"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E0EF"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F23D"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D797" w14:textId="77777777" w:rsidR="00945E53" w:rsidRPr="007A6443" w:rsidRDefault="00945E53" w:rsidP="00FE4A28">
            <w:pPr>
              <w:pStyle w:val="rowtabella0"/>
              <w:jc w:val="center"/>
              <w:rPr>
                <w:color w:val="002060"/>
              </w:rPr>
            </w:pPr>
            <w:r w:rsidRPr="007A644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95FF" w14:textId="77777777" w:rsidR="00945E53" w:rsidRPr="007A6443" w:rsidRDefault="00945E53" w:rsidP="00FE4A28">
            <w:pPr>
              <w:pStyle w:val="rowtabella0"/>
              <w:jc w:val="center"/>
              <w:rPr>
                <w:color w:val="002060"/>
              </w:rPr>
            </w:pPr>
            <w:r w:rsidRPr="007A64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1ED2" w14:textId="77777777" w:rsidR="00945E53" w:rsidRPr="007A6443" w:rsidRDefault="00945E53" w:rsidP="00FE4A28">
            <w:pPr>
              <w:pStyle w:val="rowtabella0"/>
              <w:jc w:val="center"/>
              <w:rPr>
                <w:color w:val="002060"/>
              </w:rPr>
            </w:pPr>
            <w:r w:rsidRPr="007A6443">
              <w:rPr>
                <w:color w:val="002060"/>
              </w:rPr>
              <w:t>0</w:t>
            </w:r>
          </w:p>
        </w:tc>
      </w:tr>
    </w:tbl>
    <w:p w14:paraId="68C378E3" w14:textId="77777777" w:rsidR="00945E53" w:rsidRPr="007A6443" w:rsidRDefault="00945E53" w:rsidP="00945E53">
      <w:pPr>
        <w:pStyle w:val="breakline"/>
        <w:rPr>
          <w:rFonts w:eastAsiaTheme="minorEastAsia"/>
          <w:color w:val="002060"/>
        </w:rPr>
      </w:pPr>
    </w:p>
    <w:p w14:paraId="2E01807F" w14:textId="77777777" w:rsidR="00945E53" w:rsidRPr="007A6443" w:rsidRDefault="00945E53" w:rsidP="00945E53">
      <w:pPr>
        <w:pStyle w:val="breakline"/>
        <w:rPr>
          <w:color w:val="002060"/>
        </w:rPr>
      </w:pPr>
    </w:p>
    <w:p w14:paraId="0AAB4E6C" w14:textId="77777777" w:rsidR="00945E53" w:rsidRPr="007A6443" w:rsidRDefault="00945E53" w:rsidP="00945E53">
      <w:pPr>
        <w:pStyle w:val="sottotitolocampionato10"/>
        <w:rPr>
          <w:color w:val="002060"/>
        </w:rPr>
      </w:pPr>
      <w:r w:rsidRPr="007A6443">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E53" w:rsidRPr="007A6443" w14:paraId="1A54C2AE"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C473E" w14:textId="77777777" w:rsidR="00945E53" w:rsidRPr="007A6443" w:rsidRDefault="00945E53"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616B3" w14:textId="77777777" w:rsidR="00945E53" w:rsidRPr="007A6443" w:rsidRDefault="00945E53"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1B090" w14:textId="77777777" w:rsidR="00945E53" w:rsidRPr="007A6443" w:rsidRDefault="00945E53"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F4E7E" w14:textId="77777777" w:rsidR="00945E53" w:rsidRPr="007A6443" w:rsidRDefault="00945E53"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30ADE" w14:textId="77777777" w:rsidR="00945E53" w:rsidRPr="007A6443" w:rsidRDefault="00945E53"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4D159" w14:textId="77777777" w:rsidR="00945E53" w:rsidRPr="007A6443" w:rsidRDefault="00945E53"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00FFC" w14:textId="77777777" w:rsidR="00945E53" w:rsidRPr="007A6443" w:rsidRDefault="00945E53"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2096B" w14:textId="77777777" w:rsidR="00945E53" w:rsidRPr="007A6443" w:rsidRDefault="00945E53"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023A9" w14:textId="77777777" w:rsidR="00945E53" w:rsidRPr="007A6443" w:rsidRDefault="00945E53"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509C6" w14:textId="77777777" w:rsidR="00945E53" w:rsidRPr="007A6443" w:rsidRDefault="00945E53" w:rsidP="00FE4A28">
            <w:pPr>
              <w:pStyle w:val="headertabella0"/>
              <w:rPr>
                <w:color w:val="002060"/>
              </w:rPr>
            </w:pPr>
            <w:r w:rsidRPr="007A6443">
              <w:rPr>
                <w:color w:val="002060"/>
              </w:rPr>
              <w:t>PE</w:t>
            </w:r>
          </w:p>
        </w:tc>
      </w:tr>
      <w:tr w:rsidR="00945E53" w:rsidRPr="007A6443" w14:paraId="07E38C74"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BD4735" w14:textId="77777777" w:rsidR="00945E53" w:rsidRPr="007A6443" w:rsidRDefault="00945E53" w:rsidP="00FE4A28">
            <w:pPr>
              <w:pStyle w:val="rowtabella0"/>
              <w:rPr>
                <w:color w:val="002060"/>
              </w:rPr>
            </w:pPr>
            <w:r w:rsidRPr="007A644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865C" w14:textId="77777777" w:rsidR="00945E53" w:rsidRPr="007A6443" w:rsidRDefault="00945E53" w:rsidP="00FE4A28">
            <w:pPr>
              <w:pStyle w:val="rowtabella0"/>
              <w:jc w:val="center"/>
              <w:rPr>
                <w:color w:val="002060"/>
              </w:rPr>
            </w:pPr>
            <w:r w:rsidRPr="007A64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438D"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40AE"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1F7D"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D4C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A6DE" w14:textId="77777777" w:rsidR="00945E53" w:rsidRPr="007A6443" w:rsidRDefault="00945E53" w:rsidP="00FE4A28">
            <w:pPr>
              <w:pStyle w:val="rowtabella0"/>
              <w:jc w:val="center"/>
              <w:rPr>
                <w:color w:val="002060"/>
              </w:rPr>
            </w:pPr>
            <w:r w:rsidRPr="007A644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9028"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0B98" w14:textId="77777777" w:rsidR="00945E53" w:rsidRPr="007A6443" w:rsidRDefault="00945E53" w:rsidP="00FE4A28">
            <w:pPr>
              <w:pStyle w:val="rowtabella0"/>
              <w:jc w:val="center"/>
              <w:rPr>
                <w:color w:val="002060"/>
              </w:rPr>
            </w:pPr>
            <w:r w:rsidRPr="007A64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C7D8" w14:textId="77777777" w:rsidR="00945E53" w:rsidRPr="007A6443" w:rsidRDefault="00945E53" w:rsidP="00FE4A28">
            <w:pPr>
              <w:pStyle w:val="rowtabella0"/>
              <w:jc w:val="center"/>
              <w:rPr>
                <w:color w:val="002060"/>
              </w:rPr>
            </w:pPr>
            <w:r w:rsidRPr="007A6443">
              <w:rPr>
                <w:color w:val="002060"/>
              </w:rPr>
              <w:t>0</w:t>
            </w:r>
          </w:p>
        </w:tc>
      </w:tr>
      <w:tr w:rsidR="00945E53" w:rsidRPr="007A6443" w14:paraId="566BFB8D"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FEF98" w14:textId="77777777" w:rsidR="00945E53" w:rsidRPr="007A6443" w:rsidRDefault="00945E53" w:rsidP="00FE4A28">
            <w:pPr>
              <w:pStyle w:val="rowtabella0"/>
              <w:rPr>
                <w:color w:val="002060"/>
              </w:rPr>
            </w:pPr>
            <w:r w:rsidRPr="007A6443">
              <w:rPr>
                <w:color w:val="002060"/>
              </w:rPr>
              <w:t xml:space="preserve">A.S.D. </w:t>
            </w:r>
            <w:proofErr w:type="gramStart"/>
            <w:r w:rsidRPr="007A644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6F91" w14:textId="77777777" w:rsidR="00945E53" w:rsidRPr="007A6443" w:rsidRDefault="00945E53" w:rsidP="00FE4A28">
            <w:pPr>
              <w:pStyle w:val="rowtabella0"/>
              <w:jc w:val="center"/>
              <w:rPr>
                <w:color w:val="002060"/>
              </w:rPr>
            </w:pPr>
            <w:r w:rsidRPr="007A64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BCE2"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EE3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6BBB"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9DC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BC81" w14:textId="77777777" w:rsidR="00945E53" w:rsidRPr="007A6443" w:rsidRDefault="00945E53" w:rsidP="00FE4A28">
            <w:pPr>
              <w:pStyle w:val="rowtabella0"/>
              <w:jc w:val="center"/>
              <w:rPr>
                <w:color w:val="002060"/>
              </w:rPr>
            </w:pPr>
            <w:r w:rsidRPr="007A644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8472"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CC3F"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8DFD" w14:textId="77777777" w:rsidR="00945E53" w:rsidRPr="007A6443" w:rsidRDefault="00945E53" w:rsidP="00FE4A28">
            <w:pPr>
              <w:pStyle w:val="rowtabella0"/>
              <w:jc w:val="center"/>
              <w:rPr>
                <w:color w:val="002060"/>
              </w:rPr>
            </w:pPr>
            <w:r w:rsidRPr="007A6443">
              <w:rPr>
                <w:color w:val="002060"/>
              </w:rPr>
              <w:t>0</w:t>
            </w:r>
          </w:p>
        </w:tc>
      </w:tr>
      <w:tr w:rsidR="00945E53" w:rsidRPr="007A6443" w14:paraId="5BAACC4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E257F" w14:textId="77777777" w:rsidR="00945E53" w:rsidRPr="007A6443" w:rsidRDefault="00945E53" w:rsidP="00FE4A28">
            <w:pPr>
              <w:pStyle w:val="rowtabella0"/>
              <w:rPr>
                <w:color w:val="002060"/>
              </w:rPr>
            </w:pPr>
            <w:r w:rsidRPr="007A644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1215F"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281C"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718C"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C441"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C006"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9689"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DAAA"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7DE2" w14:textId="77777777" w:rsidR="00945E53" w:rsidRPr="007A6443" w:rsidRDefault="00945E53" w:rsidP="00FE4A28">
            <w:pPr>
              <w:pStyle w:val="rowtabella0"/>
              <w:jc w:val="center"/>
              <w:rPr>
                <w:color w:val="002060"/>
              </w:rPr>
            </w:pPr>
            <w:r w:rsidRPr="007A64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FD93" w14:textId="77777777" w:rsidR="00945E53" w:rsidRPr="007A6443" w:rsidRDefault="00945E53" w:rsidP="00FE4A28">
            <w:pPr>
              <w:pStyle w:val="rowtabella0"/>
              <w:jc w:val="center"/>
              <w:rPr>
                <w:color w:val="002060"/>
              </w:rPr>
            </w:pPr>
            <w:r w:rsidRPr="007A6443">
              <w:rPr>
                <w:color w:val="002060"/>
              </w:rPr>
              <w:t>0</w:t>
            </w:r>
          </w:p>
        </w:tc>
      </w:tr>
      <w:tr w:rsidR="00945E53" w:rsidRPr="007A6443" w14:paraId="4AA4A5B3"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B1AB4" w14:textId="77777777" w:rsidR="00945E53" w:rsidRPr="007A6443" w:rsidRDefault="00945E53" w:rsidP="00FE4A28">
            <w:pPr>
              <w:pStyle w:val="rowtabella0"/>
              <w:rPr>
                <w:color w:val="002060"/>
              </w:rPr>
            </w:pPr>
            <w:r w:rsidRPr="007A644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C489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144A"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1448" w14:textId="77777777" w:rsidR="00945E53" w:rsidRPr="007A6443" w:rsidRDefault="00945E53" w:rsidP="00FE4A28">
            <w:pPr>
              <w:pStyle w:val="rowtabella0"/>
              <w:jc w:val="center"/>
              <w:rPr>
                <w:color w:val="002060"/>
              </w:rPr>
            </w:pPr>
            <w:r w:rsidRPr="007A64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BC6E0"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77F9" w14:textId="77777777" w:rsidR="00945E53" w:rsidRPr="007A6443" w:rsidRDefault="00945E53" w:rsidP="00FE4A28">
            <w:pPr>
              <w:pStyle w:val="rowtabella0"/>
              <w:jc w:val="center"/>
              <w:rPr>
                <w:color w:val="002060"/>
              </w:rPr>
            </w:pPr>
            <w:r w:rsidRPr="007A64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5F9B" w14:textId="77777777" w:rsidR="00945E53" w:rsidRPr="007A6443" w:rsidRDefault="00945E53" w:rsidP="00FE4A28">
            <w:pPr>
              <w:pStyle w:val="rowtabella0"/>
              <w:jc w:val="center"/>
              <w:rPr>
                <w:color w:val="002060"/>
              </w:rPr>
            </w:pPr>
            <w:r w:rsidRPr="007A64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701C" w14:textId="77777777" w:rsidR="00945E53" w:rsidRPr="007A6443" w:rsidRDefault="00945E53" w:rsidP="00FE4A28">
            <w:pPr>
              <w:pStyle w:val="rowtabella0"/>
              <w:jc w:val="center"/>
              <w:rPr>
                <w:color w:val="002060"/>
              </w:rPr>
            </w:pPr>
            <w:r w:rsidRPr="007A644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C1DB" w14:textId="77777777" w:rsidR="00945E53" w:rsidRPr="007A6443" w:rsidRDefault="00945E53" w:rsidP="00FE4A28">
            <w:pPr>
              <w:pStyle w:val="rowtabella0"/>
              <w:jc w:val="center"/>
              <w:rPr>
                <w:color w:val="002060"/>
              </w:rPr>
            </w:pPr>
            <w:r w:rsidRPr="007A64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C6AC" w14:textId="77777777" w:rsidR="00945E53" w:rsidRPr="007A6443" w:rsidRDefault="00945E53" w:rsidP="00FE4A28">
            <w:pPr>
              <w:pStyle w:val="rowtabella0"/>
              <w:jc w:val="center"/>
              <w:rPr>
                <w:color w:val="002060"/>
              </w:rPr>
            </w:pPr>
            <w:r w:rsidRPr="007A6443">
              <w:rPr>
                <w:color w:val="002060"/>
              </w:rPr>
              <w:t>0</w:t>
            </w:r>
          </w:p>
        </w:tc>
      </w:tr>
      <w:tr w:rsidR="00945E53" w:rsidRPr="007A6443" w14:paraId="6CB33913"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5AF7A" w14:textId="77777777" w:rsidR="00945E53" w:rsidRPr="007A6443" w:rsidRDefault="00945E53" w:rsidP="00FE4A28">
            <w:pPr>
              <w:pStyle w:val="rowtabella0"/>
              <w:rPr>
                <w:color w:val="002060"/>
              </w:rPr>
            </w:pPr>
            <w:r w:rsidRPr="007A644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A0EE"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F9A7D"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6097"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36A7" w14:textId="77777777" w:rsidR="00945E53" w:rsidRPr="007A6443" w:rsidRDefault="00945E53"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8E8B" w14:textId="77777777" w:rsidR="00945E53" w:rsidRPr="007A6443" w:rsidRDefault="00945E53" w:rsidP="00FE4A28">
            <w:pPr>
              <w:pStyle w:val="rowtabella0"/>
              <w:jc w:val="center"/>
              <w:rPr>
                <w:color w:val="002060"/>
              </w:rPr>
            </w:pPr>
            <w:r w:rsidRPr="007A64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3739" w14:textId="77777777" w:rsidR="00945E53" w:rsidRPr="007A6443" w:rsidRDefault="00945E53" w:rsidP="00FE4A28">
            <w:pPr>
              <w:pStyle w:val="rowtabella0"/>
              <w:jc w:val="center"/>
              <w:rPr>
                <w:color w:val="002060"/>
              </w:rPr>
            </w:pPr>
            <w:r w:rsidRPr="007A64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5F8B" w14:textId="77777777" w:rsidR="00945E53" w:rsidRPr="007A6443" w:rsidRDefault="00945E53" w:rsidP="00FE4A28">
            <w:pPr>
              <w:pStyle w:val="rowtabella0"/>
              <w:jc w:val="center"/>
              <w:rPr>
                <w:color w:val="002060"/>
              </w:rPr>
            </w:pPr>
            <w:r w:rsidRPr="007A644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B4F88" w14:textId="77777777" w:rsidR="00945E53" w:rsidRPr="007A6443" w:rsidRDefault="00945E53" w:rsidP="00FE4A28">
            <w:pPr>
              <w:pStyle w:val="rowtabella0"/>
              <w:jc w:val="center"/>
              <w:rPr>
                <w:color w:val="002060"/>
              </w:rPr>
            </w:pPr>
            <w:r w:rsidRPr="007A64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6EDF2" w14:textId="77777777" w:rsidR="00945E53" w:rsidRPr="007A6443" w:rsidRDefault="00945E53" w:rsidP="00FE4A28">
            <w:pPr>
              <w:pStyle w:val="rowtabella0"/>
              <w:jc w:val="center"/>
              <w:rPr>
                <w:color w:val="002060"/>
              </w:rPr>
            </w:pPr>
            <w:r w:rsidRPr="007A6443">
              <w:rPr>
                <w:color w:val="002060"/>
              </w:rPr>
              <w:t>0</w:t>
            </w:r>
          </w:p>
        </w:tc>
      </w:tr>
    </w:tbl>
    <w:p w14:paraId="32A177C7" w14:textId="77777777" w:rsidR="00945E53" w:rsidRDefault="00945E53" w:rsidP="00945E53">
      <w:pPr>
        <w:pStyle w:val="breakline"/>
        <w:rPr>
          <w:color w:val="002060"/>
        </w:rPr>
      </w:pPr>
    </w:p>
    <w:p w14:paraId="777CDA17" w14:textId="77777777" w:rsidR="00945E53" w:rsidRPr="007A6443" w:rsidRDefault="00945E53" w:rsidP="00945E53">
      <w:pPr>
        <w:pStyle w:val="titoloprinc0"/>
        <w:rPr>
          <w:color w:val="002060"/>
        </w:rPr>
      </w:pPr>
      <w:r w:rsidRPr="007A6443">
        <w:rPr>
          <w:color w:val="002060"/>
        </w:rPr>
        <w:t>PROGRAMMA GARE</w:t>
      </w:r>
    </w:p>
    <w:p w14:paraId="0BC7AB88" w14:textId="77777777" w:rsidR="00945E53" w:rsidRDefault="00945E53" w:rsidP="00945E53">
      <w:pPr>
        <w:pStyle w:val="breakline"/>
        <w:rPr>
          <w:rFonts w:eastAsiaTheme="minorEastAsia"/>
          <w:color w:val="002060"/>
        </w:rPr>
      </w:pPr>
    </w:p>
    <w:p w14:paraId="74A1A202" w14:textId="77777777" w:rsidR="003732AA" w:rsidRPr="00282952" w:rsidRDefault="003732AA" w:rsidP="003732AA">
      <w:pPr>
        <w:pStyle w:val="sottotitolocampionato10"/>
        <w:rPr>
          <w:color w:val="002060"/>
        </w:rPr>
      </w:pPr>
      <w:r w:rsidRPr="00282952">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3732AA" w:rsidRPr="00282952" w14:paraId="70F4F611"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12FD8"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55AE5"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CCC8C"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FEA08"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20036"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EE025"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9E50C"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7D1B1CBC"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90DBFF" w14:textId="77777777" w:rsidR="003732AA" w:rsidRPr="00282952" w:rsidRDefault="003732AA" w:rsidP="00FE4A28">
            <w:pPr>
              <w:pStyle w:val="rowtabella0"/>
              <w:rPr>
                <w:color w:val="002060"/>
              </w:rPr>
            </w:pPr>
            <w:r w:rsidRPr="0028295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475D1" w14:textId="77777777" w:rsidR="003732AA" w:rsidRPr="00282952" w:rsidRDefault="003732AA" w:rsidP="00FE4A28">
            <w:pPr>
              <w:pStyle w:val="rowtabella0"/>
              <w:rPr>
                <w:color w:val="002060"/>
              </w:rPr>
            </w:pPr>
            <w:r w:rsidRPr="00282952">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8A4E6"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AE5EB" w14:textId="77777777" w:rsidR="003732AA" w:rsidRPr="00282952" w:rsidRDefault="003732AA" w:rsidP="00FE4A28">
            <w:pPr>
              <w:pStyle w:val="rowtabella0"/>
              <w:rPr>
                <w:color w:val="002060"/>
              </w:rPr>
            </w:pPr>
            <w:r w:rsidRPr="00282952">
              <w:rPr>
                <w:color w:val="002060"/>
              </w:rPr>
              <w:t>14/03/2026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34476" w14:textId="77777777" w:rsidR="003732AA" w:rsidRPr="00282952" w:rsidRDefault="003732AA" w:rsidP="00FE4A28">
            <w:pPr>
              <w:pStyle w:val="rowtabella0"/>
              <w:rPr>
                <w:color w:val="002060"/>
              </w:rPr>
            </w:pPr>
            <w:r w:rsidRPr="00282952">
              <w:rPr>
                <w:color w:val="002060"/>
              </w:rPr>
              <w:t xml:space="preserve">5429 PAL.COM. </w:t>
            </w:r>
            <w:proofErr w:type="gramStart"/>
            <w:r w:rsidRPr="00282952">
              <w:rPr>
                <w:color w:val="002060"/>
              </w:rPr>
              <w:t>S.MICHELE</w:t>
            </w:r>
            <w:proofErr w:type="gramEnd"/>
            <w:r w:rsidRPr="0028295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61F68" w14:textId="77777777" w:rsidR="003732AA" w:rsidRPr="00282952" w:rsidRDefault="003732AA" w:rsidP="00FE4A28">
            <w:pPr>
              <w:pStyle w:val="rowtabella0"/>
              <w:rPr>
                <w:color w:val="002060"/>
              </w:rPr>
            </w:pPr>
            <w:r w:rsidRPr="0028295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FCFFD" w14:textId="77777777" w:rsidR="003732AA" w:rsidRPr="00282952" w:rsidRDefault="003732AA" w:rsidP="00FE4A28">
            <w:pPr>
              <w:pStyle w:val="rowtabella0"/>
              <w:rPr>
                <w:color w:val="002060"/>
              </w:rPr>
            </w:pPr>
            <w:r w:rsidRPr="00282952">
              <w:rPr>
                <w:color w:val="002060"/>
              </w:rPr>
              <w:t>VIA LORETO</w:t>
            </w:r>
          </w:p>
        </w:tc>
      </w:tr>
      <w:tr w:rsidR="003732AA" w:rsidRPr="00282952" w14:paraId="362128AD"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2A5402" w14:textId="77777777" w:rsidR="003732AA" w:rsidRPr="00282952" w:rsidRDefault="003732AA" w:rsidP="00FE4A28">
            <w:pPr>
              <w:pStyle w:val="rowtabella0"/>
              <w:rPr>
                <w:color w:val="002060"/>
              </w:rPr>
            </w:pPr>
            <w:r w:rsidRPr="00282952">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E58002" w14:textId="77777777" w:rsidR="003732AA" w:rsidRPr="00282952" w:rsidRDefault="003732AA" w:rsidP="00FE4A28">
            <w:pPr>
              <w:pStyle w:val="rowtabella0"/>
              <w:rPr>
                <w:color w:val="002060"/>
              </w:rPr>
            </w:pPr>
            <w:r w:rsidRPr="00282952">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6C97CF"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0893D3" w14:textId="77777777" w:rsidR="003732AA" w:rsidRPr="00282952" w:rsidRDefault="003732AA" w:rsidP="00FE4A28">
            <w:pPr>
              <w:pStyle w:val="rowtabella0"/>
              <w:rPr>
                <w:color w:val="002060"/>
              </w:rPr>
            </w:pPr>
            <w:r w:rsidRPr="00282952">
              <w:rPr>
                <w:color w:val="002060"/>
              </w:rPr>
              <w:t>15/03/2026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1BE542" w14:textId="77777777" w:rsidR="003732AA" w:rsidRPr="00282952" w:rsidRDefault="003732AA" w:rsidP="00FE4A28">
            <w:pPr>
              <w:pStyle w:val="rowtabella0"/>
              <w:rPr>
                <w:color w:val="002060"/>
              </w:rPr>
            </w:pPr>
            <w:r w:rsidRPr="0028295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70C7C" w14:textId="77777777" w:rsidR="003732AA" w:rsidRPr="00282952" w:rsidRDefault="003732AA" w:rsidP="00FE4A28">
            <w:pPr>
              <w:pStyle w:val="rowtabella0"/>
              <w:rPr>
                <w:color w:val="002060"/>
              </w:rPr>
            </w:pPr>
            <w:r w:rsidRPr="0028295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6E662" w14:textId="77777777" w:rsidR="003732AA" w:rsidRPr="00282952" w:rsidRDefault="003732AA" w:rsidP="00FE4A28">
            <w:pPr>
              <w:pStyle w:val="rowtabella0"/>
              <w:rPr>
                <w:color w:val="002060"/>
              </w:rPr>
            </w:pPr>
            <w:r w:rsidRPr="00282952">
              <w:rPr>
                <w:color w:val="002060"/>
              </w:rPr>
              <w:t xml:space="preserve">LOC.MONTEROCCO VIA </w:t>
            </w:r>
            <w:proofErr w:type="gramStart"/>
            <w:r w:rsidRPr="00282952">
              <w:rPr>
                <w:color w:val="002060"/>
              </w:rPr>
              <w:t>A.MANCINI</w:t>
            </w:r>
            <w:proofErr w:type="gramEnd"/>
          </w:p>
        </w:tc>
      </w:tr>
      <w:tr w:rsidR="003732AA" w:rsidRPr="00282952" w14:paraId="6870FCFD"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223E0E" w14:textId="77777777" w:rsidR="003732AA" w:rsidRPr="00282952" w:rsidRDefault="003732AA" w:rsidP="00FE4A28">
            <w:pPr>
              <w:pStyle w:val="rowtabella0"/>
              <w:rPr>
                <w:color w:val="002060"/>
              </w:rPr>
            </w:pPr>
            <w:r w:rsidRPr="00282952">
              <w:rPr>
                <w:color w:val="002060"/>
              </w:rPr>
              <w:lastRenderedPageBreak/>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36453" w14:textId="77777777" w:rsidR="003732AA" w:rsidRPr="00282952" w:rsidRDefault="003732AA" w:rsidP="00FE4A28">
            <w:pPr>
              <w:pStyle w:val="rowtabella0"/>
              <w:rPr>
                <w:color w:val="002060"/>
              </w:rPr>
            </w:pPr>
            <w:r w:rsidRPr="00282952">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C7156"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4B806" w14:textId="77777777" w:rsidR="003732AA" w:rsidRPr="00282952" w:rsidRDefault="003732AA" w:rsidP="00FE4A28">
            <w:pPr>
              <w:pStyle w:val="rowtabella0"/>
              <w:rPr>
                <w:color w:val="002060"/>
              </w:rPr>
            </w:pPr>
            <w:r w:rsidRPr="00282952">
              <w:rPr>
                <w:color w:val="002060"/>
              </w:rPr>
              <w:t>15/03/2026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49877" w14:textId="77777777" w:rsidR="003732AA" w:rsidRPr="00282952" w:rsidRDefault="003732AA" w:rsidP="00FE4A28">
            <w:pPr>
              <w:pStyle w:val="rowtabella0"/>
              <w:rPr>
                <w:color w:val="002060"/>
              </w:rPr>
            </w:pPr>
            <w:r w:rsidRPr="00282952">
              <w:rPr>
                <w:color w:val="002060"/>
              </w:rPr>
              <w:t xml:space="preserve">5623 PALESTRA </w:t>
            </w:r>
            <w:proofErr w:type="gramStart"/>
            <w:r w:rsidRPr="00282952">
              <w:rPr>
                <w:color w:val="002060"/>
              </w:rPr>
              <w:t>SC.MEDIA</w:t>
            </w:r>
            <w:proofErr w:type="gramEnd"/>
            <w:r w:rsidRPr="00282952">
              <w:rPr>
                <w:color w:val="002060"/>
              </w:rPr>
              <w:t xml:space="preserve"> </w:t>
            </w:r>
            <w:proofErr w:type="gramStart"/>
            <w:r w:rsidRPr="00282952">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A08B6" w14:textId="77777777" w:rsidR="003732AA" w:rsidRPr="00282952" w:rsidRDefault="003732AA" w:rsidP="00FE4A28">
            <w:pPr>
              <w:pStyle w:val="rowtabella0"/>
              <w:rPr>
                <w:color w:val="002060"/>
              </w:rPr>
            </w:pPr>
            <w:r w:rsidRPr="0028295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D1525" w14:textId="77777777" w:rsidR="003732AA" w:rsidRPr="00282952" w:rsidRDefault="003732AA" w:rsidP="00FE4A28">
            <w:pPr>
              <w:pStyle w:val="rowtabella0"/>
              <w:rPr>
                <w:color w:val="002060"/>
              </w:rPr>
            </w:pPr>
            <w:r w:rsidRPr="00282952">
              <w:rPr>
                <w:color w:val="002060"/>
              </w:rPr>
              <w:t>VIA PIRANDELLO</w:t>
            </w:r>
          </w:p>
        </w:tc>
      </w:tr>
    </w:tbl>
    <w:p w14:paraId="51A659DD" w14:textId="77777777" w:rsidR="003732AA" w:rsidRPr="00282952" w:rsidRDefault="003732AA" w:rsidP="003732AA">
      <w:pPr>
        <w:pStyle w:val="breakline"/>
        <w:rPr>
          <w:rFonts w:eastAsiaTheme="minorEastAsia"/>
          <w:color w:val="002060"/>
        </w:rPr>
      </w:pPr>
    </w:p>
    <w:p w14:paraId="75D258F6" w14:textId="77777777" w:rsidR="003732AA" w:rsidRPr="00282952" w:rsidRDefault="003732AA" w:rsidP="003732AA">
      <w:pPr>
        <w:pStyle w:val="breakline"/>
        <w:rPr>
          <w:color w:val="002060"/>
        </w:rPr>
      </w:pPr>
    </w:p>
    <w:p w14:paraId="21ABC1DE" w14:textId="77777777" w:rsidR="003732AA" w:rsidRPr="00282952" w:rsidRDefault="003732AA" w:rsidP="003732AA">
      <w:pPr>
        <w:pStyle w:val="breakline"/>
        <w:rPr>
          <w:color w:val="002060"/>
        </w:rPr>
      </w:pPr>
    </w:p>
    <w:p w14:paraId="553915B9" w14:textId="77777777" w:rsidR="003732AA" w:rsidRPr="00282952" w:rsidRDefault="003732AA" w:rsidP="003732AA">
      <w:pPr>
        <w:pStyle w:val="sottotitolocampionato10"/>
        <w:rPr>
          <w:color w:val="002060"/>
        </w:rPr>
      </w:pPr>
      <w:r w:rsidRPr="00282952">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3732AA" w:rsidRPr="00282952" w14:paraId="2BCE1BCE"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33D44"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21220"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E26DA"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28C7"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1AE1"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6199B"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1307D"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078442D3"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0D72FF" w14:textId="77777777" w:rsidR="003732AA" w:rsidRPr="00282952" w:rsidRDefault="003732AA" w:rsidP="00FE4A28">
            <w:pPr>
              <w:pStyle w:val="rowtabella0"/>
              <w:rPr>
                <w:color w:val="002060"/>
              </w:rPr>
            </w:pPr>
            <w:r w:rsidRPr="00282952">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16D37" w14:textId="77777777" w:rsidR="003732AA" w:rsidRPr="00282952" w:rsidRDefault="003732AA" w:rsidP="00FE4A28">
            <w:pPr>
              <w:pStyle w:val="rowtabella0"/>
              <w:rPr>
                <w:color w:val="002060"/>
              </w:rPr>
            </w:pPr>
            <w:r w:rsidRPr="00282952">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7A2E2"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09204" w14:textId="77777777" w:rsidR="003732AA" w:rsidRPr="00282952" w:rsidRDefault="003732AA" w:rsidP="00FE4A28">
            <w:pPr>
              <w:pStyle w:val="rowtabella0"/>
              <w:rPr>
                <w:color w:val="002060"/>
              </w:rPr>
            </w:pPr>
            <w:r w:rsidRPr="00282952">
              <w:rPr>
                <w:color w:val="002060"/>
              </w:rPr>
              <w:t>14/03/2026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E7C18" w14:textId="77777777" w:rsidR="003732AA" w:rsidRPr="00282952" w:rsidRDefault="003732AA" w:rsidP="00FE4A28">
            <w:pPr>
              <w:pStyle w:val="rowtabella0"/>
              <w:rPr>
                <w:color w:val="002060"/>
              </w:rPr>
            </w:pPr>
            <w:r w:rsidRPr="00282952">
              <w:rPr>
                <w:color w:val="002060"/>
              </w:rPr>
              <w:t>5488 CAMPO SCOPERTO CIRC.MONTECELSO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B79FD" w14:textId="77777777" w:rsidR="003732AA" w:rsidRPr="00282952" w:rsidRDefault="003732AA" w:rsidP="00FE4A28">
            <w:pPr>
              <w:pStyle w:val="rowtabella0"/>
              <w:rPr>
                <w:color w:val="002060"/>
              </w:rPr>
            </w:pPr>
            <w:r w:rsidRPr="00282952">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3AD83" w14:textId="77777777" w:rsidR="003732AA" w:rsidRPr="00282952" w:rsidRDefault="003732AA" w:rsidP="00FE4A28">
            <w:pPr>
              <w:pStyle w:val="rowtabella0"/>
              <w:rPr>
                <w:color w:val="002060"/>
              </w:rPr>
            </w:pPr>
            <w:r w:rsidRPr="00282952">
              <w:rPr>
                <w:color w:val="002060"/>
              </w:rPr>
              <w:t>VIA DEI PINI</w:t>
            </w:r>
          </w:p>
        </w:tc>
      </w:tr>
      <w:tr w:rsidR="003732AA" w:rsidRPr="00282952" w14:paraId="30FC0D24"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045005" w14:textId="77777777" w:rsidR="003732AA" w:rsidRPr="00282952" w:rsidRDefault="003732AA" w:rsidP="00FE4A28">
            <w:pPr>
              <w:pStyle w:val="rowtabella0"/>
              <w:rPr>
                <w:color w:val="002060"/>
              </w:rPr>
            </w:pPr>
            <w:r w:rsidRPr="00282952">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ED8EF" w14:textId="77777777" w:rsidR="003732AA" w:rsidRPr="00282952" w:rsidRDefault="003732AA" w:rsidP="00FE4A28">
            <w:pPr>
              <w:pStyle w:val="rowtabella0"/>
              <w:rPr>
                <w:color w:val="002060"/>
              </w:rPr>
            </w:pPr>
            <w:r w:rsidRPr="00282952">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53240"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58A89" w14:textId="77777777" w:rsidR="003732AA" w:rsidRPr="00282952" w:rsidRDefault="003732AA" w:rsidP="00FE4A28">
            <w:pPr>
              <w:pStyle w:val="rowtabella0"/>
              <w:rPr>
                <w:color w:val="002060"/>
              </w:rPr>
            </w:pPr>
            <w:r w:rsidRPr="00282952">
              <w:rPr>
                <w:color w:val="002060"/>
              </w:rPr>
              <w:t>15/03/2026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04F9C" w14:textId="77777777" w:rsidR="003732AA" w:rsidRPr="00282952" w:rsidRDefault="003732AA" w:rsidP="00FE4A28">
            <w:pPr>
              <w:pStyle w:val="rowtabella0"/>
              <w:rPr>
                <w:color w:val="002060"/>
              </w:rPr>
            </w:pPr>
            <w:r w:rsidRPr="00282952">
              <w:rPr>
                <w:color w:val="002060"/>
              </w:rPr>
              <w:t xml:space="preserve">5454 </w:t>
            </w:r>
            <w:proofErr w:type="gramStart"/>
            <w:r w:rsidRPr="00282952">
              <w:rPr>
                <w:color w:val="002060"/>
              </w:rPr>
              <w:t>C.COPERTO</w:t>
            </w:r>
            <w:proofErr w:type="gramEnd"/>
            <w:r w:rsidRPr="00282952">
              <w:rPr>
                <w:color w:val="002060"/>
              </w:rPr>
              <w:t xml:space="preserve"> </w:t>
            </w:r>
            <w:proofErr w:type="gramStart"/>
            <w:r w:rsidRPr="00282952">
              <w:rPr>
                <w:color w:val="002060"/>
              </w:rPr>
              <w:t>C.TENNIS</w:t>
            </w:r>
            <w:proofErr w:type="gramEnd"/>
            <w:r w:rsidRPr="00282952">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AE318" w14:textId="77777777" w:rsidR="003732AA" w:rsidRPr="00282952" w:rsidRDefault="003732AA" w:rsidP="00FE4A28">
            <w:pPr>
              <w:pStyle w:val="rowtabella0"/>
              <w:rPr>
                <w:color w:val="002060"/>
              </w:rPr>
            </w:pPr>
            <w:r w:rsidRPr="0028295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709B4" w14:textId="77777777" w:rsidR="003732AA" w:rsidRPr="00282952" w:rsidRDefault="003732AA" w:rsidP="00FE4A28">
            <w:pPr>
              <w:pStyle w:val="rowtabella0"/>
              <w:rPr>
                <w:color w:val="002060"/>
              </w:rPr>
            </w:pPr>
            <w:r w:rsidRPr="00282952">
              <w:rPr>
                <w:color w:val="002060"/>
              </w:rPr>
              <w:t>VIA VILLA TOMBARI</w:t>
            </w:r>
          </w:p>
        </w:tc>
      </w:tr>
    </w:tbl>
    <w:p w14:paraId="5090F43F" w14:textId="77777777" w:rsidR="003732AA" w:rsidRPr="00282952" w:rsidRDefault="003732AA" w:rsidP="003732AA">
      <w:pPr>
        <w:pStyle w:val="breakline"/>
        <w:rPr>
          <w:rFonts w:eastAsiaTheme="minorEastAsia"/>
          <w:color w:val="002060"/>
        </w:rPr>
      </w:pPr>
    </w:p>
    <w:p w14:paraId="63F6EA61" w14:textId="77777777" w:rsidR="003732AA" w:rsidRPr="00282952" w:rsidRDefault="003732AA" w:rsidP="003732AA">
      <w:pPr>
        <w:pStyle w:val="breakline"/>
        <w:rPr>
          <w:color w:val="002060"/>
        </w:rPr>
      </w:pPr>
    </w:p>
    <w:p w14:paraId="128A6EBF" w14:textId="77777777" w:rsidR="003732AA" w:rsidRPr="00282952" w:rsidRDefault="003732AA" w:rsidP="003732AA">
      <w:pPr>
        <w:pStyle w:val="breakline"/>
        <w:rPr>
          <w:color w:val="002060"/>
        </w:rPr>
      </w:pPr>
    </w:p>
    <w:p w14:paraId="63C75141" w14:textId="77777777" w:rsidR="003732AA" w:rsidRPr="00282952" w:rsidRDefault="003732AA" w:rsidP="003732AA">
      <w:pPr>
        <w:pStyle w:val="sottotitolocampionato10"/>
        <w:rPr>
          <w:color w:val="002060"/>
        </w:rPr>
      </w:pPr>
      <w:r w:rsidRPr="00282952">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3732AA" w:rsidRPr="00282952" w14:paraId="4B004591"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50978"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93F26"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866B3"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8CF52"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66503"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E1768"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4B92A"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2ED7E1BF"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79A630" w14:textId="77777777" w:rsidR="003732AA" w:rsidRPr="00282952" w:rsidRDefault="003732AA" w:rsidP="00FE4A28">
            <w:pPr>
              <w:pStyle w:val="rowtabella0"/>
              <w:rPr>
                <w:color w:val="002060"/>
              </w:rPr>
            </w:pPr>
            <w:r w:rsidRPr="00282952">
              <w:rPr>
                <w:color w:val="002060"/>
              </w:rPr>
              <w:t xml:space="preserve">AUDAX 1970 </w:t>
            </w:r>
            <w:proofErr w:type="gramStart"/>
            <w:r w:rsidRPr="00282952">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96976" w14:textId="77777777" w:rsidR="003732AA" w:rsidRPr="00282952" w:rsidRDefault="003732AA" w:rsidP="00FE4A28">
            <w:pPr>
              <w:pStyle w:val="rowtabella0"/>
              <w:rPr>
                <w:color w:val="002060"/>
              </w:rPr>
            </w:pPr>
            <w:r w:rsidRPr="00282952">
              <w:rPr>
                <w:color w:val="002060"/>
              </w:rPr>
              <w:t xml:space="preserve">C.U.S. ANCONA </w:t>
            </w:r>
            <w:proofErr w:type="spellStart"/>
            <w:proofErr w:type="gramStart"/>
            <w:r w:rsidRPr="00282952">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FAE87"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76902" w14:textId="77777777" w:rsidR="003732AA" w:rsidRPr="00282952" w:rsidRDefault="003732AA" w:rsidP="00FE4A28">
            <w:pPr>
              <w:pStyle w:val="rowtabella0"/>
              <w:rPr>
                <w:color w:val="002060"/>
              </w:rPr>
            </w:pPr>
            <w:r w:rsidRPr="00282952">
              <w:rPr>
                <w:color w:val="002060"/>
              </w:rPr>
              <w:t>14/03/2026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41DDC" w14:textId="77777777" w:rsidR="003732AA" w:rsidRPr="00282952" w:rsidRDefault="003732AA" w:rsidP="00FE4A28">
            <w:pPr>
              <w:pStyle w:val="rowtabella0"/>
              <w:rPr>
                <w:color w:val="002060"/>
              </w:rPr>
            </w:pPr>
            <w:r w:rsidRPr="00282952">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A5A3C" w14:textId="77777777" w:rsidR="003732AA" w:rsidRPr="00282952" w:rsidRDefault="003732AA" w:rsidP="00FE4A28">
            <w:pPr>
              <w:pStyle w:val="rowtabella0"/>
              <w:rPr>
                <w:color w:val="002060"/>
              </w:rPr>
            </w:pPr>
            <w:r w:rsidRPr="0028295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49D6B" w14:textId="77777777" w:rsidR="003732AA" w:rsidRPr="00282952" w:rsidRDefault="003732AA" w:rsidP="00FE4A28">
            <w:pPr>
              <w:pStyle w:val="rowtabella0"/>
              <w:rPr>
                <w:color w:val="002060"/>
              </w:rPr>
            </w:pPr>
            <w:r w:rsidRPr="00282952">
              <w:rPr>
                <w:color w:val="002060"/>
              </w:rPr>
              <w:t>VIA CELLINI</w:t>
            </w:r>
          </w:p>
        </w:tc>
      </w:tr>
      <w:tr w:rsidR="003732AA" w:rsidRPr="00282952" w14:paraId="66BA2EC6"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FC27FE" w14:textId="77777777" w:rsidR="003732AA" w:rsidRPr="00282952" w:rsidRDefault="003732AA" w:rsidP="00FE4A28">
            <w:pPr>
              <w:pStyle w:val="rowtabella0"/>
              <w:rPr>
                <w:color w:val="002060"/>
              </w:rPr>
            </w:pPr>
            <w:r w:rsidRPr="00282952">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96F951" w14:textId="77777777" w:rsidR="003732AA" w:rsidRPr="00282952" w:rsidRDefault="003732AA" w:rsidP="00FE4A28">
            <w:pPr>
              <w:pStyle w:val="rowtabella0"/>
              <w:rPr>
                <w:color w:val="002060"/>
              </w:rPr>
            </w:pPr>
            <w:r w:rsidRPr="0028295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E75B31"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A21435" w14:textId="77777777" w:rsidR="003732AA" w:rsidRPr="00282952" w:rsidRDefault="003732AA" w:rsidP="00FE4A28">
            <w:pPr>
              <w:pStyle w:val="rowtabella0"/>
              <w:rPr>
                <w:color w:val="002060"/>
              </w:rPr>
            </w:pPr>
            <w:r w:rsidRPr="00282952">
              <w:rPr>
                <w:color w:val="002060"/>
              </w:rPr>
              <w:t>14/03/2026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EE11F1" w14:textId="77777777" w:rsidR="003732AA" w:rsidRPr="00282952" w:rsidRDefault="003732AA" w:rsidP="00FE4A28">
            <w:pPr>
              <w:pStyle w:val="rowtabella0"/>
              <w:rPr>
                <w:color w:val="002060"/>
              </w:rPr>
            </w:pPr>
            <w:r w:rsidRPr="0028295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3187A" w14:textId="77777777" w:rsidR="003732AA" w:rsidRPr="00282952" w:rsidRDefault="003732AA" w:rsidP="00FE4A28">
            <w:pPr>
              <w:pStyle w:val="rowtabella0"/>
              <w:rPr>
                <w:color w:val="002060"/>
              </w:rPr>
            </w:pPr>
            <w:r w:rsidRPr="0028295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3ED690" w14:textId="77777777" w:rsidR="003732AA" w:rsidRPr="00282952" w:rsidRDefault="003732AA" w:rsidP="00FE4A28">
            <w:pPr>
              <w:pStyle w:val="rowtabella0"/>
              <w:rPr>
                <w:color w:val="002060"/>
              </w:rPr>
            </w:pPr>
            <w:r w:rsidRPr="00282952">
              <w:rPr>
                <w:color w:val="002060"/>
              </w:rPr>
              <w:t>VIA DEI TESSITORI</w:t>
            </w:r>
          </w:p>
        </w:tc>
      </w:tr>
      <w:tr w:rsidR="003732AA" w:rsidRPr="00282952" w14:paraId="0C423C07"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14151" w14:textId="77777777" w:rsidR="003732AA" w:rsidRPr="00282952" w:rsidRDefault="003732AA" w:rsidP="00FE4A28">
            <w:pPr>
              <w:pStyle w:val="rowtabella0"/>
              <w:rPr>
                <w:color w:val="002060"/>
              </w:rPr>
            </w:pPr>
            <w:r w:rsidRPr="00282952">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37CAB" w14:textId="77777777" w:rsidR="003732AA" w:rsidRPr="00282952" w:rsidRDefault="003732AA" w:rsidP="00FE4A28">
            <w:pPr>
              <w:pStyle w:val="rowtabella0"/>
              <w:rPr>
                <w:color w:val="002060"/>
              </w:rPr>
            </w:pPr>
            <w:r w:rsidRPr="00282952">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28775"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37D75" w14:textId="77777777" w:rsidR="003732AA" w:rsidRPr="00282952" w:rsidRDefault="003732AA" w:rsidP="00FE4A28">
            <w:pPr>
              <w:pStyle w:val="rowtabella0"/>
              <w:rPr>
                <w:color w:val="002060"/>
              </w:rPr>
            </w:pPr>
            <w:r w:rsidRPr="00282952">
              <w:rPr>
                <w:color w:val="002060"/>
              </w:rPr>
              <w:t>15/03/2026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09EFB" w14:textId="77777777" w:rsidR="003732AA" w:rsidRPr="00282952" w:rsidRDefault="003732AA" w:rsidP="00FE4A28">
            <w:pPr>
              <w:pStyle w:val="rowtabella0"/>
              <w:rPr>
                <w:color w:val="002060"/>
              </w:rPr>
            </w:pPr>
            <w:r w:rsidRPr="00282952">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00D33" w14:textId="77777777" w:rsidR="003732AA" w:rsidRPr="00282952" w:rsidRDefault="003732AA" w:rsidP="00FE4A28">
            <w:pPr>
              <w:pStyle w:val="rowtabella0"/>
              <w:rPr>
                <w:color w:val="002060"/>
              </w:rPr>
            </w:pPr>
            <w:r w:rsidRPr="00282952">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74DD9" w14:textId="77777777" w:rsidR="003732AA" w:rsidRPr="00282952" w:rsidRDefault="003732AA" w:rsidP="00FE4A28">
            <w:pPr>
              <w:pStyle w:val="rowtabella0"/>
              <w:rPr>
                <w:color w:val="002060"/>
              </w:rPr>
            </w:pPr>
            <w:r w:rsidRPr="00282952">
              <w:rPr>
                <w:color w:val="002060"/>
              </w:rPr>
              <w:t>VIA CIRCONVALLAZIONE</w:t>
            </w:r>
          </w:p>
        </w:tc>
      </w:tr>
    </w:tbl>
    <w:p w14:paraId="640582E0" w14:textId="77777777" w:rsidR="003732AA" w:rsidRPr="00282952" w:rsidRDefault="003732AA" w:rsidP="003732AA">
      <w:pPr>
        <w:pStyle w:val="breakline"/>
        <w:rPr>
          <w:rFonts w:eastAsiaTheme="minorEastAsia"/>
          <w:color w:val="002060"/>
        </w:rPr>
      </w:pPr>
    </w:p>
    <w:p w14:paraId="427ABD44" w14:textId="77777777" w:rsidR="003732AA" w:rsidRPr="00282952" w:rsidRDefault="003732AA" w:rsidP="003732AA">
      <w:pPr>
        <w:pStyle w:val="breakline"/>
        <w:rPr>
          <w:color w:val="002060"/>
        </w:rPr>
      </w:pPr>
    </w:p>
    <w:p w14:paraId="79BBB723" w14:textId="77777777" w:rsidR="003732AA" w:rsidRPr="00282952" w:rsidRDefault="003732AA" w:rsidP="003732AA">
      <w:pPr>
        <w:pStyle w:val="breakline"/>
        <w:rPr>
          <w:color w:val="002060"/>
        </w:rPr>
      </w:pPr>
    </w:p>
    <w:p w14:paraId="316DA6F6" w14:textId="77777777" w:rsidR="003732AA" w:rsidRPr="00282952" w:rsidRDefault="003732AA" w:rsidP="003732AA">
      <w:pPr>
        <w:pStyle w:val="sottotitolocampionato10"/>
        <w:rPr>
          <w:color w:val="002060"/>
        </w:rPr>
      </w:pPr>
      <w:r w:rsidRPr="00282952">
        <w:rPr>
          <w:color w:val="002060"/>
        </w:rPr>
        <w:t>GIRONE SC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3732AA" w:rsidRPr="00282952" w14:paraId="398F0F95"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AFEE9"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21EC9"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405AB"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A6CAD"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816D8"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128D2"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7DDA7"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2ABCF949"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559EA5" w14:textId="77777777" w:rsidR="003732AA" w:rsidRPr="00282952" w:rsidRDefault="003732AA" w:rsidP="00FE4A28">
            <w:pPr>
              <w:pStyle w:val="rowtabella0"/>
              <w:rPr>
                <w:color w:val="002060"/>
              </w:rPr>
            </w:pPr>
            <w:r w:rsidRPr="00282952">
              <w:rPr>
                <w:color w:val="002060"/>
              </w:rPr>
              <w:t>CERRETO D ESI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3FFC7" w14:textId="77777777" w:rsidR="003732AA" w:rsidRPr="00282952" w:rsidRDefault="003732AA" w:rsidP="00FE4A28">
            <w:pPr>
              <w:pStyle w:val="rowtabella0"/>
              <w:rPr>
                <w:color w:val="002060"/>
              </w:rPr>
            </w:pPr>
            <w:r w:rsidRPr="00282952">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834FC"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56A28" w14:textId="77777777" w:rsidR="003732AA" w:rsidRPr="00282952" w:rsidRDefault="003732AA" w:rsidP="00FE4A28">
            <w:pPr>
              <w:pStyle w:val="rowtabella0"/>
              <w:rPr>
                <w:color w:val="002060"/>
              </w:rPr>
            </w:pPr>
            <w:r w:rsidRPr="00282952">
              <w:rPr>
                <w:color w:val="002060"/>
              </w:rPr>
              <w:t>14/03/2026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66CBB" w14:textId="77777777" w:rsidR="003732AA" w:rsidRPr="00282952" w:rsidRDefault="003732AA" w:rsidP="00FE4A28">
            <w:pPr>
              <w:pStyle w:val="rowtabella0"/>
              <w:rPr>
                <w:color w:val="002060"/>
              </w:rPr>
            </w:pPr>
            <w:r w:rsidRPr="00282952">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6007F" w14:textId="77777777" w:rsidR="003732AA" w:rsidRPr="00282952" w:rsidRDefault="003732AA" w:rsidP="00FE4A28">
            <w:pPr>
              <w:pStyle w:val="rowtabella0"/>
              <w:rPr>
                <w:color w:val="002060"/>
              </w:rPr>
            </w:pPr>
            <w:r w:rsidRPr="00282952">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DFBAD" w14:textId="77777777" w:rsidR="003732AA" w:rsidRPr="00282952" w:rsidRDefault="003732AA" w:rsidP="00FE4A28">
            <w:pPr>
              <w:pStyle w:val="rowtabella0"/>
              <w:rPr>
                <w:color w:val="002060"/>
              </w:rPr>
            </w:pPr>
            <w:r w:rsidRPr="00282952">
              <w:rPr>
                <w:color w:val="002060"/>
              </w:rPr>
              <w:t>VIA VERDI</w:t>
            </w:r>
          </w:p>
        </w:tc>
      </w:tr>
      <w:tr w:rsidR="003732AA" w:rsidRPr="00282952" w14:paraId="09CBBE48"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42C67" w14:textId="77777777" w:rsidR="003732AA" w:rsidRPr="00282952" w:rsidRDefault="003732AA" w:rsidP="00FE4A28">
            <w:pPr>
              <w:pStyle w:val="rowtabella0"/>
              <w:rPr>
                <w:color w:val="002060"/>
              </w:rPr>
            </w:pPr>
            <w:r w:rsidRPr="0028295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83ED0" w14:textId="77777777" w:rsidR="003732AA" w:rsidRPr="00282952" w:rsidRDefault="003732AA" w:rsidP="00FE4A28">
            <w:pPr>
              <w:pStyle w:val="rowtabella0"/>
              <w:rPr>
                <w:color w:val="002060"/>
              </w:rPr>
            </w:pPr>
            <w:r w:rsidRPr="00282952">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E91C6"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B1519" w14:textId="77777777" w:rsidR="003732AA" w:rsidRPr="00282952" w:rsidRDefault="003732AA" w:rsidP="00FE4A28">
            <w:pPr>
              <w:pStyle w:val="rowtabella0"/>
              <w:rPr>
                <w:color w:val="002060"/>
              </w:rPr>
            </w:pPr>
            <w:r w:rsidRPr="00282952">
              <w:rPr>
                <w:color w:val="002060"/>
              </w:rPr>
              <w:t>14/03/2026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53473" w14:textId="77777777" w:rsidR="003732AA" w:rsidRPr="00282952" w:rsidRDefault="003732AA" w:rsidP="00FE4A28">
            <w:pPr>
              <w:pStyle w:val="rowtabella0"/>
              <w:rPr>
                <w:color w:val="002060"/>
              </w:rPr>
            </w:pPr>
            <w:r w:rsidRPr="0028295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A0DD9" w14:textId="77777777" w:rsidR="003732AA" w:rsidRPr="00282952" w:rsidRDefault="003732AA" w:rsidP="00FE4A28">
            <w:pPr>
              <w:pStyle w:val="rowtabella0"/>
              <w:rPr>
                <w:color w:val="002060"/>
              </w:rPr>
            </w:pPr>
            <w:r w:rsidRPr="0028295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2113A" w14:textId="77777777" w:rsidR="003732AA" w:rsidRPr="00282952" w:rsidRDefault="003732AA" w:rsidP="00FE4A28">
            <w:pPr>
              <w:pStyle w:val="rowtabella0"/>
              <w:rPr>
                <w:color w:val="002060"/>
              </w:rPr>
            </w:pPr>
            <w:r w:rsidRPr="00282952">
              <w:rPr>
                <w:color w:val="002060"/>
              </w:rPr>
              <w:t xml:space="preserve">VIA </w:t>
            </w:r>
            <w:proofErr w:type="gramStart"/>
            <w:r w:rsidRPr="00282952">
              <w:rPr>
                <w:color w:val="002060"/>
              </w:rPr>
              <w:t>B.BUOZZI</w:t>
            </w:r>
            <w:proofErr w:type="gramEnd"/>
          </w:p>
        </w:tc>
      </w:tr>
    </w:tbl>
    <w:p w14:paraId="684F8C52" w14:textId="77777777" w:rsidR="003732AA" w:rsidRPr="00282952" w:rsidRDefault="003732AA" w:rsidP="003732AA">
      <w:pPr>
        <w:pStyle w:val="breakline"/>
        <w:rPr>
          <w:rFonts w:eastAsiaTheme="minorEastAsia"/>
          <w:color w:val="002060"/>
        </w:rPr>
      </w:pPr>
    </w:p>
    <w:p w14:paraId="4EC72085" w14:textId="77777777" w:rsidR="003732AA" w:rsidRPr="00282952" w:rsidRDefault="003732AA" w:rsidP="003732AA">
      <w:pPr>
        <w:pStyle w:val="breakline"/>
        <w:rPr>
          <w:color w:val="002060"/>
        </w:rPr>
      </w:pPr>
    </w:p>
    <w:p w14:paraId="48377C63" w14:textId="77777777" w:rsidR="003732AA" w:rsidRPr="00282952" w:rsidRDefault="003732AA" w:rsidP="003732AA">
      <w:pPr>
        <w:pStyle w:val="breakline"/>
        <w:rPr>
          <w:color w:val="002060"/>
        </w:rPr>
      </w:pPr>
    </w:p>
    <w:p w14:paraId="13ABB54A" w14:textId="77777777" w:rsidR="003732AA" w:rsidRPr="00282952" w:rsidRDefault="003732AA" w:rsidP="003732AA">
      <w:pPr>
        <w:pStyle w:val="sottotitolocampionato10"/>
        <w:rPr>
          <w:color w:val="002060"/>
        </w:rPr>
      </w:pPr>
      <w:r w:rsidRPr="00282952">
        <w:rPr>
          <w:color w:val="002060"/>
        </w:rPr>
        <w:t>GIRONE SD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3732AA" w:rsidRPr="00282952" w14:paraId="288D9892"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68AC2"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61B21"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B94FC"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F52C7"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75DDC"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871EE"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762FE"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42A96178"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22DAE6" w14:textId="77777777" w:rsidR="003732AA" w:rsidRPr="00282952" w:rsidRDefault="003732AA" w:rsidP="00FE4A28">
            <w:pPr>
              <w:pStyle w:val="rowtabella0"/>
              <w:rPr>
                <w:color w:val="002060"/>
              </w:rPr>
            </w:pPr>
            <w:r w:rsidRPr="0028295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49CCB" w14:textId="77777777" w:rsidR="003732AA" w:rsidRPr="00282952" w:rsidRDefault="003732AA" w:rsidP="00FE4A28">
            <w:pPr>
              <w:pStyle w:val="rowtabella0"/>
              <w:rPr>
                <w:color w:val="002060"/>
              </w:rPr>
            </w:pPr>
            <w:proofErr w:type="gramStart"/>
            <w:r w:rsidRPr="00282952">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FFF85"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A811D" w14:textId="77777777" w:rsidR="003732AA" w:rsidRPr="00282952" w:rsidRDefault="003732AA" w:rsidP="00FE4A28">
            <w:pPr>
              <w:pStyle w:val="rowtabella0"/>
              <w:rPr>
                <w:color w:val="002060"/>
              </w:rPr>
            </w:pPr>
            <w:r w:rsidRPr="00282952">
              <w:rPr>
                <w:color w:val="002060"/>
              </w:rPr>
              <w:t>15/03/2026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7E950" w14:textId="77777777" w:rsidR="003732AA" w:rsidRPr="00282952" w:rsidRDefault="003732AA" w:rsidP="00FE4A28">
            <w:pPr>
              <w:pStyle w:val="rowtabella0"/>
              <w:rPr>
                <w:color w:val="002060"/>
              </w:rPr>
            </w:pPr>
            <w:r w:rsidRPr="00282952">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E693F" w14:textId="77777777" w:rsidR="003732AA" w:rsidRPr="00282952" w:rsidRDefault="003732AA" w:rsidP="00FE4A28">
            <w:pPr>
              <w:pStyle w:val="rowtabella0"/>
              <w:rPr>
                <w:color w:val="002060"/>
              </w:rPr>
            </w:pPr>
            <w:r w:rsidRPr="0028295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85ECB" w14:textId="77777777" w:rsidR="003732AA" w:rsidRPr="00282952" w:rsidRDefault="003732AA" w:rsidP="00FE4A28">
            <w:pPr>
              <w:pStyle w:val="rowtabella0"/>
              <w:rPr>
                <w:color w:val="002060"/>
              </w:rPr>
            </w:pPr>
            <w:r w:rsidRPr="00282952">
              <w:rPr>
                <w:color w:val="002060"/>
              </w:rPr>
              <w:t>VIA ROSSINI</w:t>
            </w:r>
          </w:p>
        </w:tc>
      </w:tr>
      <w:tr w:rsidR="003732AA" w:rsidRPr="00282952" w14:paraId="1CEBF546"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0D1C9F" w14:textId="77777777" w:rsidR="003732AA" w:rsidRPr="00282952" w:rsidRDefault="003732AA" w:rsidP="00FE4A28">
            <w:pPr>
              <w:pStyle w:val="rowtabella0"/>
              <w:rPr>
                <w:color w:val="002060"/>
              </w:rPr>
            </w:pPr>
            <w:r w:rsidRPr="00282952">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FEC68" w14:textId="77777777" w:rsidR="003732AA" w:rsidRPr="00282952" w:rsidRDefault="003732AA" w:rsidP="00FE4A28">
            <w:pPr>
              <w:pStyle w:val="rowtabella0"/>
              <w:rPr>
                <w:color w:val="002060"/>
              </w:rPr>
            </w:pPr>
            <w:r w:rsidRPr="00282952">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D3A4E"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2AB17" w14:textId="77777777" w:rsidR="003732AA" w:rsidRPr="00282952" w:rsidRDefault="003732AA" w:rsidP="00FE4A28">
            <w:pPr>
              <w:pStyle w:val="rowtabella0"/>
              <w:rPr>
                <w:color w:val="002060"/>
              </w:rPr>
            </w:pPr>
            <w:r w:rsidRPr="00282952">
              <w:rPr>
                <w:color w:val="002060"/>
              </w:rPr>
              <w:t>15/03/2026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A426F" w14:textId="77777777" w:rsidR="003732AA" w:rsidRPr="00282952" w:rsidRDefault="003732AA" w:rsidP="00FE4A28">
            <w:pPr>
              <w:pStyle w:val="rowtabella0"/>
              <w:rPr>
                <w:color w:val="002060"/>
              </w:rPr>
            </w:pPr>
            <w:r w:rsidRPr="00282952">
              <w:rPr>
                <w:color w:val="002060"/>
              </w:rPr>
              <w:t xml:space="preserve">5295 TENSOSTRUTTURA VIA </w:t>
            </w:r>
            <w:proofErr w:type="gramStart"/>
            <w:r w:rsidRPr="00282952">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37530" w14:textId="77777777" w:rsidR="003732AA" w:rsidRPr="00282952" w:rsidRDefault="003732AA" w:rsidP="00FE4A28">
            <w:pPr>
              <w:pStyle w:val="rowtabella0"/>
              <w:rPr>
                <w:color w:val="002060"/>
              </w:rPr>
            </w:pPr>
            <w:r w:rsidRPr="00282952">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39C9C" w14:textId="77777777" w:rsidR="003732AA" w:rsidRPr="00282952" w:rsidRDefault="003732AA" w:rsidP="00FE4A28">
            <w:pPr>
              <w:pStyle w:val="rowtabella0"/>
              <w:rPr>
                <w:color w:val="002060"/>
              </w:rPr>
            </w:pPr>
            <w:r w:rsidRPr="00282952">
              <w:rPr>
                <w:color w:val="002060"/>
              </w:rPr>
              <w:t xml:space="preserve">VIA </w:t>
            </w:r>
            <w:proofErr w:type="gramStart"/>
            <w:r w:rsidRPr="00282952">
              <w:rPr>
                <w:color w:val="002060"/>
              </w:rPr>
              <w:t>E.MATTEI</w:t>
            </w:r>
            <w:proofErr w:type="gramEnd"/>
          </w:p>
        </w:tc>
      </w:tr>
    </w:tbl>
    <w:p w14:paraId="303822F3" w14:textId="77777777" w:rsidR="003732AA" w:rsidRPr="007A6443" w:rsidRDefault="003732AA" w:rsidP="00945E53">
      <w:pPr>
        <w:pStyle w:val="breakline"/>
        <w:rPr>
          <w:rFonts w:eastAsiaTheme="minorEastAsia"/>
          <w:color w:val="002060"/>
        </w:rPr>
      </w:pPr>
    </w:p>
    <w:p w14:paraId="060C2799" w14:textId="77777777" w:rsidR="00945E53" w:rsidRPr="007A6443" w:rsidRDefault="00945E53" w:rsidP="00945E53">
      <w:pPr>
        <w:pStyle w:val="breakline"/>
        <w:rPr>
          <w:color w:val="002060"/>
        </w:rPr>
      </w:pPr>
    </w:p>
    <w:p w14:paraId="1B57CBFC" w14:textId="77777777" w:rsidR="00945E53" w:rsidRPr="007A6443" w:rsidRDefault="00945E53" w:rsidP="00945E53">
      <w:pPr>
        <w:pStyle w:val="titolocampionato0"/>
        <w:shd w:val="clear" w:color="auto" w:fill="CCCCCC"/>
        <w:spacing w:before="80" w:after="40"/>
        <w:rPr>
          <w:color w:val="002060"/>
        </w:rPr>
      </w:pPr>
      <w:r w:rsidRPr="007A6443">
        <w:rPr>
          <w:color w:val="002060"/>
        </w:rPr>
        <w:t>UNDER 15 C5 REGIONALI MASCHILI</w:t>
      </w:r>
    </w:p>
    <w:p w14:paraId="48897E9C" w14:textId="77777777" w:rsidR="003925B6" w:rsidRPr="0038215C" w:rsidRDefault="003925B6" w:rsidP="003925B6">
      <w:pPr>
        <w:pStyle w:val="TITOLOPRINC"/>
        <w:spacing w:before="0" w:beforeAutospacing="0" w:after="0" w:afterAutospacing="0"/>
        <w:rPr>
          <w:color w:val="002060"/>
        </w:rPr>
      </w:pPr>
      <w:r>
        <w:rPr>
          <w:color w:val="002060"/>
        </w:rPr>
        <w:t>FASE FINALE</w:t>
      </w:r>
    </w:p>
    <w:p w14:paraId="5DCAF9EA" w14:textId="77777777" w:rsidR="003925B6" w:rsidRDefault="003925B6" w:rsidP="003925B6">
      <w:pPr>
        <w:pStyle w:val="Corpodeltesto21"/>
        <w:rPr>
          <w:rFonts w:ascii="Arial" w:hAnsi="Arial" w:cs="Arial"/>
          <w:color w:val="002060"/>
          <w:sz w:val="22"/>
        </w:rPr>
      </w:pPr>
    </w:p>
    <w:p w14:paraId="4EE27EA4" w14:textId="77777777" w:rsidR="003925B6" w:rsidRPr="00C02215" w:rsidRDefault="003925B6" w:rsidP="003925B6">
      <w:pPr>
        <w:pStyle w:val="LndNormale1"/>
        <w:rPr>
          <w:b/>
          <w:i/>
          <w:color w:val="002060"/>
        </w:rPr>
      </w:pPr>
      <w:r w:rsidRPr="00C02215">
        <w:rPr>
          <w:b/>
          <w:i/>
          <w:color w:val="002060"/>
        </w:rPr>
        <w:t xml:space="preserve">Ottavi di Finale (gara unica </w:t>
      </w:r>
      <w:r>
        <w:rPr>
          <w:b/>
          <w:i/>
          <w:color w:val="002060"/>
        </w:rPr>
        <w:t>14</w:t>
      </w:r>
      <w:r w:rsidRPr="00C02215">
        <w:rPr>
          <w:b/>
          <w:i/>
          <w:color w:val="002060"/>
        </w:rPr>
        <w:t>/03/202</w:t>
      </w:r>
      <w:r>
        <w:rPr>
          <w:b/>
          <w:i/>
          <w:color w:val="002060"/>
        </w:rPr>
        <w:t>6</w:t>
      </w:r>
      <w:r w:rsidRPr="00C02215">
        <w:rPr>
          <w:b/>
          <w:i/>
          <w:color w:val="002060"/>
        </w:rPr>
        <w:t>)</w:t>
      </w:r>
    </w:p>
    <w:p w14:paraId="62214459"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Le </w:t>
      </w:r>
      <w:r>
        <w:rPr>
          <w:rFonts w:ascii="Arial" w:hAnsi="Arial" w:cs="Arial"/>
          <w:color w:val="002060"/>
          <w:sz w:val="22"/>
        </w:rPr>
        <w:t>9</w:t>
      </w:r>
      <w:r w:rsidRPr="00C02215">
        <w:rPr>
          <w:rFonts w:ascii="Arial" w:hAnsi="Arial" w:cs="Arial"/>
          <w:color w:val="002060"/>
          <w:sz w:val="22"/>
        </w:rPr>
        <w:t xml:space="preserve"> squadre del girone “Gold”</w:t>
      </w:r>
      <w:r>
        <w:rPr>
          <w:rFonts w:ascii="Arial" w:hAnsi="Arial" w:cs="Arial"/>
          <w:color w:val="002060"/>
          <w:sz w:val="22"/>
        </w:rPr>
        <w:t xml:space="preserve">, </w:t>
      </w:r>
      <w:r w:rsidRPr="00C02215">
        <w:rPr>
          <w:rFonts w:ascii="Arial" w:hAnsi="Arial" w:cs="Arial"/>
          <w:color w:val="002060"/>
          <w:sz w:val="22"/>
        </w:rPr>
        <w:t xml:space="preserve">le prime </w:t>
      </w:r>
      <w:r>
        <w:rPr>
          <w:rFonts w:ascii="Arial" w:hAnsi="Arial" w:cs="Arial"/>
          <w:color w:val="002060"/>
          <w:sz w:val="22"/>
        </w:rPr>
        <w:t>3</w:t>
      </w:r>
      <w:r w:rsidRPr="00C02215">
        <w:rPr>
          <w:rFonts w:ascii="Arial" w:hAnsi="Arial" w:cs="Arial"/>
          <w:color w:val="002060"/>
          <w:sz w:val="22"/>
        </w:rPr>
        <w:t xml:space="preserve"> squadre classificate nei </w:t>
      </w:r>
      <w:r>
        <w:rPr>
          <w:rFonts w:ascii="Arial" w:hAnsi="Arial" w:cs="Arial"/>
          <w:color w:val="002060"/>
          <w:sz w:val="22"/>
        </w:rPr>
        <w:t>2</w:t>
      </w:r>
      <w:r w:rsidRPr="00C02215">
        <w:rPr>
          <w:rFonts w:ascii="Arial" w:hAnsi="Arial" w:cs="Arial"/>
          <w:color w:val="002060"/>
          <w:sz w:val="22"/>
        </w:rPr>
        <w:t xml:space="preserve"> gironi “Silver” </w:t>
      </w:r>
      <w:r>
        <w:rPr>
          <w:rFonts w:ascii="Arial" w:hAnsi="Arial" w:cs="Arial"/>
          <w:color w:val="002060"/>
          <w:sz w:val="22"/>
        </w:rPr>
        <w:t xml:space="preserve">e la squadra miglior quarta dei gironi “Silver” </w:t>
      </w:r>
      <w:r w:rsidRPr="00C02215">
        <w:rPr>
          <w:rFonts w:ascii="Arial" w:hAnsi="Arial" w:cs="Arial"/>
          <w:color w:val="002060"/>
          <w:sz w:val="22"/>
        </w:rPr>
        <w:t>disputeranno gli Ottavi di Finale in gara unica come segue:</w:t>
      </w:r>
    </w:p>
    <w:p w14:paraId="31480451" w14:textId="77777777" w:rsidR="003925B6" w:rsidRPr="00C02215" w:rsidRDefault="003925B6" w:rsidP="003925B6">
      <w:pPr>
        <w:pStyle w:val="Corpodeltesto21"/>
        <w:rPr>
          <w:rFonts w:ascii="Arial" w:hAnsi="Arial" w:cs="Arial"/>
          <w:color w:val="002060"/>
          <w:sz w:val="22"/>
        </w:rPr>
      </w:pPr>
    </w:p>
    <w:p w14:paraId="32DA662D"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7F8EA283"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ACSS MONDOLFO C5 – CITTA’ DI OSTRA</w:t>
      </w:r>
    </w:p>
    <w:p w14:paraId="1DFD7773" w14:textId="77777777" w:rsidR="003925B6" w:rsidRDefault="003925B6" w:rsidP="003925B6">
      <w:pPr>
        <w:pStyle w:val="Corpodeltesto21"/>
        <w:rPr>
          <w:rFonts w:ascii="Arial" w:hAnsi="Arial" w:cs="Arial"/>
          <w:color w:val="002060"/>
          <w:sz w:val="22"/>
        </w:rPr>
      </w:pPr>
    </w:p>
    <w:p w14:paraId="1FDC33FF"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5DC38079"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BULDOG T.N.T. LUCREZIA – SPORTFLY ARL</w:t>
      </w:r>
    </w:p>
    <w:p w14:paraId="30247CB2" w14:textId="77777777" w:rsidR="003925B6" w:rsidRPr="005E06FE" w:rsidRDefault="003925B6" w:rsidP="003925B6">
      <w:pPr>
        <w:pStyle w:val="Corpodeltesto21"/>
        <w:rPr>
          <w:rFonts w:ascii="Arial" w:hAnsi="Arial" w:cs="Arial"/>
          <w:color w:val="002060"/>
          <w:sz w:val="22"/>
        </w:rPr>
      </w:pPr>
    </w:p>
    <w:p w14:paraId="02D0913C"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166052BD"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p>
    <w:p w14:paraId="0852C906" w14:textId="77777777" w:rsidR="003925B6" w:rsidRPr="00C87F9C" w:rsidRDefault="003925B6" w:rsidP="003925B6">
      <w:pPr>
        <w:pStyle w:val="Corpodeltesto21"/>
        <w:rPr>
          <w:rFonts w:ascii="Arial" w:hAnsi="Arial" w:cs="Arial"/>
          <w:color w:val="002060"/>
          <w:sz w:val="22"/>
        </w:rPr>
      </w:pPr>
    </w:p>
    <w:p w14:paraId="6AF6A3AC"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12F1FC0B"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lastRenderedPageBreak/>
        <w:t>ASCOLI CALCIO A 5 – CSI GAUDIO</w:t>
      </w:r>
    </w:p>
    <w:p w14:paraId="685EDD87" w14:textId="77777777" w:rsidR="003925B6" w:rsidRDefault="003925B6" w:rsidP="003925B6">
      <w:pPr>
        <w:pStyle w:val="Corpodeltesto21"/>
        <w:rPr>
          <w:rFonts w:ascii="Arial" w:hAnsi="Arial" w:cs="Arial"/>
          <w:color w:val="002060"/>
          <w:sz w:val="22"/>
        </w:rPr>
      </w:pPr>
    </w:p>
    <w:p w14:paraId="1A657257"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40E03578"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CERRETO D’ESI ASD – RECANATI CALCIO A 5</w:t>
      </w:r>
    </w:p>
    <w:p w14:paraId="74700978" w14:textId="77777777" w:rsidR="003925B6" w:rsidRDefault="003925B6" w:rsidP="003925B6">
      <w:pPr>
        <w:pStyle w:val="Corpodeltesto21"/>
        <w:rPr>
          <w:rFonts w:ascii="Arial" w:hAnsi="Arial" w:cs="Arial"/>
          <w:color w:val="002060"/>
          <w:sz w:val="22"/>
        </w:rPr>
      </w:pPr>
    </w:p>
    <w:p w14:paraId="09282860"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64A18E04"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p>
    <w:p w14:paraId="24D21090" w14:textId="77777777" w:rsidR="003925B6" w:rsidRDefault="003925B6" w:rsidP="003925B6">
      <w:pPr>
        <w:pStyle w:val="Corpodeltesto21"/>
        <w:rPr>
          <w:rFonts w:ascii="Arial" w:hAnsi="Arial" w:cs="Arial"/>
          <w:color w:val="002060"/>
          <w:sz w:val="22"/>
        </w:rPr>
      </w:pPr>
    </w:p>
    <w:p w14:paraId="29D22760"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7E3D5727"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p>
    <w:p w14:paraId="124565BD" w14:textId="77777777" w:rsidR="003925B6" w:rsidRDefault="003925B6" w:rsidP="003925B6">
      <w:pPr>
        <w:pStyle w:val="Corpodeltesto21"/>
        <w:rPr>
          <w:rFonts w:ascii="Arial" w:hAnsi="Arial" w:cs="Arial"/>
          <w:color w:val="002060"/>
          <w:sz w:val="22"/>
        </w:rPr>
      </w:pPr>
    </w:p>
    <w:p w14:paraId="0B5CACCD"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7D5DDD3B"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CANTINE RIUNITE CSI – C.U.S. ANCONA</w:t>
      </w:r>
    </w:p>
    <w:p w14:paraId="14FD1972" w14:textId="77777777" w:rsidR="003925B6" w:rsidRDefault="003925B6" w:rsidP="003925B6">
      <w:pPr>
        <w:pStyle w:val="Corpodeltesto21"/>
        <w:rPr>
          <w:rFonts w:ascii="Arial" w:hAnsi="Arial" w:cs="Arial"/>
          <w:color w:val="002060"/>
          <w:sz w:val="22"/>
        </w:rPr>
      </w:pPr>
    </w:p>
    <w:p w14:paraId="4CC5EB60"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5FE3AE38"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3C9F8D36" w14:textId="77777777" w:rsidR="003925B6" w:rsidRPr="00C02215" w:rsidRDefault="003925B6" w:rsidP="003925B6">
      <w:pPr>
        <w:pStyle w:val="LndNormale1"/>
        <w:rPr>
          <w:color w:val="002060"/>
        </w:rPr>
      </w:pPr>
      <w:r w:rsidRPr="00C02215">
        <w:rPr>
          <w:color w:val="002060"/>
        </w:rPr>
        <w:tab/>
      </w:r>
    </w:p>
    <w:p w14:paraId="4FF9158D" w14:textId="77777777" w:rsidR="003925B6" w:rsidRPr="0034028A" w:rsidRDefault="003925B6" w:rsidP="003925B6">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21BCA043"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Le </w:t>
      </w:r>
      <w:r>
        <w:rPr>
          <w:rFonts w:ascii="Arial" w:hAnsi="Arial" w:cs="Arial"/>
          <w:color w:val="002060"/>
          <w:sz w:val="22"/>
        </w:rPr>
        <w:t>8</w:t>
      </w:r>
      <w:r w:rsidRPr="0034028A">
        <w:rPr>
          <w:rFonts w:ascii="Arial" w:hAnsi="Arial" w:cs="Arial"/>
          <w:color w:val="002060"/>
          <w:sz w:val="22"/>
        </w:rPr>
        <w:t xml:space="preserve"> squadre qualificate dagli Ottavi di Finale disputeranno i Quarti di Finale in gara unica in casa della squadra meglio classificata al termine della seconda fase:</w:t>
      </w:r>
    </w:p>
    <w:p w14:paraId="5C5CDC3E" w14:textId="77777777" w:rsidR="003925B6" w:rsidRPr="0034028A" w:rsidRDefault="003925B6" w:rsidP="003925B6">
      <w:pPr>
        <w:pStyle w:val="Corpodeltesto21"/>
        <w:rPr>
          <w:rFonts w:ascii="Arial" w:hAnsi="Arial" w:cs="Arial"/>
          <w:color w:val="002060"/>
          <w:sz w:val="22"/>
        </w:rPr>
      </w:pPr>
    </w:p>
    <w:p w14:paraId="717A0F50"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72AA5344"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0B49446D"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14D2D2A8"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76E82E53" w14:textId="77777777" w:rsidR="003925B6" w:rsidRPr="0034028A" w:rsidRDefault="003925B6" w:rsidP="003925B6">
      <w:pPr>
        <w:pStyle w:val="Corpodeltesto21"/>
        <w:rPr>
          <w:rFonts w:ascii="Arial" w:hAnsi="Arial" w:cs="Arial"/>
          <w:color w:val="002060"/>
          <w:sz w:val="22"/>
        </w:rPr>
      </w:pPr>
    </w:p>
    <w:p w14:paraId="4446284E"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284FF71"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53487A5A" w14:textId="77777777" w:rsidR="003925B6" w:rsidRPr="00FA4D1D" w:rsidRDefault="003925B6" w:rsidP="003925B6">
      <w:pPr>
        <w:pStyle w:val="Corpodeltesto21"/>
        <w:rPr>
          <w:color w:val="002060"/>
          <w:szCs w:val="22"/>
          <w:highlight w:val="yellow"/>
        </w:rPr>
      </w:pPr>
    </w:p>
    <w:p w14:paraId="1E8AA28B" w14:textId="77777777" w:rsidR="003925B6" w:rsidRPr="0034028A" w:rsidRDefault="003925B6" w:rsidP="003925B6">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478A6BCA"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2455EE30"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0F9F7E0F"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74B3B806"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2DA7AF53" w14:textId="77777777" w:rsidR="003925B6" w:rsidRPr="0034028A" w:rsidRDefault="003925B6" w:rsidP="003925B6">
      <w:pPr>
        <w:pStyle w:val="Corpodeltesto21"/>
        <w:rPr>
          <w:color w:val="002060"/>
          <w:szCs w:val="22"/>
        </w:rPr>
      </w:pPr>
    </w:p>
    <w:p w14:paraId="14FDC16C"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65F1FD89"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0F985E8B" w14:textId="77777777" w:rsidR="003925B6" w:rsidRPr="0034028A" w:rsidRDefault="003925B6" w:rsidP="003925B6">
      <w:pPr>
        <w:pStyle w:val="Corpodeltesto21"/>
        <w:rPr>
          <w:rFonts w:ascii="Arial" w:hAnsi="Arial" w:cs="Arial"/>
          <w:color w:val="002060"/>
          <w:sz w:val="22"/>
        </w:rPr>
      </w:pPr>
    </w:p>
    <w:p w14:paraId="636FB1F1" w14:textId="77777777" w:rsidR="003925B6" w:rsidRPr="00474EAB" w:rsidRDefault="003925B6" w:rsidP="003925B6">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4F0A5446" w14:textId="77777777" w:rsidR="003925B6" w:rsidRPr="00474EAB" w:rsidRDefault="003925B6" w:rsidP="003925B6">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5A4FE695" w14:textId="77777777" w:rsidR="003925B6" w:rsidRPr="00474EAB" w:rsidRDefault="003925B6" w:rsidP="003925B6">
      <w:pPr>
        <w:pStyle w:val="Corpodeltesto21"/>
        <w:rPr>
          <w:rFonts w:ascii="Arial" w:hAnsi="Arial" w:cs="Arial"/>
          <w:b/>
          <w:bCs/>
          <w:i/>
          <w:iCs/>
          <w:color w:val="002060"/>
          <w:sz w:val="22"/>
          <w:szCs w:val="22"/>
        </w:rPr>
      </w:pPr>
    </w:p>
    <w:p w14:paraId="464DC436" w14:textId="77777777" w:rsidR="003925B6" w:rsidRDefault="003925B6" w:rsidP="003925B6">
      <w:pPr>
        <w:pStyle w:val="Corpodeltesto21"/>
        <w:rPr>
          <w:rFonts w:ascii="Arial" w:hAnsi="Arial" w:cs="Arial"/>
          <w:color w:val="002060"/>
          <w:sz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A2BDEF9" w14:textId="77777777" w:rsidR="003925B6" w:rsidRPr="0034028A" w:rsidRDefault="003925B6" w:rsidP="003925B6">
      <w:pPr>
        <w:pStyle w:val="Corpodeltesto21"/>
        <w:rPr>
          <w:color w:val="002060"/>
          <w:szCs w:val="22"/>
        </w:rPr>
      </w:pPr>
    </w:p>
    <w:p w14:paraId="12394D41" w14:textId="77777777" w:rsidR="00945E53" w:rsidRPr="007A6443" w:rsidRDefault="00945E53" w:rsidP="00945E53">
      <w:pPr>
        <w:pStyle w:val="titoloprinc0"/>
        <w:rPr>
          <w:color w:val="002060"/>
        </w:rPr>
      </w:pPr>
      <w:r w:rsidRPr="007A6443">
        <w:rPr>
          <w:color w:val="002060"/>
        </w:rPr>
        <w:t>VARIAZIONI AL PROGRAMMA GARE</w:t>
      </w:r>
    </w:p>
    <w:p w14:paraId="3B556DC3" w14:textId="77777777" w:rsidR="00945E53" w:rsidRPr="007A6443" w:rsidRDefault="00945E53" w:rsidP="00945E53">
      <w:pPr>
        <w:pStyle w:val="breakline"/>
        <w:rPr>
          <w:color w:val="002060"/>
        </w:rPr>
      </w:pPr>
    </w:p>
    <w:p w14:paraId="57609FB0" w14:textId="77777777" w:rsidR="00945E53" w:rsidRPr="007A6443" w:rsidRDefault="00945E53" w:rsidP="00945E53">
      <w:pPr>
        <w:pStyle w:val="breakline"/>
        <w:rPr>
          <w:color w:val="002060"/>
        </w:rPr>
      </w:pPr>
    </w:p>
    <w:p w14:paraId="538CDEB6" w14:textId="77777777" w:rsidR="00945E53" w:rsidRPr="007A6443" w:rsidRDefault="00945E53" w:rsidP="00945E53">
      <w:pPr>
        <w:pStyle w:val="sottotitolocampionato10"/>
        <w:rPr>
          <w:color w:val="002060"/>
        </w:rPr>
      </w:pPr>
      <w:r w:rsidRPr="007A6443">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37A86A59" w14:textId="77777777" w:rsidTr="00FE4A2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8DC0F" w14:textId="77777777" w:rsidR="00945E53" w:rsidRPr="007A6443" w:rsidRDefault="00945E53" w:rsidP="00FE4A28">
            <w:pPr>
              <w:pStyle w:val="headertabella0"/>
              <w:rPr>
                <w:color w:val="002060"/>
              </w:rPr>
            </w:pPr>
            <w:r w:rsidRPr="007A644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1387" w14:textId="77777777" w:rsidR="00945E53" w:rsidRPr="007A6443" w:rsidRDefault="00945E53" w:rsidP="00FE4A28">
            <w:pPr>
              <w:pStyle w:val="headertabella0"/>
              <w:rPr>
                <w:color w:val="002060"/>
              </w:rPr>
            </w:pPr>
            <w:r w:rsidRPr="007A644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CE0FC" w14:textId="77777777" w:rsidR="00945E53" w:rsidRPr="007A6443" w:rsidRDefault="00945E53" w:rsidP="00FE4A28">
            <w:pPr>
              <w:pStyle w:val="headertabella0"/>
              <w:rPr>
                <w:color w:val="002060"/>
              </w:rPr>
            </w:pPr>
            <w:r w:rsidRPr="007A644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FED33"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BAC92"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83E5F"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D9A7A"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C1D9A" w14:textId="77777777" w:rsidR="00945E53" w:rsidRPr="007A6443" w:rsidRDefault="00945E53" w:rsidP="00FE4A28">
            <w:pPr>
              <w:pStyle w:val="headertabella0"/>
              <w:rPr>
                <w:color w:val="002060"/>
              </w:rPr>
            </w:pPr>
            <w:r w:rsidRPr="007A6443">
              <w:rPr>
                <w:color w:val="002060"/>
              </w:rPr>
              <w:t>Impianto</w:t>
            </w:r>
          </w:p>
        </w:tc>
      </w:tr>
      <w:tr w:rsidR="00945E53" w:rsidRPr="007A6443" w14:paraId="12D9E57B" w14:textId="77777777" w:rsidTr="00FE4A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A429" w14:textId="77777777" w:rsidR="00945E53" w:rsidRPr="00DC38F3" w:rsidRDefault="00945E53" w:rsidP="00FE4A28">
            <w:pPr>
              <w:pStyle w:val="rowtabella0"/>
              <w:rPr>
                <w:color w:val="002060"/>
                <w:highlight w:val="yellow"/>
              </w:rPr>
            </w:pPr>
            <w:r w:rsidRPr="00DC38F3">
              <w:rPr>
                <w:color w:val="002060"/>
                <w:highlight w:val="yellow"/>
              </w:rPr>
              <w:t>14/03/2026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8BD6" w14:textId="77777777" w:rsidR="00945E53" w:rsidRPr="00DC38F3" w:rsidRDefault="00945E53" w:rsidP="00FE4A28">
            <w:pPr>
              <w:pStyle w:val="rowtabella0"/>
              <w:jc w:val="center"/>
              <w:rPr>
                <w:color w:val="002060"/>
                <w:highlight w:val="yellow"/>
              </w:rPr>
            </w:pPr>
            <w:r w:rsidRPr="00DC38F3">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93DE" w14:textId="77777777" w:rsidR="00945E53" w:rsidRPr="00DC38F3" w:rsidRDefault="00945E53" w:rsidP="00FE4A28">
            <w:pPr>
              <w:pStyle w:val="rowtabella0"/>
              <w:rPr>
                <w:color w:val="002060"/>
                <w:highlight w:val="yellow"/>
              </w:rPr>
            </w:pPr>
            <w:r w:rsidRPr="00DC38F3">
              <w:rPr>
                <w:color w:val="002060"/>
                <w:highlight w:val="yellow"/>
              </w:rPr>
              <w:t>ASCOLI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C80B2" w14:textId="77777777" w:rsidR="00945E53" w:rsidRPr="00DC38F3" w:rsidRDefault="00945E53" w:rsidP="00FE4A28">
            <w:pPr>
              <w:pStyle w:val="rowtabella0"/>
              <w:rPr>
                <w:color w:val="002060"/>
                <w:highlight w:val="yellow"/>
              </w:rPr>
            </w:pPr>
            <w:r w:rsidRPr="00DC38F3">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E65B" w14:textId="77777777" w:rsidR="00945E53" w:rsidRPr="007A6443" w:rsidRDefault="00945E53" w:rsidP="00FE4A2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2C03" w14:textId="77777777" w:rsidR="00945E53" w:rsidRPr="007A6443" w:rsidRDefault="00945E53" w:rsidP="00FE4A28">
            <w:pPr>
              <w:pStyle w:val="rowtabella0"/>
              <w:jc w:val="center"/>
              <w:rPr>
                <w:color w:val="002060"/>
              </w:rPr>
            </w:pPr>
            <w:r w:rsidRPr="00DC38F3">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7223" w14:textId="77777777" w:rsidR="00945E53" w:rsidRPr="007A6443" w:rsidRDefault="00945E53" w:rsidP="00FE4A28">
            <w:pPr>
              <w:pStyle w:val="rowtabella0"/>
              <w:jc w:val="center"/>
              <w:rPr>
                <w:color w:val="002060"/>
              </w:rPr>
            </w:pPr>
            <w:r w:rsidRPr="007A6443">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9D13" w14:textId="77777777" w:rsidR="00945E53" w:rsidRPr="007A6443" w:rsidRDefault="00945E53" w:rsidP="00FE4A28">
            <w:pPr>
              <w:rPr>
                <w:color w:val="002060"/>
              </w:rPr>
            </w:pPr>
          </w:p>
        </w:tc>
      </w:tr>
      <w:tr w:rsidR="00945E53" w:rsidRPr="007A6443" w14:paraId="5CCDB540" w14:textId="77777777" w:rsidTr="00FE4A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551A9" w14:textId="77777777" w:rsidR="00945E53" w:rsidRPr="00DC38F3" w:rsidRDefault="00945E53" w:rsidP="00FE4A28">
            <w:pPr>
              <w:pStyle w:val="rowtabella0"/>
              <w:rPr>
                <w:color w:val="002060"/>
                <w:highlight w:val="yellow"/>
              </w:rPr>
            </w:pPr>
            <w:r w:rsidRPr="00DC38F3">
              <w:rPr>
                <w:color w:val="002060"/>
                <w:highlight w:val="yellow"/>
              </w:rPr>
              <w:t>15/03/2026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A028" w14:textId="77777777" w:rsidR="00945E53" w:rsidRPr="00DC38F3" w:rsidRDefault="00945E53" w:rsidP="00FE4A28">
            <w:pPr>
              <w:pStyle w:val="rowtabella0"/>
              <w:jc w:val="center"/>
              <w:rPr>
                <w:color w:val="002060"/>
                <w:highlight w:val="yellow"/>
              </w:rPr>
            </w:pPr>
            <w:r w:rsidRPr="00DC38F3">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D741" w14:textId="77777777" w:rsidR="00945E53" w:rsidRPr="00DC38F3" w:rsidRDefault="00945E53" w:rsidP="00FE4A28">
            <w:pPr>
              <w:pStyle w:val="rowtabella0"/>
              <w:rPr>
                <w:color w:val="002060"/>
                <w:highlight w:val="yellow"/>
              </w:rPr>
            </w:pPr>
            <w:r w:rsidRPr="00DC38F3">
              <w:rPr>
                <w:color w:val="002060"/>
                <w:highlight w:val="yellow"/>
              </w:rPr>
              <w:t>BULDOG T.N.T. LUCREZIA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49F59" w14:textId="77777777" w:rsidR="00945E53" w:rsidRPr="00DC38F3" w:rsidRDefault="00945E53" w:rsidP="00FE4A28">
            <w:pPr>
              <w:pStyle w:val="rowtabella0"/>
              <w:rPr>
                <w:color w:val="002060"/>
                <w:highlight w:val="yellow"/>
              </w:rPr>
            </w:pPr>
            <w:r w:rsidRPr="00DC38F3">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DECB" w14:textId="77777777" w:rsidR="00945E53" w:rsidRPr="007A6443" w:rsidRDefault="00945E53" w:rsidP="00FE4A2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D3D6" w14:textId="77777777" w:rsidR="00945E53" w:rsidRPr="00DC38F3" w:rsidRDefault="00945E53" w:rsidP="00FE4A28">
            <w:pPr>
              <w:pStyle w:val="rowtabella0"/>
              <w:jc w:val="center"/>
              <w:rPr>
                <w:color w:val="002060"/>
                <w:highlight w:val="yellow"/>
              </w:rPr>
            </w:pPr>
            <w:r w:rsidRPr="00DC38F3">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7429" w14:textId="77777777" w:rsidR="00945E53" w:rsidRPr="007A6443" w:rsidRDefault="00945E53" w:rsidP="00FE4A28">
            <w:pPr>
              <w:pStyle w:val="rowtabella0"/>
              <w:jc w:val="center"/>
              <w:rPr>
                <w:color w:val="002060"/>
              </w:rPr>
            </w:pPr>
            <w:r w:rsidRPr="007A6443">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244F" w14:textId="77777777" w:rsidR="00945E53" w:rsidRPr="007A6443" w:rsidRDefault="00945E53" w:rsidP="00FE4A28">
            <w:pPr>
              <w:rPr>
                <w:color w:val="002060"/>
              </w:rPr>
            </w:pPr>
          </w:p>
        </w:tc>
      </w:tr>
      <w:tr w:rsidR="00945E53" w:rsidRPr="007A6443" w14:paraId="2B904B14" w14:textId="77777777" w:rsidTr="00FE4A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4E30" w14:textId="77777777" w:rsidR="00945E53" w:rsidRPr="00DC38F3" w:rsidRDefault="00945E53" w:rsidP="00FE4A28">
            <w:pPr>
              <w:pStyle w:val="rowtabella0"/>
              <w:rPr>
                <w:color w:val="002060"/>
                <w:highlight w:val="yellow"/>
              </w:rPr>
            </w:pPr>
            <w:r w:rsidRPr="00DC38F3">
              <w:rPr>
                <w:color w:val="002060"/>
                <w:highlight w:val="yellow"/>
              </w:rPr>
              <w:t>15/03/2026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75D89" w14:textId="77777777" w:rsidR="00945E53" w:rsidRPr="00DC38F3" w:rsidRDefault="00945E53" w:rsidP="00FE4A28">
            <w:pPr>
              <w:pStyle w:val="rowtabella0"/>
              <w:jc w:val="center"/>
              <w:rPr>
                <w:color w:val="002060"/>
                <w:highlight w:val="yellow"/>
              </w:rPr>
            </w:pPr>
            <w:r w:rsidRPr="00DC38F3">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F8EE" w14:textId="77777777" w:rsidR="00945E53" w:rsidRPr="00DC38F3" w:rsidRDefault="00945E53" w:rsidP="00FE4A28">
            <w:pPr>
              <w:pStyle w:val="rowtabella0"/>
              <w:rPr>
                <w:color w:val="002060"/>
                <w:highlight w:val="yellow"/>
              </w:rPr>
            </w:pPr>
            <w:r w:rsidRPr="00DC38F3">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AA17" w14:textId="77777777" w:rsidR="00945E53" w:rsidRPr="00DC38F3" w:rsidRDefault="00945E53" w:rsidP="00FE4A28">
            <w:pPr>
              <w:pStyle w:val="rowtabella0"/>
              <w:rPr>
                <w:color w:val="002060"/>
                <w:highlight w:val="yellow"/>
              </w:rPr>
            </w:pPr>
            <w:r w:rsidRPr="00DC38F3">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EFD9" w14:textId="77777777" w:rsidR="00945E53" w:rsidRPr="007A6443" w:rsidRDefault="00945E53" w:rsidP="00FE4A2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3A36" w14:textId="77777777" w:rsidR="00945E53" w:rsidRPr="007A6443" w:rsidRDefault="00945E53" w:rsidP="00FE4A28">
            <w:pPr>
              <w:pStyle w:val="rowtabella0"/>
              <w:jc w:val="center"/>
              <w:rPr>
                <w:color w:val="002060"/>
              </w:rPr>
            </w:pPr>
            <w:r w:rsidRPr="00DC38F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166B" w14:textId="77777777" w:rsidR="00945E53" w:rsidRPr="007A6443" w:rsidRDefault="00945E53" w:rsidP="00FE4A28">
            <w:pPr>
              <w:pStyle w:val="rowtabella0"/>
              <w:jc w:val="center"/>
              <w:rPr>
                <w:color w:val="002060"/>
              </w:rPr>
            </w:pPr>
            <w:r w:rsidRPr="007A6443">
              <w:rPr>
                <w:color w:val="002060"/>
              </w:rPr>
              <w:t>10:00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AB076" w14:textId="77777777" w:rsidR="00945E53" w:rsidRPr="007A6443" w:rsidRDefault="00945E53" w:rsidP="00FE4A28">
            <w:pPr>
              <w:pStyle w:val="rowtabella0"/>
              <w:rPr>
                <w:color w:val="002060"/>
              </w:rPr>
            </w:pPr>
            <w:r w:rsidRPr="00DC38F3">
              <w:rPr>
                <w:color w:val="002060"/>
                <w:highlight w:val="yellow"/>
              </w:rPr>
              <w:t>PALAFIERA CAMPANARA PESARO VIA DELLE ESPOSIZIONI, 33</w:t>
            </w:r>
          </w:p>
        </w:tc>
      </w:tr>
      <w:tr w:rsidR="00945E53" w:rsidRPr="007A6443" w14:paraId="40F932D8" w14:textId="77777777" w:rsidTr="00FE4A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F82F" w14:textId="77777777" w:rsidR="00945E53" w:rsidRPr="00DC38F3" w:rsidRDefault="00945E53" w:rsidP="00FE4A28">
            <w:pPr>
              <w:pStyle w:val="rowtabella0"/>
              <w:rPr>
                <w:color w:val="002060"/>
                <w:highlight w:val="yellow"/>
              </w:rPr>
            </w:pPr>
            <w:r w:rsidRPr="00DC38F3">
              <w:rPr>
                <w:color w:val="002060"/>
                <w:highlight w:val="yellow"/>
              </w:rPr>
              <w:t>16/03/2026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0C92" w14:textId="77777777" w:rsidR="00945E53" w:rsidRPr="00DC38F3" w:rsidRDefault="00945E53" w:rsidP="00FE4A28">
            <w:pPr>
              <w:pStyle w:val="rowtabella0"/>
              <w:jc w:val="center"/>
              <w:rPr>
                <w:color w:val="002060"/>
                <w:highlight w:val="yellow"/>
              </w:rPr>
            </w:pPr>
            <w:r w:rsidRPr="00DC38F3">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33A7" w14:textId="77777777" w:rsidR="00945E53" w:rsidRPr="00DC38F3" w:rsidRDefault="00945E53" w:rsidP="00FE4A28">
            <w:pPr>
              <w:pStyle w:val="rowtabella0"/>
              <w:rPr>
                <w:color w:val="002060"/>
                <w:highlight w:val="yellow"/>
              </w:rPr>
            </w:pPr>
            <w:r w:rsidRPr="00DC38F3">
              <w:rPr>
                <w:color w:val="002060"/>
                <w:highlight w:val="yellow"/>
              </w:rPr>
              <w:t>CERRETO D ESI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55D2" w14:textId="77777777" w:rsidR="00945E53" w:rsidRPr="00DC38F3" w:rsidRDefault="00945E53" w:rsidP="00FE4A28">
            <w:pPr>
              <w:pStyle w:val="rowtabella0"/>
              <w:rPr>
                <w:color w:val="002060"/>
                <w:highlight w:val="yellow"/>
              </w:rPr>
            </w:pPr>
            <w:r w:rsidRPr="00DC38F3">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566C" w14:textId="02221D61" w:rsidR="00945E53" w:rsidRPr="00DC38F3" w:rsidRDefault="00DC38F3" w:rsidP="00FE4A28">
            <w:pPr>
              <w:rPr>
                <w:rFonts w:ascii="Arial" w:hAnsi="Arial" w:cs="Arial"/>
                <w:color w:val="002060"/>
                <w:sz w:val="12"/>
                <w:szCs w:val="12"/>
              </w:rPr>
            </w:pPr>
            <w:r w:rsidRPr="00DC38F3">
              <w:rPr>
                <w:rFonts w:ascii="Arial" w:hAnsi="Arial" w:cs="Arial"/>
                <w:color w:val="002060"/>
                <w:sz w:val="12"/>
                <w:szCs w:val="12"/>
              </w:rPr>
              <w:t>15/03/2026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2DE5" w14:textId="77777777" w:rsidR="00945E53" w:rsidRPr="007A6443" w:rsidRDefault="00945E53" w:rsidP="00FE4A28">
            <w:pPr>
              <w:pStyle w:val="rowtabella0"/>
              <w:jc w:val="center"/>
              <w:rPr>
                <w:color w:val="002060"/>
              </w:rPr>
            </w:pPr>
            <w:r w:rsidRPr="00DC38F3">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A107" w14:textId="3BE062C9" w:rsidR="00945E53" w:rsidRPr="007A6443" w:rsidRDefault="00DC38F3" w:rsidP="00FE4A28">
            <w:pPr>
              <w:pStyle w:val="rowtabella0"/>
              <w:jc w:val="center"/>
              <w:rPr>
                <w:color w:val="002060"/>
              </w:rPr>
            </w:pPr>
            <w:r>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6688" w14:textId="77777777" w:rsidR="00945E53" w:rsidRPr="007A6443" w:rsidRDefault="00945E53" w:rsidP="00FE4A28">
            <w:pPr>
              <w:rPr>
                <w:color w:val="002060"/>
              </w:rPr>
            </w:pPr>
          </w:p>
        </w:tc>
      </w:tr>
    </w:tbl>
    <w:p w14:paraId="33204E3A" w14:textId="77777777" w:rsidR="00945E53" w:rsidRDefault="00945E53" w:rsidP="00945E53">
      <w:pPr>
        <w:pStyle w:val="breakline"/>
        <w:rPr>
          <w:color w:val="002060"/>
        </w:rPr>
      </w:pPr>
    </w:p>
    <w:p w14:paraId="7965E507" w14:textId="77777777" w:rsidR="00945E53" w:rsidRPr="007A6443" w:rsidRDefault="00945E53" w:rsidP="00945E53">
      <w:pPr>
        <w:pStyle w:val="titoloprinc0"/>
        <w:rPr>
          <w:color w:val="002060"/>
        </w:rPr>
      </w:pPr>
      <w:r w:rsidRPr="007A6443">
        <w:rPr>
          <w:color w:val="002060"/>
        </w:rPr>
        <w:t>PROGRAMMA GARE</w:t>
      </w:r>
    </w:p>
    <w:p w14:paraId="55103534" w14:textId="77777777" w:rsidR="00945E53" w:rsidRDefault="00945E53" w:rsidP="00945E53">
      <w:pPr>
        <w:pStyle w:val="breakline"/>
        <w:rPr>
          <w:rFonts w:eastAsiaTheme="minorEastAsia"/>
          <w:color w:val="002060"/>
        </w:rPr>
      </w:pPr>
    </w:p>
    <w:p w14:paraId="76572301" w14:textId="77777777" w:rsidR="003732AA" w:rsidRPr="00282952" w:rsidRDefault="003732AA" w:rsidP="003732AA">
      <w:pPr>
        <w:pStyle w:val="sottotitolocampionato10"/>
        <w:rPr>
          <w:color w:val="002060"/>
        </w:rPr>
      </w:pPr>
      <w:r w:rsidRPr="00282952">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82"/>
        <w:gridCol w:w="1550"/>
        <w:gridCol w:w="1567"/>
      </w:tblGrid>
      <w:tr w:rsidR="003732AA" w:rsidRPr="00282952" w14:paraId="39DF1DEB"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6DC4C"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DF7B2"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44852"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757C4"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EDC36"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2CD92"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53E99"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65487985" w14:textId="77777777" w:rsidTr="00FE4A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8B8BE6" w14:textId="77777777" w:rsidR="003732AA" w:rsidRPr="00282952" w:rsidRDefault="003732AA" w:rsidP="00FE4A28">
            <w:pPr>
              <w:pStyle w:val="rowtabella0"/>
              <w:rPr>
                <w:color w:val="002060"/>
              </w:rPr>
            </w:pPr>
            <w:r w:rsidRPr="00282952">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2D3FD" w14:textId="77777777" w:rsidR="003732AA" w:rsidRPr="00282952" w:rsidRDefault="003732AA" w:rsidP="00FE4A28">
            <w:pPr>
              <w:pStyle w:val="rowtabella0"/>
              <w:rPr>
                <w:color w:val="002060"/>
              </w:rPr>
            </w:pPr>
            <w:r w:rsidRPr="00282952">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B7E28"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397ED" w14:textId="77777777" w:rsidR="003732AA" w:rsidRPr="00282952" w:rsidRDefault="003732AA" w:rsidP="00FE4A28">
            <w:pPr>
              <w:pStyle w:val="rowtabella0"/>
              <w:rPr>
                <w:color w:val="002060"/>
              </w:rPr>
            </w:pPr>
            <w:r w:rsidRPr="00282952">
              <w:rPr>
                <w:color w:val="002060"/>
              </w:rPr>
              <w:t>14/03/2026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83F4F" w14:textId="77777777" w:rsidR="003732AA" w:rsidRPr="00282952" w:rsidRDefault="003732AA" w:rsidP="00FE4A28">
            <w:pPr>
              <w:pStyle w:val="rowtabella0"/>
              <w:rPr>
                <w:color w:val="002060"/>
              </w:rPr>
            </w:pPr>
            <w:r w:rsidRPr="00282952">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175DE" w14:textId="77777777" w:rsidR="003732AA" w:rsidRPr="00282952" w:rsidRDefault="003732AA" w:rsidP="00FE4A28">
            <w:pPr>
              <w:pStyle w:val="rowtabella0"/>
              <w:rPr>
                <w:color w:val="002060"/>
              </w:rPr>
            </w:pPr>
            <w:r w:rsidRPr="0028295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39A05" w14:textId="77777777" w:rsidR="003732AA" w:rsidRPr="00282952" w:rsidRDefault="003732AA" w:rsidP="00FE4A28">
            <w:pPr>
              <w:pStyle w:val="rowtabella0"/>
              <w:rPr>
                <w:color w:val="002060"/>
              </w:rPr>
            </w:pPr>
            <w:r w:rsidRPr="00282952">
              <w:rPr>
                <w:color w:val="002060"/>
              </w:rPr>
              <w:t xml:space="preserve">LOC.MONTEROCCO VIA </w:t>
            </w:r>
            <w:proofErr w:type="gramStart"/>
            <w:r w:rsidRPr="00282952">
              <w:rPr>
                <w:color w:val="002060"/>
              </w:rPr>
              <w:t>A.MANCINI</w:t>
            </w:r>
            <w:proofErr w:type="gramEnd"/>
          </w:p>
        </w:tc>
      </w:tr>
      <w:tr w:rsidR="003732AA" w:rsidRPr="00282952" w14:paraId="34171E02"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6ADD00" w14:textId="77777777" w:rsidR="003732AA" w:rsidRPr="00282952" w:rsidRDefault="003732AA" w:rsidP="00FE4A28">
            <w:pPr>
              <w:pStyle w:val="rowtabella0"/>
              <w:rPr>
                <w:color w:val="002060"/>
              </w:rPr>
            </w:pPr>
            <w:r w:rsidRPr="00282952">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AD223E" w14:textId="77777777" w:rsidR="003732AA" w:rsidRPr="00282952" w:rsidRDefault="003732AA" w:rsidP="00FE4A28">
            <w:pPr>
              <w:pStyle w:val="rowtabella0"/>
              <w:rPr>
                <w:color w:val="002060"/>
              </w:rPr>
            </w:pPr>
            <w:r w:rsidRPr="00282952">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0764D0"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B3538F" w14:textId="77777777" w:rsidR="003732AA" w:rsidRPr="00282952" w:rsidRDefault="003732AA" w:rsidP="00FE4A28">
            <w:pPr>
              <w:pStyle w:val="rowtabella0"/>
              <w:rPr>
                <w:color w:val="002060"/>
              </w:rPr>
            </w:pPr>
            <w:r w:rsidRPr="00282952">
              <w:rPr>
                <w:color w:val="002060"/>
              </w:rPr>
              <w:t>14/03/2026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99602E" w14:textId="77777777" w:rsidR="003732AA" w:rsidRPr="00282952" w:rsidRDefault="003732AA" w:rsidP="00FE4A28">
            <w:pPr>
              <w:pStyle w:val="rowtabella0"/>
              <w:rPr>
                <w:color w:val="002060"/>
              </w:rPr>
            </w:pPr>
            <w:r w:rsidRPr="00282952">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0B8647" w14:textId="77777777" w:rsidR="003732AA" w:rsidRPr="00282952" w:rsidRDefault="003732AA" w:rsidP="00FE4A28">
            <w:pPr>
              <w:pStyle w:val="rowtabella0"/>
              <w:rPr>
                <w:color w:val="002060"/>
              </w:rPr>
            </w:pPr>
            <w:r w:rsidRPr="0028295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2B02CC" w14:textId="77777777" w:rsidR="003732AA" w:rsidRPr="00282952" w:rsidRDefault="003732AA" w:rsidP="00FE4A28">
            <w:pPr>
              <w:pStyle w:val="rowtabella0"/>
              <w:rPr>
                <w:color w:val="002060"/>
              </w:rPr>
            </w:pPr>
            <w:r w:rsidRPr="00282952">
              <w:rPr>
                <w:color w:val="002060"/>
              </w:rPr>
              <w:t>VIA DELLA REPUBBLICA</w:t>
            </w:r>
          </w:p>
        </w:tc>
      </w:tr>
      <w:tr w:rsidR="003732AA" w:rsidRPr="00282952" w14:paraId="0908C6AA"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E6FAA8" w14:textId="77777777" w:rsidR="003732AA" w:rsidRPr="00282952" w:rsidRDefault="003732AA" w:rsidP="00FE4A28">
            <w:pPr>
              <w:pStyle w:val="rowtabella0"/>
              <w:rPr>
                <w:color w:val="002060"/>
              </w:rPr>
            </w:pPr>
            <w:r w:rsidRPr="00282952">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AE742" w14:textId="77777777" w:rsidR="003732AA" w:rsidRPr="00282952" w:rsidRDefault="003732AA" w:rsidP="00FE4A28">
            <w:pPr>
              <w:pStyle w:val="rowtabella0"/>
              <w:rPr>
                <w:color w:val="002060"/>
              </w:rPr>
            </w:pPr>
            <w:r w:rsidRPr="00282952">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F69BEE"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C8C1D8" w14:textId="77777777" w:rsidR="003732AA" w:rsidRPr="00282952" w:rsidRDefault="003732AA" w:rsidP="00FE4A28">
            <w:pPr>
              <w:pStyle w:val="rowtabella0"/>
              <w:rPr>
                <w:color w:val="002060"/>
              </w:rPr>
            </w:pPr>
            <w:r w:rsidRPr="00282952">
              <w:rPr>
                <w:color w:val="002060"/>
              </w:rPr>
              <w:t>14/03/2026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C140C8" w14:textId="77777777" w:rsidR="003732AA" w:rsidRPr="00282952" w:rsidRDefault="003732AA" w:rsidP="00FE4A28">
            <w:pPr>
              <w:pStyle w:val="rowtabella0"/>
              <w:rPr>
                <w:color w:val="002060"/>
              </w:rPr>
            </w:pPr>
            <w:r w:rsidRPr="00282952">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DEECCE" w14:textId="77777777" w:rsidR="003732AA" w:rsidRPr="00282952" w:rsidRDefault="003732AA" w:rsidP="00FE4A28">
            <w:pPr>
              <w:pStyle w:val="rowtabella0"/>
              <w:rPr>
                <w:color w:val="002060"/>
              </w:rPr>
            </w:pPr>
            <w:r w:rsidRPr="00282952">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F84DD" w14:textId="77777777" w:rsidR="003732AA" w:rsidRPr="00282952" w:rsidRDefault="003732AA" w:rsidP="00FE4A28">
            <w:pPr>
              <w:pStyle w:val="rowtabella0"/>
              <w:rPr>
                <w:color w:val="002060"/>
              </w:rPr>
            </w:pPr>
            <w:r w:rsidRPr="00282952">
              <w:rPr>
                <w:color w:val="002060"/>
              </w:rPr>
              <w:t>VIA BRAMANTE</w:t>
            </w:r>
          </w:p>
        </w:tc>
      </w:tr>
      <w:tr w:rsidR="003732AA" w:rsidRPr="00282952" w14:paraId="05945182"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BA19F6" w14:textId="77777777" w:rsidR="003732AA" w:rsidRPr="00282952" w:rsidRDefault="003732AA" w:rsidP="00FE4A28">
            <w:pPr>
              <w:pStyle w:val="rowtabella0"/>
              <w:rPr>
                <w:color w:val="002060"/>
              </w:rPr>
            </w:pPr>
            <w:r w:rsidRPr="00282952">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82C0AA" w14:textId="77777777" w:rsidR="003732AA" w:rsidRPr="00282952" w:rsidRDefault="003732AA" w:rsidP="00FE4A28">
            <w:pPr>
              <w:pStyle w:val="rowtabella0"/>
              <w:rPr>
                <w:color w:val="002060"/>
              </w:rPr>
            </w:pPr>
            <w:r w:rsidRPr="00282952">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632D8"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795053" w14:textId="77777777" w:rsidR="003732AA" w:rsidRPr="00282952" w:rsidRDefault="003732AA" w:rsidP="00FE4A28">
            <w:pPr>
              <w:pStyle w:val="rowtabella0"/>
              <w:rPr>
                <w:color w:val="002060"/>
              </w:rPr>
            </w:pPr>
            <w:r w:rsidRPr="00282952">
              <w:rPr>
                <w:color w:val="002060"/>
              </w:rPr>
              <w:t>14/03/2026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B6168" w14:textId="77777777" w:rsidR="003732AA" w:rsidRPr="00282952" w:rsidRDefault="003732AA" w:rsidP="00FE4A28">
            <w:pPr>
              <w:pStyle w:val="rowtabella0"/>
              <w:rPr>
                <w:color w:val="002060"/>
              </w:rPr>
            </w:pPr>
            <w:r w:rsidRPr="00282952">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4CA25" w14:textId="77777777" w:rsidR="003732AA" w:rsidRPr="00282952" w:rsidRDefault="003732AA" w:rsidP="00FE4A28">
            <w:pPr>
              <w:pStyle w:val="rowtabella0"/>
              <w:rPr>
                <w:color w:val="002060"/>
              </w:rPr>
            </w:pPr>
            <w:r w:rsidRPr="00282952">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BAE8D" w14:textId="77777777" w:rsidR="003732AA" w:rsidRPr="00282952" w:rsidRDefault="003732AA" w:rsidP="00FE4A28">
            <w:pPr>
              <w:pStyle w:val="rowtabella0"/>
              <w:rPr>
                <w:color w:val="002060"/>
              </w:rPr>
            </w:pPr>
            <w:r w:rsidRPr="00282952">
              <w:rPr>
                <w:color w:val="002060"/>
              </w:rPr>
              <w:t>VIA FONTE ABECETO, 4</w:t>
            </w:r>
          </w:p>
        </w:tc>
      </w:tr>
      <w:tr w:rsidR="003732AA" w:rsidRPr="00282952" w14:paraId="2D53CDF3"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07AC7D" w14:textId="77777777" w:rsidR="003732AA" w:rsidRPr="00282952" w:rsidRDefault="003732AA" w:rsidP="00FE4A28">
            <w:pPr>
              <w:pStyle w:val="rowtabella0"/>
              <w:rPr>
                <w:color w:val="002060"/>
              </w:rPr>
            </w:pPr>
            <w:r w:rsidRPr="00282952">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70FD19" w14:textId="77777777" w:rsidR="003732AA" w:rsidRPr="00282952" w:rsidRDefault="003732AA" w:rsidP="00FE4A28">
            <w:pPr>
              <w:pStyle w:val="rowtabella0"/>
              <w:rPr>
                <w:color w:val="002060"/>
              </w:rPr>
            </w:pPr>
            <w:proofErr w:type="gramStart"/>
            <w:r w:rsidRPr="00282952">
              <w:rPr>
                <w:color w:val="002060"/>
              </w:rPr>
              <w:t>CITTA</w:t>
            </w:r>
            <w:proofErr w:type="gramEnd"/>
            <w:r w:rsidRPr="00282952">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AA58B5"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A1389" w14:textId="77777777" w:rsidR="003732AA" w:rsidRPr="00282952" w:rsidRDefault="003732AA" w:rsidP="00FE4A28">
            <w:pPr>
              <w:pStyle w:val="rowtabella0"/>
              <w:rPr>
                <w:color w:val="002060"/>
              </w:rPr>
            </w:pPr>
            <w:r w:rsidRPr="00282952">
              <w:rPr>
                <w:color w:val="002060"/>
              </w:rPr>
              <w:t>15/03/2026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6C4B4F" w14:textId="77777777" w:rsidR="003732AA" w:rsidRPr="00282952" w:rsidRDefault="003732AA" w:rsidP="00FE4A28">
            <w:pPr>
              <w:pStyle w:val="rowtabella0"/>
              <w:rPr>
                <w:color w:val="002060"/>
              </w:rPr>
            </w:pPr>
            <w:r w:rsidRPr="00282952">
              <w:rPr>
                <w:color w:val="002060"/>
              </w:rPr>
              <w:t xml:space="preserve">5429 PAL.COM. </w:t>
            </w:r>
            <w:proofErr w:type="gramStart"/>
            <w:r w:rsidRPr="00282952">
              <w:rPr>
                <w:color w:val="002060"/>
              </w:rPr>
              <w:t>S.MICHELE</w:t>
            </w:r>
            <w:proofErr w:type="gramEnd"/>
            <w:r w:rsidRPr="0028295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1D5B1" w14:textId="77777777" w:rsidR="003732AA" w:rsidRPr="00282952" w:rsidRDefault="003732AA" w:rsidP="00FE4A28">
            <w:pPr>
              <w:pStyle w:val="rowtabella0"/>
              <w:rPr>
                <w:color w:val="002060"/>
              </w:rPr>
            </w:pPr>
            <w:r w:rsidRPr="0028295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F9F6D" w14:textId="77777777" w:rsidR="003732AA" w:rsidRPr="00282952" w:rsidRDefault="003732AA" w:rsidP="00FE4A28">
            <w:pPr>
              <w:pStyle w:val="rowtabella0"/>
              <w:rPr>
                <w:color w:val="002060"/>
              </w:rPr>
            </w:pPr>
            <w:r w:rsidRPr="00282952">
              <w:rPr>
                <w:color w:val="002060"/>
              </w:rPr>
              <w:t>VIA LORETO</w:t>
            </w:r>
          </w:p>
        </w:tc>
      </w:tr>
      <w:tr w:rsidR="003732AA" w:rsidRPr="00282952" w14:paraId="3780BB79"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10A358" w14:textId="77777777" w:rsidR="003732AA" w:rsidRPr="00282952" w:rsidRDefault="003732AA" w:rsidP="00FE4A28">
            <w:pPr>
              <w:pStyle w:val="rowtabella0"/>
              <w:rPr>
                <w:color w:val="002060"/>
              </w:rPr>
            </w:pPr>
            <w:r w:rsidRPr="00282952">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7260F" w14:textId="77777777" w:rsidR="003732AA" w:rsidRPr="00282952" w:rsidRDefault="003732AA" w:rsidP="00FE4A28">
            <w:pPr>
              <w:pStyle w:val="rowtabella0"/>
              <w:rPr>
                <w:color w:val="002060"/>
              </w:rPr>
            </w:pPr>
            <w:r w:rsidRPr="00282952">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5BE50C"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6EAE70" w14:textId="77777777" w:rsidR="003732AA" w:rsidRPr="00282952" w:rsidRDefault="003732AA" w:rsidP="00FE4A28">
            <w:pPr>
              <w:pStyle w:val="rowtabella0"/>
              <w:rPr>
                <w:color w:val="002060"/>
              </w:rPr>
            </w:pPr>
            <w:r w:rsidRPr="00282952">
              <w:rPr>
                <w:color w:val="002060"/>
              </w:rPr>
              <w:t>15/03/2026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26D78D" w14:textId="77777777" w:rsidR="003732AA" w:rsidRPr="00282952" w:rsidRDefault="003732AA" w:rsidP="00FE4A28">
            <w:pPr>
              <w:pStyle w:val="rowtabella0"/>
              <w:rPr>
                <w:color w:val="002060"/>
              </w:rPr>
            </w:pPr>
            <w:r w:rsidRPr="0028295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82666" w14:textId="77777777" w:rsidR="003732AA" w:rsidRPr="00282952" w:rsidRDefault="003732AA" w:rsidP="00FE4A28">
            <w:pPr>
              <w:pStyle w:val="rowtabella0"/>
              <w:rPr>
                <w:color w:val="002060"/>
              </w:rPr>
            </w:pPr>
            <w:r w:rsidRPr="0028295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5D95E" w14:textId="77777777" w:rsidR="003732AA" w:rsidRPr="00282952" w:rsidRDefault="003732AA" w:rsidP="00FE4A28">
            <w:pPr>
              <w:pStyle w:val="rowtabella0"/>
              <w:rPr>
                <w:color w:val="002060"/>
              </w:rPr>
            </w:pPr>
            <w:r w:rsidRPr="00282952">
              <w:rPr>
                <w:color w:val="002060"/>
              </w:rPr>
              <w:t>VIA NAZARIO SAURO</w:t>
            </w:r>
          </w:p>
        </w:tc>
      </w:tr>
      <w:tr w:rsidR="003732AA" w:rsidRPr="00282952" w14:paraId="051B1F38" w14:textId="77777777" w:rsidTr="00FE4A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A4E001" w14:textId="77777777" w:rsidR="003732AA" w:rsidRPr="00282952" w:rsidRDefault="003732AA" w:rsidP="00FE4A28">
            <w:pPr>
              <w:pStyle w:val="rowtabella0"/>
              <w:rPr>
                <w:color w:val="002060"/>
              </w:rPr>
            </w:pPr>
            <w:r w:rsidRPr="00282952">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327868" w14:textId="77777777" w:rsidR="003732AA" w:rsidRPr="00282952" w:rsidRDefault="003732AA" w:rsidP="00FE4A28">
            <w:pPr>
              <w:pStyle w:val="rowtabella0"/>
              <w:rPr>
                <w:color w:val="002060"/>
              </w:rPr>
            </w:pPr>
            <w:r w:rsidRPr="0028295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41F2CB"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0C1463" w14:textId="77777777" w:rsidR="003732AA" w:rsidRPr="00282952" w:rsidRDefault="003732AA" w:rsidP="00FE4A28">
            <w:pPr>
              <w:pStyle w:val="rowtabella0"/>
              <w:rPr>
                <w:color w:val="002060"/>
              </w:rPr>
            </w:pPr>
            <w:r w:rsidRPr="00282952">
              <w:rPr>
                <w:color w:val="002060"/>
              </w:rPr>
              <w:t>15/03/2026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6EE1D" w14:textId="77777777" w:rsidR="003732AA" w:rsidRPr="00282952" w:rsidRDefault="003732AA" w:rsidP="00FE4A28">
            <w:pPr>
              <w:pStyle w:val="rowtabella0"/>
              <w:rPr>
                <w:color w:val="002060"/>
              </w:rPr>
            </w:pPr>
            <w:r w:rsidRPr="00282952">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98157" w14:textId="77777777" w:rsidR="003732AA" w:rsidRPr="00282952" w:rsidRDefault="003732AA" w:rsidP="00FE4A28">
            <w:pPr>
              <w:pStyle w:val="rowtabella0"/>
              <w:rPr>
                <w:color w:val="002060"/>
              </w:rPr>
            </w:pPr>
            <w:r w:rsidRPr="00282952">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39FEC" w14:textId="77777777" w:rsidR="003732AA" w:rsidRPr="00282952" w:rsidRDefault="003732AA" w:rsidP="00FE4A28">
            <w:pPr>
              <w:pStyle w:val="rowtabella0"/>
              <w:rPr>
                <w:color w:val="002060"/>
              </w:rPr>
            </w:pPr>
            <w:r w:rsidRPr="00282952">
              <w:rPr>
                <w:color w:val="002060"/>
              </w:rPr>
              <w:t>VIA DELLE ESPOSIZIONI, 33</w:t>
            </w:r>
          </w:p>
        </w:tc>
      </w:tr>
      <w:tr w:rsidR="003732AA" w:rsidRPr="00282952" w14:paraId="6BC8DBD2" w14:textId="77777777" w:rsidTr="00FE4A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94BD5" w14:textId="77777777" w:rsidR="003732AA" w:rsidRPr="00282952" w:rsidRDefault="003732AA" w:rsidP="00FE4A28">
            <w:pPr>
              <w:pStyle w:val="rowtabella0"/>
              <w:rPr>
                <w:color w:val="002060"/>
              </w:rPr>
            </w:pPr>
            <w:r w:rsidRPr="00282952">
              <w:rPr>
                <w:color w:val="002060"/>
              </w:rPr>
              <w:t>CERRETO D ESI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F15D4" w14:textId="77777777" w:rsidR="003732AA" w:rsidRPr="00282952" w:rsidRDefault="003732AA" w:rsidP="00FE4A28">
            <w:pPr>
              <w:pStyle w:val="rowtabella0"/>
              <w:rPr>
                <w:color w:val="002060"/>
              </w:rPr>
            </w:pPr>
            <w:r w:rsidRPr="00282952">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52BC6" w14:textId="77777777" w:rsidR="003732AA" w:rsidRPr="00282952" w:rsidRDefault="003732AA" w:rsidP="00FE4A28">
            <w:pPr>
              <w:pStyle w:val="rowtabella0"/>
              <w:jc w:val="center"/>
              <w:rPr>
                <w:color w:val="002060"/>
              </w:rPr>
            </w:pPr>
            <w:r w:rsidRPr="0028295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D28E4" w14:textId="77777777" w:rsidR="003732AA" w:rsidRPr="00282952" w:rsidRDefault="003732AA" w:rsidP="00FE4A28">
            <w:pPr>
              <w:pStyle w:val="rowtabella0"/>
              <w:rPr>
                <w:color w:val="002060"/>
              </w:rPr>
            </w:pPr>
            <w:r w:rsidRPr="00282952">
              <w:rPr>
                <w:color w:val="002060"/>
              </w:rPr>
              <w:t>16/03/2026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68420" w14:textId="77777777" w:rsidR="003732AA" w:rsidRPr="00282952" w:rsidRDefault="003732AA" w:rsidP="00FE4A28">
            <w:pPr>
              <w:pStyle w:val="rowtabella0"/>
              <w:rPr>
                <w:color w:val="002060"/>
              </w:rPr>
            </w:pPr>
            <w:r w:rsidRPr="00282952">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79C8A" w14:textId="77777777" w:rsidR="003732AA" w:rsidRPr="00282952" w:rsidRDefault="003732AA" w:rsidP="00FE4A28">
            <w:pPr>
              <w:pStyle w:val="rowtabella0"/>
              <w:rPr>
                <w:color w:val="002060"/>
              </w:rPr>
            </w:pPr>
            <w:r w:rsidRPr="00282952">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D1699" w14:textId="77777777" w:rsidR="003732AA" w:rsidRPr="00282952" w:rsidRDefault="003732AA" w:rsidP="00FE4A28">
            <w:pPr>
              <w:pStyle w:val="rowtabella0"/>
              <w:rPr>
                <w:color w:val="002060"/>
              </w:rPr>
            </w:pPr>
            <w:r w:rsidRPr="00282952">
              <w:rPr>
                <w:color w:val="002060"/>
              </w:rPr>
              <w:t>VIA VERDI</w:t>
            </w:r>
          </w:p>
        </w:tc>
      </w:tr>
    </w:tbl>
    <w:p w14:paraId="621FBB09" w14:textId="77777777" w:rsidR="003732AA" w:rsidRPr="007A6443" w:rsidRDefault="003732AA" w:rsidP="00945E53">
      <w:pPr>
        <w:pStyle w:val="breakline"/>
        <w:rPr>
          <w:rFonts w:eastAsiaTheme="minorEastAsia"/>
          <w:color w:val="002060"/>
        </w:rPr>
      </w:pPr>
    </w:p>
    <w:p w14:paraId="69D5E8E0" w14:textId="77777777" w:rsidR="00945E53" w:rsidRPr="007A6443" w:rsidRDefault="00945E53" w:rsidP="00945E53">
      <w:pPr>
        <w:pStyle w:val="breakline"/>
        <w:rPr>
          <w:color w:val="002060"/>
        </w:rPr>
      </w:pPr>
    </w:p>
    <w:p w14:paraId="4E53C32C" w14:textId="77777777" w:rsidR="00945E53" w:rsidRPr="007A6443" w:rsidRDefault="00945E53" w:rsidP="00945E53">
      <w:pPr>
        <w:pStyle w:val="titolocampionato0"/>
        <w:shd w:val="clear" w:color="auto" w:fill="CCCCCC"/>
        <w:spacing w:before="80" w:after="40"/>
        <w:rPr>
          <w:color w:val="002060"/>
        </w:rPr>
      </w:pPr>
      <w:r w:rsidRPr="007A6443">
        <w:rPr>
          <w:color w:val="002060"/>
        </w:rPr>
        <w:t>CALCIO A 5 UNDER 15 FEM. REG.</w:t>
      </w:r>
    </w:p>
    <w:p w14:paraId="7E735B1A" w14:textId="77777777" w:rsidR="00945E53" w:rsidRPr="007A6443" w:rsidRDefault="00945E53" w:rsidP="00945E53">
      <w:pPr>
        <w:pStyle w:val="titoloprinc0"/>
        <w:rPr>
          <w:color w:val="002060"/>
        </w:rPr>
      </w:pPr>
      <w:r w:rsidRPr="007A6443">
        <w:rPr>
          <w:color w:val="002060"/>
        </w:rPr>
        <w:t>VARIAZIONI AL PROGRAMMA GARE</w:t>
      </w:r>
    </w:p>
    <w:p w14:paraId="2A7AF8C5" w14:textId="77777777" w:rsidR="00945E53" w:rsidRPr="007A6443" w:rsidRDefault="00945E53" w:rsidP="00945E53">
      <w:pPr>
        <w:pStyle w:val="breakline"/>
        <w:rPr>
          <w:color w:val="002060"/>
        </w:rPr>
      </w:pPr>
    </w:p>
    <w:p w14:paraId="4AA66F03" w14:textId="77777777" w:rsidR="00945E53" w:rsidRPr="007A6443" w:rsidRDefault="00945E53" w:rsidP="00945E53">
      <w:pPr>
        <w:pStyle w:val="breakline"/>
        <w:rPr>
          <w:color w:val="002060"/>
        </w:rPr>
      </w:pPr>
    </w:p>
    <w:p w14:paraId="06EB4927" w14:textId="77777777" w:rsidR="00945E53" w:rsidRPr="007A6443" w:rsidRDefault="00945E53" w:rsidP="00945E53">
      <w:pPr>
        <w:pStyle w:val="sottotitolocampionato10"/>
        <w:rPr>
          <w:color w:val="002060"/>
        </w:rPr>
      </w:pPr>
      <w:r w:rsidRPr="007A644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5E53" w:rsidRPr="007A6443" w14:paraId="5F0FD48A" w14:textId="77777777" w:rsidTr="00FE4A2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204A9" w14:textId="77777777" w:rsidR="00945E53" w:rsidRPr="007A6443" w:rsidRDefault="00945E53" w:rsidP="00FE4A28">
            <w:pPr>
              <w:pStyle w:val="headertabella0"/>
              <w:rPr>
                <w:color w:val="002060"/>
              </w:rPr>
            </w:pPr>
            <w:r w:rsidRPr="007A644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9704E" w14:textId="77777777" w:rsidR="00945E53" w:rsidRPr="007A6443" w:rsidRDefault="00945E53" w:rsidP="00FE4A28">
            <w:pPr>
              <w:pStyle w:val="headertabella0"/>
              <w:rPr>
                <w:color w:val="002060"/>
              </w:rPr>
            </w:pPr>
            <w:r w:rsidRPr="007A644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640EB" w14:textId="77777777" w:rsidR="00945E53" w:rsidRPr="007A6443" w:rsidRDefault="00945E53" w:rsidP="00FE4A28">
            <w:pPr>
              <w:pStyle w:val="headertabella0"/>
              <w:rPr>
                <w:color w:val="002060"/>
              </w:rPr>
            </w:pPr>
            <w:r w:rsidRPr="007A644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55662" w14:textId="77777777" w:rsidR="00945E53" w:rsidRPr="007A6443" w:rsidRDefault="00945E53" w:rsidP="00FE4A28">
            <w:pPr>
              <w:pStyle w:val="headertabella0"/>
              <w:rPr>
                <w:color w:val="002060"/>
              </w:rPr>
            </w:pPr>
            <w:r w:rsidRPr="007A6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FAD5E" w14:textId="77777777" w:rsidR="00945E53" w:rsidRPr="007A6443" w:rsidRDefault="00945E53" w:rsidP="00FE4A28">
            <w:pPr>
              <w:pStyle w:val="headertabella0"/>
              <w:rPr>
                <w:color w:val="002060"/>
              </w:rPr>
            </w:pPr>
            <w:r w:rsidRPr="007A6443">
              <w:rPr>
                <w:color w:val="002060"/>
              </w:rPr>
              <w:t xml:space="preserve">Data </w:t>
            </w:r>
            <w:proofErr w:type="spellStart"/>
            <w:r w:rsidRPr="007A6443">
              <w:rPr>
                <w:color w:val="002060"/>
              </w:rPr>
              <w:t>Orig</w:t>
            </w:r>
            <w:proofErr w:type="spellEnd"/>
            <w:r w:rsidRPr="007A6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AB8BA" w14:textId="77777777" w:rsidR="00945E53" w:rsidRPr="007A6443" w:rsidRDefault="00945E53" w:rsidP="00FE4A28">
            <w:pPr>
              <w:pStyle w:val="headertabella0"/>
              <w:rPr>
                <w:color w:val="002060"/>
              </w:rPr>
            </w:pPr>
            <w:r w:rsidRPr="007A6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D9FA6" w14:textId="77777777" w:rsidR="00945E53" w:rsidRPr="007A6443" w:rsidRDefault="00945E53" w:rsidP="00FE4A28">
            <w:pPr>
              <w:pStyle w:val="headertabella0"/>
              <w:rPr>
                <w:color w:val="002060"/>
              </w:rPr>
            </w:pPr>
            <w:r w:rsidRPr="007A6443">
              <w:rPr>
                <w:color w:val="002060"/>
              </w:rPr>
              <w:t xml:space="preserve">Ora </w:t>
            </w:r>
            <w:proofErr w:type="spellStart"/>
            <w:r w:rsidRPr="007A6443">
              <w:rPr>
                <w:color w:val="002060"/>
              </w:rPr>
              <w:t>Orig</w:t>
            </w:r>
            <w:proofErr w:type="spellEnd"/>
            <w:r w:rsidRPr="007A644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2623E" w14:textId="77777777" w:rsidR="00945E53" w:rsidRPr="007A6443" w:rsidRDefault="00945E53" w:rsidP="00FE4A28">
            <w:pPr>
              <w:pStyle w:val="headertabella0"/>
              <w:rPr>
                <w:color w:val="002060"/>
              </w:rPr>
            </w:pPr>
            <w:r w:rsidRPr="007A6443">
              <w:rPr>
                <w:color w:val="002060"/>
              </w:rPr>
              <w:t>Impianto</w:t>
            </w:r>
          </w:p>
        </w:tc>
      </w:tr>
      <w:tr w:rsidR="00945E53" w:rsidRPr="007A6443" w14:paraId="543406DF" w14:textId="77777777" w:rsidTr="00FE4A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A12C" w14:textId="77777777" w:rsidR="00945E53" w:rsidRPr="00DC38F3" w:rsidRDefault="00945E53" w:rsidP="00FE4A28">
            <w:pPr>
              <w:pStyle w:val="rowtabella0"/>
              <w:rPr>
                <w:color w:val="002060"/>
                <w:highlight w:val="yellow"/>
              </w:rPr>
            </w:pPr>
            <w:r w:rsidRPr="00DC38F3">
              <w:rPr>
                <w:color w:val="002060"/>
                <w:highlight w:val="yellow"/>
              </w:rPr>
              <w:t>17/03/2026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1C87" w14:textId="77777777" w:rsidR="00945E53" w:rsidRPr="00DC38F3" w:rsidRDefault="00945E53" w:rsidP="00FE4A28">
            <w:pPr>
              <w:pStyle w:val="rowtabella0"/>
              <w:jc w:val="center"/>
              <w:rPr>
                <w:color w:val="002060"/>
                <w:highlight w:val="yellow"/>
              </w:rPr>
            </w:pPr>
            <w:r w:rsidRPr="00DC38F3">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5783" w14:textId="77777777" w:rsidR="00945E53" w:rsidRPr="00DC38F3" w:rsidRDefault="00945E53" w:rsidP="00FE4A28">
            <w:pPr>
              <w:pStyle w:val="rowtabella0"/>
              <w:rPr>
                <w:color w:val="002060"/>
                <w:highlight w:val="yellow"/>
              </w:rPr>
            </w:pPr>
            <w:r w:rsidRPr="00DC38F3">
              <w:rPr>
                <w:color w:val="002060"/>
                <w:highlight w:val="yellow"/>
              </w:rPr>
              <w:t>FALCONARA 1995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08CA" w14:textId="77777777" w:rsidR="00945E53" w:rsidRPr="00DC38F3" w:rsidRDefault="00945E53" w:rsidP="00FE4A28">
            <w:pPr>
              <w:pStyle w:val="rowtabella0"/>
              <w:rPr>
                <w:color w:val="002060"/>
                <w:highlight w:val="yellow"/>
              </w:rPr>
            </w:pPr>
            <w:r w:rsidRPr="00DC38F3">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8232C" w14:textId="1E858F63" w:rsidR="00945E53" w:rsidRPr="00DC38F3" w:rsidRDefault="00DC38F3" w:rsidP="00FE4A28">
            <w:pPr>
              <w:rPr>
                <w:rFonts w:ascii="Arial" w:hAnsi="Arial" w:cs="Arial"/>
                <w:color w:val="002060"/>
                <w:sz w:val="12"/>
                <w:szCs w:val="12"/>
              </w:rPr>
            </w:pPr>
            <w:r w:rsidRPr="00DC38F3">
              <w:rPr>
                <w:rFonts w:ascii="Arial" w:hAnsi="Arial" w:cs="Arial"/>
                <w:color w:val="002060"/>
                <w:sz w:val="12"/>
                <w:szCs w:val="12"/>
              </w:rPr>
              <w:t>14/03/2026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A1725" w14:textId="77777777" w:rsidR="00945E53" w:rsidRPr="007A6443" w:rsidRDefault="00945E53" w:rsidP="00FE4A28">
            <w:pPr>
              <w:pStyle w:val="rowtabella0"/>
              <w:jc w:val="center"/>
              <w:rPr>
                <w:color w:val="002060"/>
              </w:rPr>
            </w:pPr>
            <w:r w:rsidRPr="00DC38F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96D8" w14:textId="77777777" w:rsidR="00945E53" w:rsidRPr="007A6443" w:rsidRDefault="00945E53" w:rsidP="00FE4A28">
            <w:pPr>
              <w:pStyle w:val="rowtabella0"/>
              <w:jc w:val="center"/>
              <w:rPr>
                <w:color w:val="002060"/>
              </w:rPr>
            </w:pPr>
            <w:r w:rsidRPr="007A6443">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C358" w14:textId="77777777" w:rsidR="00945E53" w:rsidRPr="007A6443" w:rsidRDefault="00945E53" w:rsidP="00FE4A28">
            <w:pPr>
              <w:rPr>
                <w:color w:val="002060"/>
              </w:rPr>
            </w:pPr>
          </w:p>
        </w:tc>
      </w:tr>
    </w:tbl>
    <w:p w14:paraId="6AF8753F" w14:textId="77777777" w:rsidR="00945E53" w:rsidRPr="007A6443" w:rsidRDefault="00945E53" w:rsidP="00945E53">
      <w:pPr>
        <w:pStyle w:val="breakline"/>
        <w:rPr>
          <w:rFonts w:eastAsiaTheme="minorEastAsia"/>
          <w:color w:val="002060"/>
        </w:rPr>
      </w:pPr>
    </w:p>
    <w:p w14:paraId="58B6E2BA" w14:textId="77777777" w:rsidR="00945E53" w:rsidRPr="007A6443" w:rsidRDefault="00945E53" w:rsidP="00945E53">
      <w:pPr>
        <w:pStyle w:val="breakline"/>
        <w:rPr>
          <w:color w:val="002060"/>
        </w:rPr>
      </w:pPr>
    </w:p>
    <w:p w14:paraId="7B24E8B0" w14:textId="77777777" w:rsidR="00945E53" w:rsidRPr="007A6443" w:rsidRDefault="00945E53" w:rsidP="00945E53">
      <w:pPr>
        <w:pStyle w:val="titoloprinc0"/>
        <w:rPr>
          <w:color w:val="002060"/>
        </w:rPr>
      </w:pPr>
      <w:r w:rsidRPr="007A6443">
        <w:rPr>
          <w:color w:val="002060"/>
        </w:rPr>
        <w:t>RISULTATI</w:t>
      </w:r>
    </w:p>
    <w:p w14:paraId="51FF9016" w14:textId="77777777" w:rsidR="00945E53" w:rsidRPr="007A6443" w:rsidRDefault="00945E53" w:rsidP="00945E53">
      <w:pPr>
        <w:pStyle w:val="breakline"/>
        <w:rPr>
          <w:color w:val="002060"/>
        </w:rPr>
      </w:pPr>
    </w:p>
    <w:p w14:paraId="5447886A" w14:textId="77777777" w:rsidR="00945E53" w:rsidRPr="007A6443" w:rsidRDefault="00945E53" w:rsidP="00945E53">
      <w:pPr>
        <w:pStyle w:val="sottotitolocampionato10"/>
        <w:rPr>
          <w:color w:val="002060"/>
        </w:rPr>
      </w:pPr>
      <w:r w:rsidRPr="007A6443">
        <w:rPr>
          <w:color w:val="002060"/>
        </w:rPr>
        <w:t>RISULTATI UFFICIALI GARE DEL 09/03/2026</w:t>
      </w:r>
    </w:p>
    <w:p w14:paraId="5219DFD7" w14:textId="77777777" w:rsidR="003925B6" w:rsidRPr="003925B6" w:rsidRDefault="003925B6" w:rsidP="003925B6">
      <w:pPr>
        <w:pStyle w:val="sottotitolocampionato20"/>
        <w:spacing w:before="0" w:beforeAutospacing="0" w:after="0" w:afterAutospacing="0"/>
        <w:rPr>
          <w:rFonts w:ascii="Arial" w:hAnsi="Arial" w:cs="Arial"/>
          <w:color w:val="002060"/>
          <w:sz w:val="20"/>
          <w:szCs w:val="20"/>
        </w:rPr>
      </w:pPr>
      <w:r w:rsidRPr="003925B6">
        <w:rPr>
          <w:rFonts w:ascii="Arial" w:hAnsi="Arial" w:cs="Arial"/>
          <w:color w:val="002060"/>
          <w:sz w:val="20"/>
          <w:szCs w:val="20"/>
        </w:rPr>
        <w:t>Si trascrivono qui di seguito i risultati ufficiali delle gare disputate</w:t>
      </w:r>
    </w:p>
    <w:p w14:paraId="2B0FE700" w14:textId="77777777" w:rsidR="00945E53" w:rsidRPr="007A6443" w:rsidRDefault="00945E53" w:rsidP="00945E5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E53" w:rsidRPr="007A6443" w14:paraId="46EF20D1" w14:textId="77777777" w:rsidTr="00FE4A2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E53" w:rsidRPr="007A6443" w14:paraId="3804D81B" w14:textId="77777777" w:rsidTr="00FE4A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DA30D" w14:textId="77777777" w:rsidR="00945E53" w:rsidRPr="007A6443" w:rsidRDefault="00945E53" w:rsidP="00FE4A28">
                  <w:pPr>
                    <w:pStyle w:val="headertabella0"/>
                    <w:rPr>
                      <w:color w:val="002060"/>
                    </w:rPr>
                  </w:pPr>
                  <w:r w:rsidRPr="007A6443">
                    <w:rPr>
                      <w:color w:val="002060"/>
                    </w:rPr>
                    <w:t>GIRONE A - 1 Giornata - A</w:t>
                  </w:r>
                </w:p>
              </w:tc>
            </w:tr>
            <w:tr w:rsidR="00945E53" w:rsidRPr="007A6443" w14:paraId="5CCE6B94" w14:textId="77777777" w:rsidTr="00FE4A2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E347FF" w14:textId="77777777" w:rsidR="00945E53" w:rsidRPr="007A6443" w:rsidRDefault="00945E53" w:rsidP="00FE4A28">
                  <w:pPr>
                    <w:pStyle w:val="rowtabella0"/>
                    <w:rPr>
                      <w:color w:val="002060"/>
                    </w:rPr>
                  </w:pPr>
                  <w:r w:rsidRPr="007A6443">
                    <w:rPr>
                      <w:color w:val="002060"/>
                    </w:rP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DC05B" w14:textId="77777777" w:rsidR="00945E53" w:rsidRPr="007A6443" w:rsidRDefault="00945E53" w:rsidP="00FE4A28">
                  <w:pPr>
                    <w:pStyle w:val="rowtabella0"/>
                    <w:rPr>
                      <w:color w:val="002060"/>
                    </w:rPr>
                  </w:pPr>
                  <w:r w:rsidRPr="007A6443">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D917D0" w14:textId="77777777" w:rsidR="00945E53" w:rsidRPr="007A6443" w:rsidRDefault="00945E53" w:rsidP="00FE4A28">
                  <w:pPr>
                    <w:pStyle w:val="rowtabella0"/>
                    <w:jc w:val="center"/>
                    <w:rPr>
                      <w:color w:val="002060"/>
                    </w:rPr>
                  </w:pPr>
                  <w:r w:rsidRPr="007A6443">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3353F" w14:textId="77777777" w:rsidR="00945E53" w:rsidRPr="007A6443" w:rsidRDefault="00945E53" w:rsidP="00FE4A28">
                  <w:pPr>
                    <w:pStyle w:val="rowtabella0"/>
                    <w:jc w:val="center"/>
                    <w:rPr>
                      <w:color w:val="002060"/>
                    </w:rPr>
                  </w:pPr>
                  <w:r w:rsidRPr="007A6443">
                    <w:rPr>
                      <w:color w:val="002060"/>
                    </w:rPr>
                    <w:t> </w:t>
                  </w:r>
                </w:p>
              </w:tc>
            </w:tr>
          </w:tbl>
          <w:p w14:paraId="760207B8" w14:textId="77777777" w:rsidR="00945E53" w:rsidRPr="007A6443" w:rsidRDefault="00945E53" w:rsidP="00FE4A28">
            <w:pPr>
              <w:rPr>
                <w:color w:val="002060"/>
              </w:rPr>
            </w:pPr>
          </w:p>
        </w:tc>
      </w:tr>
    </w:tbl>
    <w:p w14:paraId="5ECADF3F" w14:textId="77777777" w:rsidR="00945E53" w:rsidRDefault="00945E53" w:rsidP="00945E53">
      <w:pPr>
        <w:pStyle w:val="titoloprinc0"/>
        <w:rPr>
          <w:color w:val="002060"/>
          <w:sz w:val="18"/>
          <w:szCs w:val="18"/>
        </w:rPr>
      </w:pPr>
    </w:p>
    <w:p w14:paraId="5E7836A5" w14:textId="77777777" w:rsidR="003925B6" w:rsidRDefault="003925B6" w:rsidP="00945E53">
      <w:pPr>
        <w:pStyle w:val="titoloprinc0"/>
        <w:rPr>
          <w:color w:val="002060"/>
          <w:sz w:val="18"/>
          <w:szCs w:val="18"/>
        </w:rPr>
      </w:pPr>
    </w:p>
    <w:p w14:paraId="6A4FFCC9" w14:textId="77777777" w:rsidR="003925B6" w:rsidRPr="007A6443" w:rsidRDefault="003925B6" w:rsidP="003925B6">
      <w:pPr>
        <w:pStyle w:val="titoloprinc0"/>
        <w:rPr>
          <w:color w:val="002060"/>
        </w:rPr>
      </w:pPr>
      <w:r w:rsidRPr="007A6443">
        <w:rPr>
          <w:color w:val="002060"/>
        </w:rPr>
        <w:t>CLASSIFICA</w:t>
      </w:r>
    </w:p>
    <w:p w14:paraId="19A1AD66" w14:textId="77777777" w:rsidR="003925B6" w:rsidRPr="007A6443" w:rsidRDefault="003925B6" w:rsidP="003925B6">
      <w:pPr>
        <w:pStyle w:val="breakline"/>
        <w:rPr>
          <w:color w:val="002060"/>
        </w:rPr>
      </w:pPr>
    </w:p>
    <w:p w14:paraId="6A85D7A0" w14:textId="77777777" w:rsidR="003925B6" w:rsidRPr="007A6443" w:rsidRDefault="003925B6" w:rsidP="003925B6">
      <w:pPr>
        <w:pStyle w:val="breakline"/>
        <w:rPr>
          <w:color w:val="002060"/>
        </w:rPr>
      </w:pPr>
    </w:p>
    <w:p w14:paraId="2BAE1075" w14:textId="1B99CE54" w:rsidR="003925B6" w:rsidRPr="007A6443" w:rsidRDefault="003925B6" w:rsidP="003925B6">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25B6" w:rsidRPr="007A6443" w14:paraId="1209FEDF" w14:textId="77777777" w:rsidTr="00FE4A2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A3198" w14:textId="77777777" w:rsidR="003925B6" w:rsidRPr="007A6443" w:rsidRDefault="003925B6" w:rsidP="00FE4A2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D6CEF" w14:textId="77777777" w:rsidR="003925B6" w:rsidRPr="007A6443" w:rsidRDefault="003925B6" w:rsidP="00FE4A2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8E90F" w14:textId="77777777" w:rsidR="003925B6" w:rsidRPr="007A6443" w:rsidRDefault="003925B6" w:rsidP="00FE4A2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1D54A" w14:textId="77777777" w:rsidR="003925B6" w:rsidRPr="007A6443" w:rsidRDefault="003925B6" w:rsidP="00FE4A2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066DB" w14:textId="77777777" w:rsidR="003925B6" w:rsidRPr="007A6443" w:rsidRDefault="003925B6" w:rsidP="00FE4A2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69369" w14:textId="77777777" w:rsidR="003925B6" w:rsidRPr="007A6443" w:rsidRDefault="003925B6" w:rsidP="00FE4A2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1F14C" w14:textId="77777777" w:rsidR="003925B6" w:rsidRPr="007A6443" w:rsidRDefault="003925B6" w:rsidP="00FE4A2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2B565" w14:textId="77777777" w:rsidR="003925B6" w:rsidRPr="007A6443" w:rsidRDefault="003925B6" w:rsidP="00FE4A2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5B3CA" w14:textId="77777777" w:rsidR="003925B6" w:rsidRPr="007A6443" w:rsidRDefault="003925B6" w:rsidP="00FE4A2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F2CE4" w14:textId="77777777" w:rsidR="003925B6" w:rsidRPr="007A6443" w:rsidRDefault="003925B6" w:rsidP="00FE4A28">
            <w:pPr>
              <w:pStyle w:val="headertabella0"/>
              <w:rPr>
                <w:color w:val="002060"/>
              </w:rPr>
            </w:pPr>
            <w:r w:rsidRPr="007A6443">
              <w:rPr>
                <w:color w:val="002060"/>
              </w:rPr>
              <w:t>PE</w:t>
            </w:r>
          </w:p>
        </w:tc>
      </w:tr>
      <w:tr w:rsidR="003925B6" w:rsidRPr="007A6443" w14:paraId="23B024D2" w14:textId="77777777" w:rsidTr="00FE4A2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8374E6" w14:textId="77777777" w:rsidR="003925B6" w:rsidRPr="007A6443" w:rsidRDefault="003925B6" w:rsidP="00FE4A28">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64C2" w14:textId="1FA3BE5A" w:rsidR="003925B6" w:rsidRPr="007A6443" w:rsidRDefault="003925B6" w:rsidP="00FE4A2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5213" w14:textId="567E25C6" w:rsidR="003925B6" w:rsidRPr="007A6443" w:rsidRDefault="003925B6" w:rsidP="00FE4A2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7673" w14:textId="6DD0BF95" w:rsidR="003925B6" w:rsidRPr="007A6443" w:rsidRDefault="003925B6" w:rsidP="00FE4A2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E18E" w14:textId="77777777" w:rsidR="003925B6" w:rsidRPr="007A6443" w:rsidRDefault="003925B6"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053D" w14:textId="77777777" w:rsidR="003925B6" w:rsidRPr="007A6443" w:rsidRDefault="003925B6"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CA5B" w14:textId="09E8E54E" w:rsidR="003925B6" w:rsidRPr="007A6443" w:rsidRDefault="003925B6" w:rsidP="00FE4A2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CCB0" w14:textId="269276A2" w:rsidR="003925B6" w:rsidRPr="007A6443" w:rsidRDefault="003925B6" w:rsidP="00FE4A2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6EA8" w14:textId="69C9544A" w:rsidR="003925B6" w:rsidRPr="007A6443" w:rsidRDefault="003925B6" w:rsidP="00FE4A2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DA07" w14:textId="77777777" w:rsidR="003925B6" w:rsidRPr="007A6443" w:rsidRDefault="003925B6" w:rsidP="00FE4A28">
            <w:pPr>
              <w:pStyle w:val="rowtabella0"/>
              <w:jc w:val="center"/>
              <w:rPr>
                <w:color w:val="002060"/>
              </w:rPr>
            </w:pPr>
            <w:r w:rsidRPr="007A6443">
              <w:rPr>
                <w:color w:val="002060"/>
              </w:rPr>
              <w:t>0</w:t>
            </w:r>
          </w:p>
        </w:tc>
      </w:tr>
      <w:tr w:rsidR="003925B6" w:rsidRPr="007A6443" w14:paraId="02F08C50" w14:textId="77777777" w:rsidTr="00FE4A2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53407" w14:textId="351E5560" w:rsidR="003925B6" w:rsidRPr="007A6443" w:rsidRDefault="003925B6" w:rsidP="00FE4A28">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B9E5" w14:textId="6027A992" w:rsidR="003925B6" w:rsidRPr="007A6443" w:rsidRDefault="003925B6" w:rsidP="00FE4A2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D7FB9" w14:textId="7E957248" w:rsidR="003925B6" w:rsidRPr="007A6443" w:rsidRDefault="003925B6" w:rsidP="00FE4A2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CE05" w14:textId="42E4EC07" w:rsidR="003925B6" w:rsidRPr="007A6443" w:rsidRDefault="003925B6" w:rsidP="00FE4A2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92B8" w14:textId="1CD4E94D" w:rsidR="003925B6" w:rsidRPr="007A6443" w:rsidRDefault="003925B6" w:rsidP="00FE4A2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9540" w14:textId="367D83B3" w:rsidR="003925B6" w:rsidRPr="007A6443" w:rsidRDefault="003925B6" w:rsidP="00FE4A2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B48E" w14:textId="0AA795BB" w:rsidR="003925B6" w:rsidRPr="007A6443" w:rsidRDefault="003925B6" w:rsidP="00FE4A2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929E" w14:textId="45C7A1C2" w:rsidR="003925B6" w:rsidRPr="007A6443" w:rsidRDefault="003925B6" w:rsidP="00FE4A2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6196" w14:textId="7AA8D49B" w:rsidR="003925B6" w:rsidRPr="007A6443" w:rsidRDefault="003925B6" w:rsidP="00FE4A2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7516" w14:textId="77777777" w:rsidR="003925B6" w:rsidRPr="007A6443" w:rsidRDefault="003925B6" w:rsidP="00FE4A28">
            <w:pPr>
              <w:pStyle w:val="rowtabella0"/>
              <w:jc w:val="center"/>
              <w:rPr>
                <w:color w:val="002060"/>
              </w:rPr>
            </w:pPr>
            <w:r w:rsidRPr="007A6443">
              <w:rPr>
                <w:color w:val="002060"/>
              </w:rPr>
              <w:t>0</w:t>
            </w:r>
          </w:p>
        </w:tc>
      </w:tr>
      <w:tr w:rsidR="003925B6" w:rsidRPr="007A6443" w14:paraId="3B06950D" w14:textId="77777777" w:rsidTr="00FE4A2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4378D5" w14:textId="5396424D" w:rsidR="003925B6" w:rsidRPr="007A6443" w:rsidRDefault="003925B6" w:rsidP="00FE4A28">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5DD1" w14:textId="77777777" w:rsidR="003925B6" w:rsidRPr="007A6443" w:rsidRDefault="003925B6"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14FC" w14:textId="5E347454" w:rsidR="003925B6" w:rsidRPr="007A6443" w:rsidRDefault="003925B6" w:rsidP="00FE4A2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DD56" w14:textId="77777777" w:rsidR="003925B6" w:rsidRPr="007A6443" w:rsidRDefault="003925B6"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2B9E" w14:textId="77777777" w:rsidR="003925B6" w:rsidRPr="007A6443" w:rsidRDefault="003925B6" w:rsidP="00FE4A2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24483" w14:textId="7ACD6A8F" w:rsidR="003925B6" w:rsidRPr="007A6443" w:rsidRDefault="003925B6" w:rsidP="00FE4A2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0FAA" w14:textId="395F11EA" w:rsidR="003925B6" w:rsidRPr="007A6443" w:rsidRDefault="003925B6" w:rsidP="00FE4A2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9777" w14:textId="03CD42A3" w:rsidR="003925B6" w:rsidRPr="007A6443" w:rsidRDefault="003925B6" w:rsidP="00FE4A2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9E99" w14:textId="4AA4EE04" w:rsidR="003925B6" w:rsidRPr="007A6443" w:rsidRDefault="003925B6" w:rsidP="00FE4A2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42C7" w14:textId="77777777" w:rsidR="003925B6" w:rsidRPr="007A6443" w:rsidRDefault="003925B6" w:rsidP="00FE4A28">
            <w:pPr>
              <w:pStyle w:val="rowtabella0"/>
              <w:jc w:val="center"/>
              <w:rPr>
                <w:color w:val="002060"/>
              </w:rPr>
            </w:pPr>
            <w:r w:rsidRPr="007A6443">
              <w:rPr>
                <w:color w:val="002060"/>
              </w:rPr>
              <w:t>0</w:t>
            </w:r>
          </w:p>
        </w:tc>
      </w:tr>
    </w:tbl>
    <w:p w14:paraId="459B1A62" w14:textId="77777777" w:rsidR="003925B6" w:rsidRDefault="003925B6" w:rsidP="00945E53">
      <w:pPr>
        <w:pStyle w:val="titoloprinc0"/>
        <w:rPr>
          <w:color w:val="002060"/>
          <w:sz w:val="18"/>
          <w:szCs w:val="18"/>
        </w:rPr>
      </w:pPr>
    </w:p>
    <w:p w14:paraId="27E34E41" w14:textId="77777777" w:rsidR="00945E53" w:rsidRPr="007A6443" w:rsidRDefault="00945E53" w:rsidP="00945E53">
      <w:pPr>
        <w:pStyle w:val="titoloprinc0"/>
        <w:rPr>
          <w:color w:val="002060"/>
        </w:rPr>
      </w:pPr>
      <w:r w:rsidRPr="007A6443">
        <w:rPr>
          <w:color w:val="002060"/>
        </w:rPr>
        <w:t>PROGRAMMA GARE</w:t>
      </w:r>
    </w:p>
    <w:p w14:paraId="563DC956" w14:textId="77777777" w:rsidR="00945E53" w:rsidRDefault="00945E53" w:rsidP="00945E53">
      <w:pPr>
        <w:pStyle w:val="titoloprinc0"/>
        <w:rPr>
          <w:color w:val="002060"/>
          <w:sz w:val="18"/>
          <w:szCs w:val="18"/>
        </w:rPr>
      </w:pPr>
    </w:p>
    <w:p w14:paraId="4F9A7657" w14:textId="77777777" w:rsidR="003732AA" w:rsidRPr="00282952" w:rsidRDefault="003732AA" w:rsidP="003732AA">
      <w:pPr>
        <w:pStyle w:val="sottotitolocampionato10"/>
        <w:rPr>
          <w:color w:val="002060"/>
        </w:rPr>
      </w:pPr>
      <w:r w:rsidRPr="0028295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3732AA" w:rsidRPr="00282952" w14:paraId="079D44E7" w14:textId="77777777" w:rsidTr="00FE4A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AC08B" w14:textId="77777777" w:rsidR="003732AA" w:rsidRPr="00282952" w:rsidRDefault="003732AA" w:rsidP="00FE4A28">
            <w:pPr>
              <w:pStyle w:val="headertabella0"/>
              <w:rPr>
                <w:color w:val="002060"/>
              </w:rPr>
            </w:pPr>
            <w:r w:rsidRPr="0028295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985A3" w14:textId="77777777" w:rsidR="003732AA" w:rsidRPr="00282952" w:rsidRDefault="003732AA" w:rsidP="00FE4A28">
            <w:pPr>
              <w:pStyle w:val="headertabella0"/>
              <w:rPr>
                <w:color w:val="002060"/>
              </w:rPr>
            </w:pPr>
            <w:r w:rsidRPr="0028295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8A2D7" w14:textId="77777777" w:rsidR="003732AA" w:rsidRPr="00282952" w:rsidRDefault="003732AA" w:rsidP="00FE4A28">
            <w:pPr>
              <w:pStyle w:val="headertabella0"/>
              <w:rPr>
                <w:color w:val="002060"/>
              </w:rPr>
            </w:pPr>
            <w:r w:rsidRPr="0028295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C1023" w14:textId="77777777" w:rsidR="003732AA" w:rsidRPr="00282952" w:rsidRDefault="003732AA" w:rsidP="00FE4A28">
            <w:pPr>
              <w:pStyle w:val="headertabella0"/>
              <w:rPr>
                <w:color w:val="002060"/>
              </w:rPr>
            </w:pPr>
            <w:r w:rsidRPr="0028295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3D645" w14:textId="77777777" w:rsidR="003732AA" w:rsidRPr="00282952" w:rsidRDefault="003732AA" w:rsidP="00FE4A28">
            <w:pPr>
              <w:pStyle w:val="headertabella0"/>
              <w:rPr>
                <w:color w:val="002060"/>
              </w:rPr>
            </w:pPr>
            <w:r w:rsidRPr="0028295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000D0" w14:textId="77777777" w:rsidR="003732AA" w:rsidRPr="00282952" w:rsidRDefault="003732AA" w:rsidP="00FE4A28">
            <w:pPr>
              <w:pStyle w:val="headertabella0"/>
              <w:rPr>
                <w:color w:val="002060"/>
              </w:rPr>
            </w:pPr>
            <w:proofErr w:type="spellStart"/>
            <w:r w:rsidRPr="00282952">
              <w:rPr>
                <w:color w:val="002060"/>
              </w:rPr>
              <w:t>Localita'</w:t>
            </w:r>
            <w:proofErr w:type="spellEnd"/>
            <w:r w:rsidRPr="0028295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C0D0C" w14:textId="77777777" w:rsidR="003732AA" w:rsidRPr="00282952" w:rsidRDefault="003732AA" w:rsidP="00FE4A28">
            <w:pPr>
              <w:pStyle w:val="headertabella0"/>
              <w:rPr>
                <w:color w:val="002060"/>
              </w:rPr>
            </w:pPr>
            <w:r w:rsidRPr="00282952">
              <w:rPr>
                <w:color w:val="002060"/>
              </w:rPr>
              <w:t>Indirizzo Impianto</w:t>
            </w:r>
          </w:p>
        </w:tc>
      </w:tr>
      <w:tr w:rsidR="003732AA" w:rsidRPr="00282952" w14:paraId="5EB29876" w14:textId="77777777" w:rsidTr="00FE4A2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690698" w14:textId="77777777" w:rsidR="003732AA" w:rsidRPr="00282952" w:rsidRDefault="003732AA" w:rsidP="00FE4A28">
            <w:pPr>
              <w:pStyle w:val="rowtabella0"/>
              <w:rPr>
                <w:color w:val="002060"/>
              </w:rPr>
            </w:pPr>
            <w:r w:rsidRPr="00282952">
              <w:rPr>
                <w:color w:val="002060"/>
              </w:rPr>
              <w:t>FALCONARA 1995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EC34B" w14:textId="77777777" w:rsidR="003732AA" w:rsidRPr="00282952" w:rsidRDefault="003732AA" w:rsidP="00FE4A28">
            <w:pPr>
              <w:pStyle w:val="rowtabella0"/>
              <w:rPr>
                <w:color w:val="002060"/>
              </w:rPr>
            </w:pPr>
            <w:r w:rsidRPr="00282952">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6F86D" w14:textId="77777777" w:rsidR="003732AA" w:rsidRPr="00282952" w:rsidRDefault="003732AA" w:rsidP="00FE4A28">
            <w:pPr>
              <w:pStyle w:val="rowtabella0"/>
              <w:jc w:val="center"/>
              <w:rPr>
                <w:color w:val="002060"/>
              </w:rPr>
            </w:pPr>
            <w:r w:rsidRPr="0028295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7541D1" w14:textId="77777777" w:rsidR="003732AA" w:rsidRPr="00282952" w:rsidRDefault="003732AA" w:rsidP="00FE4A28">
            <w:pPr>
              <w:pStyle w:val="rowtabella0"/>
              <w:rPr>
                <w:color w:val="002060"/>
              </w:rPr>
            </w:pPr>
            <w:r w:rsidRPr="00282952">
              <w:rPr>
                <w:color w:val="002060"/>
              </w:rPr>
              <w:t>17/03/2026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ACF0F" w14:textId="77777777" w:rsidR="003732AA" w:rsidRPr="00282952" w:rsidRDefault="003732AA" w:rsidP="00FE4A28">
            <w:pPr>
              <w:pStyle w:val="rowtabella0"/>
              <w:rPr>
                <w:color w:val="002060"/>
              </w:rPr>
            </w:pPr>
            <w:r w:rsidRPr="00282952">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964E04" w14:textId="77777777" w:rsidR="003732AA" w:rsidRPr="00282952" w:rsidRDefault="003732AA" w:rsidP="00FE4A28">
            <w:pPr>
              <w:pStyle w:val="rowtabella0"/>
              <w:rPr>
                <w:color w:val="002060"/>
              </w:rPr>
            </w:pPr>
            <w:r w:rsidRPr="00282952">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3BA194" w14:textId="77777777" w:rsidR="003732AA" w:rsidRPr="00282952" w:rsidRDefault="003732AA" w:rsidP="00FE4A28">
            <w:pPr>
              <w:pStyle w:val="rowtabella0"/>
              <w:rPr>
                <w:color w:val="002060"/>
              </w:rPr>
            </w:pPr>
            <w:r w:rsidRPr="00282952">
              <w:rPr>
                <w:color w:val="002060"/>
              </w:rPr>
              <w:t>VIA DELLO STADIO</w:t>
            </w:r>
          </w:p>
        </w:tc>
      </w:tr>
    </w:tbl>
    <w:p w14:paraId="6B05910C" w14:textId="77777777" w:rsidR="003732AA" w:rsidRPr="007A6443" w:rsidRDefault="003732AA" w:rsidP="00945E53">
      <w:pPr>
        <w:pStyle w:val="titoloprinc0"/>
        <w:rPr>
          <w:color w:val="002060"/>
          <w:sz w:val="18"/>
          <w:szCs w:val="18"/>
        </w:rPr>
      </w:pPr>
    </w:p>
    <w:p w14:paraId="5D34178F" w14:textId="77777777" w:rsidR="00CF383F" w:rsidRPr="001910FC" w:rsidRDefault="00CF383F" w:rsidP="00CF383F">
      <w:pPr>
        <w:pStyle w:val="breakline"/>
        <w:rPr>
          <w:color w:val="002060"/>
        </w:rPr>
      </w:pPr>
    </w:p>
    <w:p w14:paraId="57ABE706" w14:textId="77777777" w:rsidR="00CF383F" w:rsidRDefault="00CF383F" w:rsidP="00CF383F">
      <w:pPr>
        <w:pStyle w:val="breakline"/>
        <w:rPr>
          <w:rFonts w:eastAsiaTheme="minorEastAsia"/>
        </w:rPr>
      </w:pPr>
    </w:p>
    <w:p w14:paraId="78CAB581" w14:textId="77777777" w:rsidR="00CF383F" w:rsidRDefault="00CF383F" w:rsidP="00CF383F">
      <w:pPr>
        <w:pStyle w:val="breakline"/>
      </w:pPr>
    </w:p>
    <w:p w14:paraId="53E2D3EC" w14:textId="77777777" w:rsidR="00B264CD" w:rsidRDefault="00B264CD" w:rsidP="00B264CD">
      <w:pPr>
        <w:pStyle w:val="breakline"/>
        <w:rPr>
          <w:rFonts w:eastAsiaTheme="minorEastAsia"/>
          <w:color w:val="002060"/>
        </w:rPr>
      </w:pPr>
    </w:p>
    <w:p w14:paraId="5D0D0268" w14:textId="77777777" w:rsidR="00226322" w:rsidRDefault="00226322" w:rsidP="00B264CD">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181C7874"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3C3948">
        <w:rPr>
          <w:rFonts w:ascii="Arial" w:hAnsi="Arial" w:cs="Arial"/>
          <w:b/>
          <w:bCs/>
          <w:color w:val="002060"/>
        </w:rPr>
        <w:t>23</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lastRenderedPageBreak/>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75A87828"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F412B">
        <w:rPr>
          <w:b/>
          <w:color w:val="002060"/>
          <w:u w:val="single"/>
        </w:rPr>
        <w:t>11</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488B3" w14:textId="77777777" w:rsidR="00410C2C" w:rsidRDefault="00410C2C">
      <w:r>
        <w:separator/>
      </w:r>
    </w:p>
  </w:endnote>
  <w:endnote w:type="continuationSeparator" w:id="0">
    <w:p w14:paraId="1C42A2CD" w14:textId="77777777" w:rsidR="00410C2C" w:rsidRDefault="00410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CFE430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BF412B">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445B4" w14:textId="77777777" w:rsidR="00410C2C" w:rsidRDefault="00410C2C">
      <w:r>
        <w:separator/>
      </w:r>
    </w:p>
  </w:footnote>
  <w:footnote w:type="continuationSeparator" w:id="0">
    <w:p w14:paraId="48813BC1" w14:textId="77777777" w:rsidR="00410C2C" w:rsidRDefault="00410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1"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3"/>
  </w:num>
  <w:num w:numId="3" w16cid:durableId="57946484">
    <w:abstractNumId w:val="2"/>
  </w:num>
  <w:num w:numId="4" w16cid:durableId="564266614">
    <w:abstractNumId w:val="19"/>
  </w:num>
  <w:num w:numId="5" w16cid:durableId="1249315646">
    <w:abstractNumId w:val="16"/>
  </w:num>
  <w:num w:numId="6" w16cid:durableId="934754267">
    <w:abstractNumId w:val="3"/>
  </w:num>
  <w:num w:numId="7" w16cid:durableId="2088965195">
    <w:abstractNumId w:val="11"/>
  </w:num>
  <w:num w:numId="8" w16cid:durableId="1258707900">
    <w:abstractNumId w:val="24"/>
  </w:num>
  <w:num w:numId="9" w16cid:durableId="1178347381">
    <w:abstractNumId w:val="10"/>
  </w:num>
  <w:num w:numId="10" w16cid:durableId="898786278">
    <w:abstractNumId w:val="18"/>
  </w:num>
  <w:num w:numId="11" w16cid:durableId="494956249">
    <w:abstractNumId w:val="1"/>
  </w:num>
  <w:num w:numId="12" w16cid:durableId="42485999">
    <w:abstractNumId w:val="20"/>
  </w:num>
  <w:num w:numId="13" w16cid:durableId="719942284">
    <w:abstractNumId w:val="22"/>
  </w:num>
  <w:num w:numId="14" w16cid:durableId="441070817">
    <w:abstractNumId w:val="17"/>
  </w:num>
  <w:num w:numId="15" w16cid:durableId="185873864">
    <w:abstractNumId w:val="12"/>
  </w:num>
  <w:num w:numId="16" w16cid:durableId="2025663332">
    <w:abstractNumId w:val="9"/>
  </w:num>
  <w:num w:numId="17" w16cid:durableId="835270767">
    <w:abstractNumId w:val="14"/>
  </w:num>
  <w:num w:numId="18" w16cid:durableId="1125348853">
    <w:abstractNumId w:val="6"/>
  </w:num>
  <w:num w:numId="19" w16cid:durableId="1200316192">
    <w:abstractNumId w:val="13"/>
  </w:num>
  <w:num w:numId="20" w16cid:durableId="1561752122">
    <w:abstractNumId w:val="15"/>
  </w:num>
  <w:num w:numId="21" w16cid:durableId="1582134860">
    <w:abstractNumId w:val="21"/>
  </w:num>
  <w:num w:numId="22" w16cid:durableId="2112506361">
    <w:abstractNumId w:val="4"/>
  </w:num>
  <w:num w:numId="23" w16cid:durableId="747462559">
    <w:abstractNumId w:val="7"/>
  </w:num>
  <w:num w:numId="24" w16cid:durableId="1143424291">
    <w:abstractNumId w:val="8"/>
  </w:num>
  <w:num w:numId="25" w16cid:durableId="15158023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159</TotalTime>
  <Pages>31</Pages>
  <Words>10424</Words>
  <Characters>59420</Characters>
  <Application>Microsoft Office Word</Application>
  <DocSecurity>0</DocSecurity>
  <Lines>495</Lines>
  <Paragraphs>139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69705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14</cp:revision>
  <cp:lastPrinted>2026-03-09T11:13:00Z</cp:lastPrinted>
  <dcterms:created xsi:type="dcterms:W3CDTF">2026-03-09T11:40:00Z</dcterms:created>
  <dcterms:modified xsi:type="dcterms:W3CDTF">2026-03-11T13:24:00Z</dcterms:modified>
</cp:coreProperties>
</file>