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40E847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2F0E6D">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D28C6">
              <w:rPr>
                <w:rFonts w:ascii="Arial" w:hAnsi="Arial" w:cs="Arial"/>
                <w:color w:val="002060"/>
                <w:sz w:val="40"/>
                <w:szCs w:val="40"/>
              </w:rPr>
              <w:t>1</w:t>
            </w:r>
            <w:r w:rsidR="002F0E6D">
              <w:rPr>
                <w:rFonts w:ascii="Arial" w:hAnsi="Arial" w:cs="Arial"/>
                <w:color w:val="002060"/>
                <w:sz w:val="40"/>
                <w:szCs w:val="40"/>
              </w:rPr>
              <w:t>3</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9D2079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93E4A">
          <w:rPr>
            <w:noProof/>
            <w:webHidden/>
          </w:rPr>
          <w:t>2</w:t>
        </w:r>
        <w:r w:rsidR="00AC19D9" w:rsidRPr="00DE1EF7">
          <w:rPr>
            <w:noProof/>
            <w:webHidden/>
          </w:rPr>
          <w:fldChar w:fldCharType="end"/>
        </w:r>
      </w:hyperlink>
    </w:p>
    <w:p w14:paraId="112EDB38" w14:textId="14F2F3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4D9CAD43" w14:textId="3C3AD37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EAFCCD8" w14:textId="2CC60CE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952245B" w14:textId="001F0D7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E75779" w14:textId="77777777" w:rsidR="00BC5DCA" w:rsidRDefault="00BC5DCA" w:rsidP="00433DED">
      <w:pPr>
        <w:tabs>
          <w:tab w:val="left" w:pos="2040"/>
        </w:tabs>
        <w:rPr>
          <w:rFonts w:ascii="Arial" w:hAnsi="Arial" w:cs="Arial"/>
          <w:color w:val="002060"/>
          <w:sz w:val="22"/>
          <w:szCs w:val="22"/>
        </w:rPr>
      </w:pPr>
    </w:p>
    <w:p w14:paraId="3B5F1021" w14:textId="0788789D" w:rsidR="00A60702" w:rsidRPr="003042AC" w:rsidRDefault="00BC5DCA"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lastRenderedPageBreak/>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803CFA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w:t>
      </w:r>
      <w:r w:rsidR="00BC5DCA">
        <w:rPr>
          <w:rFonts w:cs="Arial"/>
          <w:color w:val="002060"/>
          <w:szCs w:val="22"/>
        </w:rPr>
        <w:t>ha rilasciato ufficialmente la</w:t>
      </w:r>
      <w:r w:rsidRPr="001D3D95">
        <w:rPr>
          <w:rFonts w:cs="Arial"/>
          <w:color w:val="002060"/>
          <w:szCs w:val="22"/>
        </w:rPr>
        <w:t xml:space="preserve">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Default="001D3D95" w:rsidP="0047674B">
      <w:pPr>
        <w:pStyle w:val="LndNormale1"/>
        <w:rPr>
          <w:rFonts w:cs="Arial"/>
          <w:color w:val="002060"/>
          <w:szCs w:val="22"/>
        </w:rPr>
      </w:pPr>
    </w:p>
    <w:p w14:paraId="46E44C03" w14:textId="77777777" w:rsidR="00BC5DCA" w:rsidRDefault="00BC5DCA"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lastRenderedPageBreak/>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4A9BC81" w14:textId="77777777" w:rsidR="00293634" w:rsidRDefault="00293634" w:rsidP="00293634">
      <w:pPr>
        <w:pStyle w:val="breakline"/>
        <w:rPr>
          <w:color w:val="002060"/>
        </w:rPr>
      </w:pPr>
    </w:p>
    <w:p w14:paraId="4D729667" w14:textId="77777777" w:rsidR="00E81257" w:rsidRPr="00957C6D" w:rsidRDefault="00E81257" w:rsidP="00E81257">
      <w:pPr>
        <w:pStyle w:val="titolocampionato0"/>
        <w:shd w:val="clear" w:color="auto" w:fill="CCCCCC"/>
        <w:spacing w:before="80" w:after="40"/>
        <w:rPr>
          <w:color w:val="002060"/>
        </w:rPr>
      </w:pPr>
      <w:r w:rsidRPr="00957C6D">
        <w:rPr>
          <w:color w:val="002060"/>
        </w:rPr>
        <w:t>CALCIO A CINQUE SERIE D</w:t>
      </w:r>
    </w:p>
    <w:p w14:paraId="4000C2B0" w14:textId="77777777" w:rsidR="00E81257" w:rsidRPr="00957C6D" w:rsidRDefault="00E81257" w:rsidP="00E81257">
      <w:pPr>
        <w:pStyle w:val="titoloprinc0"/>
        <w:rPr>
          <w:color w:val="002060"/>
        </w:rPr>
      </w:pPr>
      <w:r w:rsidRPr="00957C6D">
        <w:rPr>
          <w:color w:val="002060"/>
        </w:rPr>
        <w:t>VARIAZIONI AL PROGRAMMA GARE</w:t>
      </w:r>
    </w:p>
    <w:p w14:paraId="7839A889" w14:textId="77777777" w:rsidR="00E81257" w:rsidRPr="00957C6D" w:rsidRDefault="00E81257" w:rsidP="00E81257">
      <w:pPr>
        <w:pStyle w:val="breakline"/>
        <w:rPr>
          <w:color w:val="002060"/>
        </w:rPr>
      </w:pPr>
    </w:p>
    <w:p w14:paraId="3C139385" w14:textId="77777777" w:rsidR="00E81257" w:rsidRPr="00957C6D" w:rsidRDefault="00E81257" w:rsidP="00E81257">
      <w:pPr>
        <w:pStyle w:val="breakline"/>
        <w:rPr>
          <w:color w:val="002060"/>
        </w:rPr>
      </w:pPr>
    </w:p>
    <w:p w14:paraId="560F3812" w14:textId="77777777" w:rsidR="00E81257" w:rsidRPr="00957C6D" w:rsidRDefault="00E81257" w:rsidP="00E81257">
      <w:pPr>
        <w:pStyle w:val="sottotitolocampionato10"/>
        <w:rPr>
          <w:color w:val="002060"/>
        </w:rPr>
      </w:pPr>
      <w:r w:rsidRPr="00957C6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81257" w:rsidRPr="00957C6D" w14:paraId="2F6C3592" w14:textId="77777777" w:rsidTr="006B17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6F3D1" w14:textId="77777777" w:rsidR="00E81257" w:rsidRPr="00957C6D" w:rsidRDefault="00E81257" w:rsidP="006B170D">
            <w:pPr>
              <w:pStyle w:val="headertabella0"/>
              <w:rPr>
                <w:color w:val="002060"/>
              </w:rPr>
            </w:pPr>
            <w:r w:rsidRPr="00957C6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45445" w14:textId="77777777" w:rsidR="00E81257" w:rsidRPr="00957C6D" w:rsidRDefault="00E81257" w:rsidP="006B170D">
            <w:pPr>
              <w:pStyle w:val="headertabella0"/>
              <w:rPr>
                <w:color w:val="002060"/>
              </w:rPr>
            </w:pPr>
            <w:r w:rsidRPr="00957C6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1AF83" w14:textId="77777777" w:rsidR="00E81257" w:rsidRPr="00957C6D" w:rsidRDefault="00E81257" w:rsidP="006B170D">
            <w:pPr>
              <w:pStyle w:val="headertabella0"/>
              <w:rPr>
                <w:color w:val="002060"/>
              </w:rPr>
            </w:pPr>
            <w:r w:rsidRPr="00957C6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70344" w14:textId="77777777" w:rsidR="00E81257" w:rsidRPr="00957C6D" w:rsidRDefault="00E81257" w:rsidP="006B170D">
            <w:pPr>
              <w:pStyle w:val="headertabella0"/>
              <w:rPr>
                <w:color w:val="002060"/>
              </w:rPr>
            </w:pPr>
            <w:r w:rsidRPr="00957C6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516E8" w14:textId="77777777" w:rsidR="00E81257" w:rsidRPr="00957C6D" w:rsidRDefault="00E81257" w:rsidP="006B170D">
            <w:pPr>
              <w:pStyle w:val="headertabella0"/>
              <w:rPr>
                <w:color w:val="002060"/>
              </w:rPr>
            </w:pPr>
            <w:r w:rsidRPr="00957C6D">
              <w:rPr>
                <w:color w:val="002060"/>
              </w:rPr>
              <w:t xml:space="preserve">Data </w:t>
            </w:r>
            <w:proofErr w:type="spellStart"/>
            <w:r w:rsidRPr="00957C6D">
              <w:rPr>
                <w:color w:val="002060"/>
              </w:rPr>
              <w:t>Orig</w:t>
            </w:r>
            <w:proofErr w:type="spellEnd"/>
            <w:r w:rsidRPr="00957C6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C7589" w14:textId="77777777" w:rsidR="00E81257" w:rsidRPr="00957C6D" w:rsidRDefault="00E81257" w:rsidP="006B170D">
            <w:pPr>
              <w:pStyle w:val="headertabella0"/>
              <w:rPr>
                <w:color w:val="002060"/>
              </w:rPr>
            </w:pPr>
            <w:r w:rsidRPr="00957C6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5C589" w14:textId="77777777" w:rsidR="00E81257" w:rsidRPr="00957C6D" w:rsidRDefault="00E81257" w:rsidP="006B170D">
            <w:pPr>
              <w:pStyle w:val="headertabella0"/>
              <w:rPr>
                <w:color w:val="002060"/>
              </w:rPr>
            </w:pPr>
            <w:r w:rsidRPr="00957C6D">
              <w:rPr>
                <w:color w:val="002060"/>
              </w:rPr>
              <w:t xml:space="preserve">Ora </w:t>
            </w:r>
            <w:proofErr w:type="spellStart"/>
            <w:r w:rsidRPr="00957C6D">
              <w:rPr>
                <w:color w:val="002060"/>
              </w:rPr>
              <w:t>Orig</w:t>
            </w:r>
            <w:proofErr w:type="spellEnd"/>
            <w:r w:rsidRPr="00957C6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7FE85" w14:textId="77777777" w:rsidR="00E81257" w:rsidRPr="00957C6D" w:rsidRDefault="00E81257" w:rsidP="006B170D">
            <w:pPr>
              <w:pStyle w:val="headertabella0"/>
              <w:rPr>
                <w:color w:val="002060"/>
              </w:rPr>
            </w:pPr>
            <w:r w:rsidRPr="00957C6D">
              <w:rPr>
                <w:color w:val="002060"/>
              </w:rPr>
              <w:t>Impianto</w:t>
            </w:r>
          </w:p>
        </w:tc>
      </w:tr>
      <w:tr w:rsidR="00E81257" w:rsidRPr="00957C6D" w14:paraId="733DC04F" w14:textId="77777777" w:rsidTr="006B17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E240" w14:textId="77777777" w:rsidR="00E81257" w:rsidRPr="002426AE" w:rsidRDefault="00E81257" w:rsidP="006B170D">
            <w:pPr>
              <w:pStyle w:val="rowtabella0"/>
              <w:rPr>
                <w:color w:val="002060"/>
                <w:highlight w:val="yellow"/>
              </w:rPr>
            </w:pPr>
            <w:r w:rsidRPr="002426AE">
              <w:rPr>
                <w:color w:val="002060"/>
                <w:highlight w:val="yellow"/>
              </w:rPr>
              <w:t>26/03/2026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A4A4" w14:textId="77777777" w:rsidR="00E81257" w:rsidRPr="002426AE" w:rsidRDefault="00E81257" w:rsidP="006B170D">
            <w:pPr>
              <w:pStyle w:val="rowtabella0"/>
              <w:jc w:val="center"/>
              <w:rPr>
                <w:color w:val="002060"/>
                <w:highlight w:val="yellow"/>
              </w:rPr>
            </w:pPr>
            <w:r w:rsidRPr="002426A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F6ED" w14:textId="77777777" w:rsidR="00E81257" w:rsidRPr="002426AE" w:rsidRDefault="00E81257" w:rsidP="006B170D">
            <w:pPr>
              <w:pStyle w:val="rowtabella0"/>
              <w:rPr>
                <w:color w:val="002060"/>
                <w:highlight w:val="yellow"/>
              </w:rPr>
            </w:pPr>
            <w:r w:rsidRPr="002426AE">
              <w:rPr>
                <w:color w:val="002060"/>
                <w:highlight w:val="yellow"/>
              </w:rPr>
              <w:t>URBINO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C9A7" w14:textId="77777777" w:rsidR="00E81257" w:rsidRPr="002426AE" w:rsidRDefault="00E81257" w:rsidP="006B170D">
            <w:pPr>
              <w:pStyle w:val="rowtabella0"/>
              <w:rPr>
                <w:color w:val="002060"/>
                <w:highlight w:val="yellow"/>
              </w:rPr>
            </w:pPr>
            <w:r w:rsidRPr="002426AE">
              <w:rPr>
                <w:color w:val="002060"/>
                <w:highlight w:val="yellow"/>
              </w:rPr>
              <w:t>VADO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C058" w14:textId="77777777" w:rsidR="00E81257" w:rsidRPr="00957C6D" w:rsidRDefault="00E81257" w:rsidP="006B170D">
            <w:pPr>
              <w:pStyle w:val="rowtabella0"/>
              <w:rPr>
                <w:color w:val="002060"/>
              </w:rPr>
            </w:pPr>
            <w:r w:rsidRPr="00957C6D">
              <w:rPr>
                <w:color w:val="002060"/>
              </w:rPr>
              <w:t>20/03/2026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BE0C" w14:textId="77777777" w:rsidR="00E81257" w:rsidRPr="00957C6D" w:rsidRDefault="00E81257" w:rsidP="006B170D">
            <w:pPr>
              <w:pStyle w:val="rowtabella0"/>
              <w:jc w:val="center"/>
              <w:rPr>
                <w:color w:val="002060"/>
              </w:rPr>
            </w:pPr>
            <w:r w:rsidRPr="002426A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902D" w14:textId="77777777" w:rsidR="00E81257" w:rsidRPr="00957C6D" w:rsidRDefault="00E81257" w:rsidP="006B170D">
            <w:pPr>
              <w:pStyle w:val="rowtabella0"/>
              <w:jc w:val="center"/>
              <w:rPr>
                <w:color w:val="002060"/>
              </w:rPr>
            </w:pPr>
            <w:r w:rsidRPr="00957C6D">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E292" w14:textId="77777777" w:rsidR="00E81257" w:rsidRPr="00957C6D" w:rsidRDefault="00E81257" w:rsidP="006B170D">
            <w:pPr>
              <w:rPr>
                <w:color w:val="002060"/>
              </w:rPr>
            </w:pPr>
          </w:p>
        </w:tc>
      </w:tr>
    </w:tbl>
    <w:p w14:paraId="230780EA" w14:textId="77777777" w:rsidR="00E81257" w:rsidRDefault="00E81257" w:rsidP="00E81257">
      <w:pPr>
        <w:pStyle w:val="breakline"/>
        <w:rPr>
          <w:rFonts w:eastAsiaTheme="minorEastAsia"/>
          <w:color w:val="002060"/>
        </w:rPr>
      </w:pPr>
    </w:p>
    <w:p w14:paraId="7A353C62" w14:textId="77777777" w:rsidR="00E81257" w:rsidRPr="00957C6D" w:rsidRDefault="00E81257" w:rsidP="00E81257">
      <w:pPr>
        <w:pStyle w:val="breakline"/>
        <w:rPr>
          <w:rFonts w:eastAsiaTheme="minorEastAsia"/>
          <w:color w:val="002060"/>
        </w:rPr>
      </w:pPr>
    </w:p>
    <w:p w14:paraId="71E94395" w14:textId="77777777" w:rsidR="00E81257" w:rsidRPr="00957C6D" w:rsidRDefault="00E81257" w:rsidP="00E81257">
      <w:pPr>
        <w:pStyle w:val="breakline"/>
        <w:rPr>
          <w:color w:val="002060"/>
        </w:rPr>
      </w:pPr>
    </w:p>
    <w:p w14:paraId="1CD29C46" w14:textId="77777777" w:rsidR="00E81257" w:rsidRPr="00957C6D" w:rsidRDefault="00E81257" w:rsidP="00E81257">
      <w:pPr>
        <w:pStyle w:val="titolocampionato0"/>
        <w:shd w:val="clear" w:color="auto" w:fill="CCCCCC"/>
        <w:spacing w:before="80" w:after="40"/>
        <w:rPr>
          <w:color w:val="002060"/>
        </w:rPr>
      </w:pPr>
      <w:r w:rsidRPr="00957C6D">
        <w:rPr>
          <w:color w:val="002060"/>
        </w:rPr>
        <w:t>UNDER 19 CALCIO A 5 REGIONALE</w:t>
      </w:r>
    </w:p>
    <w:p w14:paraId="56C1E7B2" w14:textId="77777777" w:rsidR="00E81257" w:rsidRPr="00E762DC" w:rsidRDefault="00E81257" w:rsidP="00E81257">
      <w:pPr>
        <w:pStyle w:val="TITOLOPRINC"/>
        <w:spacing w:before="0" w:beforeAutospacing="0" w:after="0" w:afterAutospacing="0"/>
        <w:rPr>
          <w:color w:val="002060"/>
        </w:rPr>
      </w:pPr>
      <w:r>
        <w:rPr>
          <w:color w:val="002060"/>
        </w:rPr>
        <w:t>GIRONE GOLD</w:t>
      </w:r>
    </w:p>
    <w:p w14:paraId="67E26F54" w14:textId="77777777" w:rsidR="00E81257" w:rsidRDefault="00E81257" w:rsidP="00E81257">
      <w:pPr>
        <w:pStyle w:val="LndNormale1"/>
        <w:jc w:val="left"/>
        <w:rPr>
          <w:b/>
          <w:color w:val="002060"/>
          <w:sz w:val="24"/>
          <w:u w:val="single"/>
        </w:rPr>
      </w:pPr>
    </w:p>
    <w:p w14:paraId="74D5D748" w14:textId="77777777" w:rsidR="00E81257" w:rsidRPr="00D913D7" w:rsidRDefault="00E81257" w:rsidP="00E81257">
      <w:pPr>
        <w:pStyle w:val="LndNormale1"/>
        <w:rPr>
          <w:b/>
          <w:bCs/>
          <w:color w:val="002060"/>
        </w:rPr>
      </w:pPr>
      <w:r w:rsidRPr="00D913D7">
        <w:rPr>
          <w:b/>
          <w:bCs/>
          <w:color w:val="002060"/>
        </w:rPr>
        <w:t>Semifinali girone “Gold”</w:t>
      </w:r>
    </w:p>
    <w:p w14:paraId="4AB0E954" w14:textId="77777777" w:rsidR="00E81257" w:rsidRDefault="00E81257" w:rsidP="00E81257">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7FF4253C" w14:textId="77777777" w:rsidR="00E81257" w:rsidRPr="004F0082" w:rsidRDefault="00E81257" w:rsidP="00E81257">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54457A50" w14:textId="77777777" w:rsidR="00E81257" w:rsidRDefault="00E81257" w:rsidP="00E81257">
      <w:pPr>
        <w:pStyle w:val="Corpodeltesto21"/>
        <w:rPr>
          <w:rFonts w:ascii="Arial" w:hAnsi="Arial" w:cs="Arial"/>
          <w:color w:val="002060"/>
          <w:sz w:val="22"/>
        </w:rPr>
      </w:pPr>
    </w:p>
    <w:p w14:paraId="0872314C" w14:textId="77777777" w:rsidR="00E81257" w:rsidRPr="003F778E" w:rsidRDefault="00E81257" w:rsidP="00E81257">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1FD9E91C" w14:textId="77777777" w:rsidR="00E81257" w:rsidRPr="004F0082" w:rsidRDefault="00E81257" w:rsidP="00E81257">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05D08901" w14:textId="77777777" w:rsidR="00E81257" w:rsidRPr="00B264CD" w:rsidRDefault="00E81257" w:rsidP="00E81257">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2C2496D3" w14:textId="77777777" w:rsidR="00E81257" w:rsidRDefault="00E81257" w:rsidP="00E81257">
      <w:pPr>
        <w:pStyle w:val="Corpodeltesto21"/>
        <w:rPr>
          <w:rFonts w:ascii="Arial" w:hAnsi="Arial" w:cs="Arial"/>
          <w:color w:val="002060"/>
          <w:sz w:val="22"/>
        </w:rPr>
      </w:pPr>
    </w:p>
    <w:p w14:paraId="12BADD9E" w14:textId="77777777" w:rsidR="00E81257" w:rsidRPr="003F778E" w:rsidRDefault="00E81257" w:rsidP="00E81257">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25D4BC62" w14:textId="77777777" w:rsidR="00E81257" w:rsidRPr="004F0082" w:rsidRDefault="00E81257" w:rsidP="00E81257">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6D4BC81A" w14:textId="77777777" w:rsidR="00E81257" w:rsidRDefault="00E81257" w:rsidP="00E81257">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p>
    <w:p w14:paraId="0F4878BF" w14:textId="77777777" w:rsidR="00E81257" w:rsidRDefault="00E81257" w:rsidP="00E81257">
      <w:pPr>
        <w:pStyle w:val="Corpodeltesto21"/>
        <w:rPr>
          <w:rFonts w:ascii="Arial" w:hAnsi="Arial" w:cs="Arial"/>
          <w:b/>
          <w:bCs/>
          <w:color w:val="002060"/>
          <w:sz w:val="22"/>
        </w:rPr>
      </w:pPr>
    </w:p>
    <w:p w14:paraId="6A4CEF0E" w14:textId="77777777" w:rsidR="00E81257" w:rsidRPr="00957C6D" w:rsidRDefault="00E81257" w:rsidP="00E81257">
      <w:pPr>
        <w:pStyle w:val="titoloprinc0"/>
        <w:rPr>
          <w:color w:val="002060"/>
        </w:rPr>
      </w:pPr>
      <w:r w:rsidRPr="00957C6D">
        <w:rPr>
          <w:color w:val="002060"/>
        </w:rPr>
        <w:t>RISULTATI</w:t>
      </w:r>
    </w:p>
    <w:p w14:paraId="247BEAB7" w14:textId="77777777" w:rsidR="00E81257" w:rsidRPr="00957C6D" w:rsidRDefault="00E81257" w:rsidP="00E81257">
      <w:pPr>
        <w:pStyle w:val="breakline"/>
        <w:rPr>
          <w:color w:val="002060"/>
        </w:rPr>
      </w:pPr>
    </w:p>
    <w:p w14:paraId="40E84745" w14:textId="77777777" w:rsidR="00E81257" w:rsidRPr="00957C6D" w:rsidRDefault="00E81257" w:rsidP="00E81257">
      <w:pPr>
        <w:pStyle w:val="sottotitolocampionato10"/>
        <w:rPr>
          <w:color w:val="002060"/>
        </w:rPr>
      </w:pPr>
      <w:r w:rsidRPr="00957C6D">
        <w:rPr>
          <w:color w:val="002060"/>
        </w:rPr>
        <w:t>RISULTATI UFFICIALI GARE DEL 12/03/2026</w:t>
      </w:r>
    </w:p>
    <w:p w14:paraId="2A030546" w14:textId="77777777" w:rsidR="00E81257" w:rsidRPr="00E81257" w:rsidRDefault="00E81257" w:rsidP="00E81257">
      <w:pPr>
        <w:pStyle w:val="sottotitolocampionato20"/>
        <w:spacing w:before="0" w:beforeAutospacing="0" w:after="0" w:afterAutospacing="0"/>
        <w:rPr>
          <w:rFonts w:ascii="Arial" w:hAnsi="Arial" w:cs="Arial"/>
          <w:color w:val="002060"/>
          <w:sz w:val="20"/>
          <w:szCs w:val="20"/>
        </w:rPr>
      </w:pPr>
      <w:r w:rsidRPr="00E81257">
        <w:rPr>
          <w:rFonts w:ascii="Arial" w:hAnsi="Arial" w:cs="Arial"/>
          <w:color w:val="002060"/>
          <w:sz w:val="20"/>
          <w:szCs w:val="20"/>
        </w:rPr>
        <w:t>Si trascrivono qui di seguito i risultati ufficiali delle gare disputate</w:t>
      </w:r>
    </w:p>
    <w:p w14:paraId="50EE14C9" w14:textId="77777777" w:rsidR="00E81257" w:rsidRPr="00957C6D" w:rsidRDefault="00E81257" w:rsidP="00E812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81257" w:rsidRPr="00957C6D" w14:paraId="016AAAFD" w14:textId="77777777" w:rsidTr="006B170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81257" w:rsidRPr="00957C6D" w14:paraId="1984907B" w14:textId="77777777" w:rsidTr="006B17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0525D" w14:textId="77777777" w:rsidR="00E81257" w:rsidRPr="00957C6D" w:rsidRDefault="00E81257" w:rsidP="006B170D">
                  <w:pPr>
                    <w:pStyle w:val="headertabella0"/>
                    <w:rPr>
                      <w:color w:val="002060"/>
                    </w:rPr>
                  </w:pPr>
                  <w:r w:rsidRPr="00957C6D">
                    <w:rPr>
                      <w:color w:val="002060"/>
                    </w:rPr>
                    <w:t>GIRONE SG - 1 Giornata - R</w:t>
                  </w:r>
                </w:p>
              </w:tc>
            </w:tr>
            <w:tr w:rsidR="00E81257" w:rsidRPr="00957C6D" w14:paraId="6F80E5CC" w14:textId="77777777" w:rsidTr="006B170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A7783B" w14:textId="77777777" w:rsidR="00E81257" w:rsidRPr="00957C6D" w:rsidRDefault="00E81257" w:rsidP="006B170D">
                  <w:pPr>
                    <w:pStyle w:val="rowtabella0"/>
                    <w:rPr>
                      <w:color w:val="002060"/>
                    </w:rPr>
                  </w:pPr>
                  <w:r w:rsidRPr="00957C6D">
                    <w:rPr>
                      <w:color w:val="002060"/>
                    </w:rPr>
                    <w:t>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C3617" w14:textId="77777777" w:rsidR="00E81257" w:rsidRPr="00957C6D" w:rsidRDefault="00E81257" w:rsidP="006B170D">
                  <w:pPr>
                    <w:pStyle w:val="rowtabella0"/>
                    <w:rPr>
                      <w:color w:val="002060"/>
                    </w:rPr>
                  </w:pPr>
                  <w:r w:rsidRPr="00957C6D">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3F536" w14:textId="77777777" w:rsidR="00E81257" w:rsidRPr="00957C6D" w:rsidRDefault="00E81257" w:rsidP="006B170D">
                  <w:pPr>
                    <w:pStyle w:val="rowtabella0"/>
                    <w:jc w:val="center"/>
                    <w:rPr>
                      <w:color w:val="002060"/>
                    </w:rPr>
                  </w:pPr>
                  <w:r w:rsidRPr="00957C6D">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2DEF9" w14:textId="77777777" w:rsidR="00E81257" w:rsidRPr="00957C6D" w:rsidRDefault="00E81257" w:rsidP="006B170D">
                  <w:pPr>
                    <w:pStyle w:val="rowtabella0"/>
                    <w:jc w:val="center"/>
                    <w:rPr>
                      <w:color w:val="002060"/>
                    </w:rPr>
                  </w:pPr>
                  <w:r w:rsidRPr="00957C6D">
                    <w:rPr>
                      <w:color w:val="002060"/>
                    </w:rPr>
                    <w:t> </w:t>
                  </w:r>
                </w:p>
              </w:tc>
            </w:tr>
          </w:tbl>
          <w:p w14:paraId="3EFCC051" w14:textId="77777777" w:rsidR="00E81257" w:rsidRPr="00957C6D" w:rsidRDefault="00E81257" w:rsidP="006B170D">
            <w:pPr>
              <w:rPr>
                <w:color w:val="002060"/>
              </w:rPr>
            </w:pPr>
          </w:p>
        </w:tc>
      </w:tr>
    </w:tbl>
    <w:p w14:paraId="742E4AED" w14:textId="77777777" w:rsidR="00E81257" w:rsidRPr="00957C6D" w:rsidRDefault="00E81257" w:rsidP="00E81257">
      <w:pPr>
        <w:pStyle w:val="breakline"/>
        <w:rPr>
          <w:rFonts w:eastAsiaTheme="minorEastAsia"/>
          <w:color w:val="002060"/>
        </w:rPr>
      </w:pPr>
    </w:p>
    <w:p w14:paraId="2EFD6DF2" w14:textId="77777777" w:rsidR="00E81257" w:rsidRPr="00957C6D" w:rsidRDefault="00E81257" w:rsidP="00E81257">
      <w:pPr>
        <w:pStyle w:val="breakline"/>
        <w:rPr>
          <w:color w:val="002060"/>
        </w:rPr>
      </w:pPr>
    </w:p>
    <w:p w14:paraId="4B6FA811" w14:textId="77777777" w:rsidR="00E81257" w:rsidRPr="00957C6D" w:rsidRDefault="00E81257" w:rsidP="00E81257">
      <w:pPr>
        <w:pStyle w:val="titoloprinc0"/>
        <w:rPr>
          <w:color w:val="002060"/>
        </w:rPr>
      </w:pPr>
      <w:r w:rsidRPr="00957C6D">
        <w:rPr>
          <w:color w:val="002060"/>
        </w:rPr>
        <w:t>GIUDICE SPORTIVO</w:t>
      </w:r>
    </w:p>
    <w:p w14:paraId="158F7523" w14:textId="77777777" w:rsidR="00E81257" w:rsidRPr="00957C6D" w:rsidRDefault="00E81257" w:rsidP="00E81257">
      <w:pPr>
        <w:pStyle w:val="diffida"/>
        <w:rPr>
          <w:color w:val="002060"/>
        </w:rPr>
      </w:pPr>
      <w:r w:rsidRPr="00957C6D">
        <w:rPr>
          <w:color w:val="002060"/>
        </w:rPr>
        <w:t>Il Giudice Sportivo Avv. Agnese Lazzaretti, con l'assistenza del Segretario Angelo Castellana, nella seduta del 13/03/2026, ha adottato le decisioni che di seguito integralmente si riportano:</w:t>
      </w:r>
    </w:p>
    <w:p w14:paraId="3B8D74D7" w14:textId="77777777" w:rsidR="00E81257" w:rsidRPr="00957C6D" w:rsidRDefault="00E81257" w:rsidP="00E81257">
      <w:pPr>
        <w:pStyle w:val="titolo10"/>
        <w:rPr>
          <w:color w:val="002060"/>
        </w:rPr>
      </w:pPr>
      <w:r w:rsidRPr="00957C6D">
        <w:rPr>
          <w:color w:val="002060"/>
        </w:rPr>
        <w:t xml:space="preserve">GARE DEL 12/ 3/2026 </w:t>
      </w:r>
    </w:p>
    <w:p w14:paraId="3CC82DA1" w14:textId="77777777" w:rsidR="00E81257" w:rsidRPr="00957C6D" w:rsidRDefault="00E81257" w:rsidP="00E81257">
      <w:pPr>
        <w:pStyle w:val="titolo7a"/>
        <w:rPr>
          <w:color w:val="002060"/>
        </w:rPr>
      </w:pPr>
      <w:r w:rsidRPr="00957C6D">
        <w:rPr>
          <w:color w:val="002060"/>
        </w:rPr>
        <w:t xml:space="preserve">PROVVEDIMENTI DISCIPLINARI </w:t>
      </w:r>
    </w:p>
    <w:p w14:paraId="668B44F0" w14:textId="77777777" w:rsidR="00E81257" w:rsidRPr="00957C6D" w:rsidRDefault="00E81257" w:rsidP="00E81257">
      <w:pPr>
        <w:pStyle w:val="titolo7b0"/>
        <w:rPr>
          <w:color w:val="002060"/>
        </w:rPr>
      </w:pPr>
      <w:r w:rsidRPr="00957C6D">
        <w:rPr>
          <w:color w:val="002060"/>
        </w:rPr>
        <w:t xml:space="preserve">In base alle risultanze degli atti ufficiali sono state deliberate le seguenti sanzioni disciplinari. </w:t>
      </w:r>
    </w:p>
    <w:p w14:paraId="07E0A806" w14:textId="77777777" w:rsidR="00E81257" w:rsidRPr="00957C6D" w:rsidRDefault="00E81257" w:rsidP="00E81257">
      <w:pPr>
        <w:pStyle w:val="titolo30"/>
        <w:rPr>
          <w:color w:val="002060"/>
        </w:rPr>
      </w:pPr>
      <w:r w:rsidRPr="00957C6D">
        <w:rPr>
          <w:color w:val="002060"/>
        </w:rPr>
        <w:t xml:space="preserve">CALCIATORI NON ESPULSI </w:t>
      </w:r>
    </w:p>
    <w:p w14:paraId="509A92D2" w14:textId="77777777" w:rsidR="00E81257" w:rsidRPr="00957C6D" w:rsidRDefault="00E81257" w:rsidP="00E81257">
      <w:pPr>
        <w:pStyle w:val="titolo20"/>
        <w:rPr>
          <w:color w:val="002060"/>
        </w:rPr>
      </w:pPr>
      <w:r w:rsidRPr="00957C6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1257" w:rsidRPr="00957C6D" w14:paraId="5880B311" w14:textId="77777777" w:rsidTr="006B170D">
        <w:tc>
          <w:tcPr>
            <w:tcW w:w="2200" w:type="dxa"/>
            <w:tcMar>
              <w:top w:w="20" w:type="dxa"/>
              <w:left w:w="20" w:type="dxa"/>
              <w:bottom w:w="20" w:type="dxa"/>
              <w:right w:w="20" w:type="dxa"/>
            </w:tcMar>
            <w:vAlign w:val="center"/>
            <w:hideMark/>
          </w:tcPr>
          <w:p w14:paraId="54FF554F" w14:textId="77777777" w:rsidR="00E81257" w:rsidRPr="00957C6D" w:rsidRDefault="00E81257" w:rsidP="006B170D">
            <w:pPr>
              <w:pStyle w:val="movimento"/>
              <w:rPr>
                <w:color w:val="002060"/>
              </w:rPr>
            </w:pPr>
            <w:r w:rsidRPr="00957C6D">
              <w:rPr>
                <w:color w:val="002060"/>
              </w:rPr>
              <w:t>PINTO SAVERIO</w:t>
            </w:r>
          </w:p>
        </w:tc>
        <w:tc>
          <w:tcPr>
            <w:tcW w:w="2200" w:type="dxa"/>
            <w:tcMar>
              <w:top w:w="20" w:type="dxa"/>
              <w:left w:w="20" w:type="dxa"/>
              <w:bottom w:w="20" w:type="dxa"/>
              <w:right w:w="20" w:type="dxa"/>
            </w:tcMar>
            <w:vAlign w:val="center"/>
            <w:hideMark/>
          </w:tcPr>
          <w:p w14:paraId="62789B6D" w14:textId="77777777" w:rsidR="00E81257" w:rsidRPr="00957C6D" w:rsidRDefault="00E81257" w:rsidP="006B170D">
            <w:pPr>
              <w:pStyle w:val="movimento2"/>
              <w:rPr>
                <w:color w:val="002060"/>
              </w:rPr>
            </w:pPr>
            <w:r w:rsidRPr="00957C6D">
              <w:rPr>
                <w:color w:val="002060"/>
              </w:rPr>
              <w:t xml:space="preserve">(FUTSAL VIRE GEOSISTEM ASD) </w:t>
            </w:r>
          </w:p>
        </w:tc>
        <w:tc>
          <w:tcPr>
            <w:tcW w:w="800" w:type="dxa"/>
            <w:tcMar>
              <w:top w:w="20" w:type="dxa"/>
              <w:left w:w="20" w:type="dxa"/>
              <w:bottom w:w="20" w:type="dxa"/>
              <w:right w:w="20" w:type="dxa"/>
            </w:tcMar>
            <w:vAlign w:val="center"/>
            <w:hideMark/>
          </w:tcPr>
          <w:p w14:paraId="47EF9BBC" w14:textId="77777777" w:rsidR="00E81257" w:rsidRPr="00957C6D" w:rsidRDefault="00E81257" w:rsidP="006B170D">
            <w:pPr>
              <w:pStyle w:val="movimento"/>
              <w:rPr>
                <w:color w:val="002060"/>
              </w:rPr>
            </w:pPr>
            <w:r w:rsidRPr="00957C6D">
              <w:rPr>
                <w:color w:val="002060"/>
              </w:rPr>
              <w:t> </w:t>
            </w:r>
          </w:p>
        </w:tc>
        <w:tc>
          <w:tcPr>
            <w:tcW w:w="2200" w:type="dxa"/>
            <w:tcMar>
              <w:top w:w="20" w:type="dxa"/>
              <w:left w:w="20" w:type="dxa"/>
              <w:bottom w:w="20" w:type="dxa"/>
              <w:right w:w="20" w:type="dxa"/>
            </w:tcMar>
            <w:vAlign w:val="center"/>
            <w:hideMark/>
          </w:tcPr>
          <w:p w14:paraId="4E364DCB" w14:textId="77777777" w:rsidR="00E81257" w:rsidRPr="00957C6D" w:rsidRDefault="00E81257" w:rsidP="006B170D">
            <w:pPr>
              <w:pStyle w:val="movimento"/>
              <w:rPr>
                <w:color w:val="002060"/>
              </w:rPr>
            </w:pPr>
            <w:r w:rsidRPr="00957C6D">
              <w:rPr>
                <w:color w:val="002060"/>
              </w:rPr>
              <w:t> </w:t>
            </w:r>
          </w:p>
        </w:tc>
        <w:tc>
          <w:tcPr>
            <w:tcW w:w="2200" w:type="dxa"/>
            <w:tcMar>
              <w:top w:w="20" w:type="dxa"/>
              <w:left w:w="20" w:type="dxa"/>
              <w:bottom w:w="20" w:type="dxa"/>
              <w:right w:w="20" w:type="dxa"/>
            </w:tcMar>
            <w:vAlign w:val="center"/>
            <w:hideMark/>
          </w:tcPr>
          <w:p w14:paraId="14533E10" w14:textId="77777777" w:rsidR="00E81257" w:rsidRPr="00957C6D" w:rsidRDefault="00E81257" w:rsidP="006B170D">
            <w:pPr>
              <w:pStyle w:val="movimento2"/>
              <w:rPr>
                <w:color w:val="002060"/>
              </w:rPr>
            </w:pPr>
            <w:r w:rsidRPr="00957C6D">
              <w:rPr>
                <w:color w:val="002060"/>
              </w:rPr>
              <w:t> </w:t>
            </w:r>
          </w:p>
        </w:tc>
      </w:tr>
    </w:tbl>
    <w:p w14:paraId="5C628969" w14:textId="77777777" w:rsidR="00E81257" w:rsidRPr="00957C6D" w:rsidRDefault="00E81257" w:rsidP="00E81257">
      <w:pPr>
        <w:pStyle w:val="titolo20"/>
        <w:rPr>
          <w:rFonts w:eastAsiaTheme="minorEastAsia"/>
          <w:color w:val="002060"/>
        </w:rPr>
      </w:pPr>
      <w:r w:rsidRPr="00957C6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1257" w:rsidRPr="00957C6D" w14:paraId="34D527FE" w14:textId="77777777" w:rsidTr="006B170D">
        <w:tc>
          <w:tcPr>
            <w:tcW w:w="2200" w:type="dxa"/>
            <w:tcMar>
              <w:top w:w="20" w:type="dxa"/>
              <w:left w:w="20" w:type="dxa"/>
              <w:bottom w:w="20" w:type="dxa"/>
              <w:right w:w="20" w:type="dxa"/>
            </w:tcMar>
            <w:vAlign w:val="center"/>
            <w:hideMark/>
          </w:tcPr>
          <w:p w14:paraId="4B3E731C" w14:textId="77777777" w:rsidR="00E81257" w:rsidRPr="00957C6D" w:rsidRDefault="00E81257" w:rsidP="006B170D">
            <w:pPr>
              <w:pStyle w:val="movimento"/>
              <w:rPr>
                <w:color w:val="002060"/>
              </w:rPr>
            </w:pPr>
            <w:r w:rsidRPr="00957C6D">
              <w:rPr>
                <w:color w:val="002060"/>
              </w:rPr>
              <w:t>SAGRIPANTI LORENZO</w:t>
            </w:r>
          </w:p>
        </w:tc>
        <w:tc>
          <w:tcPr>
            <w:tcW w:w="2200" w:type="dxa"/>
            <w:tcMar>
              <w:top w:w="20" w:type="dxa"/>
              <w:left w:w="20" w:type="dxa"/>
              <w:bottom w:w="20" w:type="dxa"/>
              <w:right w:w="20" w:type="dxa"/>
            </w:tcMar>
            <w:vAlign w:val="center"/>
            <w:hideMark/>
          </w:tcPr>
          <w:p w14:paraId="35D2DD94" w14:textId="77777777" w:rsidR="00E81257" w:rsidRPr="00957C6D" w:rsidRDefault="00E81257" w:rsidP="006B170D">
            <w:pPr>
              <w:pStyle w:val="movimento2"/>
              <w:rPr>
                <w:color w:val="002060"/>
              </w:rPr>
            </w:pPr>
            <w:r w:rsidRPr="00957C6D">
              <w:rPr>
                <w:color w:val="002060"/>
              </w:rPr>
              <w:t xml:space="preserve">(ACLI AUDAX MONTECOSARO C5) </w:t>
            </w:r>
          </w:p>
        </w:tc>
        <w:tc>
          <w:tcPr>
            <w:tcW w:w="800" w:type="dxa"/>
            <w:tcMar>
              <w:top w:w="20" w:type="dxa"/>
              <w:left w:w="20" w:type="dxa"/>
              <w:bottom w:w="20" w:type="dxa"/>
              <w:right w:w="20" w:type="dxa"/>
            </w:tcMar>
            <w:vAlign w:val="center"/>
            <w:hideMark/>
          </w:tcPr>
          <w:p w14:paraId="758B3986" w14:textId="77777777" w:rsidR="00E81257" w:rsidRPr="00957C6D" w:rsidRDefault="00E81257" w:rsidP="006B170D">
            <w:pPr>
              <w:pStyle w:val="movimento"/>
              <w:rPr>
                <w:color w:val="002060"/>
              </w:rPr>
            </w:pPr>
            <w:r w:rsidRPr="00957C6D">
              <w:rPr>
                <w:color w:val="002060"/>
              </w:rPr>
              <w:t> </w:t>
            </w:r>
          </w:p>
        </w:tc>
        <w:tc>
          <w:tcPr>
            <w:tcW w:w="2200" w:type="dxa"/>
            <w:tcMar>
              <w:top w:w="20" w:type="dxa"/>
              <w:left w:w="20" w:type="dxa"/>
              <w:bottom w:w="20" w:type="dxa"/>
              <w:right w:w="20" w:type="dxa"/>
            </w:tcMar>
            <w:vAlign w:val="center"/>
            <w:hideMark/>
          </w:tcPr>
          <w:p w14:paraId="792AC3CF" w14:textId="77777777" w:rsidR="00E81257" w:rsidRPr="00957C6D" w:rsidRDefault="00E81257" w:rsidP="006B170D">
            <w:pPr>
              <w:pStyle w:val="movimento"/>
              <w:rPr>
                <w:color w:val="002060"/>
              </w:rPr>
            </w:pPr>
            <w:r w:rsidRPr="00957C6D">
              <w:rPr>
                <w:color w:val="002060"/>
              </w:rPr>
              <w:t> </w:t>
            </w:r>
          </w:p>
        </w:tc>
        <w:tc>
          <w:tcPr>
            <w:tcW w:w="2200" w:type="dxa"/>
            <w:tcMar>
              <w:top w:w="20" w:type="dxa"/>
              <w:left w:w="20" w:type="dxa"/>
              <w:bottom w:w="20" w:type="dxa"/>
              <w:right w:w="20" w:type="dxa"/>
            </w:tcMar>
            <w:vAlign w:val="center"/>
            <w:hideMark/>
          </w:tcPr>
          <w:p w14:paraId="78A6DF65" w14:textId="77777777" w:rsidR="00E81257" w:rsidRPr="00957C6D" w:rsidRDefault="00E81257" w:rsidP="006B170D">
            <w:pPr>
              <w:pStyle w:val="movimento2"/>
              <w:rPr>
                <w:color w:val="002060"/>
              </w:rPr>
            </w:pPr>
            <w:r w:rsidRPr="00957C6D">
              <w:rPr>
                <w:color w:val="002060"/>
              </w:rPr>
              <w:t> </w:t>
            </w:r>
          </w:p>
        </w:tc>
      </w:tr>
    </w:tbl>
    <w:p w14:paraId="706C1050" w14:textId="77777777" w:rsidR="00E81257" w:rsidRDefault="00E81257" w:rsidP="00E81257">
      <w:pPr>
        <w:pStyle w:val="breakline"/>
        <w:rPr>
          <w:color w:val="002060"/>
        </w:rPr>
      </w:pPr>
    </w:p>
    <w:p w14:paraId="7CBAD37B" w14:textId="77777777" w:rsidR="00E81257" w:rsidRPr="001910FC" w:rsidRDefault="00E81257" w:rsidP="00E81257">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65010CB" w14:textId="77777777" w:rsidR="00E81257" w:rsidRPr="001910FC" w:rsidRDefault="00E81257" w:rsidP="00E81257">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68A10001" w14:textId="77777777" w:rsidR="00E81257" w:rsidRPr="007A6443" w:rsidRDefault="00E81257" w:rsidP="00E81257">
      <w:pPr>
        <w:pStyle w:val="breakline"/>
        <w:rPr>
          <w:rFonts w:eastAsiaTheme="minorEastAsia"/>
          <w:color w:val="002060"/>
        </w:rPr>
      </w:pPr>
    </w:p>
    <w:p w14:paraId="038A126A" w14:textId="77777777" w:rsidR="00E81257" w:rsidRPr="00957C6D" w:rsidRDefault="00E81257" w:rsidP="00E81257">
      <w:pPr>
        <w:pStyle w:val="breakline"/>
        <w:rPr>
          <w:rFonts w:eastAsiaTheme="minorEastAsia"/>
          <w:color w:val="002060"/>
        </w:rPr>
      </w:pPr>
    </w:p>
    <w:p w14:paraId="62F11D22" w14:textId="77777777" w:rsidR="00E81257" w:rsidRPr="00957C6D" w:rsidRDefault="00E81257" w:rsidP="00E81257">
      <w:pPr>
        <w:pStyle w:val="breakline"/>
        <w:rPr>
          <w:color w:val="002060"/>
        </w:rPr>
      </w:pPr>
    </w:p>
    <w:p w14:paraId="56F79D22" w14:textId="77777777" w:rsidR="00E81257" w:rsidRPr="00957C6D" w:rsidRDefault="00E81257" w:rsidP="00E81257">
      <w:pPr>
        <w:pStyle w:val="titolocampionato0"/>
        <w:shd w:val="clear" w:color="auto" w:fill="CCCCCC"/>
        <w:spacing w:before="80" w:after="40"/>
        <w:rPr>
          <w:color w:val="002060"/>
        </w:rPr>
      </w:pPr>
      <w:r w:rsidRPr="00957C6D">
        <w:rPr>
          <w:color w:val="002060"/>
        </w:rPr>
        <w:t>UNDER 15 C5 REGIONALI MASCHILI</w:t>
      </w:r>
    </w:p>
    <w:p w14:paraId="7453FDE3" w14:textId="77777777" w:rsidR="00E81257" w:rsidRPr="00957C6D" w:rsidRDefault="00E81257" w:rsidP="00E81257">
      <w:pPr>
        <w:pStyle w:val="titoloprinc0"/>
        <w:rPr>
          <w:color w:val="002060"/>
        </w:rPr>
      </w:pPr>
      <w:r w:rsidRPr="00957C6D">
        <w:rPr>
          <w:color w:val="002060"/>
        </w:rPr>
        <w:t>VARIAZIONI AL PROGRAMMA GARE</w:t>
      </w:r>
    </w:p>
    <w:p w14:paraId="553FD3D1" w14:textId="77777777" w:rsidR="00E81257" w:rsidRPr="00957C6D" w:rsidRDefault="00E81257" w:rsidP="00E81257">
      <w:pPr>
        <w:pStyle w:val="breakline"/>
        <w:rPr>
          <w:color w:val="002060"/>
        </w:rPr>
      </w:pPr>
    </w:p>
    <w:p w14:paraId="0CADD790" w14:textId="77777777" w:rsidR="00E81257" w:rsidRPr="00957C6D" w:rsidRDefault="00E81257" w:rsidP="00E81257">
      <w:pPr>
        <w:pStyle w:val="breakline"/>
        <w:rPr>
          <w:color w:val="002060"/>
        </w:rPr>
      </w:pPr>
    </w:p>
    <w:p w14:paraId="0433729A" w14:textId="77777777" w:rsidR="00E81257" w:rsidRPr="00957C6D" w:rsidRDefault="00E81257" w:rsidP="00E81257">
      <w:pPr>
        <w:pStyle w:val="sottotitolocampionato10"/>
        <w:rPr>
          <w:color w:val="002060"/>
        </w:rPr>
      </w:pPr>
      <w:r w:rsidRPr="00957C6D">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81257" w:rsidRPr="00957C6D" w14:paraId="1C35099F" w14:textId="77777777" w:rsidTr="006B17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035C4" w14:textId="77777777" w:rsidR="00E81257" w:rsidRPr="00957C6D" w:rsidRDefault="00E81257" w:rsidP="006B170D">
            <w:pPr>
              <w:pStyle w:val="headertabella0"/>
              <w:rPr>
                <w:color w:val="002060"/>
              </w:rPr>
            </w:pPr>
            <w:r w:rsidRPr="00957C6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8668" w14:textId="77777777" w:rsidR="00E81257" w:rsidRPr="00957C6D" w:rsidRDefault="00E81257" w:rsidP="006B170D">
            <w:pPr>
              <w:pStyle w:val="headertabella0"/>
              <w:rPr>
                <w:color w:val="002060"/>
              </w:rPr>
            </w:pPr>
            <w:r w:rsidRPr="00957C6D">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01455" w14:textId="77777777" w:rsidR="00E81257" w:rsidRPr="00957C6D" w:rsidRDefault="00E81257" w:rsidP="006B170D">
            <w:pPr>
              <w:pStyle w:val="headertabella0"/>
              <w:rPr>
                <w:color w:val="002060"/>
              </w:rPr>
            </w:pPr>
            <w:r w:rsidRPr="00957C6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8BE78" w14:textId="77777777" w:rsidR="00E81257" w:rsidRPr="00957C6D" w:rsidRDefault="00E81257" w:rsidP="006B170D">
            <w:pPr>
              <w:pStyle w:val="headertabella0"/>
              <w:rPr>
                <w:color w:val="002060"/>
              </w:rPr>
            </w:pPr>
            <w:r w:rsidRPr="00957C6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E746" w14:textId="77777777" w:rsidR="00E81257" w:rsidRPr="00957C6D" w:rsidRDefault="00E81257" w:rsidP="006B170D">
            <w:pPr>
              <w:pStyle w:val="headertabella0"/>
              <w:rPr>
                <w:color w:val="002060"/>
              </w:rPr>
            </w:pPr>
            <w:r w:rsidRPr="00957C6D">
              <w:rPr>
                <w:color w:val="002060"/>
              </w:rPr>
              <w:t xml:space="preserve">Data </w:t>
            </w:r>
            <w:proofErr w:type="spellStart"/>
            <w:r w:rsidRPr="00957C6D">
              <w:rPr>
                <w:color w:val="002060"/>
              </w:rPr>
              <w:t>Orig</w:t>
            </w:r>
            <w:proofErr w:type="spellEnd"/>
            <w:r w:rsidRPr="00957C6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82E91" w14:textId="77777777" w:rsidR="00E81257" w:rsidRPr="00957C6D" w:rsidRDefault="00E81257" w:rsidP="006B170D">
            <w:pPr>
              <w:pStyle w:val="headertabella0"/>
              <w:rPr>
                <w:color w:val="002060"/>
              </w:rPr>
            </w:pPr>
            <w:r w:rsidRPr="00957C6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F24C1" w14:textId="77777777" w:rsidR="00E81257" w:rsidRPr="00957C6D" w:rsidRDefault="00E81257" w:rsidP="006B170D">
            <w:pPr>
              <w:pStyle w:val="headertabella0"/>
              <w:rPr>
                <w:color w:val="002060"/>
              </w:rPr>
            </w:pPr>
            <w:r w:rsidRPr="00957C6D">
              <w:rPr>
                <w:color w:val="002060"/>
              </w:rPr>
              <w:t xml:space="preserve">Ora </w:t>
            </w:r>
            <w:proofErr w:type="spellStart"/>
            <w:r w:rsidRPr="00957C6D">
              <w:rPr>
                <w:color w:val="002060"/>
              </w:rPr>
              <w:t>Orig</w:t>
            </w:r>
            <w:proofErr w:type="spellEnd"/>
            <w:r w:rsidRPr="00957C6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1BCCE" w14:textId="77777777" w:rsidR="00E81257" w:rsidRPr="00957C6D" w:rsidRDefault="00E81257" w:rsidP="006B170D">
            <w:pPr>
              <w:pStyle w:val="headertabella0"/>
              <w:rPr>
                <w:color w:val="002060"/>
              </w:rPr>
            </w:pPr>
            <w:r w:rsidRPr="00957C6D">
              <w:rPr>
                <w:color w:val="002060"/>
              </w:rPr>
              <w:t>Impianto</w:t>
            </w:r>
          </w:p>
        </w:tc>
      </w:tr>
      <w:tr w:rsidR="00E81257" w:rsidRPr="00957C6D" w14:paraId="786E9269" w14:textId="77777777" w:rsidTr="006B17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E9FC" w14:textId="77777777" w:rsidR="00E81257" w:rsidRPr="002426AE" w:rsidRDefault="00E81257" w:rsidP="006B170D">
            <w:pPr>
              <w:pStyle w:val="rowtabella0"/>
              <w:rPr>
                <w:color w:val="002060"/>
                <w:highlight w:val="yellow"/>
              </w:rPr>
            </w:pPr>
            <w:r w:rsidRPr="002426AE">
              <w:rPr>
                <w:color w:val="002060"/>
                <w:highlight w:val="yellow"/>
              </w:rPr>
              <w:t>17/03/2026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3E7D" w14:textId="77777777" w:rsidR="00E81257" w:rsidRPr="002426AE" w:rsidRDefault="00E81257" w:rsidP="006B170D">
            <w:pPr>
              <w:pStyle w:val="rowtabella0"/>
              <w:jc w:val="center"/>
              <w:rPr>
                <w:color w:val="002060"/>
                <w:highlight w:val="yellow"/>
              </w:rPr>
            </w:pPr>
            <w:r w:rsidRPr="002426A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285D" w14:textId="77777777" w:rsidR="00E81257" w:rsidRPr="002426AE" w:rsidRDefault="00E81257" w:rsidP="006B170D">
            <w:pPr>
              <w:pStyle w:val="rowtabella0"/>
              <w:rPr>
                <w:color w:val="002060"/>
                <w:highlight w:val="yellow"/>
              </w:rPr>
            </w:pPr>
            <w:r w:rsidRPr="002426AE">
              <w:rPr>
                <w:color w:val="002060"/>
                <w:highlight w:val="yellow"/>
              </w:rPr>
              <w:t>BULDOG T.N.T. LUCREZIA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4170" w14:textId="77777777" w:rsidR="00E81257" w:rsidRPr="002426AE" w:rsidRDefault="00E81257" w:rsidP="006B170D">
            <w:pPr>
              <w:pStyle w:val="rowtabella0"/>
              <w:rPr>
                <w:color w:val="002060"/>
                <w:highlight w:val="yellow"/>
              </w:rPr>
            </w:pPr>
            <w:r w:rsidRPr="002426AE">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54BC" w14:textId="77777777" w:rsidR="00E81257" w:rsidRPr="00957C6D" w:rsidRDefault="00E81257" w:rsidP="006B170D">
            <w:pPr>
              <w:rPr>
                <w:rFonts w:ascii="Arial" w:hAnsi="Arial" w:cs="Arial"/>
                <w:color w:val="002060"/>
                <w:sz w:val="12"/>
                <w:szCs w:val="12"/>
              </w:rPr>
            </w:pPr>
            <w:r w:rsidRPr="00957C6D">
              <w:rPr>
                <w:rFonts w:ascii="Arial" w:hAnsi="Arial" w:cs="Arial"/>
                <w:color w:val="002060"/>
                <w:sz w:val="12"/>
                <w:szCs w:val="12"/>
              </w:rPr>
              <w:t>15/03/2026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6B1D" w14:textId="77777777" w:rsidR="00E81257" w:rsidRPr="00957C6D" w:rsidRDefault="00E81257" w:rsidP="006B170D">
            <w:pPr>
              <w:pStyle w:val="rowtabella0"/>
              <w:jc w:val="center"/>
              <w:rPr>
                <w:color w:val="002060"/>
              </w:rPr>
            </w:pPr>
            <w:r w:rsidRPr="002426AE">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27ED" w14:textId="77777777" w:rsidR="00E81257" w:rsidRPr="00957C6D" w:rsidRDefault="00E81257" w:rsidP="006B170D">
            <w:pPr>
              <w:pStyle w:val="rowtabella0"/>
              <w:jc w:val="center"/>
              <w:rPr>
                <w:color w:val="002060"/>
              </w:rPr>
            </w:pPr>
            <w:r w:rsidRPr="00957C6D">
              <w:rPr>
                <w:color w:val="002060"/>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9A9E" w14:textId="77777777" w:rsidR="00E81257" w:rsidRPr="00957C6D" w:rsidRDefault="00E81257" w:rsidP="006B170D">
            <w:pPr>
              <w:rPr>
                <w:color w:val="002060"/>
              </w:rPr>
            </w:pPr>
          </w:p>
        </w:tc>
      </w:tr>
    </w:tbl>
    <w:p w14:paraId="44F3BF61" w14:textId="77777777" w:rsidR="00E81257" w:rsidRPr="00957C6D" w:rsidRDefault="00E81257" w:rsidP="00E81257">
      <w:pPr>
        <w:pStyle w:val="breakline"/>
        <w:rPr>
          <w:rFonts w:eastAsiaTheme="minorEastAsia"/>
          <w:color w:val="002060"/>
        </w:rPr>
      </w:pPr>
    </w:p>
    <w:p w14:paraId="78CAB581" w14:textId="77777777" w:rsidR="00CF383F" w:rsidRDefault="00CF383F" w:rsidP="00CF383F">
      <w:pPr>
        <w:pStyle w:val="breakline"/>
      </w:pPr>
    </w:p>
    <w:p w14:paraId="53E2D3EC" w14:textId="77777777" w:rsidR="00B264CD" w:rsidRDefault="00B264CD" w:rsidP="00B264CD">
      <w:pPr>
        <w:pStyle w:val="breakline"/>
        <w:rPr>
          <w:rFonts w:eastAsiaTheme="minorEastAsia"/>
          <w:color w:val="002060"/>
        </w:rPr>
      </w:pPr>
    </w:p>
    <w:p w14:paraId="5D0D0268" w14:textId="77777777" w:rsidR="00226322" w:rsidRDefault="00226322"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81C7874"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lastRenderedPageBreak/>
        <w:t xml:space="preserve">Il versamento delle somme relative alle ammende comminate con il presente Comunicato Ufficiale deve essere effettuato entro il </w:t>
      </w:r>
      <w:r w:rsidR="003C3948">
        <w:rPr>
          <w:rFonts w:ascii="Arial" w:hAnsi="Arial" w:cs="Arial"/>
          <w:b/>
          <w:bCs/>
          <w:color w:val="002060"/>
        </w:rPr>
        <w:t>23</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lastRenderedPageBreak/>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1B6AFDD"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F412B">
        <w:rPr>
          <w:b/>
          <w:color w:val="002060"/>
          <w:u w:val="single"/>
        </w:rPr>
        <w:t>1</w:t>
      </w:r>
      <w:r w:rsidR="002F0E6D">
        <w:rPr>
          <w:b/>
          <w:color w:val="002060"/>
          <w:u w:val="single"/>
        </w:rPr>
        <w:t>3/</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BA2CC" w14:textId="77777777" w:rsidR="007D4CC9" w:rsidRDefault="007D4CC9">
      <w:r>
        <w:separator/>
      </w:r>
    </w:p>
  </w:endnote>
  <w:endnote w:type="continuationSeparator" w:id="0">
    <w:p w14:paraId="03ED3873" w14:textId="77777777" w:rsidR="007D4CC9" w:rsidRDefault="007D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D5550B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2F0E6D">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F155" w14:textId="77777777" w:rsidR="007D4CC9" w:rsidRDefault="007D4CC9">
      <w:r>
        <w:separator/>
      </w:r>
    </w:p>
  </w:footnote>
  <w:footnote w:type="continuationSeparator" w:id="0">
    <w:p w14:paraId="1FD0F732" w14:textId="77777777" w:rsidR="007D4CC9" w:rsidRDefault="007D4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5D1"/>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E6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CC9"/>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29E1"/>
    <w:rsid w:val="00BF37AD"/>
    <w:rsid w:val="00BF412B"/>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85D"/>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257"/>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8</Pages>
  <Words>2290</Words>
  <Characters>13056</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15316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cp:revision>
  <cp:lastPrinted>2026-03-13T11:56:00Z</cp:lastPrinted>
  <dcterms:created xsi:type="dcterms:W3CDTF">2026-03-13T11:56:00Z</dcterms:created>
  <dcterms:modified xsi:type="dcterms:W3CDTF">2026-03-13T11:56:00Z</dcterms:modified>
</cp:coreProperties>
</file>