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0727F11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AF46EE">
              <w:rPr>
                <w:rFonts w:ascii="Arial" w:hAnsi="Arial" w:cs="Arial"/>
                <w:color w:val="002060"/>
                <w:sz w:val="40"/>
                <w:szCs w:val="40"/>
              </w:rPr>
              <w:t>9</w:t>
            </w:r>
            <w:r w:rsidR="009F71C6">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DD28C6">
              <w:rPr>
                <w:rFonts w:ascii="Arial" w:hAnsi="Arial" w:cs="Arial"/>
                <w:color w:val="002060"/>
                <w:sz w:val="40"/>
                <w:szCs w:val="40"/>
              </w:rPr>
              <w:t>1</w:t>
            </w:r>
            <w:r w:rsidR="009F71C6">
              <w:rPr>
                <w:rFonts w:ascii="Arial" w:hAnsi="Arial" w:cs="Arial"/>
                <w:color w:val="002060"/>
                <w:sz w:val="40"/>
                <w:szCs w:val="40"/>
              </w:rPr>
              <w:t>8</w:t>
            </w:r>
            <w:r w:rsidR="00580BE5">
              <w:rPr>
                <w:rFonts w:ascii="Arial" w:hAnsi="Arial" w:cs="Arial"/>
                <w:color w:val="002060"/>
                <w:sz w:val="40"/>
                <w:szCs w:val="40"/>
              </w:rPr>
              <w:t>/</w:t>
            </w:r>
            <w:r w:rsidR="00F3715D">
              <w:rPr>
                <w:rFonts w:ascii="Arial" w:hAnsi="Arial" w:cs="Arial"/>
                <w:color w:val="002060"/>
                <w:sz w:val="40"/>
                <w:szCs w:val="40"/>
              </w:rPr>
              <w:t>0</w:t>
            </w:r>
            <w:r w:rsidR="004549B8">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D516890" w:rsidR="001B5DD6" w:rsidRPr="00DE1EF7" w:rsidRDefault="00B35BB1" w:rsidP="00344E8A">
      <w:pPr>
        <w:tabs>
          <w:tab w:val="left" w:pos="2355"/>
        </w:tabs>
        <w:spacing w:after="120"/>
        <w:jc w:val="center"/>
        <w:rPr>
          <w:rFonts w:ascii="Arial" w:hAnsi="Arial" w:cs="Arial"/>
          <w:color w:val="002060"/>
        </w:rPr>
      </w:pPr>
      <w:r>
        <w:rPr>
          <w:rFonts w:ascii="Arial" w:hAnsi="Arial" w:cs="Arial"/>
          <w:noProof/>
          <w:color w:val="002060"/>
        </w:rPr>
        <w:drawing>
          <wp:inline distT="0" distB="0" distL="0" distR="0" wp14:anchorId="37255F4A" wp14:editId="37074E39">
            <wp:extent cx="3654108" cy="5168900"/>
            <wp:effectExtent l="38100" t="38100" r="41910" b="38100"/>
            <wp:docPr id="1272204699" name="Immagine 1" descr="Immagine che contiene Viso umano, testo, uomo, vesti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04699" name="Immagine 1" descr="Immagine che contiene Viso umano, testo, uomo, vestiti&#10;&#10;Il contenuto generato dall'IA potrebbe non essere corretto."/>
                    <pic:cNvPicPr/>
                  </pic:nvPicPr>
                  <pic:blipFill>
                    <a:blip r:embed="rId9"/>
                    <a:stretch>
                      <a:fillRect/>
                    </a:stretch>
                  </pic:blipFill>
                  <pic:spPr>
                    <a:xfrm>
                      <a:off x="0" y="0"/>
                      <a:ext cx="3700099" cy="5233956"/>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77246E5B"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112193">
          <w:rPr>
            <w:noProof/>
            <w:webHidden/>
          </w:rPr>
          <w:t>2</w:t>
        </w:r>
        <w:r w:rsidR="00AC19D9" w:rsidRPr="00DE1EF7">
          <w:rPr>
            <w:noProof/>
            <w:webHidden/>
          </w:rPr>
          <w:fldChar w:fldCharType="end"/>
        </w:r>
      </w:hyperlink>
    </w:p>
    <w:p w14:paraId="112EDB38" w14:textId="1FDE79D2"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112193">
          <w:rPr>
            <w:noProof/>
            <w:webHidden/>
          </w:rPr>
          <w:t>2</w:t>
        </w:r>
        <w:r w:rsidRPr="00DE1EF7">
          <w:rPr>
            <w:noProof/>
            <w:webHidden/>
          </w:rPr>
          <w:fldChar w:fldCharType="end"/>
        </w:r>
      </w:hyperlink>
    </w:p>
    <w:p w14:paraId="4D9CAD43" w14:textId="172C1343"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112193">
          <w:rPr>
            <w:noProof/>
            <w:webHidden/>
          </w:rPr>
          <w:t>2</w:t>
        </w:r>
        <w:r w:rsidRPr="00DE1EF7">
          <w:rPr>
            <w:noProof/>
            <w:webHidden/>
          </w:rPr>
          <w:fldChar w:fldCharType="end"/>
        </w:r>
      </w:hyperlink>
    </w:p>
    <w:p w14:paraId="0EAFCCD8" w14:textId="3D5ABDDD"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112193">
          <w:rPr>
            <w:noProof/>
            <w:webHidden/>
          </w:rPr>
          <w:t>2</w:t>
        </w:r>
        <w:r w:rsidRPr="00DE1EF7">
          <w:rPr>
            <w:noProof/>
            <w:webHidden/>
          </w:rPr>
          <w:fldChar w:fldCharType="end"/>
        </w:r>
      </w:hyperlink>
    </w:p>
    <w:p w14:paraId="0952245B" w14:textId="78201408"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112193">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8C0037F" w14:textId="77777777" w:rsidR="008E2FC1" w:rsidRDefault="008E2FC1" w:rsidP="00433DED">
      <w:pPr>
        <w:tabs>
          <w:tab w:val="left" w:pos="2040"/>
        </w:tabs>
        <w:rPr>
          <w:rFonts w:ascii="Arial" w:hAnsi="Arial" w:cs="Arial"/>
          <w:color w:val="002060"/>
          <w:sz w:val="22"/>
          <w:szCs w:val="22"/>
        </w:rPr>
      </w:pPr>
    </w:p>
    <w:p w14:paraId="1946F8C0" w14:textId="77777777" w:rsidR="00203697" w:rsidRPr="00203697" w:rsidRDefault="00203697" w:rsidP="00203697">
      <w:pPr>
        <w:rPr>
          <w:rFonts w:ascii="Arial" w:hAnsi="Arial" w:cs="Arial"/>
          <w:b/>
          <w:color w:val="002060"/>
          <w:sz w:val="28"/>
          <w:szCs w:val="28"/>
          <w:lang w:eastAsia="en-US"/>
        </w:rPr>
      </w:pPr>
      <w:r w:rsidRPr="00203697">
        <w:rPr>
          <w:rFonts w:ascii="Arial" w:hAnsi="Arial" w:cs="Arial"/>
          <w:b/>
          <w:color w:val="002060"/>
          <w:sz w:val="28"/>
          <w:szCs w:val="28"/>
          <w:lang w:eastAsia="en-US"/>
        </w:rPr>
        <w:t>GIORNATA INTERNAZIONALE PER L’ELIMINAZIONE DELLA DISCRIMINAZIONE RAZZIALE</w:t>
      </w:r>
    </w:p>
    <w:p w14:paraId="52C19A5E" w14:textId="77777777" w:rsidR="00203697" w:rsidRPr="00203697" w:rsidRDefault="00203697" w:rsidP="00203697">
      <w:pPr>
        <w:rPr>
          <w:rFonts w:ascii="Arial" w:hAnsi="Arial" w:cs="Arial"/>
          <w:color w:val="002060"/>
          <w:sz w:val="22"/>
          <w:szCs w:val="22"/>
          <w:lang w:eastAsia="en-US"/>
        </w:rPr>
      </w:pPr>
    </w:p>
    <w:p w14:paraId="684BDFF6" w14:textId="77777777" w:rsidR="00203697" w:rsidRPr="00203697" w:rsidRDefault="00203697" w:rsidP="00203697">
      <w:pPr>
        <w:rPr>
          <w:rFonts w:ascii="Arial" w:hAnsi="Arial" w:cs="Arial"/>
          <w:color w:val="002060"/>
          <w:sz w:val="22"/>
          <w:szCs w:val="22"/>
        </w:rPr>
      </w:pPr>
      <w:r w:rsidRPr="00203697">
        <w:rPr>
          <w:rFonts w:ascii="Arial" w:hAnsi="Arial" w:cs="Arial"/>
          <w:color w:val="002060"/>
          <w:sz w:val="22"/>
          <w:szCs w:val="22"/>
          <w:lang w:eastAsia="en-US"/>
        </w:rPr>
        <w:t>S</w:t>
      </w:r>
      <w:r w:rsidRPr="00203697">
        <w:rPr>
          <w:rFonts w:ascii="Arial" w:hAnsi="Arial" w:cs="Arial"/>
          <w:color w:val="002060"/>
          <w:sz w:val="22"/>
          <w:szCs w:val="22"/>
        </w:rPr>
        <w:t>i informa che la Lega Nazionale Dilettanti, in collaborazione con l’Istituto dell’Enciclopedia Italiana TRECCANI e l’Ufficio Nazionale Antidiscriminazioni Razziali (UNAR), aderisce alla Giornata Internazionale per l’Eliminazione della Discriminazione Razziale.</w:t>
      </w:r>
    </w:p>
    <w:p w14:paraId="41DBDC13" w14:textId="77777777" w:rsidR="00203697" w:rsidRPr="00203697" w:rsidRDefault="00203697" w:rsidP="00203697">
      <w:pPr>
        <w:rPr>
          <w:rFonts w:ascii="Arial" w:hAnsi="Arial" w:cs="Arial"/>
          <w:color w:val="002060"/>
          <w:sz w:val="22"/>
          <w:szCs w:val="22"/>
        </w:rPr>
      </w:pPr>
      <w:r w:rsidRPr="00203697">
        <w:rPr>
          <w:rFonts w:ascii="Arial" w:hAnsi="Arial" w:cs="Arial"/>
          <w:color w:val="002060"/>
          <w:sz w:val="22"/>
          <w:szCs w:val="22"/>
        </w:rPr>
        <w:t>A tale riguardo, si invitano le Società a svolgere idonea attività divulgativa e a voler trasmettere con</w:t>
      </w:r>
      <w:r w:rsidRPr="00203697">
        <w:rPr>
          <w:rFonts w:ascii="Arial" w:hAnsi="Arial" w:cs="Arial"/>
          <w:color w:val="002060"/>
          <w:sz w:val="22"/>
          <w:szCs w:val="22"/>
        </w:rPr>
        <w:br/>
        <w:t>l’ausilio di uno speaker e/o di un impianto audio all’interno degli impianti sportivi - laddove possibile - i</w:t>
      </w:r>
      <w:r w:rsidRPr="00203697">
        <w:rPr>
          <w:rFonts w:ascii="Arial" w:hAnsi="Arial" w:cs="Arial"/>
          <w:color w:val="002060"/>
          <w:sz w:val="22"/>
          <w:szCs w:val="22"/>
        </w:rPr>
        <w:br/>
        <w:t>contenuti del messaggio di seguito riportato, in occasione di tutte le gare in programma nelle giornate dal 20 al 23 marzo 2026:</w:t>
      </w:r>
    </w:p>
    <w:p w14:paraId="2A969A79" w14:textId="77777777" w:rsidR="00203697" w:rsidRPr="00203697" w:rsidRDefault="00203697" w:rsidP="00203697">
      <w:pPr>
        <w:rPr>
          <w:rFonts w:ascii="Arial" w:hAnsi="Arial" w:cs="Arial"/>
          <w:color w:val="002060"/>
          <w:sz w:val="22"/>
          <w:szCs w:val="22"/>
        </w:rPr>
      </w:pPr>
    </w:p>
    <w:p w14:paraId="6EB0D810" w14:textId="77777777" w:rsidR="00203697" w:rsidRPr="00203697" w:rsidRDefault="00203697" w:rsidP="00203697">
      <w:pPr>
        <w:rPr>
          <w:rFonts w:ascii="Arial" w:hAnsi="Arial" w:cs="Arial"/>
          <w:b/>
          <w:i/>
          <w:color w:val="002060"/>
          <w:sz w:val="24"/>
          <w:szCs w:val="24"/>
        </w:rPr>
      </w:pPr>
      <w:r w:rsidRPr="00203697">
        <w:rPr>
          <w:rFonts w:ascii="Arial" w:hAnsi="Arial" w:cs="Arial"/>
          <w:color w:val="002060"/>
          <w:sz w:val="24"/>
          <w:szCs w:val="24"/>
        </w:rPr>
        <w:t>"</w:t>
      </w:r>
      <w:r w:rsidRPr="00203697">
        <w:rPr>
          <w:rFonts w:ascii="Arial" w:hAnsi="Arial" w:cs="Arial"/>
          <w:b/>
          <w:i/>
          <w:color w:val="002060"/>
          <w:sz w:val="24"/>
          <w:szCs w:val="24"/>
        </w:rPr>
        <w:t>Il 21 marzo si celebra la Giornata Internazionale per l’Eliminazione della Discriminazione Razziale e la Lega Nazionale Dilettanti, insieme a Treccani e all’Ufficio Nazionale Antidiscriminazioni Razziali, lancia la campagna “Dove c’è razzismo, non c’è partita” per ribadire che il razzismo non è ammesso né in campo né fuori e che bisogna fare squadra per fermare e riconoscere ogni comportamento discriminatorio."</w:t>
      </w:r>
    </w:p>
    <w:p w14:paraId="115DE24A" w14:textId="77777777" w:rsidR="00203697" w:rsidRPr="00203697" w:rsidRDefault="00203697" w:rsidP="00203697">
      <w:pPr>
        <w:rPr>
          <w:rFonts w:ascii="Arial" w:hAnsi="Arial" w:cs="Arial"/>
          <w:b/>
          <w:i/>
          <w:color w:val="002060"/>
          <w:sz w:val="22"/>
          <w:szCs w:val="22"/>
        </w:rPr>
      </w:pPr>
    </w:p>
    <w:p w14:paraId="59BEE9C1" w14:textId="77777777" w:rsidR="00203697" w:rsidRPr="00203697" w:rsidRDefault="00203697" w:rsidP="00203697">
      <w:pPr>
        <w:rPr>
          <w:rFonts w:ascii="Arial" w:hAnsi="Arial" w:cs="Arial"/>
          <w:color w:val="002060"/>
          <w:sz w:val="22"/>
          <w:szCs w:val="22"/>
        </w:rPr>
      </w:pPr>
      <w:r w:rsidRPr="00203697">
        <w:rPr>
          <w:rFonts w:ascii="Arial" w:hAnsi="Arial" w:cs="Arial"/>
          <w:color w:val="002060"/>
          <w:sz w:val="22"/>
          <w:szCs w:val="22"/>
        </w:rPr>
        <w:t>Si rende noto che alcuni gagliardetti sono stati consegnati ai referenti regionali dell’Area Responsabilità Sociale della LND e sono comunque scaricabili dal sito internet della LND, al seguente link:</w:t>
      </w:r>
    </w:p>
    <w:p w14:paraId="0C1A65C9" w14:textId="77777777" w:rsidR="00203697" w:rsidRPr="00203697" w:rsidRDefault="00203697" w:rsidP="00203697">
      <w:pPr>
        <w:rPr>
          <w:rFonts w:ascii="Arial" w:hAnsi="Arial" w:cs="Arial"/>
          <w:color w:val="002060"/>
          <w:sz w:val="22"/>
          <w:szCs w:val="22"/>
        </w:rPr>
      </w:pPr>
      <w:hyperlink r:id="rId10" w:history="1">
        <w:r w:rsidRPr="00203697">
          <w:rPr>
            <w:rStyle w:val="Collegamentoipertestuale"/>
            <w:rFonts w:ascii="Arial" w:hAnsi="Arial" w:cs="Arial"/>
            <w:color w:val="002060"/>
            <w:sz w:val="22"/>
            <w:szCs w:val="22"/>
          </w:rPr>
          <w:t>https://www.lnd.it/media/attachments/2025/03/20/treccani-gagliardetti-lnd.pdf</w:t>
        </w:r>
      </w:hyperlink>
    </w:p>
    <w:p w14:paraId="6BBF8D3C" w14:textId="77777777" w:rsidR="00203697" w:rsidRPr="00203697" w:rsidRDefault="00203697" w:rsidP="00203697">
      <w:pPr>
        <w:rPr>
          <w:rFonts w:ascii="Arial" w:hAnsi="Arial" w:cs="Arial"/>
          <w:color w:val="002060"/>
          <w:sz w:val="22"/>
          <w:szCs w:val="22"/>
        </w:rPr>
      </w:pPr>
    </w:p>
    <w:p w14:paraId="2E9A1FFF" w14:textId="77777777" w:rsidR="00203697" w:rsidRPr="00203697" w:rsidRDefault="00203697" w:rsidP="00203697">
      <w:pPr>
        <w:rPr>
          <w:rFonts w:ascii="Arial" w:hAnsi="Arial" w:cs="Arial"/>
          <w:color w:val="002060"/>
          <w:sz w:val="22"/>
          <w:szCs w:val="22"/>
        </w:rPr>
      </w:pPr>
      <w:r w:rsidRPr="00203697">
        <w:rPr>
          <w:rFonts w:ascii="Arial" w:hAnsi="Arial" w:cs="Arial"/>
          <w:color w:val="002060"/>
          <w:sz w:val="22"/>
          <w:szCs w:val="22"/>
        </w:rPr>
        <w:t>Pertanto, laddove possibile, i capitani delle squadre che scenderanno in campo sono invitati a</w:t>
      </w:r>
      <w:r w:rsidRPr="00203697">
        <w:rPr>
          <w:rFonts w:ascii="Arial" w:hAnsi="Arial" w:cs="Arial"/>
          <w:color w:val="002060"/>
          <w:sz w:val="22"/>
          <w:szCs w:val="22"/>
        </w:rPr>
        <w:br/>
        <w:t>scambiarsi gli stessi gagliardetti con le parole scelte da LND e TRECCANI, che rappresentano i valori</w:t>
      </w:r>
      <w:r w:rsidRPr="00203697">
        <w:rPr>
          <w:rFonts w:ascii="Arial" w:hAnsi="Arial" w:cs="Arial"/>
          <w:color w:val="002060"/>
          <w:sz w:val="22"/>
          <w:szCs w:val="22"/>
        </w:rPr>
        <w:br/>
        <w:t>fondamentali dello sport.</w:t>
      </w:r>
    </w:p>
    <w:p w14:paraId="69CA545F" w14:textId="77777777" w:rsidR="00203697" w:rsidRPr="00203697" w:rsidRDefault="00203697" w:rsidP="00203697">
      <w:pPr>
        <w:rPr>
          <w:rFonts w:ascii="Arial" w:hAnsi="Arial" w:cs="Arial"/>
          <w:color w:val="002060"/>
          <w:sz w:val="22"/>
          <w:szCs w:val="22"/>
        </w:rPr>
      </w:pPr>
      <w:r w:rsidRPr="00203697">
        <w:rPr>
          <w:rFonts w:ascii="Arial" w:hAnsi="Arial" w:cs="Arial"/>
          <w:color w:val="002060"/>
          <w:sz w:val="22"/>
          <w:szCs w:val="22"/>
        </w:rPr>
        <w:t>Per ogni eventuale chiarimento in merito è possibile contattare il Responsabile dell’Area</w:t>
      </w:r>
      <w:r w:rsidRPr="00203697">
        <w:rPr>
          <w:rFonts w:ascii="Arial" w:hAnsi="Arial" w:cs="Arial"/>
          <w:color w:val="002060"/>
          <w:sz w:val="22"/>
          <w:szCs w:val="22"/>
        </w:rPr>
        <w:br/>
        <w:t>Responsabilità Sociale LND, dott. Luca De Simoni (</w:t>
      </w:r>
      <w:hyperlink r:id="rId11" w:history="1">
        <w:r w:rsidRPr="00203697">
          <w:rPr>
            <w:rStyle w:val="Collegamentoipertestuale"/>
            <w:rFonts w:ascii="Arial" w:hAnsi="Arial" w:cs="Arial"/>
            <w:color w:val="002060"/>
            <w:sz w:val="22"/>
            <w:szCs w:val="22"/>
          </w:rPr>
          <w:t>l.desimoni@lnd.it</w:t>
        </w:r>
      </w:hyperlink>
      <w:r w:rsidRPr="00203697">
        <w:rPr>
          <w:rFonts w:ascii="Arial" w:hAnsi="Arial" w:cs="Arial"/>
          <w:color w:val="002060"/>
          <w:sz w:val="22"/>
          <w:szCs w:val="22"/>
        </w:rPr>
        <w:t>).</w:t>
      </w:r>
    </w:p>
    <w:p w14:paraId="170E43AD" w14:textId="77777777" w:rsidR="00203697" w:rsidRDefault="00203697" w:rsidP="00433DED">
      <w:pPr>
        <w:tabs>
          <w:tab w:val="left" w:pos="2040"/>
        </w:tabs>
        <w:rPr>
          <w:rFonts w:ascii="Arial" w:hAnsi="Arial" w:cs="Arial"/>
          <w:color w:val="002060"/>
          <w:sz w:val="22"/>
          <w:szCs w:val="22"/>
        </w:rPr>
      </w:pPr>
    </w:p>
    <w:p w14:paraId="6E907EDC" w14:textId="77777777" w:rsidR="00203697" w:rsidRPr="00203697" w:rsidRDefault="00203697" w:rsidP="00433DED">
      <w:pPr>
        <w:tabs>
          <w:tab w:val="left" w:pos="2040"/>
        </w:tabs>
        <w:rPr>
          <w:rFonts w:ascii="Arial" w:hAnsi="Arial" w:cs="Arial"/>
          <w:color w:val="002060"/>
          <w:sz w:val="22"/>
          <w:szCs w:val="22"/>
        </w:rPr>
      </w:pPr>
    </w:p>
    <w:p w14:paraId="32409364" w14:textId="3BBA8DF8" w:rsidR="00522122" w:rsidRPr="00072256" w:rsidRDefault="00BC5DCA" w:rsidP="00072256">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457BB2AD" w14:textId="77777777" w:rsidR="00CD7BAB" w:rsidRDefault="00CD7BAB"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2"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57AF3F00" w14:textId="77777777" w:rsidR="00FD482F" w:rsidRDefault="00FD482F"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lastRenderedPageBreak/>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3"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Default="00387589" w:rsidP="0047674B">
      <w:pPr>
        <w:pStyle w:val="LndNormale1"/>
        <w:rPr>
          <w:rFonts w:cs="Arial"/>
          <w:color w:val="002060"/>
          <w:szCs w:val="22"/>
        </w:rPr>
      </w:pPr>
    </w:p>
    <w:p w14:paraId="2427E0F0" w14:textId="77777777" w:rsidR="00CD5233" w:rsidRDefault="00CD5233" w:rsidP="0047674B">
      <w:pPr>
        <w:pStyle w:val="LndNormale1"/>
        <w:rPr>
          <w:rFonts w:cs="Arial"/>
          <w:color w:val="002060"/>
          <w:szCs w:val="22"/>
        </w:rPr>
      </w:pPr>
    </w:p>
    <w:p w14:paraId="7A0C6870" w14:textId="77777777" w:rsidR="00CD5233" w:rsidRPr="0080647B" w:rsidRDefault="00CD5233" w:rsidP="00CD5233">
      <w:pPr>
        <w:rPr>
          <w:rFonts w:ascii="Arial" w:hAnsi="Arial" w:cs="Arial"/>
          <w:b/>
          <w:color w:val="002060"/>
          <w:sz w:val="28"/>
          <w:szCs w:val="28"/>
        </w:rPr>
      </w:pPr>
      <w:r>
        <w:rPr>
          <w:rFonts w:ascii="Arial" w:hAnsi="Arial" w:cs="Arial"/>
          <w:b/>
          <w:color w:val="002060"/>
          <w:sz w:val="28"/>
          <w:szCs w:val="28"/>
        </w:rPr>
        <w:t>ATTIVITA’ DI RAPPRESENTATIVA</w:t>
      </w:r>
    </w:p>
    <w:p w14:paraId="490F9AEE" w14:textId="77777777" w:rsidR="00CD5233" w:rsidRDefault="00CD5233" w:rsidP="00CD5233">
      <w:pPr>
        <w:rPr>
          <w:rFonts w:ascii="Arial" w:hAnsi="Arial" w:cs="Arial"/>
          <w:color w:val="002060"/>
          <w:sz w:val="22"/>
          <w:szCs w:val="22"/>
        </w:rPr>
      </w:pPr>
    </w:p>
    <w:p w14:paraId="76B77B3E" w14:textId="77777777" w:rsidR="00CD5233" w:rsidRPr="00CD5233" w:rsidRDefault="00CD5233" w:rsidP="00CD5233">
      <w:pPr>
        <w:pStyle w:val="Nessunaspaziatura"/>
        <w:jc w:val="center"/>
        <w:rPr>
          <w:rFonts w:ascii="Arial" w:hAnsi="Arial" w:cs="Arial"/>
          <w:b/>
          <w:color w:val="002060"/>
          <w:sz w:val="26"/>
          <w:szCs w:val="26"/>
          <w:u w:val="single"/>
        </w:rPr>
      </w:pPr>
      <w:r w:rsidRPr="00CD5233">
        <w:rPr>
          <w:rFonts w:ascii="Arial" w:hAnsi="Arial" w:cs="Arial"/>
          <w:b/>
          <w:color w:val="002060"/>
          <w:sz w:val="26"/>
          <w:szCs w:val="26"/>
          <w:u w:val="single"/>
        </w:rPr>
        <w:t>RAPPRESENTATIVA REGIONALE CALCIO A CINQUE UNDER 19</w:t>
      </w:r>
    </w:p>
    <w:p w14:paraId="77FFF11B" w14:textId="77777777" w:rsidR="00CD5233" w:rsidRPr="00CD5233" w:rsidRDefault="00CD5233" w:rsidP="00CD5233">
      <w:pPr>
        <w:pStyle w:val="Nessunaspaziatura"/>
        <w:jc w:val="center"/>
        <w:rPr>
          <w:rFonts w:ascii="Arial" w:hAnsi="Arial" w:cs="Arial"/>
          <w:b/>
          <w:color w:val="002060"/>
          <w:sz w:val="24"/>
          <w:szCs w:val="24"/>
          <w:u w:val="single"/>
        </w:rPr>
      </w:pPr>
    </w:p>
    <w:p w14:paraId="72883673" w14:textId="77777777" w:rsidR="00CD5233" w:rsidRPr="00CD5233" w:rsidRDefault="00CD5233" w:rsidP="00CD5233">
      <w:pPr>
        <w:pStyle w:val="Nessunaspaziatura"/>
        <w:jc w:val="both"/>
        <w:rPr>
          <w:rFonts w:ascii="Arial" w:hAnsi="Arial" w:cs="Arial"/>
          <w:color w:val="002060"/>
        </w:rPr>
      </w:pPr>
      <w:r w:rsidRPr="00CD5233">
        <w:rPr>
          <w:rFonts w:ascii="Arial" w:hAnsi="Arial" w:cs="Arial"/>
          <w:color w:val="002060"/>
        </w:rPr>
        <w:t xml:space="preserve">I sottoelencati calciatori sono convocati per svolgere </w:t>
      </w:r>
      <w:r w:rsidRPr="00CD5233">
        <w:rPr>
          <w:rFonts w:ascii="Arial" w:hAnsi="Arial" w:cs="Arial"/>
          <w:b/>
          <w:color w:val="002060"/>
          <w:u w:val="single"/>
        </w:rPr>
        <w:t>tre sedute di allenamento</w:t>
      </w:r>
      <w:r w:rsidRPr="00CD5233">
        <w:rPr>
          <w:rFonts w:ascii="Arial" w:hAnsi="Arial" w:cs="Arial"/>
          <w:color w:val="002060"/>
        </w:rPr>
        <w:t xml:space="preserve"> come di seguito riportato:</w:t>
      </w:r>
    </w:p>
    <w:p w14:paraId="6E9DD362" w14:textId="77777777" w:rsidR="00CD5233" w:rsidRPr="00CD5233" w:rsidRDefault="00CD5233" w:rsidP="00CD5233">
      <w:pPr>
        <w:pStyle w:val="Nessunaspaziatura"/>
        <w:rPr>
          <w:rFonts w:ascii="Arial" w:hAnsi="Arial" w:cs="Arial"/>
          <w:b/>
          <w:color w:val="002060"/>
        </w:rPr>
      </w:pPr>
    </w:p>
    <w:p w14:paraId="37C34F50" w14:textId="77777777" w:rsidR="00CD5233" w:rsidRPr="00CD5233" w:rsidRDefault="00CD5233" w:rsidP="00CD5233">
      <w:pPr>
        <w:pStyle w:val="Nessunaspaziatura"/>
        <w:jc w:val="center"/>
        <w:rPr>
          <w:rFonts w:ascii="Arial" w:hAnsi="Arial" w:cs="Arial"/>
          <w:b/>
          <w:color w:val="002060"/>
        </w:rPr>
      </w:pPr>
      <w:r w:rsidRPr="00CD5233">
        <w:rPr>
          <w:rFonts w:ascii="Arial" w:hAnsi="Arial" w:cs="Arial"/>
          <w:b/>
          <w:color w:val="002060"/>
        </w:rPr>
        <w:t>GIOVEDI’ 26/03/2026, ore 18:00</w:t>
      </w:r>
    </w:p>
    <w:p w14:paraId="5AC67B84" w14:textId="77777777" w:rsidR="00CD5233" w:rsidRPr="00CD5233" w:rsidRDefault="00CD5233" w:rsidP="00CD5233">
      <w:pPr>
        <w:pStyle w:val="Nessunaspaziatura"/>
        <w:jc w:val="center"/>
        <w:rPr>
          <w:rFonts w:ascii="Arial" w:hAnsi="Arial" w:cs="Arial"/>
          <w:b/>
          <w:i/>
          <w:iCs/>
          <w:color w:val="002060"/>
          <w:sz w:val="21"/>
          <w:szCs w:val="21"/>
        </w:rPr>
      </w:pPr>
      <w:r w:rsidRPr="00CD5233">
        <w:rPr>
          <w:rFonts w:ascii="Arial" w:hAnsi="Arial" w:cs="Arial"/>
          <w:b/>
          <w:i/>
          <w:iCs/>
          <w:color w:val="002060"/>
        </w:rPr>
        <w:t>“Pallone Geodetico F.I.G.C.” di ANCONA (Via Schiavoni, snc)</w:t>
      </w:r>
    </w:p>
    <w:p w14:paraId="0B7D4D6D" w14:textId="77777777" w:rsidR="00CD5233" w:rsidRPr="00CD5233" w:rsidRDefault="00CD5233" w:rsidP="00CD5233">
      <w:pPr>
        <w:pStyle w:val="LndNormale1"/>
        <w:jc w:val="center"/>
        <w:rPr>
          <w:i/>
          <w:iCs/>
          <w:color w:val="002060"/>
        </w:rPr>
      </w:pPr>
      <w:r w:rsidRPr="00CD5233">
        <w:rPr>
          <w:i/>
          <w:iCs/>
          <w:color w:val="002060"/>
        </w:rPr>
        <w:t>inizio seduta di allenamento ore 18:30</w:t>
      </w:r>
    </w:p>
    <w:p w14:paraId="610FF33C" w14:textId="77777777" w:rsidR="00CD5233" w:rsidRPr="00CD5233" w:rsidRDefault="00CD5233" w:rsidP="00CD5233">
      <w:pPr>
        <w:pStyle w:val="LndNormale1"/>
        <w:jc w:val="center"/>
        <w:rPr>
          <w:i/>
          <w:iCs/>
          <w:color w:val="002060"/>
        </w:rPr>
      </w:pPr>
    </w:p>
    <w:p w14:paraId="3BF33E2E" w14:textId="77777777" w:rsidR="00CD5233" w:rsidRPr="00CD5233" w:rsidRDefault="00CD5233" w:rsidP="00CD5233">
      <w:pPr>
        <w:pStyle w:val="Nessunaspaziatura"/>
        <w:jc w:val="center"/>
        <w:rPr>
          <w:rFonts w:ascii="Arial" w:hAnsi="Arial" w:cs="Arial"/>
          <w:b/>
          <w:color w:val="002060"/>
        </w:rPr>
      </w:pPr>
      <w:r w:rsidRPr="00CD5233">
        <w:rPr>
          <w:rFonts w:ascii="Arial" w:hAnsi="Arial" w:cs="Arial"/>
          <w:b/>
          <w:color w:val="002060"/>
        </w:rPr>
        <w:t>MARTEDI’ 31/03/2026, ore 18:00</w:t>
      </w:r>
    </w:p>
    <w:p w14:paraId="7DA54E70" w14:textId="77777777" w:rsidR="00CD5233" w:rsidRPr="00CD5233" w:rsidRDefault="00CD5233" w:rsidP="00CD5233">
      <w:pPr>
        <w:pStyle w:val="Nessunaspaziatura"/>
        <w:jc w:val="center"/>
        <w:rPr>
          <w:rFonts w:ascii="Arial" w:hAnsi="Arial" w:cs="Arial"/>
          <w:b/>
          <w:i/>
          <w:iCs/>
          <w:color w:val="002060"/>
          <w:sz w:val="21"/>
          <w:szCs w:val="21"/>
        </w:rPr>
      </w:pPr>
      <w:r w:rsidRPr="00CD5233">
        <w:rPr>
          <w:rFonts w:ascii="Arial" w:hAnsi="Arial" w:cs="Arial"/>
          <w:b/>
          <w:i/>
          <w:iCs/>
          <w:color w:val="002060"/>
        </w:rPr>
        <w:t>“Pallone Geodetico F.I.G.C.” di ANCONA (Via Schiavoni, snc)</w:t>
      </w:r>
    </w:p>
    <w:p w14:paraId="49BF15D3" w14:textId="77777777" w:rsidR="00CD5233" w:rsidRPr="00CD5233" w:rsidRDefault="00CD5233" w:rsidP="00CD5233">
      <w:pPr>
        <w:pStyle w:val="LndNormale1"/>
        <w:jc w:val="center"/>
        <w:rPr>
          <w:i/>
          <w:iCs/>
          <w:color w:val="002060"/>
        </w:rPr>
      </w:pPr>
      <w:r w:rsidRPr="00CD5233">
        <w:rPr>
          <w:i/>
          <w:iCs/>
          <w:color w:val="002060"/>
        </w:rPr>
        <w:t>inizio seduta di allenamento ore 18:30</w:t>
      </w:r>
    </w:p>
    <w:p w14:paraId="42B5124C" w14:textId="77777777" w:rsidR="00CD5233" w:rsidRPr="00CD5233" w:rsidRDefault="00CD5233" w:rsidP="00CD5233">
      <w:pPr>
        <w:pStyle w:val="LndNormale1"/>
        <w:jc w:val="center"/>
        <w:rPr>
          <w:i/>
          <w:iCs/>
          <w:color w:val="002060"/>
        </w:rPr>
      </w:pPr>
    </w:p>
    <w:p w14:paraId="378BD4DD" w14:textId="77777777" w:rsidR="00CD5233" w:rsidRPr="00CD5233" w:rsidRDefault="00CD5233" w:rsidP="00CD5233">
      <w:pPr>
        <w:pStyle w:val="Nessunaspaziatura"/>
        <w:jc w:val="center"/>
        <w:rPr>
          <w:rFonts w:ascii="Arial" w:hAnsi="Arial" w:cs="Arial"/>
          <w:b/>
          <w:color w:val="002060"/>
        </w:rPr>
      </w:pPr>
      <w:r w:rsidRPr="00CD5233">
        <w:rPr>
          <w:rFonts w:ascii="Arial" w:hAnsi="Arial" w:cs="Arial"/>
          <w:b/>
          <w:color w:val="002060"/>
        </w:rPr>
        <w:t>GIOVEDI’ 02/04/2026, ore 19:30</w:t>
      </w:r>
    </w:p>
    <w:p w14:paraId="0A71E14E" w14:textId="77777777" w:rsidR="00CD5233" w:rsidRPr="00CD5233" w:rsidRDefault="00CD5233" w:rsidP="00CD5233">
      <w:pPr>
        <w:pStyle w:val="Nessunaspaziatura"/>
        <w:jc w:val="center"/>
        <w:rPr>
          <w:rFonts w:ascii="Arial" w:hAnsi="Arial" w:cs="Arial"/>
          <w:b/>
          <w:i/>
          <w:iCs/>
          <w:color w:val="002060"/>
          <w:sz w:val="21"/>
          <w:szCs w:val="21"/>
        </w:rPr>
      </w:pPr>
      <w:r w:rsidRPr="00CD5233">
        <w:rPr>
          <w:rFonts w:ascii="Arial" w:hAnsi="Arial" w:cs="Arial"/>
          <w:b/>
          <w:i/>
          <w:iCs/>
          <w:color w:val="002060"/>
        </w:rPr>
        <w:t xml:space="preserve">“Nuovo Palas” di CORINALDO (Strada del </w:t>
      </w:r>
      <w:proofErr w:type="spellStart"/>
      <w:r w:rsidRPr="00CD5233">
        <w:rPr>
          <w:rFonts w:ascii="Arial" w:hAnsi="Arial" w:cs="Arial"/>
          <w:b/>
          <w:i/>
          <w:iCs/>
          <w:color w:val="002060"/>
        </w:rPr>
        <w:t>Burello</w:t>
      </w:r>
      <w:proofErr w:type="spellEnd"/>
      <w:r w:rsidRPr="00CD5233">
        <w:rPr>
          <w:rFonts w:ascii="Arial" w:hAnsi="Arial" w:cs="Arial"/>
          <w:b/>
          <w:i/>
          <w:iCs/>
          <w:color w:val="002060"/>
        </w:rPr>
        <w:t>, Località Val Nevola)</w:t>
      </w:r>
    </w:p>
    <w:p w14:paraId="4DDD1798" w14:textId="77777777" w:rsidR="00CD5233" w:rsidRPr="00CD5233" w:rsidRDefault="00CD5233" w:rsidP="00CD5233">
      <w:pPr>
        <w:pStyle w:val="LndNormale1"/>
        <w:jc w:val="center"/>
        <w:rPr>
          <w:i/>
          <w:iCs/>
          <w:color w:val="002060"/>
        </w:rPr>
      </w:pPr>
      <w:r w:rsidRPr="00CD5233">
        <w:rPr>
          <w:i/>
          <w:iCs/>
          <w:color w:val="002060"/>
        </w:rPr>
        <w:t>inizio allenamento congiunto con il Calcio a 5 Corinaldo (Serie A2) ore 20:00</w:t>
      </w:r>
    </w:p>
    <w:p w14:paraId="35DF0D24" w14:textId="77777777" w:rsidR="00CD5233" w:rsidRPr="00CD5233" w:rsidRDefault="00CD5233" w:rsidP="00CD5233">
      <w:pPr>
        <w:pStyle w:val="LndNormale1"/>
        <w:jc w:val="center"/>
        <w:rPr>
          <w:i/>
          <w:iCs/>
          <w:color w:val="002060"/>
        </w:rPr>
      </w:pPr>
    </w:p>
    <w:p w14:paraId="4907FFA2" w14:textId="77777777" w:rsidR="00CD5233" w:rsidRPr="004D3905" w:rsidRDefault="00CD5233" w:rsidP="00CD5233">
      <w:pPr>
        <w:pStyle w:val="LndNormale1"/>
        <w:ind w:left="4245" w:hanging="4245"/>
        <w:rPr>
          <w:color w:val="002060"/>
        </w:rPr>
      </w:pPr>
      <w:r w:rsidRPr="004D3905">
        <w:rPr>
          <w:b/>
          <w:bCs/>
          <w:color w:val="002060"/>
        </w:rPr>
        <w:t>ACLI AUDAX MONTECOSARO C5</w:t>
      </w:r>
      <w:r w:rsidRPr="004D3905">
        <w:rPr>
          <w:b/>
          <w:bCs/>
          <w:color w:val="002060"/>
        </w:rPr>
        <w:tab/>
      </w:r>
      <w:r w:rsidRPr="004D3905">
        <w:rPr>
          <w:color w:val="002060"/>
        </w:rPr>
        <w:t>COZZOLINO Josef</w:t>
      </w:r>
    </w:p>
    <w:p w14:paraId="52E6D6B9" w14:textId="77777777" w:rsidR="00CD5233" w:rsidRPr="004D3905" w:rsidRDefault="00CD5233" w:rsidP="00CD5233">
      <w:pPr>
        <w:pStyle w:val="LndNormale1"/>
        <w:ind w:left="4245" w:hanging="4245"/>
        <w:rPr>
          <w:color w:val="002060"/>
        </w:rPr>
      </w:pPr>
      <w:r w:rsidRPr="004D3905">
        <w:rPr>
          <w:b/>
          <w:bCs/>
          <w:color w:val="002060"/>
        </w:rPr>
        <w:t>ACSS MONDOLFO C5</w:t>
      </w:r>
      <w:r w:rsidRPr="004D3905">
        <w:rPr>
          <w:color w:val="002060"/>
        </w:rPr>
        <w:tab/>
        <w:t>BAIONI Edoardo, BALDUCCI Elia, FURLANI Diego, MARANGIO Matteo, ORCIANI Stefano, PICCIOLI Gioele, RAMOSCELLI Jacopo, TOMASSINI Nicolas</w:t>
      </w:r>
    </w:p>
    <w:p w14:paraId="7CC84E1F" w14:textId="62B807A9" w:rsidR="00CD5233" w:rsidRPr="004D3905" w:rsidRDefault="00CD5233" w:rsidP="00CD5233">
      <w:pPr>
        <w:pStyle w:val="LndNormale1"/>
        <w:ind w:left="4245" w:hanging="4245"/>
        <w:rPr>
          <w:color w:val="002060"/>
        </w:rPr>
      </w:pPr>
      <w:r w:rsidRPr="004D3905">
        <w:rPr>
          <w:b/>
          <w:bCs/>
          <w:color w:val="002060"/>
        </w:rPr>
        <w:lastRenderedPageBreak/>
        <w:t>CERRETO D’ESI C5 A.S.D.</w:t>
      </w:r>
      <w:r w:rsidRPr="004D3905">
        <w:rPr>
          <w:b/>
          <w:bCs/>
          <w:color w:val="002060"/>
        </w:rPr>
        <w:tab/>
      </w:r>
      <w:r w:rsidR="004D3905" w:rsidRPr="004D3905">
        <w:rPr>
          <w:color w:val="002060"/>
        </w:rPr>
        <w:t>LIPPERA Tommaso</w:t>
      </w:r>
      <w:r w:rsidRPr="004D3905">
        <w:rPr>
          <w:color w:val="002060"/>
        </w:rPr>
        <w:t>, LUNARDI Diego</w:t>
      </w:r>
    </w:p>
    <w:p w14:paraId="2B69F014" w14:textId="77777777" w:rsidR="00CD5233" w:rsidRPr="004D3905" w:rsidRDefault="00CD5233" w:rsidP="00CD5233">
      <w:pPr>
        <w:pStyle w:val="LndNormale1"/>
        <w:ind w:left="4245" w:hanging="4245"/>
        <w:rPr>
          <w:color w:val="002060"/>
        </w:rPr>
      </w:pPr>
      <w:r w:rsidRPr="004D3905">
        <w:rPr>
          <w:b/>
          <w:bCs/>
          <w:color w:val="002060"/>
        </w:rPr>
        <w:t>CHIARAVALLE FUTSAL</w:t>
      </w:r>
      <w:r w:rsidRPr="004D3905">
        <w:rPr>
          <w:b/>
          <w:bCs/>
          <w:color w:val="002060"/>
        </w:rPr>
        <w:tab/>
      </w:r>
      <w:r w:rsidRPr="004D3905">
        <w:rPr>
          <w:color w:val="002060"/>
        </w:rPr>
        <w:t>CARDINALETTI Nicolò</w:t>
      </w:r>
    </w:p>
    <w:p w14:paraId="1A2BE9A3" w14:textId="5633C03A" w:rsidR="00CD5233" w:rsidRPr="004D3905" w:rsidRDefault="00CD5233" w:rsidP="00CD5233">
      <w:pPr>
        <w:pStyle w:val="LndNormale1"/>
        <w:ind w:left="4245" w:hanging="4245"/>
        <w:rPr>
          <w:b/>
          <w:bCs/>
          <w:color w:val="002060"/>
        </w:rPr>
      </w:pPr>
      <w:r w:rsidRPr="004D3905">
        <w:rPr>
          <w:b/>
          <w:bCs/>
          <w:color w:val="002060"/>
        </w:rPr>
        <w:t>FUTSAL CAMPIGLIONE</w:t>
      </w:r>
      <w:r w:rsidR="004D3905">
        <w:rPr>
          <w:b/>
          <w:bCs/>
          <w:color w:val="002060"/>
        </w:rPr>
        <w:tab/>
      </w:r>
      <w:r w:rsidR="004D3905" w:rsidRPr="004D3905">
        <w:rPr>
          <w:color w:val="002060"/>
        </w:rPr>
        <w:t>RICCI Matteo</w:t>
      </w:r>
      <w:r w:rsidRPr="004D3905">
        <w:rPr>
          <w:color w:val="002060"/>
        </w:rPr>
        <w:tab/>
      </w:r>
      <w:r w:rsidR="004D3905">
        <w:rPr>
          <w:b/>
          <w:bCs/>
          <w:color w:val="002060"/>
        </w:rPr>
        <w:tab/>
      </w:r>
    </w:p>
    <w:p w14:paraId="21AED8CD" w14:textId="77777777" w:rsidR="00CD5233" w:rsidRPr="004D3905" w:rsidRDefault="00CD5233" w:rsidP="00CD5233">
      <w:pPr>
        <w:pStyle w:val="LndNormale1"/>
        <w:ind w:left="4245" w:hanging="4245"/>
        <w:rPr>
          <w:color w:val="002060"/>
        </w:rPr>
      </w:pPr>
      <w:r w:rsidRPr="004D3905">
        <w:rPr>
          <w:b/>
          <w:bCs/>
          <w:color w:val="002060"/>
        </w:rPr>
        <w:t>FUTSAL MONTURANO</w:t>
      </w:r>
      <w:r w:rsidRPr="004D3905">
        <w:rPr>
          <w:b/>
          <w:bCs/>
          <w:color w:val="002060"/>
        </w:rPr>
        <w:tab/>
      </w:r>
      <w:r w:rsidRPr="004D3905">
        <w:rPr>
          <w:color w:val="002060"/>
        </w:rPr>
        <w:t>BOUTIMAH Omar</w:t>
      </w:r>
    </w:p>
    <w:p w14:paraId="4BBFE7FE" w14:textId="77777777" w:rsidR="00CD5233" w:rsidRPr="00CD5233" w:rsidRDefault="00CD5233" w:rsidP="00CD5233">
      <w:pPr>
        <w:pStyle w:val="LndNormale1"/>
        <w:ind w:left="4245" w:hanging="4245"/>
        <w:rPr>
          <w:b/>
          <w:bCs/>
          <w:color w:val="002060"/>
        </w:rPr>
      </w:pPr>
      <w:r w:rsidRPr="004D3905">
        <w:rPr>
          <w:b/>
          <w:bCs/>
          <w:color w:val="002060"/>
        </w:rPr>
        <w:t>FUTSAL VIRE GEOSISTEM ASD</w:t>
      </w:r>
      <w:r w:rsidRPr="004D3905">
        <w:rPr>
          <w:b/>
          <w:bCs/>
          <w:color w:val="002060"/>
        </w:rPr>
        <w:tab/>
      </w:r>
      <w:r w:rsidRPr="004D3905">
        <w:rPr>
          <w:color w:val="002060"/>
        </w:rPr>
        <w:t>CICOGNA Lorenzo</w:t>
      </w:r>
    </w:p>
    <w:p w14:paraId="2BB5F3F8" w14:textId="77777777" w:rsidR="00CD5233" w:rsidRPr="00CD5233" w:rsidRDefault="00CD5233" w:rsidP="00CD5233">
      <w:pPr>
        <w:pStyle w:val="Nessunaspaziatura"/>
        <w:ind w:left="4245" w:hanging="4245"/>
        <w:jc w:val="both"/>
        <w:rPr>
          <w:rFonts w:ascii="Arial" w:hAnsi="Arial" w:cs="Arial"/>
          <w:bCs/>
          <w:iCs/>
          <w:color w:val="002060"/>
        </w:rPr>
      </w:pPr>
    </w:p>
    <w:p w14:paraId="7E5D3982" w14:textId="77777777" w:rsidR="00CD5233" w:rsidRPr="00CD5233" w:rsidRDefault="00CD5233" w:rsidP="00CD5233">
      <w:pPr>
        <w:pStyle w:val="LndNormale1"/>
        <w:tabs>
          <w:tab w:val="left" w:pos="6765"/>
        </w:tabs>
      </w:pPr>
      <w:r w:rsidRPr="00CD5233">
        <w:tab/>
      </w:r>
    </w:p>
    <w:p w14:paraId="59743290" w14:textId="77777777" w:rsidR="00CD5233" w:rsidRPr="00CD5233" w:rsidRDefault="00CD5233" w:rsidP="00CD5233">
      <w:pPr>
        <w:pStyle w:val="Nessunaspaziatura"/>
        <w:jc w:val="center"/>
        <w:rPr>
          <w:rFonts w:ascii="Arial" w:hAnsi="Arial" w:cs="Arial"/>
          <w:b/>
          <w:color w:val="002060"/>
          <w:sz w:val="26"/>
          <w:szCs w:val="26"/>
          <w:u w:val="single"/>
        </w:rPr>
      </w:pPr>
      <w:r w:rsidRPr="00CD5233">
        <w:rPr>
          <w:rFonts w:ascii="Arial" w:hAnsi="Arial" w:cs="Arial"/>
          <w:b/>
          <w:color w:val="002060"/>
          <w:sz w:val="26"/>
          <w:szCs w:val="26"/>
          <w:u w:val="single"/>
        </w:rPr>
        <w:t>RAPPRESENTATIVA REGIONALE CALCIO A CINQUE FEMMINILE</w:t>
      </w:r>
    </w:p>
    <w:p w14:paraId="59C4A9FC" w14:textId="77777777" w:rsidR="00CD5233" w:rsidRPr="00CD5233" w:rsidRDefault="00CD5233" w:rsidP="00CD5233">
      <w:pPr>
        <w:pStyle w:val="Nessunaspaziatura"/>
        <w:jc w:val="center"/>
        <w:rPr>
          <w:rFonts w:ascii="Arial" w:hAnsi="Arial" w:cs="Arial"/>
          <w:b/>
          <w:color w:val="002060"/>
          <w:sz w:val="24"/>
          <w:szCs w:val="24"/>
          <w:u w:val="single"/>
        </w:rPr>
      </w:pPr>
    </w:p>
    <w:p w14:paraId="70A84DD9" w14:textId="77777777" w:rsidR="00CD5233" w:rsidRPr="00CD5233" w:rsidRDefault="00CD5233" w:rsidP="00CD5233">
      <w:pPr>
        <w:pStyle w:val="Nessunaspaziatura"/>
        <w:jc w:val="both"/>
        <w:rPr>
          <w:rFonts w:ascii="Arial" w:hAnsi="Arial" w:cs="Arial"/>
          <w:color w:val="002060"/>
        </w:rPr>
      </w:pPr>
      <w:r w:rsidRPr="00CD5233">
        <w:rPr>
          <w:rFonts w:ascii="Arial" w:hAnsi="Arial" w:cs="Arial"/>
          <w:color w:val="002060"/>
        </w:rPr>
        <w:t xml:space="preserve">Le sottoelencate calciatrici sono convocate per svolgere </w:t>
      </w:r>
      <w:r w:rsidRPr="00CD5233">
        <w:rPr>
          <w:rFonts w:ascii="Arial" w:hAnsi="Arial" w:cs="Arial"/>
          <w:b/>
          <w:color w:val="002060"/>
          <w:u w:val="single"/>
        </w:rPr>
        <w:t>tre sedute di allenamento</w:t>
      </w:r>
      <w:r w:rsidRPr="00CD5233">
        <w:rPr>
          <w:rFonts w:ascii="Arial" w:hAnsi="Arial" w:cs="Arial"/>
          <w:color w:val="002060"/>
        </w:rPr>
        <w:t xml:space="preserve"> come di seguito riportato:</w:t>
      </w:r>
    </w:p>
    <w:p w14:paraId="03BF604B" w14:textId="77777777" w:rsidR="00CD5233" w:rsidRPr="00CD5233" w:rsidRDefault="00CD5233" w:rsidP="00CD5233">
      <w:pPr>
        <w:pStyle w:val="Nessunaspaziatura"/>
        <w:rPr>
          <w:rFonts w:ascii="Arial" w:hAnsi="Arial" w:cs="Arial"/>
          <w:b/>
          <w:color w:val="002060"/>
        </w:rPr>
      </w:pPr>
    </w:p>
    <w:p w14:paraId="5FDDCFD2" w14:textId="77777777" w:rsidR="00CD5233" w:rsidRPr="00CD5233" w:rsidRDefault="00CD5233" w:rsidP="00CD5233">
      <w:pPr>
        <w:pStyle w:val="Nessunaspaziatura"/>
        <w:jc w:val="center"/>
        <w:rPr>
          <w:rFonts w:ascii="Arial" w:hAnsi="Arial" w:cs="Arial"/>
          <w:b/>
          <w:color w:val="002060"/>
        </w:rPr>
      </w:pPr>
      <w:r w:rsidRPr="00CD5233">
        <w:rPr>
          <w:rFonts w:ascii="Arial" w:hAnsi="Arial" w:cs="Arial"/>
          <w:b/>
          <w:color w:val="002060"/>
        </w:rPr>
        <w:t>GIOVEDI’ 26/03/2026, ore 19:45</w:t>
      </w:r>
    </w:p>
    <w:p w14:paraId="5B7A9C6E" w14:textId="77777777" w:rsidR="00CD5233" w:rsidRPr="00CD5233" w:rsidRDefault="00CD5233" w:rsidP="00CD5233">
      <w:pPr>
        <w:pStyle w:val="Nessunaspaziatura"/>
        <w:jc w:val="center"/>
        <w:rPr>
          <w:rFonts w:ascii="Arial" w:hAnsi="Arial" w:cs="Arial"/>
          <w:b/>
          <w:i/>
          <w:iCs/>
          <w:color w:val="002060"/>
          <w:sz w:val="21"/>
          <w:szCs w:val="21"/>
        </w:rPr>
      </w:pPr>
      <w:r w:rsidRPr="00CD5233">
        <w:rPr>
          <w:rFonts w:ascii="Arial" w:hAnsi="Arial" w:cs="Arial"/>
          <w:b/>
          <w:i/>
          <w:iCs/>
          <w:color w:val="002060"/>
        </w:rPr>
        <w:t>“Pallone Geodetico F.I.G.C.” di ANCONA (Via Schiavoni, snc)</w:t>
      </w:r>
    </w:p>
    <w:p w14:paraId="09D00C72" w14:textId="77777777" w:rsidR="00CD5233" w:rsidRPr="00CD5233" w:rsidRDefault="00CD5233" w:rsidP="00CD5233">
      <w:pPr>
        <w:pStyle w:val="LndNormale1"/>
        <w:jc w:val="center"/>
        <w:rPr>
          <w:i/>
          <w:iCs/>
          <w:color w:val="002060"/>
        </w:rPr>
      </w:pPr>
      <w:r w:rsidRPr="00CD5233">
        <w:rPr>
          <w:i/>
          <w:iCs/>
          <w:color w:val="002060"/>
        </w:rPr>
        <w:t>inizio seduta di allenamento ore 20:15</w:t>
      </w:r>
    </w:p>
    <w:p w14:paraId="0D7A14C9" w14:textId="77777777" w:rsidR="00CD5233" w:rsidRPr="00CD5233" w:rsidRDefault="00CD5233" w:rsidP="00CD5233">
      <w:pPr>
        <w:pStyle w:val="LndNormale1"/>
        <w:jc w:val="center"/>
        <w:rPr>
          <w:i/>
          <w:iCs/>
          <w:color w:val="002060"/>
        </w:rPr>
      </w:pPr>
    </w:p>
    <w:p w14:paraId="1F7C0C4F" w14:textId="77777777" w:rsidR="00CD5233" w:rsidRPr="00CD5233" w:rsidRDefault="00CD5233" w:rsidP="00CD5233">
      <w:pPr>
        <w:pStyle w:val="Nessunaspaziatura"/>
        <w:jc w:val="center"/>
        <w:rPr>
          <w:rFonts w:ascii="Arial" w:hAnsi="Arial" w:cs="Arial"/>
          <w:b/>
          <w:color w:val="002060"/>
        </w:rPr>
      </w:pPr>
      <w:r w:rsidRPr="00CD5233">
        <w:rPr>
          <w:rFonts w:ascii="Arial" w:hAnsi="Arial" w:cs="Arial"/>
          <w:b/>
          <w:color w:val="002060"/>
        </w:rPr>
        <w:t>MARTEDI’ 31/03/2026, ore 19:45</w:t>
      </w:r>
    </w:p>
    <w:p w14:paraId="74F0E965" w14:textId="77777777" w:rsidR="00CD5233" w:rsidRPr="00CD5233" w:rsidRDefault="00CD5233" w:rsidP="00CD5233">
      <w:pPr>
        <w:pStyle w:val="Nessunaspaziatura"/>
        <w:jc w:val="center"/>
        <w:rPr>
          <w:rFonts w:ascii="Arial" w:hAnsi="Arial" w:cs="Arial"/>
          <w:b/>
          <w:i/>
          <w:iCs/>
          <w:color w:val="002060"/>
          <w:sz w:val="21"/>
          <w:szCs w:val="21"/>
        </w:rPr>
      </w:pPr>
      <w:r w:rsidRPr="00CD5233">
        <w:rPr>
          <w:rFonts w:ascii="Arial" w:hAnsi="Arial" w:cs="Arial"/>
          <w:b/>
          <w:i/>
          <w:iCs/>
          <w:color w:val="002060"/>
        </w:rPr>
        <w:t>“Pallone Geodetico F.I.G.C.” di ANCONA (Via Schiavoni, snc)</w:t>
      </w:r>
    </w:p>
    <w:p w14:paraId="5936B875" w14:textId="77777777" w:rsidR="00CD5233" w:rsidRPr="00CD5233" w:rsidRDefault="00CD5233" w:rsidP="00CD5233">
      <w:pPr>
        <w:pStyle w:val="LndNormale1"/>
        <w:jc w:val="center"/>
        <w:rPr>
          <w:i/>
          <w:iCs/>
          <w:color w:val="002060"/>
        </w:rPr>
      </w:pPr>
      <w:r w:rsidRPr="00CD5233">
        <w:rPr>
          <w:i/>
          <w:iCs/>
          <w:color w:val="002060"/>
        </w:rPr>
        <w:t>inizio seduta di allenamento ore 20:15</w:t>
      </w:r>
    </w:p>
    <w:p w14:paraId="234F4895" w14:textId="77777777" w:rsidR="00CD5233" w:rsidRPr="00CD5233" w:rsidRDefault="00CD5233" w:rsidP="00CD5233">
      <w:pPr>
        <w:pStyle w:val="LndNormale1"/>
        <w:jc w:val="center"/>
        <w:rPr>
          <w:i/>
          <w:iCs/>
          <w:color w:val="002060"/>
        </w:rPr>
      </w:pPr>
    </w:p>
    <w:p w14:paraId="33A03B12" w14:textId="77777777" w:rsidR="00CD5233" w:rsidRPr="00CD5233" w:rsidRDefault="00CD5233" w:rsidP="00CD5233">
      <w:pPr>
        <w:pStyle w:val="Nessunaspaziatura"/>
        <w:jc w:val="center"/>
        <w:rPr>
          <w:rFonts w:ascii="Arial" w:hAnsi="Arial" w:cs="Arial"/>
          <w:b/>
          <w:color w:val="002060"/>
        </w:rPr>
      </w:pPr>
      <w:r w:rsidRPr="00CD5233">
        <w:rPr>
          <w:rFonts w:ascii="Arial" w:hAnsi="Arial" w:cs="Arial"/>
          <w:b/>
          <w:color w:val="002060"/>
        </w:rPr>
        <w:t>GIOVEDI’ 02/04/2026, ore 19:00</w:t>
      </w:r>
    </w:p>
    <w:p w14:paraId="2506EB32" w14:textId="77777777" w:rsidR="00CD5233" w:rsidRPr="00CD5233" w:rsidRDefault="00CD5233" w:rsidP="00CD5233">
      <w:pPr>
        <w:pStyle w:val="Nessunaspaziatura"/>
        <w:jc w:val="center"/>
        <w:rPr>
          <w:rFonts w:ascii="Arial" w:hAnsi="Arial" w:cs="Arial"/>
          <w:b/>
          <w:i/>
          <w:iCs/>
          <w:color w:val="002060"/>
          <w:sz w:val="21"/>
          <w:szCs w:val="21"/>
        </w:rPr>
      </w:pPr>
      <w:r w:rsidRPr="00CD5233">
        <w:rPr>
          <w:rFonts w:ascii="Arial" w:hAnsi="Arial" w:cs="Arial"/>
          <w:b/>
          <w:i/>
          <w:iCs/>
          <w:color w:val="002060"/>
        </w:rPr>
        <w:t>Palazzetto dello Sport di CHIARAVALLE (Via Firenze)</w:t>
      </w:r>
    </w:p>
    <w:p w14:paraId="1579A5D9" w14:textId="77777777" w:rsidR="00CD5233" w:rsidRPr="00CD5233" w:rsidRDefault="00CD5233" w:rsidP="00CD5233">
      <w:pPr>
        <w:pStyle w:val="LndNormale1"/>
        <w:jc w:val="center"/>
        <w:rPr>
          <w:i/>
          <w:iCs/>
          <w:color w:val="002060"/>
        </w:rPr>
      </w:pPr>
      <w:r w:rsidRPr="00CD5233">
        <w:rPr>
          <w:i/>
          <w:iCs/>
          <w:color w:val="002060"/>
        </w:rPr>
        <w:t>inizio allenamento congiunto con l’ATLETICO CHIARAVALLE (Serie A2) ore 19:30</w:t>
      </w:r>
    </w:p>
    <w:p w14:paraId="76DC30A6" w14:textId="77777777" w:rsidR="00CD5233" w:rsidRPr="00CD5233" w:rsidRDefault="00CD5233" w:rsidP="00CD5233">
      <w:pPr>
        <w:pStyle w:val="LndNormale1"/>
        <w:jc w:val="center"/>
        <w:rPr>
          <w:i/>
          <w:iCs/>
          <w:color w:val="002060"/>
        </w:rPr>
      </w:pPr>
    </w:p>
    <w:p w14:paraId="784340B2" w14:textId="77777777" w:rsidR="00CD5233" w:rsidRPr="00CD5233" w:rsidRDefault="00CD5233" w:rsidP="00CD5233">
      <w:pPr>
        <w:pStyle w:val="LndNormale1"/>
        <w:ind w:left="4245" w:hanging="4245"/>
        <w:rPr>
          <w:color w:val="002060"/>
        </w:rPr>
      </w:pPr>
      <w:r w:rsidRPr="00CD5233">
        <w:rPr>
          <w:b/>
          <w:bCs/>
          <w:color w:val="002060"/>
        </w:rPr>
        <w:t>ACSS MONDOLFO C5</w:t>
      </w:r>
      <w:r w:rsidRPr="00CD5233">
        <w:rPr>
          <w:b/>
          <w:bCs/>
          <w:color w:val="002060"/>
        </w:rPr>
        <w:tab/>
      </w:r>
      <w:r w:rsidRPr="00CD5233">
        <w:rPr>
          <w:b/>
          <w:bCs/>
          <w:color w:val="002060"/>
        </w:rPr>
        <w:tab/>
      </w:r>
      <w:r w:rsidRPr="00CD5233">
        <w:rPr>
          <w:color w:val="002060"/>
        </w:rPr>
        <w:t>PRINCIPI Martina</w:t>
      </w:r>
    </w:p>
    <w:p w14:paraId="4715D830" w14:textId="77777777" w:rsidR="00CD5233" w:rsidRPr="00CD5233" w:rsidRDefault="00CD5233" w:rsidP="00CD5233">
      <w:pPr>
        <w:pStyle w:val="LndNormale1"/>
        <w:ind w:left="4245" w:hanging="4245"/>
        <w:rPr>
          <w:color w:val="002060"/>
        </w:rPr>
      </w:pPr>
      <w:r w:rsidRPr="00CD5233">
        <w:rPr>
          <w:b/>
          <w:bCs/>
          <w:color w:val="002060"/>
        </w:rPr>
        <w:t>C.U.S. CAMERINO A.S.D.</w:t>
      </w:r>
      <w:r w:rsidRPr="00CD5233">
        <w:rPr>
          <w:b/>
          <w:bCs/>
          <w:color w:val="002060"/>
        </w:rPr>
        <w:tab/>
      </w:r>
      <w:r w:rsidRPr="00CD5233">
        <w:rPr>
          <w:color w:val="002060"/>
        </w:rPr>
        <w:t>BIANCHINI Elena, PARASCANDOLA Alessia</w:t>
      </w:r>
    </w:p>
    <w:p w14:paraId="2C137617" w14:textId="77777777" w:rsidR="00CD5233" w:rsidRPr="00CD5233" w:rsidRDefault="00CD5233" w:rsidP="00CD5233">
      <w:pPr>
        <w:pStyle w:val="LndNormale1"/>
        <w:ind w:left="4245" w:hanging="4245"/>
        <w:rPr>
          <w:color w:val="002060"/>
        </w:rPr>
      </w:pPr>
      <w:r w:rsidRPr="00CD5233">
        <w:rPr>
          <w:b/>
          <w:bCs/>
          <w:color w:val="002060"/>
        </w:rPr>
        <w:t>CENTRO SPORTIVO SUASA</w:t>
      </w:r>
      <w:r w:rsidRPr="00CD5233">
        <w:rPr>
          <w:b/>
          <w:bCs/>
          <w:color w:val="002060"/>
        </w:rPr>
        <w:tab/>
      </w:r>
      <w:r w:rsidRPr="00CD5233">
        <w:rPr>
          <w:color w:val="002060"/>
        </w:rPr>
        <w:t>GABBIANELLI Sofia, ROSINI Chiara</w:t>
      </w:r>
    </w:p>
    <w:p w14:paraId="01A6233B" w14:textId="77777777" w:rsidR="00CD5233" w:rsidRPr="00CD5233" w:rsidRDefault="00CD5233" w:rsidP="00CD5233">
      <w:pPr>
        <w:pStyle w:val="LndNormale1"/>
        <w:ind w:left="4245" w:hanging="4245"/>
        <w:rPr>
          <w:color w:val="002060"/>
        </w:rPr>
      </w:pPr>
      <w:r w:rsidRPr="00CD5233">
        <w:rPr>
          <w:b/>
          <w:bCs/>
          <w:color w:val="002060"/>
        </w:rPr>
        <w:t>GRADARA CALCIO</w:t>
      </w:r>
      <w:r w:rsidRPr="00CD5233">
        <w:rPr>
          <w:b/>
          <w:bCs/>
          <w:color w:val="002060"/>
        </w:rPr>
        <w:tab/>
      </w:r>
      <w:r w:rsidRPr="00CD5233">
        <w:rPr>
          <w:color w:val="002060"/>
        </w:rPr>
        <w:t>FARA Alice</w:t>
      </w:r>
    </w:p>
    <w:p w14:paraId="5DA23DDD" w14:textId="77777777" w:rsidR="00CD5233" w:rsidRPr="00CD5233" w:rsidRDefault="00CD5233" w:rsidP="00CD5233">
      <w:pPr>
        <w:pStyle w:val="LndNormale1"/>
        <w:ind w:left="4245" w:hanging="4245"/>
        <w:rPr>
          <w:b/>
          <w:bCs/>
          <w:color w:val="002060"/>
        </w:rPr>
      </w:pPr>
      <w:r w:rsidRPr="00CD5233">
        <w:rPr>
          <w:b/>
          <w:bCs/>
          <w:color w:val="002060"/>
        </w:rPr>
        <w:t>MR.SANGIORGESE CALCIO1922</w:t>
      </w:r>
      <w:r w:rsidRPr="00CD5233">
        <w:rPr>
          <w:b/>
          <w:bCs/>
          <w:color w:val="002060"/>
        </w:rPr>
        <w:tab/>
      </w:r>
      <w:r w:rsidRPr="00CD5233">
        <w:rPr>
          <w:color w:val="002060"/>
        </w:rPr>
        <w:t>PERONI Asia, TORREGIANI Alessia</w:t>
      </w:r>
    </w:p>
    <w:p w14:paraId="342C204D" w14:textId="77777777" w:rsidR="00CD5233" w:rsidRPr="00CD5233" w:rsidRDefault="00CD5233" w:rsidP="00CD5233">
      <w:pPr>
        <w:pStyle w:val="LndNormale1"/>
        <w:ind w:left="4245" w:hanging="4245"/>
        <w:rPr>
          <w:color w:val="002060"/>
        </w:rPr>
      </w:pPr>
      <w:r w:rsidRPr="00CD5233">
        <w:rPr>
          <w:b/>
          <w:bCs/>
          <w:color w:val="002060"/>
        </w:rPr>
        <w:t>PIANDIROSE</w:t>
      </w:r>
      <w:r w:rsidRPr="00CD5233">
        <w:rPr>
          <w:b/>
          <w:bCs/>
          <w:color w:val="002060"/>
        </w:rPr>
        <w:tab/>
      </w:r>
      <w:r w:rsidRPr="00CD5233">
        <w:rPr>
          <w:b/>
          <w:bCs/>
          <w:color w:val="002060"/>
        </w:rPr>
        <w:tab/>
      </w:r>
      <w:r w:rsidRPr="00CD5233">
        <w:rPr>
          <w:color w:val="002060"/>
        </w:rPr>
        <w:t>SILVESTRINI Monica</w:t>
      </w:r>
    </w:p>
    <w:p w14:paraId="1BE00730" w14:textId="77777777" w:rsidR="00CD5233" w:rsidRPr="00CD5233" w:rsidRDefault="00CD5233" w:rsidP="00CD5233">
      <w:pPr>
        <w:pStyle w:val="LndNormale1"/>
        <w:ind w:left="4245" w:hanging="4245"/>
        <w:rPr>
          <w:color w:val="002060"/>
        </w:rPr>
      </w:pPr>
      <w:r w:rsidRPr="00CD5233">
        <w:rPr>
          <w:b/>
          <w:bCs/>
          <w:color w:val="002060"/>
        </w:rPr>
        <w:t>RIPABERARDA</w:t>
      </w:r>
      <w:r w:rsidRPr="00CD5233">
        <w:rPr>
          <w:color w:val="002060"/>
        </w:rPr>
        <w:tab/>
        <w:t>ANGELINI Beatrice</w:t>
      </w:r>
    </w:p>
    <w:p w14:paraId="7C806E69" w14:textId="77777777" w:rsidR="00CD5233" w:rsidRPr="00CD5233" w:rsidRDefault="00CD5233" w:rsidP="00CD5233">
      <w:pPr>
        <w:pStyle w:val="LndNormale1"/>
        <w:ind w:left="4245" w:hanging="4245"/>
        <w:rPr>
          <w:color w:val="002060"/>
        </w:rPr>
      </w:pPr>
      <w:r w:rsidRPr="00CD5233">
        <w:rPr>
          <w:b/>
          <w:bCs/>
          <w:color w:val="002060"/>
        </w:rPr>
        <w:t>STAFFOLO C5</w:t>
      </w:r>
      <w:r w:rsidRPr="00CD5233">
        <w:rPr>
          <w:b/>
          <w:bCs/>
          <w:color w:val="002060"/>
        </w:rPr>
        <w:tab/>
      </w:r>
      <w:r w:rsidRPr="00CD5233">
        <w:rPr>
          <w:color w:val="002060"/>
        </w:rPr>
        <w:t>DURANTE Elisa, FIORDELMONDO Sofia</w:t>
      </w:r>
    </w:p>
    <w:p w14:paraId="6618B844" w14:textId="77777777" w:rsidR="00CD5233" w:rsidRPr="00CD5233" w:rsidRDefault="00CD5233" w:rsidP="00CD5233">
      <w:pPr>
        <w:pStyle w:val="LndNormale1"/>
        <w:ind w:left="4245" w:hanging="4245"/>
        <w:rPr>
          <w:color w:val="002060"/>
        </w:rPr>
      </w:pPr>
      <w:r w:rsidRPr="00CD5233">
        <w:rPr>
          <w:b/>
          <w:bCs/>
          <w:color w:val="002060"/>
        </w:rPr>
        <w:t>TRODICA FUTSAL</w:t>
      </w:r>
      <w:r w:rsidRPr="00CD5233">
        <w:rPr>
          <w:color w:val="002060"/>
        </w:rPr>
        <w:tab/>
        <w:t>CRISPINI Chiara</w:t>
      </w:r>
    </w:p>
    <w:p w14:paraId="5D61E7EF" w14:textId="77777777" w:rsidR="00CD5233" w:rsidRPr="00CD5233" w:rsidRDefault="00CD5233" w:rsidP="00CD5233">
      <w:pPr>
        <w:pStyle w:val="LndNormale1"/>
        <w:ind w:left="4245" w:hanging="4245"/>
        <w:rPr>
          <w:color w:val="002060"/>
        </w:rPr>
      </w:pPr>
      <w:r w:rsidRPr="00CD5233">
        <w:rPr>
          <w:b/>
          <w:bCs/>
          <w:color w:val="002060"/>
        </w:rPr>
        <w:t>U.MANDOLESI CALCIO</w:t>
      </w:r>
      <w:r w:rsidRPr="00CD5233">
        <w:rPr>
          <w:color w:val="002060"/>
        </w:rPr>
        <w:tab/>
        <w:t>DEL GATTO Nicole, FERRETTI Alessandra</w:t>
      </w:r>
    </w:p>
    <w:p w14:paraId="738E5A93" w14:textId="01609106" w:rsidR="00CD5233" w:rsidRPr="00CD5233" w:rsidRDefault="00CD5233" w:rsidP="00CD5233">
      <w:pPr>
        <w:pStyle w:val="LndNormale1"/>
        <w:ind w:left="4245" w:hanging="4245"/>
        <w:rPr>
          <w:color w:val="002060"/>
        </w:rPr>
      </w:pPr>
    </w:p>
    <w:p w14:paraId="22E7A371" w14:textId="77777777" w:rsidR="00CD5233" w:rsidRPr="00CD5233" w:rsidRDefault="00CD5233" w:rsidP="00CD5233">
      <w:pPr>
        <w:pStyle w:val="LndNormale1"/>
        <w:rPr>
          <w:color w:val="002060"/>
        </w:rPr>
      </w:pPr>
    </w:p>
    <w:p w14:paraId="2B75DAA7" w14:textId="77777777" w:rsidR="00CD5233" w:rsidRPr="00CD5233" w:rsidRDefault="00CD5233" w:rsidP="00CD5233">
      <w:pPr>
        <w:pStyle w:val="Nessunaspaziatura"/>
        <w:jc w:val="center"/>
        <w:rPr>
          <w:rFonts w:ascii="Arial" w:hAnsi="Arial" w:cs="Arial"/>
          <w:b/>
          <w:color w:val="002060"/>
          <w:sz w:val="26"/>
          <w:szCs w:val="26"/>
          <w:u w:val="single"/>
        </w:rPr>
      </w:pPr>
      <w:r w:rsidRPr="00CD5233">
        <w:rPr>
          <w:rFonts w:ascii="Arial" w:hAnsi="Arial" w:cs="Arial"/>
          <w:b/>
          <w:color w:val="002060"/>
          <w:sz w:val="26"/>
          <w:szCs w:val="26"/>
          <w:u w:val="single"/>
        </w:rPr>
        <w:t>RAPPRESENTATIVA REGIONALE CALCIO A CINQUE UNDER 17</w:t>
      </w:r>
    </w:p>
    <w:p w14:paraId="6351FFC6" w14:textId="77777777" w:rsidR="00CD5233" w:rsidRPr="00CD5233" w:rsidRDefault="00CD5233" w:rsidP="00CD5233">
      <w:pPr>
        <w:pStyle w:val="Nessunaspaziatura"/>
        <w:jc w:val="center"/>
        <w:rPr>
          <w:rFonts w:ascii="Arial" w:hAnsi="Arial" w:cs="Arial"/>
          <w:b/>
          <w:color w:val="002060"/>
          <w:sz w:val="24"/>
          <w:szCs w:val="24"/>
          <w:u w:val="single"/>
        </w:rPr>
      </w:pPr>
    </w:p>
    <w:p w14:paraId="6A53B9AA" w14:textId="77777777" w:rsidR="00CD5233" w:rsidRPr="00CD5233" w:rsidRDefault="00CD5233" w:rsidP="00CD5233">
      <w:pPr>
        <w:pStyle w:val="Nessunaspaziatura"/>
        <w:jc w:val="both"/>
        <w:rPr>
          <w:rFonts w:ascii="Arial" w:hAnsi="Arial" w:cs="Arial"/>
          <w:color w:val="002060"/>
        </w:rPr>
      </w:pPr>
      <w:r w:rsidRPr="00CD5233">
        <w:rPr>
          <w:rFonts w:ascii="Arial" w:hAnsi="Arial" w:cs="Arial"/>
          <w:color w:val="002060"/>
        </w:rPr>
        <w:t xml:space="preserve">I sottoelencati calciatori sono convocati per svolgere </w:t>
      </w:r>
      <w:r w:rsidRPr="00CD5233">
        <w:rPr>
          <w:rFonts w:ascii="Arial" w:hAnsi="Arial" w:cs="Arial"/>
          <w:b/>
          <w:color w:val="002060"/>
          <w:u w:val="single"/>
        </w:rPr>
        <w:t>tre sedute di allenamento</w:t>
      </w:r>
      <w:r w:rsidRPr="00CD5233">
        <w:rPr>
          <w:rFonts w:ascii="Arial" w:hAnsi="Arial" w:cs="Arial"/>
          <w:color w:val="002060"/>
        </w:rPr>
        <w:t xml:space="preserve"> come di seguito riportato:</w:t>
      </w:r>
    </w:p>
    <w:p w14:paraId="29069856" w14:textId="77777777" w:rsidR="00CD5233" w:rsidRPr="00CD5233" w:rsidRDefault="00CD5233" w:rsidP="00CD5233">
      <w:pPr>
        <w:pStyle w:val="Nessunaspaziatura"/>
        <w:rPr>
          <w:rFonts w:ascii="Arial" w:hAnsi="Arial" w:cs="Arial"/>
          <w:b/>
          <w:color w:val="002060"/>
        </w:rPr>
      </w:pPr>
    </w:p>
    <w:p w14:paraId="7D0ED78E" w14:textId="77777777" w:rsidR="00CD5233" w:rsidRPr="00CD5233" w:rsidRDefault="00CD5233" w:rsidP="00CD5233">
      <w:pPr>
        <w:pStyle w:val="Nessunaspaziatura"/>
        <w:jc w:val="center"/>
        <w:rPr>
          <w:rFonts w:ascii="Arial" w:hAnsi="Arial" w:cs="Arial"/>
          <w:b/>
          <w:color w:val="002060"/>
        </w:rPr>
      </w:pPr>
      <w:r w:rsidRPr="00CD5233">
        <w:rPr>
          <w:rFonts w:ascii="Arial" w:hAnsi="Arial" w:cs="Arial"/>
          <w:b/>
          <w:color w:val="002060"/>
        </w:rPr>
        <w:t>GIOVEDI’ 26/03/2026, ore 16:15</w:t>
      </w:r>
    </w:p>
    <w:p w14:paraId="3D706B41" w14:textId="77777777" w:rsidR="00CD5233" w:rsidRPr="00CD5233" w:rsidRDefault="00CD5233" w:rsidP="00CD5233">
      <w:pPr>
        <w:pStyle w:val="Nessunaspaziatura"/>
        <w:jc w:val="center"/>
        <w:rPr>
          <w:rFonts w:ascii="Arial" w:hAnsi="Arial" w:cs="Arial"/>
          <w:b/>
          <w:i/>
          <w:iCs/>
          <w:color w:val="002060"/>
          <w:sz w:val="21"/>
          <w:szCs w:val="21"/>
        </w:rPr>
      </w:pPr>
      <w:r w:rsidRPr="00CD5233">
        <w:rPr>
          <w:rFonts w:ascii="Arial" w:hAnsi="Arial" w:cs="Arial"/>
          <w:b/>
          <w:i/>
          <w:iCs/>
          <w:color w:val="002060"/>
        </w:rPr>
        <w:t>“Pallone Geodetico F.I.G.C.” di ANCONA (Via Schiavoni, snc)</w:t>
      </w:r>
    </w:p>
    <w:p w14:paraId="1CCF8271" w14:textId="77777777" w:rsidR="00CD5233" w:rsidRPr="00CD5233" w:rsidRDefault="00CD5233" w:rsidP="00CD5233">
      <w:pPr>
        <w:pStyle w:val="LndNormale1"/>
        <w:jc w:val="center"/>
        <w:rPr>
          <w:i/>
          <w:iCs/>
          <w:color w:val="002060"/>
        </w:rPr>
      </w:pPr>
      <w:r w:rsidRPr="00CD5233">
        <w:rPr>
          <w:i/>
          <w:iCs/>
          <w:color w:val="002060"/>
        </w:rPr>
        <w:t>inizio seduta di allenamento ore 16:45</w:t>
      </w:r>
    </w:p>
    <w:p w14:paraId="5FCBFD1E" w14:textId="77777777" w:rsidR="00CD5233" w:rsidRPr="00CD5233" w:rsidRDefault="00CD5233" w:rsidP="00CD5233">
      <w:pPr>
        <w:pStyle w:val="LndNormale1"/>
        <w:jc w:val="center"/>
        <w:rPr>
          <w:i/>
          <w:iCs/>
          <w:color w:val="002060"/>
        </w:rPr>
      </w:pPr>
    </w:p>
    <w:p w14:paraId="2FBA6076" w14:textId="77777777" w:rsidR="00CD5233" w:rsidRPr="00CD5233" w:rsidRDefault="00CD5233" w:rsidP="00CD5233">
      <w:pPr>
        <w:pStyle w:val="Nessunaspaziatura"/>
        <w:jc w:val="center"/>
        <w:rPr>
          <w:rFonts w:ascii="Arial" w:hAnsi="Arial" w:cs="Arial"/>
          <w:b/>
          <w:color w:val="002060"/>
        </w:rPr>
      </w:pPr>
      <w:r w:rsidRPr="00CD5233">
        <w:rPr>
          <w:rFonts w:ascii="Arial" w:hAnsi="Arial" w:cs="Arial"/>
          <w:b/>
          <w:color w:val="002060"/>
        </w:rPr>
        <w:t>SABATO 28/03/2026, ore 15:00</w:t>
      </w:r>
    </w:p>
    <w:p w14:paraId="1C134C50" w14:textId="77777777" w:rsidR="00CD5233" w:rsidRPr="00CD5233" w:rsidRDefault="00CD5233" w:rsidP="00CD5233">
      <w:pPr>
        <w:pStyle w:val="Nessunaspaziatura"/>
        <w:jc w:val="center"/>
        <w:rPr>
          <w:rFonts w:ascii="Arial" w:hAnsi="Arial" w:cs="Arial"/>
          <w:b/>
          <w:i/>
          <w:iCs/>
          <w:color w:val="002060"/>
          <w:sz w:val="21"/>
          <w:szCs w:val="21"/>
        </w:rPr>
      </w:pPr>
      <w:r w:rsidRPr="00CD5233">
        <w:rPr>
          <w:rFonts w:ascii="Arial" w:hAnsi="Arial" w:cs="Arial"/>
          <w:b/>
          <w:i/>
          <w:iCs/>
          <w:color w:val="002060"/>
        </w:rPr>
        <w:t>“</w:t>
      </w:r>
      <w:proofErr w:type="spellStart"/>
      <w:r w:rsidRPr="00CD5233">
        <w:rPr>
          <w:rFonts w:ascii="Arial" w:hAnsi="Arial" w:cs="Arial"/>
          <w:b/>
          <w:i/>
          <w:iCs/>
          <w:color w:val="002060"/>
        </w:rPr>
        <w:t>PalaPrometeo</w:t>
      </w:r>
      <w:proofErr w:type="spellEnd"/>
      <w:r w:rsidRPr="00CD5233">
        <w:rPr>
          <w:rFonts w:ascii="Arial" w:hAnsi="Arial" w:cs="Arial"/>
          <w:b/>
          <w:i/>
          <w:iCs/>
          <w:color w:val="002060"/>
        </w:rPr>
        <w:t>” di ANCONA (Strada Provinciale Cameranese)</w:t>
      </w:r>
    </w:p>
    <w:p w14:paraId="2B634A71" w14:textId="77777777" w:rsidR="00CD5233" w:rsidRPr="00CD5233" w:rsidRDefault="00CD5233" w:rsidP="00CD5233">
      <w:pPr>
        <w:pStyle w:val="LndNormale1"/>
        <w:jc w:val="center"/>
        <w:rPr>
          <w:i/>
          <w:iCs/>
          <w:color w:val="002060"/>
        </w:rPr>
      </w:pPr>
      <w:r w:rsidRPr="00CD5233">
        <w:rPr>
          <w:i/>
          <w:iCs/>
          <w:color w:val="002060"/>
        </w:rPr>
        <w:t>inizio allenamento congiunto con il Calcio a 5 Corinaldo (Under 19 Nazionale) ore 15:30</w:t>
      </w:r>
    </w:p>
    <w:p w14:paraId="1B2B9F6E" w14:textId="77777777" w:rsidR="00CD5233" w:rsidRPr="00CD5233" w:rsidRDefault="00CD5233" w:rsidP="00CD5233">
      <w:pPr>
        <w:pStyle w:val="LndNormale1"/>
        <w:jc w:val="center"/>
        <w:rPr>
          <w:i/>
          <w:iCs/>
          <w:color w:val="002060"/>
        </w:rPr>
      </w:pPr>
    </w:p>
    <w:p w14:paraId="738FF249" w14:textId="77777777" w:rsidR="00CD5233" w:rsidRPr="00CD5233" w:rsidRDefault="00CD5233" w:rsidP="00CD5233">
      <w:pPr>
        <w:pStyle w:val="Nessunaspaziatura"/>
        <w:jc w:val="center"/>
        <w:rPr>
          <w:rFonts w:ascii="Arial" w:hAnsi="Arial" w:cs="Arial"/>
          <w:b/>
          <w:color w:val="002060"/>
        </w:rPr>
      </w:pPr>
      <w:r w:rsidRPr="00CD5233">
        <w:rPr>
          <w:rFonts w:ascii="Arial" w:hAnsi="Arial" w:cs="Arial"/>
          <w:b/>
          <w:color w:val="002060"/>
        </w:rPr>
        <w:t>MARTEDI’ 31/03/2026, ore 16:15</w:t>
      </w:r>
    </w:p>
    <w:p w14:paraId="744EC49D" w14:textId="77777777" w:rsidR="00CD5233" w:rsidRPr="00CD5233" w:rsidRDefault="00CD5233" w:rsidP="00CD5233">
      <w:pPr>
        <w:pStyle w:val="Nessunaspaziatura"/>
        <w:jc w:val="center"/>
        <w:rPr>
          <w:rFonts w:ascii="Arial" w:hAnsi="Arial" w:cs="Arial"/>
          <w:b/>
          <w:i/>
          <w:iCs/>
          <w:color w:val="002060"/>
          <w:sz w:val="21"/>
          <w:szCs w:val="21"/>
        </w:rPr>
      </w:pPr>
      <w:r w:rsidRPr="00CD5233">
        <w:rPr>
          <w:rFonts w:ascii="Arial" w:hAnsi="Arial" w:cs="Arial"/>
          <w:b/>
          <w:i/>
          <w:iCs/>
          <w:color w:val="002060"/>
        </w:rPr>
        <w:t>“Pallone Geodetico F.I.G.C.” di ANCONA (Via Schiavoni, snc)</w:t>
      </w:r>
    </w:p>
    <w:p w14:paraId="0CD9C309" w14:textId="77777777" w:rsidR="00CD5233" w:rsidRPr="00CD5233" w:rsidRDefault="00CD5233" w:rsidP="00CD5233">
      <w:pPr>
        <w:pStyle w:val="LndNormale1"/>
        <w:jc w:val="center"/>
        <w:rPr>
          <w:i/>
          <w:iCs/>
          <w:color w:val="002060"/>
        </w:rPr>
      </w:pPr>
      <w:r w:rsidRPr="00CD5233">
        <w:rPr>
          <w:i/>
          <w:iCs/>
          <w:color w:val="002060"/>
        </w:rPr>
        <w:t>inizio seduta di allenamento ore 16:45</w:t>
      </w:r>
    </w:p>
    <w:p w14:paraId="191BD776" w14:textId="77777777" w:rsidR="00CD5233" w:rsidRPr="00CD5233" w:rsidRDefault="00CD5233" w:rsidP="00CD5233">
      <w:pPr>
        <w:pStyle w:val="LndNormale1"/>
        <w:jc w:val="center"/>
        <w:rPr>
          <w:i/>
          <w:iCs/>
          <w:color w:val="002060"/>
        </w:rPr>
      </w:pPr>
    </w:p>
    <w:p w14:paraId="5C257D44" w14:textId="77777777" w:rsidR="00CD5233" w:rsidRPr="00CD5233" w:rsidRDefault="00CD5233" w:rsidP="00CD5233">
      <w:pPr>
        <w:pStyle w:val="LndNormale1"/>
        <w:ind w:left="4245" w:hanging="4245"/>
        <w:rPr>
          <w:color w:val="002060"/>
        </w:rPr>
      </w:pPr>
      <w:r w:rsidRPr="00CD5233">
        <w:rPr>
          <w:b/>
          <w:bCs/>
          <w:color w:val="002060"/>
        </w:rPr>
        <w:t>ACLI AUDAX MONTECOSARO C5</w:t>
      </w:r>
      <w:r w:rsidRPr="00CD5233">
        <w:rPr>
          <w:b/>
          <w:bCs/>
          <w:color w:val="002060"/>
        </w:rPr>
        <w:tab/>
      </w:r>
      <w:r w:rsidRPr="00CD5233">
        <w:rPr>
          <w:color w:val="002060"/>
        </w:rPr>
        <w:t>SCIAMANNA Marco</w:t>
      </w:r>
    </w:p>
    <w:p w14:paraId="25438AC6" w14:textId="77777777" w:rsidR="00CD5233" w:rsidRPr="00CD5233" w:rsidRDefault="00CD5233" w:rsidP="00CD5233">
      <w:pPr>
        <w:pStyle w:val="LndNormale1"/>
        <w:ind w:left="4245" w:hanging="4245"/>
        <w:rPr>
          <w:color w:val="002060"/>
        </w:rPr>
      </w:pPr>
      <w:r w:rsidRPr="00CD5233">
        <w:rPr>
          <w:b/>
          <w:bCs/>
          <w:color w:val="002060"/>
        </w:rPr>
        <w:lastRenderedPageBreak/>
        <w:t>ACSS MONDOLFO C5</w:t>
      </w:r>
      <w:r w:rsidRPr="00CD5233">
        <w:rPr>
          <w:color w:val="002060"/>
        </w:rPr>
        <w:tab/>
        <w:t>BORDONI Luca, LONGARINI Matteo, SEBASTIANELLI Leonardo</w:t>
      </w:r>
    </w:p>
    <w:p w14:paraId="2B2F8514" w14:textId="77777777" w:rsidR="00CD5233" w:rsidRPr="00CD5233" w:rsidRDefault="00CD5233" w:rsidP="00CD5233">
      <w:pPr>
        <w:pStyle w:val="LndNormale1"/>
        <w:ind w:left="4245" w:hanging="4245"/>
        <w:rPr>
          <w:color w:val="002060"/>
        </w:rPr>
      </w:pPr>
      <w:r w:rsidRPr="00CD5233">
        <w:rPr>
          <w:b/>
          <w:bCs/>
          <w:color w:val="002060"/>
        </w:rPr>
        <w:t>BULDOG T.N.T. LUCREZIA</w:t>
      </w:r>
      <w:r w:rsidRPr="00CD5233">
        <w:rPr>
          <w:b/>
          <w:bCs/>
          <w:color w:val="002060"/>
        </w:rPr>
        <w:tab/>
      </w:r>
      <w:r w:rsidRPr="00CD5233">
        <w:rPr>
          <w:color w:val="002060"/>
        </w:rPr>
        <w:t>BONCI Federico, SABBATINI Mattia</w:t>
      </w:r>
    </w:p>
    <w:p w14:paraId="59111E1D" w14:textId="77777777" w:rsidR="00CD5233" w:rsidRPr="00CD5233" w:rsidRDefault="00CD5233" w:rsidP="00CD5233">
      <w:pPr>
        <w:pStyle w:val="LndNormale1"/>
        <w:ind w:left="4245" w:hanging="4245"/>
        <w:rPr>
          <w:color w:val="002060"/>
        </w:rPr>
      </w:pPr>
      <w:r w:rsidRPr="00CD5233">
        <w:rPr>
          <w:b/>
          <w:bCs/>
          <w:color w:val="002060"/>
        </w:rPr>
        <w:t>C.U.S. ANCONA</w:t>
      </w:r>
      <w:r w:rsidRPr="00CD5233">
        <w:rPr>
          <w:b/>
          <w:bCs/>
          <w:color w:val="002060"/>
        </w:rPr>
        <w:tab/>
      </w:r>
      <w:r w:rsidRPr="00CD5233">
        <w:rPr>
          <w:color w:val="002060"/>
        </w:rPr>
        <w:t>DE CAPUA Mattia, DONATI Gioele, UMILE Samuele</w:t>
      </w:r>
    </w:p>
    <w:p w14:paraId="00BD342D" w14:textId="77777777" w:rsidR="00CD5233" w:rsidRPr="00CD5233" w:rsidRDefault="00CD5233" w:rsidP="00CD5233">
      <w:pPr>
        <w:pStyle w:val="LndNormale1"/>
        <w:ind w:left="4245" w:hanging="4245"/>
        <w:rPr>
          <w:b/>
          <w:bCs/>
          <w:color w:val="002060"/>
        </w:rPr>
      </w:pPr>
      <w:r w:rsidRPr="00CD5233">
        <w:rPr>
          <w:b/>
          <w:bCs/>
          <w:color w:val="002060"/>
        </w:rPr>
        <w:t>C.U.S. MACERATA CALCIO A5</w:t>
      </w:r>
      <w:r w:rsidRPr="00CD5233">
        <w:rPr>
          <w:b/>
          <w:bCs/>
          <w:color w:val="002060"/>
        </w:rPr>
        <w:tab/>
      </w:r>
      <w:r w:rsidRPr="00CD5233">
        <w:rPr>
          <w:color w:val="002060"/>
        </w:rPr>
        <w:t>BAJRAMI Arlind</w:t>
      </w:r>
    </w:p>
    <w:p w14:paraId="75875C90" w14:textId="77777777" w:rsidR="00CD5233" w:rsidRPr="00CD5233" w:rsidRDefault="00CD5233" w:rsidP="00CD5233">
      <w:pPr>
        <w:pStyle w:val="LndNormale1"/>
        <w:ind w:left="4245" w:hanging="4245"/>
        <w:rPr>
          <w:color w:val="002060"/>
        </w:rPr>
      </w:pPr>
      <w:r w:rsidRPr="00CD5233">
        <w:rPr>
          <w:b/>
          <w:bCs/>
          <w:color w:val="002060"/>
        </w:rPr>
        <w:t>CALCIO A 5 CORINALDO</w:t>
      </w:r>
      <w:r w:rsidRPr="00CD5233">
        <w:rPr>
          <w:b/>
          <w:bCs/>
          <w:color w:val="002060"/>
        </w:rPr>
        <w:tab/>
      </w:r>
      <w:r w:rsidRPr="00CD5233">
        <w:rPr>
          <w:color w:val="002060"/>
        </w:rPr>
        <w:t>DISCEPOLI Daniel</w:t>
      </w:r>
    </w:p>
    <w:p w14:paraId="64F705AF" w14:textId="77777777" w:rsidR="00CD5233" w:rsidRPr="00CD5233" w:rsidRDefault="00CD5233" w:rsidP="00CD5233">
      <w:pPr>
        <w:pStyle w:val="LndNormale1"/>
        <w:ind w:left="4245" w:hanging="4245"/>
        <w:rPr>
          <w:b/>
          <w:bCs/>
          <w:color w:val="002060"/>
        </w:rPr>
      </w:pPr>
      <w:r w:rsidRPr="00CD5233">
        <w:rPr>
          <w:b/>
          <w:bCs/>
          <w:color w:val="002060"/>
        </w:rPr>
        <w:t>FUTSAL VIRE GEOSISTEM ASD</w:t>
      </w:r>
      <w:r w:rsidRPr="00CD5233">
        <w:rPr>
          <w:b/>
          <w:bCs/>
          <w:color w:val="002060"/>
        </w:rPr>
        <w:tab/>
      </w:r>
      <w:r w:rsidRPr="00CD5233">
        <w:rPr>
          <w:color w:val="002060"/>
        </w:rPr>
        <w:t>ALFONSI Daniele, DANESI Kevin</w:t>
      </w:r>
    </w:p>
    <w:p w14:paraId="73A1FC3D" w14:textId="77777777" w:rsidR="00CD5233" w:rsidRPr="00CD5233" w:rsidRDefault="00CD5233" w:rsidP="00CD5233">
      <w:pPr>
        <w:pStyle w:val="LndNormale1"/>
        <w:ind w:left="4245" w:hanging="4245"/>
        <w:rPr>
          <w:b/>
          <w:bCs/>
          <w:color w:val="002060"/>
        </w:rPr>
      </w:pPr>
      <w:r w:rsidRPr="00CD5233">
        <w:rPr>
          <w:b/>
          <w:bCs/>
          <w:color w:val="002060"/>
        </w:rPr>
        <w:t>ITALSERVICE C5</w:t>
      </w:r>
      <w:r w:rsidRPr="00CD5233">
        <w:rPr>
          <w:b/>
          <w:bCs/>
          <w:color w:val="002060"/>
        </w:rPr>
        <w:tab/>
      </w:r>
      <w:r w:rsidRPr="00CD5233">
        <w:rPr>
          <w:color w:val="002060"/>
        </w:rPr>
        <w:t>TIJU Filippo</w:t>
      </w:r>
    </w:p>
    <w:p w14:paraId="28569F0E" w14:textId="77777777" w:rsidR="00CD5233" w:rsidRPr="00CD5233" w:rsidRDefault="00CD5233" w:rsidP="00CD5233">
      <w:pPr>
        <w:pStyle w:val="LndNormale1"/>
        <w:ind w:left="4245" w:hanging="4245"/>
        <w:rPr>
          <w:color w:val="002060"/>
        </w:rPr>
      </w:pPr>
      <w:r w:rsidRPr="00CD5233">
        <w:rPr>
          <w:b/>
          <w:bCs/>
          <w:color w:val="002060"/>
        </w:rPr>
        <w:t>REAL SAN GIORGIO</w:t>
      </w:r>
      <w:r w:rsidRPr="00CD5233">
        <w:rPr>
          <w:b/>
          <w:bCs/>
          <w:color w:val="002060"/>
        </w:rPr>
        <w:tab/>
      </w:r>
      <w:r w:rsidRPr="00CD5233">
        <w:rPr>
          <w:color w:val="002060"/>
        </w:rPr>
        <w:t>DELPIZZO SCHVEITZER Davi</w:t>
      </w:r>
    </w:p>
    <w:p w14:paraId="4C676A0D" w14:textId="77777777" w:rsidR="00CD5233" w:rsidRPr="00CD5233" w:rsidRDefault="00CD5233" w:rsidP="00CD5233">
      <w:pPr>
        <w:pStyle w:val="LndNormale1"/>
        <w:rPr>
          <w:rFonts w:cs="Arial"/>
          <w:color w:val="002060"/>
          <w:szCs w:val="22"/>
        </w:rPr>
      </w:pPr>
    </w:p>
    <w:p w14:paraId="365C407A" w14:textId="77777777" w:rsidR="00CD5233" w:rsidRPr="00CD5233" w:rsidRDefault="00CD5233" w:rsidP="00CD5233">
      <w:pPr>
        <w:pStyle w:val="LndNormale1"/>
        <w:rPr>
          <w:rFonts w:cs="Arial"/>
          <w:szCs w:val="22"/>
        </w:rPr>
      </w:pPr>
    </w:p>
    <w:p w14:paraId="0C22544D" w14:textId="77777777" w:rsidR="00CD5233" w:rsidRPr="00CD5233" w:rsidRDefault="00CD5233" w:rsidP="00CD5233">
      <w:pPr>
        <w:pStyle w:val="Nessunaspaziatura"/>
        <w:jc w:val="center"/>
        <w:rPr>
          <w:rFonts w:ascii="Arial" w:hAnsi="Arial" w:cs="Arial"/>
          <w:b/>
          <w:color w:val="002060"/>
          <w:sz w:val="26"/>
          <w:szCs w:val="26"/>
          <w:u w:val="single"/>
        </w:rPr>
      </w:pPr>
      <w:r w:rsidRPr="00CD5233">
        <w:rPr>
          <w:rFonts w:ascii="Arial" w:hAnsi="Arial" w:cs="Arial"/>
          <w:b/>
          <w:color w:val="002060"/>
          <w:sz w:val="26"/>
          <w:szCs w:val="26"/>
          <w:u w:val="single"/>
        </w:rPr>
        <w:t>RAPPRESENTATIVA REGIONALE CALCIO A CINQUE UNDER 15</w:t>
      </w:r>
    </w:p>
    <w:p w14:paraId="1C08C87F" w14:textId="77777777" w:rsidR="00CD5233" w:rsidRPr="00CD5233" w:rsidRDefault="00CD5233" w:rsidP="00CD5233">
      <w:pPr>
        <w:pStyle w:val="Nessunaspaziatura"/>
        <w:jc w:val="center"/>
        <w:rPr>
          <w:rFonts w:ascii="Arial" w:hAnsi="Arial" w:cs="Arial"/>
          <w:b/>
          <w:color w:val="002060"/>
          <w:sz w:val="24"/>
          <w:szCs w:val="24"/>
          <w:u w:val="single"/>
        </w:rPr>
      </w:pPr>
    </w:p>
    <w:p w14:paraId="7D947052" w14:textId="77777777" w:rsidR="00CD5233" w:rsidRPr="00CD5233" w:rsidRDefault="00CD5233" w:rsidP="00CD5233">
      <w:pPr>
        <w:pStyle w:val="Nessunaspaziatura"/>
        <w:jc w:val="both"/>
        <w:rPr>
          <w:rFonts w:ascii="Arial" w:hAnsi="Arial" w:cs="Arial"/>
          <w:color w:val="002060"/>
        </w:rPr>
      </w:pPr>
      <w:r w:rsidRPr="00CD5233">
        <w:rPr>
          <w:rFonts w:ascii="Arial" w:hAnsi="Arial" w:cs="Arial"/>
          <w:color w:val="002060"/>
        </w:rPr>
        <w:t xml:space="preserve">I sottoelencati calciatori sono convocati per svolgere </w:t>
      </w:r>
      <w:r w:rsidRPr="00CD5233">
        <w:rPr>
          <w:rFonts w:ascii="Arial" w:hAnsi="Arial" w:cs="Arial"/>
          <w:b/>
          <w:color w:val="002060"/>
          <w:u w:val="single"/>
        </w:rPr>
        <w:t>una seduta di allenamento</w:t>
      </w:r>
      <w:r w:rsidRPr="00CD5233">
        <w:rPr>
          <w:rFonts w:ascii="Arial" w:hAnsi="Arial" w:cs="Arial"/>
          <w:color w:val="002060"/>
        </w:rPr>
        <w:t xml:space="preserve"> come di seguito riportato:</w:t>
      </w:r>
    </w:p>
    <w:p w14:paraId="42A5E683" w14:textId="77777777" w:rsidR="00CD5233" w:rsidRPr="00CD5233" w:rsidRDefault="00CD5233" w:rsidP="00CD5233">
      <w:pPr>
        <w:pStyle w:val="Nessunaspaziatura"/>
        <w:rPr>
          <w:rFonts w:ascii="Arial" w:hAnsi="Arial" w:cs="Arial"/>
          <w:b/>
          <w:color w:val="002060"/>
        </w:rPr>
      </w:pPr>
    </w:p>
    <w:p w14:paraId="7188F8A4" w14:textId="77777777" w:rsidR="00CD5233" w:rsidRPr="00CD5233" w:rsidRDefault="00CD5233" w:rsidP="00CD5233">
      <w:pPr>
        <w:pStyle w:val="Nessunaspaziatura"/>
        <w:jc w:val="center"/>
        <w:rPr>
          <w:rFonts w:ascii="Arial" w:hAnsi="Arial" w:cs="Arial"/>
          <w:b/>
          <w:color w:val="002060"/>
        </w:rPr>
      </w:pPr>
      <w:r w:rsidRPr="00CD5233">
        <w:rPr>
          <w:rFonts w:ascii="Arial" w:hAnsi="Arial" w:cs="Arial"/>
          <w:b/>
          <w:color w:val="002060"/>
        </w:rPr>
        <w:t>GIOVEDI’ 26/03/2026, ore 14:30</w:t>
      </w:r>
    </w:p>
    <w:p w14:paraId="2EB7AF9A" w14:textId="77777777" w:rsidR="00CD5233" w:rsidRPr="00CD5233" w:rsidRDefault="00CD5233" w:rsidP="00CD5233">
      <w:pPr>
        <w:pStyle w:val="Nessunaspaziatura"/>
        <w:jc w:val="center"/>
        <w:rPr>
          <w:rFonts w:ascii="Arial" w:hAnsi="Arial" w:cs="Arial"/>
          <w:b/>
          <w:i/>
          <w:iCs/>
          <w:color w:val="002060"/>
          <w:sz w:val="21"/>
          <w:szCs w:val="21"/>
        </w:rPr>
      </w:pPr>
      <w:r w:rsidRPr="00CD5233">
        <w:rPr>
          <w:rFonts w:ascii="Arial" w:hAnsi="Arial" w:cs="Arial"/>
          <w:b/>
          <w:i/>
          <w:iCs/>
          <w:color w:val="002060"/>
        </w:rPr>
        <w:t>“Pallone Geodetico F.I.G.C.” di ANCONA (Via Schiavoni, snc)</w:t>
      </w:r>
    </w:p>
    <w:p w14:paraId="57D882E2" w14:textId="77777777" w:rsidR="00CD5233" w:rsidRPr="00CD5233" w:rsidRDefault="00CD5233" w:rsidP="00CD5233">
      <w:pPr>
        <w:pStyle w:val="LndNormale1"/>
        <w:jc w:val="center"/>
        <w:rPr>
          <w:i/>
          <w:iCs/>
          <w:color w:val="002060"/>
        </w:rPr>
      </w:pPr>
      <w:r w:rsidRPr="00CD5233">
        <w:rPr>
          <w:i/>
          <w:iCs/>
          <w:color w:val="002060"/>
        </w:rPr>
        <w:t>inizio seduta di allenamento ore 15:00</w:t>
      </w:r>
    </w:p>
    <w:p w14:paraId="2821ED12" w14:textId="77777777" w:rsidR="00CD5233" w:rsidRPr="00CD5233" w:rsidRDefault="00CD5233" w:rsidP="00CD5233">
      <w:pPr>
        <w:pStyle w:val="LndNormale1"/>
        <w:jc w:val="center"/>
        <w:rPr>
          <w:i/>
          <w:iCs/>
          <w:color w:val="002060"/>
        </w:rPr>
      </w:pPr>
    </w:p>
    <w:p w14:paraId="3890A4A1" w14:textId="77777777" w:rsidR="00CD5233" w:rsidRPr="00CD5233" w:rsidRDefault="00CD5233" w:rsidP="00CD5233">
      <w:pPr>
        <w:pStyle w:val="Nessunaspaziatura"/>
        <w:jc w:val="center"/>
        <w:rPr>
          <w:rFonts w:ascii="Arial" w:hAnsi="Arial" w:cs="Arial"/>
          <w:b/>
          <w:color w:val="002060"/>
        </w:rPr>
      </w:pPr>
      <w:r w:rsidRPr="00CD5233">
        <w:rPr>
          <w:rFonts w:ascii="Arial" w:hAnsi="Arial" w:cs="Arial"/>
          <w:b/>
          <w:color w:val="002060"/>
        </w:rPr>
        <w:t>SABATO 28/03/2026, ore 13:30</w:t>
      </w:r>
    </w:p>
    <w:p w14:paraId="20088D35" w14:textId="77777777" w:rsidR="00CD5233" w:rsidRPr="00CD5233" w:rsidRDefault="00CD5233" w:rsidP="00CD5233">
      <w:pPr>
        <w:pStyle w:val="Nessunaspaziatura"/>
        <w:jc w:val="center"/>
        <w:rPr>
          <w:rFonts w:ascii="Arial" w:hAnsi="Arial" w:cs="Arial"/>
          <w:b/>
          <w:i/>
          <w:iCs/>
          <w:color w:val="002060"/>
          <w:sz w:val="21"/>
          <w:szCs w:val="21"/>
        </w:rPr>
      </w:pPr>
      <w:r w:rsidRPr="00CD5233">
        <w:rPr>
          <w:rFonts w:ascii="Arial" w:hAnsi="Arial" w:cs="Arial"/>
          <w:b/>
          <w:i/>
          <w:iCs/>
          <w:color w:val="002060"/>
        </w:rPr>
        <w:t>“</w:t>
      </w:r>
      <w:proofErr w:type="spellStart"/>
      <w:r w:rsidRPr="00CD5233">
        <w:rPr>
          <w:rFonts w:ascii="Arial" w:hAnsi="Arial" w:cs="Arial"/>
          <w:b/>
          <w:i/>
          <w:iCs/>
          <w:color w:val="002060"/>
        </w:rPr>
        <w:t>PalaPrometeo</w:t>
      </w:r>
      <w:proofErr w:type="spellEnd"/>
      <w:r w:rsidRPr="00CD5233">
        <w:rPr>
          <w:rFonts w:ascii="Arial" w:hAnsi="Arial" w:cs="Arial"/>
          <w:b/>
          <w:i/>
          <w:iCs/>
          <w:color w:val="002060"/>
        </w:rPr>
        <w:t>” di ANCONA (Strada Provinciale Cameranese)</w:t>
      </w:r>
    </w:p>
    <w:p w14:paraId="031DE022" w14:textId="77777777" w:rsidR="00CD5233" w:rsidRPr="00CD5233" w:rsidRDefault="00CD5233" w:rsidP="00CD5233">
      <w:pPr>
        <w:pStyle w:val="LndNormale1"/>
        <w:jc w:val="center"/>
        <w:rPr>
          <w:i/>
          <w:iCs/>
          <w:color w:val="002060"/>
        </w:rPr>
      </w:pPr>
      <w:r w:rsidRPr="00CD5233">
        <w:rPr>
          <w:i/>
          <w:iCs/>
          <w:color w:val="002060"/>
        </w:rPr>
        <w:t>inizio allenamento congiunto con il Futsal Vire Geosistem ASD (Under 17) ore 14:00</w:t>
      </w:r>
    </w:p>
    <w:p w14:paraId="2C2C1C78" w14:textId="77777777" w:rsidR="00CD5233" w:rsidRPr="00CD5233" w:rsidRDefault="00CD5233" w:rsidP="00CD5233">
      <w:pPr>
        <w:pStyle w:val="LndNormale1"/>
        <w:jc w:val="center"/>
        <w:rPr>
          <w:i/>
          <w:iCs/>
          <w:color w:val="002060"/>
        </w:rPr>
      </w:pPr>
    </w:p>
    <w:p w14:paraId="334CF034" w14:textId="77777777" w:rsidR="00CD5233" w:rsidRPr="00CD5233" w:rsidRDefault="00CD5233" w:rsidP="00CD5233">
      <w:pPr>
        <w:pStyle w:val="Nessunaspaziatura"/>
        <w:jc w:val="center"/>
        <w:rPr>
          <w:rFonts w:ascii="Arial" w:hAnsi="Arial" w:cs="Arial"/>
          <w:b/>
          <w:color w:val="002060"/>
        </w:rPr>
      </w:pPr>
      <w:r w:rsidRPr="00CD5233">
        <w:rPr>
          <w:rFonts w:ascii="Arial" w:hAnsi="Arial" w:cs="Arial"/>
          <w:b/>
          <w:color w:val="002060"/>
        </w:rPr>
        <w:t>MARTEDI’ 31/03/2026, ore 14:30</w:t>
      </w:r>
    </w:p>
    <w:p w14:paraId="29A7C5BF" w14:textId="77777777" w:rsidR="00CD5233" w:rsidRPr="00CD5233" w:rsidRDefault="00CD5233" w:rsidP="00CD5233">
      <w:pPr>
        <w:pStyle w:val="Nessunaspaziatura"/>
        <w:jc w:val="center"/>
        <w:rPr>
          <w:rFonts w:ascii="Arial" w:hAnsi="Arial" w:cs="Arial"/>
          <w:b/>
          <w:i/>
          <w:iCs/>
          <w:color w:val="002060"/>
          <w:sz w:val="21"/>
          <w:szCs w:val="21"/>
        </w:rPr>
      </w:pPr>
      <w:r w:rsidRPr="00CD5233">
        <w:rPr>
          <w:rFonts w:ascii="Arial" w:hAnsi="Arial" w:cs="Arial"/>
          <w:b/>
          <w:i/>
          <w:iCs/>
          <w:color w:val="002060"/>
        </w:rPr>
        <w:t>“Pallone Geodetico F.I.G.C.” di ANCONA (Via Schiavoni, snc)</w:t>
      </w:r>
    </w:p>
    <w:p w14:paraId="2459F579" w14:textId="77777777" w:rsidR="00CD5233" w:rsidRPr="00CD5233" w:rsidRDefault="00CD5233" w:rsidP="00CD5233">
      <w:pPr>
        <w:pStyle w:val="LndNormale1"/>
        <w:jc w:val="center"/>
        <w:rPr>
          <w:i/>
          <w:iCs/>
          <w:color w:val="002060"/>
        </w:rPr>
      </w:pPr>
      <w:r w:rsidRPr="00CD5233">
        <w:rPr>
          <w:i/>
          <w:iCs/>
          <w:color w:val="002060"/>
        </w:rPr>
        <w:t>inizio seduta di allenamento ore 15:00</w:t>
      </w:r>
    </w:p>
    <w:p w14:paraId="2A2AE891" w14:textId="77777777" w:rsidR="00CD5233" w:rsidRPr="00CD5233" w:rsidRDefault="00CD5233" w:rsidP="00CD5233">
      <w:pPr>
        <w:pStyle w:val="LndNormale1"/>
        <w:jc w:val="center"/>
        <w:rPr>
          <w:i/>
          <w:iCs/>
          <w:color w:val="002060"/>
        </w:rPr>
      </w:pPr>
    </w:p>
    <w:p w14:paraId="4B28D2B3" w14:textId="77777777" w:rsidR="00CD5233" w:rsidRPr="00CD5233" w:rsidRDefault="00CD5233" w:rsidP="00CD5233">
      <w:pPr>
        <w:pStyle w:val="LndNormale1"/>
        <w:ind w:left="4245" w:hanging="4245"/>
        <w:rPr>
          <w:color w:val="002060"/>
        </w:rPr>
      </w:pPr>
      <w:r w:rsidRPr="00CD5233">
        <w:rPr>
          <w:b/>
          <w:bCs/>
          <w:color w:val="002060"/>
        </w:rPr>
        <w:t>ACSS MONDOLFO C5</w:t>
      </w:r>
      <w:r w:rsidRPr="00CD5233">
        <w:rPr>
          <w:color w:val="002060"/>
        </w:rPr>
        <w:tab/>
        <w:t>CARLONI Riccardo, DONATI Gianluca, FABRIZI Elia, LUCCHETTI Marco, PESARESI Emanuele, TARSI Marco</w:t>
      </w:r>
    </w:p>
    <w:p w14:paraId="7827F690" w14:textId="77777777" w:rsidR="00CD5233" w:rsidRPr="00CD5233" w:rsidRDefault="00CD5233" w:rsidP="00CD5233">
      <w:pPr>
        <w:pStyle w:val="LndNormale1"/>
        <w:ind w:left="4245" w:hanging="4245"/>
        <w:rPr>
          <w:color w:val="002060"/>
        </w:rPr>
      </w:pPr>
      <w:r w:rsidRPr="00CD5233">
        <w:rPr>
          <w:b/>
          <w:bCs/>
          <w:color w:val="002060"/>
        </w:rPr>
        <w:t>ASCOLI CALCIO A 5</w:t>
      </w:r>
      <w:r w:rsidRPr="00CD5233">
        <w:rPr>
          <w:b/>
          <w:bCs/>
          <w:color w:val="002060"/>
        </w:rPr>
        <w:tab/>
      </w:r>
      <w:r w:rsidRPr="00CD5233">
        <w:rPr>
          <w:color w:val="002060"/>
        </w:rPr>
        <w:t>GUTIERREZ DURANTE Yan Lucca</w:t>
      </w:r>
    </w:p>
    <w:p w14:paraId="302AF4D7" w14:textId="77777777" w:rsidR="00CD5233" w:rsidRPr="00CD5233" w:rsidRDefault="00CD5233" w:rsidP="00CD5233">
      <w:pPr>
        <w:pStyle w:val="LndNormale1"/>
        <w:ind w:left="4245" w:hanging="4245"/>
        <w:rPr>
          <w:color w:val="002060"/>
        </w:rPr>
      </w:pPr>
      <w:r w:rsidRPr="00CD5233">
        <w:rPr>
          <w:b/>
          <w:bCs/>
          <w:color w:val="002060"/>
        </w:rPr>
        <w:t>BULDOG T.N.T. LUCREZIA</w:t>
      </w:r>
      <w:r w:rsidRPr="00CD5233">
        <w:rPr>
          <w:b/>
          <w:bCs/>
          <w:color w:val="002060"/>
        </w:rPr>
        <w:tab/>
      </w:r>
      <w:r w:rsidRPr="00CD5233">
        <w:rPr>
          <w:color w:val="002060"/>
        </w:rPr>
        <w:t>CATALANI Manuel</w:t>
      </w:r>
    </w:p>
    <w:p w14:paraId="7AFF9FC3" w14:textId="77777777" w:rsidR="00CD5233" w:rsidRPr="00CD5233" w:rsidRDefault="00CD5233" w:rsidP="00CD5233">
      <w:pPr>
        <w:pStyle w:val="LndNormale1"/>
        <w:ind w:left="4245" w:hanging="4245"/>
        <w:rPr>
          <w:color w:val="002060"/>
        </w:rPr>
      </w:pPr>
      <w:r w:rsidRPr="00CD5233">
        <w:rPr>
          <w:b/>
          <w:bCs/>
          <w:color w:val="002060"/>
        </w:rPr>
        <w:t>CALCIO A 5 CORINALDO</w:t>
      </w:r>
      <w:r w:rsidRPr="00CD5233">
        <w:rPr>
          <w:b/>
          <w:bCs/>
          <w:color w:val="002060"/>
        </w:rPr>
        <w:tab/>
      </w:r>
      <w:r w:rsidRPr="00CD5233">
        <w:rPr>
          <w:color w:val="002060"/>
        </w:rPr>
        <w:t>MASSIMI Matteo</w:t>
      </w:r>
    </w:p>
    <w:p w14:paraId="3BA0FCDE" w14:textId="77777777" w:rsidR="00CD5233" w:rsidRPr="00CD5233" w:rsidRDefault="00CD5233" w:rsidP="00CD5233">
      <w:pPr>
        <w:pStyle w:val="LndNormale1"/>
        <w:ind w:left="4245" w:hanging="4245"/>
        <w:rPr>
          <w:b/>
          <w:bCs/>
          <w:color w:val="002060"/>
        </w:rPr>
      </w:pPr>
      <w:r w:rsidRPr="00CD5233">
        <w:rPr>
          <w:b/>
          <w:bCs/>
          <w:color w:val="002060"/>
        </w:rPr>
        <w:t>CERRETO D’ESI ASD</w:t>
      </w:r>
      <w:r w:rsidRPr="00CD5233">
        <w:rPr>
          <w:b/>
          <w:bCs/>
          <w:color w:val="002060"/>
        </w:rPr>
        <w:tab/>
      </w:r>
      <w:r w:rsidRPr="00CD5233">
        <w:rPr>
          <w:color w:val="002060"/>
        </w:rPr>
        <w:tab/>
        <w:t>ANTINORI Alex, BELLU Igor</w:t>
      </w:r>
    </w:p>
    <w:p w14:paraId="2A11A266" w14:textId="77777777" w:rsidR="00CD5233" w:rsidRPr="00CD5233" w:rsidRDefault="00CD5233" w:rsidP="00CD5233">
      <w:pPr>
        <w:pStyle w:val="LndNormale1"/>
        <w:ind w:left="4245" w:hanging="4245"/>
        <w:rPr>
          <w:b/>
          <w:bCs/>
          <w:color w:val="002060"/>
        </w:rPr>
      </w:pPr>
      <w:r w:rsidRPr="00CD5233">
        <w:rPr>
          <w:b/>
          <w:bCs/>
          <w:color w:val="002060"/>
        </w:rPr>
        <w:t>ITALSERVICE C5</w:t>
      </w:r>
      <w:r w:rsidRPr="00CD5233">
        <w:rPr>
          <w:b/>
          <w:bCs/>
          <w:color w:val="002060"/>
        </w:rPr>
        <w:tab/>
      </w:r>
      <w:r w:rsidRPr="00CD5233">
        <w:rPr>
          <w:color w:val="002060"/>
        </w:rPr>
        <w:t>BACCHIELLI Michele, BORDONI Davide, GNACCARINI Marco</w:t>
      </w:r>
    </w:p>
    <w:p w14:paraId="7C8B1063" w14:textId="018FDD0E" w:rsidR="00CD5233" w:rsidRPr="00CD5233" w:rsidRDefault="00CD5233" w:rsidP="00CD5233">
      <w:pPr>
        <w:pStyle w:val="Nessunaspaziatura"/>
        <w:ind w:left="4245" w:hanging="4245"/>
        <w:jc w:val="both"/>
        <w:rPr>
          <w:rFonts w:ascii="Arial" w:hAnsi="Arial" w:cs="Arial"/>
          <w:color w:val="002060"/>
        </w:rPr>
      </w:pPr>
      <w:r w:rsidRPr="00CD5233">
        <w:rPr>
          <w:rFonts w:ascii="Arial" w:hAnsi="Arial" w:cs="Arial"/>
          <w:b/>
          <w:bCs/>
          <w:color w:val="002060"/>
        </w:rPr>
        <w:t>POL.CAGLI SPORT ASSOCIATI</w:t>
      </w:r>
      <w:r w:rsidRPr="00CD5233">
        <w:rPr>
          <w:rFonts w:ascii="Arial" w:hAnsi="Arial" w:cs="Arial"/>
          <w:b/>
          <w:bCs/>
          <w:color w:val="002060"/>
        </w:rPr>
        <w:tab/>
      </w:r>
      <w:r w:rsidRPr="00CD5233">
        <w:rPr>
          <w:rFonts w:ascii="Arial" w:hAnsi="Arial" w:cs="Arial"/>
          <w:color w:val="002060"/>
        </w:rPr>
        <w:t>MENSA’ Isaia</w:t>
      </w:r>
    </w:p>
    <w:p w14:paraId="0A38DE00" w14:textId="77777777" w:rsidR="00CD5233" w:rsidRPr="00CD5233" w:rsidRDefault="00CD5233" w:rsidP="00CD5233">
      <w:pPr>
        <w:pStyle w:val="Nessunaspaziatura"/>
        <w:ind w:left="4245" w:hanging="4245"/>
        <w:jc w:val="both"/>
        <w:rPr>
          <w:rFonts w:ascii="Arial" w:hAnsi="Arial" w:cs="Arial"/>
          <w:bCs/>
          <w:iCs/>
          <w:color w:val="002060"/>
        </w:rPr>
      </w:pPr>
    </w:p>
    <w:p w14:paraId="7E009B26" w14:textId="77777777" w:rsidR="00CD5233" w:rsidRPr="00CD5233" w:rsidRDefault="00CD5233" w:rsidP="00CD5233">
      <w:pPr>
        <w:pStyle w:val="Nessunaspaziatura"/>
        <w:jc w:val="both"/>
        <w:rPr>
          <w:rFonts w:ascii="Arial" w:hAnsi="Arial" w:cs="Arial"/>
          <w:color w:val="002060"/>
        </w:rPr>
      </w:pPr>
      <w:r w:rsidRPr="00CD5233">
        <w:rPr>
          <w:rFonts w:ascii="Arial" w:hAnsi="Arial" w:cs="Arial"/>
          <w:color w:val="002060"/>
        </w:rPr>
        <w:t>Dirigente Responsabile</w:t>
      </w:r>
      <w:r w:rsidRPr="00CD5233">
        <w:rPr>
          <w:rFonts w:ascii="Arial" w:hAnsi="Arial" w:cs="Arial"/>
          <w:color w:val="002060"/>
        </w:rPr>
        <w:tab/>
      </w:r>
      <w:r w:rsidRPr="00CD5233">
        <w:rPr>
          <w:rFonts w:ascii="Arial" w:hAnsi="Arial" w:cs="Arial"/>
          <w:color w:val="002060"/>
        </w:rPr>
        <w:tab/>
      </w:r>
      <w:r w:rsidRPr="00CD5233">
        <w:rPr>
          <w:rFonts w:ascii="Arial" w:hAnsi="Arial" w:cs="Arial"/>
          <w:color w:val="002060"/>
        </w:rPr>
        <w:tab/>
        <w:t>CAPRETTI Marco</w:t>
      </w:r>
    </w:p>
    <w:p w14:paraId="784D044D" w14:textId="77777777" w:rsidR="00CD5233" w:rsidRPr="00CD5233" w:rsidRDefault="00CD5233" w:rsidP="00CD5233">
      <w:pPr>
        <w:pStyle w:val="Nessunaspaziatura"/>
        <w:ind w:left="4240" w:hanging="4240"/>
        <w:jc w:val="both"/>
        <w:rPr>
          <w:rFonts w:ascii="Arial" w:hAnsi="Arial" w:cs="Arial"/>
          <w:color w:val="002060"/>
        </w:rPr>
      </w:pPr>
      <w:r w:rsidRPr="00CD5233">
        <w:rPr>
          <w:rFonts w:ascii="Arial" w:hAnsi="Arial" w:cs="Arial"/>
          <w:color w:val="002060"/>
        </w:rPr>
        <w:t>Staff Tecnico</w:t>
      </w:r>
      <w:r w:rsidRPr="00CD5233">
        <w:rPr>
          <w:rFonts w:ascii="Arial" w:hAnsi="Arial" w:cs="Arial"/>
          <w:color w:val="002060"/>
        </w:rPr>
        <w:tab/>
        <w:t>BARGONI Enzo, DITOMMASO Giovanni, DOMINICI Luca, ZAMPOLINI Michele</w:t>
      </w:r>
    </w:p>
    <w:p w14:paraId="3DAAF5C9" w14:textId="77777777" w:rsidR="00CD5233" w:rsidRPr="00CD5233" w:rsidRDefault="00CD5233" w:rsidP="00CD5233">
      <w:pPr>
        <w:pStyle w:val="Nessunaspaziatura"/>
        <w:ind w:left="4240" w:hanging="4240"/>
        <w:jc w:val="both"/>
        <w:rPr>
          <w:rFonts w:ascii="Arial" w:hAnsi="Arial" w:cs="Arial"/>
          <w:color w:val="002060"/>
        </w:rPr>
      </w:pPr>
      <w:r w:rsidRPr="00CD5233">
        <w:rPr>
          <w:rFonts w:ascii="Arial" w:hAnsi="Arial" w:cs="Arial"/>
          <w:color w:val="002060"/>
        </w:rPr>
        <w:t>Preparatore dei Portieri</w:t>
      </w:r>
      <w:r w:rsidRPr="00CD5233">
        <w:rPr>
          <w:rFonts w:ascii="Arial" w:hAnsi="Arial" w:cs="Arial"/>
          <w:color w:val="002060"/>
        </w:rPr>
        <w:tab/>
      </w:r>
      <w:r w:rsidRPr="00CD5233">
        <w:rPr>
          <w:rFonts w:ascii="Arial" w:hAnsi="Arial" w:cs="Arial"/>
          <w:color w:val="002060"/>
        </w:rPr>
        <w:tab/>
        <w:t>COPPARI Marco</w:t>
      </w:r>
    </w:p>
    <w:p w14:paraId="62A3E494" w14:textId="77777777" w:rsidR="00CD5233" w:rsidRPr="00CD5233" w:rsidRDefault="00CD5233" w:rsidP="00CD5233">
      <w:pPr>
        <w:pStyle w:val="Nessunaspaziatura"/>
        <w:ind w:left="4240" w:hanging="4240"/>
        <w:jc w:val="both"/>
        <w:rPr>
          <w:rFonts w:ascii="Arial" w:hAnsi="Arial" w:cs="Arial"/>
          <w:color w:val="002060"/>
        </w:rPr>
      </w:pPr>
      <w:r w:rsidRPr="00CD5233">
        <w:rPr>
          <w:rFonts w:ascii="Arial" w:hAnsi="Arial" w:cs="Arial"/>
          <w:color w:val="002060"/>
        </w:rPr>
        <w:t>Fisioterapisti</w:t>
      </w:r>
      <w:r w:rsidRPr="00CD5233">
        <w:rPr>
          <w:rFonts w:ascii="Arial" w:hAnsi="Arial" w:cs="Arial"/>
          <w:color w:val="002060"/>
        </w:rPr>
        <w:tab/>
      </w:r>
      <w:r w:rsidRPr="00CD5233">
        <w:rPr>
          <w:rFonts w:ascii="Arial" w:hAnsi="Arial" w:cs="Arial"/>
          <w:color w:val="002060"/>
        </w:rPr>
        <w:tab/>
        <w:t>PERUCCI Michele, PIGNOCCHI Letizia</w:t>
      </w:r>
    </w:p>
    <w:p w14:paraId="4484E353" w14:textId="77777777" w:rsidR="00CD5233" w:rsidRPr="00CD5233" w:rsidRDefault="00CD5233" w:rsidP="00CD5233">
      <w:pPr>
        <w:pStyle w:val="Nessunaspaziatura"/>
        <w:ind w:left="3540" w:hanging="3540"/>
        <w:jc w:val="both"/>
        <w:rPr>
          <w:rFonts w:ascii="Arial" w:hAnsi="Arial" w:cs="Arial"/>
          <w:color w:val="002060"/>
        </w:rPr>
      </w:pPr>
      <w:r w:rsidRPr="00CD5233">
        <w:rPr>
          <w:rFonts w:ascii="Arial" w:hAnsi="Arial" w:cs="Arial"/>
          <w:color w:val="002060"/>
        </w:rPr>
        <w:t>Responsabili Logistica</w:t>
      </w:r>
      <w:r w:rsidRPr="00CD5233">
        <w:rPr>
          <w:rFonts w:ascii="Arial" w:hAnsi="Arial" w:cs="Arial"/>
          <w:color w:val="002060"/>
        </w:rPr>
        <w:tab/>
      </w:r>
      <w:r w:rsidRPr="00CD5233">
        <w:rPr>
          <w:rFonts w:ascii="Arial" w:hAnsi="Arial" w:cs="Arial"/>
          <w:color w:val="002060"/>
        </w:rPr>
        <w:tab/>
        <w:t>BOIANI Paolo, GIACOMETTI Michele, PACENTI Paolo</w:t>
      </w:r>
    </w:p>
    <w:p w14:paraId="3911ADA9" w14:textId="77777777" w:rsidR="00CD5233" w:rsidRPr="00CD5233" w:rsidRDefault="00CD5233" w:rsidP="00CD5233">
      <w:pPr>
        <w:pStyle w:val="Nessunaspaziatura"/>
        <w:ind w:left="3540" w:hanging="3540"/>
        <w:jc w:val="both"/>
        <w:rPr>
          <w:rFonts w:ascii="Arial" w:hAnsi="Arial" w:cs="Arial"/>
          <w:color w:val="002060"/>
        </w:rPr>
      </w:pPr>
      <w:r w:rsidRPr="00CD5233">
        <w:rPr>
          <w:rFonts w:ascii="Arial" w:hAnsi="Arial" w:cs="Arial"/>
          <w:color w:val="002060"/>
        </w:rPr>
        <w:t>Segretario</w:t>
      </w:r>
      <w:r w:rsidRPr="00CD5233">
        <w:rPr>
          <w:rFonts w:ascii="Arial" w:hAnsi="Arial" w:cs="Arial"/>
          <w:color w:val="002060"/>
        </w:rPr>
        <w:tab/>
      </w:r>
      <w:r w:rsidRPr="00CD5233">
        <w:rPr>
          <w:rFonts w:ascii="Arial" w:hAnsi="Arial" w:cs="Arial"/>
          <w:color w:val="002060"/>
        </w:rPr>
        <w:tab/>
        <w:t>TORRESI Alver</w:t>
      </w:r>
    </w:p>
    <w:p w14:paraId="7640034F" w14:textId="77777777" w:rsidR="00CD5233" w:rsidRPr="00CD5233" w:rsidRDefault="00CD5233" w:rsidP="00CD5233">
      <w:pPr>
        <w:pStyle w:val="Nessunaspaziatura"/>
        <w:jc w:val="both"/>
        <w:rPr>
          <w:rFonts w:ascii="Arial" w:hAnsi="Arial" w:cs="Arial"/>
          <w:color w:val="002060"/>
        </w:rPr>
      </w:pPr>
    </w:p>
    <w:p w14:paraId="10CBE284" w14:textId="77777777" w:rsidR="00CD5233" w:rsidRPr="00CD5233" w:rsidRDefault="00CD5233" w:rsidP="00CD5233">
      <w:pPr>
        <w:pStyle w:val="Nessunaspaziatura"/>
        <w:jc w:val="both"/>
        <w:rPr>
          <w:rFonts w:ascii="Arial" w:hAnsi="Arial" w:cs="Arial"/>
          <w:color w:val="002060"/>
        </w:rPr>
      </w:pPr>
      <w:r w:rsidRPr="00CD5233">
        <w:rPr>
          <w:rFonts w:ascii="Arial" w:hAnsi="Arial" w:cs="Arial"/>
          <w:color w:val="002060"/>
        </w:rPr>
        <w:t xml:space="preserve">I calciatori e le calciatrici convocati debbono presentarsi </w:t>
      </w:r>
      <w:r w:rsidRPr="00CD5233">
        <w:rPr>
          <w:rFonts w:ascii="Arial" w:hAnsi="Arial" w:cs="Arial"/>
          <w:b/>
          <w:bCs/>
          <w:color w:val="002060"/>
          <w:u w:val="single"/>
        </w:rPr>
        <w:t>muniti degli indumenti personali di gioco e di un documento di identità in corso di validità</w:t>
      </w:r>
      <w:r w:rsidRPr="00CD5233">
        <w:rPr>
          <w:rFonts w:ascii="Arial" w:hAnsi="Arial" w:cs="Arial"/>
          <w:color w:val="002060"/>
        </w:rPr>
        <w:t>.</w:t>
      </w:r>
    </w:p>
    <w:p w14:paraId="78BD9C52" w14:textId="77777777" w:rsidR="00CD5233" w:rsidRPr="00697CB9" w:rsidRDefault="00CD5233" w:rsidP="00CD5233">
      <w:pPr>
        <w:pStyle w:val="Nessunaspaziatura"/>
        <w:jc w:val="both"/>
        <w:rPr>
          <w:rFonts w:ascii="Arial" w:hAnsi="Arial" w:cs="Arial"/>
          <w:color w:val="002060"/>
        </w:rPr>
      </w:pPr>
      <w:r w:rsidRPr="00CD5233">
        <w:rPr>
          <w:rFonts w:ascii="Arial" w:hAnsi="Arial" w:cs="Arial"/>
          <w:color w:val="002060"/>
        </w:rPr>
        <w:t>Si ricorda a tutte le Società che debbono rispondere alla mail che è stata loro inviata entro il termine previsto allegando alla stessa la copia del certificato di idoneità medico-sportiva di ogni calciatore/calciatrice convocato/a.</w:t>
      </w:r>
    </w:p>
    <w:p w14:paraId="2CD81E3A" w14:textId="77777777" w:rsidR="00CD5233" w:rsidRDefault="00CD5233" w:rsidP="00203697">
      <w:pPr>
        <w:pStyle w:val="LndNormale1"/>
        <w:ind w:firstLine="708"/>
        <w:rPr>
          <w:rFonts w:cs="Arial"/>
          <w:color w:val="002060"/>
          <w:szCs w:val="22"/>
        </w:rPr>
      </w:pPr>
    </w:p>
    <w:p w14:paraId="544AD024" w14:textId="77777777" w:rsidR="00203697" w:rsidRPr="00203697" w:rsidRDefault="00203697" w:rsidP="00203697">
      <w:pPr>
        <w:pStyle w:val="LndNormale1"/>
        <w:ind w:firstLine="708"/>
        <w:rPr>
          <w:rFonts w:cs="Arial"/>
          <w:color w:val="002060"/>
          <w:szCs w:val="22"/>
        </w:rPr>
      </w:pPr>
    </w:p>
    <w:p w14:paraId="02663C94" w14:textId="77777777" w:rsidR="00203697" w:rsidRPr="00203697" w:rsidRDefault="00203697" w:rsidP="00203697">
      <w:pPr>
        <w:rPr>
          <w:rFonts w:ascii="Arial" w:hAnsi="Arial" w:cs="Arial"/>
          <w:b/>
          <w:color w:val="002060"/>
          <w:sz w:val="28"/>
          <w:szCs w:val="28"/>
        </w:rPr>
      </w:pPr>
      <w:r w:rsidRPr="00203697">
        <w:rPr>
          <w:rFonts w:ascii="Arial" w:hAnsi="Arial" w:cs="Arial"/>
          <w:b/>
          <w:color w:val="002060"/>
          <w:sz w:val="28"/>
          <w:szCs w:val="28"/>
        </w:rPr>
        <w:t>PROGETTO “SAFEGUARDING IN ACTION”</w:t>
      </w:r>
    </w:p>
    <w:p w14:paraId="272E9A23" w14:textId="77777777" w:rsidR="00203697" w:rsidRPr="00203697" w:rsidRDefault="00203697" w:rsidP="00203697">
      <w:pPr>
        <w:rPr>
          <w:rFonts w:ascii="Arial" w:hAnsi="Arial" w:cs="Arial"/>
          <w:b/>
          <w:color w:val="002060"/>
          <w:sz w:val="22"/>
          <w:szCs w:val="22"/>
          <w:u w:val="single"/>
        </w:rPr>
      </w:pPr>
    </w:p>
    <w:p w14:paraId="41DBF62D" w14:textId="77777777" w:rsidR="00203697" w:rsidRPr="00203697" w:rsidRDefault="00203697" w:rsidP="00203697">
      <w:pPr>
        <w:rPr>
          <w:rFonts w:ascii="Arial" w:hAnsi="Arial" w:cs="Arial"/>
          <w:color w:val="002060"/>
          <w:sz w:val="22"/>
          <w:szCs w:val="22"/>
        </w:rPr>
      </w:pPr>
      <w:r w:rsidRPr="00203697">
        <w:rPr>
          <w:rFonts w:ascii="Arial" w:hAnsi="Arial" w:cs="Arial"/>
          <w:color w:val="002060"/>
          <w:sz w:val="22"/>
          <w:szCs w:val="22"/>
        </w:rPr>
        <w:t>Facendo seguito alle iniziative di prevenzione e contrasto ad abusi, violenze e discriminazioni,</w:t>
      </w:r>
      <w:r w:rsidRPr="00203697">
        <w:rPr>
          <w:rFonts w:ascii="Arial" w:hAnsi="Arial" w:cs="Arial"/>
          <w:color w:val="002060"/>
          <w:sz w:val="22"/>
          <w:szCs w:val="22"/>
        </w:rPr>
        <w:br/>
        <w:t>intraprese nel corso del primo anno di attività della Commissione Federale Responsabile delle</w:t>
      </w:r>
      <w:r w:rsidRPr="00203697">
        <w:rPr>
          <w:rFonts w:ascii="Arial" w:hAnsi="Arial" w:cs="Arial"/>
          <w:color w:val="002060"/>
          <w:sz w:val="22"/>
          <w:szCs w:val="22"/>
        </w:rPr>
        <w:br/>
        <w:t xml:space="preserve">Politiche di </w:t>
      </w:r>
      <w:proofErr w:type="spellStart"/>
      <w:r w:rsidRPr="00203697">
        <w:rPr>
          <w:rFonts w:ascii="Arial" w:hAnsi="Arial" w:cs="Arial"/>
          <w:color w:val="002060"/>
          <w:sz w:val="22"/>
          <w:szCs w:val="22"/>
        </w:rPr>
        <w:t>Safeguarding</w:t>
      </w:r>
      <w:proofErr w:type="spellEnd"/>
      <w:r w:rsidRPr="00203697">
        <w:rPr>
          <w:rFonts w:ascii="Arial" w:hAnsi="Arial" w:cs="Arial"/>
          <w:color w:val="002060"/>
          <w:sz w:val="22"/>
          <w:szCs w:val="22"/>
        </w:rPr>
        <w:t xml:space="preserve">, si comunica l’avvio del progetto di </w:t>
      </w:r>
      <w:r w:rsidRPr="00203697">
        <w:rPr>
          <w:rFonts w:ascii="Arial" w:hAnsi="Arial" w:cs="Arial"/>
          <w:color w:val="002060"/>
          <w:sz w:val="22"/>
          <w:szCs w:val="22"/>
        </w:rPr>
        <w:br/>
        <w:t>formazione "</w:t>
      </w:r>
      <w:proofErr w:type="spellStart"/>
      <w:r w:rsidRPr="00203697">
        <w:rPr>
          <w:rFonts w:ascii="Arial" w:hAnsi="Arial" w:cs="Arial"/>
          <w:color w:val="002060"/>
          <w:sz w:val="22"/>
          <w:szCs w:val="22"/>
        </w:rPr>
        <w:t>Safeguarding</w:t>
      </w:r>
      <w:proofErr w:type="spellEnd"/>
      <w:r w:rsidRPr="00203697">
        <w:rPr>
          <w:rFonts w:ascii="Arial" w:hAnsi="Arial" w:cs="Arial"/>
          <w:color w:val="002060"/>
          <w:sz w:val="22"/>
          <w:szCs w:val="22"/>
        </w:rPr>
        <w:t xml:space="preserve"> in Action", un percorso strutturato rivolto a tutte le società e</w:t>
      </w:r>
      <w:r w:rsidRPr="00203697">
        <w:rPr>
          <w:rFonts w:ascii="Arial" w:hAnsi="Arial" w:cs="Arial"/>
          <w:color w:val="002060"/>
          <w:sz w:val="22"/>
          <w:szCs w:val="22"/>
        </w:rPr>
        <w:br/>
        <w:t>associazioni sportive affiliate alla FIGC.</w:t>
      </w:r>
    </w:p>
    <w:p w14:paraId="2E7FF570" w14:textId="77777777" w:rsidR="00203697" w:rsidRPr="00203697" w:rsidRDefault="00203697" w:rsidP="00203697">
      <w:pPr>
        <w:rPr>
          <w:rFonts w:ascii="Arial" w:hAnsi="Arial" w:cs="Arial"/>
          <w:color w:val="002060"/>
          <w:sz w:val="22"/>
          <w:szCs w:val="22"/>
        </w:rPr>
      </w:pPr>
      <w:r w:rsidRPr="00203697">
        <w:rPr>
          <w:rFonts w:ascii="Arial" w:hAnsi="Arial" w:cs="Arial"/>
          <w:color w:val="002060"/>
          <w:sz w:val="22"/>
          <w:szCs w:val="22"/>
        </w:rPr>
        <w:t>Come meglio descritto nella brochure di lancio del progetto che si allega al presente</w:t>
      </w:r>
      <w:r w:rsidRPr="00203697">
        <w:rPr>
          <w:rFonts w:ascii="Arial" w:hAnsi="Arial" w:cs="Arial"/>
          <w:color w:val="002060"/>
          <w:sz w:val="22"/>
          <w:szCs w:val="22"/>
        </w:rPr>
        <w:br/>
        <w:t xml:space="preserve">comunicato l’iniziativa è finalizzata alla diffusione della cultura del </w:t>
      </w:r>
      <w:proofErr w:type="spellStart"/>
      <w:r w:rsidRPr="00203697">
        <w:rPr>
          <w:rFonts w:ascii="Arial" w:hAnsi="Arial" w:cs="Arial"/>
          <w:color w:val="002060"/>
          <w:sz w:val="22"/>
          <w:szCs w:val="22"/>
        </w:rPr>
        <w:t>Safeguarding</w:t>
      </w:r>
      <w:proofErr w:type="spellEnd"/>
      <w:r w:rsidRPr="00203697">
        <w:rPr>
          <w:rFonts w:ascii="Arial" w:hAnsi="Arial" w:cs="Arial"/>
          <w:color w:val="002060"/>
          <w:sz w:val="22"/>
          <w:szCs w:val="22"/>
        </w:rPr>
        <w:t xml:space="preserve"> e alla</w:t>
      </w:r>
      <w:r w:rsidRPr="00203697">
        <w:rPr>
          <w:rFonts w:ascii="Arial" w:hAnsi="Arial" w:cs="Arial"/>
          <w:color w:val="002060"/>
          <w:sz w:val="22"/>
          <w:szCs w:val="22"/>
        </w:rPr>
        <w:br/>
        <w:t>creazione di ambienti sempre più sicuri e accoglienti all’interno dei Club.</w:t>
      </w:r>
    </w:p>
    <w:p w14:paraId="7DF7A266" w14:textId="77777777" w:rsidR="00203697" w:rsidRPr="00203697" w:rsidRDefault="00203697" w:rsidP="00203697">
      <w:pPr>
        <w:rPr>
          <w:color w:val="002060"/>
        </w:rPr>
      </w:pPr>
      <w:r w:rsidRPr="00203697">
        <w:rPr>
          <w:rFonts w:ascii="Arial" w:hAnsi="Arial" w:cs="Arial"/>
          <w:color w:val="002060"/>
          <w:sz w:val="22"/>
          <w:szCs w:val="22"/>
        </w:rPr>
        <w:t xml:space="preserve">Partecipando ai webinar promossi dalla Federazione Italiana Giuoco Calcio, i Responsabili </w:t>
      </w:r>
      <w:proofErr w:type="spellStart"/>
      <w:r w:rsidRPr="00203697">
        <w:rPr>
          <w:rFonts w:ascii="Arial" w:hAnsi="Arial" w:cs="Arial"/>
          <w:color w:val="002060"/>
          <w:sz w:val="22"/>
          <w:szCs w:val="22"/>
        </w:rPr>
        <w:t>Safeguarding</w:t>
      </w:r>
      <w:proofErr w:type="spellEnd"/>
      <w:r w:rsidRPr="00203697">
        <w:rPr>
          <w:rFonts w:ascii="Arial" w:hAnsi="Arial" w:cs="Arial"/>
          <w:color w:val="002060"/>
          <w:sz w:val="22"/>
          <w:szCs w:val="22"/>
        </w:rPr>
        <w:t xml:space="preserve"> saranno guidati nell’elaborazione di un piano di attività annuale e nella realizzazione di azioni concrete, </w:t>
      </w:r>
      <w:r w:rsidRPr="00203697">
        <w:rPr>
          <w:rFonts w:ascii="Arial" w:hAnsi="Arial" w:cs="Arial"/>
          <w:color w:val="002060"/>
          <w:sz w:val="22"/>
          <w:szCs w:val="22"/>
        </w:rPr>
        <w:br/>
        <w:t>anche grazie alla diffusione di strumenti operativi e linee guida utili allo svolgimento del ruolo.</w:t>
      </w:r>
      <w:r w:rsidRPr="00203697">
        <w:rPr>
          <w:rFonts w:ascii="Arial" w:hAnsi="Arial" w:cs="Arial"/>
          <w:color w:val="002060"/>
          <w:sz w:val="22"/>
          <w:szCs w:val="22"/>
        </w:rPr>
        <w:br/>
        <w:t>Condividendo i risultati raggiunti e le iniziative intraprese, i progetti ritenuti più significativi</w:t>
      </w:r>
      <w:r w:rsidRPr="00203697">
        <w:rPr>
          <w:rFonts w:ascii="Arial" w:hAnsi="Arial" w:cs="Arial"/>
          <w:color w:val="002060"/>
          <w:sz w:val="22"/>
          <w:szCs w:val="22"/>
        </w:rPr>
        <w:br/>
        <w:t xml:space="preserve">verranno presentati durante il workshop nazionale sul </w:t>
      </w:r>
      <w:proofErr w:type="spellStart"/>
      <w:r w:rsidRPr="00203697">
        <w:rPr>
          <w:rFonts w:ascii="Arial" w:hAnsi="Arial" w:cs="Arial"/>
          <w:color w:val="002060"/>
          <w:sz w:val="22"/>
          <w:szCs w:val="22"/>
        </w:rPr>
        <w:t>Safeguarding</w:t>
      </w:r>
      <w:proofErr w:type="spellEnd"/>
      <w:r w:rsidRPr="00203697">
        <w:rPr>
          <w:rFonts w:ascii="Arial" w:hAnsi="Arial" w:cs="Arial"/>
          <w:color w:val="002060"/>
          <w:sz w:val="22"/>
          <w:szCs w:val="22"/>
        </w:rPr>
        <w:t xml:space="preserve"> che sarà organizzato dalla</w:t>
      </w:r>
      <w:r w:rsidRPr="00203697">
        <w:rPr>
          <w:rFonts w:ascii="Arial" w:hAnsi="Arial" w:cs="Arial"/>
          <w:color w:val="002060"/>
          <w:sz w:val="22"/>
          <w:szCs w:val="22"/>
        </w:rPr>
        <w:br/>
      </w:r>
      <w:r w:rsidRPr="00203697">
        <w:rPr>
          <w:color w:val="002060"/>
        </w:rPr>
        <w:t>FIGC..</w:t>
      </w:r>
    </w:p>
    <w:p w14:paraId="201E25A8" w14:textId="77777777" w:rsidR="00203697" w:rsidRPr="00203697" w:rsidRDefault="00203697" w:rsidP="00203697">
      <w:pPr>
        <w:jc w:val="left"/>
        <w:rPr>
          <w:rFonts w:ascii="Arial" w:hAnsi="Arial" w:cs="Arial"/>
          <w:color w:val="002060"/>
          <w:sz w:val="24"/>
          <w:szCs w:val="24"/>
        </w:rPr>
      </w:pPr>
      <w:r w:rsidRPr="00203697">
        <w:rPr>
          <w:rFonts w:ascii="Arial" w:hAnsi="Arial" w:cs="Arial"/>
          <w:color w:val="002060"/>
          <w:sz w:val="22"/>
          <w:szCs w:val="22"/>
        </w:rPr>
        <w:t>Di seguito i dettagli per partecipare al primo modulo formativo:</w:t>
      </w:r>
      <w:r w:rsidRPr="00203697">
        <w:rPr>
          <w:rFonts w:ascii="Arial" w:hAnsi="Arial" w:cs="Arial"/>
          <w:color w:val="002060"/>
          <w:sz w:val="24"/>
          <w:szCs w:val="24"/>
        </w:rPr>
        <w:br/>
      </w:r>
      <w:r w:rsidRPr="00203697">
        <w:rPr>
          <w:rFonts w:ascii="Arial" w:hAnsi="Arial" w:cs="Arial"/>
          <w:b/>
          <w:color w:val="002060"/>
          <w:sz w:val="22"/>
          <w:szCs w:val="22"/>
        </w:rPr>
        <w:t>Data: 31 marzo 2026</w:t>
      </w:r>
      <w:r w:rsidRPr="00203697">
        <w:rPr>
          <w:rFonts w:ascii="Arial" w:hAnsi="Arial" w:cs="Arial"/>
          <w:b/>
          <w:color w:val="002060"/>
          <w:sz w:val="24"/>
          <w:szCs w:val="24"/>
        </w:rPr>
        <w:br/>
      </w:r>
      <w:r w:rsidRPr="00203697">
        <w:rPr>
          <w:rFonts w:ascii="Arial" w:hAnsi="Arial" w:cs="Arial"/>
          <w:b/>
          <w:color w:val="002060"/>
          <w:sz w:val="22"/>
          <w:szCs w:val="22"/>
        </w:rPr>
        <w:t>Orario: dalle 16.30 alle 18.00</w:t>
      </w:r>
      <w:r w:rsidRPr="00203697">
        <w:rPr>
          <w:rFonts w:ascii="Arial" w:hAnsi="Arial" w:cs="Arial"/>
          <w:b/>
          <w:color w:val="002060"/>
          <w:sz w:val="24"/>
          <w:szCs w:val="24"/>
        </w:rPr>
        <w:br/>
      </w:r>
      <w:r w:rsidRPr="00203697">
        <w:rPr>
          <w:rFonts w:ascii="Arial" w:hAnsi="Arial" w:cs="Arial"/>
          <w:b/>
          <w:color w:val="002060"/>
          <w:sz w:val="22"/>
          <w:szCs w:val="22"/>
        </w:rPr>
        <w:t>Link di collegamento alla piattaforma Microsoft Teams [</w:t>
      </w:r>
      <w:r w:rsidRPr="00203697">
        <w:rPr>
          <w:rFonts w:ascii="Arial" w:hAnsi="Arial" w:cs="Arial"/>
          <w:b/>
          <w:i/>
          <w:color w:val="002060"/>
          <w:sz w:val="22"/>
          <w:szCs w:val="22"/>
        </w:rPr>
        <w:t>Partecipa all'evento</w:t>
      </w:r>
      <w:r w:rsidRPr="00203697">
        <w:rPr>
          <w:rFonts w:ascii="Arial" w:hAnsi="Arial" w:cs="Arial"/>
          <w:b/>
          <w:color w:val="002060"/>
          <w:sz w:val="22"/>
          <w:szCs w:val="22"/>
        </w:rPr>
        <w:t>].</w:t>
      </w:r>
      <w:r w:rsidRPr="00203697">
        <w:rPr>
          <w:rFonts w:ascii="Arial" w:hAnsi="Arial" w:cs="Arial"/>
          <w:b/>
          <w:color w:val="002060"/>
          <w:sz w:val="24"/>
          <w:szCs w:val="24"/>
        </w:rPr>
        <w:br/>
      </w:r>
      <w:r w:rsidRPr="00203697">
        <w:rPr>
          <w:rFonts w:ascii="Arial" w:hAnsi="Arial" w:cs="Arial"/>
          <w:color w:val="002060"/>
          <w:sz w:val="22"/>
          <w:szCs w:val="22"/>
        </w:rPr>
        <w:t xml:space="preserve">L’evento è dedicato ai Responsabili </w:t>
      </w:r>
      <w:proofErr w:type="spellStart"/>
      <w:r w:rsidRPr="00203697">
        <w:rPr>
          <w:rFonts w:ascii="Arial" w:hAnsi="Arial" w:cs="Arial"/>
          <w:color w:val="002060"/>
          <w:sz w:val="22"/>
          <w:szCs w:val="22"/>
        </w:rPr>
        <w:t>Safeguarding</w:t>
      </w:r>
      <w:proofErr w:type="spellEnd"/>
      <w:r w:rsidRPr="00203697">
        <w:rPr>
          <w:rFonts w:ascii="Arial" w:hAnsi="Arial" w:cs="Arial"/>
          <w:color w:val="002060"/>
          <w:sz w:val="22"/>
          <w:szCs w:val="22"/>
        </w:rPr>
        <w:t xml:space="preserve"> di tutte le società e associazioni sportive affiliate alla FIGC. Tuttavia, il link di partecipazione potrà essere condiviso anche con altre figure interessate alla formazione </w:t>
      </w:r>
      <w:proofErr w:type="spellStart"/>
      <w:r w:rsidRPr="00203697">
        <w:rPr>
          <w:rFonts w:ascii="Arial" w:hAnsi="Arial" w:cs="Arial"/>
          <w:color w:val="002060"/>
          <w:sz w:val="22"/>
          <w:szCs w:val="22"/>
        </w:rPr>
        <w:t>Safeguarding</w:t>
      </w:r>
      <w:proofErr w:type="spellEnd"/>
      <w:r w:rsidRPr="00203697">
        <w:rPr>
          <w:rFonts w:ascii="Arial" w:hAnsi="Arial" w:cs="Arial"/>
          <w:color w:val="002060"/>
          <w:sz w:val="22"/>
          <w:szCs w:val="22"/>
        </w:rPr>
        <w:t>-FIGC, inclusi referenti e collaboratori interni alle Leghe, alle Divisioni e ai Comitati Regionali.</w:t>
      </w:r>
      <w:r w:rsidRPr="00203697">
        <w:rPr>
          <w:rFonts w:ascii="Arial" w:hAnsi="Arial" w:cs="Arial"/>
          <w:color w:val="002060"/>
          <w:sz w:val="24"/>
          <w:szCs w:val="24"/>
        </w:rPr>
        <w:br/>
      </w:r>
      <w:r w:rsidRPr="00203697">
        <w:rPr>
          <w:rFonts w:ascii="Arial" w:hAnsi="Arial" w:cs="Arial"/>
          <w:color w:val="002060"/>
          <w:sz w:val="22"/>
          <w:szCs w:val="22"/>
        </w:rPr>
        <w:t xml:space="preserve">La Federazione informa che i dati dei partecipanti al webinar eventualmente conferiti saranno trattati in conformità con l’informativa privacy reperibile all’indirizzo </w:t>
      </w:r>
      <w:proofErr w:type="gramStart"/>
      <w:r w:rsidRPr="00203697">
        <w:rPr>
          <w:rFonts w:ascii="Arial" w:hAnsi="Arial" w:cs="Arial"/>
          <w:color w:val="002060"/>
          <w:sz w:val="22"/>
          <w:szCs w:val="22"/>
        </w:rPr>
        <w:t>www.figc.it/privacy..</w:t>
      </w:r>
      <w:proofErr w:type="gramEnd"/>
    </w:p>
    <w:p w14:paraId="3F976896" w14:textId="77777777" w:rsidR="00203697" w:rsidRPr="00203697" w:rsidRDefault="00203697" w:rsidP="00203697">
      <w:pPr>
        <w:jc w:val="left"/>
        <w:rPr>
          <w:rFonts w:ascii="Arial" w:hAnsi="Arial" w:cs="Arial"/>
          <w:color w:val="002060"/>
          <w:sz w:val="24"/>
          <w:szCs w:val="24"/>
        </w:rPr>
      </w:pPr>
    </w:p>
    <w:p w14:paraId="2E941211" w14:textId="77777777" w:rsidR="00203697" w:rsidRPr="00203697" w:rsidRDefault="00203697" w:rsidP="00203697">
      <w:pPr>
        <w:rPr>
          <w:rFonts w:ascii="Arial" w:hAnsi="Arial" w:cs="Arial"/>
          <w:color w:val="002060"/>
          <w:sz w:val="22"/>
          <w:szCs w:val="22"/>
        </w:rPr>
      </w:pPr>
    </w:p>
    <w:p w14:paraId="0185EC46" w14:textId="77777777" w:rsidR="00203697" w:rsidRPr="00203697" w:rsidRDefault="00203697" w:rsidP="00203697">
      <w:pPr>
        <w:pStyle w:val="LndNormale1"/>
        <w:rPr>
          <w:color w:val="002060"/>
          <w:sz w:val="28"/>
          <w:szCs w:val="28"/>
        </w:rPr>
      </w:pPr>
      <w:r w:rsidRPr="00203697">
        <w:rPr>
          <w:b/>
          <w:color w:val="002060"/>
          <w:sz w:val="28"/>
          <w:szCs w:val="28"/>
        </w:rPr>
        <w:t>AUTORIZZAZIONE EX ART. 34/3 N.O.I.F.</w:t>
      </w:r>
    </w:p>
    <w:p w14:paraId="09C5E198" w14:textId="77777777" w:rsidR="00203697" w:rsidRPr="00203697" w:rsidRDefault="00203697" w:rsidP="00203697">
      <w:pPr>
        <w:pStyle w:val="LndNormale1"/>
        <w:rPr>
          <w:color w:val="002060"/>
        </w:rPr>
      </w:pPr>
    </w:p>
    <w:p w14:paraId="076C457C" w14:textId="77777777" w:rsidR="00203697" w:rsidRPr="00203697" w:rsidRDefault="00203697" w:rsidP="00203697">
      <w:pPr>
        <w:pStyle w:val="LndNormale1"/>
        <w:rPr>
          <w:color w:val="002060"/>
        </w:rPr>
      </w:pPr>
      <w:r w:rsidRPr="00203697">
        <w:rPr>
          <w:color w:val="002060"/>
        </w:rPr>
        <w:t>Vista la certificazione presentata in conformità all’art. 34/3 delle N.O.I.F. si concede l’autorizzazione, prevista al compimento del 14° anno di età per le calciatrici e al 15° anno di età per i calciatori, ai/alle seguenti calciatori/calciatrici:</w:t>
      </w:r>
    </w:p>
    <w:p w14:paraId="5FB26D0A" w14:textId="77777777" w:rsidR="00203697" w:rsidRPr="00203697" w:rsidRDefault="00203697" w:rsidP="00203697">
      <w:pPr>
        <w:pStyle w:val="LndNormale1"/>
        <w:rPr>
          <w:b/>
          <w:color w:val="002060"/>
        </w:rPr>
      </w:pPr>
      <w:r w:rsidRPr="00203697">
        <w:rPr>
          <w:b/>
          <w:color w:val="002060"/>
        </w:rPr>
        <w:t xml:space="preserve">AUSILI NICOLA </w:t>
      </w:r>
      <w:r w:rsidRPr="00203697">
        <w:rPr>
          <w:b/>
          <w:color w:val="002060"/>
        </w:rPr>
        <w:tab/>
        <w:t>nato 28.10.2010</w:t>
      </w:r>
      <w:r w:rsidRPr="00203697">
        <w:rPr>
          <w:b/>
          <w:color w:val="002060"/>
        </w:rPr>
        <w:tab/>
        <w:t>700.092 C.U.S. ANCONA</w:t>
      </w:r>
    </w:p>
    <w:p w14:paraId="401861A1" w14:textId="77777777" w:rsidR="00203697" w:rsidRPr="00203697" w:rsidRDefault="00203697" w:rsidP="00203697">
      <w:pPr>
        <w:pStyle w:val="LndNormale1"/>
        <w:ind w:firstLine="708"/>
        <w:rPr>
          <w:rFonts w:cs="Arial"/>
          <w:color w:val="002060"/>
          <w:szCs w:val="22"/>
        </w:rPr>
      </w:pPr>
    </w:p>
    <w:p w14:paraId="1AEB84E9" w14:textId="77777777" w:rsidR="00730E41" w:rsidRPr="00203697" w:rsidRDefault="00730E41" w:rsidP="0047674B">
      <w:pPr>
        <w:pStyle w:val="LndNormale1"/>
        <w:rPr>
          <w:rFonts w:cs="Arial"/>
          <w:color w:val="002060"/>
          <w:szCs w:val="22"/>
        </w:rPr>
      </w:pPr>
    </w:p>
    <w:p w14:paraId="3FF99DAA" w14:textId="77777777" w:rsidR="00486A57" w:rsidRPr="009C7DB6" w:rsidRDefault="00486A57" w:rsidP="00486A57">
      <w:pPr>
        <w:pStyle w:val="LndNormale1"/>
        <w:rPr>
          <w:b/>
          <w:color w:val="002060"/>
          <w:sz w:val="28"/>
          <w:szCs w:val="28"/>
        </w:rPr>
      </w:pPr>
      <w:bookmarkStart w:id="6" w:name="_Hlk113435821"/>
      <w:bookmarkStart w:id="7" w:name="_Hlk156378699"/>
      <w:r>
        <w:rPr>
          <w:b/>
          <w:bCs/>
          <w:color w:val="002060"/>
          <w:sz w:val="28"/>
          <w:szCs w:val="28"/>
        </w:rPr>
        <w:t>COPPE</w:t>
      </w:r>
      <w:r w:rsidRPr="009C7DB6">
        <w:rPr>
          <w:b/>
          <w:bCs/>
          <w:color w:val="002060"/>
          <w:sz w:val="28"/>
          <w:szCs w:val="28"/>
        </w:rPr>
        <w:t xml:space="preserve"> PRIMAVERILI UNDER 1</w:t>
      </w:r>
      <w:r>
        <w:rPr>
          <w:b/>
          <w:bCs/>
          <w:color w:val="002060"/>
          <w:sz w:val="28"/>
          <w:szCs w:val="28"/>
        </w:rPr>
        <w:t xml:space="preserve">8, UNDER 16, </w:t>
      </w:r>
      <w:r w:rsidRPr="009C7DB6">
        <w:rPr>
          <w:b/>
          <w:bCs/>
          <w:color w:val="002060"/>
          <w:sz w:val="28"/>
          <w:szCs w:val="28"/>
        </w:rPr>
        <w:t>UNDER 1</w:t>
      </w:r>
      <w:r>
        <w:rPr>
          <w:b/>
          <w:bCs/>
          <w:color w:val="002060"/>
          <w:sz w:val="28"/>
          <w:szCs w:val="28"/>
        </w:rPr>
        <w:t>4</w:t>
      </w:r>
    </w:p>
    <w:p w14:paraId="6622595F" w14:textId="77777777" w:rsidR="00486A57" w:rsidRPr="009C7DB6" w:rsidRDefault="00486A57" w:rsidP="00486A57">
      <w:pPr>
        <w:pStyle w:val="LndNormale1"/>
        <w:rPr>
          <w:color w:val="002060"/>
        </w:rPr>
      </w:pPr>
    </w:p>
    <w:p w14:paraId="4ECB90D0" w14:textId="77777777" w:rsidR="00486A57" w:rsidRPr="007576A6" w:rsidRDefault="00486A57" w:rsidP="00486A57">
      <w:pPr>
        <w:pStyle w:val="LndNormale1"/>
        <w:rPr>
          <w:color w:val="002060"/>
        </w:rPr>
      </w:pPr>
      <w:r w:rsidRPr="007576A6">
        <w:rPr>
          <w:color w:val="002060"/>
        </w:rPr>
        <w:t xml:space="preserve">Si comunica che </w:t>
      </w:r>
      <w:r w:rsidRPr="007576A6">
        <w:rPr>
          <w:b/>
          <w:bCs/>
          <w:color w:val="002060"/>
        </w:rPr>
        <w:t>dal giorno 2 marzo 2026</w:t>
      </w:r>
      <w:r w:rsidRPr="007576A6">
        <w:rPr>
          <w:b/>
          <w:color w:val="002060"/>
        </w:rPr>
        <w:t xml:space="preserve"> </w:t>
      </w:r>
      <w:r w:rsidRPr="007576A6">
        <w:rPr>
          <w:color w:val="002060"/>
        </w:rPr>
        <w:t xml:space="preserve">le domande di iscrizione ai tornei in epigrafe, </w:t>
      </w:r>
      <w:r w:rsidRPr="007576A6">
        <w:rPr>
          <w:color w:val="002060"/>
          <w:u w:val="single"/>
        </w:rPr>
        <w:t xml:space="preserve">DA EFFETTUARSI ESCLUSIVAMENTE CON MODALITÀ ON LINE </w:t>
      </w:r>
      <w:r w:rsidRPr="007576A6">
        <w:rPr>
          <w:color w:val="002060"/>
        </w:rPr>
        <w:t>attraverso l’</w:t>
      </w:r>
      <w:r w:rsidRPr="007576A6">
        <w:rPr>
          <w:b/>
          <w:i/>
          <w:color w:val="002060"/>
        </w:rPr>
        <w:t>”Area Società”</w:t>
      </w:r>
      <w:r w:rsidRPr="007576A6">
        <w:rPr>
          <w:color w:val="002060"/>
        </w:rPr>
        <w:t xml:space="preserve"> presente nel sito ufficiale della LND (</w:t>
      </w:r>
      <w:hyperlink r:id="rId14" w:history="1">
        <w:r w:rsidRPr="007576A6">
          <w:rPr>
            <w:rStyle w:val="Collegamentoipertestuale"/>
          </w:rPr>
          <w:t>www.lnd.it</w:t>
        </w:r>
      </w:hyperlink>
      <w:r w:rsidRPr="007576A6">
        <w:rPr>
          <w:color w:val="002060"/>
        </w:rPr>
        <w:t xml:space="preserve">), dovranno essere trasmesse online a mezzo </w:t>
      </w:r>
      <w:r w:rsidRPr="007576A6">
        <w:rPr>
          <w:b/>
          <w:color w:val="002060"/>
          <w:u w:val="single"/>
        </w:rPr>
        <w:t>firma elettronica</w:t>
      </w:r>
      <w:r w:rsidRPr="007576A6">
        <w:rPr>
          <w:color w:val="002060"/>
        </w:rPr>
        <w:t>, entro e non oltre il giorno:</w:t>
      </w:r>
    </w:p>
    <w:p w14:paraId="727F6CB4" w14:textId="77777777" w:rsidR="00486A57" w:rsidRPr="007576A6" w:rsidRDefault="00486A57" w:rsidP="00486A57">
      <w:pPr>
        <w:pStyle w:val="LndNormale1"/>
        <w:rPr>
          <w:color w:val="002060"/>
        </w:rPr>
      </w:pPr>
    </w:p>
    <w:p w14:paraId="1D7A19DF" w14:textId="77777777" w:rsidR="00486A57" w:rsidRPr="009C7DB6" w:rsidRDefault="00486A57" w:rsidP="00486A57">
      <w:pPr>
        <w:pStyle w:val="LndNormale1"/>
        <w:jc w:val="center"/>
        <w:rPr>
          <w:b/>
          <w:color w:val="002060"/>
        </w:rPr>
      </w:pPr>
      <w:r w:rsidRPr="007576A6">
        <w:rPr>
          <w:b/>
          <w:color w:val="002060"/>
        </w:rPr>
        <w:t>VENERDI’ 27 MARZO 2026, ORE 19:00</w:t>
      </w:r>
    </w:p>
    <w:p w14:paraId="703F49D0" w14:textId="77777777" w:rsidR="00486A57" w:rsidRPr="009C7DB6" w:rsidRDefault="00486A57" w:rsidP="00486A57">
      <w:pPr>
        <w:pStyle w:val="LndNormale1"/>
        <w:rPr>
          <w:color w:val="002060"/>
        </w:rPr>
      </w:pPr>
    </w:p>
    <w:p w14:paraId="46FFAD8B" w14:textId="77777777" w:rsidR="00486A57" w:rsidRPr="004F41FC" w:rsidRDefault="00486A57" w:rsidP="00486A57">
      <w:pPr>
        <w:pStyle w:val="LndNormale1"/>
        <w:rPr>
          <w:b/>
          <w:bCs/>
          <w:color w:val="002060"/>
        </w:rPr>
      </w:pPr>
      <w:r w:rsidRPr="004F41FC">
        <w:rPr>
          <w:b/>
          <w:bCs/>
          <w:color w:val="002060"/>
        </w:rPr>
        <w:t>IL</w:t>
      </w:r>
      <w:r w:rsidRPr="004F41FC">
        <w:rPr>
          <w:b/>
          <w:bCs/>
          <w:color w:val="002060"/>
        </w:rPr>
        <w:tab/>
        <w:t>COPPA PRIMAVERA C5 UNDER 18</w:t>
      </w:r>
    </w:p>
    <w:p w14:paraId="59B1866F" w14:textId="77777777" w:rsidR="00486A57" w:rsidRPr="004F41FC" w:rsidRDefault="00486A57" w:rsidP="00486A57">
      <w:pPr>
        <w:pStyle w:val="LndNormale1"/>
        <w:rPr>
          <w:b/>
          <w:bCs/>
          <w:color w:val="002060"/>
        </w:rPr>
      </w:pPr>
      <w:r w:rsidRPr="004F41FC">
        <w:rPr>
          <w:b/>
          <w:bCs/>
          <w:color w:val="002060"/>
        </w:rPr>
        <w:t>IM</w:t>
      </w:r>
      <w:r w:rsidRPr="004F41FC">
        <w:rPr>
          <w:b/>
          <w:bCs/>
          <w:color w:val="002060"/>
        </w:rPr>
        <w:tab/>
        <w:t>COPPA PRIMAVERA C5 UNDER 16</w:t>
      </w:r>
    </w:p>
    <w:p w14:paraId="0A7F4178" w14:textId="77777777" w:rsidR="00486A57" w:rsidRPr="009C7DB6" w:rsidRDefault="00486A57" w:rsidP="00486A57">
      <w:pPr>
        <w:pStyle w:val="LndNormale1"/>
        <w:rPr>
          <w:b/>
          <w:bCs/>
          <w:color w:val="002060"/>
        </w:rPr>
      </w:pPr>
      <w:r w:rsidRPr="004F41FC">
        <w:rPr>
          <w:b/>
          <w:bCs/>
          <w:color w:val="002060"/>
        </w:rPr>
        <w:t>IQ</w:t>
      </w:r>
      <w:r w:rsidRPr="004F41FC">
        <w:rPr>
          <w:b/>
          <w:bCs/>
          <w:color w:val="002060"/>
        </w:rPr>
        <w:tab/>
        <w:t>COPPA PRIMAVERA C5 UNDER 14</w:t>
      </w:r>
    </w:p>
    <w:p w14:paraId="4EFF56B5" w14:textId="77777777" w:rsidR="00486A57" w:rsidRPr="009C7DB6" w:rsidRDefault="00486A57" w:rsidP="00486A57">
      <w:pPr>
        <w:pStyle w:val="LndNormale1"/>
        <w:rPr>
          <w:color w:val="002060"/>
        </w:rPr>
      </w:pPr>
    </w:p>
    <w:p w14:paraId="34AE4DD9" w14:textId="77777777" w:rsidR="00486A57" w:rsidRPr="009C7DB6" w:rsidRDefault="00486A57" w:rsidP="00486A57">
      <w:pPr>
        <w:pStyle w:val="LndNormale1"/>
        <w:rPr>
          <w:b/>
          <w:color w:val="002060"/>
        </w:rPr>
      </w:pPr>
      <w:r w:rsidRPr="009C7DB6">
        <w:rPr>
          <w:b/>
          <w:color w:val="002060"/>
        </w:rPr>
        <w:t>MODALITA’ OPERATIVE DI ISCRIZIONE</w:t>
      </w:r>
    </w:p>
    <w:p w14:paraId="1DED4D7C" w14:textId="77777777" w:rsidR="00486A57" w:rsidRPr="009C7DB6" w:rsidRDefault="00486A57" w:rsidP="00486A57">
      <w:pPr>
        <w:pStyle w:val="LndNormale1"/>
        <w:rPr>
          <w:color w:val="002060"/>
        </w:rPr>
      </w:pPr>
      <w:r w:rsidRPr="009C7DB6">
        <w:rPr>
          <w:color w:val="002060"/>
        </w:rPr>
        <w:t xml:space="preserve">La </w:t>
      </w:r>
      <w:r w:rsidRPr="009C7DB6">
        <w:rPr>
          <w:b/>
          <w:color w:val="002060"/>
        </w:rPr>
        <w:t>modulistica</w:t>
      </w:r>
      <w:r w:rsidRPr="009C7DB6">
        <w:rPr>
          <w:color w:val="002060"/>
        </w:rPr>
        <w:t xml:space="preserve"> debitamente compilata on-line, deve essere </w:t>
      </w:r>
      <w:r w:rsidRPr="009C7DB6">
        <w:rPr>
          <w:b/>
          <w:color w:val="002060"/>
        </w:rPr>
        <w:t>obbligatoriamente trasmessa</w:t>
      </w:r>
      <w:r w:rsidRPr="009C7DB6">
        <w:rPr>
          <w:color w:val="002060"/>
        </w:rPr>
        <w:t xml:space="preserve"> (timbrata e firmata dal Presidente della Società) </w:t>
      </w:r>
      <w:r w:rsidRPr="009C7DB6">
        <w:rPr>
          <w:b/>
          <w:color w:val="002060"/>
          <w:u w:val="single"/>
        </w:rPr>
        <w:t>a mezzo firma elettronica.</w:t>
      </w:r>
    </w:p>
    <w:bookmarkEnd w:id="6"/>
    <w:p w14:paraId="33C244BF" w14:textId="77777777" w:rsidR="00486A57" w:rsidRPr="009C7DB6" w:rsidRDefault="00486A57" w:rsidP="00486A57">
      <w:pPr>
        <w:pStyle w:val="LndNormale1"/>
        <w:rPr>
          <w:b/>
          <w:color w:val="002060"/>
          <w:u w:val="single"/>
        </w:rPr>
      </w:pPr>
    </w:p>
    <w:p w14:paraId="3ED41DCA" w14:textId="77777777" w:rsidR="00486A57" w:rsidRPr="00FE6B2C" w:rsidRDefault="00486A57" w:rsidP="00486A57">
      <w:pPr>
        <w:pStyle w:val="LndNormale1"/>
        <w:rPr>
          <w:b/>
          <w:color w:val="002060"/>
          <w:sz w:val="24"/>
        </w:rPr>
      </w:pPr>
      <w:r w:rsidRPr="00FE6B2C">
        <w:rPr>
          <w:b/>
          <w:color w:val="002060"/>
          <w:sz w:val="24"/>
        </w:rPr>
        <w:t>INIZIO TORNEI</w:t>
      </w:r>
    </w:p>
    <w:p w14:paraId="6A87B662" w14:textId="77777777" w:rsidR="00486A57" w:rsidRPr="009C7DB6" w:rsidRDefault="00486A57" w:rsidP="00486A57">
      <w:pPr>
        <w:pStyle w:val="LndNormale1"/>
        <w:rPr>
          <w:b/>
          <w:bCs/>
          <w:color w:val="002060"/>
          <w:u w:val="single"/>
        </w:rPr>
      </w:pPr>
      <w:r>
        <w:rPr>
          <w:color w:val="002060"/>
        </w:rPr>
        <w:lastRenderedPageBreak/>
        <w:t>Le Coppe</w:t>
      </w:r>
      <w:r w:rsidRPr="009C7DB6">
        <w:rPr>
          <w:color w:val="002060"/>
        </w:rPr>
        <w:t xml:space="preserve"> Primaverili Under 1</w:t>
      </w:r>
      <w:r>
        <w:rPr>
          <w:color w:val="002060"/>
        </w:rPr>
        <w:t>8, Under 16</w:t>
      </w:r>
      <w:r w:rsidRPr="009C7DB6">
        <w:rPr>
          <w:color w:val="002060"/>
        </w:rPr>
        <w:t xml:space="preserve"> e Under 1</w:t>
      </w:r>
      <w:r>
        <w:rPr>
          <w:color w:val="002060"/>
        </w:rPr>
        <w:t>4</w:t>
      </w:r>
      <w:r w:rsidRPr="009C7DB6">
        <w:rPr>
          <w:color w:val="002060"/>
        </w:rPr>
        <w:t xml:space="preserve"> Calcio a Cinque avranno inizio </w:t>
      </w:r>
      <w:r w:rsidRPr="009C7DB6">
        <w:rPr>
          <w:b/>
          <w:bCs/>
          <w:color w:val="002060"/>
        </w:rPr>
        <w:t xml:space="preserve">SABATO </w:t>
      </w:r>
      <w:r>
        <w:rPr>
          <w:b/>
          <w:bCs/>
          <w:color w:val="002060"/>
        </w:rPr>
        <w:t>11 APRILE 2026</w:t>
      </w:r>
      <w:r w:rsidRPr="009C7DB6">
        <w:rPr>
          <w:b/>
          <w:bCs/>
          <w:color w:val="002060"/>
        </w:rPr>
        <w:t>.</w:t>
      </w:r>
      <w:bookmarkEnd w:id="7"/>
    </w:p>
    <w:p w14:paraId="736CABEF" w14:textId="77777777" w:rsidR="00486A57" w:rsidRDefault="00486A57" w:rsidP="00486A57">
      <w:pPr>
        <w:pStyle w:val="LndNormale1"/>
        <w:rPr>
          <w:color w:val="002060"/>
        </w:rPr>
      </w:pPr>
    </w:p>
    <w:p w14:paraId="2B0CE3F7" w14:textId="77777777" w:rsidR="00486A57" w:rsidRPr="00E40179" w:rsidRDefault="00486A57" w:rsidP="00486A57">
      <w:pPr>
        <w:pStyle w:val="LndNormale1"/>
        <w:rPr>
          <w:b/>
          <w:color w:val="002060"/>
          <w:sz w:val="24"/>
        </w:rPr>
      </w:pPr>
      <w:r w:rsidRPr="00E40179">
        <w:rPr>
          <w:b/>
          <w:color w:val="002060"/>
          <w:sz w:val="24"/>
        </w:rPr>
        <w:t>LIMITE DI PARTECIPAZIONE DEI CALCIATORI</w:t>
      </w:r>
    </w:p>
    <w:p w14:paraId="28924330" w14:textId="77777777" w:rsidR="00486A57" w:rsidRDefault="00486A57" w:rsidP="00486A57">
      <w:pPr>
        <w:pStyle w:val="LndNormale1"/>
        <w:rPr>
          <w:color w:val="002060"/>
        </w:rPr>
      </w:pPr>
    </w:p>
    <w:p w14:paraId="0E2854B8" w14:textId="77777777" w:rsidR="00486A57" w:rsidRPr="00FE6B2C" w:rsidRDefault="00486A57" w:rsidP="00486A57">
      <w:pPr>
        <w:pStyle w:val="LndNormale1"/>
        <w:rPr>
          <w:b/>
          <w:bCs/>
          <w:color w:val="002060"/>
        </w:rPr>
      </w:pPr>
      <w:r w:rsidRPr="00FE6B2C">
        <w:rPr>
          <w:b/>
          <w:bCs/>
          <w:color w:val="002060"/>
        </w:rPr>
        <w:t>COPPA PRIMAVERA C5 UNDER 1</w:t>
      </w:r>
      <w:r>
        <w:rPr>
          <w:b/>
          <w:bCs/>
          <w:color w:val="002060"/>
        </w:rPr>
        <w:t>8</w:t>
      </w:r>
    </w:p>
    <w:p w14:paraId="3C46C6E0" w14:textId="7777777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 xml:space="preserve">ai calciatori nati </w:t>
      </w:r>
      <w:r>
        <w:rPr>
          <w:b/>
          <w:color w:val="002060"/>
        </w:rPr>
        <w:t>nel</w:t>
      </w:r>
      <w:r w:rsidRPr="00E40179">
        <w:rPr>
          <w:b/>
          <w:color w:val="002060"/>
        </w:rPr>
        <w:t xml:space="preserve"> </w:t>
      </w:r>
      <w:r>
        <w:rPr>
          <w:b/>
          <w:color w:val="002060"/>
        </w:rPr>
        <w:t>2008, nel 2009, nel 2010 e nel 2011</w:t>
      </w:r>
      <w:r w:rsidRPr="00E40179">
        <w:rPr>
          <w:b/>
          <w:color w:val="002060"/>
        </w:rPr>
        <w:t xml:space="preserve"> che comunque abbiano compiuto i 1</w:t>
      </w:r>
      <w:r>
        <w:rPr>
          <w:b/>
          <w:color w:val="002060"/>
        </w:rPr>
        <w:t>5</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01/07/2025 Lega Nazionale Dilettanti</w:t>
      </w:r>
      <w:r w:rsidRPr="00E40179">
        <w:rPr>
          <w:color w:val="002060"/>
        </w:rPr>
        <w:t>.</w:t>
      </w:r>
    </w:p>
    <w:p w14:paraId="0248436A" w14:textId="77777777" w:rsidR="00486A57" w:rsidRDefault="00486A57" w:rsidP="00486A57">
      <w:pPr>
        <w:pStyle w:val="LndNormale1"/>
        <w:rPr>
          <w:color w:val="002060"/>
        </w:rPr>
      </w:pPr>
    </w:p>
    <w:p w14:paraId="294EEA4A" w14:textId="77777777" w:rsidR="00486A57" w:rsidRPr="00FE6B2C" w:rsidRDefault="00486A57" w:rsidP="00486A57">
      <w:pPr>
        <w:pStyle w:val="LndNormale1"/>
        <w:rPr>
          <w:b/>
          <w:bCs/>
          <w:color w:val="002060"/>
        </w:rPr>
      </w:pPr>
      <w:r w:rsidRPr="00FE6B2C">
        <w:rPr>
          <w:b/>
          <w:bCs/>
          <w:color w:val="002060"/>
        </w:rPr>
        <w:t>COPPA PRIMAVERA C5 UNDER 1</w:t>
      </w:r>
      <w:r>
        <w:rPr>
          <w:b/>
          <w:bCs/>
          <w:color w:val="002060"/>
        </w:rPr>
        <w:t>6</w:t>
      </w:r>
    </w:p>
    <w:p w14:paraId="537ED5E0" w14:textId="7777777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w:t>
      </w:r>
      <w:r>
        <w:rPr>
          <w:b/>
          <w:color w:val="002060"/>
        </w:rPr>
        <w:t>010, nel 2011</w:t>
      </w:r>
      <w:r w:rsidRPr="00E40179">
        <w:rPr>
          <w:b/>
          <w:color w:val="002060"/>
        </w:rPr>
        <w:t xml:space="preserve"> e nel 201</w:t>
      </w:r>
      <w:r>
        <w:rPr>
          <w:b/>
          <w:color w:val="002060"/>
        </w:rPr>
        <w:t>2</w:t>
      </w:r>
      <w:r w:rsidRPr="00E40179">
        <w:rPr>
          <w:b/>
          <w:color w:val="002060"/>
        </w:rPr>
        <w:t xml:space="preserve"> che comunque abbiano compiuto i 1</w:t>
      </w:r>
      <w:r>
        <w:rPr>
          <w:b/>
          <w:color w:val="002060"/>
        </w:rPr>
        <w:t>4</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11/07/2025 F.I.G.C. Settore Giovanile e Scolastico</w:t>
      </w:r>
      <w:r w:rsidRPr="00E40179">
        <w:rPr>
          <w:color w:val="002060"/>
        </w:rPr>
        <w:t>.</w:t>
      </w:r>
    </w:p>
    <w:p w14:paraId="43DFDDAC" w14:textId="77777777" w:rsidR="00486A57" w:rsidRDefault="00486A57" w:rsidP="00486A57">
      <w:pPr>
        <w:pStyle w:val="LndNormale1"/>
        <w:rPr>
          <w:color w:val="002060"/>
        </w:rPr>
      </w:pPr>
    </w:p>
    <w:p w14:paraId="7E47ED84" w14:textId="77777777" w:rsidR="00486A57" w:rsidRPr="00FE6B2C" w:rsidRDefault="00486A57" w:rsidP="00486A57">
      <w:pPr>
        <w:pStyle w:val="LndNormale1"/>
        <w:rPr>
          <w:b/>
          <w:bCs/>
          <w:color w:val="002060"/>
        </w:rPr>
      </w:pPr>
      <w:r w:rsidRPr="00FE6B2C">
        <w:rPr>
          <w:b/>
          <w:bCs/>
          <w:color w:val="002060"/>
        </w:rPr>
        <w:t>COPPA PRIMAVERA C5 UNDER 14</w:t>
      </w:r>
    </w:p>
    <w:p w14:paraId="286FDF95" w14:textId="6C60143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201</w:t>
      </w:r>
      <w:r>
        <w:rPr>
          <w:b/>
          <w:color w:val="002060"/>
        </w:rPr>
        <w:t>2</w:t>
      </w:r>
      <w:r w:rsidRPr="00E40179">
        <w:rPr>
          <w:b/>
          <w:color w:val="002060"/>
        </w:rPr>
        <w:t xml:space="preserve"> e nel 201</w:t>
      </w:r>
      <w:r>
        <w:rPr>
          <w:b/>
          <w:color w:val="002060"/>
        </w:rPr>
        <w:t>3</w:t>
      </w:r>
      <w:r w:rsidRPr="00E40179">
        <w:rPr>
          <w:b/>
          <w:color w:val="002060"/>
        </w:rPr>
        <w:t xml:space="preserve"> </w:t>
      </w:r>
      <w:r w:rsidRPr="00FE6B2C">
        <w:rPr>
          <w:bCs/>
          <w:color w:val="002060"/>
          <w:u w:val="single"/>
        </w:rPr>
        <w:t>nel rispetto di quanto disposto dal Comunicato Ufficiale n° 01</w:t>
      </w:r>
      <w:r>
        <w:rPr>
          <w:bCs/>
          <w:color w:val="002060"/>
        </w:rPr>
        <w:t xml:space="preserve"> del 11/07/2025 F.I.G.C. Settore Giovanile e Scolastico</w:t>
      </w:r>
      <w:r w:rsidRPr="00E40179">
        <w:rPr>
          <w:color w:val="002060"/>
        </w:rPr>
        <w:t>.</w:t>
      </w:r>
    </w:p>
    <w:p w14:paraId="1844218F" w14:textId="77777777" w:rsidR="004A4161" w:rsidRDefault="004A4161" w:rsidP="0047674B">
      <w:pPr>
        <w:pStyle w:val="LndNormale1"/>
        <w:rPr>
          <w:rFonts w:cs="Arial"/>
          <w:color w:val="002060"/>
          <w:szCs w:val="22"/>
        </w:rPr>
      </w:pPr>
    </w:p>
    <w:p w14:paraId="535F3485" w14:textId="77777777" w:rsidR="00307DE5" w:rsidRDefault="00307DE5" w:rsidP="0047674B">
      <w:pPr>
        <w:pStyle w:val="LndNormale1"/>
        <w:rPr>
          <w:rFonts w:cs="Arial"/>
          <w:color w:val="002060"/>
          <w:szCs w:val="22"/>
        </w:rPr>
      </w:pPr>
    </w:p>
    <w:p w14:paraId="12DCEC87" w14:textId="77777777" w:rsidR="00307DE5" w:rsidRPr="00307DE5" w:rsidRDefault="00307DE5" w:rsidP="00307DE5">
      <w:pPr>
        <w:pStyle w:val="Default"/>
        <w:jc w:val="both"/>
        <w:rPr>
          <w:rFonts w:ascii="Arial" w:hAnsi="Arial" w:cs="Arial"/>
          <w:b/>
          <w:bCs/>
          <w:color w:val="002060"/>
          <w:sz w:val="28"/>
          <w:szCs w:val="28"/>
        </w:rPr>
      </w:pPr>
      <w:r w:rsidRPr="00307DE5">
        <w:rPr>
          <w:rFonts w:ascii="Arial" w:hAnsi="Arial" w:cs="Arial"/>
          <w:b/>
          <w:bCs/>
          <w:color w:val="002060"/>
          <w:sz w:val="28"/>
          <w:szCs w:val="28"/>
        </w:rPr>
        <w:t>FASE FINALE COPPA ITALIA FUTSAL – SERIE “</w:t>
      </w:r>
      <w:proofErr w:type="gramStart"/>
      <w:r w:rsidRPr="00307DE5">
        <w:rPr>
          <w:rFonts w:ascii="Arial" w:hAnsi="Arial" w:cs="Arial"/>
          <w:b/>
          <w:bCs/>
          <w:color w:val="002060"/>
          <w:sz w:val="28"/>
          <w:szCs w:val="28"/>
        </w:rPr>
        <w:t>A”-</w:t>
      </w:r>
      <w:proofErr w:type="gramEnd"/>
      <w:r w:rsidRPr="00307DE5">
        <w:rPr>
          <w:rFonts w:ascii="Arial" w:hAnsi="Arial" w:cs="Arial"/>
          <w:b/>
          <w:bCs/>
          <w:color w:val="002060"/>
          <w:sz w:val="28"/>
          <w:szCs w:val="28"/>
        </w:rPr>
        <w:t xml:space="preserve"> “PALAPROMETEO ESTRA” DI ANCONA DAL 25 AL 29 MARZO 2026-CLINIC DI FORMAZIONE SUL FUTSAL</w:t>
      </w:r>
    </w:p>
    <w:p w14:paraId="1D9A80B7" w14:textId="77777777" w:rsidR="00307DE5" w:rsidRDefault="00307DE5" w:rsidP="00307DE5">
      <w:pPr>
        <w:pStyle w:val="Default"/>
        <w:jc w:val="both"/>
        <w:rPr>
          <w:rFonts w:ascii="Arial" w:hAnsi="Arial" w:cs="Arial"/>
          <w:color w:val="002060"/>
          <w:sz w:val="22"/>
          <w:szCs w:val="22"/>
        </w:rPr>
      </w:pPr>
    </w:p>
    <w:p w14:paraId="406AC1AC" w14:textId="55AE5FB5"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 xml:space="preserve">Dal 25 al 29 marzo 2026 ad ANCONA, presso il Palasport “PALAPROMETEO ESTRA”, si disputeranno le gare valide per la Fase Finale della Coppa Italia di Futsal – “Serie A” in cui saranno coinvolte le seguenti squadre: FELDI EBOLI, NAPOLI FUTSAL, L84 TORINO, ECOCITY GENZANO, COVEI META CATANIA BRICOCITY, SANDRO ABATE, SPORTING SALA CONSILINA e ROMA 1927. La Divisione Calcio a </w:t>
      </w:r>
      <w:proofErr w:type="gramStart"/>
      <w:r w:rsidRPr="00307DE5">
        <w:rPr>
          <w:rFonts w:ascii="Arial" w:hAnsi="Arial" w:cs="Arial"/>
          <w:color w:val="002060"/>
          <w:sz w:val="22"/>
          <w:szCs w:val="22"/>
        </w:rPr>
        <w:t>5,in</w:t>
      </w:r>
      <w:proofErr w:type="gramEnd"/>
      <w:r w:rsidRPr="00307DE5">
        <w:rPr>
          <w:rFonts w:ascii="Arial" w:hAnsi="Arial" w:cs="Arial"/>
          <w:color w:val="002060"/>
          <w:sz w:val="22"/>
          <w:szCs w:val="22"/>
        </w:rPr>
        <w:t xml:space="preserve"> collaborazione il Settore Giovanile e Scolastico stanno organizzando alcune iniziative che costituiranno un’importante occasione di coinvolgimento e condivisione, per sostenere le squadre partecipanti, per promuovere il FUTSAL ed i valori positivi, quali il TIFO CORRETTO.</w:t>
      </w:r>
    </w:p>
    <w:p w14:paraId="5A94BA06"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Pertanto, con lo scopo di offrire l’opportunità di “Vivere il Futsal” e consentire un’ampia partecipazione all’evento, per assistere alle gare è previsto l’ingresso gratuito fino al raggiungimento della capienza massima consentita. Per poter usufruire di tale opportunità non è necessaria nessuna registrazione, sarà sufficiente presentarsi all’ingresso del Palasport. Di seguito si riporta il calendario delle gare:</w:t>
      </w:r>
    </w:p>
    <w:p w14:paraId="16B17084" w14:textId="77777777" w:rsidR="00307DE5" w:rsidRPr="00307DE5" w:rsidRDefault="00307DE5" w:rsidP="00307DE5">
      <w:pPr>
        <w:pStyle w:val="Default"/>
        <w:jc w:val="both"/>
        <w:rPr>
          <w:rFonts w:ascii="Arial" w:hAnsi="Arial" w:cs="Arial"/>
          <w:b/>
          <w:bCs/>
          <w:color w:val="002060"/>
          <w:sz w:val="22"/>
          <w:szCs w:val="22"/>
          <w:u w:val="single"/>
        </w:rPr>
      </w:pPr>
      <w:r w:rsidRPr="00307DE5">
        <w:rPr>
          <w:rFonts w:ascii="Arial" w:hAnsi="Arial" w:cs="Arial"/>
          <w:b/>
          <w:bCs/>
          <w:color w:val="002060"/>
          <w:sz w:val="22"/>
          <w:szCs w:val="22"/>
          <w:u w:val="single"/>
        </w:rPr>
        <w:t>MERCOLEDÌ 25 MARZO</w:t>
      </w:r>
    </w:p>
    <w:p w14:paraId="303646DB"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18,00 – Q1 Serie A: FELDI EBOLI-NAPOLI FUTSAL</w:t>
      </w:r>
    </w:p>
    <w:p w14:paraId="2D48FD4D"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20.30 – Q2 Serie A: L84 TORINO-ECOCITY GENZANO</w:t>
      </w:r>
    </w:p>
    <w:p w14:paraId="642A4039" w14:textId="77777777" w:rsidR="00307DE5" w:rsidRPr="00307DE5" w:rsidRDefault="00307DE5" w:rsidP="00307DE5">
      <w:pPr>
        <w:pStyle w:val="Default"/>
        <w:jc w:val="both"/>
        <w:rPr>
          <w:rFonts w:ascii="Arial" w:hAnsi="Arial" w:cs="Arial"/>
          <w:b/>
          <w:bCs/>
          <w:color w:val="002060"/>
          <w:sz w:val="22"/>
          <w:szCs w:val="22"/>
          <w:u w:val="single"/>
        </w:rPr>
      </w:pPr>
      <w:r w:rsidRPr="00307DE5">
        <w:rPr>
          <w:rFonts w:ascii="Arial" w:hAnsi="Arial" w:cs="Arial"/>
          <w:b/>
          <w:bCs/>
          <w:color w:val="002060"/>
          <w:sz w:val="22"/>
          <w:szCs w:val="22"/>
          <w:u w:val="single"/>
        </w:rPr>
        <w:t>GIOVEDÌ 26 MARZO</w:t>
      </w:r>
    </w:p>
    <w:p w14:paraId="43EEAEF6"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16.30 – Q3 Serie A: COVEI META CATANIA BRICOCITY-SANDRO ABATE</w:t>
      </w:r>
    </w:p>
    <w:p w14:paraId="36BAEE8E"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19,00 – Q4 Serie A: SPORTING SALA CONSILINA-ROMA 1927</w:t>
      </w:r>
    </w:p>
    <w:p w14:paraId="3C5E9999" w14:textId="77777777" w:rsidR="00307DE5" w:rsidRPr="00307DE5" w:rsidRDefault="00307DE5" w:rsidP="00307DE5">
      <w:pPr>
        <w:pStyle w:val="Default"/>
        <w:jc w:val="both"/>
        <w:rPr>
          <w:rFonts w:ascii="Arial" w:hAnsi="Arial" w:cs="Arial"/>
          <w:b/>
          <w:bCs/>
          <w:color w:val="002060"/>
          <w:sz w:val="22"/>
          <w:szCs w:val="22"/>
          <w:u w:val="single"/>
        </w:rPr>
      </w:pPr>
      <w:r w:rsidRPr="00307DE5">
        <w:rPr>
          <w:rFonts w:ascii="Arial" w:hAnsi="Arial" w:cs="Arial"/>
          <w:b/>
          <w:bCs/>
          <w:color w:val="002060"/>
          <w:sz w:val="22"/>
          <w:szCs w:val="22"/>
          <w:u w:val="single"/>
        </w:rPr>
        <w:t>SABATO 28 MARZO</w:t>
      </w:r>
    </w:p>
    <w:p w14:paraId="14375E86"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18.30 – S1 Serie A: VINCENTE Q1-VINCENTE Q2</w:t>
      </w:r>
    </w:p>
    <w:p w14:paraId="2B31E949"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21,00 – S2 Serie A: VINCENTE Q3-VINCENTE Q4</w:t>
      </w:r>
    </w:p>
    <w:p w14:paraId="34CF6E9C" w14:textId="77777777" w:rsidR="00307DE5" w:rsidRPr="00307DE5" w:rsidRDefault="00307DE5" w:rsidP="00307DE5">
      <w:pPr>
        <w:pStyle w:val="Default"/>
        <w:jc w:val="both"/>
        <w:rPr>
          <w:rFonts w:ascii="Arial" w:hAnsi="Arial" w:cs="Arial"/>
          <w:b/>
          <w:bCs/>
          <w:color w:val="002060"/>
          <w:sz w:val="22"/>
          <w:szCs w:val="22"/>
          <w:u w:val="single"/>
        </w:rPr>
      </w:pPr>
      <w:r w:rsidRPr="00307DE5">
        <w:rPr>
          <w:rFonts w:ascii="Arial" w:hAnsi="Arial" w:cs="Arial"/>
          <w:b/>
          <w:bCs/>
          <w:color w:val="002060"/>
          <w:sz w:val="22"/>
          <w:szCs w:val="22"/>
          <w:u w:val="single"/>
        </w:rPr>
        <w:t>DOMENICA 29 MARZO</w:t>
      </w:r>
    </w:p>
    <w:p w14:paraId="14D32F64"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11,00 – Finale Under 19</w:t>
      </w:r>
    </w:p>
    <w:p w14:paraId="04CDC535"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14,00 – Finale Serie A2 Élite</w:t>
      </w:r>
    </w:p>
    <w:p w14:paraId="6513265E"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19,00 – Finale Serie A: VINCENTE S1-VINCENTE S2</w:t>
      </w:r>
    </w:p>
    <w:p w14:paraId="2AB3D31E" w14:textId="77777777" w:rsidR="00307DE5" w:rsidRPr="00307DE5" w:rsidRDefault="00307DE5" w:rsidP="00307DE5">
      <w:pPr>
        <w:pStyle w:val="Default"/>
        <w:rPr>
          <w:rFonts w:ascii="Arial" w:hAnsi="Arial" w:cs="Arial"/>
          <w:b/>
          <w:bCs/>
          <w:color w:val="002060"/>
          <w:sz w:val="23"/>
          <w:szCs w:val="23"/>
          <w:u w:val="single"/>
        </w:rPr>
      </w:pPr>
      <w:r w:rsidRPr="00307DE5">
        <w:rPr>
          <w:rFonts w:ascii="Arial" w:hAnsi="Arial" w:cs="Arial"/>
          <w:b/>
          <w:bCs/>
          <w:color w:val="002060"/>
          <w:sz w:val="23"/>
          <w:szCs w:val="23"/>
          <w:u w:val="single"/>
        </w:rPr>
        <w:t>CLINIC DI FORMAZIONE SUL FUTSAL</w:t>
      </w:r>
    </w:p>
    <w:p w14:paraId="4FB7001D" w14:textId="77777777" w:rsidR="00307DE5" w:rsidRPr="00307DE5" w:rsidRDefault="00307DE5" w:rsidP="00307DE5">
      <w:pPr>
        <w:pStyle w:val="Default"/>
        <w:jc w:val="both"/>
        <w:rPr>
          <w:rFonts w:ascii="Arial" w:hAnsi="Arial" w:cs="Arial"/>
          <w:b/>
          <w:bCs/>
          <w:color w:val="002060"/>
          <w:sz w:val="22"/>
          <w:szCs w:val="22"/>
        </w:rPr>
      </w:pPr>
      <w:r w:rsidRPr="00307DE5">
        <w:rPr>
          <w:rFonts w:ascii="Arial" w:hAnsi="Arial" w:cs="Arial"/>
          <w:b/>
          <w:bCs/>
          <w:color w:val="002060"/>
          <w:sz w:val="22"/>
          <w:szCs w:val="22"/>
        </w:rPr>
        <w:t xml:space="preserve">In occasione dell’organizzazione della Fase Fiale della Coppa Italia di Futsal – “Serie A”, presso il Palasport “PALAPROMETEO ESTRA” di ANCONA, la Divisione Calcio a 5, organizza un Clinic per Allenatori previsto </w:t>
      </w:r>
      <w:proofErr w:type="gramStart"/>
      <w:r w:rsidRPr="00307DE5">
        <w:rPr>
          <w:rFonts w:ascii="Arial" w:hAnsi="Arial" w:cs="Arial"/>
          <w:b/>
          <w:bCs/>
          <w:color w:val="002060"/>
          <w:sz w:val="22"/>
          <w:szCs w:val="22"/>
        </w:rPr>
        <w:t>Domenica</w:t>
      </w:r>
      <w:proofErr w:type="gramEnd"/>
      <w:r w:rsidRPr="00307DE5">
        <w:rPr>
          <w:rFonts w:ascii="Arial" w:hAnsi="Arial" w:cs="Arial"/>
          <w:b/>
          <w:bCs/>
          <w:color w:val="002060"/>
          <w:sz w:val="22"/>
          <w:szCs w:val="22"/>
        </w:rPr>
        <w:t xml:space="preserve"> 29 </w:t>
      </w:r>
      <w:proofErr w:type="gramStart"/>
      <w:r w:rsidRPr="00307DE5">
        <w:rPr>
          <w:rFonts w:ascii="Arial" w:hAnsi="Arial" w:cs="Arial"/>
          <w:b/>
          <w:bCs/>
          <w:color w:val="002060"/>
          <w:sz w:val="22"/>
          <w:szCs w:val="22"/>
        </w:rPr>
        <w:t>Marzo</w:t>
      </w:r>
      <w:proofErr w:type="gramEnd"/>
      <w:r w:rsidRPr="00307DE5">
        <w:rPr>
          <w:rFonts w:ascii="Arial" w:hAnsi="Arial" w:cs="Arial"/>
          <w:b/>
          <w:bCs/>
          <w:color w:val="002060"/>
          <w:sz w:val="22"/>
          <w:szCs w:val="22"/>
        </w:rPr>
        <w:t>, con inizio previsto alle ore 16,00, con l’intervento di due relatori d’eccezione.</w:t>
      </w:r>
    </w:p>
    <w:p w14:paraId="3A8C26B0" w14:textId="77777777" w:rsidR="00307DE5" w:rsidRPr="00307DE5" w:rsidRDefault="00307DE5" w:rsidP="00307DE5">
      <w:pPr>
        <w:pStyle w:val="Default"/>
        <w:jc w:val="both"/>
        <w:rPr>
          <w:rFonts w:ascii="Arial" w:hAnsi="Arial" w:cs="Arial"/>
          <w:b/>
          <w:bCs/>
          <w:color w:val="002060"/>
          <w:sz w:val="22"/>
          <w:szCs w:val="22"/>
          <w:u w:val="single"/>
        </w:rPr>
      </w:pPr>
      <w:r w:rsidRPr="00307DE5">
        <w:rPr>
          <w:rFonts w:ascii="Arial" w:hAnsi="Arial" w:cs="Arial"/>
          <w:b/>
          <w:bCs/>
          <w:color w:val="002060"/>
          <w:sz w:val="22"/>
          <w:szCs w:val="22"/>
          <w:u w:val="single"/>
        </w:rPr>
        <w:t xml:space="preserve">RELATORI  </w:t>
      </w:r>
    </w:p>
    <w:p w14:paraId="2DB4F2B9"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lastRenderedPageBreak/>
        <w:t>Sul palco saliranno Salvo Samperi, Commissario Tecnico della Nazionale italiana e José Venancio Lopez Hierro, tetra-campione della Spagna (con due finali mondiali all’attivo) allenata dal 2007 al 2018, che relazioneranno sui seguenti argomenti:</w:t>
      </w:r>
    </w:p>
    <w:p w14:paraId="11D0734F" w14:textId="77777777" w:rsidR="00307DE5" w:rsidRPr="00307DE5" w:rsidRDefault="00307DE5" w:rsidP="00307DE5">
      <w:pPr>
        <w:pStyle w:val="Default"/>
        <w:jc w:val="both"/>
        <w:rPr>
          <w:rFonts w:ascii="Arial" w:hAnsi="Arial" w:cs="Arial"/>
          <w:color w:val="002060"/>
          <w:sz w:val="22"/>
          <w:szCs w:val="22"/>
          <w:u w:val="single"/>
        </w:rPr>
      </w:pPr>
      <w:r w:rsidRPr="00307DE5">
        <w:rPr>
          <w:rFonts w:ascii="Arial" w:hAnsi="Arial" w:cs="Arial"/>
          <w:b/>
          <w:bCs/>
          <w:color w:val="002060"/>
          <w:sz w:val="22"/>
          <w:szCs w:val="22"/>
          <w:u w:val="single"/>
        </w:rPr>
        <w:t>SALVO SAMPERI:</w:t>
      </w:r>
    </w:p>
    <w:p w14:paraId="04E457D9"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“Giocare in avanti: la ricerca della verticalità. Considerazioni e metodologia dell’allenamento”</w:t>
      </w:r>
    </w:p>
    <w:p w14:paraId="470AD182" w14:textId="77777777" w:rsidR="00307DE5" w:rsidRPr="00307DE5" w:rsidRDefault="00307DE5" w:rsidP="00307DE5">
      <w:pPr>
        <w:pStyle w:val="Default"/>
        <w:jc w:val="both"/>
        <w:rPr>
          <w:rFonts w:ascii="Arial" w:hAnsi="Arial" w:cs="Arial"/>
          <w:b/>
          <w:bCs/>
          <w:color w:val="002060"/>
          <w:sz w:val="22"/>
          <w:szCs w:val="22"/>
          <w:u w:val="single"/>
        </w:rPr>
      </w:pPr>
      <w:r w:rsidRPr="00307DE5">
        <w:rPr>
          <w:rFonts w:ascii="Arial" w:hAnsi="Arial" w:cs="Arial"/>
          <w:b/>
          <w:bCs/>
          <w:color w:val="002060"/>
          <w:sz w:val="22"/>
          <w:szCs w:val="22"/>
          <w:u w:val="single"/>
        </w:rPr>
        <w:t>JOSÉ VENANCIO LOPEZ HIERRO:</w:t>
      </w:r>
    </w:p>
    <w:p w14:paraId="0514527B"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“Il terzo uomo nell’attacco”</w:t>
      </w:r>
    </w:p>
    <w:p w14:paraId="77ACDB86"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 xml:space="preserve">Il clinic del Pala Prometeo Estra è gratuito, 210 i posti a disposizione: per la partecipazione è necessaria l’iscrizione tramite il modulo che è possibile compilare Online al seguente link, indicando nome, cognome, indirizzo </w:t>
      </w:r>
      <w:proofErr w:type="gramStart"/>
      <w:r w:rsidRPr="00307DE5">
        <w:rPr>
          <w:rFonts w:ascii="Arial" w:hAnsi="Arial" w:cs="Arial"/>
          <w:color w:val="002060"/>
          <w:sz w:val="22"/>
          <w:szCs w:val="22"/>
        </w:rPr>
        <w:t>email</w:t>
      </w:r>
      <w:proofErr w:type="gramEnd"/>
      <w:r w:rsidRPr="00307DE5">
        <w:rPr>
          <w:rFonts w:ascii="Arial" w:hAnsi="Arial" w:cs="Arial"/>
          <w:color w:val="002060"/>
          <w:sz w:val="22"/>
          <w:szCs w:val="22"/>
        </w:rPr>
        <w:t>, indirizzo di residenza, società di appartenenza e tipo di abilitazione posseduta:</w:t>
      </w:r>
    </w:p>
    <w:p w14:paraId="3D6E8F47" w14:textId="77777777" w:rsidR="00307DE5" w:rsidRPr="00307DE5" w:rsidRDefault="00307DE5" w:rsidP="00307DE5">
      <w:pPr>
        <w:widowControl w:val="0"/>
        <w:autoSpaceDE w:val="0"/>
        <w:autoSpaceDN w:val="0"/>
        <w:rPr>
          <w:rFonts w:ascii="Arial" w:eastAsia="Trebuchet MS" w:hAnsi="Arial" w:cs="Arial"/>
          <w:b/>
          <w:color w:val="002060"/>
          <w:sz w:val="22"/>
          <w:szCs w:val="22"/>
        </w:rPr>
      </w:pPr>
      <w:hyperlink r:id="rId15">
        <w:r w:rsidRPr="00307DE5">
          <w:rPr>
            <w:rFonts w:ascii="Arial" w:eastAsia="Trebuchet MS" w:hAnsi="Arial" w:cs="Arial"/>
            <w:b/>
            <w:color w:val="002060"/>
            <w:sz w:val="22"/>
            <w:szCs w:val="22"/>
            <w:u w:val="single" w:color="0462C1"/>
          </w:rPr>
          <w:t>IL</w:t>
        </w:r>
        <w:r w:rsidRPr="00307DE5">
          <w:rPr>
            <w:rFonts w:ascii="Arial" w:eastAsia="Trebuchet MS" w:hAnsi="Arial" w:cs="Arial"/>
            <w:b/>
            <w:color w:val="002060"/>
            <w:spacing w:val="-2"/>
            <w:sz w:val="22"/>
            <w:szCs w:val="22"/>
            <w:u w:val="single" w:color="0462C1"/>
          </w:rPr>
          <w:t xml:space="preserve"> </w:t>
        </w:r>
        <w:r w:rsidRPr="00307DE5">
          <w:rPr>
            <w:rFonts w:ascii="Arial" w:eastAsia="Trebuchet MS" w:hAnsi="Arial" w:cs="Arial"/>
            <w:b/>
            <w:color w:val="002060"/>
            <w:sz w:val="22"/>
            <w:szCs w:val="22"/>
            <w:u w:val="single" w:color="0462C1"/>
          </w:rPr>
          <w:t>MODULO</w:t>
        </w:r>
        <w:r w:rsidRPr="00307DE5">
          <w:rPr>
            <w:rFonts w:ascii="Arial" w:eastAsia="Trebuchet MS" w:hAnsi="Arial" w:cs="Arial"/>
            <w:b/>
            <w:color w:val="002060"/>
            <w:spacing w:val="6"/>
            <w:sz w:val="22"/>
            <w:szCs w:val="22"/>
            <w:u w:val="single" w:color="0462C1"/>
          </w:rPr>
          <w:t xml:space="preserve"> </w:t>
        </w:r>
        <w:r w:rsidRPr="00307DE5">
          <w:rPr>
            <w:rFonts w:ascii="Arial" w:eastAsia="Trebuchet MS" w:hAnsi="Arial" w:cs="Arial"/>
            <w:b/>
            <w:color w:val="002060"/>
            <w:sz w:val="22"/>
            <w:szCs w:val="22"/>
            <w:u w:val="single" w:color="0462C1"/>
          </w:rPr>
          <w:t xml:space="preserve">DI </w:t>
        </w:r>
        <w:r w:rsidRPr="00307DE5">
          <w:rPr>
            <w:rFonts w:ascii="Arial" w:eastAsia="Trebuchet MS" w:hAnsi="Arial" w:cs="Arial"/>
            <w:b/>
            <w:color w:val="002060"/>
            <w:spacing w:val="-2"/>
            <w:sz w:val="22"/>
            <w:szCs w:val="22"/>
            <w:u w:val="single" w:color="0462C1"/>
          </w:rPr>
          <w:t>ISCRIZIONE</w:t>
        </w:r>
      </w:hyperlink>
    </w:p>
    <w:p w14:paraId="557B6A56" w14:textId="77777777" w:rsidR="00307DE5" w:rsidRPr="00307DE5" w:rsidRDefault="00307DE5" w:rsidP="00307DE5">
      <w:pPr>
        <w:pStyle w:val="Default"/>
        <w:jc w:val="both"/>
        <w:rPr>
          <w:rFonts w:ascii="Arial" w:hAnsi="Arial" w:cs="Arial"/>
          <w:color w:val="002060"/>
          <w:sz w:val="22"/>
          <w:szCs w:val="22"/>
        </w:rPr>
      </w:pPr>
      <w:hyperlink r:id="rId16" w:history="1"/>
    </w:p>
    <w:p w14:paraId="498BBD4E" w14:textId="77777777" w:rsidR="00307DE5" w:rsidRPr="00307DE5" w:rsidRDefault="00307DE5" w:rsidP="0047674B">
      <w:pPr>
        <w:pStyle w:val="LndNormale1"/>
        <w:rPr>
          <w:rFonts w:cs="Arial"/>
          <w:color w:val="002060"/>
          <w:szCs w:val="22"/>
        </w:rPr>
      </w:pPr>
    </w:p>
    <w:p w14:paraId="6489F2CF" w14:textId="77777777" w:rsidR="00307DE5" w:rsidRPr="00307DE5" w:rsidRDefault="00307DE5" w:rsidP="00307DE5">
      <w:pPr>
        <w:pStyle w:val="LndNormale1"/>
        <w:rPr>
          <w:rFonts w:cs="Arial"/>
          <w:b/>
          <w:color w:val="002060"/>
          <w:sz w:val="28"/>
          <w:szCs w:val="28"/>
        </w:rPr>
      </w:pPr>
      <w:r w:rsidRPr="00307DE5">
        <w:rPr>
          <w:rFonts w:cs="Arial"/>
          <w:b/>
          <w:color w:val="002060"/>
          <w:sz w:val="28"/>
          <w:szCs w:val="28"/>
        </w:rPr>
        <w:t>SISTEMA DI QUALITA’ DEI CLUB GIOVANILI  STAGIONE SPORTIVA 2025/2026</w:t>
      </w:r>
    </w:p>
    <w:p w14:paraId="1D177966" w14:textId="77777777" w:rsidR="00FE63BB" w:rsidRDefault="00FE63BB" w:rsidP="00307DE5">
      <w:pPr>
        <w:pStyle w:val="LndNormale1"/>
        <w:rPr>
          <w:rFonts w:cs="Arial"/>
          <w:color w:val="002060"/>
          <w:szCs w:val="22"/>
        </w:rPr>
      </w:pPr>
    </w:p>
    <w:p w14:paraId="1B34E2AB" w14:textId="3710DDBD" w:rsidR="00307DE5" w:rsidRPr="00307DE5" w:rsidRDefault="00307DE5" w:rsidP="00307DE5">
      <w:pPr>
        <w:pStyle w:val="LndNormale1"/>
        <w:rPr>
          <w:rFonts w:cs="Arial"/>
          <w:color w:val="002060"/>
          <w:szCs w:val="22"/>
        </w:rPr>
      </w:pPr>
      <w:r w:rsidRPr="00307DE5">
        <w:rPr>
          <w:rFonts w:cs="Arial"/>
          <w:color w:val="002060"/>
          <w:szCs w:val="22"/>
        </w:rPr>
        <w:t>Si allega al presente C.U. l’elenco delle società suddivise per delegazioni che hanno ottenuto, per la stagione sportiva 2025/2026 il riconoscimento di:</w:t>
      </w:r>
    </w:p>
    <w:p w14:paraId="56E86A13" w14:textId="77777777" w:rsidR="00307DE5" w:rsidRPr="00307DE5" w:rsidRDefault="00307DE5" w:rsidP="00307DE5">
      <w:pPr>
        <w:pStyle w:val="LndNormale1"/>
        <w:rPr>
          <w:rFonts w:cs="Arial"/>
          <w:color w:val="002060"/>
          <w:szCs w:val="22"/>
        </w:rPr>
      </w:pPr>
      <w:r w:rsidRPr="00307DE5">
        <w:rPr>
          <w:rFonts w:cs="Arial"/>
          <w:color w:val="002060"/>
          <w:szCs w:val="22"/>
        </w:rPr>
        <w:t xml:space="preserve">- Club Giovanili di 2° Livello; </w:t>
      </w:r>
    </w:p>
    <w:p w14:paraId="2D3A3E55" w14:textId="77777777" w:rsidR="00307DE5" w:rsidRPr="00307DE5" w:rsidRDefault="00307DE5" w:rsidP="00307DE5">
      <w:pPr>
        <w:pStyle w:val="LndNormale1"/>
        <w:rPr>
          <w:rFonts w:cs="Arial"/>
          <w:color w:val="002060"/>
          <w:szCs w:val="22"/>
        </w:rPr>
      </w:pPr>
      <w:r w:rsidRPr="00307DE5">
        <w:rPr>
          <w:rFonts w:cs="Arial"/>
          <w:color w:val="002060"/>
          <w:szCs w:val="22"/>
        </w:rPr>
        <w:t>- Club Giovanili di 1° Livello;</w:t>
      </w:r>
    </w:p>
    <w:p w14:paraId="2E761E25" w14:textId="77777777" w:rsidR="00307DE5" w:rsidRPr="00307DE5" w:rsidRDefault="00307DE5" w:rsidP="00307DE5">
      <w:pPr>
        <w:pStyle w:val="LndNormale1"/>
        <w:rPr>
          <w:rFonts w:cs="Arial"/>
          <w:color w:val="002060"/>
          <w:szCs w:val="22"/>
        </w:rPr>
      </w:pPr>
      <w:r w:rsidRPr="00307DE5">
        <w:rPr>
          <w:rFonts w:cs="Arial"/>
          <w:color w:val="002060"/>
          <w:szCs w:val="22"/>
        </w:rPr>
        <w:t>- Club Giovanili non Classificati</w:t>
      </w:r>
    </w:p>
    <w:p w14:paraId="046F2E10" w14:textId="77777777" w:rsidR="00307DE5" w:rsidRPr="00307DE5" w:rsidRDefault="00307DE5" w:rsidP="00307DE5">
      <w:pPr>
        <w:pStyle w:val="LndNormale1"/>
        <w:rPr>
          <w:rFonts w:cs="Arial"/>
          <w:b/>
          <w:color w:val="002060"/>
          <w:szCs w:val="22"/>
        </w:rPr>
      </w:pPr>
      <w:r w:rsidRPr="00307DE5">
        <w:rPr>
          <w:rFonts w:cs="Arial"/>
          <w:color w:val="002060"/>
          <w:szCs w:val="22"/>
        </w:rPr>
        <w:t xml:space="preserve">- </w:t>
      </w:r>
      <w:r w:rsidRPr="00307DE5">
        <w:rPr>
          <w:rFonts w:cs="Arial"/>
          <w:b/>
          <w:color w:val="002060"/>
          <w:szCs w:val="22"/>
        </w:rPr>
        <w:t>Si precisa che i Club Giovanili di 3° Livello il riconoscimento avverrà alla fine delle fasi di controllo e sarà a cura del Settore Giovanile e Scolastico Nazionale.</w:t>
      </w:r>
    </w:p>
    <w:p w14:paraId="014D32F5" w14:textId="77777777" w:rsidR="00307DE5" w:rsidRDefault="00307DE5" w:rsidP="0047674B">
      <w:pPr>
        <w:pStyle w:val="LndNormale1"/>
        <w:rPr>
          <w:rFonts w:cs="Arial"/>
          <w:color w:val="002060"/>
          <w:szCs w:val="22"/>
        </w:rPr>
      </w:pPr>
    </w:p>
    <w:p w14:paraId="4CB5419E" w14:textId="77777777" w:rsidR="002F69BA" w:rsidRPr="002F69BA" w:rsidRDefault="002F69BA" w:rsidP="0047674B">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7"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41A616EB" w14:textId="77777777" w:rsidR="001B61AF" w:rsidRPr="00A7123E" w:rsidRDefault="001B61AF" w:rsidP="001B61AF">
      <w:pPr>
        <w:pStyle w:val="breakline"/>
        <w:rPr>
          <w:color w:val="002060"/>
        </w:rPr>
      </w:pPr>
    </w:p>
    <w:p w14:paraId="1BCA0552" w14:textId="77777777" w:rsidR="001B61AF" w:rsidRPr="00A7123E" w:rsidRDefault="001B61AF" w:rsidP="001B61AF">
      <w:pPr>
        <w:pStyle w:val="titolocampionato0"/>
        <w:shd w:val="clear" w:color="auto" w:fill="CCCCCC"/>
        <w:spacing w:before="80" w:after="40"/>
        <w:rPr>
          <w:color w:val="002060"/>
        </w:rPr>
      </w:pPr>
      <w:r w:rsidRPr="00A7123E">
        <w:rPr>
          <w:color w:val="002060"/>
        </w:rPr>
        <w:t>CALCIO A CINQUE SERIE C1</w:t>
      </w:r>
    </w:p>
    <w:p w14:paraId="75ADF9B8" w14:textId="77777777" w:rsidR="001B61AF" w:rsidRPr="00A7123E" w:rsidRDefault="001B61AF" w:rsidP="001B61AF">
      <w:pPr>
        <w:pStyle w:val="titoloprinc0"/>
        <w:rPr>
          <w:color w:val="002060"/>
        </w:rPr>
      </w:pPr>
      <w:r w:rsidRPr="00A7123E">
        <w:rPr>
          <w:color w:val="002060"/>
        </w:rPr>
        <w:t>RISULTATI</w:t>
      </w:r>
    </w:p>
    <w:p w14:paraId="2E51FF6E" w14:textId="77777777" w:rsidR="001B61AF" w:rsidRPr="00A7123E" w:rsidRDefault="001B61AF" w:rsidP="001B61AF">
      <w:pPr>
        <w:pStyle w:val="breakline"/>
        <w:rPr>
          <w:color w:val="002060"/>
        </w:rPr>
      </w:pPr>
    </w:p>
    <w:p w14:paraId="1AC0F4E8" w14:textId="77777777" w:rsidR="001B61AF" w:rsidRPr="00A7123E" w:rsidRDefault="001B61AF" w:rsidP="001B61AF">
      <w:pPr>
        <w:pStyle w:val="sottotitolocampionato10"/>
        <w:rPr>
          <w:color w:val="002060"/>
        </w:rPr>
      </w:pPr>
      <w:r w:rsidRPr="00A7123E">
        <w:rPr>
          <w:color w:val="002060"/>
        </w:rPr>
        <w:t>RISULTATI UFFICIALI GARE DEL 13/03/2026</w:t>
      </w:r>
    </w:p>
    <w:p w14:paraId="778028DE" w14:textId="77777777" w:rsidR="001B61AF" w:rsidRPr="001F05CC" w:rsidRDefault="001B61AF" w:rsidP="001F05CC">
      <w:pPr>
        <w:pStyle w:val="sottotitolocampionato20"/>
        <w:spacing w:before="0" w:beforeAutospacing="0" w:after="0" w:afterAutospacing="0"/>
        <w:rPr>
          <w:rFonts w:ascii="Arial" w:hAnsi="Arial" w:cs="Arial"/>
          <w:color w:val="002060"/>
          <w:sz w:val="20"/>
          <w:szCs w:val="20"/>
        </w:rPr>
      </w:pPr>
      <w:r w:rsidRPr="001F05CC">
        <w:rPr>
          <w:rFonts w:ascii="Arial" w:hAnsi="Arial" w:cs="Arial"/>
          <w:color w:val="002060"/>
          <w:sz w:val="20"/>
          <w:szCs w:val="20"/>
        </w:rPr>
        <w:t>Si trascrivono qui di seguito i risultati ufficiali delle gare disputate</w:t>
      </w:r>
    </w:p>
    <w:p w14:paraId="0AACBC85" w14:textId="77777777" w:rsidR="001B61AF" w:rsidRPr="00A7123E" w:rsidRDefault="001B61AF" w:rsidP="001B61A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B61AF" w:rsidRPr="00A7123E" w14:paraId="1E6BB1EE" w14:textId="77777777" w:rsidTr="001B282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B61AF" w:rsidRPr="00A7123E" w14:paraId="7B7109BE" w14:textId="77777777" w:rsidTr="001B28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8F523" w14:textId="77777777" w:rsidR="001B61AF" w:rsidRPr="00A7123E" w:rsidRDefault="001B61AF" w:rsidP="001B2823">
                  <w:pPr>
                    <w:pStyle w:val="headertabella0"/>
                    <w:rPr>
                      <w:color w:val="002060"/>
                    </w:rPr>
                  </w:pPr>
                  <w:r w:rsidRPr="00A7123E">
                    <w:rPr>
                      <w:color w:val="002060"/>
                    </w:rPr>
                    <w:t>GIRONE A - 10 Giornata - R</w:t>
                  </w:r>
                </w:p>
              </w:tc>
            </w:tr>
            <w:tr w:rsidR="001B61AF" w:rsidRPr="00A7123E" w14:paraId="775C1068" w14:textId="77777777" w:rsidTr="001B282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8FA98C" w14:textId="77777777" w:rsidR="001B61AF" w:rsidRPr="00A7123E" w:rsidRDefault="001B61AF" w:rsidP="001B2823">
                  <w:pPr>
                    <w:pStyle w:val="rowtabella0"/>
                    <w:rPr>
                      <w:color w:val="002060"/>
                    </w:rPr>
                  </w:pPr>
                  <w:r w:rsidRPr="00A7123E">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82C83" w14:textId="77777777" w:rsidR="001B61AF" w:rsidRPr="00A7123E" w:rsidRDefault="001B61AF" w:rsidP="001B2823">
                  <w:pPr>
                    <w:pStyle w:val="rowtabella0"/>
                    <w:rPr>
                      <w:color w:val="002060"/>
                    </w:rPr>
                  </w:pPr>
                  <w:r w:rsidRPr="00A7123E">
                    <w:rPr>
                      <w:color w:val="002060"/>
                    </w:rPr>
                    <w:t>- BAYER CAPPUCCINI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07077" w14:textId="77777777" w:rsidR="001B61AF" w:rsidRPr="00A7123E" w:rsidRDefault="001B61AF" w:rsidP="001B2823">
                  <w:pPr>
                    <w:pStyle w:val="rowtabella0"/>
                    <w:jc w:val="center"/>
                    <w:rPr>
                      <w:color w:val="002060"/>
                    </w:rPr>
                  </w:pPr>
                  <w:r w:rsidRPr="00A7123E">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6734A9" w14:textId="77777777" w:rsidR="001B61AF" w:rsidRPr="00A7123E" w:rsidRDefault="001B61AF" w:rsidP="001B2823">
                  <w:pPr>
                    <w:pStyle w:val="rowtabella0"/>
                    <w:jc w:val="center"/>
                    <w:rPr>
                      <w:color w:val="002060"/>
                    </w:rPr>
                  </w:pPr>
                  <w:r w:rsidRPr="00A7123E">
                    <w:rPr>
                      <w:color w:val="002060"/>
                    </w:rPr>
                    <w:t> </w:t>
                  </w:r>
                </w:p>
              </w:tc>
            </w:tr>
            <w:tr w:rsidR="001B61AF" w:rsidRPr="00A7123E" w14:paraId="53EF69DC"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EE5DE5" w14:textId="77777777" w:rsidR="001B61AF" w:rsidRPr="00A7123E" w:rsidRDefault="001B61AF" w:rsidP="001B2823">
                  <w:pPr>
                    <w:pStyle w:val="rowtabella0"/>
                    <w:rPr>
                      <w:color w:val="002060"/>
                    </w:rPr>
                  </w:pPr>
                  <w:r w:rsidRPr="00A7123E">
                    <w:rPr>
                      <w:color w:val="002060"/>
                    </w:rPr>
                    <w:t>(1) CERRETO D ESI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94D443" w14:textId="77777777" w:rsidR="001B61AF" w:rsidRPr="00A7123E" w:rsidRDefault="001B61AF" w:rsidP="001B2823">
                  <w:pPr>
                    <w:pStyle w:val="rowtabella0"/>
                    <w:rPr>
                      <w:color w:val="002060"/>
                    </w:rPr>
                  </w:pPr>
                  <w:r w:rsidRPr="00A7123E">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9FDF69" w14:textId="77777777" w:rsidR="001B61AF" w:rsidRPr="00A7123E" w:rsidRDefault="001B61AF" w:rsidP="001B2823">
                  <w:pPr>
                    <w:pStyle w:val="rowtabella0"/>
                    <w:jc w:val="center"/>
                    <w:rPr>
                      <w:color w:val="002060"/>
                    </w:rPr>
                  </w:pPr>
                  <w:r w:rsidRPr="00A7123E">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4AAD84" w14:textId="77777777" w:rsidR="001B61AF" w:rsidRPr="00A7123E" w:rsidRDefault="001B61AF" w:rsidP="001B2823">
                  <w:pPr>
                    <w:pStyle w:val="rowtabella0"/>
                    <w:jc w:val="center"/>
                    <w:rPr>
                      <w:color w:val="002060"/>
                    </w:rPr>
                  </w:pPr>
                  <w:r w:rsidRPr="00A7123E">
                    <w:rPr>
                      <w:color w:val="002060"/>
                    </w:rPr>
                    <w:t> </w:t>
                  </w:r>
                </w:p>
              </w:tc>
            </w:tr>
            <w:tr w:rsidR="001B61AF" w:rsidRPr="00A7123E" w14:paraId="06F0A616"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BCECA6" w14:textId="77777777" w:rsidR="001B61AF" w:rsidRPr="00A7123E" w:rsidRDefault="001B61AF" w:rsidP="001B2823">
                  <w:pPr>
                    <w:pStyle w:val="rowtabella0"/>
                    <w:rPr>
                      <w:color w:val="002060"/>
                    </w:rPr>
                  </w:pPr>
                  <w:r w:rsidRPr="00A7123E">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CF59F9" w14:textId="77777777" w:rsidR="001B61AF" w:rsidRPr="00A7123E" w:rsidRDefault="001B61AF" w:rsidP="001B2823">
                  <w:pPr>
                    <w:pStyle w:val="rowtabella0"/>
                    <w:rPr>
                      <w:color w:val="002060"/>
                    </w:rPr>
                  </w:pPr>
                  <w:r w:rsidRPr="00A7123E">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BB6BBD" w14:textId="77777777" w:rsidR="001B61AF" w:rsidRPr="00A7123E" w:rsidRDefault="001B61AF" w:rsidP="001B2823">
                  <w:pPr>
                    <w:pStyle w:val="rowtabella0"/>
                    <w:jc w:val="center"/>
                    <w:rPr>
                      <w:color w:val="002060"/>
                    </w:rPr>
                  </w:pPr>
                  <w:r w:rsidRPr="00A7123E">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211A08" w14:textId="77777777" w:rsidR="001B61AF" w:rsidRPr="00A7123E" w:rsidRDefault="001B61AF" w:rsidP="001B2823">
                  <w:pPr>
                    <w:pStyle w:val="rowtabella0"/>
                    <w:jc w:val="center"/>
                    <w:rPr>
                      <w:color w:val="002060"/>
                    </w:rPr>
                  </w:pPr>
                  <w:r w:rsidRPr="00A7123E">
                    <w:rPr>
                      <w:color w:val="002060"/>
                    </w:rPr>
                    <w:t> </w:t>
                  </w:r>
                </w:p>
              </w:tc>
            </w:tr>
            <w:tr w:rsidR="001B61AF" w:rsidRPr="00A7123E" w14:paraId="059EC5B7"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205329" w14:textId="77777777" w:rsidR="001B61AF" w:rsidRPr="00A7123E" w:rsidRDefault="001B61AF" w:rsidP="001B2823">
                  <w:pPr>
                    <w:pStyle w:val="rowtabella0"/>
                    <w:rPr>
                      <w:color w:val="002060"/>
                    </w:rPr>
                  </w:pPr>
                  <w:r w:rsidRPr="00A7123E">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233C70" w14:textId="77777777" w:rsidR="001B61AF" w:rsidRPr="00A7123E" w:rsidRDefault="001B61AF" w:rsidP="001B2823">
                  <w:pPr>
                    <w:pStyle w:val="rowtabella0"/>
                    <w:rPr>
                      <w:color w:val="002060"/>
                    </w:rPr>
                  </w:pPr>
                  <w:r w:rsidRPr="00A7123E">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D267C9" w14:textId="77777777" w:rsidR="001B61AF" w:rsidRPr="00A7123E" w:rsidRDefault="001B61AF" w:rsidP="001B2823">
                  <w:pPr>
                    <w:pStyle w:val="rowtabella0"/>
                    <w:jc w:val="center"/>
                    <w:rPr>
                      <w:color w:val="002060"/>
                    </w:rPr>
                  </w:pPr>
                  <w:r w:rsidRPr="00A7123E">
                    <w:rPr>
                      <w:color w:val="002060"/>
                    </w:rPr>
                    <w:t>7 - 7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E44E5B" w14:textId="77777777" w:rsidR="001B61AF" w:rsidRPr="00A7123E" w:rsidRDefault="001B61AF" w:rsidP="001B2823">
                  <w:pPr>
                    <w:pStyle w:val="rowtabella0"/>
                    <w:jc w:val="center"/>
                    <w:rPr>
                      <w:color w:val="002060"/>
                    </w:rPr>
                  </w:pPr>
                  <w:r w:rsidRPr="00A7123E">
                    <w:rPr>
                      <w:color w:val="002060"/>
                    </w:rPr>
                    <w:t> </w:t>
                  </w:r>
                </w:p>
              </w:tc>
            </w:tr>
            <w:tr w:rsidR="001B61AF" w:rsidRPr="00A7123E" w14:paraId="2C4C1C67"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13A9FD" w14:textId="77777777" w:rsidR="001B61AF" w:rsidRPr="00A7123E" w:rsidRDefault="001B61AF" w:rsidP="001B2823">
                  <w:pPr>
                    <w:pStyle w:val="rowtabella0"/>
                    <w:rPr>
                      <w:color w:val="002060"/>
                    </w:rPr>
                  </w:pPr>
                  <w:r w:rsidRPr="00A7123E">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6D24B5" w14:textId="77777777" w:rsidR="001B61AF" w:rsidRPr="00A7123E" w:rsidRDefault="001B61AF" w:rsidP="001B2823">
                  <w:pPr>
                    <w:pStyle w:val="rowtabella0"/>
                    <w:rPr>
                      <w:color w:val="002060"/>
                    </w:rPr>
                  </w:pPr>
                  <w:r w:rsidRPr="00A7123E">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25E667" w14:textId="77777777" w:rsidR="001B61AF" w:rsidRPr="00A7123E" w:rsidRDefault="001B61AF" w:rsidP="001B2823">
                  <w:pPr>
                    <w:pStyle w:val="rowtabella0"/>
                    <w:jc w:val="center"/>
                    <w:rPr>
                      <w:color w:val="002060"/>
                    </w:rPr>
                  </w:pPr>
                  <w:r w:rsidRPr="00A7123E">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04F587" w14:textId="77777777" w:rsidR="001B61AF" w:rsidRPr="00A7123E" w:rsidRDefault="001B61AF" w:rsidP="001B2823">
                  <w:pPr>
                    <w:pStyle w:val="rowtabella0"/>
                    <w:jc w:val="center"/>
                    <w:rPr>
                      <w:color w:val="002060"/>
                    </w:rPr>
                  </w:pPr>
                  <w:r w:rsidRPr="00A7123E">
                    <w:rPr>
                      <w:color w:val="002060"/>
                    </w:rPr>
                    <w:t> </w:t>
                  </w:r>
                </w:p>
              </w:tc>
            </w:tr>
            <w:tr w:rsidR="001B61AF" w:rsidRPr="00A7123E" w14:paraId="1C3AF78F"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EA6585" w14:textId="77777777" w:rsidR="001B61AF" w:rsidRPr="00A7123E" w:rsidRDefault="001B61AF" w:rsidP="001B2823">
                  <w:pPr>
                    <w:pStyle w:val="rowtabella0"/>
                    <w:rPr>
                      <w:color w:val="002060"/>
                    </w:rPr>
                  </w:pPr>
                  <w:r w:rsidRPr="00A7123E">
                    <w:rPr>
                      <w:color w:val="002060"/>
                    </w:rPr>
                    <w:t>SAMBENEDETTESE C5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4591D0" w14:textId="77777777" w:rsidR="001B61AF" w:rsidRPr="00A7123E" w:rsidRDefault="001B61AF" w:rsidP="001B2823">
                  <w:pPr>
                    <w:pStyle w:val="rowtabella0"/>
                    <w:rPr>
                      <w:color w:val="002060"/>
                    </w:rPr>
                  </w:pPr>
                  <w:r w:rsidRPr="00A7123E">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F77AA7" w14:textId="77777777" w:rsidR="001B61AF" w:rsidRPr="00A7123E" w:rsidRDefault="001B61AF" w:rsidP="001B2823">
                  <w:pPr>
                    <w:pStyle w:val="rowtabella0"/>
                    <w:jc w:val="center"/>
                    <w:rPr>
                      <w:color w:val="002060"/>
                    </w:rPr>
                  </w:pPr>
                  <w:r w:rsidRPr="00A7123E">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294B50" w14:textId="77777777" w:rsidR="001B61AF" w:rsidRPr="00A7123E" w:rsidRDefault="001B61AF" w:rsidP="001B2823">
                  <w:pPr>
                    <w:pStyle w:val="rowtabella0"/>
                    <w:jc w:val="center"/>
                    <w:rPr>
                      <w:color w:val="002060"/>
                    </w:rPr>
                  </w:pPr>
                  <w:r w:rsidRPr="00A7123E">
                    <w:rPr>
                      <w:color w:val="002060"/>
                    </w:rPr>
                    <w:t> </w:t>
                  </w:r>
                </w:p>
              </w:tc>
            </w:tr>
            <w:tr w:rsidR="001B61AF" w:rsidRPr="00A7123E" w14:paraId="645F06C0" w14:textId="77777777" w:rsidTr="001B282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37E4F8" w14:textId="77777777" w:rsidR="001B61AF" w:rsidRPr="00A7123E" w:rsidRDefault="001B61AF" w:rsidP="001B2823">
                  <w:pPr>
                    <w:pStyle w:val="rowtabella0"/>
                    <w:rPr>
                      <w:color w:val="002060"/>
                    </w:rPr>
                  </w:pPr>
                  <w:r w:rsidRPr="00A7123E">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57C488" w14:textId="77777777" w:rsidR="001B61AF" w:rsidRPr="00A7123E" w:rsidRDefault="001B61AF" w:rsidP="001B2823">
                  <w:pPr>
                    <w:pStyle w:val="rowtabella0"/>
                    <w:rPr>
                      <w:color w:val="002060"/>
                    </w:rPr>
                  </w:pPr>
                  <w:r w:rsidRPr="00A7123E">
                    <w:rPr>
                      <w:color w:val="002060"/>
                    </w:rPr>
                    <w:t>- U.S. FORTUNA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B3EFE" w14:textId="77777777" w:rsidR="001B61AF" w:rsidRPr="00A7123E" w:rsidRDefault="001B61AF" w:rsidP="001B2823">
                  <w:pPr>
                    <w:pStyle w:val="rowtabella0"/>
                    <w:jc w:val="center"/>
                    <w:rPr>
                      <w:color w:val="002060"/>
                    </w:rPr>
                  </w:pPr>
                  <w:r w:rsidRPr="00A7123E">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C68D8" w14:textId="77777777" w:rsidR="001B61AF" w:rsidRPr="00A7123E" w:rsidRDefault="001B61AF" w:rsidP="001B2823">
                  <w:pPr>
                    <w:pStyle w:val="rowtabella0"/>
                    <w:jc w:val="center"/>
                    <w:rPr>
                      <w:color w:val="002060"/>
                    </w:rPr>
                  </w:pPr>
                  <w:r w:rsidRPr="00A7123E">
                    <w:rPr>
                      <w:color w:val="002060"/>
                    </w:rPr>
                    <w:t> </w:t>
                  </w:r>
                </w:p>
              </w:tc>
            </w:tr>
            <w:tr w:rsidR="001B61AF" w:rsidRPr="00A7123E" w14:paraId="193EB080" w14:textId="77777777" w:rsidTr="001B2823">
              <w:tc>
                <w:tcPr>
                  <w:tcW w:w="4700" w:type="dxa"/>
                  <w:gridSpan w:val="4"/>
                  <w:tcBorders>
                    <w:top w:val="nil"/>
                    <w:left w:val="nil"/>
                    <w:bottom w:val="nil"/>
                    <w:right w:val="nil"/>
                  </w:tcBorders>
                  <w:tcMar>
                    <w:top w:w="20" w:type="dxa"/>
                    <w:left w:w="20" w:type="dxa"/>
                    <w:bottom w:w="20" w:type="dxa"/>
                    <w:right w:w="20" w:type="dxa"/>
                  </w:tcMar>
                  <w:vAlign w:val="center"/>
                  <w:hideMark/>
                </w:tcPr>
                <w:p w14:paraId="2C92DD40" w14:textId="77777777" w:rsidR="001B61AF" w:rsidRPr="00A7123E" w:rsidRDefault="001B61AF" w:rsidP="001B2823">
                  <w:pPr>
                    <w:pStyle w:val="rowtabella0"/>
                    <w:rPr>
                      <w:color w:val="002060"/>
                    </w:rPr>
                  </w:pPr>
                  <w:r w:rsidRPr="00A7123E">
                    <w:rPr>
                      <w:color w:val="002060"/>
                    </w:rPr>
                    <w:t>(1) - disputata il 14/03/2026</w:t>
                  </w:r>
                </w:p>
              </w:tc>
            </w:tr>
          </w:tbl>
          <w:p w14:paraId="1505E695" w14:textId="77777777" w:rsidR="001B61AF" w:rsidRPr="00A7123E" w:rsidRDefault="001B61AF" w:rsidP="001B2823">
            <w:pPr>
              <w:rPr>
                <w:color w:val="002060"/>
              </w:rPr>
            </w:pPr>
          </w:p>
        </w:tc>
      </w:tr>
    </w:tbl>
    <w:p w14:paraId="2495BC19" w14:textId="77777777" w:rsidR="001B61AF" w:rsidRPr="00A7123E" w:rsidRDefault="001B61AF" w:rsidP="001B61AF">
      <w:pPr>
        <w:pStyle w:val="breakline"/>
        <w:rPr>
          <w:rFonts w:eastAsiaTheme="minorEastAsia"/>
          <w:color w:val="002060"/>
        </w:rPr>
      </w:pPr>
    </w:p>
    <w:p w14:paraId="1F5DCD3F" w14:textId="77777777" w:rsidR="001B61AF" w:rsidRPr="00A7123E" w:rsidRDefault="001B61AF" w:rsidP="001B61AF">
      <w:pPr>
        <w:pStyle w:val="breakline"/>
        <w:rPr>
          <w:color w:val="002060"/>
        </w:rPr>
      </w:pPr>
    </w:p>
    <w:p w14:paraId="6C97AC45" w14:textId="77777777" w:rsidR="001B61AF" w:rsidRPr="00A7123E" w:rsidRDefault="001B61AF" w:rsidP="001B61AF">
      <w:pPr>
        <w:pStyle w:val="titoloprinc0"/>
        <w:rPr>
          <w:color w:val="002060"/>
        </w:rPr>
      </w:pPr>
      <w:r w:rsidRPr="00A7123E">
        <w:rPr>
          <w:color w:val="002060"/>
        </w:rPr>
        <w:lastRenderedPageBreak/>
        <w:t>GIUDICE SPORTIVO</w:t>
      </w:r>
    </w:p>
    <w:p w14:paraId="11B8D0B9" w14:textId="77777777" w:rsidR="001B61AF" w:rsidRPr="00A7123E" w:rsidRDefault="001B61AF" w:rsidP="001B61AF">
      <w:pPr>
        <w:pStyle w:val="diffida"/>
        <w:rPr>
          <w:color w:val="002060"/>
        </w:rPr>
      </w:pPr>
      <w:r w:rsidRPr="00A7123E">
        <w:rPr>
          <w:color w:val="002060"/>
        </w:rPr>
        <w:t>Il Giudice Sportivo Avv. Agnese Lazzaretti, con l'assistenza del Segretario Angelo Castellana, nella seduta del 18/03/2026, ha adottato le decisioni che di seguito integralmente si riportano:</w:t>
      </w:r>
    </w:p>
    <w:p w14:paraId="7A2C1435" w14:textId="77777777" w:rsidR="001B61AF" w:rsidRPr="00A7123E" w:rsidRDefault="001B61AF" w:rsidP="001B61AF">
      <w:pPr>
        <w:pStyle w:val="titolo10"/>
        <w:rPr>
          <w:color w:val="002060"/>
        </w:rPr>
      </w:pPr>
      <w:r w:rsidRPr="00A7123E">
        <w:rPr>
          <w:color w:val="002060"/>
        </w:rPr>
        <w:t xml:space="preserve">GARE DEL 13/ 3/2026 </w:t>
      </w:r>
    </w:p>
    <w:p w14:paraId="08102EA4" w14:textId="77777777" w:rsidR="001B61AF" w:rsidRPr="00A7123E" w:rsidRDefault="001B61AF" w:rsidP="001B61AF">
      <w:pPr>
        <w:pStyle w:val="titolo7a"/>
        <w:rPr>
          <w:color w:val="002060"/>
        </w:rPr>
      </w:pPr>
      <w:r w:rsidRPr="00A7123E">
        <w:rPr>
          <w:color w:val="002060"/>
        </w:rPr>
        <w:t xml:space="preserve">PROVVEDIMENTI DISCIPLINARI </w:t>
      </w:r>
    </w:p>
    <w:p w14:paraId="6FDA06F1" w14:textId="77777777" w:rsidR="001B61AF" w:rsidRPr="00A7123E" w:rsidRDefault="001B61AF" w:rsidP="001B61AF">
      <w:pPr>
        <w:pStyle w:val="titolo7b0"/>
        <w:rPr>
          <w:color w:val="002060"/>
        </w:rPr>
      </w:pPr>
      <w:r w:rsidRPr="00A7123E">
        <w:rPr>
          <w:color w:val="002060"/>
        </w:rPr>
        <w:t xml:space="preserve">In base alle risultanze degli atti ufficiali sono state deliberate le seguenti sanzioni disciplinari. </w:t>
      </w:r>
    </w:p>
    <w:p w14:paraId="1A4942B0" w14:textId="77777777" w:rsidR="001B61AF" w:rsidRPr="00A7123E" w:rsidRDefault="001B61AF" w:rsidP="001B61AF">
      <w:pPr>
        <w:pStyle w:val="titolo30"/>
        <w:rPr>
          <w:color w:val="002060"/>
        </w:rPr>
      </w:pPr>
      <w:r w:rsidRPr="00A7123E">
        <w:rPr>
          <w:color w:val="002060"/>
        </w:rPr>
        <w:t xml:space="preserve">SOCIETA' </w:t>
      </w:r>
    </w:p>
    <w:p w14:paraId="07902C70" w14:textId="77777777" w:rsidR="001B61AF" w:rsidRPr="00A7123E" w:rsidRDefault="001B61AF" w:rsidP="001B61AF">
      <w:pPr>
        <w:pStyle w:val="titolo20"/>
        <w:rPr>
          <w:color w:val="002060"/>
        </w:rPr>
      </w:pPr>
      <w:r w:rsidRPr="00A7123E">
        <w:rPr>
          <w:color w:val="002060"/>
        </w:rPr>
        <w:t xml:space="preserve">AMMENDA </w:t>
      </w:r>
    </w:p>
    <w:p w14:paraId="410577A4" w14:textId="77777777" w:rsidR="001B61AF" w:rsidRPr="00A7123E" w:rsidRDefault="001B61AF" w:rsidP="001B61AF">
      <w:pPr>
        <w:pStyle w:val="diffida"/>
        <w:spacing w:before="80" w:beforeAutospacing="0" w:after="40" w:afterAutospacing="0"/>
        <w:jc w:val="left"/>
        <w:rPr>
          <w:color w:val="002060"/>
        </w:rPr>
      </w:pPr>
      <w:r w:rsidRPr="00A7123E">
        <w:rPr>
          <w:color w:val="002060"/>
        </w:rPr>
        <w:t xml:space="preserve">Euro 150,00 TRE TORRI A.S.D. </w:t>
      </w:r>
      <w:r w:rsidRPr="00A7123E">
        <w:rPr>
          <w:color w:val="002060"/>
        </w:rPr>
        <w:br/>
        <w:t xml:space="preserve">Per comportamento offensivo dei propri sostenitori nei confronti dell'arbitro. </w:t>
      </w:r>
    </w:p>
    <w:p w14:paraId="09CB95D7" w14:textId="77777777" w:rsidR="001B61AF" w:rsidRPr="00A7123E" w:rsidRDefault="001B61AF" w:rsidP="001B61AF">
      <w:pPr>
        <w:pStyle w:val="titolo30"/>
        <w:rPr>
          <w:color w:val="002060"/>
        </w:rPr>
      </w:pPr>
      <w:r w:rsidRPr="00A7123E">
        <w:rPr>
          <w:color w:val="002060"/>
        </w:rPr>
        <w:t xml:space="preserve">DIRIGENTI </w:t>
      </w:r>
    </w:p>
    <w:p w14:paraId="6240029D" w14:textId="77777777" w:rsidR="001B61AF" w:rsidRPr="00A7123E" w:rsidRDefault="001B61AF" w:rsidP="001B61AF">
      <w:pPr>
        <w:pStyle w:val="titolo20"/>
        <w:rPr>
          <w:color w:val="002060"/>
        </w:rPr>
      </w:pPr>
      <w:r w:rsidRPr="00A7123E">
        <w:rPr>
          <w:color w:val="002060"/>
        </w:rPr>
        <w:t xml:space="preserve">INIBIZIONE A TEMPO OPPURE SQUALIFICA A GARE: FINO AL 1/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21EE7E55" w14:textId="77777777" w:rsidTr="001B2823">
        <w:tc>
          <w:tcPr>
            <w:tcW w:w="2200" w:type="dxa"/>
            <w:tcMar>
              <w:top w:w="20" w:type="dxa"/>
              <w:left w:w="20" w:type="dxa"/>
              <w:bottom w:w="20" w:type="dxa"/>
              <w:right w:w="20" w:type="dxa"/>
            </w:tcMar>
            <w:vAlign w:val="center"/>
            <w:hideMark/>
          </w:tcPr>
          <w:p w14:paraId="4CB13300" w14:textId="77777777" w:rsidR="001B61AF" w:rsidRPr="00A7123E" w:rsidRDefault="001B61AF" w:rsidP="001B2823">
            <w:pPr>
              <w:pStyle w:val="movimento"/>
              <w:rPr>
                <w:color w:val="002060"/>
              </w:rPr>
            </w:pPr>
            <w:r w:rsidRPr="00A7123E">
              <w:rPr>
                <w:color w:val="002060"/>
              </w:rPr>
              <w:t>PIERBATTISTA GUIDO</w:t>
            </w:r>
          </w:p>
        </w:tc>
        <w:tc>
          <w:tcPr>
            <w:tcW w:w="2200" w:type="dxa"/>
            <w:tcMar>
              <w:top w:w="20" w:type="dxa"/>
              <w:left w:w="20" w:type="dxa"/>
              <w:bottom w:w="20" w:type="dxa"/>
              <w:right w:w="20" w:type="dxa"/>
            </w:tcMar>
            <w:vAlign w:val="center"/>
            <w:hideMark/>
          </w:tcPr>
          <w:p w14:paraId="44FE6B67" w14:textId="77777777" w:rsidR="001B61AF" w:rsidRPr="00A7123E" w:rsidRDefault="001B61AF" w:rsidP="001B2823">
            <w:pPr>
              <w:pStyle w:val="movimento2"/>
              <w:rPr>
                <w:color w:val="002060"/>
              </w:rPr>
            </w:pPr>
            <w:r w:rsidRPr="00A7123E">
              <w:rPr>
                <w:color w:val="002060"/>
              </w:rPr>
              <w:t xml:space="preserve">(FUTSAL MONTURANO) </w:t>
            </w:r>
          </w:p>
        </w:tc>
        <w:tc>
          <w:tcPr>
            <w:tcW w:w="800" w:type="dxa"/>
            <w:tcMar>
              <w:top w:w="20" w:type="dxa"/>
              <w:left w:w="20" w:type="dxa"/>
              <w:bottom w:w="20" w:type="dxa"/>
              <w:right w:w="20" w:type="dxa"/>
            </w:tcMar>
            <w:vAlign w:val="center"/>
            <w:hideMark/>
          </w:tcPr>
          <w:p w14:paraId="6F6B378A"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7F3EA343"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210A4464" w14:textId="77777777" w:rsidR="001B61AF" w:rsidRPr="00A7123E" w:rsidRDefault="001B61AF" w:rsidP="001B2823">
            <w:pPr>
              <w:pStyle w:val="movimento2"/>
              <w:rPr>
                <w:color w:val="002060"/>
              </w:rPr>
            </w:pPr>
            <w:r w:rsidRPr="00A7123E">
              <w:rPr>
                <w:color w:val="002060"/>
              </w:rPr>
              <w:t> </w:t>
            </w:r>
          </w:p>
        </w:tc>
      </w:tr>
    </w:tbl>
    <w:p w14:paraId="557139BA" w14:textId="77777777" w:rsidR="001B61AF" w:rsidRPr="00A7123E" w:rsidRDefault="001B61AF" w:rsidP="001B61AF">
      <w:pPr>
        <w:pStyle w:val="diffida"/>
        <w:spacing w:before="80" w:beforeAutospacing="0" w:after="40" w:afterAutospacing="0"/>
        <w:jc w:val="left"/>
        <w:rPr>
          <w:rFonts w:eastAsiaTheme="minorEastAsia"/>
          <w:color w:val="002060"/>
        </w:rPr>
      </w:pPr>
      <w:r w:rsidRPr="00A7123E">
        <w:rPr>
          <w:color w:val="002060"/>
        </w:rPr>
        <w:t xml:space="preserve">Per aver proferito espressioni ingiuriose. Allontanato. </w:t>
      </w:r>
    </w:p>
    <w:p w14:paraId="73C06CE8" w14:textId="77777777" w:rsidR="001B61AF" w:rsidRPr="00A7123E" w:rsidRDefault="001B61AF" w:rsidP="001B61AF">
      <w:pPr>
        <w:pStyle w:val="titolo20"/>
        <w:rPr>
          <w:color w:val="002060"/>
        </w:rPr>
      </w:pPr>
      <w:r w:rsidRPr="00A7123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3E411D69" w14:textId="77777777" w:rsidTr="001B2823">
        <w:tc>
          <w:tcPr>
            <w:tcW w:w="2200" w:type="dxa"/>
            <w:tcMar>
              <w:top w:w="20" w:type="dxa"/>
              <w:left w:w="20" w:type="dxa"/>
              <w:bottom w:w="20" w:type="dxa"/>
              <w:right w:w="20" w:type="dxa"/>
            </w:tcMar>
            <w:vAlign w:val="center"/>
            <w:hideMark/>
          </w:tcPr>
          <w:p w14:paraId="381F0667" w14:textId="77777777" w:rsidR="001B61AF" w:rsidRPr="00A7123E" w:rsidRDefault="001B61AF" w:rsidP="001B2823">
            <w:pPr>
              <w:pStyle w:val="movimento"/>
              <w:rPr>
                <w:color w:val="002060"/>
              </w:rPr>
            </w:pPr>
            <w:r w:rsidRPr="00A7123E">
              <w:rPr>
                <w:color w:val="002060"/>
              </w:rPr>
              <w:t>PACE ROBERTO</w:t>
            </w:r>
          </w:p>
        </w:tc>
        <w:tc>
          <w:tcPr>
            <w:tcW w:w="2200" w:type="dxa"/>
            <w:tcMar>
              <w:top w:w="20" w:type="dxa"/>
              <w:left w:w="20" w:type="dxa"/>
              <w:bottom w:w="20" w:type="dxa"/>
              <w:right w:w="20" w:type="dxa"/>
            </w:tcMar>
            <w:vAlign w:val="center"/>
            <w:hideMark/>
          </w:tcPr>
          <w:p w14:paraId="19457C81" w14:textId="77777777" w:rsidR="001B61AF" w:rsidRPr="00A7123E" w:rsidRDefault="001B61AF" w:rsidP="001B2823">
            <w:pPr>
              <w:pStyle w:val="movimento2"/>
              <w:rPr>
                <w:color w:val="002060"/>
              </w:rPr>
            </w:pPr>
            <w:r w:rsidRPr="00A7123E">
              <w:rPr>
                <w:color w:val="002060"/>
              </w:rPr>
              <w:t xml:space="preserve">(CASTELBELLINO CALCIO A 5) </w:t>
            </w:r>
          </w:p>
        </w:tc>
        <w:tc>
          <w:tcPr>
            <w:tcW w:w="800" w:type="dxa"/>
            <w:tcMar>
              <w:top w:w="20" w:type="dxa"/>
              <w:left w:w="20" w:type="dxa"/>
              <w:bottom w:w="20" w:type="dxa"/>
              <w:right w:w="20" w:type="dxa"/>
            </w:tcMar>
            <w:vAlign w:val="center"/>
            <w:hideMark/>
          </w:tcPr>
          <w:p w14:paraId="19C62799"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61E9DE0A"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63F80E15" w14:textId="77777777" w:rsidR="001B61AF" w:rsidRPr="00A7123E" w:rsidRDefault="001B61AF" w:rsidP="001B2823">
            <w:pPr>
              <w:pStyle w:val="movimento2"/>
              <w:rPr>
                <w:color w:val="002060"/>
              </w:rPr>
            </w:pPr>
            <w:r w:rsidRPr="00A7123E">
              <w:rPr>
                <w:color w:val="002060"/>
              </w:rPr>
              <w:t> </w:t>
            </w:r>
          </w:p>
        </w:tc>
      </w:tr>
    </w:tbl>
    <w:p w14:paraId="6312208E" w14:textId="77777777" w:rsidR="001B61AF" w:rsidRPr="00A7123E" w:rsidRDefault="001B61AF" w:rsidP="001B61AF">
      <w:pPr>
        <w:pStyle w:val="titolo20"/>
        <w:rPr>
          <w:rFonts w:eastAsiaTheme="minorEastAsia"/>
          <w:color w:val="002060"/>
        </w:rPr>
      </w:pPr>
      <w:r w:rsidRPr="00A7123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1364921A" w14:textId="77777777" w:rsidTr="001B2823">
        <w:tc>
          <w:tcPr>
            <w:tcW w:w="2200" w:type="dxa"/>
            <w:tcMar>
              <w:top w:w="20" w:type="dxa"/>
              <w:left w:w="20" w:type="dxa"/>
              <w:bottom w:w="20" w:type="dxa"/>
              <w:right w:w="20" w:type="dxa"/>
            </w:tcMar>
            <w:vAlign w:val="center"/>
            <w:hideMark/>
          </w:tcPr>
          <w:p w14:paraId="4977D881" w14:textId="77777777" w:rsidR="001B61AF" w:rsidRPr="00A7123E" w:rsidRDefault="001B61AF" w:rsidP="001B2823">
            <w:pPr>
              <w:pStyle w:val="movimento"/>
              <w:rPr>
                <w:color w:val="002060"/>
              </w:rPr>
            </w:pPr>
            <w:r w:rsidRPr="00A7123E">
              <w:rPr>
                <w:color w:val="002060"/>
              </w:rPr>
              <w:t>CALUSSI LORENZO</w:t>
            </w:r>
          </w:p>
        </w:tc>
        <w:tc>
          <w:tcPr>
            <w:tcW w:w="2200" w:type="dxa"/>
            <w:tcMar>
              <w:top w:w="20" w:type="dxa"/>
              <w:left w:w="20" w:type="dxa"/>
              <w:bottom w:w="20" w:type="dxa"/>
              <w:right w:w="20" w:type="dxa"/>
            </w:tcMar>
            <w:vAlign w:val="center"/>
            <w:hideMark/>
          </w:tcPr>
          <w:p w14:paraId="15B99C71" w14:textId="77777777" w:rsidR="001B61AF" w:rsidRPr="00A7123E" w:rsidRDefault="001B61AF" w:rsidP="001B2823">
            <w:pPr>
              <w:pStyle w:val="movimento2"/>
              <w:rPr>
                <w:color w:val="002060"/>
              </w:rPr>
            </w:pPr>
            <w:r w:rsidRPr="00A7123E">
              <w:rPr>
                <w:color w:val="002060"/>
              </w:rPr>
              <w:t xml:space="preserve">(REAL FABRIANO) </w:t>
            </w:r>
          </w:p>
        </w:tc>
        <w:tc>
          <w:tcPr>
            <w:tcW w:w="800" w:type="dxa"/>
            <w:tcMar>
              <w:top w:w="20" w:type="dxa"/>
              <w:left w:w="20" w:type="dxa"/>
              <w:bottom w:w="20" w:type="dxa"/>
              <w:right w:w="20" w:type="dxa"/>
            </w:tcMar>
            <w:vAlign w:val="center"/>
            <w:hideMark/>
          </w:tcPr>
          <w:p w14:paraId="0CB34AC9"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5548A92E"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5F8F3156" w14:textId="77777777" w:rsidR="001B61AF" w:rsidRPr="00A7123E" w:rsidRDefault="001B61AF" w:rsidP="001B2823">
            <w:pPr>
              <w:pStyle w:val="movimento2"/>
              <w:rPr>
                <w:color w:val="002060"/>
              </w:rPr>
            </w:pPr>
            <w:r w:rsidRPr="00A7123E">
              <w:rPr>
                <w:color w:val="002060"/>
              </w:rPr>
              <w:t> </w:t>
            </w:r>
          </w:p>
        </w:tc>
      </w:tr>
    </w:tbl>
    <w:p w14:paraId="1445AB77" w14:textId="77777777" w:rsidR="001B61AF" w:rsidRPr="00A7123E" w:rsidRDefault="001B61AF" w:rsidP="001B61AF">
      <w:pPr>
        <w:pStyle w:val="titolo30"/>
        <w:rPr>
          <w:rFonts w:eastAsiaTheme="minorEastAsia"/>
          <w:color w:val="002060"/>
        </w:rPr>
      </w:pPr>
      <w:r w:rsidRPr="00A7123E">
        <w:rPr>
          <w:color w:val="002060"/>
        </w:rPr>
        <w:t xml:space="preserve">ALLENATORI </w:t>
      </w:r>
    </w:p>
    <w:p w14:paraId="4FCFBAAA" w14:textId="77777777" w:rsidR="001B61AF" w:rsidRPr="00A7123E" w:rsidRDefault="001B61AF" w:rsidP="001B61AF">
      <w:pPr>
        <w:pStyle w:val="titolo20"/>
        <w:rPr>
          <w:color w:val="002060"/>
        </w:rPr>
      </w:pPr>
      <w:r w:rsidRPr="00A7123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1E2EC9E4" w14:textId="77777777" w:rsidTr="001B2823">
        <w:tc>
          <w:tcPr>
            <w:tcW w:w="2200" w:type="dxa"/>
            <w:tcMar>
              <w:top w:w="20" w:type="dxa"/>
              <w:left w:w="20" w:type="dxa"/>
              <w:bottom w:w="20" w:type="dxa"/>
              <w:right w:w="20" w:type="dxa"/>
            </w:tcMar>
            <w:vAlign w:val="center"/>
            <w:hideMark/>
          </w:tcPr>
          <w:p w14:paraId="6F38DBB4" w14:textId="77777777" w:rsidR="001B61AF" w:rsidRPr="00A7123E" w:rsidRDefault="001B61AF" w:rsidP="001B2823">
            <w:pPr>
              <w:pStyle w:val="movimento"/>
              <w:rPr>
                <w:color w:val="002060"/>
              </w:rPr>
            </w:pPr>
            <w:r w:rsidRPr="00A7123E">
              <w:rPr>
                <w:color w:val="002060"/>
              </w:rPr>
              <w:t>ANSELMI VINCENZO</w:t>
            </w:r>
          </w:p>
        </w:tc>
        <w:tc>
          <w:tcPr>
            <w:tcW w:w="2200" w:type="dxa"/>
            <w:tcMar>
              <w:top w:w="20" w:type="dxa"/>
              <w:left w:w="20" w:type="dxa"/>
              <w:bottom w:w="20" w:type="dxa"/>
              <w:right w:w="20" w:type="dxa"/>
            </w:tcMar>
            <w:vAlign w:val="center"/>
            <w:hideMark/>
          </w:tcPr>
          <w:p w14:paraId="73518152" w14:textId="77777777" w:rsidR="001B61AF" w:rsidRPr="00A7123E" w:rsidRDefault="001B61AF" w:rsidP="001B2823">
            <w:pPr>
              <w:pStyle w:val="movimento2"/>
              <w:rPr>
                <w:color w:val="002060"/>
              </w:rPr>
            </w:pPr>
            <w:r w:rsidRPr="00A7123E">
              <w:rPr>
                <w:color w:val="002060"/>
              </w:rPr>
              <w:t xml:space="preserve">(ACSS MONDOLFO C5) </w:t>
            </w:r>
          </w:p>
        </w:tc>
        <w:tc>
          <w:tcPr>
            <w:tcW w:w="800" w:type="dxa"/>
            <w:tcMar>
              <w:top w:w="20" w:type="dxa"/>
              <w:left w:w="20" w:type="dxa"/>
              <w:bottom w:w="20" w:type="dxa"/>
              <w:right w:w="20" w:type="dxa"/>
            </w:tcMar>
            <w:vAlign w:val="center"/>
            <w:hideMark/>
          </w:tcPr>
          <w:p w14:paraId="18DB2D70"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2B6AE4E6"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3EDC22C6" w14:textId="77777777" w:rsidR="001B61AF" w:rsidRPr="00A7123E" w:rsidRDefault="001B61AF" w:rsidP="001B2823">
            <w:pPr>
              <w:pStyle w:val="movimento2"/>
              <w:rPr>
                <w:color w:val="002060"/>
              </w:rPr>
            </w:pPr>
            <w:r w:rsidRPr="00A7123E">
              <w:rPr>
                <w:color w:val="002060"/>
              </w:rPr>
              <w:t> </w:t>
            </w:r>
          </w:p>
        </w:tc>
      </w:tr>
    </w:tbl>
    <w:p w14:paraId="04040001" w14:textId="77777777" w:rsidR="001B61AF" w:rsidRPr="00A7123E" w:rsidRDefault="001B61AF" w:rsidP="001B61AF">
      <w:pPr>
        <w:pStyle w:val="titolo30"/>
        <w:rPr>
          <w:rFonts w:eastAsiaTheme="minorEastAsia"/>
          <w:color w:val="002060"/>
        </w:rPr>
      </w:pPr>
      <w:r w:rsidRPr="00A7123E">
        <w:rPr>
          <w:color w:val="002060"/>
        </w:rPr>
        <w:t xml:space="preserve">CALCIATORI ESPULSI </w:t>
      </w:r>
    </w:p>
    <w:p w14:paraId="2880E77A" w14:textId="77777777" w:rsidR="001B61AF" w:rsidRPr="00A7123E" w:rsidRDefault="001B61AF" w:rsidP="001B61AF">
      <w:pPr>
        <w:pStyle w:val="titolo20"/>
        <w:rPr>
          <w:color w:val="002060"/>
        </w:rPr>
      </w:pPr>
      <w:r w:rsidRPr="00A7123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5626EA8E" w14:textId="77777777" w:rsidTr="001B2823">
        <w:tc>
          <w:tcPr>
            <w:tcW w:w="2200" w:type="dxa"/>
            <w:tcMar>
              <w:top w:w="20" w:type="dxa"/>
              <w:left w:w="20" w:type="dxa"/>
              <w:bottom w:w="20" w:type="dxa"/>
              <w:right w:w="20" w:type="dxa"/>
            </w:tcMar>
            <w:vAlign w:val="center"/>
            <w:hideMark/>
          </w:tcPr>
          <w:p w14:paraId="743D073D" w14:textId="77777777" w:rsidR="001B61AF" w:rsidRPr="00A7123E" w:rsidRDefault="001B61AF" w:rsidP="001B2823">
            <w:pPr>
              <w:pStyle w:val="movimento"/>
              <w:rPr>
                <w:color w:val="002060"/>
              </w:rPr>
            </w:pPr>
            <w:r w:rsidRPr="00A7123E">
              <w:rPr>
                <w:color w:val="002060"/>
              </w:rPr>
              <w:t>DI GIOACCHINO GIACOMO</w:t>
            </w:r>
          </w:p>
        </w:tc>
        <w:tc>
          <w:tcPr>
            <w:tcW w:w="2200" w:type="dxa"/>
            <w:tcMar>
              <w:top w:w="20" w:type="dxa"/>
              <w:left w:w="20" w:type="dxa"/>
              <w:bottom w:w="20" w:type="dxa"/>
              <w:right w:w="20" w:type="dxa"/>
            </w:tcMar>
            <w:vAlign w:val="center"/>
            <w:hideMark/>
          </w:tcPr>
          <w:p w14:paraId="644B99C8" w14:textId="77777777" w:rsidR="001B61AF" w:rsidRPr="00A7123E" w:rsidRDefault="001B61AF" w:rsidP="001B2823">
            <w:pPr>
              <w:pStyle w:val="movimento2"/>
              <w:rPr>
                <w:color w:val="002060"/>
              </w:rPr>
            </w:pPr>
            <w:r w:rsidRPr="00A7123E">
              <w:rPr>
                <w:color w:val="002060"/>
              </w:rPr>
              <w:t xml:space="preserve">(FUTSAL MONTURANO) </w:t>
            </w:r>
          </w:p>
        </w:tc>
        <w:tc>
          <w:tcPr>
            <w:tcW w:w="800" w:type="dxa"/>
            <w:tcMar>
              <w:top w:w="20" w:type="dxa"/>
              <w:left w:w="20" w:type="dxa"/>
              <w:bottom w:w="20" w:type="dxa"/>
              <w:right w:w="20" w:type="dxa"/>
            </w:tcMar>
            <w:vAlign w:val="center"/>
            <w:hideMark/>
          </w:tcPr>
          <w:p w14:paraId="435779C7"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DE7A542"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ABB7FEA" w14:textId="77777777" w:rsidR="001B61AF" w:rsidRPr="00A7123E" w:rsidRDefault="001B61AF" w:rsidP="001B2823">
            <w:pPr>
              <w:pStyle w:val="movimento2"/>
              <w:rPr>
                <w:color w:val="002060"/>
              </w:rPr>
            </w:pPr>
            <w:r w:rsidRPr="00A7123E">
              <w:rPr>
                <w:color w:val="002060"/>
              </w:rPr>
              <w:t> </w:t>
            </w:r>
          </w:p>
        </w:tc>
      </w:tr>
    </w:tbl>
    <w:p w14:paraId="2E012C6B" w14:textId="77777777" w:rsidR="001B61AF" w:rsidRPr="00A7123E" w:rsidRDefault="001B61AF" w:rsidP="001B61AF">
      <w:pPr>
        <w:pStyle w:val="titolo20"/>
        <w:rPr>
          <w:rFonts w:eastAsiaTheme="minorEastAsia"/>
          <w:color w:val="002060"/>
        </w:rPr>
      </w:pPr>
      <w:r w:rsidRPr="00A7123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0F5F70A2" w14:textId="77777777" w:rsidTr="001B2823">
        <w:tc>
          <w:tcPr>
            <w:tcW w:w="2200" w:type="dxa"/>
            <w:tcMar>
              <w:top w:w="20" w:type="dxa"/>
              <w:left w:w="20" w:type="dxa"/>
              <w:bottom w:w="20" w:type="dxa"/>
              <w:right w:w="20" w:type="dxa"/>
            </w:tcMar>
            <w:vAlign w:val="center"/>
            <w:hideMark/>
          </w:tcPr>
          <w:p w14:paraId="7E11CEBF" w14:textId="77777777" w:rsidR="001B61AF" w:rsidRPr="00A7123E" w:rsidRDefault="001B61AF" w:rsidP="001B2823">
            <w:pPr>
              <w:pStyle w:val="movimento"/>
              <w:rPr>
                <w:color w:val="002060"/>
              </w:rPr>
            </w:pPr>
            <w:r w:rsidRPr="00A7123E">
              <w:rPr>
                <w:color w:val="002060"/>
              </w:rPr>
              <w:t>SHKOZA MARIO</w:t>
            </w:r>
          </w:p>
        </w:tc>
        <w:tc>
          <w:tcPr>
            <w:tcW w:w="2200" w:type="dxa"/>
            <w:tcMar>
              <w:top w:w="20" w:type="dxa"/>
              <w:left w:w="20" w:type="dxa"/>
              <w:bottom w:w="20" w:type="dxa"/>
              <w:right w:w="20" w:type="dxa"/>
            </w:tcMar>
            <w:vAlign w:val="center"/>
            <w:hideMark/>
          </w:tcPr>
          <w:p w14:paraId="0C357957" w14:textId="77777777" w:rsidR="001B61AF" w:rsidRPr="00A7123E" w:rsidRDefault="001B61AF" w:rsidP="001B2823">
            <w:pPr>
              <w:pStyle w:val="movimento2"/>
              <w:rPr>
                <w:color w:val="002060"/>
              </w:rPr>
            </w:pPr>
            <w:r w:rsidRPr="00A7123E">
              <w:rPr>
                <w:color w:val="002060"/>
              </w:rPr>
              <w:t xml:space="preserve">(CHIARAVALLE FUTSAL) </w:t>
            </w:r>
          </w:p>
        </w:tc>
        <w:tc>
          <w:tcPr>
            <w:tcW w:w="800" w:type="dxa"/>
            <w:tcMar>
              <w:top w:w="20" w:type="dxa"/>
              <w:left w:w="20" w:type="dxa"/>
              <w:bottom w:w="20" w:type="dxa"/>
              <w:right w:w="20" w:type="dxa"/>
            </w:tcMar>
            <w:vAlign w:val="center"/>
            <w:hideMark/>
          </w:tcPr>
          <w:p w14:paraId="7A7CAD22"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1C0AE9D7" w14:textId="77777777" w:rsidR="001B61AF" w:rsidRPr="00A7123E" w:rsidRDefault="001B61AF" w:rsidP="001B2823">
            <w:pPr>
              <w:pStyle w:val="movimento"/>
              <w:rPr>
                <w:color w:val="002060"/>
              </w:rPr>
            </w:pPr>
            <w:r w:rsidRPr="00A7123E">
              <w:rPr>
                <w:color w:val="002060"/>
              </w:rPr>
              <w:t>FABBRONI MATTEO</w:t>
            </w:r>
          </w:p>
        </w:tc>
        <w:tc>
          <w:tcPr>
            <w:tcW w:w="2200" w:type="dxa"/>
            <w:tcMar>
              <w:top w:w="20" w:type="dxa"/>
              <w:left w:w="20" w:type="dxa"/>
              <w:bottom w:w="20" w:type="dxa"/>
              <w:right w:w="20" w:type="dxa"/>
            </w:tcMar>
            <w:vAlign w:val="center"/>
            <w:hideMark/>
          </w:tcPr>
          <w:p w14:paraId="69B99393" w14:textId="77777777" w:rsidR="001B61AF" w:rsidRPr="00A7123E" w:rsidRDefault="001B61AF" w:rsidP="001B2823">
            <w:pPr>
              <w:pStyle w:val="movimento2"/>
              <w:rPr>
                <w:color w:val="002060"/>
              </w:rPr>
            </w:pPr>
            <w:r w:rsidRPr="00A7123E">
              <w:rPr>
                <w:color w:val="002060"/>
              </w:rPr>
              <w:t xml:space="preserve">(U.S. FORTUNA FANO) </w:t>
            </w:r>
          </w:p>
        </w:tc>
      </w:tr>
    </w:tbl>
    <w:p w14:paraId="5B709E7D" w14:textId="77777777" w:rsidR="001B61AF" w:rsidRPr="00A7123E" w:rsidRDefault="001B61AF" w:rsidP="001B61AF">
      <w:pPr>
        <w:pStyle w:val="titolo30"/>
        <w:rPr>
          <w:rFonts w:eastAsiaTheme="minorEastAsia"/>
          <w:color w:val="002060"/>
        </w:rPr>
      </w:pPr>
      <w:r w:rsidRPr="00A7123E">
        <w:rPr>
          <w:color w:val="002060"/>
        </w:rPr>
        <w:t xml:space="preserve">CALCIATORI NON ESPULSI </w:t>
      </w:r>
    </w:p>
    <w:p w14:paraId="0A7CFEA0" w14:textId="77777777" w:rsidR="001B61AF" w:rsidRPr="00A7123E" w:rsidRDefault="001B61AF" w:rsidP="001B61AF">
      <w:pPr>
        <w:pStyle w:val="titolo20"/>
        <w:rPr>
          <w:color w:val="002060"/>
        </w:rPr>
      </w:pPr>
      <w:r w:rsidRPr="00A7123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5757C256" w14:textId="77777777" w:rsidTr="001B2823">
        <w:tc>
          <w:tcPr>
            <w:tcW w:w="2200" w:type="dxa"/>
            <w:tcMar>
              <w:top w:w="20" w:type="dxa"/>
              <w:left w:w="20" w:type="dxa"/>
              <w:bottom w:w="20" w:type="dxa"/>
              <w:right w:w="20" w:type="dxa"/>
            </w:tcMar>
            <w:vAlign w:val="center"/>
            <w:hideMark/>
          </w:tcPr>
          <w:p w14:paraId="7840F219" w14:textId="77777777" w:rsidR="001B61AF" w:rsidRPr="00A7123E" w:rsidRDefault="001B61AF" w:rsidP="001B2823">
            <w:pPr>
              <w:pStyle w:val="movimento"/>
              <w:rPr>
                <w:color w:val="002060"/>
              </w:rPr>
            </w:pPr>
            <w:r w:rsidRPr="00A7123E">
              <w:rPr>
                <w:color w:val="002060"/>
              </w:rPr>
              <w:t>PAZIANI MANUELE</w:t>
            </w:r>
          </w:p>
        </w:tc>
        <w:tc>
          <w:tcPr>
            <w:tcW w:w="2200" w:type="dxa"/>
            <w:tcMar>
              <w:top w:w="20" w:type="dxa"/>
              <w:left w:w="20" w:type="dxa"/>
              <w:bottom w:w="20" w:type="dxa"/>
              <w:right w:w="20" w:type="dxa"/>
            </w:tcMar>
            <w:vAlign w:val="center"/>
            <w:hideMark/>
          </w:tcPr>
          <w:p w14:paraId="6E94AF33" w14:textId="77777777" w:rsidR="001B61AF" w:rsidRPr="00A7123E" w:rsidRDefault="001B61AF" w:rsidP="001B2823">
            <w:pPr>
              <w:pStyle w:val="movimento2"/>
              <w:rPr>
                <w:color w:val="002060"/>
              </w:rPr>
            </w:pPr>
            <w:r w:rsidRPr="00A7123E">
              <w:rPr>
                <w:color w:val="002060"/>
              </w:rPr>
              <w:t xml:space="preserve">(CASTELBELLINO CALCIO A 5) </w:t>
            </w:r>
          </w:p>
        </w:tc>
        <w:tc>
          <w:tcPr>
            <w:tcW w:w="800" w:type="dxa"/>
            <w:tcMar>
              <w:top w:w="20" w:type="dxa"/>
              <w:left w:w="20" w:type="dxa"/>
              <w:bottom w:w="20" w:type="dxa"/>
              <w:right w:w="20" w:type="dxa"/>
            </w:tcMar>
            <w:vAlign w:val="center"/>
            <w:hideMark/>
          </w:tcPr>
          <w:p w14:paraId="59123CF9"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2BBA09A1" w14:textId="77777777" w:rsidR="001B61AF" w:rsidRPr="00A7123E" w:rsidRDefault="001B61AF" w:rsidP="001B2823">
            <w:pPr>
              <w:pStyle w:val="movimento"/>
              <w:rPr>
                <w:color w:val="002060"/>
              </w:rPr>
            </w:pPr>
            <w:r w:rsidRPr="00A7123E">
              <w:rPr>
                <w:color w:val="002060"/>
              </w:rPr>
              <w:t>ROSETTI FABIO</w:t>
            </w:r>
          </w:p>
        </w:tc>
        <w:tc>
          <w:tcPr>
            <w:tcW w:w="2200" w:type="dxa"/>
            <w:tcMar>
              <w:top w:w="20" w:type="dxa"/>
              <w:left w:w="20" w:type="dxa"/>
              <w:bottom w:w="20" w:type="dxa"/>
              <w:right w:w="20" w:type="dxa"/>
            </w:tcMar>
            <w:vAlign w:val="center"/>
            <w:hideMark/>
          </w:tcPr>
          <w:p w14:paraId="1B1031EB" w14:textId="77777777" w:rsidR="001B61AF" w:rsidRPr="00A7123E" w:rsidRDefault="001B61AF" w:rsidP="001B2823">
            <w:pPr>
              <w:pStyle w:val="movimento2"/>
              <w:rPr>
                <w:color w:val="002060"/>
              </w:rPr>
            </w:pPr>
            <w:r w:rsidRPr="00A7123E">
              <w:rPr>
                <w:color w:val="002060"/>
              </w:rPr>
              <w:t xml:space="preserve">(FUTSAL MONTURANO) </w:t>
            </w:r>
          </w:p>
        </w:tc>
      </w:tr>
      <w:tr w:rsidR="001B61AF" w:rsidRPr="00A7123E" w14:paraId="37DA6210" w14:textId="77777777" w:rsidTr="001B2823">
        <w:tc>
          <w:tcPr>
            <w:tcW w:w="2200" w:type="dxa"/>
            <w:tcMar>
              <w:top w:w="20" w:type="dxa"/>
              <w:left w:w="20" w:type="dxa"/>
              <w:bottom w:w="20" w:type="dxa"/>
              <w:right w:w="20" w:type="dxa"/>
            </w:tcMar>
            <w:vAlign w:val="center"/>
            <w:hideMark/>
          </w:tcPr>
          <w:p w14:paraId="5CC73F66" w14:textId="77777777" w:rsidR="001B61AF" w:rsidRPr="00A7123E" w:rsidRDefault="001B61AF" w:rsidP="001B2823">
            <w:pPr>
              <w:pStyle w:val="movimento"/>
              <w:rPr>
                <w:color w:val="002060"/>
              </w:rPr>
            </w:pPr>
            <w:r w:rsidRPr="00A7123E">
              <w:rPr>
                <w:color w:val="002060"/>
              </w:rPr>
              <w:t>LATINI DIEGO</w:t>
            </w:r>
          </w:p>
        </w:tc>
        <w:tc>
          <w:tcPr>
            <w:tcW w:w="2200" w:type="dxa"/>
            <w:tcMar>
              <w:top w:w="20" w:type="dxa"/>
              <w:left w:w="20" w:type="dxa"/>
              <w:bottom w:w="20" w:type="dxa"/>
              <w:right w:w="20" w:type="dxa"/>
            </w:tcMar>
            <w:vAlign w:val="center"/>
            <w:hideMark/>
          </w:tcPr>
          <w:p w14:paraId="62D803F2" w14:textId="77777777" w:rsidR="001B61AF" w:rsidRPr="00A7123E" w:rsidRDefault="001B61AF" w:rsidP="001B2823">
            <w:pPr>
              <w:pStyle w:val="movimento2"/>
              <w:rPr>
                <w:color w:val="002060"/>
              </w:rPr>
            </w:pPr>
            <w:r w:rsidRPr="00A7123E">
              <w:rPr>
                <w:color w:val="002060"/>
              </w:rPr>
              <w:t xml:space="preserve">(TRE TORRI A.S.D.) </w:t>
            </w:r>
          </w:p>
        </w:tc>
        <w:tc>
          <w:tcPr>
            <w:tcW w:w="800" w:type="dxa"/>
            <w:tcMar>
              <w:top w:w="20" w:type="dxa"/>
              <w:left w:w="20" w:type="dxa"/>
              <w:bottom w:w="20" w:type="dxa"/>
              <w:right w:w="20" w:type="dxa"/>
            </w:tcMar>
            <w:vAlign w:val="center"/>
            <w:hideMark/>
          </w:tcPr>
          <w:p w14:paraId="141C373B"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197F7D85" w14:textId="77777777" w:rsidR="001B61AF" w:rsidRPr="00A7123E" w:rsidRDefault="001B61AF" w:rsidP="001B2823">
            <w:pPr>
              <w:pStyle w:val="movimento"/>
              <w:rPr>
                <w:color w:val="002060"/>
              </w:rPr>
            </w:pPr>
            <w:r w:rsidRPr="00A7123E">
              <w:rPr>
                <w:color w:val="002060"/>
              </w:rPr>
              <w:t>PROCACCINI MARCO</w:t>
            </w:r>
          </w:p>
        </w:tc>
        <w:tc>
          <w:tcPr>
            <w:tcW w:w="2200" w:type="dxa"/>
            <w:tcMar>
              <w:top w:w="20" w:type="dxa"/>
              <w:left w:w="20" w:type="dxa"/>
              <w:bottom w:w="20" w:type="dxa"/>
              <w:right w:w="20" w:type="dxa"/>
            </w:tcMar>
            <w:vAlign w:val="center"/>
            <w:hideMark/>
          </w:tcPr>
          <w:p w14:paraId="4AFF1BCD" w14:textId="77777777" w:rsidR="001B61AF" w:rsidRPr="00A7123E" w:rsidRDefault="001B61AF" w:rsidP="001B2823">
            <w:pPr>
              <w:pStyle w:val="movimento2"/>
              <w:rPr>
                <w:color w:val="002060"/>
              </w:rPr>
            </w:pPr>
            <w:r w:rsidRPr="00A7123E">
              <w:rPr>
                <w:color w:val="002060"/>
              </w:rPr>
              <w:t xml:space="preserve">(TRE TORRI A.S.D.) </w:t>
            </w:r>
          </w:p>
        </w:tc>
      </w:tr>
      <w:tr w:rsidR="001B61AF" w:rsidRPr="00A7123E" w14:paraId="2C970A9B" w14:textId="77777777" w:rsidTr="001B2823">
        <w:tc>
          <w:tcPr>
            <w:tcW w:w="2200" w:type="dxa"/>
            <w:tcMar>
              <w:top w:w="20" w:type="dxa"/>
              <w:left w:w="20" w:type="dxa"/>
              <w:bottom w:w="20" w:type="dxa"/>
              <w:right w:w="20" w:type="dxa"/>
            </w:tcMar>
            <w:vAlign w:val="center"/>
            <w:hideMark/>
          </w:tcPr>
          <w:p w14:paraId="4FF0CA71" w14:textId="77777777" w:rsidR="001B61AF" w:rsidRPr="00A7123E" w:rsidRDefault="001B61AF" w:rsidP="001B2823">
            <w:pPr>
              <w:pStyle w:val="movimento"/>
              <w:rPr>
                <w:color w:val="002060"/>
              </w:rPr>
            </w:pPr>
            <w:r w:rsidRPr="00A7123E">
              <w:rPr>
                <w:color w:val="002060"/>
              </w:rPr>
              <w:t>FABBRONI MARCO</w:t>
            </w:r>
          </w:p>
        </w:tc>
        <w:tc>
          <w:tcPr>
            <w:tcW w:w="2200" w:type="dxa"/>
            <w:tcMar>
              <w:top w:w="20" w:type="dxa"/>
              <w:left w:w="20" w:type="dxa"/>
              <w:bottom w:w="20" w:type="dxa"/>
              <w:right w:w="20" w:type="dxa"/>
            </w:tcMar>
            <w:vAlign w:val="center"/>
            <w:hideMark/>
          </w:tcPr>
          <w:p w14:paraId="63932797" w14:textId="77777777" w:rsidR="001B61AF" w:rsidRPr="00A7123E" w:rsidRDefault="001B61AF" w:rsidP="001B2823">
            <w:pPr>
              <w:pStyle w:val="movimento2"/>
              <w:rPr>
                <w:color w:val="002060"/>
              </w:rPr>
            </w:pPr>
            <w:r w:rsidRPr="00A7123E">
              <w:rPr>
                <w:color w:val="002060"/>
              </w:rPr>
              <w:t xml:space="preserve">(U.S. FORTUNA FANO) </w:t>
            </w:r>
          </w:p>
        </w:tc>
        <w:tc>
          <w:tcPr>
            <w:tcW w:w="800" w:type="dxa"/>
            <w:tcMar>
              <w:top w:w="20" w:type="dxa"/>
              <w:left w:w="20" w:type="dxa"/>
              <w:bottom w:w="20" w:type="dxa"/>
              <w:right w:w="20" w:type="dxa"/>
            </w:tcMar>
            <w:vAlign w:val="center"/>
            <w:hideMark/>
          </w:tcPr>
          <w:p w14:paraId="1F62C431"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2B0D5AB4"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3A5D6922" w14:textId="77777777" w:rsidR="001B61AF" w:rsidRPr="00A7123E" w:rsidRDefault="001B61AF" w:rsidP="001B2823">
            <w:pPr>
              <w:pStyle w:val="movimento2"/>
              <w:rPr>
                <w:color w:val="002060"/>
              </w:rPr>
            </w:pPr>
            <w:r w:rsidRPr="00A7123E">
              <w:rPr>
                <w:color w:val="002060"/>
              </w:rPr>
              <w:t> </w:t>
            </w:r>
          </w:p>
        </w:tc>
      </w:tr>
    </w:tbl>
    <w:p w14:paraId="397E9A33" w14:textId="77777777" w:rsidR="001B61AF" w:rsidRPr="00A7123E" w:rsidRDefault="001B61AF" w:rsidP="001B61AF">
      <w:pPr>
        <w:pStyle w:val="titolo20"/>
        <w:rPr>
          <w:rFonts w:eastAsiaTheme="minorEastAsia"/>
          <w:color w:val="002060"/>
        </w:rPr>
      </w:pPr>
      <w:r w:rsidRPr="00A7123E">
        <w:rPr>
          <w:color w:val="002060"/>
        </w:rPr>
        <w:t xml:space="preserve">AMMONIZIONE CON DIFFIDA (IX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3FFA223C" w14:textId="77777777" w:rsidTr="001B2823">
        <w:tc>
          <w:tcPr>
            <w:tcW w:w="2200" w:type="dxa"/>
            <w:tcMar>
              <w:top w:w="20" w:type="dxa"/>
              <w:left w:w="20" w:type="dxa"/>
              <w:bottom w:w="20" w:type="dxa"/>
              <w:right w:w="20" w:type="dxa"/>
            </w:tcMar>
            <w:vAlign w:val="center"/>
            <w:hideMark/>
          </w:tcPr>
          <w:p w14:paraId="48EE71B7" w14:textId="77777777" w:rsidR="001B61AF" w:rsidRPr="00A7123E" w:rsidRDefault="001B61AF" w:rsidP="001B2823">
            <w:pPr>
              <w:pStyle w:val="movimento"/>
              <w:rPr>
                <w:color w:val="002060"/>
              </w:rPr>
            </w:pPr>
            <w:r w:rsidRPr="00A7123E">
              <w:rPr>
                <w:color w:val="002060"/>
              </w:rPr>
              <w:t>QUERCETTI DANIEL</w:t>
            </w:r>
          </w:p>
        </w:tc>
        <w:tc>
          <w:tcPr>
            <w:tcW w:w="2200" w:type="dxa"/>
            <w:tcMar>
              <w:top w:w="20" w:type="dxa"/>
              <w:left w:w="20" w:type="dxa"/>
              <w:bottom w:w="20" w:type="dxa"/>
              <w:right w:w="20" w:type="dxa"/>
            </w:tcMar>
            <w:vAlign w:val="center"/>
            <w:hideMark/>
          </w:tcPr>
          <w:p w14:paraId="7E8D557D" w14:textId="77777777" w:rsidR="001B61AF" w:rsidRPr="00A7123E" w:rsidRDefault="001B61AF" w:rsidP="001B2823">
            <w:pPr>
              <w:pStyle w:val="movimento2"/>
              <w:rPr>
                <w:color w:val="002060"/>
              </w:rPr>
            </w:pPr>
            <w:r w:rsidRPr="00A7123E">
              <w:rPr>
                <w:color w:val="002060"/>
              </w:rPr>
              <w:t xml:space="preserve">(CHIARAVALLE FUTSAL) </w:t>
            </w:r>
          </w:p>
        </w:tc>
        <w:tc>
          <w:tcPr>
            <w:tcW w:w="800" w:type="dxa"/>
            <w:tcMar>
              <w:top w:w="20" w:type="dxa"/>
              <w:left w:w="20" w:type="dxa"/>
              <w:bottom w:w="20" w:type="dxa"/>
              <w:right w:w="20" w:type="dxa"/>
            </w:tcMar>
            <w:vAlign w:val="center"/>
            <w:hideMark/>
          </w:tcPr>
          <w:p w14:paraId="0F159EB7"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B768129" w14:textId="77777777" w:rsidR="001B61AF" w:rsidRPr="00A7123E" w:rsidRDefault="001B61AF" w:rsidP="001B2823">
            <w:pPr>
              <w:pStyle w:val="movimento"/>
              <w:rPr>
                <w:color w:val="002060"/>
              </w:rPr>
            </w:pPr>
            <w:r w:rsidRPr="00A7123E">
              <w:rPr>
                <w:color w:val="002060"/>
              </w:rPr>
              <w:t>DI GIOACCHINO GIACOMO</w:t>
            </w:r>
          </w:p>
        </w:tc>
        <w:tc>
          <w:tcPr>
            <w:tcW w:w="2200" w:type="dxa"/>
            <w:tcMar>
              <w:top w:w="20" w:type="dxa"/>
              <w:left w:w="20" w:type="dxa"/>
              <w:bottom w:w="20" w:type="dxa"/>
              <w:right w:w="20" w:type="dxa"/>
            </w:tcMar>
            <w:vAlign w:val="center"/>
            <w:hideMark/>
          </w:tcPr>
          <w:p w14:paraId="1C45E1F5" w14:textId="77777777" w:rsidR="001B61AF" w:rsidRPr="00A7123E" w:rsidRDefault="001B61AF" w:rsidP="001B2823">
            <w:pPr>
              <w:pStyle w:val="movimento2"/>
              <w:rPr>
                <w:color w:val="002060"/>
              </w:rPr>
            </w:pPr>
            <w:r w:rsidRPr="00A7123E">
              <w:rPr>
                <w:color w:val="002060"/>
              </w:rPr>
              <w:t xml:space="preserve">(FUTSAL MONTURANO) </w:t>
            </w:r>
          </w:p>
        </w:tc>
      </w:tr>
    </w:tbl>
    <w:p w14:paraId="7A003468" w14:textId="77777777" w:rsidR="001B61AF" w:rsidRPr="00A7123E" w:rsidRDefault="001B61AF" w:rsidP="001B61AF">
      <w:pPr>
        <w:pStyle w:val="titolo20"/>
        <w:rPr>
          <w:rFonts w:eastAsiaTheme="minorEastAsia"/>
          <w:color w:val="002060"/>
        </w:rPr>
      </w:pPr>
      <w:r w:rsidRPr="00A7123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2E0EA858" w14:textId="77777777" w:rsidTr="001B2823">
        <w:tc>
          <w:tcPr>
            <w:tcW w:w="2200" w:type="dxa"/>
            <w:tcMar>
              <w:top w:w="20" w:type="dxa"/>
              <w:left w:w="20" w:type="dxa"/>
              <w:bottom w:w="20" w:type="dxa"/>
              <w:right w:w="20" w:type="dxa"/>
            </w:tcMar>
            <w:vAlign w:val="center"/>
            <w:hideMark/>
          </w:tcPr>
          <w:p w14:paraId="74E76719" w14:textId="77777777" w:rsidR="001B61AF" w:rsidRPr="00A7123E" w:rsidRDefault="001B61AF" w:rsidP="001B2823">
            <w:pPr>
              <w:pStyle w:val="movimento"/>
              <w:rPr>
                <w:color w:val="002060"/>
              </w:rPr>
            </w:pPr>
            <w:r w:rsidRPr="00A7123E">
              <w:rPr>
                <w:color w:val="002060"/>
              </w:rPr>
              <w:lastRenderedPageBreak/>
              <w:t>BENEDETTO ALEX</w:t>
            </w:r>
          </w:p>
        </w:tc>
        <w:tc>
          <w:tcPr>
            <w:tcW w:w="2200" w:type="dxa"/>
            <w:tcMar>
              <w:top w:w="20" w:type="dxa"/>
              <w:left w:w="20" w:type="dxa"/>
              <w:bottom w:w="20" w:type="dxa"/>
              <w:right w:w="20" w:type="dxa"/>
            </w:tcMar>
            <w:vAlign w:val="center"/>
            <w:hideMark/>
          </w:tcPr>
          <w:p w14:paraId="6C6B2AE2" w14:textId="77777777" w:rsidR="001B61AF" w:rsidRPr="00A7123E" w:rsidRDefault="001B61AF" w:rsidP="001B2823">
            <w:pPr>
              <w:pStyle w:val="movimento2"/>
              <w:rPr>
                <w:color w:val="002060"/>
              </w:rPr>
            </w:pPr>
            <w:r w:rsidRPr="00A7123E">
              <w:rPr>
                <w:color w:val="002060"/>
              </w:rPr>
              <w:t xml:space="preserve">(ACSS MONDOLFO C5) </w:t>
            </w:r>
          </w:p>
        </w:tc>
        <w:tc>
          <w:tcPr>
            <w:tcW w:w="800" w:type="dxa"/>
            <w:tcMar>
              <w:top w:w="20" w:type="dxa"/>
              <w:left w:w="20" w:type="dxa"/>
              <w:bottom w:w="20" w:type="dxa"/>
              <w:right w:w="20" w:type="dxa"/>
            </w:tcMar>
            <w:vAlign w:val="center"/>
            <w:hideMark/>
          </w:tcPr>
          <w:p w14:paraId="6659033B"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7FDDD442" w14:textId="77777777" w:rsidR="001B61AF" w:rsidRPr="00A7123E" w:rsidRDefault="001B61AF" w:rsidP="001B2823">
            <w:pPr>
              <w:pStyle w:val="movimento"/>
              <w:rPr>
                <w:color w:val="002060"/>
              </w:rPr>
            </w:pPr>
            <w:r w:rsidRPr="00A7123E">
              <w:rPr>
                <w:color w:val="002060"/>
              </w:rPr>
              <w:t>LUCIANI PAOLO</w:t>
            </w:r>
          </w:p>
        </w:tc>
        <w:tc>
          <w:tcPr>
            <w:tcW w:w="2200" w:type="dxa"/>
            <w:tcMar>
              <w:top w:w="20" w:type="dxa"/>
              <w:left w:w="20" w:type="dxa"/>
              <w:bottom w:w="20" w:type="dxa"/>
              <w:right w:w="20" w:type="dxa"/>
            </w:tcMar>
            <w:vAlign w:val="center"/>
            <w:hideMark/>
          </w:tcPr>
          <w:p w14:paraId="7C24E268" w14:textId="77777777" w:rsidR="001B61AF" w:rsidRPr="00A7123E" w:rsidRDefault="001B61AF" w:rsidP="001B2823">
            <w:pPr>
              <w:pStyle w:val="movimento2"/>
              <w:rPr>
                <w:color w:val="002060"/>
              </w:rPr>
            </w:pPr>
            <w:r w:rsidRPr="00A7123E">
              <w:rPr>
                <w:color w:val="002060"/>
              </w:rPr>
              <w:t xml:space="preserve">(BAYER CAPPUCCINI) </w:t>
            </w:r>
          </w:p>
        </w:tc>
      </w:tr>
      <w:tr w:rsidR="001B61AF" w:rsidRPr="00A7123E" w14:paraId="164CAB02" w14:textId="77777777" w:rsidTr="001B2823">
        <w:tc>
          <w:tcPr>
            <w:tcW w:w="2200" w:type="dxa"/>
            <w:tcMar>
              <w:top w:w="20" w:type="dxa"/>
              <w:left w:w="20" w:type="dxa"/>
              <w:bottom w:w="20" w:type="dxa"/>
              <w:right w:w="20" w:type="dxa"/>
            </w:tcMar>
            <w:vAlign w:val="center"/>
            <w:hideMark/>
          </w:tcPr>
          <w:p w14:paraId="035CF57D" w14:textId="77777777" w:rsidR="001B61AF" w:rsidRPr="00A7123E" w:rsidRDefault="001B61AF" w:rsidP="001B2823">
            <w:pPr>
              <w:pStyle w:val="movimento"/>
              <w:rPr>
                <w:color w:val="002060"/>
              </w:rPr>
            </w:pPr>
            <w:r w:rsidRPr="00A7123E">
              <w:rPr>
                <w:color w:val="002060"/>
              </w:rPr>
              <w:t>SERANTONI JACOPO</w:t>
            </w:r>
          </w:p>
        </w:tc>
        <w:tc>
          <w:tcPr>
            <w:tcW w:w="2200" w:type="dxa"/>
            <w:tcMar>
              <w:top w:w="20" w:type="dxa"/>
              <w:left w:w="20" w:type="dxa"/>
              <w:bottom w:w="20" w:type="dxa"/>
              <w:right w:w="20" w:type="dxa"/>
            </w:tcMar>
            <w:vAlign w:val="center"/>
            <w:hideMark/>
          </w:tcPr>
          <w:p w14:paraId="204274C2" w14:textId="77777777" w:rsidR="001B61AF" w:rsidRPr="00A7123E" w:rsidRDefault="001B61AF" w:rsidP="001B2823">
            <w:pPr>
              <w:pStyle w:val="movimento2"/>
              <w:rPr>
                <w:color w:val="002060"/>
              </w:rPr>
            </w:pPr>
            <w:r w:rsidRPr="00A7123E">
              <w:rPr>
                <w:color w:val="002060"/>
              </w:rPr>
              <w:t xml:space="preserve">(BAYER CAPPUCCINI) </w:t>
            </w:r>
          </w:p>
        </w:tc>
        <w:tc>
          <w:tcPr>
            <w:tcW w:w="800" w:type="dxa"/>
            <w:tcMar>
              <w:top w:w="20" w:type="dxa"/>
              <w:left w:w="20" w:type="dxa"/>
              <w:bottom w:w="20" w:type="dxa"/>
              <w:right w:w="20" w:type="dxa"/>
            </w:tcMar>
            <w:vAlign w:val="center"/>
            <w:hideMark/>
          </w:tcPr>
          <w:p w14:paraId="308600BB"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1FD6E000" w14:textId="77777777" w:rsidR="001B61AF" w:rsidRPr="00A7123E" w:rsidRDefault="001B61AF" w:rsidP="001B2823">
            <w:pPr>
              <w:pStyle w:val="movimento"/>
              <w:rPr>
                <w:color w:val="002060"/>
              </w:rPr>
            </w:pPr>
            <w:r w:rsidRPr="00A7123E">
              <w:rPr>
                <w:color w:val="002060"/>
              </w:rPr>
              <w:t>LAURENZI NICOLO</w:t>
            </w:r>
          </w:p>
        </w:tc>
        <w:tc>
          <w:tcPr>
            <w:tcW w:w="2200" w:type="dxa"/>
            <w:tcMar>
              <w:top w:w="20" w:type="dxa"/>
              <w:left w:w="20" w:type="dxa"/>
              <w:bottom w:w="20" w:type="dxa"/>
              <w:right w:w="20" w:type="dxa"/>
            </w:tcMar>
            <w:vAlign w:val="center"/>
            <w:hideMark/>
          </w:tcPr>
          <w:p w14:paraId="115C2037" w14:textId="77777777" w:rsidR="001B61AF" w:rsidRPr="00A7123E" w:rsidRDefault="001B61AF" w:rsidP="001B2823">
            <w:pPr>
              <w:pStyle w:val="movimento2"/>
              <w:rPr>
                <w:color w:val="002060"/>
              </w:rPr>
            </w:pPr>
            <w:r w:rsidRPr="00A7123E">
              <w:rPr>
                <w:color w:val="002060"/>
              </w:rPr>
              <w:t xml:space="preserve">(REAL FABRIANO) </w:t>
            </w:r>
          </w:p>
        </w:tc>
      </w:tr>
    </w:tbl>
    <w:p w14:paraId="16493B14" w14:textId="77777777" w:rsidR="001B61AF" w:rsidRPr="00A7123E" w:rsidRDefault="001B61AF" w:rsidP="001B61AF">
      <w:pPr>
        <w:pStyle w:val="titolo20"/>
        <w:rPr>
          <w:rFonts w:eastAsiaTheme="minorEastAsia"/>
          <w:color w:val="002060"/>
        </w:rPr>
      </w:pPr>
      <w:r w:rsidRPr="00A7123E">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427C8DC8" w14:textId="77777777" w:rsidTr="001B2823">
        <w:tc>
          <w:tcPr>
            <w:tcW w:w="2200" w:type="dxa"/>
            <w:tcMar>
              <w:top w:w="20" w:type="dxa"/>
              <w:left w:w="20" w:type="dxa"/>
              <w:bottom w:w="20" w:type="dxa"/>
              <w:right w:w="20" w:type="dxa"/>
            </w:tcMar>
            <w:vAlign w:val="center"/>
            <w:hideMark/>
          </w:tcPr>
          <w:p w14:paraId="126C2F75" w14:textId="77777777" w:rsidR="001B61AF" w:rsidRPr="00A7123E" w:rsidRDefault="001B61AF" w:rsidP="001B2823">
            <w:pPr>
              <w:pStyle w:val="movimento"/>
              <w:rPr>
                <w:color w:val="002060"/>
              </w:rPr>
            </w:pPr>
            <w:r w:rsidRPr="00A7123E">
              <w:rPr>
                <w:color w:val="002060"/>
              </w:rPr>
              <w:t>CATINI LEONARDO</w:t>
            </w:r>
          </w:p>
        </w:tc>
        <w:tc>
          <w:tcPr>
            <w:tcW w:w="2200" w:type="dxa"/>
            <w:tcMar>
              <w:top w:w="20" w:type="dxa"/>
              <w:left w:w="20" w:type="dxa"/>
              <w:bottom w:w="20" w:type="dxa"/>
              <w:right w:w="20" w:type="dxa"/>
            </w:tcMar>
            <w:vAlign w:val="center"/>
            <w:hideMark/>
          </w:tcPr>
          <w:p w14:paraId="5B655007" w14:textId="77777777" w:rsidR="001B61AF" w:rsidRPr="00A7123E" w:rsidRDefault="001B61AF" w:rsidP="001B2823">
            <w:pPr>
              <w:pStyle w:val="movimento2"/>
              <w:rPr>
                <w:color w:val="002060"/>
              </w:rPr>
            </w:pPr>
            <w:r w:rsidRPr="00A7123E">
              <w:rPr>
                <w:color w:val="002060"/>
              </w:rPr>
              <w:t xml:space="preserve">(FUTSAL MONTURANO) </w:t>
            </w:r>
          </w:p>
        </w:tc>
        <w:tc>
          <w:tcPr>
            <w:tcW w:w="800" w:type="dxa"/>
            <w:tcMar>
              <w:top w:w="20" w:type="dxa"/>
              <w:left w:w="20" w:type="dxa"/>
              <w:bottom w:w="20" w:type="dxa"/>
              <w:right w:w="20" w:type="dxa"/>
            </w:tcMar>
            <w:vAlign w:val="center"/>
            <w:hideMark/>
          </w:tcPr>
          <w:p w14:paraId="58BC030B"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3FCDA96B"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FE94157" w14:textId="77777777" w:rsidR="001B61AF" w:rsidRPr="00A7123E" w:rsidRDefault="001B61AF" w:rsidP="001B2823">
            <w:pPr>
              <w:pStyle w:val="movimento2"/>
              <w:rPr>
                <w:color w:val="002060"/>
              </w:rPr>
            </w:pPr>
            <w:r w:rsidRPr="00A7123E">
              <w:rPr>
                <w:color w:val="002060"/>
              </w:rPr>
              <w:t> </w:t>
            </w:r>
          </w:p>
        </w:tc>
      </w:tr>
    </w:tbl>
    <w:p w14:paraId="3F581011" w14:textId="77777777" w:rsidR="001B61AF" w:rsidRPr="00A7123E" w:rsidRDefault="001B61AF" w:rsidP="001B61AF">
      <w:pPr>
        <w:pStyle w:val="titolo20"/>
        <w:rPr>
          <w:rFonts w:eastAsiaTheme="minorEastAsia"/>
          <w:color w:val="002060"/>
        </w:rPr>
      </w:pPr>
      <w:r w:rsidRPr="00A7123E">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65B02125" w14:textId="77777777" w:rsidTr="001B2823">
        <w:tc>
          <w:tcPr>
            <w:tcW w:w="2200" w:type="dxa"/>
            <w:tcMar>
              <w:top w:w="20" w:type="dxa"/>
              <w:left w:w="20" w:type="dxa"/>
              <w:bottom w:w="20" w:type="dxa"/>
              <w:right w:w="20" w:type="dxa"/>
            </w:tcMar>
            <w:vAlign w:val="center"/>
            <w:hideMark/>
          </w:tcPr>
          <w:p w14:paraId="306D30EC" w14:textId="77777777" w:rsidR="001B61AF" w:rsidRPr="00A7123E" w:rsidRDefault="001B61AF" w:rsidP="001B2823">
            <w:pPr>
              <w:pStyle w:val="movimento"/>
              <w:rPr>
                <w:color w:val="002060"/>
              </w:rPr>
            </w:pPr>
            <w:r w:rsidRPr="00A7123E">
              <w:rPr>
                <w:color w:val="002060"/>
              </w:rPr>
              <w:t>GIACOMETTI DIEGO</w:t>
            </w:r>
          </w:p>
        </w:tc>
        <w:tc>
          <w:tcPr>
            <w:tcW w:w="2200" w:type="dxa"/>
            <w:tcMar>
              <w:top w:w="20" w:type="dxa"/>
              <w:left w:w="20" w:type="dxa"/>
              <w:bottom w:w="20" w:type="dxa"/>
              <w:right w:w="20" w:type="dxa"/>
            </w:tcMar>
            <w:vAlign w:val="center"/>
            <w:hideMark/>
          </w:tcPr>
          <w:p w14:paraId="67FA91EB" w14:textId="77777777" w:rsidR="001B61AF" w:rsidRPr="00A7123E" w:rsidRDefault="001B61AF" w:rsidP="001B2823">
            <w:pPr>
              <w:pStyle w:val="movimento2"/>
              <w:rPr>
                <w:color w:val="002060"/>
              </w:rPr>
            </w:pPr>
            <w:r w:rsidRPr="00A7123E">
              <w:rPr>
                <w:color w:val="002060"/>
              </w:rPr>
              <w:t xml:space="preserve">(REAL FABRIANO) </w:t>
            </w:r>
          </w:p>
        </w:tc>
        <w:tc>
          <w:tcPr>
            <w:tcW w:w="800" w:type="dxa"/>
            <w:tcMar>
              <w:top w:w="20" w:type="dxa"/>
              <w:left w:w="20" w:type="dxa"/>
              <w:bottom w:w="20" w:type="dxa"/>
              <w:right w:w="20" w:type="dxa"/>
            </w:tcMar>
            <w:vAlign w:val="center"/>
            <w:hideMark/>
          </w:tcPr>
          <w:p w14:paraId="12BCC974"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6F891BE3"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79FFCEDE" w14:textId="77777777" w:rsidR="001B61AF" w:rsidRPr="00A7123E" w:rsidRDefault="001B61AF" w:rsidP="001B2823">
            <w:pPr>
              <w:pStyle w:val="movimento2"/>
              <w:rPr>
                <w:color w:val="002060"/>
              </w:rPr>
            </w:pPr>
            <w:r w:rsidRPr="00A7123E">
              <w:rPr>
                <w:color w:val="002060"/>
              </w:rPr>
              <w:t> </w:t>
            </w:r>
          </w:p>
        </w:tc>
      </w:tr>
    </w:tbl>
    <w:p w14:paraId="30F46414" w14:textId="77777777" w:rsidR="001B61AF" w:rsidRPr="00A7123E" w:rsidRDefault="001B61AF" w:rsidP="001B61AF">
      <w:pPr>
        <w:pStyle w:val="titolo20"/>
        <w:rPr>
          <w:rFonts w:eastAsiaTheme="minorEastAsia"/>
          <w:color w:val="002060"/>
        </w:rPr>
      </w:pPr>
      <w:r w:rsidRPr="00A7123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7CE524FB" w14:textId="77777777" w:rsidTr="001B2823">
        <w:tc>
          <w:tcPr>
            <w:tcW w:w="2200" w:type="dxa"/>
            <w:tcMar>
              <w:top w:w="20" w:type="dxa"/>
              <w:left w:w="20" w:type="dxa"/>
              <w:bottom w:w="20" w:type="dxa"/>
              <w:right w:w="20" w:type="dxa"/>
            </w:tcMar>
            <w:vAlign w:val="center"/>
            <w:hideMark/>
          </w:tcPr>
          <w:p w14:paraId="2AB032BA" w14:textId="77777777" w:rsidR="001B61AF" w:rsidRPr="00A7123E" w:rsidRDefault="001B61AF" w:rsidP="001B2823">
            <w:pPr>
              <w:pStyle w:val="movimento"/>
              <w:rPr>
                <w:color w:val="002060"/>
              </w:rPr>
            </w:pPr>
            <w:r w:rsidRPr="00A7123E">
              <w:rPr>
                <w:color w:val="002060"/>
              </w:rPr>
              <w:t>LIGNITE STEFANO</w:t>
            </w:r>
          </w:p>
        </w:tc>
        <w:tc>
          <w:tcPr>
            <w:tcW w:w="2200" w:type="dxa"/>
            <w:tcMar>
              <w:top w:w="20" w:type="dxa"/>
              <w:left w:w="20" w:type="dxa"/>
              <w:bottom w:w="20" w:type="dxa"/>
              <w:right w:w="20" w:type="dxa"/>
            </w:tcMar>
            <w:vAlign w:val="center"/>
            <w:hideMark/>
          </w:tcPr>
          <w:p w14:paraId="4496CCC8" w14:textId="77777777" w:rsidR="001B61AF" w:rsidRPr="00A7123E" w:rsidRDefault="001B61AF" w:rsidP="001B2823">
            <w:pPr>
              <w:pStyle w:val="movimento2"/>
              <w:rPr>
                <w:color w:val="002060"/>
              </w:rPr>
            </w:pPr>
            <w:r w:rsidRPr="00A7123E">
              <w:rPr>
                <w:color w:val="002060"/>
              </w:rPr>
              <w:t xml:space="preserve">(FUTSAL MONTURANO) </w:t>
            </w:r>
          </w:p>
        </w:tc>
        <w:tc>
          <w:tcPr>
            <w:tcW w:w="800" w:type="dxa"/>
            <w:tcMar>
              <w:top w:w="20" w:type="dxa"/>
              <w:left w:w="20" w:type="dxa"/>
              <w:bottom w:w="20" w:type="dxa"/>
              <w:right w:w="20" w:type="dxa"/>
            </w:tcMar>
            <w:vAlign w:val="center"/>
            <w:hideMark/>
          </w:tcPr>
          <w:p w14:paraId="683AEBDF"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3777B456"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64E176B" w14:textId="77777777" w:rsidR="001B61AF" w:rsidRPr="00A7123E" w:rsidRDefault="001B61AF" w:rsidP="001B2823">
            <w:pPr>
              <w:pStyle w:val="movimento2"/>
              <w:rPr>
                <w:color w:val="002060"/>
              </w:rPr>
            </w:pPr>
            <w:r w:rsidRPr="00A7123E">
              <w:rPr>
                <w:color w:val="002060"/>
              </w:rPr>
              <w:t> </w:t>
            </w:r>
          </w:p>
        </w:tc>
      </w:tr>
    </w:tbl>
    <w:p w14:paraId="7DC8AB77" w14:textId="77777777" w:rsidR="001B61AF" w:rsidRPr="00A7123E" w:rsidRDefault="001B61AF" w:rsidP="001B61AF">
      <w:pPr>
        <w:pStyle w:val="titolo20"/>
        <w:rPr>
          <w:rFonts w:eastAsiaTheme="minorEastAsia"/>
          <w:color w:val="002060"/>
        </w:rPr>
      </w:pPr>
      <w:r w:rsidRPr="00A7123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1C355615" w14:textId="77777777" w:rsidTr="001B2823">
        <w:tc>
          <w:tcPr>
            <w:tcW w:w="2200" w:type="dxa"/>
            <w:tcMar>
              <w:top w:w="20" w:type="dxa"/>
              <w:left w:w="20" w:type="dxa"/>
              <w:bottom w:w="20" w:type="dxa"/>
              <w:right w:w="20" w:type="dxa"/>
            </w:tcMar>
            <w:vAlign w:val="center"/>
            <w:hideMark/>
          </w:tcPr>
          <w:p w14:paraId="1666DEDB" w14:textId="77777777" w:rsidR="001B61AF" w:rsidRPr="00A7123E" w:rsidRDefault="001B61AF" w:rsidP="001B2823">
            <w:pPr>
              <w:pStyle w:val="movimento"/>
              <w:rPr>
                <w:color w:val="002060"/>
              </w:rPr>
            </w:pPr>
            <w:r w:rsidRPr="00A7123E">
              <w:rPr>
                <w:color w:val="002060"/>
              </w:rPr>
              <w:t>RICCI MATTEO</w:t>
            </w:r>
          </w:p>
        </w:tc>
        <w:tc>
          <w:tcPr>
            <w:tcW w:w="2200" w:type="dxa"/>
            <w:tcMar>
              <w:top w:w="20" w:type="dxa"/>
              <w:left w:w="20" w:type="dxa"/>
              <w:bottom w:w="20" w:type="dxa"/>
              <w:right w:w="20" w:type="dxa"/>
            </w:tcMar>
            <w:vAlign w:val="center"/>
            <w:hideMark/>
          </w:tcPr>
          <w:p w14:paraId="03803D52" w14:textId="77777777" w:rsidR="001B61AF" w:rsidRPr="00A7123E" w:rsidRDefault="001B61AF" w:rsidP="001B2823">
            <w:pPr>
              <w:pStyle w:val="movimento2"/>
              <w:rPr>
                <w:color w:val="002060"/>
              </w:rPr>
            </w:pPr>
            <w:r w:rsidRPr="00A7123E">
              <w:rPr>
                <w:color w:val="002060"/>
              </w:rPr>
              <w:t xml:space="preserve">(FUTSAL CAMPIGLIONE) </w:t>
            </w:r>
          </w:p>
        </w:tc>
        <w:tc>
          <w:tcPr>
            <w:tcW w:w="800" w:type="dxa"/>
            <w:tcMar>
              <w:top w:w="20" w:type="dxa"/>
              <w:left w:w="20" w:type="dxa"/>
              <w:bottom w:w="20" w:type="dxa"/>
              <w:right w:w="20" w:type="dxa"/>
            </w:tcMar>
            <w:vAlign w:val="center"/>
            <w:hideMark/>
          </w:tcPr>
          <w:p w14:paraId="69BD2A62"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190FE944" w14:textId="77777777" w:rsidR="001B61AF" w:rsidRPr="00A7123E" w:rsidRDefault="001B61AF" w:rsidP="001B2823">
            <w:pPr>
              <w:pStyle w:val="movimento"/>
              <w:rPr>
                <w:color w:val="002060"/>
              </w:rPr>
            </w:pPr>
            <w:r w:rsidRPr="00A7123E">
              <w:rPr>
                <w:color w:val="002060"/>
              </w:rPr>
              <w:t>GALANTI MATTEO</w:t>
            </w:r>
          </w:p>
        </w:tc>
        <w:tc>
          <w:tcPr>
            <w:tcW w:w="2200" w:type="dxa"/>
            <w:tcMar>
              <w:top w:w="20" w:type="dxa"/>
              <w:left w:w="20" w:type="dxa"/>
              <w:bottom w:w="20" w:type="dxa"/>
              <w:right w:w="20" w:type="dxa"/>
            </w:tcMar>
            <w:vAlign w:val="center"/>
            <w:hideMark/>
          </w:tcPr>
          <w:p w14:paraId="12748C41" w14:textId="77777777" w:rsidR="001B61AF" w:rsidRPr="00A7123E" w:rsidRDefault="001B61AF" w:rsidP="001B2823">
            <w:pPr>
              <w:pStyle w:val="movimento2"/>
              <w:rPr>
                <w:color w:val="002060"/>
              </w:rPr>
            </w:pPr>
            <w:r w:rsidRPr="00A7123E">
              <w:rPr>
                <w:color w:val="002060"/>
              </w:rPr>
              <w:t xml:space="preserve">(SAMBENEDETTESE C5 SSDARL) </w:t>
            </w:r>
          </w:p>
        </w:tc>
      </w:tr>
    </w:tbl>
    <w:p w14:paraId="45342D82" w14:textId="77777777" w:rsidR="001B61AF" w:rsidRPr="00A7123E" w:rsidRDefault="001B61AF" w:rsidP="001B61AF">
      <w:pPr>
        <w:pStyle w:val="titolo20"/>
        <w:rPr>
          <w:rFonts w:eastAsiaTheme="minorEastAsia"/>
          <w:color w:val="002060"/>
        </w:rPr>
      </w:pPr>
      <w:r w:rsidRPr="00A7123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06F2A812" w14:textId="77777777" w:rsidTr="001B2823">
        <w:tc>
          <w:tcPr>
            <w:tcW w:w="2200" w:type="dxa"/>
            <w:tcMar>
              <w:top w:w="20" w:type="dxa"/>
              <w:left w:w="20" w:type="dxa"/>
              <w:bottom w:w="20" w:type="dxa"/>
              <w:right w:w="20" w:type="dxa"/>
            </w:tcMar>
            <w:vAlign w:val="center"/>
            <w:hideMark/>
          </w:tcPr>
          <w:p w14:paraId="7DC2B1CF" w14:textId="77777777" w:rsidR="001B61AF" w:rsidRPr="00A7123E" w:rsidRDefault="001B61AF" w:rsidP="001B2823">
            <w:pPr>
              <w:pStyle w:val="movimento"/>
              <w:rPr>
                <w:color w:val="002060"/>
              </w:rPr>
            </w:pPr>
            <w:r w:rsidRPr="00A7123E">
              <w:rPr>
                <w:color w:val="002060"/>
              </w:rPr>
              <w:t>OMICCIOLI MARCO</w:t>
            </w:r>
          </w:p>
        </w:tc>
        <w:tc>
          <w:tcPr>
            <w:tcW w:w="2200" w:type="dxa"/>
            <w:tcMar>
              <w:top w:w="20" w:type="dxa"/>
              <w:left w:w="20" w:type="dxa"/>
              <w:bottom w:w="20" w:type="dxa"/>
              <w:right w:w="20" w:type="dxa"/>
            </w:tcMar>
            <w:vAlign w:val="center"/>
            <w:hideMark/>
          </w:tcPr>
          <w:p w14:paraId="312C4D62" w14:textId="77777777" w:rsidR="001B61AF" w:rsidRPr="00A7123E" w:rsidRDefault="001B61AF" w:rsidP="001B2823">
            <w:pPr>
              <w:pStyle w:val="movimento2"/>
              <w:rPr>
                <w:color w:val="002060"/>
              </w:rPr>
            </w:pPr>
            <w:r w:rsidRPr="00A7123E">
              <w:rPr>
                <w:color w:val="002060"/>
              </w:rPr>
              <w:t xml:space="preserve">(U.S. FORTUNA FANO) </w:t>
            </w:r>
          </w:p>
        </w:tc>
        <w:tc>
          <w:tcPr>
            <w:tcW w:w="800" w:type="dxa"/>
            <w:tcMar>
              <w:top w:w="20" w:type="dxa"/>
              <w:left w:w="20" w:type="dxa"/>
              <w:bottom w:w="20" w:type="dxa"/>
              <w:right w:w="20" w:type="dxa"/>
            </w:tcMar>
            <w:vAlign w:val="center"/>
            <w:hideMark/>
          </w:tcPr>
          <w:p w14:paraId="0BA173C2"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BE29412"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E575207" w14:textId="77777777" w:rsidR="001B61AF" w:rsidRPr="00A7123E" w:rsidRDefault="001B61AF" w:rsidP="001B2823">
            <w:pPr>
              <w:pStyle w:val="movimento2"/>
              <w:rPr>
                <w:color w:val="002060"/>
              </w:rPr>
            </w:pPr>
            <w:r w:rsidRPr="00A7123E">
              <w:rPr>
                <w:color w:val="002060"/>
              </w:rPr>
              <w:t> </w:t>
            </w:r>
          </w:p>
        </w:tc>
      </w:tr>
    </w:tbl>
    <w:p w14:paraId="26265FA1" w14:textId="77777777" w:rsidR="001B61AF" w:rsidRPr="00A7123E" w:rsidRDefault="001B61AF" w:rsidP="001B61AF">
      <w:pPr>
        <w:pStyle w:val="titolo20"/>
        <w:rPr>
          <w:rFonts w:eastAsiaTheme="minorEastAsia"/>
          <w:color w:val="002060"/>
        </w:rPr>
      </w:pPr>
      <w:r w:rsidRPr="00A7123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277DC8DA" w14:textId="77777777" w:rsidTr="001B2823">
        <w:tc>
          <w:tcPr>
            <w:tcW w:w="2200" w:type="dxa"/>
            <w:tcMar>
              <w:top w:w="20" w:type="dxa"/>
              <w:left w:w="20" w:type="dxa"/>
              <w:bottom w:w="20" w:type="dxa"/>
              <w:right w:w="20" w:type="dxa"/>
            </w:tcMar>
            <w:vAlign w:val="center"/>
            <w:hideMark/>
          </w:tcPr>
          <w:p w14:paraId="292F79F5" w14:textId="77777777" w:rsidR="001B61AF" w:rsidRPr="00A7123E" w:rsidRDefault="001B61AF" w:rsidP="001B2823">
            <w:pPr>
              <w:pStyle w:val="movimento"/>
              <w:rPr>
                <w:color w:val="002060"/>
              </w:rPr>
            </w:pPr>
            <w:r w:rsidRPr="00A7123E">
              <w:rPr>
                <w:color w:val="002060"/>
              </w:rPr>
              <w:t>BOCCI MANUEL</w:t>
            </w:r>
          </w:p>
        </w:tc>
        <w:tc>
          <w:tcPr>
            <w:tcW w:w="2200" w:type="dxa"/>
            <w:tcMar>
              <w:top w:w="20" w:type="dxa"/>
              <w:left w:w="20" w:type="dxa"/>
              <w:bottom w:w="20" w:type="dxa"/>
              <w:right w:w="20" w:type="dxa"/>
            </w:tcMar>
            <w:vAlign w:val="center"/>
            <w:hideMark/>
          </w:tcPr>
          <w:p w14:paraId="1D667702" w14:textId="77777777" w:rsidR="001B61AF" w:rsidRPr="00A7123E" w:rsidRDefault="001B61AF" w:rsidP="001B2823">
            <w:pPr>
              <w:pStyle w:val="movimento2"/>
              <w:rPr>
                <w:color w:val="002060"/>
              </w:rPr>
            </w:pPr>
            <w:r w:rsidRPr="00A7123E">
              <w:rPr>
                <w:color w:val="002060"/>
              </w:rPr>
              <w:t xml:space="preserve">(TRE TORRI A.S.D.) </w:t>
            </w:r>
          </w:p>
        </w:tc>
        <w:tc>
          <w:tcPr>
            <w:tcW w:w="800" w:type="dxa"/>
            <w:tcMar>
              <w:top w:w="20" w:type="dxa"/>
              <w:left w:w="20" w:type="dxa"/>
              <w:bottom w:w="20" w:type="dxa"/>
              <w:right w:w="20" w:type="dxa"/>
            </w:tcMar>
            <w:vAlign w:val="center"/>
            <w:hideMark/>
          </w:tcPr>
          <w:p w14:paraId="7EF05ABE"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65D6351D" w14:textId="77777777" w:rsidR="001B61AF" w:rsidRPr="00A7123E" w:rsidRDefault="001B61AF" w:rsidP="001B2823">
            <w:pPr>
              <w:pStyle w:val="movimento"/>
              <w:rPr>
                <w:color w:val="002060"/>
              </w:rPr>
            </w:pPr>
            <w:r w:rsidRPr="00A7123E">
              <w:rPr>
                <w:color w:val="002060"/>
              </w:rPr>
              <w:t>CARELLA FRANCESCO</w:t>
            </w:r>
          </w:p>
        </w:tc>
        <w:tc>
          <w:tcPr>
            <w:tcW w:w="2200" w:type="dxa"/>
            <w:tcMar>
              <w:top w:w="20" w:type="dxa"/>
              <w:left w:w="20" w:type="dxa"/>
              <w:bottom w:w="20" w:type="dxa"/>
              <w:right w:w="20" w:type="dxa"/>
            </w:tcMar>
            <w:vAlign w:val="center"/>
            <w:hideMark/>
          </w:tcPr>
          <w:p w14:paraId="65C090BE" w14:textId="77777777" w:rsidR="001B61AF" w:rsidRPr="00A7123E" w:rsidRDefault="001B61AF" w:rsidP="001B2823">
            <w:pPr>
              <w:pStyle w:val="movimento2"/>
              <w:rPr>
                <w:color w:val="002060"/>
              </w:rPr>
            </w:pPr>
            <w:r w:rsidRPr="00A7123E">
              <w:rPr>
                <w:color w:val="002060"/>
              </w:rPr>
              <w:t xml:space="preserve">(U.S. FORTUNA FANO) </w:t>
            </w:r>
          </w:p>
        </w:tc>
      </w:tr>
    </w:tbl>
    <w:p w14:paraId="1F8F2864" w14:textId="77777777" w:rsidR="001B61AF" w:rsidRPr="00A7123E" w:rsidRDefault="001B61AF" w:rsidP="001B61AF">
      <w:pPr>
        <w:pStyle w:val="titolo10"/>
        <w:rPr>
          <w:rFonts w:eastAsiaTheme="minorEastAsia"/>
          <w:color w:val="002060"/>
        </w:rPr>
      </w:pPr>
      <w:r w:rsidRPr="00A7123E">
        <w:rPr>
          <w:color w:val="002060"/>
        </w:rPr>
        <w:t xml:space="preserve">GARE DEL 14/ 3/2026 </w:t>
      </w:r>
    </w:p>
    <w:p w14:paraId="520D4BF5" w14:textId="77777777" w:rsidR="001B61AF" w:rsidRPr="00A7123E" w:rsidRDefault="001B61AF" w:rsidP="001B61AF">
      <w:pPr>
        <w:pStyle w:val="titolo7a"/>
        <w:rPr>
          <w:color w:val="002060"/>
        </w:rPr>
      </w:pPr>
      <w:r w:rsidRPr="00A7123E">
        <w:rPr>
          <w:color w:val="002060"/>
        </w:rPr>
        <w:t xml:space="preserve">PROVVEDIMENTI DISCIPLINARI </w:t>
      </w:r>
    </w:p>
    <w:p w14:paraId="6327E8B8" w14:textId="77777777" w:rsidR="001B61AF" w:rsidRPr="00A7123E" w:rsidRDefault="001B61AF" w:rsidP="001B61AF">
      <w:pPr>
        <w:pStyle w:val="titolo7b0"/>
        <w:rPr>
          <w:color w:val="002060"/>
        </w:rPr>
      </w:pPr>
      <w:r w:rsidRPr="00A7123E">
        <w:rPr>
          <w:color w:val="002060"/>
        </w:rPr>
        <w:t xml:space="preserve">In base alle risultanze degli atti ufficiali sono state deliberate le seguenti sanzioni disciplinari. </w:t>
      </w:r>
    </w:p>
    <w:p w14:paraId="0D17B835" w14:textId="77777777" w:rsidR="001B61AF" w:rsidRPr="00A7123E" w:rsidRDefault="001B61AF" w:rsidP="001B61AF">
      <w:pPr>
        <w:pStyle w:val="titolo30"/>
        <w:rPr>
          <w:color w:val="002060"/>
        </w:rPr>
      </w:pPr>
      <w:r w:rsidRPr="00A7123E">
        <w:rPr>
          <w:color w:val="002060"/>
        </w:rPr>
        <w:t xml:space="preserve">CALCIATORI ESPULSI </w:t>
      </w:r>
    </w:p>
    <w:p w14:paraId="6202892A" w14:textId="77777777" w:rsidR="001B61AF" w:rsidRPr="00A7123E" w:rsidRDefault="001B61AF" w:rsidP="001B61AF">
      <w:pPr>
        <w:pStyle w:val="titolo20"/>
        <w:rPr>
          <w:color w:val="002060"/>
        </w:rPr>
      </w:pPr>
      <w:r w:rsidRPr="00A7123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6404C025" w14:textId="77777777" w:rsidTr="001B2823">
        <w:tc>
          <w:tcPr>
            <w:tcW w:w="2200" w:type="dxa"/>
            <w:tcMar>
              <w:top w:w="20" w:type="dxa"/>
              <w:left w:w="20" w:type="dxa"/>
              <w:bottom w:w="20" w:type="dxa"/>
              <w:right w:w="20" w:type="dxa"/>
            </w:tcMar>
            <w:vAlign w:val="center"/>
            <w:hideMark/>
          </w:tcPr>
          <w:p w14:paraId="16550E24" w14:textId="77777777" w:rsidR="001B61AF" w:rsidRPr="00A7123E" w:rsidRDefault="001B61AF" w:rsidP="001B2823">
            <w:pPr>
              <w:pStyle w:val="movimento"/>
              <w:rPr>
                <w:color w:val="002060"/>
              </w:rPr>
            </w:pPr>
            <w:r w:rsidRPr="00A7123E">
              <w:rPr>
                <w:color w:val="002060"/>
              </w:rPr>
              <w:t>GASPARRONI DANILO</w:t>
            </w:r>
          </w:p>
        </w:tc>
        <w:tc>
          <w:tcPr>
            <w:tcW w:w="2200" w:type="dxa"/>
            <w:tcMar>
              <w:top w:w="20" w:type="dxa"/>
              <w:left w:w="20" w:type="dxa"/>
              <w:bottom w:w="20" w:type="dxa"/>
              <w:right w:w="20" w:type="dxa"/>
            </w:tcMar>
            <w:vAlign w:val="center"/>
            <w:hideMark/>
          </w:tcPr>
          <w:p w14:paraId="580C348C" w14:textId="77777777" w:rsidR="001B61AF" w:rsidRPr="00A7123E" w:rsidRDefault="001B61AF" w:rsidP="001B2823">
            <w:pPr>
              <w:pStyle w:val="movimento2"/>
              <w:rPr>
                <w:color w:val="002060"/>
              </w:rPr>
            </w:pPr>
            <w:r w:rsidRPr="00A7123E">
              <w:rPr>
                <w:color w:val="002060"/>
              </w:rPr>
              <w:t xml:space="preserve">(PIETRALACROCE 73) </w:t>
            </w:r>
          </w:p>
        </w:tc>
        <w:tc>
          <w:tcPr>
            <w:tcW w:w="800" w:type="dxa"/>
            <w:tcMar>
              <w:top w:w="20" w:type="dxa"/>
              <w:left w:w="20" w:type="dxa"/>
              <w:bottom w:w="20" w:type="dxa"/>
              <w:right w:w="20" w:type="dxa"/>
            </w:tcMar>
            <w:vAlign w:val="center"/>
            <w:hideMark/>
          </w:tcPr>
          <w:p w14:paraId="6748C4E9"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6DB7079E"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21AC2499" w14:textId="77777777" w:rsidR="001B61AF" w:rsidRPr="00A7123E" w:rsidRDefault="001B61AF" w:rsidP="001B2823">
            <w:pPr>
              <w:pStyle w:val="movimento2"/>
              <w:rPr>
                <w:color w:val="002060"/>
              </w:rPr>
            </w:pPr>
            <w:r w:rsidRPr="00A7123E">
              <w:rPr>
                <w:color w:val="002060"/>
              </w:rPr>
              <w:t> </w:t>
            </w:r>
          </w:p>
        </w:tc>
      </w:tr>
    </w:tbl>
    <w:p w14:paraId="254C3EFC" w14:textId="77777777" w:rsidR="001B61AF" w:rsidRPr="00A7123E" w:rsidRDefault="001B61AF" w:rsidP="001B61AF">
      <w:pPr>
        <w:pStyle w:val="titolo30"/>
        <w:rPr>
          <w:rFonts w:eastAsiaTheme="minorEastAsia"/>
          <w:color w:val="002060"/>
        </w:rPr>
      </w:pPr>
      <w:r w:rsidRPr="00A7123E">
        <w:rPr>
          <w:color w:val="002060"/>
        </w:rPr>
        <w:t xml:space="preserve">CALCIATORI NON ESPULSI </w:t>
      </w:r>
    </w:p>
    <w:p w14:paraId="79190077" w14:textId="77777777" w:rsidR="001B61AF" w:rsidRPr="00A7123E" w:rsidRDefault="001B61AF" w:rsidP="001B61AF">
      <w:pPr>
        <w:pStyle w:val="titolo20"/>
        <w:rPr>
          <w:color w:val="002060"/>
        </w:rPr>
      </w:pPr>
      <w:r w:rsidRPr="00A7123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26B124F0" w14:textId="77777777" w:rsidTr="001B2823">
        <w:tc>
          <w:tcPr>
            <w:tcW w:w="2200" w:type="dxa"/>
            <w:tcMar>
              <w:top w:w="20" w:type="dxa"/>
              <w:left w:w="20" w:type="dxa"/>
              <w:bottom w:w="20" w:type="dxa"/>
              <w:right w:w="20" w:type="dxa"/>
            </w:tcMar>
            <w:vAlign w:val="center"/>
            <w:hideMark/>
          </w:tcPr>
          <w:p w14:paraId="4F33DAE7" w14:textId="77777777" w:rsidR="001B61AF" w:rsidRPr="00A7123E" w:rsidRDefault="001B61AF" w:rsidP="001B2823">
            <w:pPr>
              <w:pStyle w:val="movimento"/>
              <w:rPr>
                <w:color w:val="002060"/>
              </w:rPr>
            </w:pPr>
            <w:r w:rsidRPr="00A7123E">
              <w:rPr>
                <w:color w:val="002060"/>
              </w:rPr>
              <w:t>BICAJ ENRICO</w:t>
            </w:r>
          </w:p>
        </w:tc>
        <w:tc>
          <w:tcPr>
            <w:tcW w:w="2200" w:type="dxa"/>
            <w:tcMar>
              <w:top w:w="20" w:type="dxa"/>
              <w:left w:w="20" w:type="dxa"/>
              <w:bottom w:w="20" w:type="dxa"/>
              <w:right w:w="20" w:type="dxa"/>
            </w:tcMar>
            <w:vAlign w:val="center"/>
            <w:hideMark/>
          </w:tcPr>
          <w:p w14:paraId="1361AB8F" w14:textId="77777777" w:rsidR="001B61AF" w:rsidRPr="00A7123E" w:rsidRDefault="001B61AF" w:rsidP="001B2823">
            <w:pPr>
              <w:pStyle w:val="movimento2"/>
              <w:rPr>
                <w:color w:val="002060"/>
              </w:rPr>
            </w:pPr>
            <w:r w:rsidRPr="00A7123E">
              <w:rPr>
                <w:color w:val="002060"/>
              </w:rPr>
              <w:t xml:space="preserve">(CERRETO D ESI ASD) </w:t>
            </w:r>
          </w:p>
        </w:tc>
        <w:tc>
          <w:tcPr>
            <w:tcW w:w="800" w:type="dxa"/>
            <w:tcMar>
              <w:top w:w="20" w:type="dxa"/>
              <w:left w:w="20" w:type="dxa"/>
              <w:bottom w:w="20" w:type="dxa"/>
              <w:right w:w="20" w:type="dxa"/>
            </w:tcMar>
            <w:vAlign w:val="center"/>
            <w:hideMark/>
          </w:tcPr>
          <w:p w14:paraId="24FF460C"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702EFD91" w14:textId="77777777" w:rsidR="001B61AF" w:rsidRPr="00A7123E" w:rsidRDefault="001B61AF" w:rsidP="001B2823">
            <w:pPr>
              <w:pStyle w:val="movimento"/>
              <w:rPr>
                <w:color w:val="002060"/>
              </w:rPr>
            </w:pPr>
            <w:r w:rsidRPr="00A7123E">
              <w:rPr>
                <w:color w:val="002060"/>
              </w:rPr>
              <w:t>DA SILVA RODRIGO</w:t>
            </w:r>
          </w:p>
        </w:tc>
        <w:tc>
          <w:tcPr>
            <w:tcW w:w="2200" w:type="dxa"/>
            <w:tcMar>
              <w:top w:w="20" w:type="dxa"/>
              <w:left w:w="20" w:type="dxa"/>
              <w:bottom w:w="20" w:type="dxa"/>
              <w:right w:w="20" w:type="dxa"/>
            </w:tcMar>
            <w:vAlign w:val="center"/>
            <w:hideMark/>
          </w:tcPr>
          <w:p w14:paraId="55C2A141" w14:textId="77777777" w:rsidR="001B61AF" w:rsidRPr="00A7123E" w:rsidRDefault="001B61AF" w:rsidP="001B2823">
            <w:pPr>
              <w:pStyle w:val="movimento2"/>
              <w:rPr>
                <w:color w:val="002060"/>
              </w:rPr>
            </w:pPr>
            <w:r w:rsidRPr="00A7123E">
              <w:rPr>
                <w:color w:val="002060"/>
              </w:rPr>
              <w:t xml:space="preserve">(CERRETO D ESI ASD) </w:t>
            </w:r>
          </w:p>
        </w:tc>
      </w:tr>
      <w:tr w:rsidR="001B61AF" w:rsidRPr="00A7123E" w14:paraId="2D21B9C2" w14:textId="77777777" w:rsidTr="001B2823">
        <w:tc>
          <w:tcPr>
            <w:tcW w:w="2200" w:type="dxa"/>
            <w:tcMar>
              <w:top w:w="20" w:type="dxa"/>
              <w:left w:w="20" w:type="dxa"/>
              <w:bottom w:w="20" w:type="dxa"/>
              <w:right w:w="20" w:type="dxa"/>
            </w:tcMar>
            <w:vAlign w:val="center"/>
            <w:hideMark/>
          </w:tcPr>
          <w:p w14:paraId="74E2DB5C" w14:textId="77777777" w:rsidR="001B61AF" w:rsidRPr="00A7123E" w:rsidRDefault="001B61AF" w:rsidP="001B2823">
            <w:pPr>
              <w:pStyle w:val="movimento"/>
              <w:rPr>
                <w:color w:val="002060"/>
              </w:rPr>
            </w:pPr>
            <w:r w:rsidRPr="00A7123E">
              <w:rPr>
                <w:color w:val="002060"/>
              </w:rPr>
              <w:t>FREZZOTTI MARCO</w:t>
            </w:r>
          </w:p>
        </w:tc>
        <w:tc>
          <w:tcPr>
            <w:tcW w:w="2200" w:type="dxa"/>
            <w:tcMar>
              <w:top w:w="20" w:type="dxa"/>
              <w:left w:w="20" w:type="dxa"/>
              <w:bottom w:w="20" w:type="dxa"/>
              <w:right w:w="20" w:type="dxa"/>
            </w:tcMar>
            <w:vAlign w:val="center"/>
            <w:hideMark/>
          </w:tcPr>
          <w:p w14:paraId="3E063FE6" w14:textId="77777777" w:rsidR="001B61AF" w:rsidRPr="00A7123E" w:rsidRDefault="001B61AF" w:rsidP="001B2823">
            <w:pPr>
              <w:pStyle w:val="movimento2"/>
              <w:rPr>
                <w:color w:val="002060"/>
              </w:rPr>
            </w:pPr>
            <w:r w:rsidRPr="00A7123E">
              <w:rPr>
                <w:color w:val="002060"/>
              </w:rPr>
              <w:t xml:space="preserve">(PIETRALACROCE 73) </w:t>
            </w:r>
          </w:p>
        </w:tc>
        <w:tc>
          <w:tcPr>
            <w:tcW w:w="800" w:type="dxa"/>
            <w:tcMar>
              <w:top w:w="20" w:type="dxa"/>
              <w:left w:w="20" w:type="dxa"/>
              <w:bottom w:w="20" w:type="dxa"/>
              <w:right w:w="20" w:type="dxa"/>
            </w:tcMar>
            <w:vAlign w:val="center"/>
            <w:hideMark/>
          </w:tcPr>
          <w:p w14:paraId="10CE2E8D"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50DCA273"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3B50FDB4" w14:textId="77777777" w:rsidR="001B61AF" w:rsidRPr="00A7123E" w:rsidRDefault="001B61AF" w:rsidP="001B2823">
            <w:pPr>
              <w:pStyle w:val="movimento2"/>
              <w:rPr>
                <w:color w:val="002060"/>
              </w:rPr>
            </w:pPr>
            <w:r w:rsidRPr="00A7123E">
              <w:rPr>
                <w:color w:val="002060"/>
              </w:rPr>
              <w:t> </w:t>
            </w:r>
          </w:p>
        </w:tc>
      </w:tr>
    </w:tbl>
    <w:p w14:paraId="01E01961" w14:textId="77777777" w:rsidR="001B61AF" w:rsidRPr="00A7123E" w:rsidRDefault="001B61AF" w:rsidP="001B61AF">
      <w:pPr>
        <w:pStyle w:val="titolo20"/>
        <w:rPr>
          <w:rFonts w:eastAsiaTheme="minorEastAsia"/>
          <w:color w:val="002060"/>
        </w:rPr>
      </w:pPr>
      <w:r w:rsidRPr="00A7123E">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0C2A6A2F" w14:textId="77777777" w:rsidTr="001B2823">
        <w:tc>
          <w:tcPr>
            <w:tcW w:w="2200" w:type="dxa"/>
            <w:tcMar>
              <w:top w:w="20" w:type="dxa"/>
              <w:left w:w="20" w:type="dxa"/>
              <w:bottom w:w="20" w:type="dxa"/>
              <w:right w:w="20" w:type="dxa"/>
            </w:tcMar>
            <w:vAlign w:val="center"/>
            <w:hideMark/>
          </w:tcPr>
          <w:p w14:paraId="0D3A3FCF" w14:textId="77777777" w:rsidR="001B61AF" w:rsidRPr="00A7123E" w:rsidRDefault="001B61AF" w:rsidP="001B2823">
            <w:pPr>
              <w:pStyle w:val="movimento"/>
              <w:rPr>
                <w:color w:val="002060"/>
              </w:rPr>
            </w:pPr>
            <w:r w:rsidRPr="00A7123E">
              <w:rPr>
                <w:color w:val="002060"/>
              </w:rPr>
              <w:t>TRINEI JACOPO</w:t>
            </w:r>
          </w:p>
        </w:tc>
        <w:tc>
          <w:tcPr>
            <w:tcW w:w="2200" w:type="dxa"/>
            <w:tcMar>
              <w:top w:w="20" w:type="dxa"/>
              <w:left w:w="20" w:type="dxa"/>
              <w:bottom w:w="20" w:type="dxa"/>
              <w:right w:w="20" w:type="dxa"/>
            </w:tcMar>
            <w:vAlign w:val="center"/>
            <w:hideMark/>
          </w:tcPr>
          <w:p w14:paraId="0EAEAA11" w14:textId="77777777" w:rsidR="001B61AF" w:rsidRPr="00A7123E" w:rsidRDefault="001B61AF" w:rsidP="001B2823">
            <w:pPr>
              <w:pStyle w:val="movimento2"/>
              <w:rPr>
                <w:color w:val="002060"/>
              </w:rPr>
            </w:pPr>
            <w:r w:rsidRPr="00A7123E">
              <w:rPr>
                <w:color w:val="002060"/>
              </w:rPr>
              <w:t xml:space="preserve">(CERRETO D ESI ASD) </w:t>
            </w:r>
          </w:p>
        </w:tc>
        <w:tc>
          <w:tcPr>
            <w:tcW w:w="800" w:type="dxa"/>
            <w:tcMar>
              <w:top w:w="20" w:type="dxa"/>
              <w:left w:w="20" w:type="dxa"/>
              <w:bottom w:w="20" w:type="dxa"/>
              <w:right w:w="20" w:type="dxa"/>
            </w:tcMar>
            <w:vAlign w:val="center"/>
            <w:hideMark/>
          </w:tcPr>
          <w:p w14:paraId="5DBF0BAE"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530080A"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1EB12022" w14:textId="77777777" w:rsidR="001B61AF" w:rsidRPr="00A7123E" w:rsidRDefault="001B61AF" w:rsidP="001B2823">
            <w:pPr>
              <w:pStyle w:val="movimento2"/>
              <w:rPr>
                <w:color w:val="002060"/>
              </w:rPr>
            </w:pPr>
            <w:r w:rsidRPr="00A7123E">
              <w:rPr>
                <w:color w:val="002060"/>
              </w:rPr>
              <w:t> </w:t>
            </w:r>
          </w:p>
        </w:tc>
      </w:tr>
    </w:tbl>
    <w:p w14:paraId="52383888" w14:textId="77777777" w:rsidR="001B61AF" w:rsidRPr="00A7123E" w:rsidRDefault="001B61AF" w:rsidP="001B61AF">
      <w:pPr>
        <w:pStyle w:val="titolo20"/>
        <w:rPr>
          <w:rFonts w:eastAsiaTheme="minorEastAsia"/>
          <w:color w:val="002060"/>
        </w:rPr>
      </w:pPr>
      <w:r w:rsidRPr="00A7123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5B58957D" w14:textId="77777777" w:rsidTr="001B2823">
        <w:tc>
          <w:tcPr>
            <w:tcW w:w="2200" w:type="dxa"/>
            <w:tcMar>
              <w:top w:w="20" w:type="dxa"/>
              <w:left w:w="20" w:type="dxa"/>
              <w:bottom w:w="20" w:type="dxa"/>
              <w:right w:w="20" w:type="dxa"/>
            </w:tcMar>
            <w:vAlign w:val="center"/>
            <w:hideMark/>
          </w:tcPr>
          <w:p w14:paraId="51DDA0BB" w14:textId="77777777" w:rsidR="001B61AF" w:rsidRPr="00A7123E" w:rsidRDefault="001B61AF" w:rsidP="001B2823">
            <w:pPr>
              <w:pStyle w:val="movimento"/>
              <w:rPr>
                <w:color w:val="002060"/>
              </w:rPr>
            </w:pPr>
            <w:r w:rsidRPr="00A7123E">
              <w:rPr>
                <w:color w:val="002060"/>
              </w:rPr>
              <w:t>CARNEVALI LUCA</w:t>
            </w:r>
          </w:p>
        </w:tc>
        <w:tc>
          <w:tcPr>
            <w:tcW w:w="2200" w:type="dxa"/>
            <w:tcMar>
              <w:top w:w="20" w:type="dxa"/>
              <w:left w:w="20" w:type="dxa"/>
              <w:bottom w:w="20" w:type="dxa"/>
              <w:right w:w="20" w:type="dxa"/>
            </w:tcMar>
            <w:vAlign w:val="center"/>
            <w:hideMark/>
          </w:tcPr>
          <w:p w14:paraId="3E6C1248" w14:textId="77777777" w:rsidR="001B61AF" w:rsidRPr="00A7123E" w:rsidRDefault="001B61AF" w:rsidP="001B2823">
            <w:pPr>
              <w:pStyle w:val="movimento2"/>
              <w:rPr>
                <w:color w:val="002060"/>
              </w:rPr>
            </w:pPr>
            <w:r w:rsidRPr="00A7123E">
              <w:rPr>
                <w:color w:val="002060"/>
              </w:rPr>
              <w:t xml:space="preserve">(CERRETO D ESI ASD) </w:t>
            </w:r>
          </w:p>
        </w:tc>
        <w:tc>
          <w:tcPr>
            <w:tcW w:w="800" w:type="dxa"/>
            <w:tcMar>
              <w:top w:w="20" w:type="dxa"/>
              <w:left w:w="20" w:type="dxa"/>
              <w:bottom w:w="20" w:type="dxa"/>
              <w:right w:w="20" w:type="dxa"/>
            </w:tcMar>
            <w:vAlign w:val="center"/>
            <w:hideMark/>
          </w:tcPr>
          <w:p w14:paraId="530620A8"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2D1FB854"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34EF4C8D" w14:textId="77777777" w:rsidR="001B61AF" w:rsidRPr="00A7123E" w:rsidRDefault="001B61AF" w:rsidP="001B2823">
            <w:pPr>
              <w:pStyle w:val="movimento2"/>
              <w:rPr>
                <w:color w:val="002060"/>
              </w:rPr>
            </w:pPr>
            <w:r w:rsidRPr="00A7123E">
              <w:rPr>
                <w:color w:val="002060"/>
              </w:rPr>
              <w:t> </w:t>
            </w:r>
          </w:p>
        </w:tc>
      </w:tr>
    </w:tbl>
    <w:p w14:paraId="706BB533" w14:textId="77777777" w:rsidR="001B61AF" w:rsidRDefault="001B61AF" w:rsidP="001B61AF">
      <w:pPr>
        <w:pStyle w:val="breakline"/>
        <w:rPr>
          <w:color w:val="002060"/>
        </w:rPr>
      </w:pPr>
    </w:p>
    <w:p w14:paraId="6F1348BB" w14:textId="77777777" w:rsidR="001B61AF" w:rsidRPr="001910FC" w:rsidRDefault="001B61AF" w:rsidP="001B61AF">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51DA1AA7" w14:textId="77777777" w:rsidR="001B61AF" w:rsidRPr="001910FC" w:rsidRDefault="001B61AF" w:rsidP="001B61AF">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373D6816" w14:textId="77777777" w:rsidR="001B61AF" w:rsidRPr="00A7123E" w:rsidRDefault="001B61AF" w:rsidP="001B61AF">
      <w:pPr>
        <w:pStyle w:val="breakline"/>
        <w:rPr>
          <w:rFonts w:eastAsiaTheme="minorEastAsia"/>
          <w:color w:val="002060"/>
        </w:rPr>
      </w:pPr>
    </w:p>
    <w:p w14:paraId="49CEF1A7" w14:textId="77777777" w:rsidR="001B61AF" w:rsidRPr="00A7123E" w:rsidRDefault="001B61AF" w:rsidP="001B61AF">
      <w:pPr>
        <w:pStyle w:val="titoloprinc0"/>
        <w:rPr>
          <w:color w:val="002060"/>
        </w:rPr>
      </w:pPr>
      <w:r w:rsidRPr="00A7123E">
        <w:rPr>
          <w:color w:val="002060"/>
        </w:rPr>
        <w:t>CLASSIFICA</w:t>
      </w:r>
    </w:p>
    <w:p w14:paraId="23196F75" w14:textId="77777777" w:rsidR="001B61AF" w:rsidRPr="00A7123E" w:rsidRDefault="001B61AF" w:rsidP="001B61AF">
      <w:pPr>
        <w:pStyle w:val="breakline"/>
        <w:rPr>
          <w:color w:val="002060"/>
        </w:rPr>
      </w:pPr>
    </w:p>
    <w:p w14:paraId="21D5A28A" w14:textId="77777777" w:rsidR="001B61AF" w:rsidRPr="00A7123E" w:rsidRDefault="001B61AF" w:rsidP="001B61AF">
      <w:pPr>
        <w:pStyle w:val="breakline"/>
        <w:rPr>
          <w:color w:val="002060"/>
        </w:rPr>
      </w:pPr>
    </w:p>
    <w:p w14:paraId="1BC9431B" w14:textId="77777777" w:rsidR="001B61AF" w:rsidRPr="00A7123E" w:rsidRDefault="001B61AF" w:rsidP="001B61AF">
      <w:pPr>
        <w:pStyle w:val="sottotitolocampionato10"/>
        <w:rPr>
          <w:color w:val="002060"/>
        </w:rPr>
      </w:pPr>
      <w:r w:rsidRPr="00A7123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B61AF" w:rsidRPr="00A7123E" w14:paraId="404808A0" w14:textId="77777777" w:rsidTr="001B28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0146A" w14:textId="77777777" w:rsidR="001B61AF" w:rsidRPr="00A7123E" w:rsidRDefault="001B61AF" w:rsidP="001B2823">
            <w:pPr>
              <w:pStyle w:val="headertabella0"/>
              <w:rPr>
                <w:color w:val="002060"/>
              </w:rPr>
            </w:pPr>
            <w:r w:rsidRPr="00A7123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BE36C" w14:textId="77777777" w:rsidR="001B61AF" w:rsidRPr="00A7123E" w:rsidRDefault="001B61AF" w:rsidP="001B2823">
            <w:pPr>
              <w:pStyle w:val="headertabella0"/>
              <w:rPr>
                <w:color w:val="002060"/>
              </w:rPr>
            </w:pPr>
            <w:r w:rsidRPr="00A7123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099EC" w14:textId="77777777" w:rsidR="001B61AF" w:rsidRPr="00A7123E" w:rsidRDefault="001B61AF" w:rsidP="001B2823">
            <w:pPr>
              <w:pStyle w:val="headertabella0"/>
              <w:rPr>
                <w:color w:val="002060"/>
              </w:rPr>
            </w:pPr>
            <w:r w:rsidRPr="00A7123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DDDF5" w14:textId="77777777" w:rsidR="001B61AF" w:rsidRPr="00A7123E" w:rsidRDefault="001B61AF" w:rsidP="001B2823">
            <w:pPr>
              <w:pStyle w:val="headertabella0"/>
              <w:rPr>
                <w:color w:val="002060"/>
              </w:rPr>
            </w:pPr>
            <w:r w:rsidRPr="00A7123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8D712" w14:textId="77777777" w:rsidR="001B61AF" w:rsidRPr="00A7123E" w:rsidRDefault="001B61AF" w:rsidP="001B2823">
            <w:pPr>
              <w:pStyle w:val="headertabella0"/>
              <w:rPr>
                <w:color w:val="002060"/>
              </w:rPr>
            </w:pPr>
            <w:r w:rsidRPr="00A7123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FA9ED" w14:textId="77777777" w:rsidR="001B61AF" w:rsidRPr="00A7123E" w:rsidRDefault="001B61AF" w:rsidP="001B2823">
            <w:pPr>
              <w:pStyle w:val="headertabella0"/>
              <w:rPr>
                <w:color w:val="002060"/>
              </w:rPr>
            </w:pPr>
            <w:r w:rsidRPr="00A7123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6C183" w14:textId="77777777" w:rsidR="001B61AF" w:rsidRPr="00A7123E" w:rsidRDefault="001B61AF" w:rsidP="001B2823">
            <w:pPr>
              <w:pStyle w:val="headertabella0"/>
              <w:rPr>
                <w:color w:val="002060"/>
              </w:rPr>
            </w:pPr>
            <w:r w:rsidRPr="00A7123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AA551" w14:textId="77777777" w:rsidR="001B61AF" w:rsidRPr="00A7123E" w:rsidRDefault="001B61AF" w:rsidP="001B2823">
            <w:pPr>
              <w:pStyle w:val="headertabella0"/>
              <w:rPr>
                <w:color w:val="002060"/>
              </w:rPr>
            </w:pPr>
            <w:r w:rsidRPr="00A7123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4EF64" w14:textId="77777777" w:rsidR="001B61AF" w:rsidRPr="00A7123E" w:rsidRDefault="001B61AF" w:rsidP="001B2823">
            <w:pPr>
              <w:pStyle w:val="headertabella0"/>
              <w:rPr>
                <w:color w:val="002060"/>
              </w:rPr>
            </w:pPr>
            <w:r w:rsidRPr="00A7123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0966E" w14:textId="77777777" w:rsidR="001B61AF" w:rsidRPr="00A7123E" w:rsidRDefault="001B61AF" w:rsidP="001B2823">
            <w:pPr>
              <w:pStyle w:val="headertabella0"/>
              <w:rPr>
                <w:color w:val="002060"/>
              </w:rPr>
            </w:pPr>
            <w:r w:rsidRPr="00A7123E">
              <w:rPr>
                <w:color w:val="002060"/>
              </w:rPr>
              <w:t>PE</w:t>
            </w:r>
          </w:p>
        </w:tc>
      </w:tr>
      <w:tr w:rsidR="001B61AF" w:rsidRPr="00A7123E" w14:paraId="520F1EA8" w14:textId="77777777" w:rsidTr="001B28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7FB5F9" w14:textId="77777777" w:rsidR="001B61AF" w:rsidRPr="00A7123E" w:rsidRDefault="001B61AF" w:rsidP="001B2823">
            <w:pPr>
              <w:pStyle w:val="rowtabella0"/>
              <w:rPr>
                <w:color w:val="002060"/>
              </w:rPr>
            </w:pPr>
            <w:r w:rsidRPr="00A7123E">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4CEC0" w14:textId="77777777" w:rsidR="001B61AF" w:rsidRPr="00A7123E" w:rsidRDefault="001B61AF" w:rsidP="001B2823">
            <w:pPr>
              <w:pStyle w:val="rowtabella0"/>
              <w:jc w:val="center"/>
              <w:rPr>
                <w:color w:val="002060"/>
              </w:rPr>
            </w:pPr>
            <w:r w:rsidRPr="00A7123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C658D"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0CF34" w14:textId="77777777" w:rsidR="001B61AF" w:rsidRPr="00A7123E" w:rsidRDefault="001B61AF" w:rsidP="001B2823">
            <w:pPr>
              <w:pStyle w:val="rowtabella0"/>
              <w:jc w:val="center"/>
              <w:rPr>
                <w:color w:val="002060"/>
              </w:rPr>
            </w:pPr>
            <w:r w:rsidRPr="00A712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9D6D6"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37429"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C0703" w14:textId="77777777" w:rsidR="001B61AF" w:rsidRPr="00A7123E" w:rsidRDefault="001B61AF" w:rsidP="001B2823">
            <w:pPr>
              <w:pStyle w:val="rowtabella0"/>
              <w:jc w:val="center"/>
              <w:rPr>
                <w:color w:val="002060"/>
              </w:rPr>
            </w:pPr>
            <w:r w:rsidRPr="00A7123E">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5C7D3" w14:textId="77777777" w:rsidR="001B61AF" w:rsidRPr="00A7123E" w:rsidRDefault="001B61AF" w:rsidP="001B2823">
            <w:pPr>
              <w:pStyle w:val="rowtabella0"/>
              <w:jc w:val="center"/>
              <w:rPr>
                <w:color w:val="002060"/>
              </w:rPr>
            </w:pPr>
            <w:r w:rsidRPr="00A7123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F92F1" w14:textId="77777777" w:rsidR="001B61AF" w:rsidRPr="00A7123E" w:rsidRDefault="001B61AF" w:rsidP="001B2823">
            <w:pPr>
              <w:pStyle w:val="rowtabella0"/>
              <w:jc w:val="center"/>
              <w:rPr>
                <w:color w:val="002060"/>
              </w:rPr>
            </w:pPr>
            <w:r w:rsidRPr="00A7123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4DE41" w14:textId="77777777" w:rsidR="001B61AF" w:rsidRPr="00A7123E" w:rsidRDefault="001B61AF" w:rsidP="001B2823">
            <w:pPr>
              <w:pStyle w:val="rowtabella0"/>
              <w:jc w:val="center"/>
              <w:rPr>
                <w:color w:val="002060"/>
              </w:rPr>
            </w:pPr>
            <w:r w:rsidRPr="00A7123E">
              <w:rPr>
                <w:color w:val="002060"/>
              </w:rPr>
              <w:t>0</w:t>
            </w:r>
          </w:p>
        </w:tc>
      </w:tr>
      <w:tr w:rsidR="001B61AF" w:rsidRPr="00A7123E" w14:paraId="58DAF1F8"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17F1F8" w14:textId="77777777" w:rsidR="001B61AF" w:rsidRPr="00A7123E" w:rsidRDefault="001B61AF" w:rsidP="001B2823">
            <w:pPr>
              <w:pStyle w:val="rowtabella0"/>
              <w:rPr>
                <w:color w:val="002060"/>
              </w:rPr>
            </w:pPr>
            <w:r w:rsidRPr="00A7123E">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A6FE4" w14:textId="77777777" w:rsidR="001B61AF" w:rsidRPr="00A7123E" w:rsidRDefault="001B61AF" w:rsidP="001B2823">
            <w:pPr>
              <w:pStyle w:val="rowtabella0"/>
              <w:jc w:val="center"/>
              <w:rPr>
                <w:color w:val="002060"/>
              </w:rPr>
            </w:pPr>
            <w:r w:rsidRPr="00A7123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34B88"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561BE"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39EDA"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1C917"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C6488" w14:textId="77777777" w:rsidR="001B61AF" w:rsidRPr="00A7123E" w:rsidRDefault="001B61AF" w:rsidP="001B2823">
            <w:pPr>
              <w:pStyle w:val="rowtabella0"/>
              <w:jc w:val="center"/>
              <w:rPr>
                <w:color w:val="002060"/>
              </w:rPr>
            </w:pPr>
            <w:r w:rsidRPr="00A7123E">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97279" w14:textId="77777777" w:rsidR="001B61AF" w:rsidRPr="00A7123E" w:rsidRDefault="001B61AF" w:rsidP="001B2823">
            <w:pPr>
              <w:pStyle w:val="rowtabella0"/>
              <w:jc w:val="center"/>
              <w:rPr>
                <w:color w:val="002060"/>
              </w:rPr>
            </w:pPr>
            <w:r w:rsidRPr="00A7123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96738" w14:textId="77777777" w:rsidR="001B61AF" w:rsidRPr="00A7123E" w:rsidRDefault="001B61AF" w:rsidP="001B2823">
            <w:pPr>
              <w:pStyle w:val="rowtabella0"/>
              <w:jc w:val="center"/>
              <w:rPr>
                <w:color w:val="002060"/>
              </w:rPr>
            </w:pPr>
            <w:r w:rsidRPr="00A7123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9B253" w14:textId="77777777" w:rsidR="001B61AF" w:rsidRPr="00A7123E" w:rsidRDefault="001B61AF" w:rsidP="001B2823">
            <w:pPr>
              <w:pStyle w:val="rowtabella0"/>
              <w:jc w:val="center"/>
              <w:rPr>
                <w:color w:val="002060"/>
              </w:rPr>
            </w:pPr>
            <w:r w:rsidRPr="00A7123E">
              <w:rPr>
                <w:color w:val="002060"/>
              </w:rPr>
              <w:t>0</w:t>
            </w:r>
          </w:p>
        </w:tc>
      </w:tr>
      <w:tr w:rsidR="001B61AF" w:rsidRPr="00A7123E" w14:paraId="68CC7796"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818C6F" w14:textId="77777777" w:rsidR="001B61AF" w:rsidRPr="00A7123E" w:rsidRDefault="001B61AF" w:rsidP="001B2823">
            <w:pPr>
              <w:pStyle w:val="rowtabella0"/>
              <w:rPr>
                <w:color w:val="002060"/>
              </w:rPr>
            </w:pPr>
            <w:r w:rsidRPr="00A7123E">
              <w:rPr>
                <w:color w:val="002060"/>
              </w:rPr>
              <w:lastRenderedPageBreak/>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57A42" w14:textId="77777777" w:rsidR="001B61AF" w:rsidRPr="00A7123E" w:rsidRDefault="001B61AF" w:rsidP="001B2823">
            <w:pPr>
              <w:pStyle w:val="rowtabella0"/>
              <w:jc w:val="center"/>
              <w:rPr>
                <w:color w:val="002060"/>
              </w:rPr>
            </w:pPr>
            <w:r w:rsidRPr="00A7123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FFA16"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9FC1A"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950AE"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8F7E1"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A5651" w14:textId="77777777" w:rsidR="001B61AF" w:rsidRPr="00A7123E" w:rsidRDefault="001B61AF" w:rsidP="001B2823">
            <w:pPr>
              <w:pStyle w:val="rowtabella0"/>
              <w:jc w:val="center"/>
              <w:rPr>
                <w:color w:val="002060"/>
              </w:rPr>
            </w:pPr>
            <w:r w:rsidRPr="00A7123E">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E4AB4" w14:textId="77777777" w:rsidR="001B61AF" w:rsidRPr="00A7123E" w:rsidRDefault="001B61AF" w:rsidP="001B2823">
            <w:pPr>
              <w:pStyle w:val="rowtabella0"/>
              <w:jc w:val="center"/>
              <w:rPr>
                <w:color w:val="002060"/>
              </w:rPr>
            </w:pPr>
            <w:r w:rsidRPr="00A7123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496CF" w14:textId="77777777" w:rsidR="001B61AF" w:rsidRPr="00A7123E" w:rsidRDefault="001B61AF" w:rsidP="001B2823">
            <w:pPr>
              <w:pStyle w:val="rowtabella0"/>
              <w:jc w:val="center"/>
              <w:rPr>
                <w:color w:val="002060"/>
              </w:rPr>
            </w:pPr>
            <w:r w:rsidRPr="00A7123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A5E9C" w14:textId="77777777" w:rsidR="001B61AF" w:rsidRPr="00A7123E" w:rsidRDefault="001B61AF" w:rsidP="001B2823">
            <w:pPr>
              <w:pStyle w:val="rowtabella0"/>
              <w:jc w:val="center"/>
              <w:rPr>
                <w:color w:val="002060"/>
              </w:rPr>
            </w:pPr>
            <w:r w:rsidRPr="00A7123E">
              <w:rPr>
                <w:color w:val="002060"/>
              </w:rPr>
              <w:t>0</w:t>
            </w:r>
          </w:p>
        </w:tc>
      </w:tr>
      <w:tr w:rsidR="001B61AF" w:rsidRPr="00A7123E" w14:paraId="1870134E"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14AB6F" w14:textId="77777777" w:rsidR="001B61AF" w:rsidRPr="00A7123E" w:rsidRDefault="001B61AF" w:rsidP="001B2823">
            <w:pPr>
              <w:pStyle w:val="rowtabella0"/>
              <w:rPr>
                <w:color w:val="002060"/>
              </w:rPr>
            </w:pPr>
            <w:r w:rsidRPr="00A7123E">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1710E" w14:textId="77777777" w:rsidR="001B61AF" w:rsidRPr="00A7123E" w:rsidRDefault="001B61AF" w:rsidP="001B2823">
            <w:pPr>
              <w:pStyle w:val="rowtabella0"/>
              <w:jc w:val="center"/>
              <w:rPr>
                <w:color w:val="002060"/>
              </w:rPr>
            </w:pPr>
            <w:r w:rsidRPr="00A7123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AF49D"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6EC4B"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40177"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9149D"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8918C" w14:textId="77777777" w:rsidR="001B61AF" w:rsidRPr="00A7123E" w:rsidRDefault="001B61AF" w:rsidP="001B2823">
            <w:pPr>
              <w:pStyle w:val="rowtabella0"/>
              <w:jc w:val="center"/>
              <w:rPr>
                <w:color w:val="002060"/>
              </w:rPr>
            </w:pPr>
            <w:r w:rsidRPr="00A7123E">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4586B" w14:textId="77777777" w:rsidR="001B61AF" w:rsidRPr="00A7123E" w:rsidRDefault="001B61AF" w:rsidP="001B2823">
            <w:pPr>
              <w:pStyle w:val="rowtabella0"/>
              <w:jc w:val="center"/>
              <w:rPr>
                <w:color w:val="002060"/>
              </w:rPr>
            </w:pPr>
            <w:r w:rsidRPr="00A7123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0A8F4"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E9FA9" w14:textId="77777777" w:rsidR="001B61AF" w:rsidRPr="00A7123E" w:rsidRDefault="001B61AF" w:rsidP="001B2823">
            <w:pPr>
              <w:pStyle w:val="rowtabella0"/>
              <w:jc w:val="center"/>
              <w:rPr>
                <w:color w:val="002060"/>
              </w:rPr>
            </w:pPr>
            <w:r w:rsidRPr="00A7123E">
              <w:rPr>
                <w:color w:val="002060"/>
              </w:rPr>
              <w:t>0</w:t>
            </w:r>
          </w:p>
        </w:tc>
      </w:tr>
      <w:tr w:rsidR="001B61AF" w:rsidRPr="00A7123E" w14:paraId="38BE91B7"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A14306" w14:textId="77777777" w:rsidR="001B61AF" w:rsidRPr="00A7123E" w:rsidRDefault="001B61AF" w:rsidP="001B2823">
            <w:pPr>
              <w:pStyle w:val="rowtabella0"/>
              <w:rPr>
                <w:color w:val="002060"/>
              </w:rPr>
            </w:pPr>
            <w:r w:rsidRPr="00A7123E">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4ECB0" w14:textId="77777777" w:rsidR="001B61AF" w:rsidRPr="00A7123E" w:rsidRDefault="001B61AF" w:rsidP="001B2823">
            <w:pPr>
              <w:pStyle w:val="rowtabella0"/>
              <w:jc w:val="center"/>
              <w:rPr>
                <w:color w:val="002060"/>
              </w:rPr>
            </w:pPr>
            <w:r w:rsidRPr="00A7123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8D590"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59C94"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49423"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3C94C"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E467E" w14:textId="77777777" w:rsidR="001B61AF" w:rsidRPr="00A7123E" w:rsidRDefault="001B61AF" w:rsidP="001B2823">
            <w:pPr>
              <w:pStyle w:val="rowtabella0"/>
              <w:jc w:val="center"/>
              <w:rPr>
                <w:color w:val="002060"/>
              </w:rPr>
            </w:pPr>
            <w:r w:rsidRPr="00A7123E">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3408A" w14:textId="77777777" w:rsidR="001B61AF" w:rsidRPr="00A7123E" w:rsidRDefault="001B61AF" w:rsidP="001B2823">
            <w:pPr>
              <w:pStyle w:val="rowtabella0"/>
              <w:jc w:val="center"/>
              <w:rPr>
                <w:color w:val="002060"/>
              </w:rPr>
            </w:pPr>
            <w:r w:rsidRPr="00A7123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FD623" w14:textId="77777777" w:rsidR="001B61AF" w:rsidRPr="00A7123E" w:rsidRDefault="001B61AF" w:rsidP="001B2823">
            <w:pPr>
              <w:pStyle w:val="rowtabella0"/>
              <w:jc w:val="center"/>
              <w:rPr>
                <w:color w:val="002060"/>
              </w:rPr>
            </w:pPr>
            <w:r w:rsidRPr="00A712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6B4AF" w14:textId="77777777" w:rsidR="001B61AF" w:rsidRPr="00A7123E" w:rsidRDefault="001B61AF" w:rsidP="001B2823">
            <w:pPr>
              <w:pStyle w:val="rowtabella0"/>
              <w:jc w:val="center"/>
              <w:rPr>
                <w:color w:val="002060"/>
              </w:rPr>
            </w:pPr>
            <w:r w:rsidRPr="00A7123E">
              <w:rPr>
                <w:color w:val="002060"/>
              </w:rPr>
              <w:t>0</w:t>
            </w:r>
          </w:p>
        </w:tc>
      </w:tr>
      <w:tr w:rsidR="001B61AF" w:rsidRPr="00A7123E" w14:paraId="09B2F16E"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E8E1CA" w14:textId="77777777" w:rsidR="001B61AF" w:rsidRPr="00A7123E" w:rsidRDefault="001B61AF" w:rsidP="001B2823">
            <w:pPr>
              <w:pStyle w:val="rowtabella0"/>
              <w:rPr>
                <w:color w:val="002060"/>
              </w:rPr>
            </w:pPr>
            <w:r w:rsidRPr="00A7123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AC0B9" w14:textId="77777777" w:rsidR="001B61AF" w:rsidRPr="00A7123E" w:rsidRDefault="001B61AF" w:rsidP="001B2823">
            <w:pPr>
              <w:pStyle w:val="rowtabella0"/>
              <w:jc w:val="center"/>
              <w:rPr>
                <w:color w:val="002060"/>
              </w:rPr>
            </w:pPr>
            <w:r w:rsidRPr="00A7123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057D8"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6D3C2"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68E99"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9443E"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BF55C" w14:textId="77777777" w:rsidR="001B61AF" w:rsidRPr="00A7123E" w:rsidRDefault="001B61AF" w:rsidP="001B2823">
            <w:pPr>
              <w:pStyle w:val="rowtabella0"/>
              <w:jc w:val="center"/>
              <w:rPr>
                <w:color w:val="002060"/>
              </w:rPr>
            </w:pPr>
            <w:r w:rsidRPr="00A7123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0A769" w14:textId="77777777" w:rsidR="001B61AF" w:rsidRPr="00A7123E" w:rsidRDefault="001B61AF" w:rsidP="001B2823">
            <w:pPr>
              <w:pStyle w:val="rowtabella0"/>
              <w:jc w:val="center"/>
              <w:rPr>
                <w:color w:val="002060"/>
              </w:rPr>
            </w:pPr>
            <w:r w:rsidRPr="00A7123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32A95"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55BE2" w14:textId="77777777" w:rsidR="001B61AF" w:rsidRPr="00A7123E" w:rsidRDefault="001B61AF" w:rsidP="001B2823">
            <w:pPr>
              <w:pStyle w:val="rowtabella0"/>
              <w:jc w:val="center"/>
              <w:rPr>
                <w:color w:val="002060"/>
              </w:rPr>
            </w:pPr>
            <w:r w:rsidRPr="00A7123E">
              <w:rPr>
                <w:color w:val="002060"/>
              </w:rPr>
              <w:t>0</w:t>
            </w:r>
          </w:p>
        </w:tc>
      </w:tr>
      <w:tr w:rsidR="001B61AF" w:rsidRPr="00A7123E" w14:paraId="06F54214"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E4B3E5" w14:textId="77777777" w:rsidR="001B61AF" w:rsidRPr="00A7123E" w:rsidRDefault="001B61AF" w:rsidP="001B2823">
            <w:pPr>
              <w:pStyle w:val="rowtabella0"/>
              <w:rPr>
                <w:color w:val="002060"/>
              </w:rPr>
            </w:pPr>
            <w:r w:rsidRPr="00A7123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6351A" w14:textId="77777777" w:rsidR="001B61AF" w:rsidRPr="00A7123E" w:rsidRDefault="001B61AF" w:rsidP="001B2823">
            <w:pPr>
              <w:pStyle w:val="rowtabella0"/>
              <w:jc w:val="center"/>
              <w:rPr>
                <w:color w:val="002060"/>
              </w:rPr>
            </w:pPr>
            <w:r w:rsidRPr="00A7123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00947"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0B2AD"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34E11"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6DD5B"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6DD94" w14:textId="77777777" w:rsidR="001B61AF" w:rsidRPr="00A7123E" w:rsidRDefault="001B61AF" w:rsidP="001B2823">
            <w:pPr>
              <w:pStyle w:val="rowtabella0"/>
              <w:jc w:val="center"/>
              <w:rPr>
                <w:color w:val="002060"/>
              </w:rPr>
            </w:pPr>
            <w:r w:rsidRPr="00A7123E">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F315C" w14:textId="77777777" w:rsidR="001B61AF" w:rsidRPr="00A7123E" w:rsidRDefault="001B61AF" w:rsidP="001B2823">
            <w:pPr>
              <w:pStyle w:val="rowtabella0"/>
              <w:jc w:val="center"/>
              <w:rPr>
                <w:color w:val="002060"/>
              </w:rPr>
            </w:pPr>
            <w:r w:rsidRPr="00A7123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571E8"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FC92B" w14:textId="77777777" w:rsidR="001B61AF" w:rsidRPr="00A7123E" w:rsidRDefault="001B61AF" w:rsidP="001B2823">
            <w:pPr>
              <w:pStyle w:val="rowtabella0"/>
              <w:jc w:val="center"/>
              <w:rPr>
                <w:color w:val="002060"/>
              </w:rPr>
            </w:pPr>
            <w:r w:rsidRPr="00A7123E">
              <w:rPr>
                <w:color w:val="002060"/>
              </w:rPr>
              <w:t>0</w:t>
            </w:r>
          </w:p>
        </w:tc>
      </w:tr>
      <w:tr w:rsidR="001B61AF" w:rsidRPr="00A7123E" w14:paraId="2BD499A5"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F4A960" w14:textId="77777777" w:rsidR="001B61AF" w:rsidRPr="00A7123E" w:rsidRDefault="001B61AF" w:rsidP="001B2823">
            <w:pPr>
              <w:pStyle w:val="rowtabella0"/>
              <w:rPr>
                <w:color w:val="002060"/>
              </w:rPr>
            </w:pPr>
            <w:r w:rsidRPr="00A7123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26C85" w14:textId="77777777" w:rsidR="001B61AF" w:rsidRPr="00A7123E" w:rsidRDefault="001B61AF" w:rsidP="001B2823">
            <w:pPr>
              <w:pStyle w:val="rowtabella0"/>
              <w:jc w:val="center"/>
              <w:rPr>
                <w:color w:val="002060"/>
              </w:rPr>
            </w:pPr>
            <w:r w:rsidRPr="00A7123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9D6F8"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8F22F"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FEC49"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885FC"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8E9BD" w14:textId="77777777" w:rsidR="001B61AF" w:rsidRPr="00A7123E" w:rsidRDefault="001B61AF" w:rsidP="001B2823">
            <w:pPr>
              <w:pStyle w:val="rowtabella0"/>
              <w:jc w:val="center"/>
              <w:rPr>
                <w:color w:val="002060"/>
              </w:rPr>
            </w:pPr>
            <w:r w:rsidRPr="00A7123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BE5A8" w14:textId="77777777" w:rsidR="001B61AF" w:rsidRPr="00A7123E" w:rsidRDefault="001B61AF" w:rsidP="001B2823">
            <w:pPr>
              <w:pStyle w:val="rowtabella0"/>
              <w:jc w:val="center"/>
              <w:rPr>
                <w:color w:val="002060"/>
              </w:rPr>
            </w:pPr>
            <w:r w:rsidRPr="00A7123E">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62A61" w14:textId="77777777" w:rsidR="001B61AF" w:rsidRPr="00A7123E" w:rsidRDefault="001B61AF" w:rsidP="001B2823">
            <w:pPr>
              <w:pStyle w:val="rowtabella0"/>
              <w:jc w:val="center"/>
              <w:rPr>
                <w:color w:val="002060"/>
              </w:rPr>
            </w:pPr>
            <w:r w:rsidRPr="00A7123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4CEF7" w14:textId="77777777" w:rsidR="001B61AF" w:rsidRPr="00A7123E" w:rsidRDefault="001B61AF" w:rsidP="001B2823">
            <w:pPr>
              <w:pStyle w:val="rowtabella0"/>
              <w:jc w:val="center"/>
              <w:rPr>
                <w:color w:val="002060"/>
              </w:rPr>
            </w:pPr>
            <w:r w:rsidRPr="00A7123E">
              <w:rPr>
                <w:color w:val="002060"/>
              </w:rPr>
              <w:t>0</w:t>
            </w:r>
          </w:p>
        </w:tc>
      </w:tr>
      <w:tr w:rsidR="001B61AF" w:rsidRPr="00A7123E" w14:paraId="576115AD"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172676" w14:textId="77777777" w:rsidR="001B61AF" w:rsidRPr="00A7123E" w:rsidRDefault="001B61AF" w:rsidP="001B2823">
            <w:pPr>
              <w:pStyle w:val="rowtabella0"/>
              <w:rPr>
                <w:color w:val="002060"/>
              </w:rPr>
            </w:pPr>
            <w:r w:rsidRPr="00A7123E">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B3657" w14:textId="77777777" w:rsidR="001B61AF" w:rsidRPr="00A7123E" w:rsidRDefault="001B61AF" w:rsidP="001B2823">
            <w:pPr>
              <w:pStyle w:val="rowtabella0"/>
              <w:jc w:val="center"/>
              <w:rPr>
                <w:color w:val="002060"/>
              </w:rPr>
            </w:pPr>
            <w:r w:rsidRPr="00A7123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0674B"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79138"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AFD8A"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D7C11"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D3EFD" w14:textId="77777777" w:rsidR="001B61AF" w:rsidRPr="00A7123E" w:rsidRDefault="001B61AF" w:rsidP="001B2823">
            <w:pPr>
              <w:pStyle w:val="rowtabella0"/>
              <w:jc w:val="center"/>
              <w:rPr>
                <w:color w:val="002060"/>
              </w:rPr>
            </w:pPr>
            <w:r w:rsidRPr="00A7123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64D33" w14:textId="77777777" w:rsidR="001B61AF" w:rsidRPr="00A7123E" w:rsidRDefault="001B61AF" w:rsidP="001B2823">
            <w:pPr>
              <w:pStyle w:val="rowtabella0"/>
              <w:jc w:val="center"/>
              <w:rPr>
                <w:color w:val="002060"/>
              </w:rPr>
            </w:pPr>
            <w:r w:rsidRPr="00A7123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C5679"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E3B98" w14:textId="77777777" w:rsidR="001B61AF" w:rsidRPr="00A7123E" w:rsidRDefault="001B61AF" w:rsidP="001B2823">
            <w:pPr>
              <w:pStyle w:val="rowtabella0"/>
              <w:jc w:val="center"/>
              <w:rPr>
                <w:color w:val="002060"/>
              </w:rPr>
            </w:pPr>
            <w:r w:rsidRPr="00A7123E">
              <w:rPr>
                <w:color w:val="002060"/>
              </w:rPr>
              <w:t>0</w:t>
            </w:r>
          </w:p>
        </w:tc>
      </w:tr>
      <w:tr w:rsidR="001B61AF" w:rsidRPr="00A7123E" w14:paraId="20563585"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89776C" w14:textId="77777777" w:rsidR="001B61AF" w:rsidRPr="00A7123E" w:rsidRDefault="001B61AF" w:rsidP="001B2823">
            <w:pPr>
              <w:pStyle w:val="rowtabella0"/>
              <w:rPr>
                <w:color w:val="002060"/>
              </w:rPr>
            </w:pPr>
            <w:r w:rsidRPr="00A7123E">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74174" w14:textId="77777777" w:rsidR="001B61AF" w:rsidRPr="00A7123E" w:rsidRDefault="001B61AF" w:rsidP="001B2823">
            <w:pPr>
              <w:pStyle w:val="rowtabella0"/>
              <w:jc w:val="center"/>
              <w:rPr>
                <w:color w:val="002060"/>
              </w:rPr>
            </w:pPr>
            <w:r w:rsidRPr="00A7123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6C31A"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78C9E"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A70DF"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9154B"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2C8DE" w14:textId="77777777" w:rsidR="001B61AF" w:rsidRPr="00A7123E" w:rsidRDefault="001B61AF" w:rsidP="001B2823">
            <w:pPr>
              <w:pStyle w:val="rowtabella0"/>
              <w:jc w:val="center"/>
              <w:rPr>
                <w:color w:val="002060"/>
              </w:rPr>
            </w:pPr>
            <w:r w:rsidRPr="00A7123E">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0D8C5" w14:textId="77777777" w:rsidR="001B61AF" w:rsidRPr="00A7123E" w:rsidRDefault="001B61AF" w:rsidP="001B2823">
            <w:pPr>
              <w:pStyle w:val="rowtabella0"/>
              <w:jc w:val="center"/>
              <w:rPr>
                <w:color w:val="002060"/>
              </w:rPr>
            </w:pPr>
            <w:r w:rsidRPr="00A7123E">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8DB88" w14:textId="77777777" w:rsidR="001B61AF" w:rsidRPr="00A7123E" w:rsidRDefault="001B61AF" w:rsidP="001B2823">
            <w:pPr>
              <w:pStyle w:val="rowtabella0"/>
              <w:jc w:val="center"/>
              <w:rPr>
                <w:color w:val="002060"/>
              </w:rPr>
            </w:pPr>
            <w:r w:rsidRPr="00A712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A9B58" w14:textId="77777777" w:rsidR="001B61AF" w:rsidRPr="00A7123E" w:rsidRDefault="001B61AF" w:rsidP="001B2823">
            <w:pPr>
              <w:pStyle w:val="rowtabella0"/>
              <w:jc w:val="center"/>
              <w:rPr>
                <w:color w:val="002060"/>
              </w:rPr>
            </w:pPr>
            <w:r w:rsidRPr="00A7123E">
              <w:rPr>
                <w:color w:val="002060"/>
              </w:rPr>
              <w:t>0</w:t>
            </w:r>
          </w:p>
        </w:tc>
      </w:tr>
      <w:tr w:rsidR="001B61AF" w:rsidRPr="00A7123E" w14:paraId="7C2459AC"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4FEBCA" w14:textId="77777777" w:rsidR="001B61AF" w:rsidRPr="00A7123E" w:rsidRDefault="001B61AF" w:rsidP="001B2823">
            <w:pPr>
              <w:pStyle w:val="rowtabella0"/>
              <w:rPr>
                <w:color w:val="002060"/>
              </w:rPr>
            </w:pPr>
            <w:r w:rsidRPr="00A7123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55EE6" w14:textId="77777777" w:rsidR="001B61AF" w:rsidRPr="00A7123E" w:rsidRDefault="001B61AF" w:rsidP="001B2823">
            <w:pPr>
              <w:pStyle w:val="rowtabella0"/>
              <w:jc w:val="center"/>
              <w:rPr>
                <w:color w:val="002060"/>
              </w:rPr>
            </w:pPr>
            <w:r w:rsidRPr="00A7123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69870"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2D655"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545F5"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9A1FF"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86CE1" w14:textId="77777777" w:rsidR="001B61AF" w:rsidRPr="00A7123E" w:rsidRDefault="001B61AF" w:rsidP="001B2823">
            <w:pPr>
              <w:pStyle w:val="rowtabella0"/>
              <w:jc w:val="center"/>
              <w:rPr>
                <w:color w:val="002060"/>
              </w:rPr>
            </w:pPr>
            <w:r w:rsidRPr="00A7123E">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5EB3F" w14:textId="77777777" w:rsidR="001B61AF" w:rsidRPr="00A7123E" w:rsidRDefault="001B61AF" w:rsidP="001B2823">
            <w:pPr>
              <w:pStyle w:val="rowtabella0"/>
              <w:jc w:val="center"/>
              <w:rPr>
                <w:color w:val="002060"/>
              </w:rPr>
            </w:pPr>
            <w:r w:rsidRPr="00A7123E">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EC54D"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3E6A6" w14:textId="77777777" w:rsidR="001B61AF" w:rsidRPr="00A7123E" w:rsidRDefault="001B61AF" w:rsidP="001B2823">
            <w:pPr>
              <w:pStyle w:val="rowtabella0"/>
              <w:jc w:val="center"/>
              <w:rPr>
                <w:color w:val="002060"/>
              </w:rPr>
            </w:pPr>
            <w:r w:rsidRPr="00A7123E">
              <w:rPr>
                <w:color w:val="002060"/>
              </w:rPr>
              <w:t>0</w:t>
            </w:r>
          </w:p>
        </w:tc>
      </w:tr>
      <w:tr w:rsidR="001B61AF" w:rsidRPr="00A7123E" w14:paraId="27D283F1"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9126DB" w14:textId="77777777" w:rsidR="001B61AF" w:rsidRPr="00A7123E" w:rsidRDefault="001B61AF" w:rsidP="001B2823">
            <w:pPr>
              <w:pStyle w:val="rowtabella0"/>
              <w:rPr>
                <w:color w:val="002060"/>
              </w:rPr>
            </w:pPr>
            <w:r w:rsidRPr="00A7123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C4D56" w14:textId="77777777" w:rsidR="001B61AF" w:rsidRPr="00A7123E" w:rsidRDefault="001B61AF" w:rsidP="001B2823">
            <w:pPr>
              <w:pStyle w:val="rowtabella0"/>
              <w:jc w:val="center"/>
              <w:rPr>
                <w:color w:val="002060"/>
              </w:rPr>
            </w:pPr>
            <w:r w:rsidRPr="00A7123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FDBC5"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EF440" w14:textId="77777777" w:rsidR="001B61AF" w:rsidRPr="00A7123E" w:rsidRDefault="001B61AF" w:rsidP="001B2823">
            <w:pPr>
              <w:pStyle w:val="rowtabella0"/>
              <w:jc w:val="center"/>
              <w:rPr>
                <w:color w:val="002060"/>
              </w:rPr>
            </w:pPr>
            <w:r w:rsidRPr="00A712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D135F"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CC801"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19372" w14:textId="77777777" w:rsidR="001B61AF" w:rsidRPr="00A7123E" w:rsidRDefault="001B61AF" w:rsidP="001B2823">
            <w:pPr>
              <w:pStyle w:val="rowtabella0"/>
              <w:jc w:val="center"/>
              <w:rPr>
                <w:color w:val="002060"/>
              </w:rPr>
            </w:pPr>
            <w:r w:rsidRPr="00A7123E">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26862" w14:textId="77777777" w:rsidR="001B61AF" w:rsidRPr="00A7123E" w:rsidRDefault="001B61AF" w:rsidP="001B2823">
            <w:pPr>
              <w:pStyle w:val="rowtabella0"/>
              <w:jc w:val="center"/>
              <w:rPr>
                <w:color w:val="002060"/>
              </w:rPr>
            </w:pPr>
            <w:r w:rsidRPr="00A7123E">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B6DFE"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75C73" w14:textId="77777777" w:rsidR="001B61AF" w:rsidRPr="00A7123E" w:rsidRDefault="001B61AF" w:rsidP="001B2823">
            <w:pPr>
              <w:pStyle w:val="rowtabella0"/>
              <w:jc w:val="center"/>
              <w:rPr>
                <w:color w:val="002060"/>
              </w:rPr>
            </w:pPr>
            <w:r w:rsidRPr="00A7123E">
              <w:rPr>
                <w:color w:val="002060"/>
              </w:rPr>
              <w:t>0</w:t>
            </w:r>
          </w:p>
        </w:tc>
      </w:tr>
      <w:tr w:rsidR="001B61AF" w:rsidRPr="00A7123E" w14:paraId="53834501"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1C780F" w14:textId="77777777" w:rsidR="001B61AF" w:rsidRPr="00A7123E" w:rsidRDefault="001B61AF" w:rsidP="001B2823">
            <w:pPr>
              <w:pStyle w:val="rowtabella0"/>
              <w:rPr>
                <w:color w:val="002060"/>
              </w:rPr>
            </w:pPr>
            <w:r w:rsidRPr="00A7123E">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6CA8A" w14:textId="77777777" w:rsidR="001B61AF" w:rsidRPr="00A7123E" w:rsidRDefault="001B61AF" w:rsidP="001B2823">
            <w:pPr>
              <w:pStyle w:val="rowtabella0"/>
              <w:jc w:val="center"/>
              <w:rPr>
                <w:color w:val="002060"/>
              </w:rPr>
            </w:pPr>
            <w:r w:rsidRPr="00A712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4E9F9"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0C720"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41661"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B558A" w14:textId="77777777" w:rsidR="001B61AF" w:rsidRPr="00A7123E" w:rsidRDefault="001B61AF" w:rsidP="001B2823">
            <w:pPr>
              <w:pStyle w:val="rowtabella0"/>
              <w:jc w:val="center"/>
              <w:rPr>
                <w:color w:val="002060"/>
              </w:rPr>
            </w:pPr>
            <w:r w:rsidRPr="00A712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D61DA" w14:textId="77777777" w:rsidR="001B61AF" w:rsidRPr="00A7123E" w:rsidRDefault="001B61AF" w:rsidP="001B2823">
            <w:pPr>
              <w:pStyle w:val="rowtabella0"/>
              <w:jc w:val="center"/>
              <w:rPr>
                <w:color w:val="002060"/>
              </w:rPr>
            </w:pPr>
            <w:r w:rsidRPr="00A7123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FD66B" w14:textId="77777777" w:rsidR="001B61AF" w:rsidRPr="00A7123E" w:rsidRDefault="001B61AF" w:rsidP="001B2823">
            <w:pPr>
              <w:pStyle w:val="rowtabella0"/>
              <w:jc w:val="center"/>
              <w:rPr>
                <w:color w:val="002060"/>
              </w:rPr>
            </w:pPr>
            <w:r w:rsidRPr="00A7123E">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181C3" w14:textId="77777777" w:rsidR="001B61AF" w:rsidRPr="00A7123E" w:rsidRDefault="001B61AF" w:rsidP="001B2823">
            <w:pPr>
              <w:pStyle w:val="rowtabella0"/>
              <w:jc w:val="center"/>
              <w:rPr>
                <w:color w:val="002060"/>
              </w:rPr>
            </w:pPr>
            <w:r w:rsidRPr="00A7123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C0D34" w14:textId="77777777" w:rsidR="001B61AF" w:rsidRPr="00A7123E" w:rsidRDefault="001B61AF" w:rsidP="001B2823">
            <w:pPr>
              <w:pStyle w:val="rowtabella0"/>
              <w:jc w:val="center"/>
              <w:rPr>
                <w:color w:val="002060"/>
              </w:rPr>
            </w:pPr>
            <w:r w:rsidRPr="00A7123E">
              <w:rPr>
                <w:color w:val="002060"/>
              </w:rPr>
              <w:t>0</w:t>
            </w:r>
          </w:p>
        </w:tc>
      </w:tr>
      <w:tr w:rsidR="001B61AF" w:rsidRPr="00A7123E" w14:paraId="2C56237B" w14:textId="77777777" w:rsidTr="001B28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FB0B48" w14:textId="77777777" w:rsidR="001B61AF" w:rsidRPr="00A7123E" w:rsidRDefault="001B61AF" w:rsidP="001B2823">
            <w:pPr>
              <w:pStyle w:val="rowtabella0"/>
              <w:rPr>
                <w:color w:val="002060"/>
              </w:rPr>
            </w:pPr>
            <w:r w:rsidRPr="00A7123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CB3C7"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9C56A"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75178"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D39E3"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2BCBE" w14:textId="77777777" w:rsidR="001B61AF" w:rsidRPr="00A7123E" w:rsidRDefault="001B61AF" w:rsidP="001B2823">
            <w:pPr>
              <w:pStyle w:val="rowtabella0"/>
              <w:jc w:val="center"/>
              <w:rPr>
                <w:color w:val="002060"/>
              </w:rPr>
            </w:pPr>
            <w:r w:rsidRPr="00A7123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F817D" w14:textId="77777777" w:rsidR="001B61AF" w:rsidRPr="00A7123E" w:rsidRDefault="001B61AF" w:rsidP="001B2823">
            <w:pPr>
              <w:pStyle w:val="rowtabella0"/>
              <w:jc w:val="center"/>
              <w:rPr>
                <w:color w:val="002060"/>
              </w:rPr>
            </w:pPr>
            <w:r w:rsidRPr="00A7123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788A7" w14:textId="77777777" w:rsidR="001B61AF" w:rsidRPr="00A7123E" w:rsidRDefault="001B61AF" w:rsidP="001B2823">
            <w:pPr>
              <w:pStyle w:val="rowtabella0"/>
              <w:jc w:val="center"/>
              <w:rPr>
                <w:color w:val="002060"/>
              </w:rPr>
            </w:pPr>
            <w:r w:rsidRPr="00A7123E">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24C41" w14:textId="77777777" w:rsidR="001B61AF" w:rsidRPr="00A7123E" w:rsidRDefault="001B61AF" w:rsidP="001B2823">
            <w:pPr>
              <w:pStyle w:val="rowtabella0"/>
              <w:jc w:val="center"/>
              <w:rPr>
                <w:color w:val="002060"/>
              </w:rPr>
            </w:pPr>
            <w:r w:rsidRPr="00A7123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42E6E" w14:textId="77777777" w:rsidR="001B61AF" w:rsidRPr="00A7123E" w:rsidRDefault="001B61AF" w:rsidP="001B2823">
            <w:pPr>
              <w:pStyle w:val="rowtabella0"/>
              <w:jc w:val="center"/>
              <w:rPr>
                <w:color w:val="002060"/>
              </w:rPr>
            </w:pPr>
            <w:r w:rsidRPr="00A7123E">
              <w:rPr>
                <w:color w:val="002060"/>
              </w:rPr>
              <w:t>0</w:t>
            </w:r>
          </w:p>
        </w:tc>
      </w:tr>
    </w:tbl>
    <w:p w14:paraId="7F9BE046" w14:textId="77777777" w:rsidR="001B61AF" w:rsidRPr="00A7123E" w:rsidRDefault="001B61AF" w:rsidP="001B61AF">
      <w:pPr>
        <w:pStyle w:val="breakline"/>
        <w:rPr>
          <w:rFonts w:eastAsiaTheme="minorEastAsia"/>
          <w:color w:val="002060"/>
        </w:rPr>
      </w:pPr>
    </w:p>
    <w:p w14:paraId="234F1385" w14:textId="2BACABEF" w:rsidR="00F42E59" w:rsidRPr="00A7123E" w:rsidRDefault="00F42E59" w:rsidP="00F42E59">
      <w:pPr>
        <w:pStyle w:val="titoloprinc0"/>
        <w:rPr>
          <w:color w:val="002060"/>
        </w:rPr>
      </w:pPr>
      <w:r w:rsidRPr="00A7123E">
        <w:rPr>
          <w:color w:val="002060"/>
        </w:rPr>
        <w:t>PROGRAMMA GARE</w:t>
      </w:r>
    </w:p>
    <w:p w14:paraId="19F7DF48" w14:textId="77777777" w:rsidR="001B61AF" w:rsidRDefault="001B61AF" w:rsidP="001B61AF">
      <w:pPr>
        <w:pStyle w:val="breakline"/>
        <w:rPr>
          <w:color w:val="002060"/>
        </w:rPr>
      </w:pPr>
    </w:p>
    <w:p w14:paraId="0D4488CF" w14:textId="77777777" w:rsidR="00F42E59" w:rsidRPr="007542DA" w:rsidRDefault="00F42E59" w:rsidP="00F42E59">
      <w:pPr>
        <w:pStyle w:val="sottotitolocampionato10"/>
        <w:rPr>
          <w:color w:val="002060"/>
        </w:rPr>
      </w:pPr>
      <w:r w:rsidRPr="007542DA">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4"/>
        <w:gridCol w:w="385"/>
        <w:gridCol w:w="898"/>
        <w:gridCol w:w="1191"/>
        <w:gridCol w:w="1540"/>
        <w:gridCol w:w="1548"/>
      </w:tblGrid>
      <w:tr w:rsidR="00F42E59" w:rsidRPr="007542DA" w14:paraId="313B7C5F" w14:textId="77777777" w:rsidTr="001B28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124CC" w14:textId="77777777" w:rsidR="00F42E59" w:rsidRPr="007542DA" w:rsidRDefault="00F42E59" w:rsidP="001B2823">
            <w:pPr>
              <w:pStyle w:val="headertabella0"/>
              <w:rPr>
                <w:color w:val="002060"/>
              </w:rPr>
            </w:pPr>
            <w:r w:rsidRPr="007542D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D7767" w14:textId="77777777" w:rsidR="00F42E59" w:rsidRPr="007542DA" w:rsidRDefault="00F42E59" w:rsidP="001B2823">
            <w:pPr>
              <w:pStyle w:val="headertabella0"/>
              <w:rPr>
                <w:color w:val="002060"/>
              </w:rPr>
            </w:pPr>
            <w:r w:rsidRPr="007542D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AADB2" w14:textId="77777777" w:rsidR="00F42E59" w:rsidRPr="007542DA" w:rsidRDefault="00F42E59" w:rsidP="001B2823">
            <w:pPr>
              <w:pStyle w:val="headertabella0"/>
              <w:rPr>
                <w:color w:val="002060"/>
              </w:rPr>
            </w:pPr>
            <w:r w:rsidRPr="007542D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64221" w14:textId="77777777" w:rsidR="00F42E59" w:rsidRPr="007542DA" w:rsidRDefault="00F42E59" w:rsidP="001B2823">
            <w:pPr>
              <w:pStyle w:val="headertabella0"/>
              <w:rPr>
                <w:color w:val="002060"/>
              </w:rPr>
            </w:pPr>
            <w:r w:rsidRPr="007542D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3DC3C" w14:textId="77777777" w:rsidR="00F42E59" w:rsidRPr="007542DA" w:rsidRDefault="00F42E59" w:rsidP="001B2823">
            <w:pPr>
              <w:pStyle w:val="headertabella0"/>
              <w:rPr>
                <w:color w:val="002060"/>
              </w:rPr>
            </w:pPr>
            <w:r w:rsidRPr="007542D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4A105" w14:textId="77777777" w:rsidR="00F42E59" w:rsidRPr="007542DA" w:rsidRDefault="00F42E59" w:rsidP="001B2823">
            <w:pPr>
              <w:pStyle w:val="headertabella0"/>
              <w:rPr>
                <w:color w:val="002060"/>
              </w:rPr>
            </w:pPr>
            <w:proofErr w:type="spellStart"/>
            <w:r w:rsidRPr="007542DA">
              <w:rPr>
                <w:color w:val="002060"/>
              </w:rPr>
              <w:t>Localita'</w:t>
            </w:r>
            <w:proofErr w:type="spellEnd"/>
            <w:r w:rsidRPr="007542D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211A3" w14:textId="77777777" w:rsidR="00F42E59" w:rsidRPr="007542DA" w:rsidRDefault="00F42E59" w:rsidP="001B2823">
            <w:pPr>
              <w:pStyle w:val="headertabella0"/>
              <w:rPr>
                <w:color w:val="002060"/>
              </w:rPr>
            </w:pPr>
            <w:r w:rsidRPr="007542DA">
              <w:rPr>
                <w:color w:val="002060"/>
              </w:rPr>
              <w:t>Indirizzo Impianto</w:t>
            </w:r>
          </w:p>
        </w:tc>
      </w:tr>
      <w:tr w:rsidR="00F42E59" w:rsidRPr="007542DA" w14:paraId="17C97E8D" w14:textId="77777777" w:rsidTr="001B282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1F2067" w14:textId="77777777" w:rsidR="00F42E59" w:rsidRPr="007542DA" w:rsidRDefault="00F42E59" w:rsidP="001B2823">
            <w:pPr>
              <w:pStyle w:val="rowtabella0"/>
              <w:rPr>
                <w:color w:val="002060"/>
              </w:rPr>
            </w:pPr>
            <w:r w:rsidRPr="007542DA">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2AEBBC" w14:textId="77777777" w:rsidR="00F42E59" w:rsidRPr="007542DA" w:rsidRDefault="00F42E59" w:rsidP="001B2823">
            <w:pPr>
              <w:pStyle w:val="rowtabella0"/>
              <w:rPr>
                <w:color w:val="002060"/>
              </w:rPr>
            </w:pPr>
            <w:r w:rsidRPr="007542DA">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23661" w14:textId="77777777" w:rsidR="00F42E59" w:rsidRPr="007542DA" w:rsidRDefault="00F42E59" w:rsidP="001B2823">
            <w:pPr>
              <w:pStyle w:val="rowtabella0"/>
              <w:jc w:val="center"/>
              <w:rPr>
                <w:color w:val="002060"/>
              </w:rPr>
            </w:pPr>
            <w:r w:rsidRPr="007542D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D1215" w14:textId="77777777" w:rsidR="00F42E59" w:rsidRPr="007542DA" w:rsidRDefault="00F42E59" w:rsidP="001B2823">
            <w:pPr>
              <w:pStyle w:val="rowtabella0"/>
              <w:rPr>
                <w:color w:val="002060"/>
              </w:rPr>
            </w:pPr>
            <w:r w:rsidRPr="007542DA">
              <w:rPr>
                <w:color w:val="002060"/>
              </w:rPr>
              <w:t>20/03/2026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7BB094" w14:textId="77777777" w:rsidR="00F42E59" w:rsidRPr="007542DA" w:rsidRDefault="00F42E59" w:rsidP="001B2823">
            <w:pPr>
              <w:pStyle w:val="rowtabella0"/>
              <w:rPr>
                <w:color w:val="002060"/>
              </w:rPr>
            </w:pPr>
            <w:r w:rsidRPr="007542DA">
              <w:rPr>
                <w:color w:val="002060"/>
              </w:rPr>
              <w:t xml:space="preserve">5429 PAL.COM. </w:t>
            </w:r>
            <w:proofErr w:type="gramStart"/>
            <w:r w:rsidRPr="007542DA">
              <w:rPr>
                <w:color w:val="002060"/>
              </w:rPr>
              <w:t>S.MICHELE</w:t>
            </w:r>
            <w:proofErr w:type="gramEnd"/>
            <w:r w:rsidRPr="007542DA">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320ED6" w14:textId="77777777" w:rsidR="00F42E59" w:rsidRPr="007542DA" w:rsidRDefault="00F42E59" w:rsidP="001B2823">
            <w:pPr>
              <w:pStyle w:val="rowtabella0"/>
              <w:rPr>
                <w:color w:val="002060"/>
              </w:rPr>
            </w:pPr>
            <w:r w:rsidRPr="007542DA">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6FDEF8" w14:textId="77777777" w:rsidR="00F42E59" w:rsidRPr="007542DA" w:rsidRDefault="00F42E59" w:rsidP="001B2823">
            <w:pPr>
              <w:pStyle w:val="rowtabella0"/>
              <w:rPr>
                <w:color w:val="002060"/>
              </w:rPr>
            </w:pPr>
            <w:r w:rsidRPr="007542DA">
              <w:rPr>
                <w:color w:val="002060"/>
              </w:rPr>
              <w:t>VIA LORETO</w:t>
            </w:r>
          </w:p>
        </w:tc>
      </w:tr>
      <w:tr w:rsidR="00F42E59" w:rsidRPr="007542DA" w14:paraId="7CDF4607"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08B261" w14:textId="77777777" w:rsidR="00F42E59" w:rsidRPr="007542DA" w:rsidRDefault="00F42E59" w:rsidP="001B2823">
            <w:pPr>
              <w:pStyle w:val="rowtabella0"/>
              <w:rPr>
                <w:color w:val="002060"/>
              </w:rPr>
            </w:pPr>
            <w:r w:rsidRPr="007542DA">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AFEDD4" w14:textId="77777777" w:rsidR="00F42E59" w:rsidRPr="007542DA" w:rsidRDefault="00F42E59" w:rsidP="001B2823">
            <w:pPr>
              <w:pStyle w:val="rowtabella0"/>
              <w:rPr>
                <w:color w:val="002060"/>
              </w:rPr>
            </w:pPr>
            <w:r w:rsidRPr="007542DA">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43DFDE"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F0193F" w14:textId="77777777" w:rsidR="00F42E59" w:rsidRPr="007542DA" w:rsidRDefault="00F42E59" w:rsidP="001B2823">
            <w:pPr>
              <w:pStyle w:val="rowtabella0"/>
              <w:rPr>
                <w:color w:val="002060"/>
              </w:rPr>
            </w:pPr>
            <w:r w:rsidRPr="007542DA">
              <w:rPr>
                <w:color w:val="002060"/>
              </w:rPr>
              <w:t>20/03/2026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05584E" w14:textId="77777777" w:rsidR="00F42E59" w:rsidRPr="007542DA" w:rsidRDefault="00F42E59" w:rsidP="001B2823">
            <w:pPr>
              <w:pStyle w:val="rowtabella0"/>
              <w:rPr>
                <w:color w:val="002060"/>
              </w:rPr>
            </w:pPr>
            <w:r w:rsidRPr="007542DA">
              <w:rPr>
                <w:color w:val="002060"/>
              </w:rPr>
              <w:t xml:space="preserve">5286 PALESTRA </w:t>
            </w:r>
            <w:proofErr w:type="gramStart"/>
            <w:r w:rsidRPr="007542DA">
              <w:rPr>
                <w:color w:val="002060"/>
              </w:rPr>
              <w:t>C.SPORTIVO</w:t>
            </w:r>
            <w:proofErr w:type="gramEnd"/>
            <w:r w:rsidRPr="007542DA">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19A10C" w14:textId="77777777" w:rsidR="00F42E59" w:rsidRPr="007542DA" w:rsidRDefault="00F42E59" w:rsidP="001B2823">
            <w:pPr>
              <w:pStyle w:val="rowtabella0"/>
              <w:rPr>
                <w:color w:val="002060"/>
              </w:rPr>
            </w:pPr>
            <w:r w:rsidRPr="007542DA">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4414D1" w14:textId="77777777" w:rsidR="00F42E59" w:rsidRPr="007542DA" w:rsidRDefault="00F42E59" w:rsidP="001B2823">
            <w:pPr>
              <w:pStyle w:val="rowtabella0"/>
              <w:rPr>
                <w:color w:val="002060"/>
              </w:rPr>
            </w:pPr>
            <w:r w:rsidRPr="007542DA">
              <w:rPr>
                <w:color w:val="002060"/>
              </w:rPr>
              <w:t>VIA ALFIERI SNC</w:t>
            </w:r>
          </w:p>
        </w:tc>
      </w:tr>
      <w:tr w:rsidR="00F42E59" w:rsidRPr="007542DA" w14:paraId="104281A9"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8E6BE9" w14:textId="77777777" w:rsidR="00F42E59" w:rsidRPr="007542DA" w:rsidRDefault="00F42E59" w:rsidP="001B2823">
            <w:pPr>
              <w:pStyle w:val="rowtabella0"/>
              <w:rPr>
                <w:color w:val="002060"/>
              </w:rPr>
            </w:pPr>
            <w:r w:rsidRPr="007542DA">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CE9CBE" w14:textId="77777777" w:rsidR="00F42E59" w:rsidRPr="007542DA" w:rsidRDefault="00F42E59" w:rsidP="001B2823">
            <w:pPr>
              <w:pStyle w:val="rowtabella0"/>
              <w:rPr>
                <w:color w:val="002060"/>
              </w:rPr>
            </w:pPr>
            <w:r w:rsidRPr="007542DA">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5FE95B"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883B13"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4F1AD9" w14:textId="77777777" w:rsidR="00F42E59" w:rsidRPr="007542DA" w:rsidRDefault="00F42E59" w:rsidP="001B2823">
            <w:pPr>
              <w:pStyle w:val="rowtabella0"/>
              <w:rPr>
                <w:color w:val="002060"/>
              </w:rPr>
            </w:pPr>
            <w:r w:rsidRPr="007542DA">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C5D397" w14:textId="77777777" w:rsidR="00F42E59" w:rsidRPr="007542DA" w:rsidRDefault="00F42E59" w:rsidP="001B2823">
            <w:pPr>
              <w:pStyle w:val="rowtabella0"/>
              <w:rPr>
                <w:color w:val="002060"/>
              </w:rPr>
            </w:pPr>
            <w:r w:rsidRPr="007542DA">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53431D" w14:textId="77777777" w:rsidR="00F42E59" w:rsidRPr="007542DA" w:rsidRDefault="00F42E59" w:rsidP="001B2823">
            <w:pPr>
              <w:pStyle w:val="rowtabella0"/>
              <w:rPr>
                <w:color w:val="002060"/>
              </w:rPr>
            </w:pPr>
            <w:r w:rsidRPr="007542DA">
              <w:rPr>
                <w:color w:val="002060"/>
              </w:rPr>
              <w:t>VIA NAZARIO SAURO</w:t>
            </w:r>
          </w:p>
        </w:tc>
      </w:tr>
      <w:tr w:rsidR="00F42E59" w:rsidRPr="007542DA" w14:paraId="60CBB49F"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74E6DE" w14:textId="77777777" w:rsidR="00F42E59" w:rsidRPr="007542DA" w:rsidRDefault="00F42E59" w:rsidP="001B2823">
            <w:pPr>
              <w:pStyle w:val="rowtabella0"/>
              <w:rPr>
                <w:color w:val="002060"/>
              </w:rPr>
            </w:pPr>
            <w:r w:rsidRPr="007542DA">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C9AE83" w14:textId="77777777" w:rsidR="00F42E59" w:rsidRPr="007542DA" w:rsidRDefault="00F42E59" w:rsidP="001B2823">
            <w:pPr>
              <w:pStyle w:val="rowtabella0"/>
              <w:rPr>
                <w:color w:val="002060"/>
              </w:rPr>
            </w:pPr>
            <w:r w:rsidRPr="007542DA">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38A598"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356F11"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F2B784" w14:textId="77777777" w:rsidR="00F42E59" w:rsidRPr="007542DA" w:rsidRDefault="00F42E59" w:rsidP="001B2823">
            <w:pPr>
              <w:pStyle w:val="rowtabella0"/>
              <w:rPr>
                <w:color w:val="002060"/>
              </w:rPr>
            </w:pPr>
            <w:r w:rsidRPr="007542DA">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7722B7" w14:textId="77777777" w:rsidR="00F42E59" w:rsidRPr="007542DA" w:rsidRDefault="00F42E59" w:rsidP="001B2823">
            <w:pPr>
              <w:pStyle w:val="rowtabella0"/>
              <w:rPr>
                <w:color w:val="002060"/>
              </w:rPr>
            </w:pPr>
            <w:r w:rsidRPr="007542D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7B7F34" w14:textId="77777777" w:rsidR="00F42E59" w:rsidRPr="007542DA" w:rsidRDefault="00F42E59" w:rsidP="001B2823">
            <w:pPr>
              <w:pStyle w:val="rowtabella0"/>
              <w:rPr>
                <w:color w:val="002060"/>
              </w:rPr>
            </w:pPr>
            <w:r w:rsidRPr="007542DA">
              <w:rPr>
                <w:color w:val="002060"/>
              </w:rPr>
              <w:t>VIA MONTEPELAGO</w:t>
            </w:r>
          </w:p>
        </w:tc>
      </w:tr>
      <w:tr w:rsidR="00F42E59" w:rsidRPr="007542DA" w14:paraId="021588DF"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DD2396" w14:textId="77777777" w:rsidR="00F42E59" w:rsidRPr="007542DA" w:rsidRDefault="00F42E59" w:rsidP="001B2823">
            <w:pPr>
              <w:pStyle w:val="rowtabella0"/>
              <w:rPr>
                <w:color w:val="002060"/>
              </w:rPr>
            </w:pPr>
            <w:r w:rsidRPr="007542DA">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AAF395" w14:textId="77777777" w:rsidR="00F42E59" w:rsidRPr="007542DA" w:rsidRDefault="00F42E59" w:rsidP="001B2823">
            <w:pPr>
              <w:pStyle w:val="rowtabella0"/>
              <w:rPr>
                <w:color w:val="002060"/>
              </w:rPr>
            </w:pPr>
            <w:r w:rsidRPr="007542DA">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4F568E"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B82B46"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610448" w14:textId="77777777" w:rsidR="00F42E59" w:rsidRPr="007542DA" w:rsidRDefault="00F42E59" w:rsidP="001B2823">
            <w:pPr>
              <w:pStyle w:val="rowtabella0"/>
              <w:rPr>
                <w:color w:val="002060"/>
              </w:rPr>
            </w:pPr>
            <w:r w:rsidRPr="007542DA">
              <w:rPr>
                <w:color w:val="002060"/>
              </w:rPr>
              <w:t xml:space="preserve">5454 </w:t>
            </w:r>
            <w:proofErr w:type="gramStart"/>
            <w:r w:rsidRPr="007542DA">
              <w:rPr>
                <w:color w:val="002060"/>
              </w:rPr>
              <w:t>C.COPERTO</w:t>
            </w:r>
            <w:proofErr w:type="gramEnd"/>
            <w:r w:rsidRPr="007542DA">
              <w:rPr>
                <w:color w:val="002060"/>
              </w:rPr>
              <w:t xml:space="preserve"> </w:t>
            </w:r>
            <w:proofErr w:type="gramStart"/>
            <w:r w:rsidRPr="007542DA">
              <w:rPr>
                <w:color w:val="002060"/>
              </w:rPr>
              <w:t>C.TENNIS</w:t>
            </w:r>
            <w:proofErr w:type="gramEnd"/>
            <w:r w:rsidRPr="007542DA">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EE0E8F" w14:textId="77777777" w:rsidR="00F42E59" w:rsidRPr="007542DA" w:rsidRDefault="00F42E59" w:rsidP="001B2823">
            <w:pPr>
              <w:pStyle w:val="rowtabella0"/>
              <w:rPr>
                <w:color w:val="002060"/>
              </w:rPr>
            </w:pPr>
            <w:r w:rsidRPr="007542DA">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B1339B" w14:textId="77777777" w:rsidR="00F42E59" w:rsidRPr="007542DA" w:rsidRDefault="00F42E59" w:rsidP="001B2823">
            <w:pPr>
              <w:pStyle w:val="rowtabella0"/>
              <w:rPr>
                <w:color w:val="002060"/>
              </w:rPr>
            </w:pPr>
            <w:r w:rsidRPr="007542DA">
              <w:rPr>
                <w:color w:val="002060"/>
              </w:rPr>
              <w:t>VIA VILLA TOMBARI</w:t>
            </w:r>
          </w:p>
        </w:tc>
      </w:tr>
      <w:tr w:rsidR="00F42E59" w:rsidRPr="007542DA" w14:paraId="1CD6AAA5" w14:textId="77777777" w:rsidTr="001B282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307209" w14:textId="77777777" w:rsidR="00F42E59" w:rsidRPr="007542DA" w:rsidRDefault="00F42E59" w:rsidP="001B2823">
            <w:pPr>
              <w:pStyle w:val="rowtabella0"/>
              <w:rPr>
                <w:color w:val="002060"/>
              </w:rPr>
            </w:pPr>
            <w:r w:rsidRPr="007542DA">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937E64" w14:textId="77777777" w:rsidR="00F42E59" w:rsidRPr="007542DA" w:rsidRDefault="00F42E59" w:rsidP="001B2823">
            <w:pPr>
              <w:pStyle w:val="rowtabella0"/>
              <w:rPr>
                <w:color w:val="002060"/>
              </w:rPr>
            </w:pPr>
            <w:r w:rsidRPr="007542DA">
              <w:rPr>
                <w:color w:val="002060"/>
              </w:rPr>
              <w:t>FUTSAL CAMPIGLIONE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498DF"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4974FC" w14:textId="77777777" w:rsidR="00F42E59" w:rsidRPr="007542DA" w:rsidRDefault="00F42E59" w:rsidP="001B2823">
            <w:pPr>
              <w:pStyle w:val="rowtabella0"/>
              <w:rPr>
                <w:color w:val="002060"/>
              </w:rPr>
            </w:pPr>
            <w:r w:rsidRPr="007542DA">
              <w:rPr>
                <w:color w:val="002060"/>
              </w:rPr>
              <w:t>21/03/2026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9B673" w14:textId="77777777" w:rsidR="00F42E59" w:rsidRPr="007542DA" w:rsidRDefault="00F42E59" w:rsidP="001B2823">
            <w:pPr>
              <w:pStyle w:val="rowtabella0"/>
              <w:rPr>
                <w:color w:val="002060"/>
              </w:rPr>
            </w:pPr>
            <w:r w:rsidRPr="007542DA">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791784" w14:textId="77777777" w:rsidR="00F42E59" w:rsidRPr="007542DA" w:rsidRDefault="00F42E59" w:rsidP="001B2823">
            <w:pPr>
              <w:pStyle w:val="rowtabella0"/>
              <w:rPr>
                <w:color w:val="002060"/>
              </w:rPr>
            </w:pPr>
            <w:r w:rsidRPr="007542DA">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881692" w14:textId="77777777" w:rsidR="00F42E59" w:rsidRPr="007542DA" w:rsidRDefault="00F42E59" w:rsidP="001B2823">
            <w:pPr>
              <w:pStyle w:val="rowtabella0"/>
              <w:rPr>
                <w:color w:val="002060"/>
              </w:rPr>
            </w:pPr>
            <w:r w:rsidRPr="007542DA">
              <w:rPr>
                <w:color w:val="002060"/>
              </w:rPr>
              <w:t>VIA FALCONARA</w:t>
            </w:r>
          </w:p>
        </w:tc>
      </w:tr>
    </w:tbl>
    <w:p w14:paraId="444B067B" w14:textId="77777777" w:rsidR="00F42E59" w:rsidRDefault="00F42E59" w:rsidP="001B61AF">
      <w:pPr>
        <w:pStyle w:val="breakline"/>
        <w:rPr>
          <w:color w:val="002060"/>
        </w:rPr>
      </w:pPr>
    </w:p>
    <w:p w14:paraId="6BE18000" w14:textId="77777777" w:rsidR="00F42E59" w:rsidRPr="00A7123E" w:rsidRDefault="00F42E59" w:rsidP="001B61AF">
      <w:pPr>
        <w:pStyle w:val="breakline"/>
        <w:rPr>
          <w:color w:val="002060"/>
        </w:rPr>
      </w:pPr>
    </w:p>
    <w:p w14:paraId="553D9EC1" w14:textId="77777777" w:rsidR="001B61AF" w:rsidRPr="00A7123E" w:rsidRDefault="001B61AF" w:rsidP="001B61AF">
      <w:pPr>
        <w:pStyle w:val="titolocampionato0"/>
        <w:shd w:val="clear" w:color="auto" w:fill="CCCCCC"/>
        <w:spacing w:before="80" w:after="40"/>
        <w:rPr>
          <w:color w:val="002060"/>
        </w:rPr>
      </w:pPr>
      <w:r w:rsidRPr="00A7123E">
        <w:rPr>
          <w:color w:val="002060"/>
        </w:rPr>
        <w:t>CALCIO A CINQUE SERIE C2</w:t>
      </w:r>
    </w:p>
    <w:p w14:paraId="38002489" w14:textId="77777777" w:rsidR="001B61AF" w:rsidRPr="00A7123E" w:rsidRDefault="001B61AF" w:rsidP="001B61AF">
      <w:pPr>
        <w:pStyle w:val="titoloprinc0"/>
        <w:rPr>
          <w:color w:val="002060"/>
        </w:rPr>
      </w:pPr>
      <w:r w:rsidRPr="00A7123E">
        <w:rPr>
          <w:color w:val="002060"/>
        </w:rPr>
        <w:t>VARIAZIONI AL PROGRAMMA GARE</w:t>
      </w:r>
    </w:p>
    <w:p w14:paraId="78866E1D" w14:textId="77777777" w:rsidR="001B61AF" w:rsidRPr="00A7123E" w:rsidRDefault="001B61AF" w:rsidP="001B61AF">
      <w:pPr>
        <w:pStyle w:val="breakline"/>
        <w:rPr>
          <w:color w:val="002060"/>
        </w:rPr>
      </w:pPr>
    </w:p>
    <w:p w14:paraId="583B4046" w14:textId="77777777" w:rsidR="001B61AF" w:rsidRPr="00A7123E" w:rsidRDefault="001B61AF" w:rsidP="001B61AF">
      <w:pPr>
        <w:pStyle w:val="breakline"/>
        <w:rPr>
          <w:color w:val="002060"/>
        </w:rPr>
      </w:pPr>
    </w:p>
    <w:p w14:paraId="744B43C8" w14:textId="77777777" w:rsidR="001B61AF" w:rsidRPr="00A7123E" w:rsidRDefault="001B61AF" w:rsidP="001B61AF">
      <w:pPr>
        <w:pStyle w:val="sottotitolocampionato10"/>
        <w:rPr>
          <w:color w:val="002060"/>
        </w:rPr>
      </w:pPr>
      <w:r w:rsidRPr="00A7123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B61AF" w:rsidRPr="00A7123E" w14:paraId="47D5C674" w14:textId="77777777" w:rsidTr="00B578A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4350A" w14:textId="77777777" w:rsidR="001B61AF" w:rsidRPr="00A7123E" w:rsidRDefault="001B61AF" w:rsidP="001B2823">
            <w:pPr>
              <w:pStyle w:val="headertabella0"/>
              <w:rPr>
                <w:color w:val="002060"/>
              </w:rPr>
            </w:pPr>
            <w:r w:rsidRPr="00A7123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36AF8" w14:textId="77777777" w:rsidR="001B61AF" w:rsidRPr="00A7123E" w:rsidRDefault="001B61AF" w:rsidP="001B2823">
            <w:pPr>
              <w:pStyle w:val="headertabella0"/>
              <w:rPr>
                <w:color w:val="002060"/>
              </w:rPr>
            </w:pPr>
            <w:r w:rsidRPr="00A7123E">
              <w:rPr>
                <w:color w:val="002060"/>
              </w:rPr>
              <w:t xml:space="preserve">N° </w:t>
            </w:r>
            <w:proofErr w:type="spellStart"/>
            <w:r w:rsidRPr="00A7123E">
              <w:rPr>
                <w:color w:val="002060"/>
              </w:rPr>
              <w:t>Gior</w:t>
            </w:r>
            <w:proofErr w:type="spellEnd"/>
            <w:r w:rsidRPr="00A7123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B779E" w14:textId="77777777" w:rsidR="001B61AF" w:rsidRPr="00A7123E" w:rsidRDefault="001B61AF" w:rsidP="001B2823">
            <w:pPr>
              <w:pStyle w:val="headertabella0"/>
              <w:rPr>
                <w:color w:val="002060"/>
              </w:rPr>
            </w:pPr>
            <w:r w:rsidRPr="00A7123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8EC32" w14:textId="77777777" w:rsidR="001B61AF" w:rsidRPr="00A7123E" w:rsidRDefault="001B61AF" w:rsidP="001B2823">
            <w:pPr>
              <w:pStyle w:val="headertabella0"/>
              <w:rPr>
                <w:color w:val="002060"/>
              </w:rPr>
            </w:pPr>
            <w:r w:rsidRPr="00A7123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A277B" w14:textId="77777777" w:rsidR="001B61AF" w:rsidRPr="00A7123E" w:rsidRDefault="001B61AF" w:rsidP="001B2823">
            <w:pPr>
              <w:pStyle w:val="headertabella0"/>
              <w:rPr>
                <w:color w:val="002060"/>
              </w:rPr>
            </w:pPr>
            <w:r w:rsidRPr="00A7123E">
              <w:rPr>
                <w:color w:val="002060"/>
              </w:rPr>
              <w:t xml:space="preserve">Data </w:t>
            </w:r>
            <w:proofErr w:type="spellStart"/>
            <w:r w:rsidRPr="00A7123E">
              <w:rPr>
                <w:color w:val="002060"/>
              </w:rPr>
              <w:t>Orig</w:t>
            </w:r>
            <w:proofErr w:type="spellEnd"/>
            <w:r w:rsidRPr="00A7123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99A69" w14:textId="77777777" w:rsidR="001B61AF" w:rsidRPr="00A7123E" w:rsidRDefault="001B61AF" w:rsidP="001B2823">
            <w:pPr>
              <w:pStyle w:val="headertabella0"/>
              <w:rPr>
                <w:color w:val="002060"/>
              </w:rPr>
            </w:pPr>
            <w:r w:rsidRPr="00A7123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58A3C" w14:textId="77777777" w:rsidR="001B61AF" w:rsidRPr="00A7123E" w:rsidRDefault="001B61AF" w:rsidP="001B2823">
            <w:pPr>
              <w:pStyle w:val="headertabella0"/>
              <w:rPr>
                <w:color w:val="002060"/>
              </w:rPr>
            </w:pPr>
            <w:r w:rsidRPr="00A7123E">
              <w:rPr>
                <w:color w:val="002060"/>
              </w:rPr>
              <w:t xml:space="preserve">Ora </w:t>
            </w:r>
            <w:proofErr w:type="spellStart"/>
            <w:r w:rsidRPr="00A7123E">
              <w:rPr>
                <w:color w:val="002060"/>
              </w:rPr>
              <w:t>Orig</w:t>
            </w:r>
            <w:proofErr w:type="spellEnd"/>
            <w:r w:rsidRPr="00A7123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4DC56" w14:textId="77777777" w:rsidR="001B61AF" w:rsidRPr="00A7123E" w:rsidRDefault="001B61AF" w:rsidP="001B2823">
            <w:pPr>
              <w:pStyle w:val="headertabella0"/>
              <w:rPr>
                <w:color w:val="002060"/>
              </w:rPr>
            </w:pPr>
            <w:r w:rsidRPr="00A7123E">
              <w:rPr>
                <w:color w:val="002060"/>
              </w:rPr>
              <w:t>Impianto</w:t>
            </w:r>
          </w:p>
        </w:tc>
      </w:tr>
      <w:tr w:rsidR="001B61AF" w:rsidRPr="00A7123E" w14:paraId="211106EE" w14:textId="77777777" w:rsidTr="00B578A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2DC9F" w14:textId="77777777" w:rsidR="001B61AF" w:rsidRPr="00B578AB" w:rsidRDefault="001B61AF" w:rsidP="001B2823">
            <w:pPr>
              <w:pStyle w:val="rowtabella0"/>
              <w:rPr>
                <w:color w:val="002060"/>
                <w:highlight w:val="yellow"/>
              </w:rPr>
            </w:pPr>
            <w:r w:rsidRPr="00B578AB">
              <w:rPr>
                <w:color w:val="002060"/>
                <w:highlight w:val="yellow"/>
              </w:rPr>
              <w:t>21/03/2026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693C3" w14:textId="77777777" w:rsidR="001B61AF" w:rsidRPr="00B578AB" w:rsidRDefault="001B61AF" w:rsidP="001B2823">
            <w:pPr>
              <w:pStyle w:val="rowtabella0"/>
              <w:jc w:val="center"/>
              <w:rPr>
                <w:color w:val="002060"/>
                <w:highlight w:val="yellow"/>
              </w:rPr>
            </w:pPr>
            <w:r w:rsidRPr="00B578AB">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44B5" w14:textId="77777777" w:rsidR="001B61AF" w:rsidRPr="00B578AB" w:rsidRDefault="001B61AF" w:rsidP="001B2823">
            <w:pPr>
              <w:pStyle w:val="rowtabella0"/>
              <w:rPr>
                <w:color w:val="002060"/>
                <w:highlight w:val="yellow"/>
              </w:rPr>
            </w:pPr>
            <w:r w:rsidRPr="00B578AB">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B9551" w14:textId="77777777" w:rsidR="001B61AF" w:rsidRPr="00B578AB" w:rsidRDefault="001B61AF" w:rsidP="001B2823">
            <w:pPr>
              <w:pStyle w:val="rowtabella0"/>
              <w:rPr>
                <w:color w:val="002060"/>
                <w:highlight w:val="yellow"/>
              </w:rPr>
            </w:pPr>
            <w:r w:rsidRPr="00B578AB">
              <w:rPr>
                <w:color w:val="002060"/>
                <w:highlight w:val="yellow"/>
              </w:rPr>
              <w:t>FUTSAL CASTELFIDARDO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C1BCA" w14:textId="6D1E6D62" w:rsidR="001B61AF" w:rsidRPr="00A7123E" w:rsidRDefault="001B61AF" w:rsidP="001B282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30CA5" w14:textId="77777777" w:rsidR="001B61AF" w:rsidRPr="00A7123E" w:rsidRDefault="001B61AF" w:rsidP="001B2823">
            <w:pPr>
              <w:pStyle w:val="rowtabella0"/>
              <w:jc w:val="center"/>
              <w:rPr>
                <w:color w:val="002060"/>
              </w:rPr>
            </w:pPr>
            <w:r w:rsidRPr="00B578AB">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8DDF3" w14:textId="5D8298AD" w:rsidR="001B61AF" w:rsidRPr="00B578AB" w:rsidRDefault="00B578AB" w:rsidP="00B578AB">
            <w:pPr>
              <w:jc w:val="center"/>
              <w:rPr>
                <w:rFonts w:ascii="Arial" w:hAnsi="Arial" w:cs="Arial"/>
                <w:color w:val="002060"/>
                <w:sz w:val="12"/>
                <w:szCs w:val="12"/>
              </w:rPr>
            </w:pPr>
            <w:r w:rsidRPr="00B578AB">
              <w:rPr>
                <w:rFonts w:ascii="Arial" w:hAnsi="Arial" w:cs="Arial"/>
                <w:color w:val="002060"/>
                <w:sz w:val="12"/>
                <w:szCs w:val="12"/>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77C1B" w14:textId="77777777" w:rsidR="001B61AF" w:rsidRPr="00A7123E" w:rsidRDefault="001B61AF" w:rsidP="001B2823">
            <w:pPr>
              <w:rPr>
                <w:color w:val="002060"/>
              </w:rPr>
            </w:pPr>
          </w:p>
        </w:tc>
      </w:tr>
    </w:tbl>
    <w:p w14:paraId="25439A40" w14:textId="77777777" w:rsidR="001B61AF" w:rsidRPr="00A7123E" w:rsidRDefault="001B61AF" w:rsidP="001B61AF">
      <w:pPr>
        <w:pStyle w:val="breakline"/>
        <w:rPr>
          <w:rFonts w:eastAsiaTheme="minorEastAsia"/>
          <w:color w:val="002060"/>
        </w:rPr>
      </w:pPr>
    </w:p>
    <w:p w14:paraId="2D814F29" w14:textId="77777777" w:rsidR="001B61AF" w:rsidRPr="00A7123E" w:rsidRDefault="001B61AF" w:rsidP="001B61AF">
      <w:pPr>
        <w:pStyle w:val="breakline"/>
        <w:rPr>
          <w:color w:val="002060"/>
        </w:rPr>
      </w:pPr>
    </w:p>
    <w:p w14:paraId="6359F3F2" w14:textId="77777777" w:rsidR="001B61AF" w:rsidRPr="00A7123E" w:rsidRDefault="001B61AF" w:rsidP="001B61AF">
      <w:pPr>
        <w:pStyle w:val="titoloprinc0"/>
        <w:rPr>
          <w:color w:val="002060"/>
        </w:rPr>
      </w:pPr>
      <w:r w:rsidRPr="00A7123E">
        <w:rPr>
          <w:color w:val="002060"/>
        </w:rPr>
        <w:t>RISULTATI</w:t>
      </w:r>
    </w:p>
    <w:p w14:paraId="0CF080B4" w14:textId="77777777" w:rsidR="001B61AF" w:rsidRPr="00A7123E" w:rsidRDefault="001B61AF" w:rsidP="001B61AF">
      <w:pPr>
        <w:pStyle w:val="breakline"/>
        <w:rPr>
          <w:color w:val="002060"/>
        </w:rPr>
      </w:pPr>
    </w:p>
    <w:p w14:paraId="0186418D" w14:textId="77777777" w:rsidR="001B61AF" w:rsidRPr="00A7123E" w:rsidRDefault="001B61AF" w:rsidP="001B61AF">
      <w:pPr>
        <w:pStyle w:val="sottotitolocampionato10"/>
        <w:rPr>
          <w:color w:val="002060"/>
        </w:rPr>
      </w:pPr>
      <w:r w:rsidRPr="00A7123E">
        <w:rPr>
          <w:color w:val="002060"/>
        </w:rPr>
        <w:t>RISULTATI UFFICIALI GARE DEL 13/03/2026</w:t>
      </w:r>
    </w:p>
    <w:p w14:paraId="178769AF" w14:textId="77777777" w:rsidR="001F05CC" w:rsidRPr="001F05CC" w:rsidRDefault="001F05CC" w:rsidP="001F05CC">
      <w:pPr>
        <w:pStyle w:val="sottotitolocampionato20"/>
        <w:spacing w:before="0" w:beforeAutospacing="0" w:after="0" w:afterAutospacing="0"/>
        <w:rPr>
          <w:rFonts w:ascii="Arial" w:hAnsi="Arial" w:cs="Arial"/>
          <w:color w:val="002060"/>
          <w:sz w:val="20"/>
          <w:szCs w:val="20"/>
        </w:rPr>
      </w:pPr>
      <w:r w:rsidRPr="001F05CC">
        <w:rPr>
          <w:rFonts w:ascii="Arial" w:hAnsi="Arial" w:cs="Arial"/>
          <w:color w:val="002060"/>
          <w:sz w:val="20"/>
          <w:szCs w:val="20"/>
        </w:rPr>
        <w:t>Si trascrivono qui di seguito i risultati ufficiali delle gare disputate</w:t>
      </w:r>
    </w:p>
    <w:p w14:paraId="4AD9D701" w14:textId="77777777" w:rsidR="001B61AF" w:rsidRPr="00A7123E" w:rsidRDefault="001B61AF" w:rsidP="001B61A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B61AF" w:rsidRPr="00A7123E" w14:paraId="2D815EE5" w14:textId="77777777" w:rsidTr="001B282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B61AF" w:rsidRPr="00A7123E" w14:paraId="5CCDAFF8" w14:textId="77777777" w:rsidTr="001B28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A0F67" w14:textId="77777777" w:rsidR="001B61AF" w:rsidRPr="00A7123E" w:rsidRDefault="001B61AF" w:rsidP="001B2823">
                  <w:pPr>
                    <w:pStyle w:val="headertabella0"/>
                    <w:rPr>
                      <w:color w:val="002060"/>
                    </w:rPr>
                  </w:pPr>
                  <w:r w:rsidRPr="00A7123E">
                    <w:rPr>
                      <w:color w:val="002060"/>
                    </w:rPr>
                    <w:t>GIRONE A - 10 Giornata - R</w:t>
                  </w:r>
                </w:p>
              </w:tc>
            </w:tr>
            <w:tr w:rsidR="001B61AF" w:rsidRPr="00A7123E" w14:paraId="336CD973" w14:textId="77777777" w:rsidTr="001B282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E496DB" w14:textId="77777777" w:rsidR="001B61AF" w:rsidRPr="00A7123E" w:rsidRDefault="001B61AF" w:rsidP="001B2823">
                  <w:pPr>
                    <w:pStyle w:val="rowtabella0"/>
                    <w:rPr>
                      <w:color w:val="002060"/>
                    </w:rPr>
                  </w:pPr>
                  <w:r w:rsidRPr="00A7123E">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C40A0" w14:textId="77777777" w:rsidR="001B61AF" w:rsidRPr="00A7123E" w:rsidRDefault="001B61AF" w:rsidP="001B2823">
                  <w:pPr>
                    <w:pStyle w:val="rowtabella0"/>
                    <w:rPr>
                      <w:color w:val="002060"/>
                    </w:rPr>
                  </w:pPr>
                  <w:r w:rsidRPr="00A7123E">
                    <w:rPr>
                      <w:color w:val="002060"/>
                    </w:rPr>
                    <w:t>- ACQUALAGNA CALCIO C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C817A4" w14:textId="77777777" w:rsidR="001B61AF" w:rsidRPr="00A7123E" w:rsidRDefault="001B61AF" w:rsidP="001B2823">
                  <w:pPr>
                    <w:pStyle w:val="rowtabella0"/>
                    <w:jc w:val="center"/>
                    <w:rPr>
                      <w:color w:val="002060"/>
                    </w:rPr>
                  </w:pPr>
                  <w:r w:rsidRPr="00A7123E">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3F9611" w14:textId="77777777" w:rsidR="001B61AF" w:rsidRPr="00A7123E" w:rsidRDefault="001B61AF" w:rsidP="001B2823">
                  <w:pPr>
                    <w:pStyle w:val="rowtabella0"/>
                    <w:jc w:val="center"/>
                    <w:rPr>
                      <w:color w:val="002060"/>
                    </w:rPr>
                  </w:pPr>
                  <w:r w:rsidRPr="00A7123E">
                    <w:rPr>
                      <w:color w:val="002060"/>
                    </w:rPr>
                    <w:t> </w:t>
                  </w:r>
                </w:p>
              </w:tc>
            </w:tr>
            <w:tr w:rsidR="001B61AF" w:rsidRPr="00A7123E" w14:paraId="0F0322E7"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DEF15B" w14:textId="77777777" w:rsidR="001B61AF" w:rsidRPr="00A7123E" w:rsidRDefault="001B61AF" w:rsidP="001B2823">
                  <w:pPr>
                    <w:pStyle w:val="rowtabella0"/>
                    <w:rPr>
                      <w:color w:val="002060"/>
                    </w:rPr>
                  </w:pPr>
                  <w:proofErr w:type="gramStart"/>
                  <w:r w:rsidRPr="00A7123E">
                    <w:rPr>
                      <w:color w:val="002060"/>
                    </w:rPr>
                    <w:t>CITTA</w:t>
                  </w:r>
                  <w:proofErr w:type="gramEnd"/>
                  <w:r w:rsidRPr="00A7123E">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DE356F" w14:textId="77777777" w:rsidR="001B61AF" w:rsidRPr="00A7123E" w:rsidRDefault="001B61AF" w:rsidP="001B2823">
                  <w:pPr>
                    <w:pStyle w:val="rowtabella0"/>
                    <w:rPr>
                      <w:color w:val="002060"/>
                    </w:rPr>
                  </w:pPr>
                  <w:r w:rsidRPr="00A7123E">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B4A317" w14:textId="77777777" w:rsidR="001B61AF" w:rsidRPr="00A7123E" w:rsidRDefault="001B61AF" w:rsidP="001B2823">
                  <w:pPr>
                    <w:pStyle w:val="rowtabella0"/>
                    <w:jc w:val="center"/>
                    <w:rPr>
                      <w:color w:val="002060"/>
                    </w:rPr>
                  </w:pPr>
                  <w:r w:rsidRPr="00A7123E">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E172F0" w14:textId="77777777" w:rsidR="001B61AF" w:rsidRPr="00A7123E" w:rsidRDefault="001B61AF" w:rsidP="001B2823">
                  <w:pPr>
                    <w:pStyle w:val="rowtabella0"/>
                    <w:jc w:val="center"/>
                    <w:rPr>
                      <w:color w:val="002060"/>
                    </w:rPr>
                  </w:pPr>
                  <w:r w:rsidRPr="00A7123E">
                    <w:rPr>
                      <w:color w:val="002060"/>
                    </w:rPr>
                    <w:t> </w:t>
                  </w:r>
                </w:p>
              </w:tc>
            </w:tr>
            <w:tr w:rsidR="001B61AF" w:rsidRPr="00A7123E" w14:paraId="77D496AF"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5EB6DD" w14:textId="77777777" w:rsidR="001B61AF" w:rsidRPr="00A7123E" w:rsidRDefault="001B61AF" w:rsidP="001B2823">
                  <w:pPr>
                    <w:pStyle w:val="rowtabella0"/>
                    <w:rPr>
                      <w:color w:val="002060"/>
                    </w:rPr>
                  </w:pPr>
                  <w:r w:rsidRPr="00A7123E">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99DF93" w14:textId="77777777" w:rsidR="001B61AF" w:rsidRPr="00A7123E" w:rsidRDefault="001B61AF" w:rsidP="001B2823">
                  <w:pPr>
                    <w:pStyle w:val="rowtabella0"/>
                    <w:rPr>
                      <w:color w:val="002060"/>
                    </w:rPr>
                  </w:pPr>
                  <w:r w:rsidRPr="00A7123E">
                    <w:rPr>
                      <w:color w:val="002060"/>
                    </w:rPr>
                    <w:t>- MANTOVANI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22F971" w14:textId="77777777" w:rsidR="001B61AF" w:rsidRPr="00A7123E" w:rsidRDefault="001B61AF" w:rsidP="001B2823">
                  <w:pPr>
                    <w:pStyle w:val="rowtabella0"/>
                    <w:jc w:val="center"/>
                    <w:rPr>
                      <w:color w:val="002060"/>
                    </w:rPr>
                  </w:pPr>
                  <w:r w:rsidRPr="00A7123E">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C86B98" w14:textId="77777777" w:rsidR="001B61AF" w:rsidRPr="00A7123E" w:rsidRDefault="001B61AF" w:rsidP="001B2823">
                  <w:pPr>
                    <w:pStyle w:val="rowtabella0"/>
                    <w:jc w:val="center"/>
                    <w:rPr>
                      <w:color w:val="002060"/>
                    </w:rPr>
                  </w:pPr>
                  <w:r w:rsidRPr="00A7123E">
                    <w:rPr>
                      <w:color w:val="002060"/>
                    </w:rPr>
                    <w:t> </w:t>
                  </w:r>
                </w:p>
              </w:tc>
            </w:tr>
            <w:tr w:rsidR="001B61AF" w:rsidRPr="00A7123E" w14:paraId="1CF674A4"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A5AA11" w14:textId="77777777" w:rsidR="001B61AF" w:rsidRPr="00A7123E" w:rsidRDefault="001B61AF" w:rsidP="001B2823">
                  <w:pPr>
                    <w:pStyle w:val="rowtabella0"/>
                    <w:rPr>
                      <w:color w:val="002060"/>
                    </w:rPr>
                  </w:pPr>
                  <w:r w:rsidRPr="00A7123E">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7A16A2" w14:textId="77777777" w:rsidR="001B61AF" w:rsidRPr="00A7123E" w:rsidRDefault="001B61AF" w:rsidP="001B2823">
                  <w:pPr>
                    <w:pStyle w:val="rowtabella0"/>
                    <w:rPr>
                      <w:color w:val="002060"/>
                    </w:rPr>
                  </w:pPr>
                  <w:r w:rsidRPr="00A7123E">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C31121" w14:textId="77777777" w:rsidR="001B61AF" w:rsidRPr="00A7123E" w:rsidRDefault="001B61AF" w:rsidP="001B2823">
                  <w:pPr>
                    <w:pStyle w:val="rowtabella0"/>
                    <w:jc w:val="center"/>
                    <w:rPr>
                      <w:color w:val="002060"/>
                    </w:rPr>
                  </w:pPr>
                  <w:r w:rsidRPr="00A7123E">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74F562" w14:textId="77777777" w:rsidR="001B61AF" w:rsidRPr="00A7123E" w:rsidRDefault="001B61AF" w:rsidP="001B2823">
                  <w:pPr>
                    <w:pStyle w:val="rowtabella0"/>
                    <w:jc w:val="center"/>
                    <w:rPr>
                      <w:color w:val="002060"/>
                    </w:rPr>
                  </w:pPr>
                  <w:r w:rsidRPr="00A7123E">
                    <w:rPr>
                      <w:color w:val="002060"/>
                    </w:rPr>
                    <w:t> </w:t>
                  </w:r>
                </w:p>
              </w:tc>
            </w:tr>
            <w:tr w:rsidR="001B61AF" w:rsidRPr="00A7123E" w14:paraId="38D50DD8"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E5685B" w14:textId="77777777" w:rsidR="001B61AF" w:rsidRPr="00A7123E" w:rsidRDefault="001B61AF" w:rsidP="001B2823">
                  <w:pPr>
                    <w:pStyle w:val="rowtabella0"/>
                    <w:rPr>
                      <w:color w:val="002060"/>
                    </w:rPr>
                  </w:pPr>
                  <w:r w:rsidRPr="00A7123E">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E14E6A" w14:textId="77777777" w:rsidR="001B61AF" w:rsidRPr="00A7123E" w:rsidRDefault="001B61AF" w:rsidP="001B2823">
                  <w:pPr>
                    <w:pStyle w:val="rowtabella0"/>
                    <w:rPr>
                      <w:color w:val="002060"/>
                    </w:rPr>
                  </w:pPr>
                  <w:r w:rsidRPr="00A7123E">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8A0CCE" w14:textId="77777777" w:rsidR="001B61AF" w:rsidRPr="00A7123E" w:rsidRDefault="001B61AF" w:rsidP="001B2823">
                  <w:pPr>
                    <w:pStyle w:val="rowtabella0"/>
                    <w:jc w:val="center"/>
                    <w:rPr>
                      <w:color w:val="002060"/>
                    </w:rPr>
                  </w:pPr>
                  <w:r w:rsidRPr="00A7123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19FB94" w14:textId="77777777" w:rsidR="001B61AF" w:rsidRPr="00A7123E" w:rsidRDefault="001B61AF" w:rsidP="001B2823">
                  <w:pPr>
                    <w:pStyle w:val="rowtabella0"/>
                    <w:jc w:val="center"/>
                    <w:rPr>
                      <w:color w:val="002060"/>
                    </w:rPr>
                  </w:pPr>
                  <w:r w:rsidRPr="00A7123E">
                    <w:rPr>
                      <w:color w:val="002060"/>
                    </w:rPr>
                    <w:t> </w:t>
                  </w:r>
                </w:p>
              </w:tc>
            </w:tr>
            <w:tr w:rsidR="001B61AF" w:rsidRPr="00A7123E" w14:paraId="2DE52966"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80F055" w14:textId="77777777" w:rsidR="001B61AF" w:rsidRPr="00A7123E" w:rsidRDefault="001B61AF" w:rsidP="001B2823">
                  <w:pPr>
                    <w:pStyle w:val="rowtabella0"/>
                    <w:rPr>
                      <w:color w:val="002060"/>
                    </w:rPr>
                  </w:pPr>
                  <w:r w:rsidRPr="00A7123E">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90D70D" w14:textId="77777777" w:rsidR="001B61AF" w:rsidRPr="00A7123E" w:rsidRDefault="001B61AF" w:rsidP="001B2823">
                  <w:pPr>
                    <w:pStyle w:val="rowtabella0"/>
                    <w:rPr>
                      <w:color w:val="002060"/>
                    </w:rPr>
                  </w:pPr>
                  <w:r w:rsidRPr="00A7123E">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96F653" w14:textId="77777777" w:rsidR="001B61AF" w:rsidRPr="00A7123E" w:rsidRDefault="001B61AF" w:rsidP="001B2823">
                  <w:pPr>
                    <w:pStyle w:val="rowtabella0"/>
                    <w:jc w:val="center"/>
                    <w:rPr>
                      <w:color w:val="002060"/>
                    </w:rPr>
                  </w:pPr>
                  <w:r w:rsidRPr="00A7123E">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749781" w14:textId="77777777" w:rsidR="001B61AF" w:rsidRPr="00A7123E" w:rsidRDefault="001B61AF" w:rsidP="001B2823">
                  <w:pPr>
                    <w:pStyle w:val="rowtabella0"/>
                    <w:jc w:val="center"/>
                    <w:rPr>
                      <w:color w:val="002060"/>
                    </w:rPr>
                  </w:pPr>
                  <w:r w:rsidRPr="00A7123E">
                    <w:rPr>
                      <w:color w:val="002060"/>
                    </w:rPr>
                    <w:t> </w:t>
                  </w:r>
                </w:p>
              </w:tc>
            </w:tr>
            <w:tr w:rsidR="001B61AF" w:rsidRPr="00A7123E" w14:paraId="7AD98DF0" w14:textId="77777777" w:rsidTr="001B282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71F95B" w14:textId="77777777" w:rsidR="001B61AF" w:rsidRPr="00A7123E" w:rsidRDefault="001B61AF" w:rsidP="001B2823">
                  <w:pPr>
                    <w:pStyle w:val="rowtabella0"/>
                    <w:rPr>
                      <w:color w:val="002060"/>
                    </w:rPr>
                  </w:pPr>
                  <w:r w:rsidRPr="00A7123E">
                    <w:rPr>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7806F3" w14:textId="77777777" w:rsidR="001B61AF" w:rsidRPr="00A7123E" w:rsidRDefault="001B61AF" w:rsidP="001B2823">
                  <w:pPr>
                    <w:pStyle w:val="rowtabella0"/>
                    <w:rPr>
                      <w:color w:val="002060"/>
                    </w:rPr>
                  </w:pPr>
                  <w:r w:rsidRPr="00A7123E">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AF91E4" w14:textId="77777777" w:rsidR="001B61AF" w:rsidRPr="00A7123E" w:rsidRDefault="001B61AF" w:rsidP="001B2823">
                  <w:pPr>
                    <w:pStyle w:val="rowtabella0"/>
                    <w:jc w:val="center"/>
                    <w:rPr>
                      <w:color w:val="002060"/>
                    </w:rPr>
                  </w:pPr>
                  <w:r w:rsidRPr="00A7123E">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7C83D0" w14:textId="77777777" w:rsidR="001B61AF" w:rsidRPr="00A7123E" w:rsidRDefault="001B61AF" w:rsidP="001B2823">
                  <w:pPr>
                    <w:pStyle w:val="rowtabella0"/>
                    <w:jc w:val="center"/>
                    <w:rPr>
                      <w:color w:val="002060"/>
                    </w:rPr>
                  </w:pPr>
                  <w:r w:rsidRPr="00A7123E">
                    <w:rPr>
                      <w:color w:val="002060"/>
                    </w:rPr>
                    <w:t> </w:t>
                  </w:r>
                </w:p>
              </w:tc>
            </w:tr>
          </w:tbl>
          <w:p w14:paraId="0727260E" w14:textId="77777777" w:rsidR="001B61AF" w:rsidRPr="00A7123E" w:rsidRDefault="001B61AF" w:rsidP="001B282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B61AF" w:rsidRPr="00A7123E" w14:paraId="7EFD2A58" w14:textId="77777777" w:rsidTr="001B28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B8FED" w14:textId="77777777" w:rsidR="001B61AF" w:rsidRPr="00A7123E" w:rsidRDefault="001B61AF" w:rsidP="001B2823">
                  <w:pPr>
                    <w:pStyle w:val="headertabella0"/>
                    <w:rPr>
                      <w:color w:val="002060"/>
                    </w:rPr>
                  </w:pPr>
                  <w:r w:rsidRPr="00A7123E">
                    <w:rPr>
                      <w:color w:val="002060"/>
                    </w:rPr>
                    <w:t>GIRONE B - 10 Giornata - R</w:t>
                  </w:r>
                </w:p>
              </w:tc>
            </w:tr>
            <w:tr w:rsidR="001B61AF" w:rsidRPr="00A7123E" w14:paraId="4603DA94" w14:textId="77777777" w:rsidTr="001B282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4E7B76" w14:textId="77777777" w:rsidR="001B61AF" w:rsidRPr="00A7123E" w:rsidRDefault="001B61AF" w:rsidP="001B2823">
                  <w:pPr>
                    <w:pStyle w:val="rowtabella0"/>
                    <w:rPr>
                      <w:color w:val="002060"/>
                    </w:rPr>
                  </w:pPr>
                  <w:r w:rsidRPr="00A7123E">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343B2" w14:textId="77777777" w:rsidR="001B61AF" w:rsidRPr="00A7123E" w:rsidRDefault="001B61AF" w:rsidP="001B2823">
                  <w:pPr>
                    <w:pStyle w:val="rowtabella0"/>
                    <w:rPr>
                      <w:color w:val="002060"/>
                    </w:rPr>
                  </w:pPr>
                  <w:r w:rsidRPr="00A7123E">
                    <w:rPr>
                      <w:color w:val="002060"/>
                    </w:rPr>
                    <w:t>- FUTSAL CASTELRAIMONDO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A8D7BD" w14:textId="77777777" w:rsidR="001B61AF" w:rsidRPr="00A7123E" w:rsidRDefault="001B61AF" w:rsidP="001B2823">
                  <w:pPr>
                    <w:pStyle w:val="rowtabella0"/>
                    <w:jc w:val="center"/>
                    <w:rPr>
                      <w:color w:val="002060"/>
                    </w:rPr>
                  </w:pPr>
                  <w:r w:rsidRPr="00A7123E">
                    <w:rPr>
                      <w:color w:val="002060"/>
                    </w:rPr>
                    <w:t>6 - 4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69197E" w14:textId="77777777" w:rsidR="001B61AF" w:rsidRPr="00A7123E" w:rsidRDefault="001B61AF" w:rsidP="001B2823">
                  <w:pPr>
                    <w:pStyle w:val="rowtabella0"/>
                    <w:jc w:val="center"/>
                    <w:rPr>
                      <w:color w:val="002060"/>
                    </w:rPr>
                  </w:pPr>
                  <w:r w:rsidRPr="00A7123E">
                    <w:rPr>
                      <w:color w:val="002060"/>
                    </w:rPr>
                    <w:t> </w:t>
                  </w:r>
                </w:p>
              </w:tc>
            </w:tr>
            <w:tr w:rsidR="001B61AF" w:rsidRPr="00A7123E" w14:paraId="40EE24E9"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E53782" w14:textId="77777777" w:rsidR="001B61AF" w:rsidRPr="00A7123E" w:rsidRDefault="001B61AF" w:rsidP="001B2823">
                  <w:pPr>
                    <w:pStyle w:val="rowtabella0"/>
                    <w:rPr>
                      <w:color w:val="002060"/>
                    </w:rPr>
                  </w:pPr>
                  <w:r w:rsidRPr="00A7123E">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8F449B" w14:textId="77777777" w:rsidR="001B61AF" w:rsidRPr="00A7123E" w:rsidRDefault="001B61AF" w:rsidP="001B2823">
                  <w:pPr>
                    <w:pStyle w:val="rowtabella0"/>
                    <w:rPr>
                      <w:color w:val="002060"/>
                    </w:rPr>
                  </w:pPr>
                  <w:r w:rsidRPr="00A7123E">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47A1A3" w14:textId="77777777" w:rsidR="001B61AF" w:rsidRPr="00A7123E" w:rsidRDefault="001B61AF" w:rsidP="001B2823">
                  <w:pPr>
                    <w:pStyle w:val="rowtabella0"/>
                    <w:jc w:val="center"/>
                    <w:rPr>
                      <w:color w:val="002060"/>
                    </w:rPr>
                  </w:pPr>
                  <w:r w:rsidRPr="00A7123E">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10ADF3" w14:textId="77777777" w:rsidR="001B61AF" w:rsidRPr="00A7123E" w:rsidRDefault="001B61AF" w:rsidP="001B2823">
                  <w:pPr>
                    <w:pStyle w:val="rowtabella0"/>
                    <w:jc w:val="center"/>
                    <w:rPr>
                      <w:color w:val="002060"/>
                    </w:rPr>
                  </w:pPr>
                  <w:r w:rsidRPr="00A7123E">
                    <w:rPr>
                      <w:color w:val="002060"/>
                    </w:rPr>
                    <w:t> </w:t>
                  </w:r>
                </w:p>
              </w:tc>
            </w:tr>
            <w:tr w:rsidR="001B61AF" w:rsidRPr="00A7123E" w14:paraId="291E200D"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0ACC20" w14:textId="77777777" w:rsidR="001B61AF" w:rsidRPr="00A7123E" w:rsidRDefault="001B61AF" w:rsidP="001B2823">
                  <w:pPr>
                    <w:pStyle w:val="rowtabella0"/>
                    <w:rPr>
                      <w:color w:val="002060"/>
                    </w:rPr>
                  </w:pPr>
                  <w:r w:rsidRPr="00A7123E">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45940F" w14:textId="77777777" w:rsidR="001B61AF" w:rsidRPr="00A7123E" w:rsidRDefault="001B61AF" w:rsidP="001B2823">
                  <w:pPr>
                    <w:pStyle w:val="rowtabella0"/>
                    <w:rPr>
                      <w:color w:val="002060"/>
                    </w:rPr>
                  </w:pPr>
                  <w:r w:rsidRPr="00A7123E">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4DD246" w14:textId="77777777" w:rsidR="001B61AF" w:rsidRPr="00A7123E" w:rsidRDefault="001B61AF" w:rsidP="001B2823">
                  <w:pPr>
                    <w:pStyle w:val="rowtabella0"/>
                    <w:jc w:val="center"/>
                    <w:rPr>
                      <w:color w:val="002060"/>
                    </w:rPr>
                  </w:pPr>
                  <w:r w:rsidRPr="00A7123E">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88A491" w14:textId="77777777" w:rsidR="001B61AF" w:rsidRPr="00A7123E" w:rsidRDefault="001B61AF" w:rsidP="001B2823">
                  <w:pPr>
                    <w:pStyle w:val="rowtabella0"/>
                    <w:jc w:val="center"/>
                    <w:rPr>
                      <w:color w:val="002060"/>
                    </w:rPr>
                  </w:pPr>
                  <w:r w:rsidRPr="00A7123E">
                    <w:rPr>
                      <w:color w:val="002060"/>
                    </w:rPr>
                    <w:t> </w:t>
                  </w:r>
                </w:p>
              </w:tc>
            </w:tr>
            <w:tr w:rsidR="001B61AF" w:rsidRPr="00A7123E" w14:paraId="2C9CDEC8"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C0503E" w14:textId="77777777" w:rsidR="001B61AF" w:rsidRPr="00A7123E" w:rsidRDefault="001B61AF" w:rsidP="001B2823">
                  <w:pPr>
                    <w:pStyle w:val="rowtabella0"/>
                    <w:rPr>
                      <w:color w:val="002060"/>
                    </w:rPr>
                  </w:pPr>
                  <w:r w:rsidRPr="00A7123E">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D312E0" w14:textId="77777777" w:rsidR="001B61AF" w:rsidRPr="00A7123E" w:rsidRDefault="001B61AF" w:rsidP="001B2823">
                  <w:pPr>
                    <w:pStyle w:val="rowtabella0"/>
                    <w:rPr>
                      <w:color w:val="002060"/>
                    </w:rPr>
                  </w:pPr>
                  <w:r w:rsidRPr="00A7123E">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87BF44" w14:textId="77777777" w:rsidR="001B61AF" w:rsidRPr="00A7123E" w:rsidRDefault="001B61AF" w:rsidP="001B2823">
                  <w:pPr>
                    <w:pStyle w:val="rowtabella0"/>
                    <w:jc w:val="center"/>
                    <w:rPr>
                      <w:color w:val="002060"/>
                    </w:rPr>
                  </w:pPr>
                  <w:r w:rsidRPr="00A7123E">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C16DC5" w14:textId="77777777" w:rsidR="001B61AF" w:rsidRPr="00A7123E" w:rsidRDefault="001B61AF" w:rsidP="001B2823">
                  <w:pPr>
                    <w:pStyle w:val="rowtabella0"/>
                    <w:jc w:val="center"/>
                    <w:rPr>
                      <w:color w:val="002060"/>
                    </w:rPr>
                  </w:pPr>
                  <w:r w:rsidRPr="00A7123E">
                    <w:rPr>
                      <w:color w:val="002060"/>
                    </w:rPr>
                    <w:t> </w:t>
                  </w:r>
                </w:p>
              </w:tc>
            </w:tr>
            <w:tr w:rsidR="001B61AF" w:rsidRPr="00A7123E" w14:paraId="772CEB48"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1B6BAF" w14:textId="77777777" w:rsidR="001B61AF" w:rsidRPr="00A7123E" w:rsidRDefault="001B61AF" w:rsidP="001B2823">
                  <w:pPr>
                    <w:pStyle w:val="rowtabella0"/>
                    <w:rPr>
                      <w:color w:val="002060"/>
                    </w:rPr>
                  </w:pPr>
                  <w:r w:rsidRPr="00A7123E">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FEE7EC" w14:textId="77777777" w:rsidR="001B61AF" w:rsidRPr="00A7123E" w:rsidRDefault="001B61AF" w:rsidP="001B2823">
                  <w:pPr>
                    <w:pStyle w:val="rowtabella0"/>
                    <w:rPr>
                      <w:color w:val="002060"/>
                    </w:rPr>
                  </w:pPr>
                  <w:r w:rsidRPr="00A7123E">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14304A" w14:textId="77777777" w:rsidR="001B61AF" w:rsidRPr="00A7123E" w:rsidRDefault="001B61AF" w:rsidP="001B2823">
                  <w:pPr>
                    <w:pStyle w:val="rowtabella0"/>
                    <w:jc w:val="center"/>
                    <w:rPr>
                      <w:color w:val="002060"/>
                    </w:rPr>
                  </w:pPr>
                  <w:r w:rsidRPr="00A7123E">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8D3B68" w14:textId="77777777" w:rsidR="001B61AF" w:rsidRPr="00A7123E" w:rsidRDefault="001B61AF" w:rsidP="001B2823">
                  <w:pPr>
                    <w:pStyle w:val="rowtabella0"/>
                    <w:jc w:val="center"/>
                    <w:rPr>
                      <w:color w:val="002060"/>
                    </w:rPr>
                  </w:pPr>
                  <w:r w:rsidRPr="00A7123E">
                    <w:rPr>
                      <w:color w:val="002060"/>
                    </w:rPr>
                    <w:t> </w:t>
                  </w:r>
                </w:p>
              </w:tc>
            </w:tr>
            <w:tr w:rsidR="001B61AF" w:rsidRPr="00A7123E" w14:paraId="23434D99"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4B1595" w14:textId="77777777" w:rsidR="001B61AF" w:rsidRPr="00A7123E" w:rsidRDefault="001B61AF" w:rsidP="001B2823">
                  <w:pPr>
                    <w:pStyle w:val="rowtabella0"/>
                    <w:rPr>
                      <w:color w:val="002060"/>
                    </w:rPr>
                  </w:pPr>
                  <w:r w:rsidRPr="00A7123E">
                    <w:rPr>
                      <w:color w:val="002060"/>
                    </w:rPr>
                    <w:t>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87A250" w14:textId="77777777" w:rsidR="001B61AF" w:rsidRPr="00A7123E" w:rsidRDefault="001B61AF" w:rsidP="001B2823">
                  <w:pPr>
                    <w:pStyle w:val="rowtabella0"/>
                    <w:rPr>
                      <w:color w:val="002060"/>
                    </w:rPr>
                  </w:pPr>
                  <w:r w:rsidRPr="00A7123E">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6A9ED8" w14:textId="77777777" w:rsidR="001B61AF" w:rsidRPr="00A7123E" w:rsidRDefault="001B61AF" w:rsidP="001B2823">
                  <w:pPr>
                    <w:pStyle w:val="rowtabella0"/>
                    <w:jc w:val="center"/>
                    <w:rPr>
                      <w:color w:val="002060"/>
                    </w:rPr>
                  </w:pPr>
                  <w:r w:rsidRPr="00A7123E">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5C9EC2" w14:textId="77777777" w:rsidR="001B61AF" w:rsidRPr="00A7123E" w:rsidRDefault="001B61AF" w:rsidP="001B2823">
                  <w:pPr>
                    <w:pStyle w:val="rowtabella0"/>
                    <w:jc w:val="center"/>
                    <w:rPr>
                      <w:color w:val="002060"/>
                    </w:rPr>
                  </w:pPr>
                  <w:r w:rsidRPr="00A7123E">
                    <w:rPr>
                      <w:color w:val="002060"/>
                    </w:rPr>
                    <w:t> </w:t>
                  </w:r>
                </w:p>
              </w:tc>
            </w:tr>
            <w:tr w:rsidR="001B61AF" w:rsidRPr="00A7123E" w14:paraId="26062EE4" w14:textId="77777777" w:rsidTr="001B282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04A73E" w14:textId="77777777" w:rsidR="001B61AF" w:rsidRPr="00A7123E" w:rsidRDefault="001B61AF" w:rsidP="001B2823">
                  <w:pPr>
                    <w:pStyle w:val="rowtabella0"/>
                    <w:rPr>
                      <w:color w:val="002060"/>
                    </w:rPr>
                  </w:pPr>
                  <w:r w:rsidRPr="00A7123E">
                    <w:rPr>
                      <w:color w:val="002060"/>
                    </w:rPr>
                    <w:t>SAN SEVERINO MARCHE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90EC5D" w14:textId="77777777" w:rsidR="001B61AF" w:rsidRPr="00A7123E" w:rsidRDefault="001B61AF" w:rsidP="001B2823">
                  <w:pPr>
                    <w:pStyle w:val="rowtabella0"/>
                    <w:rPr>
                      <w:color w:val="002060"/>
                    </w:rPr>
                  </w:pPr>
                  <w:r w:rsidRPr="00A7123E">
                    <w:rPr>
                      <w:color w:val="002060"/>
                    </w:rPr>
                    <w:t>- FUTSAL SAMBUCHETO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C86268" w14:textId="77777777" w:rsidR="001B61AF" w:rsidRPr="00A7123E" w:rsidRDefault="001B61AF" w:rsidP="001B2823">
                  <w:pPr>
                    <w:pStyle w:val="rowtabella0"/>
                    <w:jc w:val="center"/>
                    <w:rPr>
                      <w:color w:val="002060"/>
                    </w:rPr>
                  </w:pPr>
                  <w:r w:rsidRPr="00A7123E">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741994" w14:textId="77777777" w:rsidR="001B61AF" w:rsidRPr="00A7123E" w:rsidRDefault="001B61AF" w:rsidP="001B2823">
                  <w:pPr>
                    <w:pStyle w:val="rowtabella0"/>
                    <w:jc w:val="center"/>
                    <w:rPr>
                      <w:color w:val="002060"/>
                    </w:rPr>
                  </w:pPr>
                  <w:r w:rsidRPr="00A7123E">
                    <w:rPr>
                      <w:color w:val="002060"/>
                    </w:rPr>
                    <w:t> </w:t>
                  </w:r>
                </w:p>
              </w:tc>
            </w:tr>
          </w:tbl>
          <w:p w14:paraId="5641986D" w14:textId="77777777" w:rsidR="001B61AF" w:rsidRPr="00A7123E" w:rsidRDefault="001B61AF" w:rsidP="001B2823">
            <w:pPr>
              <w:rPr>
                <w:color w:val="002060"/>
              </w:rPr>
            </w:pPr>
          </w:p>
        </w:tc>
      </w:tr>
    </w:tbl>
    <w:p w14:paraId="5722541A" w14:textId="77777777" w:rsidR="001B61AF" w:rsidRPr="00A7123E" w:rsidRDefault="001B61AF" w:rsidP="001B61A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B61AF" w:rsidRPr="00A7123E" w14:paraId="0DFE7007" w14:textId="77777777" w:rsidTr="001B282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B61AF" w:rsidRPr="00A7123E" w14:paraId="5BD809AC" w14:textId="77777777" w:rsidTr="001B28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14C46" w14:textId="77777777" w:rsidR="001B61AF" w:rsidRPr="00A7123E" w:rsidRDefault="001B61AF" w:rsidP="001B2823">
                  <w:pPr>
                    <w:pStyle w:val="headertabella0"/>
                    <w:rPr>
                      <w:color w:val="002060"/>
                    </w:rPr>
                  </w:pPr>
                  <w:r w:rsidRPr="00A7123E">
                    <w:rPr>
                      <w:color w:val="002060"/>
                    </w:rPr>
                    <w:t>GIRONE C - 10 Giornata - R</w:t>
                  </w:r>
                </w:p>
              </w:tc>
            </w:tr>
            <w:tr w:rsidR="001B61AF" w:rsidRPr="00A7123E" w14:paraId="6844FCE8" w14:textId="77777777" w:rsidTr="001B282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F7E913" w14:textId="77777777" w:rsidR="001B61AF" w:rsidRPr="00A7123E" w:rsidRDefault="001B61AF" w:rsidP="001B2823">
                  <w:pPr>
                    <w:pStyle w:val="rowtabella0"/>
                    <w:rPr>
                      <w:color w:val="002060"/>
                    </w:rPr>
                  </w:pPr>
                  <w:r w:rsidRPr="00A7123E">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B52C5D" w14:textId="77777777" w:rsidR="001B61AF" w:rsidRPr="00A7123E" w:rsidRDefault="001B61AF" w:rsidP="001B2823">
                  <w:pPr>
                    <w:pStyle w:val="rowtabella0"/>
                    <w:rPr>
                      <w:color w:val="002060"/>
                    </w:rPr>
                  </w:pPr>
                  <w:r w:rsidRPr="00A7123E">
                    <w:rPr>
                      <w:color w:val="002060"/>
                    </w:rPr>
                    <w:t xml:space="preserve">- </w:t>
                  </w:r>
                  <w:proofErr w:type="gramStart"/>
                  <w:r w:rsidRPr="00A7123E">
                    <w:rPr>
                      <w:color w:val="002060"/>
                    </w:rPr>
                    <w:t>U.MANDOLESI</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739093" w14:textId="77777777" w:rsidR="001B61AF" w:rsidRPr="00A7123E" w:rsidRDefault="001B61AF" w:rsidP="001B2823">
                  <w:pPr>
                    <w:pStyle w:val="rowtabella0"/>
                    <w:jc w:val="center"/>
                    <w:rPr>
                      <w:color w:val="002060"/>
                    </w:rPr>
                  </w:pPr>
                  <w:r w:rsidRPr="00A7123E">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7E385C" w14:textId="77777777" w:rsidR="001B61AF" w:rsidRPr="00A7123E" w:rsidRDefault="001B61AF" w:rsidP="001B2823">
                  <w:pPr>
                    <w:pStyle w:val="rowtabella0"/>
                    <w:jc w:val="center"/>
                    <w:rPr>
                      <w:color w:val="002060"/>
                    </w:rPr>
                  </w:pPr>
                  <w:r w:rsidRPr="00A7123E">
                    <w:rPr>
                      <w:color w:val="002060"/>
                    </w:rPr>
                    <w:t> </w:t>
                  </w:r>
                </w:p>
              </w:tc>
            </w:tr>
            <w:tr w:rsidR="001B61AF" w:rsidRPr="00A7123E" w14:paraId="111185FA"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A7482B" w14:textId="77777777" w:rsidR="001B61AF" w:rsidRPr="00A7123E" w:rsidRDefault="001B61AF" w:rsidP="001B2823">
                  <w:pPr>
                    <w:pStyle w:val="rowtabella0"/>
                    <w:rPr>
                      <w:color w:val="002060"/>
                    </w:rPr>
                  </w:pPr>
                  <w:r w:rsidRPr="00A7123E">
                    <w:rPr>
                      <w:color w:val="002060"/>
                    </w:rPr>
                    <w:t>(1)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886512" w14:textId="77777777" w:rsidR="001B61AF" w:rsidRPr="00A7123E" w:rsidRDefault="001B61AF" w:rsidP="001B2823">
                  <w:pPr>
                    <w:pStyle w:val="rowtabella0"/>
                    <w:rPr>
                      <w:color w:val="002060"/>
                    </w:rPr>
                  </w:pPr>
                  <w:r w:rsidRPr="00A7123E">
                    <w:rPr>
                      <w:color w:val="002060"/>
                    </w:rPr>
                    <w:t>- PAGLIARE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9A605F" w14:textId="77777777" w:rsidR="001B61AF" w:rsidRPr="00A7123E" w:rsidRDefault="001B61AF" w:rsidP="001B2823">
                  <w:pPr>
                    <w:pStyle w:val="rowtabella0"/>
                    <w:jc w:val="center"/>
                    <w:rPr>
                      <w:color w:val="002060"/>
                    </w:rPr>
                  </w:pPr>
                  <w:r w:rsidRPr="00A7123E">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6FE783" w14:textId="77777777" w:rsidR="001B61AF" w:rsidRPr="00A7123E" w:rsidRDefault="001B61AF" w:rsidP="001B2823">
                  <w:pPr>
                    <w:pStyle w:val="rowtabella0"/>
                    <w:jc w:val="center"/>
                    <w:rPr>
                      <w:color w:val="002060"/>
                    </w:rPr>
                  </w:pPr>
                  <w:r w:rsidRPr="00A7123E">
                    <w:rPr>
                      <w:color w:val="002060"/>
                    </w:rPr>
                    <w:t> </w:t>
                  </w:r>
                </w:p>
              </w:tc>
            </w:tr>
            <w:tr w:rsidR="001B61AF" w:rsidRPr="00A7123E" w14:paraId="0EA0A3EB"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4D852F" w14:textId="77777777" w:rsidR="001B61AF" w:rsidRPr="00A7123E" w:rsidRDefault="001B61AF" w:rsidP="001B2823">
                  <w:pPr>
                    <w:pStyle w:val="rowtabella0"/>
                    <w:rPr>
                      <w:color w:val="002060"/>
                    </w:rPr>
                  </w:pPr>
                  <w:r w:rsidRPr="00A7123E">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FB5337" w14:textId="77777777" w:rsidR="001B61AF" w:rsidRPr="00A7123E" w:rsidRDefault="001B61AF" w:rsidP="001B2823">
                  <w:pPr>
                    <w:pStyle w:val="rowtabella0"/>
                    <w:rPr>
                      <w:color w:val="002060"/>
                    </w:rPr>
                  </w:pPr>
                  <w:r w:rsidRPr="00A7123E">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B4111D" w14:textId="77777777" w:rsidR="001B61AF" w:rsidRPr="00A7123E" w:rsidRDefault="001B61AF" w:rsidP="001B2823">
                  <w:pPr>
                    <w:pStyle w:val="rowtabella0"/>
                    <w:jc w:val="center"/>
                    <w:rPr>
                      <w:color w:val="002060"/>
                    </w:rPr>
                  </w:pPr>
                  <w:r w:rsidRPr="00A7123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015EDA" w14:textId="77777777" w:rsidR="001B61AF" w:rsidRPr="00A7123E" w:rsidRDefault="001B61AF" w:rsidP="001B2823">
                  <w:pPr>
                    <w:pStyle w:val="rowtabella0"/>
                    <w:jc w:val="center"/>
                    <w:rPr>
                      <w:color w:val="002060"/>
                    </w:rPr>
                  </w:pPr>
                  <w:r w:rsidRPr="00A7123E">
                    <w:rPr>
                      <w:color w:val="002060"/>
                    </w:rPr>
                    <w:t> </w:t>
                  </w:r>
                </w:p>
              </w:tc>
            </w:tr>
            <w:tr w:rsidR="001B61AF" w:rsidRPr="00A7123E" w14:paraId="10E0143A"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BD363A" w14:textId="77777777" w:rsidR="001B61AF" w:rsidRPr="00A7123E" w:rsidRDefault="001B61AF" w:rsidP="001B2823">
                  <w:pPr>
                    <w:pStyle w:val="rowtabella0"/>
                    <w:rPr>
                      <w:color w:val="002060"/>
                    </w:rPr>
                  </w:pPr>
                  <w:r w:rsidRPr="00A7123E">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D63054" w14:textId="77777777" w:rsidR="001B61AF" w:rsidRPr="00A7123E" w:rsidRDefault="001B61AF" w:rsidP="001B2823">
                  <w:pPr>
                    <w:pStyle w:val="rowtabella0"/>
                    <w:rPr>
                      <w:color w:val="002060"/>
                    </w:rPr>
                  </w:pPr>
                  <w:r w:rsidRPr="00A7123E">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08D783" w14:textId="77777777" w:rsidR="001B61AF" w:rsidRPr="00A7123E" w:rsidRDefault="001B61AF" w:rsidP="001B2823">
                  <w:pPr>
                    <w:pStyle w:val="rowtabella0"/>
                    <w:jc w:val="center"/>
                    <w:rPr>
                      <w:color w:val="002060"/>
                    </w:rPr>
                  </w:pPr>
                  <w:r w:rsidRPr="00A7123E">
                    <w:rPr>
                      <w:color w:val="002060"/>
                    </w:rPr>
                    <w:t>11 - 0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40A3FD" w14:textId="77777777" w:rsidR="001B61AF" w:rsidRPr="00A7123E" w:rsidRDefault="001B61AF" w:rsidP="001B2823">
                  <w:pPr>
                    <w:pStyle w:val="rowtabella0"/>
                    <w:jc w:val="center"/>
                    <w:rPr>
                      <w:color w:val="002060"/>
                    </w:rPr>
                  </w:pPr>
                  <w:r w:rsidRPr="00A7123E">
                    <w:rPr>
                      <w:color w:val="002060"/>
                    </w:rPr>
                    <w:t> </w:t>
                  </w:r>
                </w:p>
              </w:tc>
            </w:tr>
            <w:tr w:rsidR="001B61AF" w:rsidRPr="00A7123E" w14:paraId="55CDCC50"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74BD86" w14:textId="77777777" w:rsidR="001B61AF" w:rsidRPr="00A7123E" w:rsidRDefault="001B61AF" w:rsidP="001B2823">
                  <w:pPr>
                    <w:pStyle w:val="rowtabella0"/>
                    <w:rPr>
                      <w:color w:val="002060"/>
                    </w:rPr>
                  </w:pPr>
                  <w:r w:rsidRPr="00A7123E">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97B052" w14:textId="77777777" w:rsidR="001B61AF" w:rsidRPr="00A7123E" w:rsidRDefault="001B61AF" w:rsidP="001B2823">
                  <w:pPr>
                    <w:pStyle w:val="rowtabella0"/>
                    <w:rPr>
                      <w:color w:val="002060"/>
                    </w:rPr>
                  </w:pPr>
                  <w:r w:rsidRPr="00A7123E">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54102F" w14:textId="77777777" w:rsidR="001B61AF" w:rsidRPr="00A7123E" w:rsidRDefault="001B61AF" w:rsidP="001B2823">
                  <w:pPr>
                    <w:pStyle w:val="rowtabella0"/>
                    <w:jc w:val="center"/>
                    <w:rPr>
                      <w:color w:val="002060"/>
                    </w:rPr>
                  </w:pPr>
                  <w:r w:rsidRPr="00A7123E">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FD9F1D" w14:textId="77777777" w:rsidR="001B61AF" w:rsidRPr="00A7123E" w:rsidRDefault="001B61AF" w:rsidP="001B2823">
                  <w:pPr>
                    <w:pStyle w:val="rowtabella0"/>
                    <w:jc w:val="center"/>
                    <w:rPr>
                      <w:color w:val="002060"/>
                    </w:rPr>
                  </w:pPr>
                  <w:r w:rsidRPr="00A7123E">
                    <w:rPr>
                      <w:color w:val="002060"/>
                    </w:rPr>
                    <w:t> </w:t>
                  </w:r>
                </w:p>
              </w:tc>
            </w:tr>
            <w:tr w:rsidR="001B61AF" w:rsidRPr="00A7123E" w14:paraId="39936627" w14:textId="77777777" w:rsidTr="001B282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23FC6B" w14:textId="77777777" w:rsidR="001B61AF" w:rsidRPr="00A7123E" w:rsidRDefault="001B61AF" w:rsidP="001B2823">
                  <w:pPr>
                    <w:pStyle w:val="rowtabella0"/>
                    <w:rPr>
                      <w:color w:val="002060"/>
                    </w:rPr>
                  </w:pPr>
                  <w:r w:rsidRPr="00A7123E">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97692B" w14:textId="77777777" w:rsidR="001B61AF" w:rsidRPr="00A7123E" w:rsidRDefault="001B61AF" w:rsidP="001B2823">
                  <w:pPr>
                    <w:pStyle w:val="rowtabella0"/>
                    <w:rPr>
                      <w:color w:val="002060"/>
                    </w:rPr>
                  </w:pPr>
                  <w:r w:rsidRPr="00A7123E">
                    <w:rPr>
                      <w:color w:val="002060"/>
                    </w:rPr>
                    <w:t>- ASCOLI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AA575D" w14:textId="77777777" w:rsidR="001B61AF" w:rsidRPr="00A7123E" w:rsidRDefault="001B61AF" w:rsidP="001B2823">
                  <w:pPr>
                    <w:pStyle w:val="rowtabella0"/>
                    <w:jc w:val="center"/>
                    <w:rPr>
                      <w:color w:val="002060"/>
                    </w:rPr>
                  </w:pPr>
                  <w:r w:rsidRPr="00A7123E">
                    <w:rPr>
                      <w:color w:val="002060"/>
                    </w:rPr>
                    <w:t>0 - 9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63BDD" w14:textId="77777777" w:rsidR="001B61AF" w:rsidRPr="00A7123E" w:rsidRDefault="001B61AF" w:rsidP="001B2823">
                  <w:pPr>
                    <w:pStyle w:val="rowtabella0"/>
                    <w:jc w:val="center"/>
                    <w:rPr>
                      <w:color w:val="002060"/>
                    </w:rPr>
                  </w:pPr>
                  <w:r w:rsidRPr="00A7123E">
                    <w:rPr>
                      <w:color w:val="002060"/>
                    </w:rPr>
                    <w:t> </w:t>
                  </w:r>
                </w:p>
              </w:tc>
            </w:tr>
            <w:tr w:rsidR="001B61AF" w:rsidRPr="00A7123E" w14:paraId="54FFC46B" w14:textId="77777777" w:rsidTr="001B2823">
              <w:tc>
                <w:tcPr>
                  <w:tcW w:w="4700" w:type="dxa"/>
                  <w:gridSpan w:val="4"/>
                  <w:tcBorders>
                    <w:top w:val="nil"/>
                    <w:left w:val="nil"/>
                    <w:bottom w:val="nil"/>
                    <w:right w:val="nil"/>
                  </w:tcBorders>
                  <w:tcMar>
                    <w:top w:w="20" w:type="dxa"/>
                    <w:left w:w="20" w:type="dxa"/>
                    <w:bottom w:w="20" w:type="dxa"/>
                    <w:right w:w="20" w:type="dxa"/>
                  </w:tcMar>
                  <w:vAlign w:val="center"/>
                  <w:hideMark/>
                </w:tcPr>
                <w:p w14:paraId="66C2A9FA" w14:textId="77777777" w:rsidR="001B61AF" w:rsidRPr="00A7123E" w:rsidRDefault="001B61AF" w:rsidP="001B2823">
                  <w:pPr>
                    <w:pStyle w:val="rowtabella0"/>
                    <w:rPr>
                      <w:color w:val="002060"/>
                    </w:rPr>
                  </w:pPr>
                  <w:r w:rsidRPr="00A7123E">
                    <w:rPr>
                      <w:color w:val="002060"/>
                    </w:rPr>
                    <w:t>(1) - disputata il 14/03/2026</w:t>
                  </w:r>
                </w:p>
              </w:tc>
            </w:tr>
          </w:tbl>
          <w:p w14:paraId="731F2C96" w14:textId="77777777" w:rsidR="001B61AF" w:rsidRPr="00A7123E" w:rsidRDefault="001B61AF" w:rsidP="001B2823">
            <w:pPr>
              <w:rPr>
                <w:color w:val="002060"/>
              </w:rPr>
            </w:pPr>
          </w:p>
        </w:tc>
      </w:tr>
    </w:tbl>
    <w:p w14:paraId="751C87D8" w14:textId="77777777" w:rsidR="001B61AF" w:rsidRPr="00A7123E" w:rsidRDefault="001B61AF" w:rsidP="001B61AF">
      <w:pPr>
        <w:pStyle w:val="breakline"/>
        <w:rPr>
          <w:rFonts w:eastAsiaTheme="minorEastAsia"/>
          <w:color w:val="002060"/>
        </w:rPr>
      </w:pPr>
    </w:p>
    <w:p w14:paraId="6294585C" w14:textId="77777777" w:rsidR="001B61AF" w:rsidRPr="00A7123E" w:rsidRDefault="001B61AF" w:rsidP="001B61AF">
      <w:pPr>
        <w:pStyle w:val="breakline"/>
        <w:rPr>
          <w:color w:val="002060"/>
        </w:rPr>
      </w:pPr>
    </w:p>
    <w:p w14:paraId="700EBB07" w14:textId="77777777" w:rsidR="001B61AF" w:rsidRPr="00A7123E" w:rsidRDefault="001B61AF" w:rsidP="001B61AF">
      <w:pPr>
        <w:pStyle w:val="titoloprinc0"/>
        <w:rPr>
          <w:color w:val="002060"/>
        </w:rPr>
      </w:pPr>
      <w:r w:rsidRPr="00A7123E">
        <w:rPr>
          <w:color w:val="002060"/>
        </w:rPr>
        <w:t>GIUDICE SPORTIVO</w:t>
      </w:r>
    </w:p>
    <w:p w14:paraId="0029F42F" w14:textId="77777777" w:rsidR="001B61AF" w:rsidRPr="00A7123E" w:rsidRDefault="001B61AF" w:rsidP="001B61AF">
      <w:pPr>
        <w:pStyle w:val="diffida"/>
        <w:rPr>
          <w:color w:val="002060"/>
        </w:rPr>
      </w:pPr>
      <w:r w:rsidRPr="00A7123E">
        <w:rPr>
          <w:color w:val="002060"/>
        </w:rPr>
        <w:t>Il Giudice Sportivo Avv. Agnese Lazzaretti, con l'assistenza del Segretario Angelo Castellana, nella seduta del 18/03/2026, ha adottato le decisioni che di seguito integralmente si riportano:</w:t>
      </w:r>
    </w:p>
    <w:p w14:paraId="64894D1E" w14:textId="77777777" w:rsidR="001B61AF" w:rsidRPr="00A7123E" w:rsidRDefault="001B61AF" w:rsidP="001B61AF">
      <w:pPr>
        <w:pStyle w:val="titolo10"/>
        <w:rPr>
          <w:color w:val="002060"/>
        </w:rPr>
      </w:pPr>
      <w:r w:rsidRPr="00A7123E">
        <w:rPr>
          <w:color w:val="002060"/>
        </w:rPr>
        <w:t xml:space="preserve">GARE DEL 13/ 3/2026 </w:t>
      </w:r>
    </w:p>
    <w:p w14:paraId="026071E3" w14:textId="77777777" w:rsidR="001B61AF" w:rsidRPr="00A7123E" w:rsidRDefault="001B61AF" w:rsidP="001B61AF">
      <w:pPr>
        <w:pStyle w:val="titolo7a"/>
        <w:rPr>
          <w:color w:val="002060"/>
        </w:rPr>
      </w:pPr>
      <w:r w:rsidRPr="00A7123E">
        <w:rPr>
          <w:color w:val="002060"/>
        </w:rPr>
        <w:t xml:space="preserve">PROVVEDIMENTI DISCIPLINARI </w:t>
      </w:r>
    </w:p>
    <w:p w14:paraId="48FDC83D" w14:textId="77777777" w:rsidR="001B61AF" w:rsidRPr="00A7123E" w:rsidRDefault="001B61AF" w:rsidP="001B61AF">
      <w:pPr>
        <w:pStyle w:val="titolo7b0"/>
        <w:rPr>
          <w:color w:val="002060"/>
        </w:rPr>
      </w:pPr>
      <w:r w:rsidRPr="00A7123E">
        <w:rPr>
          <w:color w:val="002060"/>
        </w:rPr>
        <w:t xml:space="preserve">In base alle risultanze degli atti ufficiali sono state deliberate le seguenti sanzioni disciplinari. </w:t>
      </w:r>
    </w:p>
    <w:p w14:paraId="4AF79D89" w14:textId="77777777" w:rsidR="001B61AF" w:rsidRPr="00A7123E" w:rsidRDefault="001B61AF" w:rsidP="001B61AF">
      <w:pPr>
        <w:pStyle w:val="titolo30"/>
        <w:rPr>
          <w:color w:val="002060"/>
        </w:rPr>
      </w:pPr>
      <w:r w:rsidRPr="00A7123E">
        <w:rPr>
          <w:color w:val="002060"/>
        </w:rPr>
        <w:t xml:space="preserve">SOCIETA' </w:t>
      </w:r>
    </w:p>
    <w:p w14:paraId="1863654B" w14:textId="77777777" w:rsidR="001B61AF" w:rsidRPr="00A7123E" w:rsidRDefault="001B61AF" w:rsidP="001B61AF">
      <w:pPr>
        <w:pStyle w:val="titolo20"/>
        <w:rPr>
          <w:color w:val="002060"/>
        </w:rPr>
      </w:pPr>
      <w:r w:rsidRPr="00A7123E">
        <w:rPr>
          <w:color w:val="002060"/>
        </w:rPr>
        <w:t xml:space="preserve">AMMENDA </w:t>
      </w:r>
    </w:p>
    <w:p w14:paraId="38319D87" w14:textId="77777777" w:rsidR="001B61AF" w:rsidRPr="00A7123E" w:rsidRDefault="001B61AF" w:rsidP="001B61AF">
      <w:pPr>
        <w:pStyle w:val="diffida"/>
        <w:spacing w:before="80" w:beforeAutospacing="0" w:after="40" w:afterAutospacing="0"/>
        <w:jc w:val="left"/>
        <w:rPr>
          <w:color w:val="002060"/>
        </w:rPr>
      </w:pPr>
      <w:r w:rsidRPr="00A7123E">
        <w:rPr>
          <w:color w:val="002060"/>
        </w:rPr>
        <w:t xml:space="preserve">Euro 250,00 POL.CAGLI SPORT ASSOCIATI </w:t>
      </w:r>
      <w:r w:rsidRPr="00A7123E">
        <w:rPr>
          <w:color w:val="002060"/>
        </w:rPr>
        <w:br/>
        <w:t xml:space="preserve">Per aver permesso ad alcuni propri sostenitori di entrare all'interno del terreno di gioco per insultare i calciatori avversari, creando un clima di tensione e un parapiglia che veniva prontamente interrotto grazie all'intervento di alcuni tesserati locali ed ospiti. A fine gara </w:t>
      </w:r>
    </w:p>
    <w:p w14:paraId="62750F1F" w14:textId="6D0DB76B" w:rsidR="001B61AF" w:rsidRPr="00A7123E" w:rsidRDefault="001B61AF" w:rsidP="001B61AF">
      <w:pPr>
        <w:pStyle w:val="diffida"/>
        <w:spacing w:before="80" w:beforeAutospacing="0" w:after="40" w:afterAutospacing="0"/>
        <w:jc w:val="left"/>
        <w:rPr>
          <w:color w:val="002060"/>
        </w:rPr>
      </w:pPr>
      <w:r w:rsidRPr="00A7123E">
        <w:rPr>
          <w:color w:val="002060"/>
        </w:rPr>
        <w:br/>
        <w:t xml:space="preserve">Euro 150,00 FIGHT BULLS CORRIDONIA </w:t>
      </w:r>
      <w:r w:rsidRPr="00A7123E">
        <w:rPr>
          <w:color w:val="002060"/>
        </w:rPr>
        <w:br/>
        <w:t>Per aver, alcuni propri sostenitori, durante tutta la gara, rivolto espressioni irriguardose nei confronti dei calciatori avversari. In due occasioni,</w:t>
      </w:r>
      <w:r w:rsidR="00B578AB">
        <w:rPr>
          <w:color w:val="002060"/>
        </w:rPr>
        <w:t xml:space="preserve"> </w:t>
      </w:r>
      <w:r w:rsidRPr="00A7123E">
        <w:rPr>
          <w:color w:val="002060"/>
        </w:rPr>
        <w:t xml:space="preserve">gli stessi sostenitori, proferivano insulti anche all'indirizzo dell'arbitro. </w:t>
      </w:r>
    </w:p>
    <w:p w14:paraId="3FD1F240" w14:textId="77777777" w:rsidR="001B61AF" w:rsidRPr="00A7123E" w:rsidRDefault="001B61AF" w:rsidP="001B61AF">
      <w:pPr>
        <w:pStyle w:val="diffida"/>
        <w:spacing w:before="80" w:beforeAutospacing="0" w:after="40" w:afterAutospacing="0"/>
        <w:jc w:val="left"/>
        <w:rPr>
          <w:color w:val="002060"/>
        </w:rPr>
      </w:pPr>
      <w:r w:rsidRPr="00A7123E">
        <w:rPr>
          <w:color w:val="002060"/>
        </w:rPr>
        <w:br/>
        <w:t xml:space="preserve">Euro 100,00 ANKON NOVA MARMI </w:t>
      </w:r>
      <w:r w:rsidRPr="00A7123E">
        <w:rPr>
          <w:color w:val="002060"/>
        </w:rPr>
        <w:br/>
        <w:t xml:space="preserve">Per aver al termine della gara un proprio calciatore non identificato lanciato una borraccia di acqua verso i calciatori avversari. </w:t>
      </w:r>
    </w:p>
    <w:p w14:paraId="744760DB" w14:textId="7666A201" w:rsidR="001B61AF" w:rsidRPr="00A7123E" w:rsidRDefault="001B61AF" w:rsidP="001B61AF">
      <w:pPr>
        <w:pStyle w:val="diffida"/>
        <w:spacing w:before="80" w:beforeAutospacing="0" w:after="40" w:afterAutospacing="0"/>
        <w:jc w:val="left"/>
        <w:rPr>
          <w:color w:val="002060"/>
        </w:rPr>
      </w:pPr>
      <w:r w:rsidRPr="00A7123E">
        <w:rPr>
          <w:color w:val="002060"/>
        </w:rPr>
        <w:br/>
        <w:t xml:space="preserve">Euro 100,00 AVIS ARCEVIA 1964 </w:t>
      </w:r>
      <w:r w:rsidRPr="00A7123E">
        <w:rPr>
          <w:color w:val="002060"/>
        </w:rPr>
        <w:br/>
        <w:t xml:space="preserve">Per aver, due propri sostenitori, preso parte ad un parapiglia creatosi a fine gara e prontamente interrotto grazie all'intervento di </w:t>
      </w:r>
      <w:r w:rsidR="00B578AB" w:rsidRPr="00A7123E">
        <w:rPr>
          <w:color w:val="002060"/>
        </w:rPr>
        <w:t>alcuni tesserati</w:t>
      </w:r>
      <w:r w:rsidRPr="00A7123E">
        <w:rPr>
          <w:color w:val="002060"/>
        </w:rPr>
        <w:t xml:space="preserve"> locali e ospiti. Tale situazione di tensione si verificava a seguito delle provocazioni poste in atto dai sostenitori locali. </w:t>
      </w:r>
    </w:p>
    <w:p w14:paraId="715BA911" w14:textId="77777777" w:rsidR="001B61AF" w:rsidRPr="00A7123E" w:rsidRDefault="001B61AF" w:rsidP="001B61AF">
      <w:pPr>
        <w:pStyle w:val="titolo30"/>
        <w:rPr>
          <w:color w:val="002060"/>
        </w:rPr>
      </w:pPr>
      <w:r w:rsidRPr="00A7123E">
        <w:rPr>
          <w:color w:val="002060"/>
        </w:rPr>
        <w:t xml:space="preserve">DIRIGENTI </w:t>
      </w:r>
    </w:p>
    <w:p w14:paraId="6471E696" w14:textId="77777777" w:rsidR="001B61AF" w:rsidRPr="00A7123E" w:rsidRDefault="001B61AF" w:rsidP="001B61AF">
      <w:pPr>
        <w:pStyle w:val="titolo20"/>
        <w:rPr>
          <w:color w:val="002060"/>
        </w:rPr>
      </w:pPr>
      <w:r w:rsidRPr="00A7123E">
        <w:rPr>
          <w:color w:val="002060"/>
        </w:rPr>
        <w:t xml:space="preserve">INIBIZIONE A TEMPO OPPURE SQUALIFICA A GARE: FINO AL 1/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3746E0A8" w14:textId="77777777" w:rsidTr="001B2823">
        <w:tc>
          <w:tcPr>
            <w:tcW w:w="2200" w:type="dxa"/>
            <w:tcMar>
              <w:top w:w="20" w:type="dxa"/>
              <w:left w:w="20" w:type="dxa"/>
              <w:bottom w:w="20" w:type="dxa"/>
              <w:right w:w="20" w:type="dxa"/>
            </w:tcMar>
            <w:vAlign w:val="center"/>
            <w:hideMark/>
          </w:tcPr>
          <w:p w14:paraId="00A7FA9D" w14:textId="77777777" w:rsidR="001B61AF" w:rsidRPr="00A7123E" w:rsidRDefault="001B61AF" w:rsidP="001B2823">
            <w:pPr>
              <w:pStyle w:val="movimento"/>
              <w:rPr>
                <w:color w:val="002060"/>
              </w:rPr>
            </w:pPr>
            <w:r w:rsidRPr="00A7123E">
              <w:rPr>
                <w:color w:val="002060"/>
              </w:rPr>
              <w:t>MANONI FRANCESCO</w:t>
            </w:r>
          </w:p>
        </w:tc>
        <w:tc>
          <w:tcPr>
            <w:tcW w:w="2200" w:type="dxa"/>
            <w:tcMar>
              <w:top w:w="20" w:type="dxa"/>
              <w:left w:w="20" w:type="dxa"/>
              <w:bottom w:w="20" w:type="dxa"/>
              <w:right w:w="20" w:type="dxa"/>
            </w:tcMar>
            <w:vAlign w:val="center"/>
            <w:hideMark/>
          </w:tcPr>
          <w:p w14:paraId="4745FEA6" w14:textId="77777777" w:rsidR="001B61AF" w:rsidRPr="00A7123E" w:rsidRDefault="001B61AF" w:rsidP="001B2823">
            <w:pPr>
              <w:pStyle w:val="movimento2"/>
              <w:rPr>
                <w:color w:val="002060"/>
              </w:rPr>
            </w:pPr>
            <w:r w:rsidRPr="00A7123E">
              <w:rPr>
                <w:color w:val="002060"/>
              </w:rPr>
              <w:t>(</w:t>
            </w:r>
            <w:proofErr w:type="gramStart"/>
            <w:r w:rsidRPr="00A7123E">
              <w:rPr>
                <w:color w:val="002060"/>
              </w:rPr>
              <w:t>CITTA</w:t>
            </w:r>
            <w:proofErr w:type="gramEnd"/>
            <w:r w:rsidRPr="00A7123E">
              <w:rPr>
                <w:color w:val="002060"/>
              </w:rPr>
              <w:t xml:space="preserve"> DI OSTRA) </w:t>
            </w:r>
          </w:p>
        </w:tc>
        <w:tc>
          <w:tcPr>
            <w:tcW w:w="800" w:type="dxa"/>
            <w:tcMar>
              <w:top w:w="20" w:type="dxa"/>
              <w:left w:w="20" w:type="dxa"/>
              <w:bottom w:w="20" w:type="dxa"/>
              <w:right w:w="20" w:type="dxa"/>
            </w:tcMar>
            <w:vAlign w:val="center"/>
            <w:hideMark/>
          </w:tcPr>
          <w:p w14:paraId="63470730"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36EB9C6C"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7DCA8DD" w14:textId="77777777" w:rsidR="001B61AF" w:rsidRPr="00A7123E" w:rsidRDefault="001B61AF" w:rsidP="001B2823">
            <w:pPr>
              <w:pStyle w:val="movimento2"/>
              <w:rPr>
                <w:color w:val="002060"/>
              </w:rPr>
            </w:pPr>
            <w:r w:rsidRPr="00A7123E">
              <w:rPr>
                <w:color w:val="002060"/>
              </w:rPr>
              <w:t> </w:t>
            </w:r>
          </w:p>
        </w:tc>
      </w:tr>
    </w:tbl>
    <w:p w14:paraId="3525539D" w14:textId="77777777" w:rsidR="001B61AF" w:rsidRPr="00A7123E" w:rsidRDefault="001B61AF" w:rsidP="001B61AF">
      <w:pPr>
        <w:pStyle w:val="diffida"/>
        <w:spacing w:before="80" w:beforeAutospacing="0" w:after="40" w:afterAutospacing="0"/>
        <w:jc w:val="left"/>
        <w:rPr>
          <w:rFonts w:eastAsiaTheme="minorEastAsia"/>
          <w:color w:val="002060"/>
        </w:rPr>
      </w:pPr>
      <w:r w:rsidRPr="00A7123E">
        <w:rPr>
          <w:color w:val="002060"/>
        </w:rPr>
        <w:t xml:space="preserve">Per essere entrato senza autorizzazione all'interno del terreno di gioco per protestare </w:t>
      </w:r>
    </w:p>
    <w:p w14:paraId="74058BEB" w14:textId="77777777" w:rsidR="001B61AF" w:rsidRPr="00A7123E" w:rsidRDefault="001B61AF" w:rsidP="001B61AF">
      <w:pPr>
        <w:pStyle w:val="titolo30"/>
        <w:rPr>
          <w:color w:val="002060"/>
        </w:rPr>
      </w:pPr>
      <w:r w:rsidRPr="00A7123E">
        <w:rPr>
          <w:color w:val="002060"/>
        </w:rPr>
        <w:t xml:space="preserve">ALLENATORI </w:t>
      </w:r>
    </w:p>
    <w:p w14:paraId="13D5A711" w14:textId="77777777" w:rsidR="001B61AF" w:rsidRPr="00A7123E" w:rsidRDefault="001B61AF" w:rsidP="001B61AF">
      <w:pPr>
        <w:pStyle w:val="titolo20"/>
        <w:rPr>
          <w:color w:val="002060"/>
        </w:rPr>
      </w:pPr>
      <w:r w:rsidRPr="00A7123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38A0ECA1" w14:textId="77777777" w:rsidTr="001B2823">
        <w:tc>
          <w:tcPr>
            <w:tcW w:w="2200" w:type="dxa"/>
            <w:tcMar>
              <w:top w:w="20" w:type="dxa"/>
              <w:left w:w="20" w:type="dxa"/>
              <w:bottom w:w="20" w:type="dxa"/>
              <w:right w:w="20" w:type="dxa"/>
            </w:tcMar>
            <w:vAlign w:val="center"/>
            <w:hideMark/>
          </w:tcPr>
          <w:p w14:paraId="0676F1D9" w14:textId="77777777" w:rsidR="001B61AF" w:rsidRPr="00A7123E" w:rsidRDefault="001B61AF" w:rsidP="001B2823">
            <w:pPr>
              <w:pStyle w:val="movimento"/>
              <w:rPr>
                <w:color w:val="002060"/>
              </w:rPr>
            </w:pPr>
            <w:r w:rsidRPr="00A7123E">
              <w:rPr>
                <w:color w:val="002060"/>
              </w:rPr>
              <w:t>FACCHINI MASSIMO</w:t>
            </w:r>
          </w:p>
        </w:tc>
        <w:tc>
          <w:tcPr>
            <w:tcW w:w="2200" w:type="dxa"/>
            <w:tcMar>
              <w:top w:w="20" w:type="dxa"/>
              <w:left w:w="20" w:type="dxa"/>
              <w:bottom w:w="20" w:type="dxa"/>
              <w:right w:w="20" w:type="dxa"/>
            </w:tcMar>
            <w:vAlign w:val="center"/>
            <w:hideMark/>
          </w:tcPr>
          <w:p w14:paraId="1C28CDED" w14:textId="77777777" w:rsidR="001B61AF" w:rsidRPr="00A7123E" w:rsidRDefault="001B61AF" w:rsidP="001B2823">
            <w:pPr>
              <w:pStyle w:val="movimento2"/>
              <w:rPr>
                <w:color w:val="002060"/>
              </w:rPr>
            </w:pPr>
            <w:r w:rsidRPr="00A7123E">
              <w:rPr>
                <w:color w:val="002060"/>
              </w:rPr>
              <w:t xml:space="preserve">(ALMA JUVENTUS FANO) </w:t>
            </w:r>
          </w:p>
        </w:tc>
        <w:tc>
          <w:tcPr>
            <w:tcW w:w="800" w:type="dxa"/>
            <w:tcMar>
              <w:top w:w="20" w:type="dxa"/>
              <w:left w:w="20" w:type="dxa"/>
              <w:bottom w:w="20" w:type="dxa"/>
              <w:right w:w="20" w:type="dxa"/>
            </w:tcMar>
            <w:vAlign w:val="center"/>
            <w:hideMark/>
          </w:tcPr>
          <w:p w14:paraId="6470CA7F"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56155C54"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C83D577" w14:textId="77777777" w:rsidR="001B61AF" w:rsidRPr="00A7123E" w:rsidRDefault="001B61AF" w:rsidP="001B2823">
            <w:pPr>
              <w:pStyle w:val="movimento2"/>
              <w:rPr>
                <w:color w:val="002060"/>
              </w:rPr>
            </w:pPr>
            <w:r w:rsidRPr="00A7123E">
              <w:rPr>
                <w:color w:val="002060"/>
              </w:rPr>
              <w:t> </w:t>
            </w:r>
          </w:p>
        </w:tc>
      </w:tr>
    </w:tbl>
    <w:p w14:paraId="10A2B163" w14:textId="77777777" w:rsidR="001B61AF" w:rsidRPr="00A7123E" w:rsidRDefault="001B61AF" w:rsidP="001B61AF">
      <w:pPr>
        <w:pStyle w:val="titolo30"/>
        <w:rPr>
          <w:rFonts w:eastAsiaTheme="minorEastAsia"/>
          <w:color w:val="002060"/>
        </w:rPr>
      </w:pPr>
      <w:r w:rsidRPr="00A7123E">
        <w:rPr>
          <w:color w:val="002060"/>
        </w:rPr>
        <w:t xml:space="preserve">CALCIATORI ESPULSI </w:t>
      </w:r>
    </w:p>
    <w:p w14:paraId="4C7BCEB9" w14:textId="77777777" w:rsidR="001B61AF" w:rsidRPr="00A7123E" w:rsidRDefault="001B61AF" w:rsidP="001B61AF">
      <w:pPr>
        <w:pStyle w:val="titolo20"/>
        <w:rPr>
          <w:color w:val="002060"/>
        </w:rPr>
      </w:pPr>
      <w:r w:rsidRPr="00A7123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3182795F" w14:textId="77777777" w:rsidTr="001B2823">
        <w:tc>
          <w:tcPr>
            <w:tcW w:w="2200" w:type="dxa"/>
            <w:tcMar>
              <w:top w:w="20" w:type="dxa"/>
              <w:left w:w="20" w:type="dxa"/>
              <w:bottom w:w="20" w:type="dxa"/>
              <w:right w:w="20" w:type="dxa"/>
            </w:tcMar>
            <w:vAlign w:val="center"/>
            <w:hideMark/>
          </w:tcPr>
          <w:p w14:paraId="44B66C0B" w14:textId="77777777" w:rsidR="001B61AF" w:rsidRPr="00A7123E" w:rsidRDefault="001B61AF" w:rsidP="001B2823">
            <w:pPr>
              <w:pStyle w:val="movimento"/>
              <w:rPr>
                <w:color w:val="002060"/>
              </w:rPr>
            </w:pPr>
            <w:r w:rsidRPr="00A7123E">
              <w:rPr>
                <w:color w:val="002060"/>
              </w:rPr>
              <w:t>TARSI FEDERICO</w:t>
            </w:r>
          </w:p>
        </w:tc>
        <w:tc>
          <w:tcPr>
            <w:tcW w:w="2200" w:type="dxa"/>
            <w:tcMar>
              <w:top w:w="20" w:type="dxa"/>
              <w:left w:w="20" w:type="dxa"/>
              <w:bottom w:w="20" w:type="dxa"/>
              <w:right w:w="20" w:type="dxa"/>
            </w:tcMar>
            <w:vAlign w:val="center"/>
            <w:hideMark/>
          </w:tcPr>
          <w:p w14:paraId="255BBDDC" w14:textId="77777777" w:rsidR="001B61AF" w:rsidRPr="00A7123E" w:rsidRDefault="001B61AF" w:rsidP="001B2823">
            <w:pPr>
              <w:pStyle w:val="movimento2"/>
              <w:rPr>
                <w:color w:val="002060"/>
              </w:rPr>
            </w:pPr>
            <w:r w:rsidRPr="00A7123E">
              <w:rPr>
                <w:color w:val="002060"/>
              </w:rPr>
              <w:t>(</w:t>
            </w:r>
            <w:proofErr w:type="gramStart"/>
            <w:r w:rsidRPr="00A7123E">
              <w:rPr>
                <w:color w:val="002060"/>
              </w:rPr>
              <w:t>CITTA</w:t>
            </w:r>
            <w:proofErr w:type="gramEnd"/>
            <w:r w:rsidRPr="00A7123E">
              <w:rPr>
                <w:color w:val="002060"/>
              </w:rPr>
              <w:t xml:space="preserve"> DI OSTRA) </w:t>
            </w:r>
          </w:p>
        </w:tc>
        <w:tc>
          <w:tcPr>
            <w:tcW w:w="800" w:type="dxa"/>
            <w:tcMar>
              <w:top w:w="20" w:type="dxa"/>
              <w:left w:w="20" w:type="dxa"/>
              <w:bottom w:w="20" w:type="dxa"/>
              <w:right w:w="20" w:type="dxa"/>
            </w:tcMar>
            <w:vAlign w:val="center"/>
            <w:hideMark/>
          </w:tcPr>
          <w:p w14:paraId="4B8F6EEC"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589F30F2"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6E258C41" w14:textId="77777777" w:rsidR="001B61AF" w:rsidRPr="00A7123E" w:rsidRDefault="001B61AF" w:rsidP="001B2823">
            <w:pPr>
              <w:pStyle w:val="movimento2"/>
              <w:rPr>
                <w:color w:val="002060"/>
              </w:rPr>
            </w:pPr>
            <w:r w:rsidRPr="00A7123E">
              <w:rPr>
                <w:color w:val="002060"/>
              </w:rPr>
              <w:t> </w:t>
            </w:r>
          </w:p>
        </w:tc>
      </w:tr>
    </w:tbl>
    <w:p w14:paraId="75771098" w14:textId="77777777" w:rsidR="001B61AF" w:rsidRPr="00A7123E" w:rsidRDefault="001B61AF" w:rsidP="001B61AF">
      <w:pPr>
        <w:pStyle w:val="titolo20"/>
        <w:rPr>
          <w:rFonts w:eastAsiaTheme="minorEastAsia"/>
          <w:color w:val="002060"/>
        </w:rPr>
      </w:pPr>
      <w:r w:rsidRPr="00A7123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26671F0D" w14:textId="77777777" w:rsidTr="001B2823">
        <w:tc>
          <w:tcPr>
            <w:tcW w:w="2200" w:type="dxa"/>
            <w:tcMar>
              <w:top w:w="20" w:type="dxa"/>
              <w:left w:w="20" w:type="dxa"/>
              <w:bottom w:w="20" w:type="dxa"/>
              <w:right w:w="20" w:type="dxa"/>
            </w:tcMar>
            <w:vAlign w:val="center"/>
            <w:hideMark/>
          </w:tcPr>
          <w:p w14:paraId="73C48450" w14:textId="77777777" w:rsidR="001B61AF" w:rsidRPr="00A7123E" w:rsidRDefault="001B61AF" w:rsidP="001B2823">
            <w:pPr>
              <w:pStyle w:val="movimento"/>
              <w:rPr>
                <w:color w:val="002060"/>
              </w:rPr>
            </w:pPr>
            <w:r w:rsidRPr="00A7123E">
              <w:rPr>
                <w:color w:val="002060"/>
              </w:rPr>
              <w:t>BALAN MARCO</w:t>
            </w:r>
          </w:p>
        </w:tc>
        <w:tc>
          <w:tcPr>
            <w:tcW w:w="2200" w:type="dxa"/>
            <w:tcMar>
              <w:top w:w="20" w:type="dxa"/>
              <w:left w:w="20" w:type="dxa"/>
              <w:bottom w:w="20" w:type="dxa"/>
              <w:right w:w="20" w:type="dxa"/>
            </w:tcMar>
            <w:vAlign w:val="center"/>
            <w:hideMark/>
          </w:tcPr>
          <w:p w14:paraId="5514DCE2" w14:textId="77777777" w:rsidR="001B61AF" w:rsidRPr="00A7123E" w:rsidRDefault="001B61AF" w:rsidP="001B2823">
            <w:pPr>
              <w:pStyle w:val="movimento2"/>
              <w:rPr>
                <w:color w:val="002060"/>
              </w:rPr>
            </w:pPr>
            <w:r w:rsidRPr="00A7123E">
              <w:rPr>
                <w:color w:val="002060"/>
              </w:rPr>
              <w:t xml:space="preserve">(CALCETTO NUMANA) </w:t>
            </w:r>
          </w:p>
        </w:tc>
        <w:tc>
          <w:tcPr>
            <w:tcW w:w="800" w:type="dxa"/>
            <w:tcMar>
              <w:top w:w="20" w:type="dxa"/>
              <w:left w:w="20" w:type="dxa"/>
              <w:bottom w:w="20" w:type="dxa"/>
              <w:right w:w="20" w:type="dxa"/>
            </w:tcMar>
            <w:vAlign w:val="center"/>
            <w:hideMark/>
          </w:tcPr>
          <w:p w14:paraId="1C6AB2A1"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4538CE0"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545044AA" w14:textId="77777777" w:rsidR="001B61AF" w:rsidRPr="00A7123E" w:rsidRDefault="001B61AF" w:rsidP="001B2823">
            <w:pPr>
              <w:pStyle w:val="movimento2"/>
              <w:rPr>
                <w:color w:val="002060"/>
              </w:rPr>
            </w:pPr>
            <w:r w:rsidRPr="00A7123E">
              <w:rPr>
                <w:color w:val="002060"/>
              </w:rPr>
              <w:t> </w:t>
            </w:r>
          </w:p>
        </w:tc>
      </w:tr>
    </w:tbl>
    <w:p w14:paraId="5D1F01C6" w14:textId="77777777" w:rsidR="001B61AF" w:rsidRPr="00A7123E" w:rsidRDefault="001B61AF" w:rsidP="001B61AF">
      <w:pPr>
        <w:pStyle w:val="titolo30"/>
        <w:rPr>
          <w:rFonts w:eastAsiaTheme="minorEastAsia"/>
          <w:color w:val="002060"/>
        </w:rPr>
      </w:pPr>
      <w:r w:rsidRPr="00A7123E">
        <w:rPr>
          <w:color w:val="002060"/>
        </w:rPr>
        <w:t xml:space="preserve">CALCIATORI NON ESPULSI </w:t>
      </w:r>
    </w:p>
    <w:p w14:paraId="0993F0C9" w14:textId="77777777" w:rsidR="001B61AF" w:rsidRPr="00A7123E" w:rsidRDefault="001B61AF" w:rsidP="001B61AF">
      <w:pPr>
        <w:pStyle w:val="titolo20"/>
        <w:rPr>
          <w:color w:val="002060"/>
        </w:rPr>
      </w:pPr>
      <w:r w:rsidRPr="00A7123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78059A70" w14:textId="77777777" w:rsidTr="001B2823">
        <w:tc>
          <w:tcPr>
            <w:tcW w:w="2200" w:type="dxa"/>
            <w:tcMar>
              <w:top w:w="20" w:type="dxa"/>
              <w:left w:w="20" w:type="dxa"/>
              <w:bottom w:w="20" w:type="dxa"/>
              <w:right w:w="20" w:type="dxa"/>
            </w:tcMar>
            <w:vAlign w:val="center"/>
            <w:hideMark/>
          </w:tcPr>
          <w:p w14:paraId="0B88F90F" w14:textId="77777777" w:rsidR="001B61AF" w:rsidRPr="00A7123E" w:rsidRDefault="001B61AF" w:rsidP="001B2823">
            <w:pPr>
              <w:pStyle w:val="movimento"/>
              <w:rPr>
                <w:color w:val="002060"/>
              </w:rPr>
            </w:pPr>
            <w:r w:rsidRPr="00A7123E">
              <w:rPr>
                <w:color w:val="002060"/>
              </w:rPr>
              <w:lastRenderedPageBreak/>
              <w:t>VINCENZETTI FRANCESCO</w:t>
            </w:r>
          </w:p>
        </w:tc>
        <w:tc>
          <w:tcPr>
            <w:tcW w:w="2200" w:type="dxa"/>
            <w:tcMar>
              <w:top w:w="20" w:type="dxa"/>
              <w:left w:w="20" w:type="dxa"/>
              <w:bottom w:w="20" w:type="dxa"/>
              <w:right w:w="20" w:type="dxa"/>
            </w:tcMar>
            <w:vAlign w:val="center"/>
            <w:hideMark/>
          </w:tcPr>
          <w:p w14:paraId="20C7641B" w14:textId="77777777" w:rsidR="001B61AF" w:rsidRPr="00A7123E" w:rsidRDefault="001B61AF" w:rsidP="001B2823">
            <w:pPr>
              <w:pStyle w:val="movimento2"/>
              <w:rPr>
                <w:color w:val="002060"/>
              </w:rPr>
            </w:pPr>
            <w:r w:rsidRPr="00A7123E">
              <w:rPr>
                <w:color w:val="002060"/>
              </w:rPr>
              <w:t xml:space="preserve">(AURORA TREIA) </w:t>
            </w:r>
          </w:p>
        </w:tc>
        <w:tc>
          <w:tcPr>
            <w:tcW w:w="800" w:type="dxa"/>
            <w:tcMar>
              <w:top w:w="20" w:type="dxa"/>
              <w:left w:w="20" w:type="dxa"/>
              <w:bottom w:w="20" w:type="dxa"/>
              <w:right w:w="20" w:type="dxa"/>
            </w:tcMar>
            <w:vAlign w:val="center"/>
            <w:hideMark/>
          </w:tcPr>
          <w:p w14:paraId="1C58275E"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7CEB0687" w14:textId="77777777" w:rsidR="001B61AF" w:rsidRPr="00A7123E" w:rsidRDefault="001B61AF" w:rsidP="001B2823">
            <w:pPr>
              <w:pStyle w:val="movimento"/>
              <w:rPr>
                <w:color w:val="002060"/>
              </w:rPr>
            </w:pPr>
            <w:r w:rsidRPr="00A7123E">
              <w:rPr>
                <w:color w:val="002060"/>
              </w:rPr>
              <w:t>BIONDI MIRKO</w:t>
            </w:r>
          </w:p>
        </w:tc>
        <w:tc>
          <w:tcPr>
            <w:tcW w:w="2200" w:type="dxa"/>
            <w:tcMar>
              <w:top w:w="20" w:type="dxa"/>
              <w:left w:w="20" w:type="dxa"/>
              <w:bottom w:w="20" w:type="dxa"/>
              <w:right w:w="20" w:type="dxa"/>
            </w:tcMar>
            <w:vAlign w:val="center"/>
            <w:hideMark/>
          </w:tcPr>
          <w:p w14:paraId="5F6670E3" w14:textId="77777777" w:rsidR="001B61AF" w:rsidRPr="00A7123E" w:rsidRDefault="001B61AF" w:rsidP="001B2823">
            <w:pPr>
              <w:pStyle w:val="movimento2"/>
              <w:rPr>
                <w:color w:val="002060"/>
              </w:rPr>
            </w:pPr>
            <w:r w:rsidRPr="00A7123E">
              <w:rPr>
                <w:color w:val="002060"/>
              </w:rPr>
              <w:t xml:space="preserve">(AVIS ARCEVIA 1964) </w:t>
            </w:r>
          </w:p>
        </w:tc>
      </w:tr>
      <w:tr w:rsidR="001B61AF" w:rsidRPr="00A7123E" w14:paraId="61A4E6E2" w14:textId="77777777" w:rsidTr="001B2823">
        <w:tc>
          <w:tcPr>
            <w:tcW w:w="2200" w:type="dxa"/>
            <w:tcMar>
              <w:top w:w="20" w:type="dxa"/>
              <w:left w:w="20" w:type="dxa"/>
              <w:bottom w:w="20" w:type="dxa"/>
              <w:right w:w="20" w:type="dxa"/>
            </w:tcMar>
            <w:vAlign w:val="center"/>
            <w:hideMark/>
          </w:tcPr>
          <w:p w14:paraId="0A02C310" w14:textId="77777777" w:rsidR="001B61AF" w:rsidRPr="00A7123E" w:rsidRDefault="001B61AF" w:rsidP="001B2823">
            <w:pPr>
              <w:pStyle w:val="movimento"/>
              <w:rPr>
                <w:color w:val="002060"/>
              </w:rPr>
            </w:pPr>
            <w:r w:rsidRPr="00A7123E">
              <w:rPr>
                <w:color w:val="002060"/>
              </w:rPr>
              <w:t>PIERPAOLI MATTEO</w:t>
            </w:r>
          </w:p>
        </w:tc>
        <w:tc>
          <w:tcPr>
            <w:tcW w:w="2200" w:type="dxa"/>
            <w:tcMar>
              <w:top w:w="20" w:type="dxa"/>
              <w:left w:w="20" w:type="dxa"/>
              <w:bottom w:w="20" w:type="dxa"/>
              <w:right w:w="20" w:type="dxa"/>
            </w:tcMar>
            <w:vAlign w:val="center"/>
            <w:hideMark/>
          </w:tcPr>
          <w:p w14:paraId="2701E068" w14:textId="77777777" w:rsidR="001B61AF" w:rsidRPr="00A7123E" w:rsidRDefault="001B61AF" w:rsidP="001B2823">
            <w:pPr>
              <w:pStyle w:val="movimento2"/>
              <w:rPr>
                <w:color w:val="002060"/>
              </w:rPr>
            </w:pPr>
            <w:r w:rsidRPr="00A7123E">
              <w:rPr>
                <w:color w:val="002060"/>
              </w:rPr>
              <w:t>(</w:t>
            </w:r>
            <w:proofErr w:type="gramStart"/>
            <w:r w:rsidRPr="00A7123E">
              <w:rPr>
                <w:color w:val="002060"/>
              </w:rPr>
              <w:t>CITTA</w:t>
            </w:r>
            <w:proofErr w:type="gramEnd"/>
            <w:r w:rsidRPr="00A7123E">
              <w:rPr>
                <w:color w:val="002060"/>
              </w:rPr>
              <w:t xml:space="preserve"> DI OSTRA) </w:t>
            </w:r>
          </w:p>
        </w:tc>
        <w:tc>
          <w:tcPr>
            <w:tcW w:w="800" w:type="dxa"/>
            <w:tcMar>
              <w:top w:w="20" w:type="dxa"/>
              <w:left w:w="20" w:type="dxa"/>
              <w:bottom w:w="20" w:type="dxa"/>
              <w:right w:w="20" w:type="dxa"/>
            </w:tcMar>
            <w:vAlign w:val="center"/>
            <w:hideMark/>
          </w:tcPr>
          <w:p w14:paraId="0E0AB3FA"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BA72828" w14:textId="77777777" w:rsidR="001B61AF" w:rsidRPr="00A7123E" w:rsidRDefault="001B61AF" w:rsidP="001B2823">
            <w:pPr>
              <w:pStyle w:val="movimento"/>
              <w:rPr>
                <w:color w:val="002060"/>
              </w:rPr>
            </w:pPr>
            <w:r w:rsidRPr="00A7123E">
              <w:rPr>
                <w:color w:val="002060"/>
              </w:rPr>
              <w:t>MARINOZZI ELIA</w:t>
            </w:r>
          </w:p>
        </w:tc>
        <w:tc>
          <w:tcPr>
            <w:tcW w:w="2200" w:type="dxa"/>
            <w:tcMar>
              <w:top w:w="20" w:type="dxa"/>
              <w:left w:w="20" w:type="dxa"/>
              <w:bottom w:w="20" w:type="dxa"/>
              <w:right w:w="20" w:type="dxa"/>
            </w:tcMar>
            <w:vAlign w:val="center"/>
            <w:hideMark/>
          </w:tcPr>
          <w:p w14:paraId="66BC520F" w14:textId="77777777" w:rsidR="001B61AF" w:rsidRPr="00A7123E" w:rsidRDefault="001B61AF" w:rsidP="001B2823">
            <w:pPr>
              <w:pStyle w:val="movimento2"/>
              <w:rPr>
                <w:color w:val="002060"/>
              </w:rPr>
            </w:pPr>
            <w:r w:rsidRPr="00A7123E">
              <w:rPr>
                <w:color w:val="002060"/>
              </w:rPr>
              <w:t xml:space="preserve">(FIGHT BULLS CORRIDONIA) </w:t>
            </w:r>
          </w:p>
        </w:tc>
      </w:tr>
      <w:tr w:rsidR="001B61AF" w:rsidRPr="00A7123E" w14:paraId="4EF241D5" w14:textId="77777777" w:rsidTr="001B2823">
        <w:tc>
          <w:tcPr>
            <w:tcW w:w="2200" w:type="dxa"/>
            <w:tcMar>
              <w:top w:w="20" w:type="dxa"/>
              <w:left w:w="20" w:type="dxa"/>
              <w:bottom w:w="20" w:type="dxa"/>
              <w:right w:w="20" w:type="dxa"/>
            </w:tcMar>
            <w:vAlign w:val="center"/>
            <w:hideMark/>
          </w:tcPr>
          <w:p w14:paraId="0E3A595A" w14:textId="77777777" w:rsidR="001B61AF" w:rsidRPr="00A7123E" w:rsidRDefault="001B61AF" w:rsidP="001B2823">
            <w:pPr>
              <w:pStyle w:val="movimento"/>
              <w:rPr>
                <w:color w:val="002060"/>
              </w:rPr>
            </w:pPr>
            <w:r w:rsidRPr="00A7123E">
              <w:rPr>
                <w:color w:val="002060"/>
              </w:rPr>
              <w:t>LONZI ANDREA</w:t>
            </w:r>
          </w:p>
        </w:tc>
        <w:tc>
          <w:tcPr>
            <w:tcW w:w="2200" w:type="dxa"/>
            <w:tcMar>
              <w:top w:w="20" w:type="dxa"/>
              <w:left w:w="20" w:type="dxa"/>
              <w:bottom w:w="20" w:type="dxa"/>
              <w:right w:w="20" w:type="dxa"/>
            </w:tcMar>
            <w:vAlign w:val="center"/>
            <w:hideMark/>
          </w:tcPr>
          <w:p w14:paraId="6F827EBA" w14:textId="77777777" w:rsidR="001B61AF" w:rsidRPr="00A7123E" w:rsidRDefault="001B61AF" w:rsidP="001B2823">
            <w:pPr>
              <w:pStyle w:val="movimento2"/>
              <w:rPr>
                <w:color w:val="002060"/>
              </w:rPr>
            </w:pPr>
            <w:r w:rsidRPr="00A7123E">
              <w:rPr>
                <w:color w:val="002060"/>
              </w:rPr>
              <w:t xml:space="preserve">(GNANO 04) </w:t>
            </w:r>
          </w:p>
        </w:tc>
        <w:tc>
          <w:tcPr>
            <w:tcW w:w="800" w:type="dxa"/>
            <w:tcMar>
              <w:top w:w="20" w:type="dxa"/>
              <w:left w:w="20" w:type="dxa"/>
              <w:bottom w:w="20" w:type="dxa"/>
              <w:right w:w="20" w:type="dxa"/>
            </w:tcMar>
            <w:vAlign w:val="center"/>
            <w:hideMark/>
          </w:tcPr>
          <w:p w14:paraId="7C4485C6"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6BCD05D2" w14:textId="77777777" w:rsidR="001B61AF" w:rsidRPr="00A7123E" w:rsidRDefault="001B61AF" w:rsidP="001B2823">
            <w:pPr>
              <w:pStyle w:val="movimento"/>
              <w:rPr>
                <w:color w:val="002060"/>
              </w:rPr>
            </w:pPr>
            <w:r w:rsidRPr="00A7123E">
              <w:rPr>
                <w:color w:val="002060"/>
              </w:rPr>
              <w:t>GHETTI FRANCESCO</w:t>
            </w:r>
          </w:p>
        </w:tc>
        <w:tc>
          <w:tcPr>
            <w:tcW w:w="2200" w:type="dxa"/>
            <w:tcMar>
              <w:top w:w="20" w:type="dxa"/>
              <w:left w:w="20" w:type="dxa"/>
              <w:bottom w:w="20" w:type="dxa"/>
              <w:right w:w="20" w:type="dxa"/>
            </w:tcMar>
            <w:vAlign w:val="center"/>
            <w:hideMark/>
          </w:tcPr>
          <w:p w14:paraId="33654419" w14:textId="77777777" w:rsidR="001B61AF" w:rsidRPr="00A7123E" w:rsidRDefault="001B61AF" w:rsidP="001B2823">
            <w:pPr>
              <w:pStyle w:val="movimento2"/>
              <w:rPr>
                <w:color w:val="002060"/>
              </w:rPr>
            </w:pPr>
            <w:r w:rsidRPr="00A7123E">
              <w:rPr>
                <w:color w:val="002060"/>
              </w:rPr>
              <w:t xml:space="preserve">(PIANACCIO) </w:t>
            </w:r>
          </w:p>
        </w:tc>
      </w:tr>
      <w:tr w:rsidR="001B61AF" w:rsidRPr="00A7123E" w14:paraId="1E99346F" w14:textId="77777777" w:rsidTr="001B2823">
        <w:tc>
          <w:tcPr>
            <w:tcW w:w="2200" w:type="dxa"/>
            <w:tcMar>
              <w:top w:w="20" w:type="dxa"/>
              <w:left w:w="20" w:type="dxa"/>
              <w:bottom w:w="20" w:type="dxa"/>
              <w:right w:w="20" w:type="dxa"/>
            </w:tcMar>
            <w:vAlign w:val="center"/>
            <w:hideMark/>
          </w:tcPr>
          <w:p w14:paraId="3ED45E8C" w14:textId="77777777" w:rsidR="001B61AF" w:rsidRPr="00A7123E" w:rsidRDefault="001B61AF" w:rsidP="001B2823">
            <w:pPr>
              <w:pStyle w:val="movimento"/>
              <w:rPr>
                <w:color w:val="002060"/>
              </w:rPr>
            </w:pPr>
            <w:r w:rsidRPr="00A7123E">
              <w:rPr>
                <w:color w:val="002060"/>
              </w:rPr>
              <w:t>GARAVANI ANDREA</w:t>
            </w:r>
          </w:p>
        </w:tc>
        <w:tc>
          <w:tcPr>
            <w:tcW w:w="2200" w:type="dxa"/>
            <w:tcMar>
              <w:top w:w="20" w:type="dxa"/>
              <w:left w:w="20" w:type="dxa"/>
              <w:bottom w:w="20" w:type="dxa"/>
              <w:right w:w="20" w:type="dxa"/>
            </w:tcMar>
            <w:vAlign w:val="center"/>
            <w:hideMark/>
          </w:tcPr>
          <w:p w14:paraId="743BF65A" w14:textId="77777777" w:rsidR="001B61AF" w:rsidRPr="00A7123E" w:rsidRDefault="001B61AF" w:rsidP="001B2823">
            <w:pPr>
              <w:pStyle w:val="movimento2"/>
              <w:rPr>
                <w:color w:val="002060"/>
              </w:rPr>
            </w:pPr>
            <w:r w:rsidRPr="00A7123E">
              <w:rPr>
                <w:color w:val="002060"/>
              </w:rPr>
              <w:t xml:space="preserve">(PIEVE D ICO CALCIO A 5) </w:t>
            </w:r>
          </w:p>
        </w:tc>
        <w:tc>
          <w:tcPr>
            <w:tcW w:w="800" w:type="dxa"/>
            <w:tcMar>
              <w:top w:w="20" w:type="dxa"/>
              <w:left w:w="20" w:type="dxa"/>
              <w:bottom w:w="20" w:type="dxa"/>
              <w:right w:w="20" w:type="dxa"/>
            </w:tcMar>
            <w:vAlign w:val="center"/>
            <w:hideMark/>
          </w:tcPr>
          <w:p w14:paraId="3B66BE33"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6F9B8CC1"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3D73CD56" w14:textId="77777777" w:rsidR="001B61AF" w:rsidRPr="00A7123E" w:rsidRDefault="001B61AF" w:rsidP="001B2823">
            <w:pPr>
              <w:pStyle w:val="movimento2"/>
              <w:rPr>
                <w:color w:val="002060"/>
              </w:rPr>
            </w:pPr>
            <w:r w:rsidRPr="00A7123E">
              <w:rPr>
                <w:color w:val="002060"/>
              </w:rPr>
              <w:t> </w:t>
            </w:r>
          </w:p>
        </w:tc>
      </w:tr>
    </w:tbl>
    <w:p w14:paraId="767D5825" w14:textId="77777777" w:rsidR="001B61AF" w:rsidRPr="00A7123E" w:rsidRDefault="001B61AF" w:rsidP="001B61AF">
      <w:pPr>
        <w:pStyle w:val="titolo20"/>
        <w:rPr>
          <w:rFonts w:eastAsiaTheme="minorEastAsia"/>
          <w:color w:val="002060"/>
        </w:rPr>
      </w:pPr>
      <w:r w:rsidRPr="00A7123E">
        <w:rPr>
          <w:color w:val="002060"/>
        </w:rPr>
        <w:t xml:space="preserve">AMMONIZIONE CON DIFFIDA (IX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1EFCF311" w14:textId="77777777" w:rsidTr="001B2823">
        <w:tc>
          <w:tcPr>
            <w:tcW w:w="2200" w:type="dxa"/>
            <w:tcMar>
              <w:top w:w="20" w:type="dxa"/>
              <w:left w:w="20" w:type="dxa"/>
              <w:bottom w:w="20" w:type="dxa"/>
              <w:right w:w="20" w:type="dxa"/>
            </w:tcMar>
            <w:vAlign w:val="center"/>
            <w:hideMark/>
          </w:tcPr>
          <w:p w14:paraId="41AB6AC5" w14:textId="77777777" w:rsidR="001B61AF" w:rsidRPr="00A7123E" w:rsidRDefault="001B61AF" w:rsidP="001B2823">
            <w:pPr>
              <w:pStyle w:val="movimento"/>
              <w:rPr>
                <w:color w:val="002060"/>
              </w:rPr>
            </w:pPr>
            <w:r w:rsidRPr="00A7123E">
              <w:rPr>
                <w:color w:val="002060"/>
              </w:rPr>
              <w:t>DANO DRITAN</w:t>
            </w:r>
          </w:p>
        </w:tc>
        <w:tc>
          <w:tcPr>
            <w:tcW w:w="2200" w:type="dxa"/>
            <w:tcMar>
              <w:top w:w="20" w:type="dxa"/>
              <w:left w:w="20" w:type="dxa"/>
              <w:bottom w:w="20" w:type="dxa"/>
              <w:right w:w="20" w:type="dxa"/>
            </w:tcMar>
            <w:vAlign w:val="center"/>
            <w:hideMark/>
          </w:tcPr>
          <w:p w14:paraId="682BCD9F" w14:textId="77777777" w:rsidR="001B61AF" w:rsidRPr="00A7123E" w:rsidRDefault="001B61AF" w:rsidP="001B2823">
            <w:pPr>
              <w:pStyle w:val="movimento2"/>
              <w:rPr>
                <w:color w:val="002060"/>
              </w:rPr>
            </w:pPr>
            <w:r w:rsidRPr="00A7123E">
              <w:rPr>
                <w:color w:val="002060"/>
              </w:rPr>
              <w:t xml:space="preserve">(FUTSAL CASTELRAIMONDO) </w:t>
            </w:r>
          </w:p>
        </w:tc>
        <w:tc>
          <w:tcPr>
            <w:tcW w:w="800" w:type="dxa"/>
            <w:tcMar>
              <w:top w:w="20" w:type="dxa"/>
              <w:left w:w="20" w:type="dxa"/>
              <w:bottom w:w="20" w:type="dxa"/>
              <w:right w:w="20" w:type="dxa"/>
            </w:tcMar>
            <w:vAlign w:val="center"/>
            <w:hideMark/>
          </w:tcPr>
          <w:p w14:paraId="737C4698"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1AD1C66"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69272D2C" w14:textId="77777777" w:rsidR="001B61AF" w:rsidRPr="00A7123E" w:rsidRDefault="001B61AF" w:rsidP="001B2823">
            <w:pPr>
              <w:pStyle w:val="movimento2"/>
              <w:rPr>
                <w:color w:val="002060"/>
              </w:rPr>
            </w:pPr>
            <w:r w:rsidRPr="00A7123E">
              <w:rPr>
                <w:color w:val="002060"/>
              </w:rPr>
              <w:t> </w:t>
            </w:r>
          </w:p>
        </w:tc>
      </w:tr>
    </w:tbl>
    <w:p w14:paraId="690583E1" w14:textId="77777777" w:rsidR="001B61AF" w:rsidRPr="00A7123E" w:rsidRDefault="001B61AF" w:rsidP="001B61AF">
      <w:pPr>
        <w:pStyle w:val="titolo20"/>
        <w:rPr>
          <w:rFonts w:eastAsiaTheme="minorEastAsia"/>
          <w:color w:val="002060"/>
        </w:rPr>
      </w:pPr>
      <w:r w:rsidRPr="00A7123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298818EA" w14:textId="77777777" w:rsidTr="001B2823">
        <w:tc>
          <w:tcPr>
            <w:tcW w:w="2200" w:type="dxa"/>
            <w:tcMar>
              <w:top w:w="20" w:type="dxa"/>
              <w:left w:w="20" w:type="dxa"/>
              <w:bottom w:w="20" w:type="dxa"/>
              <w:right w:w="20" w:type="dxa"/>
            </w:tcMar>
            <w:vAlign w:val="center"/>
            <w:hideMark/>
          </w:tcPr>
          <w:p w14:paraId="13A12B21" w14:textId="77777777" w:rsidR="001B61AF" w:rsidRPr="00A7123E" w:rsidRDefault="001B61AF" w:rsidP="001B2823">
            <w:pPr>
              <w:pStyle w:val="movimento"/>
              <w:rPr>
                <w:color w:val="002060"/>
              </w:rPr>
            </w:pPr>
            <w:r w:rsidRPr="00A7123E">
              <w:rPr>
                <w:color w:val="002060"/>
              </w:rPr>
              <w:t>MAGAGNINI MATTEO</w:t>
            </w:r>
          </w:p>
        </w:tc>
        <w:tc>
          <w:tcPr>
            <w:tcW w:w="2200" w:type="dxa"/>
            <w:tcMar>
              <w:top w:w="20" w:type="dxa"/>
              <w:left w:w="20" w:type="dxa"/>
              <w:bottom w:w="20" w:type="dxa"/>
              <w:right w:w="20" w:type="dxa"/>
            </w:tcMar>
            <w:vAlign w:val="center"/>
            <w:hideMark/>
          </w:tcPr>
          <w:p w14:paraId="2900430B" w14:textId="77777777" w:rsidR="001B61AF" w:rsidRPr="00A7123E" w:rsidRDefault="001B61AF" w:rsidP="001B2823">
            <w:pPr>
              <w:pStyle w:val="movimento2"/>
              <w:rPr>
                <w:color w:val="002060"/>
              </w:rPr>
            </w:pPr>
            <w:r w:rsidRPr="00A7123E">
              <w:rPr>
                <w:color w:val="002060"/>
              </w:rPr>
              <w:t>(</w:t>
            </w:r>
            <w:proofErr w:type="gramStart"/>
            <w:r w:rsidRPr="00A7123E">
              <w:rPr>
                <w:color w:val="002060"/>
              </w:rPr>
              <w:t>CITTA</w:t>
            </w:r>
            <w:proofErr w:type="gramEnd"/>
            <w:r w:rsidRPr="00A7123E">
              <w:rPr>
                <w:color w:val="002060"/>
              </w:rPr>
              <w:t xml:space="preserve"> DI OSTRA) </w:t>
            </w:r>
          </w:p>
        </w:tc>
        <w:tc>
          <w:tcPr>
            <w:tcW w:w="800" w:type="dxa"/>
            <w:tcMar>
              <w:top w:w="20" w:type="dxa"/>
              <w:left w:w="20" w:type="dxa"/>
              <w:bottom w:w="20" w:type="dxa"/>
              <w:right w:w="20" w:type="dxa"/>
            </w:tcMar>
            <w:vAlign w:val="center"/>
            <w:hideMark/>
          </w:tcPr>
          <w:p w14:paraId="0A18BD5D"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72254D62" w14:textId="77777777" w:rsidR="001B61AF" w:rsidRPr="00A7123E" w:rsidRDefault="001B61AF" w:rsidP="001B2823">
            <w:pPr>
              <w:pStyle w:val="movimento"/>
              <w:rPr>
                <w:color w:val="002060"/>
              </w:rPr>
            </w:pPr>
            <w:r w:rsidRPr="00A7123E">
              <w:rPr>
                <w:color w:val="002060"/>
              </w:rPr>
              <w:t>AMANKWAH MICHAEL TETTEH</w:t>
            </w:r>
          </w:p>
        </w:tc>
        <w:tc>
          <w:tcPr>
            <w:tcW w:w="2200" w:type="dxa"/>
            <w:tcMar>
              <w:top w:w="20" w:type="dxa"/>
              <w:left w:w="20" w:type="dxa"/>
              <w:bottom w:w="20" w:type="dxa"/>
              <w:right w:w="20" w:type="dxa"/>
            </w:tcMar>
            <w:vAlign w:val="center"/>
            <w:hideMark/>
          </w:tcPr>
          <w:p w14:paraId="1C169613" w14:textId="77777777" w:rsidR="001B61AF" w:rsidRPr="00A7123E" w:rsidRDefault="001B61AF" w:rsidP="001B2823">
            <w:pPr>
              <w:pStyle w:val="movimento2"/>
              <w:rPr>
                <w:color w:val="002060"/>
              </w:rPr>
            </w:pPr>
            <w:r w:rsidRPr="00A7123E">
              <w:rPr>
                <w:color w:val="002060"/>
              </w:rPr>
              <w:t xml:space="preserve">(FUTSAL CASTELRAIMONDO) </w:t>
            </w:r>
          </w:p>
        </w:tc>
      </w:tr>
      <w:tr w:rsidR="001B61AF" w:rsidRPr="00A7123E" w14:paraId="38A979AF" w14:textId="77777777" w:rsidTr="001B2823">
        <w:tc>
          <w:tcPr>
            <w:tcW w:w="2200" w:type="dxa"/>
            <w:tcMar>
              <w:top w:w="20" w:type="dxa"/>
              <w:left w:w="20" w:type="dxa"/>
              <w:bottom w:w="20" w:type="dxa"/>
              <w:right w:w="20" w:type="dxa"/>
            </w:tcMar>
            <w:vAlign w:val="center"/>
            <w:hideMark/>
          </w:tcPr>
          <w:p w14:paraId="6530A3D2" w14:textId="77777777" w:rsidR="001B61AF" w:rsidRPr="00A7123E" w:rsidRDefault="001B61AF" w:rsidP="001B2823">
            <w:pPr>
              <w:pStyle w:val="movimento"/>
              <w:rPr>
                <w:color w:val="002060"/>
              </w:rPr>
            </w:pPr>
            <w:r w:rsidRPr="00A7123E">
              <w:rPr>
                <w:color w:val="002060"/>
              </w:rPr>
              <w:t>CAPITANELLI ALESSIO</w:t>
            </w:r>
          </w:p>
        </w:tc>
        <w:tc>
          <w:tcPr>
            <w:tcW w:w="2200" w:type="dxa"/>
            <w:tcMar>
              <w:top w:w="20" w:type="dxa"/>
              <w:left w:w="20" w:type="dxa"/>
              <w:bottom w:w="20" w:type="dxa"/>
              <w:right w:w="20" w:type="dxa"/>
            </w:tcMar>
            <w:vAlign w:val="center"/>
            <w:hideMark/>
          </w:tcPr>
          <w:p w14:paraId="16098ED3" w14:textId="77777777" w:rsidR="001B61AF" w:rsidRPr="00A7123E" w:rsidRDefault="001B61AF" w:rsidP="001B2823">
            <w:pPr>
              <w:pStyle w:val="movimento2"/>
              <w:rPr>
                <w:color w:val="002060"/>
              </w:rPr>
            </w:pPr>
            <w:r w:rsidRPr="00A7123E">
              <w:rPr>
                <w:color w:val="002060"/>
              </w:rPr>
              <w:t xml:space="preserve">(FUTSAL SAMBUCHETO) </w:t>
            </w:r>
          </w:p>
        </w:tc>
        <w:tc>
          <w:tcPr>
            <w:tcW w:w="800" w:type="dxa"/>
            <w:tcMar>
              <w:top w:w="20" w:type="dxa"/>
              <w:left w:w="20" w:type="dxa"/>
              <w:bottom w:w="20" w:type="dxa"/>
              <w:right w:w="20" w:type="dxa"/>
            </w:tcMar>
            <w:vAlign w:val="center"/>
            <w:hideMark/>
          </w:tcPr>
          <w:p w14:paraId="07B8FED6"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5F150479" w14:textId="77777777" w:rsidR="001B61AF" w:rsidRPr="00A7123E" w:rsidRDefault="001B61AF" w:rsidP="001B2823">
            <w:pPr>
              <w:pStyle w:val="movimento"/>
              <w:rPr>
                <w:color w:val="002060"/>
              </w:rPr>
            </w:pPr>
            <w:r w:rsidRPr="00A7123E">
              <w:rPr>
                <w:color w:val="002060"/>
              </w:rPr>
              <w:t>CAGNOLI LUCA</w:t>
            </w:r>
          </w:p>
        </w:tc>
        <w:tc>
          <w:tcPr>
            <w:tcW w:w="2200" w:type="dxa"/>
            <w:tcMar>
              <w:top w:w="20" w:type="dxa"/>
              <w:left w:w="20" w:type="dxa"/>
              <w:bottom w:w="20" w:type="dxa"/>
              <w:right w:w="20" w:type="dxa"/>
            </w:tcMar>
            <w:vAlign w:val="center"/>
            <w:hideMark/>
          </w:tcPr>
          <w:p w14:paraId="445980A8" w14:textId="77777777" w:rsidR="001B61AF" w:rsidRPr="00A7123E" w:rsidRDefault="001B61AF" w:rsidP="001B2823">
            <w:pPr>
              <w:pStyle w:val="movimento2"/>
              <w:rPr>
                <w:color w:val="002060"/>
              </w:rPr>
            </w:pPr>
            <w:r w:rsidRPr="00A7123E">
              <w:rPr>
                <w:color w:val="002060"/>
              </w:rPr>
              <w:t xml:space="preserve">(GNANO 04) </w:t>
            </w:r>
          </w:p>
        </w:tc>
      </w:tr>
      <w:tr w:rsidR="001B61AF" w:rsidRPr="00A7123E" w14:paraId="198D48D7" w14:textId="77777777" w:rsidTr="001B2823">
        <w:tc>
          <w:tcPr>
            <w:tcW w:w="2200" w:type="dxa"/>
            <w:tcMar>
              <w:top w:w="20" w:type="dxa"/>
              <w:left w:w="20" w:type="dxa"/>
              <w:bottom w:w="20" w:type="dxa"/>
              <w:right w:w="20" w:type="dxa"/>
            </w:tcMar>
            <w:vAlign w:val="center"/>
            <w:hideMark/>
          </w:tcPr>
          <w:p w14:paraId="58AE0172" w14:textId="77777777" w:rsidR="001B61AF" w:rsidRPr="00A7123E" w:rsidRDefault="001B61AF" w:rsidP="001B2823">
            <w:pPr>
              <w:pStyle w:val="movimento"/>
              <w:rPr>
                <w:color w:val="002060"/>
              </w:rPr>
            </w:pPr>
            <w:r w:rsidRPr="00A7123E">
              <w:rPr>
                <w:color w:val="002060"/>
              </w:rPr>
              <w:t>MATTIOLI GIULIO</w:t>
            </w:r>
          </w:p>
        </w:tc>
        <w:tc>
          <w:tcPr>
            <w:tcW w:w="2200" w:type="dxa"/>
            <w:tcMar>
              <w:top w:w="20" w:type="dxa"/>
              <w:left w:w="20" w:type="dxa"/>
              <w:bottom w:w="20" w:type="dxa"/>
              <w:right w:w="20" w:type="dxa"/>
            </w:tcMar>
            <w:vAlign w:val="center"/>
            <w:hideMark/>
          </w:tcPr>
          <w:p w14:paraId="267A4835" w14:textId="77777777" w:rsidR="001B61AF" w:rsidRPr="00A7123E" w:rsidRDefault="001B61AF" w:rsidP="001B2823">
            <w:pPr>
              <w:pStyle w:val="movimento2"/>
              <w:rPr>
                <w:color w:val="002060"/>
              </w:rPr>
            </w:pPr>
            <w:r w:rsidRPr="00A7123E">
              <w:rPr>
                <w:color w:val="002060"/>
              </w:rPr>
              <w:t xml:space="preserve">(PIANACCIO) </w:t>
            </w:r>
          </w:p>
        </w:tc>
        <w:tc>
          <w:tcPr>
            <w:tcW w:w="800" w:type="dxa"/>
            <w:tcMar>
              <w:top w:w="20" w:type="dxa"/>
              <w:left w:w="20" w:type="dxa"/>
              <w:bottom w:w="20" w:type="dxa"/>
              <w:right w:w="20" w:type="dxa"/>
            </w:tcMar>
            <w:vAlign w:val="center"/>
            <w:hideMark/>
          </w:tcPr>
          <w:p w14:paraId="3C30F245"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3CCB12D0" w14:textId="77777777" w:rsidR="001B61AF" w:rsidRPr="00A7123E" w:rsidRDefault="001B61AF" w:rsidP="001B2823">
            <w:pPr>
              <w:pStyle w:val="movimento"/>
              <w:rPr>
                <w:color w:val="002060"/>
              </w:rPr>
            </w:pPr>
            <w:r w:rsidRPr="00A7123E">
              <w:rPr>
                <w:color w:val="002060"/>
              </w:rPr>
              <w:t>MONTEFERRANTE GIUSEPPE GABRIE</w:t>
            </w:r>
          </w:p>
        </w:tc>
        <w:tc>
          <w:tcPr>
            <w:tcW w:w="2200" w:type="dxa"/>
            <w:tcMar>
              <w:top w:w="20" w:type="dxa"/>
              <w:left w:w="20" w:type="dxa"/>
              <w:bottom w:w="20" w:type="dxa"/>
              <w:right w:w="20" w:type="dxa"/>
            </w:tcMar>
            <w:vAlign w:val="center"/>
            <w:hideMark/>
          </w:tcPr>
          <w:p w14:paraId="559D95EB" w14:textId="77777777" w:rsidR="001B61AF" w:rsidRPr="00A7123E" w:rsidRDefault="001B61AF" w:rsidP="001B2823">
            <w:pPr>
              <w:pStyle w:val="movimento2"/>
              <w:rPr>
                <w:color w:val="002060"/>
              </w:rPr>
            </w:pPr>
            <w:r w:rsidRPr="00A7123E">
              <w:rPr>
                <w:color w:val="002060"/>
              </w:rPr>
              <w:t xml:space="preserve">(SAN BIAGIO) </w:t>
            </w:r>
          </w:p>
        </w:tc>
      </w:tr>
      <w:tr w:rsidR="001B61AF" w:rsidRPr="00A7123E" w14:paraId="33F45E09" w14:textId="77777777" w:rsidTr="001B2823">
        <w:tc>
          <w:tcPr>
            <w:tcW w:w="2200" w:type="dxa"/>
            <w:tcMar>
              <w:top w:w="20" w:type="dxa"/>
              <w:left w:w="20" w:type="dxa"/>
              <w:bottom w:w="20" w:type="dxa"/>
              <w:right w:w="20" w:type="dxa"/>
            </w:tcMar>
            <w:vAlign w:val="center"/>
            <w:hideMark/>
          </w:tcPr>
          <w:p w14:paraId="5C302C3B" w14:textId="77777777" w:rsidR="001B61AF" w:rsidRPr="00A7123E" w:rsidRDefault="001B61AF" w:rsidP="001B2823">
            <w:pPr>
              <w:pStyle w:val="movimento"/>
              <w:rPr>
                <w:color w:val="002060"/>
              </w:rPr>
            </w:pPr>
            <w:r w:rsidRPr="00A7123E">
              <w:rPr>
                <w:color w:val="002060"/>
              </w:rPr>
              <w:t>BONCI LEONARDO</w:t>
            </w:r>
          </w:p>
        </w:tc>
        <w:tc>
          <w:tcPr>
            <w:tcW w:w="2200" w:type="dxa"/>
            <w:tcMar>
              <w:top w:w="20" w:type="dxa"/>
              <w:left w:w="20" w:type="dxa"/>
              <w:bottom w:w="20" w:type="dxa"/>
              <w:right w:w="20" w:type="dxa"/>
            </w:tcMar>
            <w:vAlign w:val="center"/>
            <w:hideMark/>
          </w:tcPr>
          <w:p w14:paraId="3F1DC241" w14:textId="77777777" w:rsidR="001B61AF" w:rsidRPr="00A7123E" w:rsidRDefault="001B61AF" w:rsidP="001B2823">
            <w:pPr>
              <w:pStyle w:val="movimento2"/>
              <w:rPr>
                <w:color w:val="002060"/>
              </w:rPr>
            </w:pPr>
            <w:r w:rsidRPr="00A7123E">
              <w:rPr>
                <w:color w:val="002060"/>
              </w:rPr>
              <w:t xml:space="preserve">(SAN SEVERINO MARCHE) </w:t>
            </w:r>
          </w:p>
        </w:tc>
        <w:tc>
          <w:tcPr>
            <w:tcW w:w="800" w:type="dxa"/>
            <w:tcMar>
              <w:top w:w="20" w:type="dxa"/>
              <w:left w:w="20" w:type="dxa"/>
              <w:bottom w:w="20" w:type="dxa"/>
              <w:right w:w="20" w:type="dxa"/>
            </w:tcMar>
            <w:vAlign w:val="center"/>
            <w:hideMark/>
          </w:tcPr>
          <w:p w14:paraId="73B203E3"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F4C1839"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754A06D0" w14:textId="77777777" w:rsidR="001B61AF" w:rsidRPr="00A7123E" w:rsidRDefault="001B61AF" w:rsidP="001B2823">
            <w:pPr>
              <w:pStyle w:val="movimento2"/>
              <w:rPr>
                <w:color w:val="002060"/>
              </w:rPr>
            </w:pPr>
            <w:r w:rsidRPr="00A7123E">
              <w:rPr>
                <w:color w:val="002060"/>
              </w:rPr>
              <w:t> </w:t>
            </w:r>
          </w:p>
        </w:tc>
      </w:tr>
    </w:tbl>
    <w:p w14:paraId="40C85E81" w14:textId="77777777" w:rsidR="001B61AF" w:rsidRPr="00A7123E" w:rsidRDefault="001B61AF" w:rsidP="001B61AF">
      <w:pPr>
        <w:pStyle w:val="titolo20"/>
        <w:rPr>
          <w:rFonts w:eastAsiaTheme="minorEastAsia"/>
          <w:color w:val="002060"/>
        </w:rPr>
      </w:pPr>
      <w:r w:rsidRPr="00A7123E">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012C871B" w14:textId="77777777" w:rsidTr="001B2823">
        <w:tc>
          <w:tcPr>
            <w:tcW w:w="2200" w:type="dxa"/>
            <w:tcMar>
              <w:top w:w="20" w:type="dxa"/>
              <w:left w:w="20" w:type="dxa"/>
              <w:bottom w:w="20" w:type="dxa"/>
              <w:right w:w="20" w:type="dxa"/>
            </w:tcMar>
            <w:vAlign w:val="center"/>
            <w:hideMark/>
          </w:tcPr>
          <w:p w14:paraId="61DE4F88" w14:textId="77777777" w:rsidR="001B61AF" w:rsidRPr="00A7123E" w:rsidRDefault="001B61AF" w:rsidP="001B2823">
            <w:pPr>
              <w:pStyle w:val="movimento"/>
              <w:rPr>
                <w:color w:val="002060"/>
              </w:rPr>
            </w:pPr>
            <w:r w:rsidRPr="00A7123E">
              <w:rPr>
                <w:color w:val="002060"/>
              </w:rPr>
              <w:t>TOMASSINI LUCA</w:t>
            </w:r>
          </w:p>
        </w:tc>
        <w:tc>
          <w:tcPr>
            <w:tcW w:w="2200" w:type="dxa"/>
            <w:tcMar>
              <w:top w:w="20" w:type="dxa"/>
              <w:left w:w="20" w:type="dxa"/>
              <w:bottom w:w="20" w:type="dxa"/>
              <w:right w:w="20" w:type="dxa"/>
            </w:tcMar>
            <w:vAlign w:val="center"/>
            <w:hideMark/>
          </w:tcPr>
          <w:p w14:paraId="289DF7FD" w14:textId="77777777" w:rsidR="001B61AF" w:rsidRPr="00A7123E" w:rsidRDefault="001B61AF" w:rsidP="001B2823">
            <w:pPr>
              <w:pStyle w:val="movimento2"/>
              <w:rPr>
                <w:color w:val="002060"/>
              </w:rPr>
            </w:pPr>
            <w:r w:rsidRPr="00A7123E">
              <w:rPr>
                <w:color w:val="002060"/>
              </w:rPr>
              <w:t xml:space="preserve">(GIOVANI SANT IPPOLITO) </w:t>
            </w:r>
          </w:p>
        </w:tc>
        <w:tc>
          <w:tcPr>
            <w:tcW w:w="800" w:type="dxa"/>
            <w:tcMar>
              <w:top w:w="20" w:type="dxa"/>
              <w:left w:w="20" w:type="dxa"/>
              <w:bottom w:w="20" w:type="dxa"/>
              <w:right w:w="20" w:type="dxa"/>
            </w:tcMar>
            <w:vAlign w:val="center"/>
            <w:hideMark/>
          </w:tcPr>
          <w:p w14:paraId="4F3F67BF"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E7BE520"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211D532" w14:textId="77777777" w:rsidR="001B61AF" w:rsidRPr="00A7123E" w:rsidRDefault="001B61AF" w:rsidP="001B2823">
            <w:pPr>
              <w:pStyle w:val="movimento2"/>
              <w:rPr>
                <w:color w:val="002060"/>
              </w:rPr>
            </w:pPr>
            <w:r w:rsidRPr="00A7123E">
              <w:rPr>
                <w:color w:val="002060"/>
              </w:rPr>
              <w:t> </w:t>
            </w:r>
          </w:p>
        </w:tc>
      </w:tr>
    </w:tbl>
    <w:p w14:paraId="2447C32C" w14:textId="77777777" w:rsidR="001B61AF" w:rsidRPr="00A7123E" w:rsidRDefault="001B61AF" w:rsidP="001B61AF">
      <w:pPr>
        <w:pStyle w:val="titolo20"/>
        <w:rPr>
          <w:rFonts w:eastAsiaTheme="minorEastAsia"/>
          <w:color w:val="002060"/>
        </w:rPr>
      </w:pPr>
      <w:r w:rsidRPr="00A7123E">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1927C2F6" w14:textId="77777777" w:rsidTr="001B2823">
        <w:tc>
          <w:tcPr>
            <w:tcW w:w="2200" w:type="dxa"/>
            <w:tcMar>
              <w:top w:w="20" w:type="dxa"/>
              <w:left w:w="20" w:type="dxa"/>
              <w:bottom w:w="20" w:type="dxa"/>
              <w:right w:w="20" w:type="dxa"/>
            </w:tcMar>
            <w:vAlign w:val="center"/>
            <w:hideMark/>
          </w:tcPr>
          <w:p w14:paraId="70172779" w14:textId="77777777" w:rsidR="001B61AF" w:rsidRPr="00A7123E" w:rsidRDefault="001B61AF" w:rsidP="001B2823">
            <w:pPr>
              <w:pStyle w:val="movimento"/>
              <w:rPr>
                <w:color w:val="002060"/>
              </w:rPr>
            </w:pPr>
            <w:r w:rsidRPr="00A7123E">
              <w:rPr>
                <w:color w:val="002060"/>
              </w:rPr>
              <w:t>CALZETTA RICCARDO</w:t>
            </w:r>
          </w:p>
        </w:tc>
        <w:tc>
          <w:tcPr>
            <w:tcW w:w="2200" w:type="dxa"/>
            <w:tcMar>
              <w:top w:w="20" w:type="dxa"/>
              <w:left w:w="20" w:type="dxa"/>
              <w:bottom w:w="20" w:type="dxa"/>
              <w:right w:w="20" w:type="dxa"/>
            </w:tcMar>
            <w:vAlign w:val="center"/>
            <w:hideMark/>
          </w:tcPr>
          <w:p w14:paraId="43523868" w14:textId="77777777" w:rsidR="001B61AF" w:rsidRPr="00A7123E" w:rsidRDefault="001B61AF" w:rsidP="001B2823">
            <w:pPr>
              <w:pStyle w:val="movimento2"/>
              <w:rPr>
                <w:color w:val="002060"/>
              </w:rPr>
            </w:pPr>
            <w:r w:rsidRPr="00A7123E">
              <w:rPr>
                <w:color w:val="002060"/>
              </w:rPr>
              <w:t xml:space="preserve">(FUTSAL CASTELRAIMONDO) </w:t>
            </w:r>
          </w:p>
        </w:tc>
        <w:tc>
          <w:tcPr>
            <w:tcW w:w="800" w:type="dxa"/>
            <w:tcMar>
              <w:top w:w="20" w:type="dxa"/>
              <w:left w:w="20" w:type="dxa"/>
              <w:bottom w:w="20" w:type="dxa"/>
              <w:right w:w="20" w:type="dxa"/>
            </w:tcMar>
            <w:vAlign w:val="center"/>
            <w:hideMark/>
          </w:tcPr>
          <w:p w14:paraId="444AB364"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0D0D35B"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6648FD3C" w14:textId="77777777" w:rsidR="001B61AF" w:rsidRPr="00A7123E" w:rsidRDefault="001B61AF" w:rsidP="001B2823">
            <w:pPr>
              <w:pStyle w:val="movimento2"/>
              <w:rPr>
                <w:color w:val="002060"/>
              </w:rPr>
            </w:pPr>
            <w:r w:rsidRPr="00A7123E">
              <w:rPr>
                <w:color w:val="002060"/>
              </w:rPr>
              <w:t> </w:t>
            </w:r>
          </w:p>
        </w:tc>
      </w:tr>
    </w:tbl>
    <w:p w14:paraId="256F2658" w14:textId="77777777" w:rsidR="001B61AF" w:rsidRPr="00A7123E" w:rsidRDefault="001B61AF" w:rsidP="001B61AF">
      <w:pPr>
        <w:pStyle w:val="titolo20"/>
        <w:rPr>
          <w:rFonts w:eastAsiaTheme="minorEastAsia"/>
          <w:color w:val="002060"/>
        </w:rPr>
      </w:pPr>
      <w:r w:rsidRPr="00A7123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41721006" w14:textId="77777777" w:rsidTr="001B2823">
        <w:tc>
          <w:tcPr>
            <w:tcW w:w="2200" w:type="dxa"/>
            <w:tcMar>
              <w:top w:w="20" w:type="dxa"/>
              <w:left w:w="20" w:type="dxa"/>
              <w:bottom w:w="20" w:type="dxa"/>
              <w:right w:w="20" w:type="dxa"/>
            </w:tcMar>
            <w:vAlign w:val="center"/>
            <w:hideMark/>
          </w:tcPr>
          <w:p w14:paraId="341EC2AE" w14:textId="77777777" w:rsidR="001B61AF" w:rsidRPr="00A7123E" w:rsidRDefault="001B61AF" w:rsidP="001B2823">
            <w:pPr>
              <w:pStyle w:val="movimento"/>
              <w:rPr>
                <w:color w:val="002060"/>
              </w:rPr>
            </w:pPr>
            <w:r w:rsidRPr="00A7123E">
              <w:rPr>
                <w:color w:val="002060"/>
              </w:rPr>
              <w:t>IESARI MATTEO</w:t>
            </w:r>
          </w:p>
        </w:tc>
        <w:tc>
          <w:tcPr>
            <w:tcW w:w="2200" w:type="dxa"/>
            <w:tcMar>
              <w:top w:w="20" w:type="dxa"/>
              <w:left w:w="20" w:type="dxa"/>
              <w:bottom w:w="20" w:type="dxa"/>
              <w:right w:w="20" w:type="dxa"/>
            </w:tcMar>
            <w:vAlign w:val="center"/>
            <w:hideMark/>
          </w:tcPr>
          <w:p w14:paraId="1B1F5658" w14:textId="77777777" w:rsidR="001B61AF" w:rsidRPr="00A7123E" w:rsidRDefault="001B61AF" w:rsidP="001B2823">
            <w:pPr>
              <w:pStyle w:val="movimento2"/>
              <w:rPr>
                <w:color w:val="002060"/>
              </w:rPr>
            </w:pPr>
            <w:r w:rsidRPr="00A7123E">
              <w:rPr>
                <w:color w:val="002060"/>
              </w:rPr>
              <w:t xml:space="preserve">(AURORA TREIA) </w:t>
            </w:r>
          </w:p>
        </w:tc>
        <w:tc>
          <w:tcPr>
            <w:tcW w:w="800" w:type="dxa"/>
            <w:tcMar>
              <w:top w:w="20" w:type="dxa"/>
              <w:left w:w="20" w:type="dxa"/>
              <w:bottom w:w="20" w:type="dxa"/>
              <w:right w:w="20" w:type="dxa"/>
            </w:tcMar>
            <w:vAlign w:val="center"/>
            <w:hideMark/>
          </w:tcPr>
          <w:p w14:paraId="1C402C3D"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64EDD176" w14:textId="77777777" w:rsidR="001B61AF" w:rsidRPr="00A7123E" w:rsidRDefault="001B61AF" w:rsidP="001B2823">
            <w:pPr>
              <w:pStyle w:val="movimento"/>
              <w:rPr>
                <w:color w:val="002060"/>
              </w:rPr>
            </w:pPr>
            <w:r w:rsidRPr="00A7123E">
              <w:rPr>
                <w:color w:val="002060"/>
              </w:rPr>
              <w:t>BROGLIA DAVID</w:t>
            </w:r>
          </w:p>
        </w:tc>
        <w:tc>
          <w:tcPr>
            <w:tcW w:w="2200" w:type="dxa"/>
            <w:tcMar>
              <w:top w:w="20" w:type="dxa"/>
              <w:left w:w="20" w:type="dxa"/>
              <w:bottom w:w="20" w:type="dxa"/>
              <w:right w:w="20" w:type="dxa"/>
            </w:tcMar>
            <w:vAlign w:val="center"/>
            <w:hideMark/>
          </w:tcPr>
          <w:p w14:paraId="128989A4" w14:textId="77777777" w:rsidR="001B61AF" w:rsidRPr="00A7123E" w:rsidRDefault="001B61AF" w:rsidP="001B2823">
            <w:pPr>
              <w:pStyle w:val="movimento2"/>
              <w:rPr>
                <w:color w:val="002060"/>
              </w:rPr>
            </w:pPr>
            <w:r w:rsidRPr="00A7123E">
              <w:rPr>
                <w:color w:val="002060"/>
              </w:rPr>
              <w:t xml:space="preserve">(FIGHT BULLS CORRIDONIA) </w:t>
            </w:r>
          </w:p>
        </w:tc>
      </w:tr>
      <w:tr w:rsidR="001B61AF" w:rsidRPr="00A7123E" w14:paraId="20535DCD" w14:textId="77777777" w:rsidTr="001B2823">
        <w:tc>
          <w:tcPr>
            <w:tcW w:w="2200" w:type="dxa"/>
            <w:tcMar>
              <w:top w:w="20" w:type="dxa"/>
              <w:left w:w="20" w:type="dxa"/>
              <w:bottom w:w="20" w:type="dxa"/>
              <w:right w:w="20" w:type="dxa"/>
            </w:tcMar>
            <w:vAlign w:val="center"/>
            <w:hideMark/>
          </w:tcPr>
          <w:p w14:paraId="4FDD9FE7" w14:textId="77777777" w:rsidR="001B61AF" w:rsidRPr="00A7123E" w:rsidRDefault="001B61AF" w:rsidP="001B2823">
            <w:pPr>
              <w:pStyle w:val="movimento"/>
              <w:rPr>
                <w:color w:val="002060"/>
              </w:rPr>
            </w:pPr>
            <w:r w:rsidRPr="00A7123E">
              <w:rPr>
                <w:color w:val="002060"/>
              </w:rPr>
              <w:t>MENCARELLI MICHELE</w:t>
            </w:r>
          </w:p>
        </w:tc>
        <w:tc>
          <w:tcPr>
            <w:tcW w:w="2200" w:type="dxa"/>
            <w:tcMar>
              <w:top w:w="20" w:type="dxa"/>
              <w:left w:w="20" w:type="dxa"/>
              <w:bottom w:w="20" w:type="dxa"/>
              <w:right w:w="20" w:type="dxa"/>
            </w:tcMar>
            <w:vAlign w:val="center"/>
            <w:hideMark/>
          </w:tcPr>
          <w:p w14:paraId="044C4613" w14:textId="77777777" w:rsidR="001B61AF" w:rsidRPr="00A7123E" w:rsidRDefault="001B61AF" w:rsidP="001B2823">
            <w:pPr>
              <w:pStyle w:val="movimento2"/>
              <w:rPr>
                <w:color w:val="002060"/>
              </w:rPr>
            </w:pPr>
            <w:r w:rsidRPr="00A7123E">
              <w:rPr>
                <w:color w:val="002060"/>
              </w:rPr>
              <w:t xml:space="preserve">(GIOVANI SANT IPPOLITO) </w:t>
            </w:r>
          </w:p>
        </w:tc>
        <w:tc>
          <w:tcPr>
            <w:tcW w:w="800" w:type="dxa"/>
            <w:tcMar>
              <w:top w:w="20" w:type="dxa"/>
              <w:left w:w="20" w:type="dxa"/>
              <w:bottom w:w="20" w:type="dxa"/>
              <w:right w:w="20" w:type="dxa"/>
            </w:tcMar>
            <w:vAlign w:val="center"/>
            <w:hideMark/>
          </w:tcPr>
          <w:p w14:paraId="7D29029E"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29565EB0" w14:textId="77777777" w:rsidR="001B61AF" w:rsidRPr="00A7123E" w:rsidRDefault="001B61AF" w:rsidP="001B2823">
            <w:pPr>
              <w:pStyle w:val="movimento"/>
              <w:rPr>
                <w:color w:val="002060"/>
              </w:rPr>
            </w:pPr>
            <w:r w:rsidRPr="00A7123E">
              <w:rPr>
                <w:color w:val="002060"/>
              </w:rPr>
              <w:t>CONTENTO MATTIA</w:t>
            </w:r>
          </w:p>
        </w:tc>
        <w:tc>
          <w:tcPr>
            <w:tcW w:w="2200" w:type="dxa"/>
            <w:tcMar>
              <w:top w:w="20" w:type="dxa"/>
              <w:left w:w="20" w:type="dxa"/>
              <w:bottom w:w="20" w:type="dxa"/>
              <w:right w:w="20" w:type="dxa"/>
            </w:tcMar>
            <w:vAlign w:val="center"/>
            <w:hideMark/>
          </w:tcPr>
          <w:p w14:paraId="717B4001" w14:textId="77777777" w:rsidR="001B61AF" w:rsidRPr="00A7123E" w:rsidRDefault="001B61AF" w:rsidP="001B2823">
            <w:pPr>
              <w:pStyle w:val="movimento2"/>
              <w:rPr>
                <w:color w:val="002060"/>
              </w:rPr>
            </w:pPr>
            <w:r w:rsidRPr="00A7123E">
              <w:rPr>
                <w:color w:val="002060"/>
              </w:rPr>
              <w:t xml:space="preserve">(SAN BIAGIO) </w:t>
            </w:r>
          </w:p>
        </w:tc>
      </w:tr>
    </w:tbl>
    <w:p w14:paraId="3942497B" w14:textId="77777777" w:rsidR="001B61AF" w:rsidRPr="00A7123E" w:rsidRDefault="001B61AF" w:rsidP="001B61AF">
      <w:pPr>
        <w:pStyle w:val="titolo20"/>
        <w:rPr>
          <w:rFonts w:eastAsiaTheme="minorEastAsia"/>
          <w:color w:val="002060"/>
        </w:rPr>
      </w:pPr>
      <w:r w:rsidRPr="00A7123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70C44E4B" w14:textId="77777777" w:rsidTr="001B2823">
        <w:tc>
          <w:tcPr>
            <w:tcW w:w="2200" w:type="dxa"/>
            <w:tcMar>
              <w:top w:w="20" w:type="dxa"/>
              <w:left w:w="20" w:type="dxa"/>
              <w:bottom w:w="20" w:type="dxa"/>
              <w:right w:w="20" w:type="dxa"/>
            </w:tcMar>
            <w:vAlign w:val="center"/>
            <w:hideMark/>
          </w:tcPr>
          <w:p w14:paraId="3F09BC84" w14:textId="77777777" w:rsidR="001B61AF" w:rsidRPr="00A7123E" w:rsidRDefault="001B61AF" w:rsidP="001B2823">
            <w:pPr>
              <w:pStyle w:val="movimento"/>
              <w:rPr>
                <w:color w:val="002060"/>
              </w:rPr>
            </w:pPr>
            <w:r w:rsidRPr="00A7123E">
              <w:rPr>
                <w:color w:val="002060"/>
              </w:rPr>
              <w:t>MARROCCHI RICCARDO</w:t>
            </w:r>
          </w:p>
        </w:tc>
        <w:tc>
          <w:tcPr>
            <w:tcW w:w="2200" w:type="dxa"/>
            <w:tcMar>
              <w:top w:w="20" w:type="dxa"/>
              <w:left w:w="20" w:type="dxa"/>
              <w:bottom w:w="20" w:type="dxa"/>
              <w:right w:w="20" w:type="dxa"/>
            </w:tcMar>
            <w:vAlign w:val="center"/>
            <w:hideMark/>
          </w:tcPr>
          <w:p w14:paraId="7391DCB5" w14:textId="77777777" w:rsidR="001B61AF" w:rsidRPr="00A7123E" w:rsidRDefault="001B61AF" w:rsidP="001B2823">
            <w:pPr>
              <w:pStyle w:val="movimento2"/>
              <w:rPr>
                <w:color w:val="002060"/>
              </w:rPr>
            </w:pPr>
            <w:r w:rsidRPr="00A7123E">
              <w:rPr>
                <w:color w:val="002060"/>
              </w:rPr>
              <w:t xml:space="preserve">(AVENALE) </w:t>
            </w:r>
          </w:p>
        </w:tc>
        <w:tc>
          <w:tcPr>
            <w:tcW w:w="800" w:type="dxa"/>
            <w:tcMar>
              <w:top w:w="20" w:type="dxa"/>
              <w:left w:w="20" w:type="dxa"/>
              <w:bottom w:w="20" w:type="dxa"/>
              <w:right w:w="20" w:type="dxa"/>
            </w:tcMar>
            <w:vAlign w:val="center"/>
            <w:hideMark/>
          </w:tcPr>
          <w:p w14:paraId="3DCCF3E8"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7AB5D130"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2C270A56" w14:textId="77777777" w:rsidR="001B61AF" w:rsidRPr="00A7123E" w:rsidRDefault="001B61AF" w:rsidP="001B2823">
            <w:pPr>
              <w:pStyle w:val="movimento2"/>
              <w:rPr>
                <w:color w:val="002060"/>
              </w:rPr>
            </w:pPr>
            <w:r w:rsidRPr="00A7123E">
              <w:rPr>
                <w:color w:val="002060"/>
              </w:rPr>
              <w:t> </w:t>
            </w:r>
          </w:p>
        </w:tc>
      </w:tr>
    </w:tbl>
    <w:p w14:paraId="35FC9745" w14:textId="77777777" w:rsidR="001B61AF" w:rsidRPr="00A7123E" w:rsidRDefault="001B61AF" w:rsidP="001B61AF">
      <w:pPr>
        <w:pStyle w:val="titolo20"/>
        <w:rPr>
          <w:rFonts w:eastAsiaTheme="minorEastAsia"/>
          <w:color w:val="002060"/>
        </w:rPr>
      </w:pPr>
      <w:r w:rsidRPr="00A7123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5B72903E" w14:textId="77777777" w:rsidTr="001B2823">
        <w:tc>
          <w:tcPr>
            <w:tcW w:w="2200" w:type="dxa"/>
            <w:tcMar>
              <w:top w:w="20" w:type="dxa"/>
              <w:left w:w="20" w:type="dxa"/>
              <w:bottom w:w="20" w:type="dxa"/>
              <w:right w:w="20" w:type="dxa"/>
            </w:tcMar>
            <w:vAlign w:val="center"/>
            <w:hideMark/>
          </w:tcPr>
          <w:p w14:paraId="36440DDB" w14:textId="77777777" w:rsidR="001B61AF" w:rsidRPr="00A7123E" w:rsidRDefault="001B61AF" w:rsidP="001B2823">
            <w:pPr>
              <w:pStyle w:val="movimento"/>
              <w:rPr>
                <w:color w:val="002060"/>
              </w:rPr>
            </w:pPr>
            <w:r w:rsidRPr="00A7123E">
              <w:rPr>
                <w:color w:val="002060"/>
              </w:rPr>
              <w:t>FEROCE ROBERTO</w:t>
            </w:r>
          </w:p>
        </w:tc>
        <w:tc>
          <w:tcPr>
            <w:tcW w:w="2200" w:type="dxa"/>
            <w:tcMar>
              <w:top w:w="20" w:type="dxa"/>
              <w:left w:w="20" w:type="dxa"/>
              <w:bottom w:w="20" w:type="dxa"/>
              <w:right w:w="20" w:type="dxa"/>
            </w:tcMar>
            <w:vAlign w:val="center"/>
            <w:hideMark/>
          </w:tcPr>
          <w:p w14:paraId="6BD45197" w14:textId="77777777" w:rsidR="001B61AF" w:rsidRPr="00A7123E" w:rsidRDefault="001B61AF" w:rsidP="001B2823">
            <w:pPr>
              <w:pStyle w:val="movimento2"/>
              <w:rPr>
                <w:color w:val="002060"/>
              </w:rPr>
            </w:pPr>
            <w:r w:rsidRPr="00A7123E">
              <w:rPr>
                <w:color w:val="002060"/>
              </w:rPr>
              <w:t xml:space="preserve">(BORGOROSSO TOLENTINO) </w:t>
            </w:r>
          </w:p>
        </w:tc>
        <w:tc>
          <w:tcPr>
            <w:tcW w:w="800" w:type="dxa"/>
            <w:tcMar>
              <w:top w:w="20" w:type="dxa"/>
              <w:left w:w="20" w:type="dxa"/>
              <w:bottom w:w="20" w:type="dxa"/>
              <w:right w:w="20" w:type="dxa"/>
            </w:tcMar>
            <w:vAlign w:val="center"/>
            <w:hideMark/>
          </w:tcPr>
          <w:p w14:paraId="4B4AEF30"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14C6DC7B" w14:textId="77777777" w:rsidR="001B61AF" w:rsidRPr="00A7123E" w:rsidRDefault="001B61AF" w:rsidP="001B2823">
            <w:pPr>
              <w:pStyle w:val="movimento"/>
              <w:rPr>
                <w:color w:val="002060"/>
              </w:rPr>
            </w:pPr>
            <w:r w:rsidRPr="00A7123E">
              <w:rPr>
                <w:color w:val="002060"/>
              </w:rPr>
              <w:t>TERRA PIETRO MARIA</w:t>
            </w:r>
          </w:p>
        </w:tc>
        <w:tc>
          <w:tcPr>
            <w:tcW w:w="2200" w:type="dxa"/>
            <w:tcMar>
              <w:top w:w="20" w:type="dxa"/>
              <w:left w:w="20" w:type="dxa"/>
              <w:bottom w:w="20" w:type="dxa"/>
              <w:right w:w="20" w:type="dxa"/>
            </w:tcMar>
            <w:vAlign w:val="center"/>
            <w:hideMark/>
          </w:tcPr>
          <w:p w14:paraId="2C051E92" w14:textId="77777777" w:rsidR="001B61AF" w:rsidRPr="00A7123E" w:rsidRDefault="001B61AF" w:rsidP="001B2823">
            <w:pPr>
              <w:pStyle w:val="movimento2"/>
              <w:rPr>
                <w:color w:val="002060"/>
              </w:rPr>
            </w:pPr>
            <w:r w:rsidRPr="00A7123E">
              <w:rPr>
                <w:color w:val="002060"/>
              </w:rPr>
              <w:t xml:space="preserve">(CALCETTO NUMANA) </w:t>
            </w:r>
          </w:p>
        </w:tc>
      </w:tr>
      <w:tr w:rsidR="001B61AF" w:rsidRPr="00A7123E" w14:paraId="61A4CBCC" w14:textId="77777777" w:rsidTr="001B2823">
        <w:tc>
          <w:tcPr>
            <w:tcW w:w="2200" w:type="dxa"/>
            <w:tcMar>
              <w:top w:w="20" w:type="dxa"/>
              <w:left w:w="20" w:type="dxa"/>
              <w:bottom w:w="20" w:type="dxa"/>
              <w:right w:w="20" w:type="dxa"/>
            </w:tcMar>
            <w:vAlign w:val="center"/>
            <w:hideMark/>
          </w:tcPr>
          <w:p w14:paraId="5514861F" w14:textId="77777777" w:rsidR="001B61AF" w:rsidRPr="00A7123E" w:rsidRDefault="001B61AF" w:rsidP="001B2823">
            <w:pPr>
              <w:pStyle w:val="movimento"/>
              <w:rPr>
                <w:color w:val="002060"/>
              </w:rPr>
            </w:pPr>
            <w:r w:rsidRPr="00A7123E">
              <w:rPr>
                <w:color w:val="002060"/>
              </w:rPr>
              <w:t>CENTONZE MICHELE</w:t>
            </w:r>
          </w:p>
        </w:tc>
        <w:tc>
          <w:tcPr>
            <w:tcW w:w="2200" w:type="dxa"/>
            <w:tcMar>
              <w:top w:w="20" w:type="dxa"/>
              <w:left w:w="20" w:type="dxa"/>
              <w:bottom w:w="20" w:type="dxa"/>
              <w:right w:w="20" w:type="dxa"/>
            </w:tcMar>
            <w:vAlign w:val="center"/>
            <w:hideMark/>
          </w:tcPr>
          <w:p w14:paraId="0F6A26CF" w14:textId="77777777" w:rsidR="001B61AF" w:rsidRPr="00A7123E" w:rsidRDefault="001B61AF" w:rsidP="001B2823">
            <w:pPr>
              <w:pStyle w:val="movimento2"/>
              <w:rPr>
                <w:color w:val="002060"/>
              </w:rPr>
            </w:pPr>
            <w:r w:rsidRPr="00A7123E">
              <w:rPr>
                <w:color w:val="002060"/>
              </w:rPr>
              <w:t xml:space="preserve">(DINAMIS 1990) </w:t>
            </w:r>
          </w:p>
        </w:tc>
        <w:tc>
          <w:tcPr>
            <w:tcW w:w="800" w:type="dxa"/>
            <w:tcMar>
              <w:top w:w="20" w:type="dxa"/>
              <w:left w:w="20" w:type="dxa"/>
              <w:bottom w:w="20" w:type="dxa"/>
              <w:right w:w="20" w:type="dxa"/>
            </w:tcMar>
            <w:vAlign w:val="center"/>
            <w:hideMark/>
          </w:tcPr>
          <w:p w14:paraId="765F9AFA"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CC96979" w14:textId="77777777" w:rsidR="001B61AF" w:rsidRPr="00A7123E" w:rsidRDefault="001B61AF" w:rsidP="001B2823">
            <w:pPr>
              <w:pStyle w:val="movimento"/>
              <w:rPr>
                <w:color w:val="002060"/>
              </w:rPr>
            </w:pPr>
            <w:r w:rsidRPr="00A7123E">
              <w:rPr>
                <w:color w:val="002060"/>
              </w:rPr>
              <w:t>RONGAI GABRIELE</w:t>
            </w:r>
          </w:p>
        </w:tc>
        <w:tc>
          <w:tcPr>
            <w:tcW w:w="2200" w:type="dxa"/>
            <w:tcMar>
              <w:top w:w="20" w:type="dxa"/>
              <w:left w:w="20" w:type="dxa"/>
              <w:bottom w:w="20" w:type="dxa"/>
              <w:right w:w="20" w:type="dxa"/>
            </w:tcMar>
            <w:vAlign w:val="center"/>
            <w:hideMark/>
          </w:tcPr>
          <w:p w14:paraId="65E01C26" w14:textId="77777777" w:rsidR="001B61AF" w:rsidRPr="00A7123E" w:rsidRDefault="001B61AF" w:rsidP="001B2823">
            <w:pPr>
              <w:pStyle w:val="movimento2"/>
              <w:rPr>
                <w:color w:val="002060"/>
              </w:rPr>
            </w:pPr>
            <w:r w:rsidRPr="00A7123E">
              <w:rPr>
                <w:color w:val="002060"/>
              </w:rPr>
              <w:t xml:space="preserve">(VERBENA C5 ANCONA) </w:t>
            </w:r>
          </w:p>
        </w:tc>
      </w:tr>
    </w:tbl>
    <w:p w14:paraId="0A2B43D4" w14:textId="77777777" w:rsidR="001B61AF" w:rsidRPr="00A7123E" w:rsidRDefault="001B61AF" w:rsidP="001B61AF">
      <w:pPr>
        <w:pStyle w:val="titolo20"/>
        <w:rPr>
          <w:rFonts w:eastAsiaTheme="minorEastAsia"/>
          <w:color w:val="002060"/>
        </w:rPr>
      </w:pPr>
      <w:r w:rsidRPr="00A7123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5017DD41" w14:textId="77777777" w:rsidTr="001B2823">
        <w:tc>
          <w:tcPr>
            <w:tcW w:w="2200" w:type="dxa"/>
            <w:tcMar>
              <w:top w:w="20" w:type="dxa"/>
              <w:left w:w="20" w:type="dxa"/>
              <w:bottom w:w="20" w:type="dxa"/>
              <w:right w:w="20" w:type="dxa"/>
            </w:tcMar>
            <w:vAlign w:val="center"/>
            <w:hideMark/>
          </w:tcPr>
          <w:p w14:paraId="38D5D304" w14:textId="77777777" w:rsidR="001B61AF" w:rsidRPr="00A7123E" w:rsidRDefault="001B61AF" w:rsidP="001B2823">
            <w:pPr>
              <w:pStyle w:val="movimento"/>
              <w:rPr>
                <w:color w:val="002060"/>
              </w:rPr>
            </w:pPr>
            <w:r w:rsidRPr="00A7123E">
              <w:rPr>
                <w:color w:val="002060"/>
              </w:rPr>
              <w:t>CONTI MATTIA</w:t>
            </w:r>
          </w:p>
        </w:tc>
        <w:tc>
          <w:tcPr>
            <w:tcW w:w="2200" w:type="dxa"/>
            <w:tcMar>
              <w:top w:w="20" w:type="dxa"/>
              <w:left w:w="20" w:type="dxa"/>
              <w:bottom w:w="20" w:type="dxa"/>
              <w:right w:w="20" w:type="dxa"/>
            </w:tcMar>
            <w:vAlign w:val="center"/>
            <w:hideMark/>
          </w:tcPr>
          <w:p w14:paraId="7E0D005D" w14:textId="77777777" w:rsidR="001B61AF" w:rsidRPr="00A7123E" w:rsidRDefault="001B61AF" w:rsidP="001B2823">
            <w:pPr>
              <w:pStyle w:val="movimento2"/>
              <w:rPr>
                <w:color w:val="002060"/>
              </w:rPr>
            </w:pPr>
            <w:r w:rsidRPr="00A7123E">
              <w:rPr>
                <w:color w:val="002060"/>
              </w:rPr>
              <w:t>(</w:t>
            </w:r>
            <w:proofErr w:type="gramStart"/>
            <w:r w:rsidRPr="00A7123E">
              <w:rPr>
                <w:color w:val="002060"/>
              </w:rPr>
              <w:t>CITTA</w:t>
            </w:r>
            <w:proofErr w:type="gramEnd"/>
            <w:r w:rsidRPr="00A7123E">
              <w:rPr>
                <w:color w:val="002060"/>
              </w:rPr>
              <w:t xml:space="preserve"> DI OSTRA) </w:t>
            </w:r>
          </w:p>
        </w:tc>
        <w:tc>
          <w:tcPr>
            <w:tcW w:w="800" w:type="dxa"/>
            <w:tcMar>
              <w:top w:w="20" w:type="dxa"/>
              <w:left w:w="20" w:type="dxa"/>
              <w:bottom w:w="20" w:type="dxa"/>
              <w:right w:w="20" w:type="dxa"/>
            </w:tcMar>
            <w:vAlign w:val="center"/>
            <w:hideMark/>
          </w:tcPr>
          <w:p w14:paraId="53D3EDAA"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4517298" w14:textId="77777777" w:rsidR="001B61AF" w:rsidRPr="00A7123E" w:rsidRDefault="001B61AF" w:rsidP="001B2823">
            <w:pPr>
              <w:pStyle w:val="movimento"/>
              <w:rPr>
                <w:color w:val="002060"/>
              </w:rPr>
            </w:pPr>
            <w:r w:rsidRPr="00A7123E">
              <w:rPr>
                <w:color w:val="002060"/>
              </w:rPr>
              <w:t>BERNABEI DIEGO</w:t>
            </w:r>
          </w:p>
        </w:tc>
        <w:tc>
          <w:tcPr>
            <w:tcW w:w="2200" w:type="dxa"/>
            <w:tcMar>
              <w:top w:w="20" w:type="dxa"/>
              <w:left w:w="20" w:type="dxa"/>
              <w:bottom w:w="20" w:type="dxa"/>
              <w:right w:w="20" w:type="dxa"/>
            </w:tcMar>
            <w:vAlign w:val="center"/>
            <w:hideMark/>
          </w:tcPr>
          <w:p w14:paraId="43A5F0E8" w14:textId="77777777" w:rsidR="001B61AF" w:rsidRPr="00A7123E" w:rsidRDefault="001B61AF" w:rsidP="001B2823">
            <w:pPr>
              <w:pStyle w:val="movimento2"/>
              <w:rPr>
                <w:color w:val="002060"/>
              </w:rPr>
            </w:pPr>
            <w:r w:rsidRPr="00A7123E">
              <w:rPr>
                <w:color w:val="002060"/>
              </w:rPr>
              <w:t xml:space="preserve">(FIGHT BULLS CORRIDONIA) </w:t>
            </w:r>
          </w:p>
        </w:tc>
      </w:tr>
      <w:tr w:rsidR="001B61AF" w:rsidRPr="00A7123E" w14:paraId="3E1CD858" w14:textId="77777777" w:rsidTr="001B2823">
        <w:tc>
          <w:tcPr>
            <w:tcW w:w="2200" w:type="dxa"/>
            <w:tcMar>
              <w:top w:w="20" w:type="dxa"/>
              <w:left w:w="20" w:type="dxa"/>
              <w:bottom w:w="20" w:type="dxa"/>
              <w:right w:w="20" w:type="dxa"/>
            </w:tcMar>
            <w:vAlign w:val="center"/>
            <w:hideMark/>
          </w:tcPr>
          <w:p w14:paraId="3E8FF2CF" w14:textId="77777777" w:rsidR="001B61AF" w:rsidRPr="00A7123E" w:rsidRDefault="001B61AF" w:rsidP="001B2823">
            <w:pPr>
              <w:pStyle w:val="movimento"/>
              <w:rPr>
                <w:color w:val="002060"/>
              </w:rPr>
            </w:pPr>
            <w:r w:rsidRPr="00A7123E">
              <w:rPr>
                <w:color w:val="002060"/>
              </w:rPr>
              <w:t>SILEONI TOMMASO</w:t>
            </w:r>
          </w:p>
        </w:tc>
        <w:tc>
          <w:tcPr>
            <w:tcW w:w="2200" w:type="dxa"/>
            <w:tcMar>
              <w:top w:w="20" w:type="dxa"/>
              <w:left w:w="20" w:type="dxa"/>
              <w:bottom w:w="20" w:type="dxa"/>
              <w:right w:w="20" w:type="dxa"/>
            </w:tcMar>
            <w:vAlign w:val="center"/>
            <w:hideMark/>
          </w:tcPr>
          <w:p w14:paraId="3362D421" w14:textId="77777777" w:rsidR="001B61AF" w:rsidRPr="00A7123E" w:rsidRDefault="001B61AF" w:rsidP="001B2823">
            <w:pPr>
              <w:pStyle w:val="movimento2"/>
              <w:rPr>
                <w:color w:val="002060"/>
              </w:rPr>
            </w:pPr>
            <w:r w:rsidRPr="00A7123E">
              <w:rPr>
                <w:color w:val="002060"/>
              </w:rPr>
              <w:t xml:space="preserve">(FUTSAL SAMBUCHETO) </w:t>
            </w:r>
          </w:p>
        </w:tc>
        <w:tc>
          <w:tcPr>
            <w:tcW w:w="800" w:type="dxa"/>
            <w:tcMar>
              <w:top w:w="20" w:type="dxa"/>
              <w:left w:w="20" w:type="dxa"/>
              <w:bottom w:w="20" w:type="dxa"/>
              <w:right w:w="20" w:type="dxa"/>
            </w:tcMar>
            <w:vAlign w:val="center"/>
            <w:hideMark/>
          </w:tcPr>
          <w:p w14:paraId="7170C329"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DFBFF8C" w14:textId="77777777" w:rsidR="001B61AF" w:rsidRPr="00A7123E" w:rsidRDefault="001B61AF" w:rsidP="001B2823">
            <w:pPr>
              <w:pStyle w:val="movimento"/>
              <w:rPr>
                <w:color w:val="002060"/>
              </w:rPr>
            </w:pPr>
            <w:r w:rsidRPr="00A7123E">
              <w:rPr>
                <w:color w:val="002060"/>
              </w:rPr>
              <w:t>GABBANELLI GIACOMO</w:t>
            </w:r>
          </w:p>
        </w:tc>
        <w:tc>
          <w:tcPr>
            <w:tcW w:w="2200" w:type="dxa"/>
            <w:tcMar>
              <w:top w:w="20" w:type="dxa"/>
              <w:left w:w="20" w:type="dxa"/>
              <w:bottom w:w="20" w:type="dxa"/>
              <w:right w:w="20" w:type="dxa"/>
            </w:tcMar>
            <w:vAlign w:val="center"/>
            <w:hideMark/>
          </w:tcPr>
          <w:p w14:paraId="178756E2" w14:textId="77777777" w:rsidR="001B61AF" w:rsidRPr="00A7123E" w:rsidRDefault="001B61AF" w:rsidP="001B2823">
            <w:pPr>
              <w:pStyle w:val="movimento2"/>
              <w:rPr>
                <w:color w:val="002060"/>
              </w:rPr>
            </w:pPr>
            <w:r w:rsidRPr="00A7123E">
              <w:rPr>
                <w:color w:val="002060"/>
              </w:rPr>
              <w:t xml:space="preserve">(OSIMO FIVE) </w:t>
            </w:r>
          </w:p>
        </w:tc>
      </w:tr>
      <w:tr w:rsidR="001B61AF" w:rsidRPr="00A7123E" w14:paraId="2DAB5FC6" w14:textId="77777777" w:rsidTr="001B2823">
        <w:tc>
          <w:tcPr>
            <w:tcW w:w="2200" w:type="dxa"/>
            <w:tcMar>
              <w:top w:w="20" w:type="dxa"/>
              <w:left w:w="20" w:type="dxa"/>
              <w:bottom w:w="20" w:type="dxa"/>
              <w:right w:w="20" w:type="dxa"/>
            </w:tcMar>
            <w:vAlign w:val="center"/>
            <w:hideMark/>
          </w:tcPr>
          <w:p w14:paraId="73A4834E" w14:textId="77777777" w:rsidR="001B61AF" w:rsidRPr="00A7123E" w:rsidRDefault="001B61AF" w:rsidP="001B2823">
            <w:pPr>
              <w:pStyle w:val="movimento"/>
              <w:rPr>
                <w:color w:val="002060"/>
              </w:rPr>
            </w:pPr>
            <w:r w:rsidRPr="00A7123E">
              <w:rPr>
                <w:color w:val="002060"/>
              </w:rPr>
              <w:t>BATTISTELLI ANDREA</w:t>
            </w:r>
          </w:p>
        </w:tc>
        <w:tc>
          <w:tcPr>
            <w:tcW w:w="2200" w:type="dxa"/>
            <w:tcMar>
              <w:top w:w="20" w:type="dxa"/>
              <w:left w:w="20" w:type="dxa"/>
              <w:bottom w:w="20" w:type="dxa"/>
              <w:right w:w="20" w:type="dxa"/>
            </w:tcMar>
            <w:vAlign w:val="center"/>
            <w:hideMark/>
          </w:tcPr>
          <w:p w14:paraId="094E314A" w14:textId="77777777" w:rsidR="001B61AF" w:rsidRPr="00A7123E" w:rsidRDefault="001B61AF" w:rsidP="001B2823">
            <w:pPr>
              <w:pStyle w:val="movimento2"/>
              <w:rPr>
                <w:color w:val="002060"/>
              </w:rPr>
            </w:pPr>
            <w:r w:rsidRPr="00A7123E">
              <w:rPr>
                <w:color w:val="002060"/>
              </w:rPr>
              <w:t xml:space="preserve">(POL.CAGLI SPORT ASSOCIATI) </w:t>
            </w:r>
          </w:p>
        </w:tc>
        <w:tc>
          <w:tcPr>
            <w:tcW w:w="800" w:type="dxa"/>
            <w:tcMar>
              <w:top w:w="20" w:type="dxa"/>
              <w:left w:w="20" w:type="dxa"/>
              <w:bottom w:w="20" w:type="dxa"/>
              <w:right w:w="20" w:type="dxa"/>
            </w:tcMar>
            <w:vAlign w:val="center"/>
            <w:hideMark/>
          </w:tcPr>
          <w:p w14:paraId="17C59138"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1160C0B4" w14:textId="77777777" w:rsidR="001B61AF" w:rsidRPr="00A7123E" w:rsidRDefault="001B61AF" w:rsidP="001B2823">
            <w:pPr>
              <w:pStyle w:val="movimento"/>
              <w:rPr>
                <w:color w:val="002060"/>
              </w:rPr>
            </w:pPr>
            <w:r w:rsidRPr="00A7123E">
              <w:rPr>
                <w:color w:val="002060"/>
              </w:rPr>
              <w:t>CATALDI ALESSANDRO</w:t>
            </w:r>
          </w:p>
        </w:tc>
        <w:tc>
          <w:tcPr>
            <w:tcW w:w="2200" w:type="dxa"/>
            <w:tcMar>
              <w:top w:w="20" w:type="dxa"/>
              <w:left w:w="20" w:type="dxa"/>
              <w:bottom w:w="20" w:type="dxa"/>
              <w:right w:w="20" w:type="dxa"/>
            </w:tcMar>
            <w:vAlign w:val="center"/>
            <w:hideMark/>
          </w:tcPr>
          <w:p w14:paraId="47CD6513" w14:textId="77777777" w:rsidR="001B61AF" w:rsidRPr="00A7123E" w:rsidRDefault="001B61AF" w:rsidP="001B2823">
            <w:pPr>
              <w:pStyle w:val="movimento2"/>
              <w:rPr>
                <w:color w:val="002060"/>
              </w:rPr>
            </w:pPr>
            <w:r w:rsidRPr="00A7123E">
              <w:rPr>
                <w:color w:val="002060"/>
              </w:rPr>
              <w:t xml:space="preserve">(REAL ANCARIA) </w:t>
            </w:r>
          </w:p>
        </w:tc>
      </w:tr>
      <w:tr w:rsidR="001B61AF" w:rsidRPr="00A7123E" w14:paraId="21045D9E" w14:textId="77777777" w:rsidTr="001B2823">
        <w:tc>
          <w:tcPr>
            <w:tcW w:w="2200" w:type="dxa"/>
            <w:tcMar>
              <w:top w:w="20" w:type="dxa"/>
              <w:left w:w="20" w:type="dxa"/>
              <w:bottom w:w="20" w:type="dxa"/>
              <w:right w:w="20" w:type="dxa"/>
            </w:tcMar>
            <w:vAlign w:val="center"/>
            <w:hideMark/>
          </w:tcPr>
          <w:p w14:paraId="2285E88D" w14:textId="77777777" w:rsidR="001B61AF" w:rsidRPr="00A7123E" w:rsidRDefault="001B61AF" w:rsidP="001B2823">
            <w:pPr>
              <w:pStyle w:val="movimento"/>
              <w:rPr>
                <w:color w:val="002060"/>
              </w:rPr>
            </w:pPr>
            <w:r w:rsidRPr="00A7123E">
              <w:rPr>
                <w:color w:val="002060"/>
              </w:rPr>
              <w:t>DE ANGELIS MATTEO</w:t>
            </w:r>
          </w:p>
        </w:tc>
        <w:tc>
          <w:tcPr>
            <w:tcW w:w="2200" w:type="dxa"/>
            <w:tcMar>
              <w:top w:w="20" w:type="dxa"/>
              <w:left w:w="20" w:type="dxa"/>
              <w:bottom w:w="20" w:type="dxa"/>
              <w:right w:w="20" w:type="dxa"/>
            </w:tcMar>
            <w:vAlign w:val="center"/>
            <w:hideMark/>
          </w:tcPr>
          <w:p w14:paraId="063736DA" w14:textId="77777777" w:rsidR="001B61AF" w:rsidRPr="00A7123E" w:rsidRDefault="001B61AF" w:rsidP="001B2823">
            <w:pPr>
              <w:pStyle w:val="movimento2"/>
              <w:rPr>
                <w:color w:val="002060"/>
              </w:rPr>
            </w:pPr>
            <w:r w:rsidRPr="00A7123E">
              <w:rPr>
                <w:color w:val="002060"/>
              </w:rPr>
              <w:t xml:space="preserve">(REAL SAN GIORGIO) </w:t>
            </w:r>
          </w:p>
        </w:tc>
        <w:tc>
          <w:tcPr>
            <w:tcW w:w="800" w:type="dxa"/>
            <w:tcMar>
              <w:top w:w="20" w:type="dxa"/>
              <w:left w:w="20" w:type="dxa"/>
              <w:bottom w:w="20" w:type="dxa"/>
              <w:right w:w="20" w:type="dxa"/>
            </w:tcMar>
            <w:vAlign w:val="center"/>
            <w:hideMark/>
          </w:tcPr>
          <w:p w14:paraId="0F400391"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25D59843" w14:textId="77777777" w:rsidR="001B61AF" w:rsidRPr="00A7123E" w:rsidRDefault="001B61AF" w:rsidP="001B2823">
            <w:pPr>
              <w:pStyle w:val="movimento"/>
              <w:rPr>
                <w:color w:val="002060"/>
              </w:rPr>
            </w:pPr>
            <w:r w:rsidRPr="00A7123E">
              <w:rPr>
                <w:color w:val="002060"/>
              </w:rPr>
              <w:t>MARCHETTI FRANCESCO MARIA</w:t>
            </w:r>
          </w:p>
        </w:tc>
        <w:tc>
          <w:tcPr>
            <w:tcW w:w="2200" w:type="dxa"/>
            <w:tcMar>
              <w:top w:w="20" w:type="dxa"/>
              <w:left w:w="20" w:type="dxa"/>
              <w:bottom w:w="20" w:type="dxa"/>
              <w:right w:w="20" w:type="dxa"/>
            </w:tcMar>
            <w:vAlign w:val="center"/>
            <w:hideMark/>
          </w:tcPr>
          <w:p w14:paraId="0E3EF9DD" w14:textId="77777777" w:rsidR="001B61AF" w:rsidRPr="00A7123E" w:rsidRDefault="001B61AF" w:rsidP="001B2823">
            <w:pPr>
              <w:pStyle w:val="movimento2"/>
              <w:rPr>
                <w:color w:val="002060"/>
              </w:rPr>
            </w:pPr>
            <w:r w:rsidRPr="00A7123E">
              <w:rPr>
                <w:color w:val="002060"/>
              </w:rPr>
              <w:t xml:space="preserve">(REAL SAN GIORGIO) </w:t>
            </w:r>
          </w:p>
        </w:tc>
      </w:tr>
      <w:tr w:rsidR="001B61AF" w:rsidRPr="00A7123E" w14:paraId="29C45066" w14:textId="77777777" w:rsidTr="001B2823">
        <w:tc>
          <w:tcPr>
            <w:tcW w:w="2200" w:type="dxa"/>
            <w:tcMar>
              <w:top w:w="20" w:type="dxa"/>
              <w:left w:w="20" w:type="dxa"/>
              <w:bottom w:w="20" w:type="dxa"/>
              <w:right w:w="20" w:type="dxa"/>
            </w:tcMar>
            <w:vAlign w:val="center"/>
            <w:hideMark/>
          </w:tcPr>
          <w:p w14:paraId="3F883111" w14:textId="77777777" w:rsidR="001B61AF" w:rsidRPr="00A7123E" w:rsidRDefault="001B61AF" w:rsidP="001B2823">
            <w:pPr>
              <w:pStyle w:val="movimento"/>
              <w:rPr>
                <w:color w:val="002060"/>
              </w:rPr>
            </w:pPr>
            <w:r w:rsidRPr="00A7123E">
              <w:rPr>
                <w:color w:val="002060"/>
              </w:rPr>
              <w:t>VECCHIOLA GIOVANNI MARIA</w:t>
            </w:r>
          </w:p>
        </w:tc>
        <w:tc>
          <w:tcPr>
            <w:tcW w:w="2200" w:type="dxa"/>
            <w:tcMar>
              <w:top w:w="20" w:type="dxa"/>
              <w:left w:w="20" w:type="dxa"/>
              <w:bottom w:w="20" w:type="dxa"/>
              <w:right w:w="20" w:type="dxa"/>
            </w:tcMar>
            <w:vAlign w:val="center"/>
            <w:hideMark/>
          </w:tcPr>
          <w:p w14:paraId="66CF3BA1" w14:textId="77777777" w:rsidR="001B61AF" w:rsidRPr="00A7123E" w:rsidRDefault="001B61AF" w:rsidP="001B2823">
            <w:pPr>
              <w:pStyle w:val="movimento2"/>
              <w:rPr>
                <w:color w:val="002060"/>
              </w:rPr>
            </w:pPr>
            <w:r w:rsidRPr="00A7123E">
              <w:rPr>
                <w:color w:val="002060"/>
              </w:rPr>
              <w:t xml:space="preserve">(REAL SAN GIORGIO) </w:t>
            </w:r>
          </w:p>
        </w:tc>
        <w:tc>
          <w:tcPr>
            <w:tcW w:w="800" w:type="dxa"/>
            <w:tcMar>
              <w:top w:w="20" w:type="dxa"/>
              <w:left w:w="20" w:type="dxa"/>
              <w:bottom w:w="20" w:type="dxa"/>
              <w:right w:w="20" w:type="dxa"/>
            </w:tcMar>
            <w:vAlign w:val="center"/>
            <w:hideMark/>
          </w:tcPr>
          <w:p w14:paraId="372F8341"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34CB2071"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6FA861FE" w14:textId="77777777" w:rsidR="001B61AF" w:rsidRPr="00A7123E" w:rsidRDefault="001B61AF" w:rsidP="001B2823">
            <w:pPr>
              <w:pStyle w:val="movimento2"/>
              <w:rPr>
                <w:color w:val="002060"/>
              </w:rPr>
            </w:pPr>
            <w:r w:rsidRPr="00A7123E">
              <w:rPr>
                <w:color w:val="002060"/>
              </w:rPr>
              <w:t> </w:t>
            </w:r>
          </w:p>
        </w:tc>
      </w:tr>
    </w:tbl>
    <w:p w14:paraId="6B4D2DF2" w14:textId="77777777" w:rsidR="001B61AF" w:rsidRPr="00A7123E" w:rsidRDefault="001B61AF" w:rsidP="001B61AF">
      <w:pPr>
        <w:pStyle w:val="titolo10"/>
        <w:rPr>
          <w:rFonts w:eastAsiaTheme="minorEastAsia"/>
          <w:color w:val="002060"/>
        </w:rPr>
      </w:pPr>
      <w:r w:rsidRPr="00A7123E">
        <w:rPr>
          <w:color w:val="002060"/>
        </w:rPr>
        <w:t xml:space="preserve">GARE DEL 14/ 3/2026 </w:t>
      </w:r>
    </w:p>
    <w:p w14:paraId="0AE89567" w14:textId="77777777" w:rsidR="001B61AF" w:rsidRPr="00A7123E" w:rsidRDefault="001B61AF" w:rsidP="001B61AF">
      <w:pPr>
        <w:pStyle w:val="titolo7a"/>
        <w:rPr>
          <w:color w:val="002060"/>
        </w:rPr>
      </w:pPr>
      <w:r w:rsidRPr="00A7123E">
        <w:rPr>
          <w:color w:val="002060"/>
        </w:rPr>
        <w:t xml:space="preserve">PROVVEDIMENTI DISCIPLINARI </w:t>
      </w:r>
    </w:p>
    <w:p w14:paraId="17B846E5" w14:textId="77777777" w:rsidR="001B61AF" w:rsidRPr="00A7123E" w:rsidRDefault="001B61AF" w:rsidP="001B61AF">
      <w:pPr>
        <w:pStyle w:val="titolo7b0"/>
        <w:rPr>
          <w:color w:val="002060"/>
        </w:rPr>
      </w:pPr>
      <w:r w:rsidRPr="00A7123E">
        <w:rPr>
          <w:color w:val="002060"/>
        </w:rPr>
        <w:t xml:space="preserve">In base alle risultanze degli atti ufficiali sono state deliberate le seguenti sanzioni disciplinari. </w:t>
      </w:r>
    </w:p>
    <w:p w14:paraId="138474B1" w14:textId="77777777" w:rsidR="001B61AF" w:rsidRPr="00A7123E" w:rsidRDefault="001B61AF" w:rsidP="001B61AF">
      <w:pPr>
        <w:pStyle w:val="titolo30"/>
        <w:rPr>
          <w:color w:val="002060"/>
        </w:rPr>
      </w:pPr>
      <w:r w:rsidRPr="00A7123E">
        <w:rPr>
          <w:color w:val="002060"/>
        </w:rPr>
        <w:t xml:space="preserve">CALCIATORI NON ESPULSI </w:t>
      </w:r>
    </w:p>
    <w:p w14:paraId="5B7D784D" w14:textId="77777777" w:rsidR="001B61AF" w:rsidRPr="00A7123E" w:rsidRDefault="001B61AF" w:rsidP="001B61AF">
      <w:pPr>
        <w:pStyle w:val="titolo20"/>
        <w:rPr>
          <w:color w:val="002060"/>
        </w:rPr>
      </w:pPr>
      <w:r w:rsidRPr="00A7123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79A3E78E" w14:textId="77777777" w:rsidTr="001B2823">
        <w:tc>
          <w:tcPr>
            <w:tcW w:w="2200" w:type="dxa"/>
            <w:tcMar>
              <w:top w:w="20" w:type="dxa"/>
              <w:left w:w="20" w:type="dxa"/>
              <w:bottom w:w="20" w:type="dxa"/>
              <w:right w:w="20" w:type="dxa"/>
            </w:tcMar>
            <w:vAlign w:val="center"/>
            <w:hideMark/>
          </w:tcPr>
          <w:p w14:paraId="777CFF2E" w14:textId="77777777" w:rsidR="001B61AF" w:rsidRPr="00A7123E" w:rsidRDefault="001B61AF" w:rsidP="001B2823">
            <w:pPr>
              <w:pStyle w:val="movimento"/>
              <w:rPr>
                <w:color w:val="002060"/>
              </w:rPr>
            </w:pPr>
            <w:r w:rsidRPr="00A7123E">
              <w:rPr>
                <w:color w:val="002060"/>
              </w:rPr>
              <w:t>PERAZZOLI LUCA</w:t>
            </w:r>
          </w:p>
        </w:tc>
        <w:tc>
          <w:tcPr>
            <w:tcW w:w="2200" w:type="dxa"/>
            <w:tcMar>
              <w:top w:w="20" w:type="dxa"/>
              <w:left w:w="20" w:type="dxa"/>
              <w:bottom w:w="20" w:type="dxa"/>
              <w:right w:w="20" w:type="dxa"/>
            </w:tcMar>
            <w:vAlign w:val="center"/>
            <w:hideMark/>
          </w:tcPr>
          <w:p w14:paraId="1156866B" w14:textId="77777777" w:rsidR="001B61AF" w:rsidRPr="00A7123E" w:rsidRDefault="001B61AF" w:rsidP="001B2823">
            <w:pPr>
              <w:pStyle w:val="movimento2"/>
              <w:rPr>
                <w:color w:val="002060"/>
              </w:rPr>
            </w:pPr>
            <w:r w:rsidRPr="00A7123E">
              <w:rPr>
                <w:color w:val="002060"/>
              </w:rPr>
              <w:t xml:space="preserve">(PAGLIARE) </w:t>
            </w:r>
          </w:p>
        </w:tc>
        <w:tc>
          <w:tcPr>
            <w:tcW w:w="800" w:type="dxa"/>
            <w:tcMar>
              <w:top w:w="20" w:type="dxa"/>
              <w:left w:w="20" w:type="dxa"/>
              <w:bottom w:w="20" w:type="dxa"/>
              <w:right w:w="20" w:type="dxa"/>
            </w:tcMar>
            <w:vAlign w:val="center"/>
            <w:hideMark/>
          </w:tcPr>
          <w:p w14:paraId="3F6F7057"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31359FA9"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713AD901" w14:textId="77777777" w:rsidR="001B61AF" w:rsidRPr="00A7123E" w:rsidRDefault="001B61AF" w:rsidP="001B2823">
            <w:pPr>
              <w:pStyle w:val="movimento2"/>
              <w:rPr>
                <w:color w:val="002060"/>
              </w:rPr>
            </w:pPr>
            <w:r w:rsidRPr="00A7123E">
              <w:rPr>
                <w:color w:val="002060"/>
              </w:rPr>
              <w:t> </w:t>
            </w:r>
          </w:p>
        </w:tc>
      </w:tr>
    </w:tbl>
    <w:p w14:paraId="1FF73DE1" w14:textId="77777777" w:rsidR="001B61AF" w:rsidRPr="00A7123E" w:rsidRDefault="001B61AF" w:rsidP="001B61AF">
      <w:pPr>
        <w:pStyle w:val="titolo20"/>
        <w:rPr>
          <w:rFonts w:eastAsiaTheme="minorEastAsia"/>
          <w:color w:val="002060"/>
        </w:rPr>
      </w:pPr>
      <w:r w:rsidRPr="00A7123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6F9277BC" w14:textId="77777777" w:rsidTr="001B2823">
        <w:tc>
          <w:tcPr>
            <w:tcW w:w="2200" w:type="dxa"/>
            <w:tcMar>
              <w:top w:w="20" w:type="dxa"/>
              <w:left w:w="20" w:type="dxa"/>
              <w:bottom w:w="20" w:type="dxa"/>
              <w:right w:w="20" w:type="dxa"/>
            </w:tcMar>
            <w:vAlign w:val="center"/>
            <w:hideMark/>
          </w:tcPr>
          <w:p w14:paraId="6B0DADFD" w14:textId="77777777" w:rsidR="001B61AF" w:rsidRPr="00A7123E" w:rsidRDefault="001B61AF" w:rsidP="001B2823">
            <w:pPr>
              <w:pStyle w:val="movimento"/>
              <w:rPr>
                <w:color w:val="002060"/>
              </w:rPr>
            </w:pPr>
            <w:r w:rsidRPr="00A7123E">
              <w:rPr>
                <w:color w:val="002060"/>
              </w:rPr>
              <w:t>CENTI CHRISTIAN</w:t>
            </w:r>
          </w:p>
        </w:tc>
        <w:tc>
          <w:tcPr>
            <w:tcW w:w="2200" w:type="dxa"/>
            <w:tcMar>
              <w:top w:w="20" w:type="dxa"/>
              <w:left w:w="20" w:type="dxa"/>
              <w:bottom w:w="20" w:type="dxa"/>
              <w:right w:w="20" w:type="dxa"/>
            </w:tcMar>
            <w:vAlign w:val="center"/>
            <w:hideMark/>
          </w:tcPr>
          <w:p w14:paraId="06D8A72B" w14:textId="77777777" w:rsidR="001B61AF" w:rsidRPr="00A7123E" w:rsidRDefault="001B61AF" w:rsidP="001B2823">
            <w:pPr>
              <w:pStyle w:val="movimento2"/>
              <w:rPr>
                <w:color w:val="002060"/>
              </w:rPr>
            </w:pPr>
            <w:r w:rsidRPr="00A7123E">
              <w:rPr>
                <w:color w:val="002060"/>
              </w:rPr>
              <w:t xml:space="preserve">(PAGLIARE) </w:t>
            </w:r>
          </w:p>
        </w:tc>
        <w:tc>
          <w:tcPr>
            <w:tcW w:w="800" w:type="dxa"/>
            <w:tcMar>
              <w:top w:w="20" w:type="dxa"/>
              <w:left w:w="20" w:type="dxa"/>
              <w:bottom w:w="20" w:type="dxa"/>
              <w:right w:w="20" w:type="dxa"/>
            </w:tcMar>
            <w:vAlign w:val="center"/>
            <w:hideMark/>
          </w:tcPr>
          <w:p w14:paraId="4091D172"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351CDE6D" w14:textId="77777777" w:rsidR="001B61AF" w:rsidRPr="00A7123E" w:rsidRDefault="001B61AF" w:rsidP="001B2823">
            <w:pPr>
              <w:pStyle w:val="movimento"/>
              <w:rPr>
                <w:color w:val="002060"/>
              </w:rPr>
            </w:pPr>
            <w:r w:rsidRPr="00A7123E">
              <w:rPr>
                <w:color w:val="002060"/>
              </w:rPr>
              <w:t>CENTI RICCARDO</w:t>
            </w:r>
          </w:p>
        </w:tc>
        <w:tc>
          <w:tcPr>
            <w:tcW w:w="2200" w:type="dxa"/>
            <w:tcMar>
              <w:top w:w="20" w:type="dxa"/>
              <w:left w:w="20" w:type="dxa"/>
              <w:bottom w:w="20" w:type="dxa"/>
              <w:right w:w="20" w:type="dxa"/>
            </w:tcMar>
            <w:vAlign w:val="center"/>
            <w:hideMark/>
          </w:tcPr>
          <w:p w14:paraId="2F8DD789" w14:textId="77777777" w:rsidR="001B61AF" w:rsidRPr="00A7123E" w:rsidRDefault="001B61AF" w:rsidP="001B2823">
            <w:pPr>
              <w:pStyle w:val="movimento2"/>
              <w:rPr>
                <w:color w:val="002060"/>
              </w:rPr>
            </w:pPr>
            <w:r w:rsidRPr="00A7123E">
              <w:rPr>
                <w:color w:val="002060"/>
              </w:rPr>
              <w:t xml:space="preserve">(PAGLIARE) </w:t>
            </w:r>
          </w:p>
        </w:tc>
      </w:tr>
    </w:tbl>
    <w:p w14:paraId="610866C0" w14:textId="77777777" w:rsidR="001B61AF" w:rsidRDefault="001B61AF" w:rsidP="001B61AF">
      <w:pPr>
        <w:pStyle w:val="breakline"/>
        <w:rPr>
          <w:color w:val="002060"/>
        </w:rPr>
      </w:pPr>
    </w:p>
    <w:p w14:paraId="1A5AAC8B" w14:textId="77777777" w:rsidR="001B61AF" w:rsidRPr="001910FC" w:rsidRDefault="001B61AF" w:rsidP="001B61AF">
      <w:pPr>
        <w:jc w:val="center"/>
        <w:rPr>
          <w:rFonts w:ascii="Arial" w:hAnsi="Arial" w:cs="Arial"/>
          <w:noProof/>
          <w:color w:val="002060"/>
          <w:sz w:val="22"/>
          <w:szCs w:val="22"/>
        </w:rPr>
      </w:pPr>
      <w:r w:rsidRPr="001910FC">
        <w:rPr>
          <w:rFonts w:ascii="Arial" w:hAnsi="Arial" w:cs="Arial"/>
          <w:noProof/>
          <w:color w:val="002060"/>
          <w:sz w:val="22"/>
          <w:szCs w:val="22"/>
        </w:rPr>
        <w:lastRenderedPageBreak/>
        <w:t>F.to IL SEGRETARIO                                   F.to IL GIUDICE SPORTIVO</w:t>
      </w:r>
    </w:p>
    <w:p w14:paraId="239A0D57" w14:textId="77777777" w:rsidR="001B61AF" w:rsidRPr="001910FC" w:rsidRDefault="001B61AF" w:rsidP="001B61AF">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67FE88F6" w14:textId="77777777" w:rsidR="001B61AF" w:rsidRPr="00A7123E" w:rsidRDefault="001B61AF" w:rsidP="001B61AF">
      <w:pPr>
        <w:pStyle w:val="breakline"/>
        <w:rPr>
          <w:rFonts w:eastAsiaTheme="minorEastAsia"/>
          <w:color w:val="002060"/>
        </w:rPr>
      </w:pPr>
    </w:p>
    <w:p w14:paraId="2AD934B6" w14:textId="77777777" w:rsidR="001B61AF" w:rsidRPr="00A7123E" w:rsidRDefault="001B61AF" w:rsidP="001B61AF">
      <w:pPr>
        <w:pStyle w:val="titoloprinc0"/>
        <w:rPr>
          <w:color w:val="002060"/>
        </w:rPr>
      </w:pPr>
      <w:r w:rsidRPr="00A7123E">
        <w:rPr>
          <w:color w:val="002060"/>
        </w:rPr>
        <w:t>CLASSIFICA</w:t>
      </w:r>
    </w:p>
    <w:p w14:paraId="69C800CF" w14:textId="77777777" w:rsidR="001B61AF" w:rsidRPr="00A7123E" w:rsidRDefault="001B61AF" w:rsidP="001B61AF">
      <w:pPr>
        <w:pStyle w:val="breakline"/>
        <w:rPr>
          <w:color w:val="002060"/>
        </w:rPr>
      </w:pPr>
    </w:p>
    <w:p w14:paraId="38D3E51C" w14:textId="77777777" w:rsidR="001B61AF" w:rsidRPr="00A7123E" w:rsidRDefault="001B61AF" w:rsidP="001B61AF">
      <w:pPr>
        <w:pStyle w:val="breakline"/>
        <w:rPr>
          <w:color w:val="002060"/>
        </w:rPr>
      </w:pPr>
    </w:p>
    <w:p w14:paraId="340929D5" w14:textId="77777777" w:rsidR="001B61AF" w:rsidRPr="00A7123E" w:rsidRDefault="001B61AF" w:rsidP="001B61AF">
      <w:pPr>
        <w:pStyle w:val="sottotitolocampionato10"/>
        <w:rPr>
          <w:color w:val="002060"/>
        </w:rPr>
      </w:pPr>
      <w:r w:rsidRPr="00A7123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B61AF" w:rsidRPr="00A7123E" w14:paraId="610C5C90" w14:textId="77777777" w:rsidTr="001B28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68EDE" w14:textId="77777777" w:rsidR="001B61AF" w:rsidRPr="00A7123E" w:rsidRDefault="001B61AF" w:rsidP="001B2823">
            <w:pPr>
              <w:pStyle w:val="headertabella0"/>
              <w:rPr>
                <w:color w:val="002060"/>
              </w:rPr>
            </w:pPr>
            <w:r w:rsidRPr="00A7123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3C738" w14:textId="77777777" w:rsidR="001B61AF" w:rsidRPr="00A7123E" w:rsidRDefault="001B61AF" w:rsidP="001B2823">
            <w:pPr>
              <w:pStyle w:val="headertabella0"/>
              <w:rPr>
                <w:color w:val="002060"/>
              </w:rPr>
            </w:pPr>
            <w:r w:rsidRPr="00A7123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E90C0" w14:textId="77777777" w:rsidR="001B61AF" w:rsidRPr="00A7123E" w:rsidRDefault="001B61AF" w:rsidP="001B2823">
            <w:pPr>
              <w:pStyle w:val="headertabella0"/>
              <w:rPr>
                <w:color w:val="002060"/>
              </w:rPr>
            </w:pPr>
            <w:r w:rsidRPr="00A7123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3F4B0" w14:textId="77777777" w:rsidR="001B61AF" w:rsidRPr="00A7123E" w:rsidRDefault="001B61AF" w:rsidP="001B2823">
            <w:pPr>
              <w:pStyle w:val="headertabella0"/>
              <w:rPr>
                <w:color w:val="002060"/>
              </w:rPr>
            </w:pPr>
            <w:r w:rsidRPr="00A7123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EBCBC" w14:textId="77777777" w:rsidR="001B61AF" w:rsidRPr="00A7123E" w:rsidRDefault="001B61AF" w:rsidP="001B2823">
            <w:pPr>
              <w:pStyle w:val="headertabella0"/>
              <w:rPr>
                <w:color w:val="002060"/>
              </w:rPr>
            </w:pPr>
            <w:r w:rsidRPr="00A7123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B45FF" w14:textId="77777777" w:rsidR="001B61AF" w:rsidRPr="00A7123E" w:rsidRDefault="001B61AF" w:rsidP="001B2823">
            <w:pPr>
              <w:pStyle w:val="headertabella0"/>
              <w:rPr>
                <w:color w:val="002060"/>
              </w:rPr>
            </w:pPr>
            <w:r w:rsidRPr="00A7123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92F56" w14:textId="77777777" w:rsidR="001B61AF" w:rsidRPr="00A7123E" w:rsidRDefault="001B61AF" w:rsidP="001B2823">
            <w:pPr>
              <w:pStyle w:val="headertabella0"/>
              <w:rPr>
                <w:color w:val="002060"/>
              </w:rPr>
            </w:pPr>
            <w:r w:rsidRPr="00A7123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9DF12" w14:textId="77777777" w:rsidR="001B61AF" w:rsidRPr="00A7123E" w:rsidRDefault="001B61AF" w:rsidP="001B2823">
            <w:pPr>
              <w:pStyle w:val="headertabella0"/>
              <w:rPr>
                <w:color w:val="002060"/>
              </w:rPr>
            </w:pPr>
            <w:r w:rsidRPr="00A7123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F6D70" w14:textId="77777777" w:rsidR="001B61AF" w:rsidRPr="00A7123E" w:rsidRDefault="001B61AF" w:rsidP="001B2823">
            <w:pPr>
              <w:pStyle w:val="headertabella0"/>
              <w:rPr>
                <w:color w:val="002060"/>
              </w:rPr>
            </w:pPr>
            <w:r w:rsidRPr="00A7123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6287F" w14:textId="77777777" w:rsidR="001B61AF" w:rsidRPr="00A7123E" w:rsidRDefault="001B61AF" w:rsidP="001B2823">
            <w:pPr>
              <w:pStyle w:val="headertabella0"/>
              <w:rPr>
                <w:color w:val="002060"/>
              </w:rPr>
            </w:pPr>
            <w:r w:rsidRPr="00A7123E">
              <w:rPr>
                <w:color w:val="002060"/>
              </w:rPr>
              <w:t>PE</w:t>
            </w:r>
          </w:p>
        </w:tc>
      </w:tr>
      <w:tr w:rsidR="001B61AF" w:rsidRPr="00A7123E" w14:paraId="0BB7C6E6" w14:textId="77777777" w:rsidTr="001B28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47E4A5" w14:textId="77777777" w:rsidR="001B61AF" w:rsidRPr="00A7123E" w:rsidRDefault="001B61AF" w:rsidP="001B2823">
            <w:pPr>
              <w:pStyle w:val="rowtabella0"/>
              <w:rPr>
                <w:color w:val="002060"/>
              </w:rPr>
            </w:pPr>
            <w:r w:rsidRPr="00A7123E">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B49BD" w14:textId="77777777" w:rsidR="001B61AF" w:rsidRPr="00A7123E" w:rsidRDefault="001B61AF" w:rsidP="001B2823">
            <w:pPr>
              <w:pStyle w:val="rowtabella0"/>
              <w:jc w:val="center"/>
              <w:rPr>
                <w:color w:val="002060"/>
              </w:rPr>
            </w:pPr>
            <w:r w:rsidRPr="00A7123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88930"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3D2BF" w14:textId="77777777" w:rsidR="001B61AF" w:rsidRPr="00A7123E" w:rsidRDefault="001B61AF" w:rsidP="001B2823">
            <w:pPr>
              <w:pStyle w:val="rowtabella0"/>
              <w:jc w:val="center"/>
              <w:rPr>
                <w:color w:val="002060"/>
              </w:rPr>
            </w:pPr>
            <w:r w:rsidRPr="00A7123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8E133"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42602"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31BAE" w14:textId="77777777" w:rsidR="001B61AF" w:rsidRPr="00A7123E" w:rsidRDefault="001B61AF" w:rsidP="001B2823">
            <w:pPr>
              <w:pStyle w:val="rowtabella0"/>
              <w:jc w:val="center"/>
              <w:rPr>
                <w:color w:val="002060"/>
              </w:rPr>
            </w:pPr>
            <w:r w:rsidRPr="00A7123E">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9ACEB" w14:textId="77777777" w:rsidR="001B61AF" w:rsidRPr="00A7123E" w:rsidRDefault="001B61AF" w:rsidP="001B2823">
            <w:pPr>
              <w:pStyle w:val="rowtabella0"/>
              <w:jc w:val="center"/>
              <w:rPr>
                <w:color w:val="002060"/>
              </w:rPr>
            </w:pPr>
            <w:r w:rsidRPr="00A7123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B6A86" w14:textId="77777777" w:rsidR="001B61AF" w:rsidRPr="00A7123E" w:rsidRDefault="001B61AF" w:rsidP="001B2823">
            <w:pPr>
              <w:pStyle w:val="rowtabella0"/>
              <w:jc w:val="center"/>
              <w:rPr>
                <w:color w:val="002060"/>
              </w:rPr>
            </w:pPr>
            <w:r w:rsidRPr="00A7123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23E2B" w14:textId="77777777" w:rsidR="001B61AF" w:rsidRPr="00A7123E" w:rsidRDefault="001B61AF" w:rsidP="001B2823">
            <w:pPr>
              <w:pStyle w:val="rowtabella0"/>
              <w:jc w:val="center"/>
              <w:rPr>
                <w:color w:val="002060"/>
              </w:rPr>
            </w:pPr>
            <w:r w:rsidRPr="00A7123E">
              <w:rPr>
                <w:color w:val="002060"/>
              </w:rPr>
              <w:t>0</w:t>
            </w:r>
          </w:p>
        </w:tc>
      </w:tr>
      <w:tr w:rsidR="001B61AF" w:rsidRPr="00A7123E" w14:paraId="22E9B494"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561FC7" w14:textId="77777777" w:rsidR="001B61AF" w:rsidRPr="00A7123E" w:rsidRDefault="001B61AF" w:rsidP="001B2823">
            <w:pPr>
              <w:pStyle w:val="rowtabella0"/>
              <w:rPr>
                <w:color w:val="002060"/>
              </w:rPr>
            </w:pPr>
            <w:r w:rsidRPr="00A7123E">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DCDF1" w14:textId="77777777" w:rsidR="001B61AF" w:rsidRPr="00A7123E" w:rsidRDefault="001B61AF" w:rsidP="001B2823">
            <w:pPr>
              <w:pStyle w:val="rowtabella0"/>
              <w:jc w:val="center"/>
              <w:rPr>
                <w:color w:val="002060"/>
              </w:rPr>
            </w:pPr>
            <w:r w:rsidRPr="00A7123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25652"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62B01" w14:textId="77777777" w:rsidR="001B61AF" w:rsidRPr="00A7123E" w:rsidRDefault="001B61AF" w:rsidP="001B2823">
            <w:pPr>
              <w:pStyle w:val="rowtabella0"/>
              <w:jc w:val="center"/>
              <w:rPr>
                <w:color w:val="002060"/>
              </w:rPr>
            </w:pPr>
            <w:r w:rsidRPr="00A712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CAD71"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68711"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867CC" w14:textId="77777777" w:rsidR="001B61AF" w:rsidRPr="00A7123E" w:rsidRDefault="001B61AF" w:rsidP="001B2823">
            <w:pPr>
              <w:pStyle w:val="rowtabella0"/>
              <w:jc w:val="center"/>
              <w:rPr>
                <w:color w:val="002060"/>
              </w:rPr>
            </w:pPr>
            <w:r w:rsidRPr="00A7123E">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2E809" w14:textId="77777777" w:rsidR="001B61AF" w:rsidRPr="00A7123E" w:rsidRDefault="001B61AF" w:rsidP="001B2823">
            <w:pPr>
              <w:pStyle w:val="rowtabella0"/>
              <w:jc w:val="center"/>
              <w:rPr>
                <w:color w:val="002060"/>
              </w:rPr>
            </w:pPr>
            <w:r w:rsidRPr="00A7123E">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C5C77" w14:textId="77777777" w:rsidR="001B61AF" w:rsidRPr="00A7123E" w:rsidRDefault="001B61AF" w:rsidP="001B2823">
            <w:pPr>
              <w:pStyle w:val="rowtabella0"/>
              <w:jc w:val="center"/>
              <w:rPr>
                <w:color w:val="002060"/>
              </w:rPr>
            </w:pPr>
            <w:r w:rsidRPr="00A7123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407BD" w14:textId="77777777" w:rsidR="001B61AF" w:rsidRPr="00A7123E" w:rsidRDefault="001B61AF" w:rsidP="001B2823">
            <w:pPr>
              <w:pStyle w:val="rowtabella0"/>
              <w:jc w:val="center"/>
              <w:rPr>
                <w:color w:val="002060"/>
              </w:rPr>
            </w:pPr>
            <w:r w:rsidRPr="00A7123E">
              <w:rPr>
                <w:color w:val="002060"/>
              </w:rPr>
              <w:t>0</w:t>
            </w:r>
          </w:p>
        </w:tc>
      </w:tr>
      <w:tr w:rsidR="001B61AF" w:rsidRPr="00A7123E" w14:paraId="39A7B57A"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C16036" w14:textId="77777777" w:rsidR="001B61AF" w:rsidRPr="00A7123E" w:rsidRDefault="001B61AF" w:rsidP="001B2823">
            <w:pPr>
              <w:pStyle w:val="rowtabella0"/>
              <w:rPr>
                <w:color w:val="002060"/>
              </w:rPr>
            </w:pPr>
            <w:r w:rsidRPr="00A7123E">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4FEA3" w14:textId="77777777" w:rsidR="001B61AF" w:rsidRPr="00A7123E" w:rsidRDefault="001B61AF" w:rsidP="001B2823">
            <w:pPr>
              <w:pStyle w:val="rowtabella0"/>
              <w:jc w:val="center"/>
              <w:rPr>
                <w:color w:val="002060"/>
              </w:rPr>
            </w:pPr>
            <w:r w:rsidRPr="00A7123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99931"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6CECE"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8A528"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4ADBA"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962E8" w14:textId="77777777" w:rsidR="001B61AF" w:rsidRPr="00A7123E" w:rsidRDefault="001B61AF" w:rsidP="001B2823">
            <w:pPr>
              <w:pStyle w:val="rowtabella0"/>
              <w:jc w:val="center"/>
              <w:rPr>
                <w:color w:val="002060"/>
              </w:rPr>
            </w:pPr>
            <w:r w:rsidRPr="00A7123E">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429D0" w14:textId="77777777" w:rsidR="001B61AF" w:rsidRPr="00A7123E" w:rsidRDefault="001B61AF" w:rsidP="001B2823">
            <w:pPr>
              <w:pStyle w:val="rowtabella0"/>
              <w:jc w:val="center"/>
              <w:rPr>
                <w:color w:val="002060"/>
              </w:rPr>
            </w:pPr>
            <w:r w:rsidRPr="00A7123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4C7A3" w14:textId="77777777" w:rsidR="001B61AF" w:rsidRPr="00A7123E" w:rsidRDefault="001B61AF" w:rsidP="001B2823">
            <w:pPr>
              <w:pStyle w:val="rowtabella0"/>
              <w:jc w:val="center"/>
              <w:rPr>
                <w:color w:val="002060"/>
              </w:rPr>
            </w:pPr>
            <w:r w:rsidRPr="00A7123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B7F1A" w14:textId="77777777" w:rsidR="001B61AF" w:rsidRPr="00A7123E" w:rsidRDefault="001B61AF" w:rsidP="001B2823">
            <w:pPr>
              <w:pStyle w:val="rowtabella0"/>
              <w:jc w:val="center"/>
              <w:rPr>
                <w:color w:val="002060"/>
              </w:rPr>
            </w:pPr>
            <w:r w:rsidRPr="00A7123E">
              <w:rPr>
                <w:color w:val="002060"/>
              </w:rPr>
              <w:t>0</w:t>
            </w:r>
          </w:p>
        </w:tc>
      </w:tr>
      <w:tr w:rsidR="001B61AF" w:rsidRPr="00A7123E" w14:paraId="4C2C2520"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E9E987" w14:textId="77777777" w:rsidR="001B61AF" w:rsidRPr="00A7123E" w:rsidRDefault="001B61AF" w:rsidP="001B2823">
            <w:pPr>
              <w:pStyle w:val="rowtabella0"/>
              <w:rPr>
                <w:color w:val="002060"/>
              </w:rPr>
            </w:pPr>
            <w:r w:rsidRPr="00A7123E">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0D994" w14:textId="77777777" w:rsidR="001B61AF" w:rsidRPr="00A7123E" w:rsidRDefault="001B61AF" w:rsidP="001B2823">
            <w:pPr>
              <w:pStyle w:val="rowtabella0"/>
              <w:jc w:val="center"/>
              <w:rPr>
                <w:color w:val="002060"/>
              </w:rPr>
            </w:pPr>
            <w:r w:rsidRPr="00A7123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7CE11"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95112" w14:textId="77777777" w:rsidR="001B61AF" w:rsidRPr="00A7123E" w:rsidRDefault="001B61AF" w:rsidP="001B2823">
            <w:pPr>
              <w:pStyle w:val="rowtabella0"/>
              <w:jc w:val="center"/>
              <w:rPr>
                <w:color w:val="002060"/>
              </w:rPr>
            </w:pPr>
            <w:r w:rsidRPr="00A7123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7F2C9"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9DB4A"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E90A8" w14:textId="77777777" w:rsidR="001B61AF" w:rsidRPr="00A7123E" w:rsidRDefault="001B61AF" w:rsidP="001B2823">
            <w:pPr>
              <w:pStyle w:val="rowtabella0"/>
              <w:jc w:val="center"/>
              <w:rPr>
                <w:color w:val="002060"/>
              </w:rPr>
            </w:pPr>
            <w:r w:rsidRPr="00A7123E">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050A8" w14:textId="77777777" w:rsidR="001B61AF" w:rsidRPr="00A7123E" w:rsidRDefault="001B61AF" w:rsidP="001B2823">
            <w:pPr>
              <w:pStyle w:val="rowtabella0"/>
              <w:jc w:val="center"/>
              <w:rPr>
                <w:color w:val="002060"/>
              </w:rPr>
            </w:pPr>
            <w:r w:rsidRPr="00A7123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2E56A" w14:textId="77777777" w:rsidR="001B61AF" w:rsidRPr="00A7123E" w:rsidRDefault="001B61AF" w:rsidP="001B2823">
            <w:pPr>
              <w:pStyle w:val="rowtabella0"/>
              <w:jc w:val="center"/>
              <w:rPr>
                <w:color w:val="002060"/>
              </w:rPr>
            </w:pPr>
            <w:r w:rsidRPr="00A7123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8100B" w14:textId="77777777" w:rsidR="001B61AF" w:rsidRPr="00A7123E" w:rsidRDefault="001B61AF" w:rsidP="001B2823">
            <w:pPr>
              <w:pStyle w:val="rowtabella0"/>
              <w:jc w:val="center"/>
              <w:rPr>
                <w:color w:val="002060"/>
              </w:rPr>
            </w:pPr>
            <w:r w:rsidRPr="00A7123E">
              <w:rPr>
                <w:color w:val="002060"/>
              </w:rPr>
              <w:t>0</w:t>
            </w:r>
          </w:p>
        </w:tc>
      </w:tr>
      <w:tr w:rsidR="001B61AF" w:rsidRPr="00A7123E" w14:paraId="035D1099"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992021" w14:textId="77777777" w:rsidR="001B61AF" w:rsidRPr="00A7123E" w:rsidRDefault="001B61AF" w:rsidP="001B2823">
            <w:pPr>
              <w:pStyle w:val="rowtabella0"/>
              <w:rPr>
                <w:color w:val="002060"/>
              </w:rPr>
            </w:pPr>
            <w:r w:rsidRPr="00A7123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27439" w14:textId="77777777" w:rsidR="001B61AF" w:rsidRPr="00A7123E" w:rsidRDefault="001B61AF" w:rsidP="001B2823">
            <w:pPr>
              <w:pStyle w:val="rowtabella0"/>
              <w:jc w:val="center"/>
              <w:rPr>
                <w:color w:val="002060"/>
              </w:rPr>
            </w:pPr>
            <w:r w:rsidRPr="00A7123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16733"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10E14"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60D86"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1BBFA"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527AF" w14:textId="77777777" w:rsidR="001B61AF" w:rsidRPr="00A7123E" w:rsidRDefault="001B61AF" w:rsidP="001B2823">
            <w:pPr>
              <w:pStyle w:val="rowtabella0"/>
              <w:jc w:val="center"/>
              <w:rPr>
                <w:color w:val="002060"/>
              </w:rPr>
            </w:pPr>
            <w:r w:rsidRPr="00A7123E">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03174" w14:textId="77777777" w:rsidR="001B61AF" w:rsidRPr="00A7123E" w:rsidRDefault="001B61AF" w:rsidP="001B2823">
            <w:pPr>
              <w:pStyle w:val="rowtabella0"/>
              <w:jc w:val="center"/>
              <w:rPr>
                <w:color w:val="002060"/>
              </w:rPr>
            </w:pPr>
            <w:r w:rsidRPr="00A7123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5F08D" w14:textId="77777777" w:rsidR="001B61AF" w:rsidRPr="00A7123E" w:rsidRDefault="001B61AF" w:rsidP="001B2823">
            <w:pPr>
              <w:pStyle w:val="rowtabella0"/>
              <w:jc w:val="center"/>
              <w:rPr>
                <w:color w:val="002060"/>
              </w:rPr>
            </w:pPr>
            <w:r w:rsidRPr="00A712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A4105" w14:textId="77777777" w:rsidR="001B61AF" w:rsidRPr="00A7123E" w:rsidRDefault="001B61AF" w:rsidP="001B2823">
            <w:pPr>
              <w:pStyle w:val="rowtabella0"/>
              <w:jc w:val="center"/>
              <w:rPr>
                <w:color w:val="002060"/>
              </w:rPr>
            </w:pPr>
            <w:r w:rsidRPr="00A7123E">
              <w:rPr>
                <w:color w:val="002060"/>
              </w:rPr>
              <w:t>0</w:t>
            </w:r>
          </w:p>
        </w:tc>
      </w:tr>
      <w:tr w:rsidR="001B61AF" w:rsidRPr="00A7123E" w14:paraId="3CBB5476"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525E67" w14:textId="77777777" w:rsidR="001B61AF" w:rsidRPr="00A7123E" w:rsidRDefault="001B61AF" w:rsidP="001B2823">
            <w:pPr>
              <w:pStyle w:val="rowtabella0"/>
              <w:rPr>
                <w:color w:val="002060"/>
              </w:rPr>
            </w:pPr>
            <w:r w:rsidRPr="00A7123E">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C5E54" w14:textId="77777777" w:rsidR="001B61AF" w:rsidRPr="00A7123E" w:rsidRDefault="001B61AF" w:rsidP="001B2823">
            <w:pPr>
              <w:pStyle w:val="rowtabella0"/>
              <w:jc w:val="center"/>
              <w:rPr>
                <w:color w:val="002060"/>
              </w:rPr>
            </w:pPr>
            <w:r w:rsidRPr="00A7123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B65E1"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02668" w14:textId="77777777" w:rsidR="001B61AF" w:rsidRPr="00A7123E" w:rsidRDefault="001B61AF" w:rsidP="001B2823">
            <w:pPr>
              <w:pStyle w:val="rowtabella0"/>
              <w:jc w:val="center"/>
              <w:rPr>
                <w:color w:val="002060"/>
              </w:rPr>
            </w:pPr>
            <w:r w:rsidRPr="00A712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E2A11"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09030"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85C41" w14:textId="77777777" w:rsidR="001B61AF" w:rsidRPr="00A7123E" w:rsidRDefault="001B61AF" w:rsidP="001B2823">
            <w:pPr>
              <w:pStyle w:val="rowtabella0"/>
              <w:jc w:val="center"/>
              <w:rPr>
                <w:color w:val="002060"/>
              </w:rPr>
            </w:pPr>
            <w:r w:rsidRPr="00A7123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7E2C9" w14:textId="77777777" w:rsidR="001B61AF" w:rsidRPr="00A7123E" w:rsidRDefault="001B61AF" w:rsidP="001B2823">
            <w:pPr>
              <w:pStyle w:val="rowtabella0"/>
              <w:jc w:val="center"/>
              <w:rPr>
                <w:color w:val="002060"/>
              </w:rPr>
            </w:pPr>
            <w:r w:rsidRPr="00A7123E">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40333" w14:textId="77777777" w:rsidR="001B61AF" w:rsidRPr="00A7123E" w:rsidRDefault="001B61AF" w:rsidP="001B2823">
            <w:pPr>
              <w:pStyle w:val="rowtabella0"/>
              <w:jc w:val="center"/>
              <w:rPr>
                <w:color w:val="002060"/>
              </w:rPr>
            </w:pPr>
            <w:r w:rsidRPr="00A712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B8E9F" w14:textId="77777777" w:rsidR="001B61AF" w:rsidRPr="00A7123E" w:rsidRDefault="001B61AF" w:rsidP="001B2823">
            <w:pPr>
              <w:pStyle w:val="rowtabella0"/>
              <w:jc w:val="center"/>
              <w:rPr>
                <w:color w:val="002060"/>
              </w:rPr>
            </w:pPr>
            <w:r w:rsidRPr="00A7123E">
              <w:rPr>
                <w:color w:val="002060"/>
              </w:rPr>
              <w:t>0</w:t>
            </w:r>
          </w:p>
        </w:tc>
      </w:tr>
      <w:tr w:rsidR="001B61AF" w:rsidRPr="00A7123E" w14:paraId="74271EFE"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A3FF84" w14:textId="77777777" w:rsidR="001B61AF" w:rsidRPr="00A7123E" w:rsidRDefault="001B61AF" w:rsidP="001B2823">
            <w:pPr>
              <w:pStyle w:val="rowtabella0"/>
              <w:rPr>
                <w:color w:val="002060"/>
              </w:rPr>
            </w:pPr>
            <w:r w:rsidRPr="00A7123E">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E6430" w14:textId="77777777" w:rsidR="001B61AF" w:rsidRPr="00A7123E" w:rsidRDefault="001B61AF" w:rsidP="001B2823">
            <w:pPr>
              <w:pStyle w:val="rowtabella0"/>
              <w:jc w:val="center"/>
              <w:rPr>
                <w:color w:val="002060"/>
              </w:rPr>
            </w:pPr>
            <w:r w:rsidRPr="00A7123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65B3B"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6BF74"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B7086"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8A50A"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03ABD" w14:textId="77777777" w:rsidR="001B61AF" w:rsidRPr="00A7123E" w:rsidRDefault="001B61AF" w:rsidP="001B2823">
            <w:pPr>
              <w:pStyle w:val="rowtabella0"/>
              <w:jc w:val="center"/>
              <w:rPr>
                <w:color w:val="002060"/>
              </w:rPr>
            </w:pPr>
            <w:r w:rsidRPr="00A7123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A30CA" w14:textId="77777777" w:rsidR="001B61AF" w:rsidRPr="00A7123E" w:rsidRDefault="001B61AF" w:rsidP="001B2823">
            <w:pPr>
              <w:pStyle w:val="rowtabella0"/>
              <w:jc w:val="center"/>
              <w:rPr>
                <w:color w:val="002060"/>
              </w:rPr>
            </w:pPr>
            <w:r w:rsidRPr="00A7123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E7DD6"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E6D62" w14:textId="77777777" w:rsidR="001B61AF" w:rsidRPr="00A7123E" w:rsidRDefault="001B61AF" w:rsidP="001B2823">
            <w:pPr>
              <w:pStyle w:val="rowtabella0"/>
              <w:jc w:val="center"/>
              <w:rPr>
                <w:color w:val="002060"/>
              </w:rPr>
            </w:pPr>
            <w:r w:rsidRPr="00A7123E">
              <w:rPr>
                <w:color w:val="002060"/>
              </w:rPr>
              <w:t>0</w:t>
            </w:r>
          </w:p>
        </w:tc>
      </w:tr>
      <w:tr w:rsidR="001B61AF" w:rsidRPr="00A7123E" w14:paraId="074C0418"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DCE0AD" w14:textId="77777777" w:rsidR="001B61AF" w:rsidRPr="00A7123E" w:rsidRDefault="001B61AF" w:rsidP="001B2823">
            <w:pPr>
              <w:pStyle w:val="rowtabella0"/>
              <w:rPr>
                <w:color w:val="002060"/>
              </w:rPr>
            </w:pPr>
            <w:r w:rsidRPr="00A7123E">
              <w:rPr>
                <w:color w:val="002060"/>
              </w:rPr>
              <w:t xml:space="preserve">A.S.D. </w:t>
            </w:r>
            <w:proofErr w:type="gramStart"/>
            <w:r w:rsidRPr="00A7123E">
              <w:rPr>
                <w:color w:val="002060"/>
              </w:rPr>
              <w:t>CITTA</w:t>
            </w:r>
            <w:proofErr w:type="gramEnd"/>
            <w:r w:rsidRPr="00A7123E">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3FDA1" w14:textId="77777777" w:rsidR="001B61AF" w:rsidRPr="00A7123E" w:rsidRDefault="001B61AF" w:rsidP="001B2823">
            <w:pPr>
              <w:pStyle w:val="rowtabella0"/>
              <w:jc w:val="center"/>
              <w:rPr>
                <w:color w:val="002060"/>
              </w:rPr>
            </w:pPr>
            <w:r w:rsidRPr="00A7123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5C67B"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C30FB"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FCDEC"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BAE2E"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5CD36" w14:textId="77777777" w:rsidR="001B61AF" w:rsidRPr="00A7123E" w:rsidRDefault="001B61AF" w:rsidP="001B2823">
            <w:pPr>
              <w:pStyle w:val="rowtabella0"/>
              <w:jc w:val="center"/>
              <w:rPr>
                <w:color w:val="002060"/>
              </w:rPr>
            </w:pPr>
            <w:r w:rsidRPr="00A7123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E7ACA" w14:textId="77777777" w:rsidR="001B61AF" w:rsidRPr="00A7123E" w:rsidRDefault="001B61AF" w:rsidP="001B2823">
            <w:pPr>
              <w:pStyle w:val="rowtabella0"/>
              <w:jc w:val="center"/>
              <w:rPr>
                <w:color w:val="002060"/>
              </w:rPr>
            </w:pPr>
            <w:r w:rsidRPr="00A7123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97FFC"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FAFE7" w14:textId="77777777" w:rsidR="001B61AF" w:rsidRPr="00A7123E" w:rsidRDefault="001B61AF" w:rsidP="001B2823">
            <w:pPr>
              <w:pStyle w:val="rowtabella0"/>
              <w:jc w:val="center"/>
              <w:rPr>
                <w:color w:val="002060"/>
              </w:rPr>
            </w:pPr>
            <w:r w:rsidRPr="00A7123E">
              <w:rPr>
                <w:color w:val="002060"/>
              </w:rPr>
              <w:t>0</w:t>
            </w:r>
          </w:p>
        </w:tc>
      </w:tr>
      <w:tr w:rsidR="001B61AF" w:rsidRPr="00A7123E" w14:paraId="6F780205"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45B1A9" w14:textId="77777777" w:rsidR="001B61AF" w:rsidRPr="00A7123E" w:rsidRDefault="001B61AF" w:rsidP="001B2823">
            <w:pPr>
              <w:pStyle w:val="rowtabella0"/>
              <w:rPr>
                <w:color w:val="002060"/>
              </w:rPr>
            </w:pPr>
            <w:r w:rsidRPr="00A7123E">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D68ED" w14:textId="77777777" w:rsidR="001B61AF" w:rsidRPr="00A7123E" w:rsidRDefault="001B61AF" w:rsidP="001B2823">
            <w:pPr>
              <w:pStyle w:val="rowtabella0"/>
              <w:jc w:val="center"/>
              <w:rPr>
                <w:color w:val="002060"/>
              </w:rPr>
            </w:pPr>
            <w:r w:rsidRPr="00A7123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F1F58"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2453D"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71FEE"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0E773"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BCF2A" w14:textId="77777777" w:rsidR="001B61AF" w:rsidRPr="00A7123E" w:rsidRDefault="001B61AF" w:rsidP="001B2823">
            <w:pPr>
              <w:pStyle w:val="rowtabella0"/>
              <w:jc w:val="center"/>
              <w:rPr>
                <w:color w:val="002060"/>
              </w:rPr>
            </w:pPr>
            <w:r w:rsidRPr="00A7123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7546C" w14:textId="77777777" w:rsidR="001B61AF" w:rsidRPr="00A7123E" w:rsidRDefault="001B61AF" w:rsidP="001B2823">
            <w:pPr>
              <w:pStyle w:val="rowtabella0"/>
              <w:jc w:val="center"/>
              <w:rPr>
                <w:color w:val="002060"/>
              </w:rPr>
            </w:pPr>
            <w:r w:rsidRPr="00A7123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EAF18"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FE8EF" w14:textId="77777777" w:rsidR="001B61AF" w:rsidRPr="00A7123E" w:rsidRDefault="001B61AF" w:rsidP="001B2823">
            <w:pPr>
              <w:pStyle w:val="rowtabella0"/>
              <w:jc w:val="center"/>
              <w:rPr>
                <w:color w:val="002060"/>
              </w:rPr>
            </w:pPr>
            <w:r w:rsidRPr="00A7123E">
              <w:rPr>
                <w:color w:val="002060"/>
              </w:rPr>
              <w:t>0</w:t>
            </w:r>
          </w:p>
        </w:tc>
      </w:tr>
      <w:tr w:rsidR="001B61AF" w:rsidRPr="00A7123E" w14:paraId="696C7853"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F27AEA" w14:textId="77777777" w:rsidR="001B61AF" w:rsidRPr="00A7123E" w:rsidRDefault="001B61AF" w:rsidP="001B2823">
            <w:pPr>
              <w:pStyle w:val="rowtabella0"/>
              <w:rPr>
                <w:color w:val="002060"/>
              </w:rPr>
            </w:pPr>
            <w:r w:rsidRPr="00A7123E">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26204" w14:textId="77777777" w:rsidR="001B61AF" w:rsidRPr="00A7123E" w:rsidRDefault="001B61AF" w:rsidP="001B2823">
            <w:pPr>
              <w:pStyle w:val="rowtabella0"/>
              <w:jc w:val="center"/>
              <w:rPr>
                <w:color w:val="002060"/>
              </w:rPr>
            </w:pPr>
            <w:r w:rsidRPr="00A7123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6E25B"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6B206"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85869"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491E2"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D477E" w14:textId="77777777" w:rsidR="001B61AF" w:rsidRPr="00A7123E" w:rsidRDefault="001B61AF" w:rsidP="001B2823">
            <w:pPr>
              <w:pStyle w:val="rowtabella0"/>
              <w:jc w:val="center"/>
              <w:rPr>
                <w:color w:val="002060"/>
              </w:rPr>
            </w:pPr>
            <w:r w:rsidRPr="00A7123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C960D" w14:textId="77777777" w:rsidR="001B61AF" w:rsidRPr="00A7123E" w:rsidRDefault="001B61AF" w:rsidP="001B2823">
            <w:pPr>
              <w:pStyle w:val="rowtabella0"/>
              <w:jc w:val="center"/>
              <w:rPr>
                <w:color w:val="002060"/>
              </w:rPr>
            </w:pPr>
            <w:r w:rsidRPr="00A7123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52C25" w14:textId="77777777" w:rsidR="001B61AF" w:rsidRPr="00A7123E" w:rsidRDefault="001B61AF" w:rsidP="001B2823">
            <w:pPr>
              <w:pStyle w:val="rowtabella0"/>
              <w:jc w:val="center"/>
              <w:rPr>
                <w:color w:val="002060"/>
              </w:rPr>
            </w:pPr>
            <w:r w:rsidRPr="00A712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B3C7F" w14:textId="77777777" w:rsidR="001B61AF" w:rsidRPr="00A7123E" w:rsidRDefault="001B61AF" w:rsidP="001B2823">
            <w:pPr>
              <w:pStyle w:val="rowtabella0"/>
              <w:jc w:val="center"/>
              <w:rPr>
                <w:color w:val="002060"/>
              </w:rPr>
            </w:pPr>
            <w:r w:rsidRPr="00A7123E">
              <w:rPr>
                <w:color w:val="002060"/>
              </w:rPr>
              <w:t>0</w:t>
            </w:r>
          </w:p>
        </w:tc>
      </w:tr>
      <w:tr w:rsidR="001B61AF" w:rsidRPr="00A7123E" w14:paraId="5DE7CF31"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50FE18" w14:textId="77777777" w:rsidR="001B61AF" w:rsidRPr="00A7123E" w:rsidRDefault="001B61AF" w:rsidP="001B2823">
            <w:pPr>
              <w:pStyle w:val="rowtabella0"/>
              <w:rPr>
                <w:color w:val="002060"/>
              </w:rPr>
            </w:pPr>
            <w:r w:rsidRPr="00A7123E">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08E73" w14:textId="77777777" w:rsidR="001B61AF" w:rsidRPr="00A7123E" w:rsidRDefault="001B61AF" w:rsidP="001B2823">
            <w:pPr>
              <w:pStyle w:val="rowtabella0"/>
              <w:jc w:val="center"/>
              <w:rPr>
                <w:color w:val="002060"/>
              </w:rPr>
            </w:pPr>
            <w:r w:rsidRPr="00A7123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5A04E"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39D1A"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EB897"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C3549"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50B18" w14:textId="77777777" w:rsidR="001B61AF" w:rsidRPr="00A7123E" w:rsidRDefault="001B61AF" w:rsidP="001B2823">
            <w:pPr>
              <w:pStyle w:val="rowtabella0"/>
              <w:jc w:val="center"/>
              <w:rPr>
                <w:color w:val="002060"/>
              </w:rPr>
            </w:pPr>
            <w:r w:rsidRPr="00A7123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78A96" w14:textId="77777777" w:rsidR="001B61AF" w:rsidRPr="00A7123E" w:rsidRDefault="001B61AF" w:rsidP="001B2823">
            <w:pPr>
              <w:pStyle w:val="rowtabella0"/>
              <w:jc w:val="center"/>
              <w:rPr>
                <w:color w:val="002060"/>
              </w:rPr>
            </w:pPr>
            <w:r w:rsidRPr="00A7123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C616C" w14:textId="77777777" w:rsidR="001B61AF" w:rsidRPr="00A7123E" w:rsidRDefault="001B61AF" w:rsidP="001B2823">
            <w:pPr>
              <w:pStyle w:val="rowtabella0"/>
              <w:jc w:val="center"/>
              <w:rPr>
                <w:color w:val="002060"/>
              </w:rPr>
            </w:pPr>
            <w:r w:rsidRPr="00A7123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270A2" w14:textId="77777777" w:rsidR="001B61AF" w:rsidRPr="00A7123E" w:rsidRDefault="001B61AF" w:rsidP="001B2823">
            <w:pPr>
              <w:pStyle w:val="rowtabella0"/>
              <w:jc w:val="center"/>
              <w:rPr>
                <w:color w:val="002060"/>
              </w:rPr>
            </w:pPr>
            <w:r w:rsidRPr="00A7123E">
              <w:rPr>
                <w:color w:val="002060"/>
              </w:rPr>
              <w:t>0</w:t>
            </w:r>
          </w:p>
        </w:tc>
      </w:tr>
      <w:tr w:rsidR="001B61AF" w:rsidRPr="00A7123E" w14:paraId="17771F7B"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046A90" w14:textId="77777777" w:rsidR="001B61AF" w:rsidRPr="00A7123E" w:rsidRDefault="001B61AF" w:rsidP="001B2823">
            <w:pPr>
              <w:pStyle w:val="rowtabella0"/>
              <w:rPr>
                <w:color w:val="002060"/>
              </w:rPr>
            </w:pPr>
            <w:r w:rsidRPr="00A7123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8CF09" w14:textId="77777777" w:rsidR="001B61AF" w:rsidRPr="00A7123E" w:rsidRDefault="001B61AF" w:rsidP="001B2823">
            <w:pPr>
              <w:pStyle w:val="rowtabella0"/>
              <w:jc w:val="center"/>
              <w:rPr>
                <w:color w:val="002060"/>
              </w:rPr>
            </w:pPr>
            <w:r w:rsidRPr="00A7123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B5300"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C12D3"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AEABE"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C3672"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16876" w14:textId="77777777" w:rsidR="001B61AF" w:rsidRPr="00A7123E" w:rsidRDefault="001B61AF" w:rsidP="001B2823">
            <w:pPr>
              <w:pStyle w:val="rowtabella0"/>
              <w:jc w:val="center"/>
              <w:rPr>
                <w:color w:val="002060"/>
              </w:rPr>
            </w:pPr>
            <w:r w:rsidRPr="00A7123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167C9" w14:textId="77777777" w:rsidR="001B61AF" w:rsidRPr="00A7123E" w:rsidRDefault="001B61AF" w:rsidP="001B2823">
            <w:pPr>
              <w:pStyle w:val="rowtabella0"/>
              <w:jc w:val="center"/>
              <w:rPr>
                <w:color w:val="002060"/>
              </w:rPr>
            </w:pPr>
            <w:r w:rsidRPr="00A7123E">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759AB" w14:textId="77777777" w:rsidR="001B61AF" w:rsidRPr="00A7123E" w:rsidRDefault="001B61AF" w:rsidP="001B2823">
            <w:pPr>
              <w:pStyle w:val="rowtabella0"/>
              <w:jc w:val="center"/>
              <w:rPr>
                <w:color w:val="002060"/>
              </w:rPr>
            </w:pPr>
            <w:r w:rsidRPr="00A7123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7D22E" w14:textId="77777777" w:rsidR="001B61AF" w:rsidRPr="00A7123E" w:rsidRDefault="001B61AF" w:rsidP="001B2823">
            <w:pPr>
              <w:pStyle w:val="rowtabella0"/>
              <w:jc w:val="center"/>
              <w:rPr>
                <w:color w:val="002060"/>
              </w:rPr>
            </w:pPr>
            <w:r w:rsidRPr="00A7123E">
              <w:rPr>
                <w:color w:val="002060"/>
              </w:rPr>
              <w:t>0</w:t>
            </w:r>
          </w:p>
        </w:tc>
      </w:tr>
      <w:tr w:rsidR="001B61AF" w:rsidRPr="00A7123E" w14:paraId="69AA69D0"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FF7352" w14:textId="77777777" w:rsidR="001B61AF" w:rsidRPr="00A7123E" w:rsidRDefault="001B61AF" w:rsidP="001B2823">
            <w:pPr>
              <w:pStyle w:val="rowtabella0"/>
              <w:rPr>
                <w:color w:val="002060"/>
              </w:rPr>
            </w:pPr>
            <w:r w:rsidRPr="00A7123E">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7EF20"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D6C66"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473BA"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864EA"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41D48"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41672" w14:textId="77777777" w:rsidR="001B61AF" w:rsidRPr="00A7123E" w:rsidRDefault="001B61AF" w:rsidP="001B2823">
            <w:pPr>
              <w:pStyle w:val="rowtabella0"/>
              <w:jc w:val="center"/>
              <w:rPr>
                <w:color w:val="002060"/>
              </w:rPr>
            </w:pPr>
            <w:r w:rsidRPr="00A7123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DCB3C" w14:textId="77777777" w:rsidR="001B61AF" w:rsidRPr="00A7123E" w:rsidRDefault="001B61AF" w:rsidP="001B2823">
            <w:pPr>
              <w:pStyle w:val="rowtabella0"/>
              <w:jc w:val="center"/>
              <w:rPr>
                <w:color w:val="002060"/>
              </w:rPr>
            </w:pPr>
            <w:r w:rsidRPr="00A7123E">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AA2FF" w14:textId="77777777" w:rsidR="001B61AF" w:rsidRPr="00A7123E" w:rsidRDefault="001B61AF" w:rsidP="001B2823">
            <w:pPr>
              <w:pStyle w:val="rowtabella0"/>
              <w:jc w:val="center"/>
              <w:rPr>
                <w:color w:val="002060"/>
              </w:rPr>
            </w:pPr>
            <w:r w:rsidRPr="00A7123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C078D" w14:textId="77777777" w:rsidR="001B61AF" w:rsidRPr="00A7123E" w:rsidRDefault="001B61AF" w:rsidP="001B2823">
            <w:pPr>
              <w:pStyle w:val="rowtabella0"/>
              <w:jc w:val="center"/>
              <w:rPr>
                <w:color w:val="002060"/>
              </w:rPr>
            </w:pPr>
            <w:r w:rsidRPr="00A7123E">
              <w:rPr>
                <w:color w:val="002060"/>
              </w:rPr>
              <w:t>0</w:t>
            </w:r>
          </w:p>
        </w:tc>
      </w:tr>
      <w:tr w:rsidR="001B61AF" w:rsidRPr="00A7123E" w14:paraId="27415D93" w14:textId="77777777" w:rsidTr="001B28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AA363D" w14:textId="77777777" w:rsidR="001B61AF" w:rsidRPr="00A7123E" w:rsidRDefault="001B61AF" w:rsidP="001B2823">
            <w:pPr>
              <w:pStyle w:val="rowtabella0"/>
              <w:rPr>
                <w:color w:val="002060"/>
              </w:rPr>
            </w:pPr>
            <w:r w:rsidRPr="00A7123E">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FAEA9"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C3D79"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F07A7"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54A17"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83C93"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89112" w14:textId="77777777" w:rsidR="001B61AF" w:rsidRPr="00A7123E" w:rsidRDefault="001B61AF" w:rsidP="001B2823">
            <w:pPr>
              <w:pStyle w:val="rowtabella0"/>
              <w:jc w:val="center"/>
              <w:rPr>
                <w:color w:val="002060"/>
              </w:rPr>
            </w:pPr>
            <w:r w:rsidRPr="00A7123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225D3" w14:textId="77777777" w:rsidR="001B61AF" w:rsidRPr="00A7123E" w:rsidRDefault="001B61AF" w:rsidP="001B2823">
            <w:pPr>
              <w:pStyle w:val="rowtabella0"/>
              <w:jc w:val="center"/>
              <w:rPr>
                <w:color w:val="002060"/>
              </w:rPr>
            </w:pPr>
            <w:r w:rsidRPr="00A7123E">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1D1A9" w14:textId="77777777" w:rsidR="001B61AF" w:rsidRPr="00A7123E" w:rsidRDefault="001B61AF" w:rsidP="001B2823">
            <w:pPr>
              <w:pStyle w:val="rowtabella0"/>
              <w:jc w:val="center"/>
              <w:rPr>
                <w:color w:val="002060"/>
              </w:rPr>
            </w:pPr>
            <w:r w:rsidRPr="00A7123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54193" w14:textId="77777777" w:rsidR="001B61AF" w:rsidRPr="00A7123E" w:rsidRDefault="001B61AF" w:rsidP="001B2823">
            <w:pPr>
              <w:pStyle w:val="rowtabella0"/>
              <w:jc w:val="center"/>
              <w:rPr>
                <w:color w:val="002060"/>
              </w:rPr>
            </w:pPr>
            <w:r w:rsidRPr="00A7123E">
              <w:rPr>
                <w:color w:val="002060"/>
              </w:rPr>
              <w:t>0</w:t>
            </w:r>
          </w:p>
        </w:tc>
      </w:tr>
    </w:tbl>
    <w:p w14:paraId="11AF9A96" w14:textId="77777777" w:rsidR="001B61AF" w:rsidRPr="00A7123E" w:rsidRDefault="001B61AF" w:rsidP="001B61AF">
      <w:pPr>
        <w:pStyle w:val="breakline"/>
        <w:rPr>
          <w:rFonts w:eastAsiaTheme="minorEastAsia"/>
          <w:color w:val="002060"/>
        </w:rPr>
      </w:pPr>
    </w:p>
    <w:p w14:paraId="18CA193A" w14:textId="77777777" w:rsidR="001B61AF" w:rsidRPr="00A7123E" w:rsidRDefault="001B61AF" w:rsidP="001B61AF">
      <w:pPr>
        <w:pStyle w:val="breakline"/>
        <w:rPr>
          <w:color w:val="002060"/>
        </w:rPr>
      </w:pPr>
    </w:p>
    <w:p w14:paraId="1C368A68" w14:textId="77777777" w:rsidR="001B61AF" w:rsidRPr="00A7123E" w:rsidRDefault="001B61AF" w:rsidP="001B61AF">
      <w:pPr>
        <w:pStyle w:val="sottotitolocampionato10"/>
        <w:rPr>
          <w:color w:val="002060"/>
        </w:rPr>
      </w:pPr>
      <w:r w:rsidRPr="00A7123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B61AF" w:rsidRPr="00A7123E" w14:paraId="694203E0" w14:textId="77777777" w:rsidTr="001B28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8846E" w14:textId="77777777" w:rsidR="001B61AF" w:rsidRPr="00A7123E" w:rsidRDefault="001B61AF" w:rsidP="001B2823">
            <w:pPr>
              <w:pStyle w:val="headertabella0"/>
              <w:rPr>
                <w:color w:val="002060"/>
              </w:rPr>
            </w:pPr>
            <w:r w:rsidRPr="00A7123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D6933" w14:textId="77777777" w:rsidR="001B61AF" w:rsidRPr="00A7123E" w:rsidRDefault="001B61AF" w:rsidP="001B2823">
            <w:pPr>
              <w:pStyle w:val="headertabella0"/>
              <w:rPr>
                <w:color w:val="002060"/>
              </w:rPr>
            </w:pPr>
            <w:r w:rsidRPr="00A7123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978F6" w14:textId="77777777" w:rsidR="001B61AF" w:rsidRPr="00A7123E" w:rsidRDefault="001B61AF" w:rsidP="001B2823">
            <w:pPr>
              <w:pStyle w:val="headertabella0"/>
              <w:rPr>
                <w:color w:val="002060"/>
              </w:rPr>
            </w:pPr>
            <w:r w:rsidRPr="00A7123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22804" w14:textId="77777777" w:rsidR="001B61AF" w:rsidRPr="00A7123E" w:rsidRDefault="001B61AF" w:rsidP="001B2823">
            <w:pPr>
              <w:pStyle w:val="headertabella0"/>
              <w:rPr>
                <w:color w:val="002060"/>
              </w:rPr>
            </w:pPr>
            <w:r w:rsidRPr="00A7123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61990" w14:textId="77777777" w:rsidR="001B61AF" w:rsidRPr="00A7123E" w:rsidRDefault="001B61AF" w:rsidP="001B2823">
            <w:pPr>
              <w:pStyle w:val="headertabella0"/>
              <w:rPr>
                <w:color w:val="002060"/>
              </w:rPr>
            </w:pPr>
            <w:r w:rsidRPr="00A7123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F89C0" w14:textId="77777777" w:rsidR="001B61AF" w:rsidRPr="00A7123E" w:rsidRDefault="001B61AF" w:rsidP="001B2823">
            <w:pPr>
              <w:pStyle w:val="headertabella0"/>
              <w:rPr>
                <w:color w:val="002060"/>
              </w:rPr>
            </w:pPr>
            <w:r w:rsidRPr="00A7123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43576" w14:textId="77777777" w:rsidR="001B61AF" w:rsidRPr="00A7123E" w:rsidRDefault="001B61AF" w:rsidP="001B2823">
            <w:pPr>
              <w:pStyle w:val="headertabella0"/>
              <w:rPr>
                <w:color w:val="002060"/>
              </w:rPr>
            </w:pPr>
            <w:r w:rsidRPr="00A7123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3B7E0" w14:textId="77777777" w:rsidR="001B61AF" w:rsidRPr="00A7123E" w:rsidRDefault="001B61AF" w:rsidP="001B2823">
            <w:pPr>
              <w:pStyle w:val="headertabella0"/>
              <w:rPr>
                <w:color w:val="002060"/>
              </w:rPr>
            </w:pPr>
            <w:r w:rsidRPr="00A7123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1D534" w14:textId="77777777" w:rsidR="001B61AF" w:rsidRPr="00A7123E" w:rsidRDefault="001B61AF" w:rsidP="001B2823">
            <w:pPr>
              <w:pStyle w:val="headertabella0"/>
              <w:rPr>
                <w:color w:val="002060"/>
              </w:rPr>
            </w:pPr>
            <w:r w:rsidRPr="00A7123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D1B02" w14:textId="77777777" w:rsidR="001B61AF" w:rsidRPr="00A7123E" w:rsidRDefault="001B61AF" w:rsidP="001B2823">
            <w:pPr>
              <w:pStyle w:val="headertabella0"/>
              <w:rPr>
                <w:color w:val="002060"/>
              </w:rPr>
            </w:pPr>
            <w:r w:rsidRPr="00A7123E">
              <w:rPr>
                <w:color w:val="002060"/>
              </w:rPr>
              <w:t>PE</w:t>
            </w:r>
          </w:p>
        </w:tc>
      </w:tr>
      <w:tr w:rsidR="001B61AF" w:rsidRPr="00A7123E" w14:paraId="1F024467" w14:textId="77777777" w:rsidTr="001B28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9B94A6" w14:textId="77777777" w:rsidR="001B61AF" w:rsidRPr="00A7123E" w:rsidRDefault="001B61AF" w:rsidP="001B2823">
            <w:pPr>
              <w:pStyle w:val="rowtabella0"/>
              <w:rPr>
                <w:color w:val="002060"/>
              </w:rPr>
            </w:pPr>
            <w:r w:rsidRPr="00A7123E">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269D6" w14:textId="77777777" w:rsidR="001B61AF" w:rsidRPr="00A7123E" w:rsidRDefault="001B61AF" w:rsidP="001B2823">
            <w:pPr>
              <w:pStyle w:val="rowtabella0"/>
              <w:jc w:val="center"/>
              <w:rPr>
                <w:color w:val="002060"/>
              </w:rPr>
            </w:pPr>
            <w:r w:rsidRPr="00A7123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3262A"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BD0A2" w14:textId="77777777" w:rsidR="001B61AF" w:rsidRPr="00A7123E" w:rsidRDefault="001B61AF" w:rsidP="001B2823">
            <w:pPr>
              <w:pStyle w:val="rowtabella0"/>
              <w:jc w:val="center"/>
              <w:rPr>
                <w:color w:val="002060"/>
              </w:rPr>
            </w:pPr>
            <w:r w:rsidRPr="00A7123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F933E"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09ACC"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F65E4" w14:textId="77777777" w:rsidR="001B61AF" w:rsidRPr="00A7123E" w:rsidRDefault="001B61AF" w:rsidP="001B2823">
            <w:pPr>
              <w:pStyle w:val="rowtabella0"/>
              <w:jc w:val="center"/>
              <w:rPr>
                <w:color w:val="002060"/>
              </w:rPr>
            </w:pPr>
            <w:r w:rsidRPr="00A7123E">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4B750" w14:textId="77777777" w:rsidR="001B61AF" w:rsidRPr="00A7123E" w:rsidRDefault="001B61AF" w:rsidP="001B2823">
            <w:pPr>
              <w:pStyle w:val="rowtabella0"/>
              <w:jc w:val="center"/>
              <w:rPr>
                <w:color w:val="002060"/>
              </w:rPr>
            </w:pPr>
            <w:r w:rsidRPr="00A7123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96FF3" w14:textId="77777777" w:rsidR="001B61AF" w:rsidRPr="00A7123E" w:rsidRDefault="001B61AF" w:rsidP="001B2823">
            <w:pPr>
              <w:pStyle w:val="rowtabella0"/>
              <w:jc w:val="center"/>
              <w:rPr>
                <w:color w:val="002060"/>
              </w:rPr>
            </w:pPr>
            <w:r w:rsidRPr="00A7123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888BB" w14:textId="77777777" w:rsidR="001B61AF" w:rsidRPr="00A7123E" w:rsidRDefault="001B61AF" w:rsidP="001B2823">
            <w:pPr>
              <w:pStyle w:val="rowtabella0"/>
              <w:jc w:val="center"/>
              <w:rPr>
                <w:color w:val="002060"/>
              </w:rPr>
            </w:pPr>
            <w:r w:rsidRPr="00A7123E">
              <w:rPr>
                <w:color w:val="002060"/>
              </w:rPr>
              <w:t>0</w:t>
            </w:r>
          </w:p>
        </w:tc>
      </w:tr>
      <w:tr w:rsidR="001B61AF" w:rsidRPr="00A7123E" w14:paraId="7F656F13"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06EE6C" w14:textId="77777777" w:rsidR="001B61AF" w:rsidRPr="00A7123E" w:rsidRDefault="001B61AF" w:rsidP="001B2823">
            <w:pPr>
              <w:pStyle w:val="rowtabella0"/>
              <w:rPr>
                <w:color w:val="002060"/>
              </w:rPr>
            </w:pPr>
            <w:r w:rsidRPr="00A7123E">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57841" w14:textId="77777777" w:rsidR="001B61AF" w:rsidRPr="00A7123E" w:rsidRDefault="001B61AF" w:rsidP="001B2823">
            <w:pPr>
              <w:pStyle w:val="rowtabella0"/>
              <w:jc w:val="center"/>
              <w:rPr>
                <w:color w:val="002060"/>
              </w:rPr>
            </w:pPr>
            <w:r w:rsidRPr="00A7123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33959"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BB5BE" w14:textId="77777777" w:rsidR="001B61AF" w:rsidRPr="00A7123E" w:rsidRDefault="001B61AF" w:rsidP="001B2823">
            <w:pPr>
              <w:pStyle w:val="rowtabella0"/>
              <w:jc w:val="center"/>
              <w:rPr>
                <w:color w:val="002060"/>
              </w:rPr>
            </w:pPr>
            <w:r w:rsidRPr="00A7123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80C86"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523A1"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4C51D" w14:textId="77777777" w:rsidR="001B61AF" w:rsidRPr="00A7123E" w:rsidRDefault="001B61AF" w:rsidP="001B2823">
            <w:pPr>
              <w:pStyle w:val="rowtabella0"/>
              <w:jc w:val="center"/>
              <w:rPr>
                <w:color w:val="002060"/>
              </w:rPr>
            </w:pPr>
            <w:r w:rsidRPr="00A7123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A9320" w14:textId="77777777" w:rsidR="001B61AF" w:rsidRPr="00A7123E" w:rsidRDefault="001B61AF" w:rsidP="001B2823">
            <w:pPr>
              <w:pStyle w:val="rowtabella0"/>
              <w:jc w:val="center"/>
              <w:rPr>
                <w:color w:val="002060"/>
              </w:rPr>
            </w:pPr>
            <w:r w:rsidRPr="00A7123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ADED5" w14:textId="77777777" w:rsidR="001B61AF" w:rsidRPr="00A7123E" w:rsidRDefault="001B61AF" w:rsidP="001B2823">
            <w:pPr>
              <w:pStyle w:val="rowtabella0"/>
              <w:jc w:val="center"/>
              <w:rPr>
                <w:color w:val="002060"/>
              </w:rPr>
            </w:pPr>
            <w:r w:rsidRPr="00A7123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37D29" w14:textId="77777777" w:rsidR="001B61AF" w:rsidRPr="00A7123E" w:rsidRDefault="001B61AF" w:rsidP="001B2823">
            <w:pPr>
              <w:pStyle w:val="rowtabella0"/>
              <w:jc w:val="center"/>
              <w:rPr>
                <w:color w:val="002060"/>
              </w:rPr>
            </w:pPr>
            <w:r w:rsidRPr="00A7123E">
              <w:rPr>
                <w:color w:val="002060"/>
              </w:rPr>
              <w:t>0</w:t>
            </w:r>
          </w:p>
        </w:tc>
      </w:tr>
      <w:tr w:rsidR="001B61AF" w:rsidRPr="00A7123E" w14:paraId="2C322150"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631C5E" w14:textId="77777777" w:rsidR="001B61AF" w:rsidRPr="00A7123E" w:rsidRDefault="001B61AF" w:rsidP="001B2823">
            <w:pPr>
              <w:pStyle w:val="rowtabella0"/>
              <w:rPr>
                <w:color w:val="002060"/>
              </w:rPr>
            </w:pPr>
            <w:r w:rsidRPr="00A7123E">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434B8" w14:textId="77777777" w:rsidR="001B61AF" w:rsidRPr="00A7123E" w:rsidRDefault="001B61AF" w:rsidP="001B2823">
            <w:pPr>
              <w:pStyle w:val="rowtabella0"/>
              <w:jc w:val="center"/>
              <w:rPr>
                <w:color w:val="002060"/>
              </w:rPr>
            </w:pPr>
            <w:r w:rsidRPr="00A7123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71FFC"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2AF4F"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C5359"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65B85" w14:textId="77777777" w:rsidR="001B61AF" w:rsidRPr="00A7123E" w:rsidRDefault="001B61AF" w:rsidP="001B2823">
            <w:pPr>
              <w:pStyle w:val="rowtabella0"/>
              <w:jc w:val="center"/>
              <w:rPr>
                <w:color w:val="002060"/>
              </w:rPr>
            </w:pPr>
            <w:r w:rsidRPr="00A712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1BD27" w14:textId="77777777" w:rsidR="001B61AF" w:rsidRPr="00A7123E" w:rsidRDefault="001B61AF" w:rsidP="001B2823">
            <w:pPr>
              <w:pStyle w:val="rowtabella0"/>
              <w:jc w:val="center"/>
              <w:rPr>
                <w:color w:val="002060"/>
              </w:rPr>
            </w:pPr>
            <w:r w:rsidRPr="00A7123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27814" w14:textId="77777777" w:rsidR="001B61AF" w:rsidRPr="00A7123E" w:rsidRDefault="001B61AF" w:rsidP="001B2823">
            <w:pPr>
              <w:pStyle w:val="rowtabella0"/>
              <w:jc w:val="center"/>
              <w:rPr>
                <w:color w:val="002060"/>
              </w:rPr>
            </w:pPr>
            <w:r w:rsidRPr="00A7123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57B38"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4F906" w14:textId="77777777" w:rsidR="001B61AF" w:rsidRPr="00A7123E" w:rsidRDefault="001B61AF" w:rsidP="001B2823">
            <w:pPr>
              <w:pStyle w:val="rowtabella0"/>
              <w:jc w:val="center"/>
              <w:rPr>
                <w:color w:val="002060"/>
              </w:rPr>
            </w:pPr>
            <w:r w:rsidRPr="00A7123E">
              <w:rPr>
                <w:color w:val="002060"/>
              </w:rPr>
              <w:t>0</w:t>
            </w:r>
          </w:p>
        </w:tc>
      </w:tr>
      <w:tr w:rsidR="001B61AF" w:rsidRPr="00A7123E" w14:paraId="3359AEB6"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34D481" w14:textId="77777777" w:rsidR="001B61AF" w:rsidRPr="00A7123E" w:rsidRDefault="001B61AF" w:rsidP="001B2823">
            <w:pPr>
              <w:pStyle w:val="rowtabella0"/>
              <w:rPr>
                <w:color w:val="002060"/>
              </w:rPr>
            </w:pPr>
            <w:r w:rsidRPr="00A7123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9158D" w14:textId="77777777" w:rsidR="001B61AF" w:rsidRPr="00A7123E" w:rsidRDefault="001B61AF" w:rsidP="001B2823">
            <w:pPr>
              <w:pStyle w:val="rowtabella0"/>
              <w:jc w:val="center"/>
              <w:rPr>
                <w:color w:val="002060"/>
              </w:rPr>
            </w:pPr>
            <w:r w:rsidRPr="00A7123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CC75E"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958CF"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0DA30"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F26DF" w14:textId="77777777" w:rsidR="001B61AF" w:rsidRPr="00A7123E" w:rsidRDefault="001B61AF" w:rsidP="001B2823">
            <w:pPr>
              <w:pStyle w:val="rowtabella0"/>
              <w:jc w:val="center"/>
              <w:rPr>
                <w:color w:val="002060"/>
              </w:rPr>
            </w:pPr>
            <w:r w:rsidRPr="00A712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32523" w14:textId="77777777" w:rsidR="001B61AF" w:rsidRPr="00A7123E" w:rsidRDefault="001B61AF" w:rsidP="001B2823">
            <w:pPr>
              <w:pStyle w:val="rowtabella0"/>
              <w:jc w:val="center"/>
              <w:rPr>
                <w:color w:val="002060"/>
              </w:rPr>
            </w:pPr>
            <w:r w:rsidRPr="00A7123E">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46750" w14:textId="77777777" w:rsidR="001B61AF" w:rsidRPr="00A7123E" w:rsidRDefault="001B61AF" w:rsidP="001B2823">
            <w:pPr>
              <w:pStyle w:val="rowtabella0"/>
              <w:jc w:val="center"/>
              <w:rPr>
                <w:color w:val="002060"/>
              </w:rPr>
            </w:pPr>
            <w:r w:rsidRPr="00A7123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C395C"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15B56" w14:textId="77777777" w:rsidR="001B61AF" w:rsidRPr="00A7123E" w:rsidRDefault="001B61AF" w:rsidP="001B2823">
            <w:pPr>
              <w:pStyle w:val="rowtabella0"/>
              <w:jc w:val="center"/>
              <w:rPr>
                <w:color w:val="002060"/>
              </w:rPr>
            </w:pPr>
            <w:r w:rsidRPr="00A7123E">
              <w:rPr>
                <w:color w:val="002060"/>
              </w:rPr>
              <w:t>0</w:t>
            </w:r>
          </w:p>
        </w:tc>
      </w:tr>
      <w:tr w:rsidR="001B61AF" w:rsidRPr="00A7123E" w14:paraId="0A2D0D05"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904600" w14:textId="77777777" w:rsidR="001B61AF" w:rsidRPr="00A7123E" w:rsidRDefault="001B61AF" w:rsidP="001B2823">
            <w:pPr>
              <w:pStyle w:val="rowtabella0"/>
              <w:rPr>
                <w:color w:val="002060"/>
              </w:rPr>
            </w:pPr>
            <w:r w:rsidRPr="00A7123E">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A2539" w14:textId="77777777" w:rsidR="001B61AF" w:rsidRPr="00A7123E" w:rsidRDefault="001B61AF" w:rsidP="001B2823">
            <w:pPr>
              <w:pStyle w:val="rowtabella0"/>
              <w:jc w:val="center"/>
              <w:rPr>
                <w:color w:val="002060"/>
              </w:rPr>
            </w:pPr>
            <w:r w:rsidRPr="00A7123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2D087"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69633"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CDD20"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BC9BF"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79C46" w14:textId="77777777" w:rsidR="001B61AF" w:rsidRPr="00A7123E" w:rsidRDefault="001B61AF" w:rsidP="001B2823">
            <w:pPr>
              <w:pStyle w:val="rowtabella0"/>
              <w:jc w:val="center"/>
              <w:rPr>
                <w:color w:val="002060"/>
              </w:rPr>
            </w:pPr>
            <w:r w:rsidRPr="00A7123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2F4E2" w14:textId="77777777" w:rsidR="001B61AF" w:rsidRPr="00A7123E" w:rsidRDefault="001B61AF" w:rsidP="001B2823">
            <w:pPr>
              <w:pStyle w:val="rowtabella0"/>
              <w:jc w:val="center"/>
              <w:rPr>
                <w:color w:val="002060"/>
              </w:rPr>
            </w:pPr>
            <w:r w:rsidRPr="00A7123E">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95892" w14:textId="77777777" w:rsidR="001B61AF" w:rsidRPr="00A7123E" w:rsidRDefault="001B61AF" w:rsidP="001B2823">
            <w:pPr>
              <w:pStyle w:val="rowtabella0"/>
              <w:jc w:val="center"/>
              <w:rPr>
                <w:color w:val="002060"/>
              </w:rPr>
            </w:pPr>
            <w:r w:rsidRPr="00A712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7A40B" w14:textId="77777777" w:rsidR="001B61AF" w:rsidRPr="00A7123E" w:rsidRDefault="001B61AF" w:rsidP="001B2823">
            <w:pPr>
              <w:pStyle w:val="rowtabella0"/>
              <w:jc w:val="center"/>
              <w:rPr>
                <w:color w:val="002060"/>
              </w:rPr>
            </w:pPr>
            <w:r w:rsidRPr="00A7123E">
              <w:rPr>
                <w:color w:val="002060"/>
              </w:rPr>
              <w:t>0</w:t>
            </w:r>
          </w:p>
        </w:tc>
      </w:tr>
      <w:tr w:rsidR="001B61AF" w:rsidRPr="00A7123E" w14:paraId="0B438B6A"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59362E" w14:textId="77777777" w:rsidR="001B61AF" w:rsidRPr="00A7123E" w:rsidRDefault="001B61AF" w:rsidP="001B2823">
            <w:pPr>
              <w:pStyle w:val="rowtabella0"/>
              <w:rPr>
                <w:color w:val="002060"/>
              </w:rPr>
            </w:pPr>
            <w:r w:rsidRPr="00A7123E">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079D8" w14:textId="77777777" w:rsidR="001B61AF" w:rsidRPr="00A7123E" w:rsidRDefault="001B61AF" w:rsidP="001B2823">
            <w:pPr>
              <w:pStyle w:val="rowtabella0"/>
              <w:jc w:val="center"/>
              <w:rPr>
                <w:color w:val="002060"/>
              </w:rPr>
            </w:pPr>
            <w:r w:rsidRPr="00A7123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F4C53"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00BD5"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2B1A2"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58A16"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F5FF6" w14:textId="77777777" w:rsidR="001B61AF" w:rsidRPr="00A7123E" w:rsidRDefault="001B61AF" w:rsidP="001B2823">
            <w:pPr>
              <w:pStyle w:val="rowtabella0"/>
              <w:jc w:val="center"/>
              <w:rPr>
                <w:color w:val="002060"/>
              </w:rPr>
            </w:pPr>
            <w:r w:rsidRPr="00A7123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11E69" w14:textId="77777777" w:rsidR="001B61AF" w:rsidRPr="00A7123E" w:rsidRDefault="001B61AF" w:rsidP="001B2823">
            <w:pPr>
              <w:pStyle w:val="rowtabella0"/>
              <w:jc w:val="center"/>
              <w:rPr>
                <w:color w:val="002060"/>
              </w:rPr>
            </w:pPr>
            <w:r w:rsidRPr="00A7123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864E9"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3EC0E" w14:textId="77777777" w:rsidR="001B61AF" w:rsidRPr="00A7123E" w:rsidRDefault="001B61AF" w:rsidP="001B2823">
            <w:pPr>
              <w:pStyle w:val="rowtabella0"/>
              <w:jc w:val="center"/>
              <w:rPr>
                <w:color w:val="002060"/>
              </w:rPr>
            </w:pPr>
            <w:r w:rsidRPr="00A7123E">
              <w:rPr>
                <w:color w:val="002060"/>
              </w:rPr>
              <w:t>0</w:t>
            </w:r>
          </w:p>
        </w:tc>
      </w:tr>
      <w:tr w:rsidR="001B61AF" w:rsidRPr="00A7123E" w14:paraId="07DAD24C"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480912" w14:textId="77777777" w:rsidR="001B61AF" w:rsidRPr="00A7123E" w:rsidRDefault="001B61AF" w:rsidP="001B2823">
            <w:pPr>
              <w:pStyle w:val="rowtabella0"/>
              <w:rPr>
                <w:color w:val="002060"/>
              </w:rPr>
            </w:pPr>
            <w:r w:rsidRPr="00A7123E">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0CDC9" w14:textId="77777777" w:rsidR="001B61AF" w:rsidRPr="00A7123E" w:rsidRDefault="001B61AF" w:rsidP="001B2823">
            <w:pPr>
              <w:pStyle w:val="rowtabella0"/>
              <w:jc w:val="center"/>
              <w:rPr>
                <w:color w:val="002060"/>
              </w:rPr>
            </w:pPr>
            <w:r w:rsidRPr="00A7123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34E1F"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8B448"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910C4"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4E42E"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27C4D" w14:textId="77777777" w:rsidR="001B61AF" w:rsidRPr="00A7123E" w:rsidRDefault="001B61AF" w:rsidP="001B2823">
            <w:pPr>
              <w:pStyle w:val="rowtabella0"/>
              <w:jc w:val="center"/>
              <w:rPr>
                <w:color w:val="002060"/>
              </w:rPr>
            </w:pPr>
            <w:r w:rsidRPr="00A7123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7434F" w14:textId="77777777" w:rsidR="001B61AF" w:rsidRPr="00A7123E" w:rsidRDefault="001B61AF" w:rsidP="001B2823">
            <w:pPr>
              <w:pStyle w:val="rowtabella0"/>
              <w:jc w:val="center"/>
              <w:rPr>
                <w:color w:val="002060"/>
              </w:rPr>
            </w:pPr>
            <w:r w:rsidRPr="00A7123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DDD0D"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63421" w14:textId="77777777" w:rsidR="001B61AF" w:rsidRPr="00A7123E" w:rsidRDefault="001B61AF" w:rsidP="001B2823">
            <w:pPr>
              <w:pStyle w:val="rowtabella0"/>
              <w:jc w:val="center"/>
              <w:rPr>
                <w:color w:val="002060"/>
              </w:rPr>
            </w:pPr>
            <w:r w:rsidRPr="00A7123E">
              <w:rPr>
                <w:color w:val="002060"/>
              </w:rPr>
              <w:t>0</w:t>
            </w:r>
          </w:p>
        </w:tc>
      </w:tr>
      <w:tr w:rsidR="001B61AF" w:rsidRPr="00A7123E" w14:paraId="3BF1DCDD"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C26E45" w14:textId="77777777" w:rsidR="001B61AF" w:rsidRPr="00A7123E" w:rsidRDefault="001B61AF" w:rsidP="001B2823">
            <w:pPr>
              <w:pStyle w:val="rowtabella0"/>
              <w:rPr>
                <w:color w:val="002060"/>
              </w:rPr>
            </w:pPr>
            <w:r w:rsidRPr="00A7123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D43E6" w14:textId="77777777" w:rsidR="001B61AF" w:rsidRPr="00A7123E" w:rsidRDefault="001B61AF" w:rsidP="001B2823">
            <w:pPr>
              <w:pStyle w:val="rowtabella0"/>
              <w:jc w:val="center"/>
              <w:rPr>
                <w:color w:val="002060"/>
              </w:rPr>
            </w:pPr>
            <w:r w:rsidRPr="00A7123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2D1E8"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B74CB"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C5C79"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467CC"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ECEC8" w14:textId="77777777" w:rsidR="001B61AF" w:rsidRPr="00A7123E" w:rsidRDefault="001B61AF" w:rsidP="001B2823">
            <w:pPr>
              <w:pStyle w:val="rowtabella0"/>
              <w:jc w:val="center"/>
              <w:rPr>
                <w:color w:val="002060"/>
              </w:rPr>
            </w:pPr>
            <w:r w:rsidRPr="00A7123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FA80C" w14:textId="77777777" w:rsidR="001B61AF" w:rsidRPr="00A7123E" w:rsidRDefault="001B61AF" w:rsidP="001B2823">
            <w:pPr>
              <w:pStyle w:val="rowtabella0"/>
              <w:jc w:val="center"/>
              <w:rPr>
                <w:color w:val="002060"/>
              </w:rPr>
            </w:pPr>
            <w:r w:rsidRPr="00A7123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EA296"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0203F" w14:textId="77777777" w:rsidR="001B61AF" w:rsidRPr="00A7123E" w:rsidRDefault="001B61AF" w:rsidP="001B2823">
            <w:pPr>
              <w:pStyle w:val="rowtabella0"/>
              <w:jc w:val="center"/>
              <w:rPr>
                <w:color w:val="002060"/>
              </w:rPr>
            </w:pPr>
            <w:r w:rsidRPr="00A7123E">
              <w:rPr>
                <w:color w:val="002060"/>
              </w:rPr>
              <w:t>0</w:t>
            </w:r>
          </w:p>
        </w:tc>
      </w:tr>
      <w:tr w:rsidR="001B61AF" w:rsidRPr="00A7123E" w14:paraId="3467EA8A"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B2EB2B" w14:textId="77777777" w:rsidR="001B61AF" w:rsidRPr="00A7123E" w:rsidRDefault="001B61AF" w:rsidP="001B2823">
            <w:pPr>
              <w:pStyle w:val="rowtabella0"/>
              <w:rPr>
                <w:color w:val="002060"/>
              </w:rPr>
            </w:pPr>
            <w:r w:rsidRPr="00A7123E">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4A525" w14:textId="77777777" w:rsidR="001B61AF" w:rsidRPr="00A7123E" w:rsidRDefault="001B61AF" w:rsidP="001B2823">
            <w:pPr>
              <w:pStyle w:val="rowtabella0"/>
              <w:jc w:val="center"/>
              <w:rPr>
                <w:color w:val="002060"/>
              </w:rPr>
            </w:pPr>
            <w:r w:rsidRPr="00A7123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02BB8"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A2349"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88181"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D37D6"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3DDE3" w14:textId="77777777" w:rsidR="001B61AF" w:rsidRPr="00A7123E" w:rsidRDefault="001B61AF" w:rsidP="001B2823">
            <w:pPr>
              <w:pStyle w:val="rowtabella0"/>
              <w:jc w:val="center"/>
              <w:rPr>
                <w:color w:val="002060"/>
              </w:rPr>
            </w:pPr>
            <w:r w:rsidRPr="00A7123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442CD" w14:textId="77777777" w:rsidR="001B61AF" w:rsidRPr="00A7123E" w:rsidRDefault="001B61AF" w:rsidP="001B2823">
            <w:pPr>
              <w:pStyle w:val="rowtabella0"/>
              <w:jc w:val="center"/>
              <w:rPr>
                <w:color w:val="002060"/>
              </w:rPr>
            </w:pPr>
            <w:r w:rsidRPr="00A7123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39D8C" w14:textId="77777777" w:rsidR="001B61AF" w:rsidRPr="00A7123E" w:rsidRDefault="001B61AF" w:rsidP="001B2823">
            <w:pPr>
              <w:pStyle w:val="rowtabella0"/>
              <w:jc w:val="center"/>
              <w:rPr>
                <w:color w:val="002060"/>
              </w:rPr>
            </w:pPr>
            <w:r w:rsidRPr="00A7123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FCCFE" w14:textId="77777777" w:rsidR="001B61AF" w:rsidRPr="00A7123E" w:rsidRDefault="001B61AF" w:rsidP="001B2823">
            <w:pPr>
              <w:pStyle w:val="rowtabella0"/>
              <w:jc w:val="center"/>
              <w:rPr>
                <w:color w:val="002060"/>
              </w:rPr>
            </w:pPr>
            <w:r w:rsidRPr="00A7123E">
              <w:rPr>
                <w:color w:val="002060"/>
              </w:rPr>
              <w:t>0</w:t>
            </w:r>
          </w:p>
        </w:tc>
      </w:tr>
      <w:tr w:rsidR="001B61AF" w:rsidRPr="00A7123E" w14:paraId="1A3F27CA"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9D87CD" w14:textId="77777777" w:rsidR="001B61AF" w:rsidRPr="00A7123E" w:rsidRDefault="001B61AF" w:rsidP="001B2823">
            <w:pPr>
              <w:pStyle w:val="rowtabella0"/>
              <w:rPr>
                <w:color w:val="002060"/>
              </w:rPr>
            </w:pPr>
            <w:r w:rsidRPr="00A7123E">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F8AE1" w14:textId="77777777" w:rsidR="001B61AF" w:rsidRPr="00A7123E" w:rsidRDefault="001B61AF" w:rsidP="001B2823">
            <w:pPr>
              <w:pStyle w:val="rowtabella0"/>
              <w:jc w:val="center"/>
              <w:rPr>
                <w:color w:val="002060"/>
              </w:rPr>
            </w:pPr>
            <w:r w:rsidRPr="00A7123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FB78C"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15F95"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CBC48"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FF83D" w14:textId="77777777" w:rsidR="001B61AF" w:rsidRPr="00A7123E" w:rsidRDefault="001B61AF" w:rsidP="001B2823">
            <w:pPr>
              <w:pStyle w:val="rowtabella0"/>
              <w:jc w:val="center"/>
              <w:rPr>
                <w:color w:val="002060"/>
              </w:rPr>
            </w:pPr>
            <w:r w:rsidRPr="00A712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30D16" w14:textId="77777777" w:rsidR="001B61AF" w:rsidRPr="00A7123E" w:rsidRDefault="001B61AF" w:rsidP="001B2823">
            <w:pPr>
              <w:pStyle w:val="rowtabella0"/>
              <w:jc w:val="center"/>
              <w:rPr>
                <w:color w:val="002060"/>
              </w:rPr>
            </w:pPr>
            <w:r w:rsidRPr="00A7123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9BF10" w14:textId="77777777" w:rsidR="001B61AF" w:rsidRPr="00A7123E" w:rsidRDefault="001B61AF" w:rsidP="001B2823">
            <w:pPr>
              <w:pStyle w:val="rowtabella0"/>
              <w:jc w:val="center"/>
              <w:rPr>
                <w:color w:val="002060"/>
              </w:rPr>
            </w:pPr>
            <w:r w:rsidRPr="00A7123E">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399E2" w14:textId="77777777" w:rsidR="001B61AF" w:rsidRPr="00A7123E" w:rsidRDefault="001B61AF" w:rsidP="001B2823">
            <w:pPr>
              <w:pStyle w:val="rowtabella0"/>
              <w:jc w:val="center"/>
              <w:rPr>
                <w:color w:val="002060"/>
              </w:rPr>
            </w:pPr>
            <w:r w:rsidRPr="00A712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36179" w14:textId="77777777" w:rsidR="001B61AF" w:rsidRPr="00A7123E" w:rsidRDefault="001B61AF" w:rsidP="001B2823">
            <w:pPr>
              <w:pStyle w:val="rowtabella0"/>
              <w:jc w:val="center"/>
              <w:rPr>
                <w:color w:val="002060"/>
              </w:rPr>
            </w:pPr>
            <w:r w:rsidRPr="00A7123E">
              <w:rPr>
                <w:color w:val="002060"/>
              </w:rPr>
              <w:t>0</w:t>
            </w:r>
          </w:p>
        </w:tc>
      </w:tr>
      <w:tr w:rsidR="001B61AF" w:rsidRPr="00A7123E" w14:paraId="75A891D0"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E63924" w14:textId="77777777" w:rsidR="001B61AF" w:rsidRPr="00A7123E" w:rsidRDefault="001B61AF" w:rsidP="001B2823">
            <w:pPr>
              <w:pStyle w:val="rowtabella0"/>
              <w:rPr>
                <w:color w:val="002060"/>
              </w:rPr>
            </w:pPr>
            <w:r w:rsidRPr="00A7123E">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ADBDE" w14:textId="77777777" w:rsidR="001B61AF" w:rsidRPr="00A7123E" w:rsidRDefault="001B61AF" w:rsidP="001B2823">
            <w:pPr>
              <w:pStyle w:val="rowtabella0"/>
              <w:jc w:val="center"/>
              <w:rPr>
                <w:color w:val="002060"/>
              </w:rPr>
            </w:pPr>
            <w:r w:rsidRPr="00A7123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1998F"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CC87C" w14:textId="77777777" w:rsidR="001B61AF" w:rsidRPr="00A7123E" w:rsidRDefault="001B61AF" w:rsidP="001B2823">
            <w:pPr>
              <w:pStyle w:val="rowtabella0"/>
              <w:jc w:val="center"/>
              <w:rPr>
                <w:color w:val="002060"/>
              </w:rPr>
            </w:pPr>
            <w:r w:rsidRPr="00A712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4061A"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AF11C" w14:textId="77777777" w:rsidR="001B61AF" w:rsidRPr="00A7123E" w:rsidRDefault="001B61AF" w:rsidP="001B2823">
            <w:pPr>
              <w:pStyle w:val="rowtabella0"/>
              <w:jc w:val="center"/>
              <w:rPr>
                <w:color w:val="002060"/>
              </w:rPr>
            </w:pPr>
            <w:r w:rsidRPr="00A712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07499" w14:textId="77777777" w:rsidR="001B61AF" w:rsidRPr="00A7123E" w:rsidRDefault="001B61AF" w:rsidP="001B2823">
            <w:pPr>
              <w:pStyle w:val="rowtabella0"/>
              <w:jc w:val="center"/>
              <w:rPr>
                <w:color w:val="002060"/>
              </w:rPr>
            </w:pPr>
            <w:r w:rsidRPr="00A7123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5D89E" w14:textId="77777777" w:rsidR="001B61AF" w:rsidRPr="00A7123E" w:rsidRDefault="001B61AF" w:rsidP="001B2823">
            <w:pPr>
              <w:pStyle w:val="rowtabella0"/>
              <w:jc w:val="center"/>
              <w:rPr>
                <w:color w:val="002060"/>
              </w:rPr>
            </w:pPr>
            <w:r w:rsidRPr="00A7123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3E05E"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34E1D" w14:textId="77777777" w:rsidR="001B61AF" w:rsidRPr="00A7123E" w:rsidRDefault="001B61AF" w:rsidP="001B2823">
            <w:pPr>
              <w:pStyle w:val="rowtabella0"/>
              <w:jc w:val="center"/>
              <w:rPr>
                <w:color w:val="002060"/>
              </w:rPr>
            </w:pPr>
            <w:r w:rsidRPr="00A7123E">
              <w:rPr>
                <w:color w:val="002060"/>
              </w:rPr>
              <w:t>0</w:t>
            </w:r>
          </w:p>
        </w:tc>
      </w:tr>
      <w:tr w:rsidR="001B61AF" w:rsidRPr="00A7123E" w14:paraId="0D4C54B0"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EECC53" w14:textId="77777777" w:rsidR="001B61AF" w:rsidRPr="00A7123E" w:rsidRDefault="001B61AF" w:rsidP="001B2823">
            <w:pPr>
              <w:pStyle w:val="rowtabella0"/>
              <w:rPr>
                <w:color w:val="002060"/>
              </w:rPr>
            </w:pPr>
            <w:r w:rsidRPr="00A7123E">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17E6C" w14:textId="77777777" w:rsidR="001B61AF" w:rsidRPr="00A7123E" w:rsidRDefault="001B61AF" w:rsidP="001B2823">
            <w:pPr>
              <w:pStyle w:val="rowtabella0"/>
              <w:jc w:val="center"/>
              <w:rPr>
                <w:color w:val="002060"/>
              </w:rPr>
            </w:pPr>
            <w:r w:rsidRPr="00A7123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BA8C9"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6FFA8"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ACBAA"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4075B"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B1CA7" w14:textId="77777777" w:rsidR="001B61AF" w:rsidRPr="00A7123E" w:rsidRDefault="001B61AF" w:rsidP="001B2823">
            <w:pPr>
              <w:pStyle w:val="rowtabella0"/>
              <w:jc w:val="center"/>
              <w:rPr>
                <w:color w:val="002060"/>
              </w:rPr>
            </w:pPr>
            <w:r w:rsidRPr="00A7123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71067" w14:textId="77777777" w:rsidR="001B61AF" w:rsidRPr="00A7123E" w:rsidRDefault="001B61AF" w:rsidP="001B2823">
            <w:pPr>
              <w:pStyle w:val="rowtabella0"/>
              <w:jc w:val="center"/>
              <w:rPr>
                <w:color w:val="002060"/>
              </w:rPr>
            </w:pPr>
            <w:r w:rsidRPr="00A7123E">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D222C"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4DB42" w14:textId="77777777" w:rsidR="001B61AF" w:rsidRPr="00A7123E" w:rsidRDefault="001B61AF" w:rsidP="001B2823">
            <w:pPr>
              <w:pStyle w:val="rowtabella0"/>
              <w:jc w:val="center"/>
              <w:rPr>
                <w:color w:val="002060"/>
              </w:rPr>
            </w:pPr>
            <w:r w:rsidRPr="00A7123E">
              <w:rPr>
                <w:color w:val="002060"/>
              </w:rPr>
              <w:t>0</w:t>
            </w:r>
          </w:p>
        </w:tc>
      </w:tr>
      <w:tr w:rsidR="001B61AF" w:rsidRPr="00A7123E" w14:paraId="51B2461D"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599205" w14:textId="77777777" w:rsidR="001B61AF" w:rsidRPr="00A7123E" w:rsidRDefault="001B61AF" w:rsidP="001B2823">
            <w:pPr>
              <w:pStyle w:val="rowtabella0"/>
              <w:rPr>
                <w:color w:val="002060"/>
              </w:rPr>
            </w:pPr>
            <w:r w:rsidRPr="00A7123E">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3987E" w14:textId="77777777" w:rsidR="001B61AF" w:rsidRPr="00A7123E" w:rsidRDefault="001B61AF" w:rsidP="001B2823">
            <w:pPr>
              <w:pStyle w:val="rowtabella0"/>
              <w:jc w:val="center"/>
              <w:rPr>
                <w:color w:val="002060"/>
              </w:rPr>
            </w:pPr>
            <w:r w:rsidRPr="00A712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DE8F9"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F7213"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7FFAC"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828DF" w14:textId="77777777" w:rsidR="001B61AF" w:rsidRPr="00A7123E" w:rsidRDefault="001B61AF" w:rsidP="001B2823">
            <w:pPr>
              <w:pStyle w:val="rowtabella0"/>
              <w:jc w:val="center"/>
              <w:rPr>
                <w:color w:val="002060"/>
              </w:rPr>
            </w:pPr>
            <w:r w:rsidRPr="00A7123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4F1FB" w14:textId="77777777" w:rsidR="001B61AF" w:rsidRPr="00A7123E" w:rsidRDefault="001B61AF" w:rsidP="001B2823">
            <w:pPr>
              <w:pStyle w:val="rowtabella0"/>
              <w:jc w:val="center"/>
              <w:rPr>
                <w:color w:val="002060"/>
              </w:rPr>
            </w:pPr>
            <w:r w:rsidRPr="00A7123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3E8D3" w14:textId="77777777" w:rsidR="001B61AF" w:rsidRPr="00A7123E" w:rsidRDefault="001B61AF" w:rsidP="001B2823">
            <w:pPr>
              <w:pStyle w:val="rowtabella0"/>
              <w:jc w:val="center"/>
              <w:rPr>
                <w:color w:val="002060"/>
              </w:rPr>
            </w:pPr>
            <w:r w:rsidRPr="00A7123E">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7BACC" w14:textId="77777777" w:rsidR="001B61AF" w:rsidRPr="00A7123E" w:rsidRDefault="001B61AF" w:rsidP="001B2823">
            <w:pPr>
              <w:pStyle w:val="rowtabella0"/>
              <w:jc w:val="center"/>
              <w:rPr>
                <w:color w:val="002060"/>
              </w:rPr>
            </w:pPr>
            <w:r w:rsidRPr="00A7123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5FD46" w14:textId="77777777" w:rsidR="001B61AF" w:rsidRPr="00A7123E" w:rsidRDefault="001B61AF" w:rsidP="001B2823">
            <w:pPr>
              <w:pStyle w:val="rowtabella0"/>
              <w:jc w:val="center"/>
              <w:rPr>
                <w:color w:val="002060"/>
              </w:rPr>
            </w:pPr>
            <w:r w:rsidRPr="00A7123E">
              <w:rPr>
                <w:color w:val="002060"/>
              </w:rPr>
              <w:t>0</w:t>
            </w:r>
          </w:p>
        </w:tc>
      </w:tr>
      <w:tr w:rsidR="001B61AF" w:rsidRPr="00A7123E" w14:paraId="5E7B3312" w14:textId="77777777" w:rsidTr="001B28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389EA7" w14:textId="77777777" w:rsidR="001B61AF" w:rsidRPr="00A7123E" w:rsidRDefault="001B61AF" w:rsidP="001B2823">
            <w:pPr>
              <w:pStyle w:val="rowtabella0"/>
              <w:rPr>
                <w:color w:val="002060"/>
              </w:rPr>
            </w:pPr>
            <w:r w:rsidRPr="00A7123E">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B3785"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DD4C3"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828D0"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28396"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EEB08" w14:textId="77777777" w:rsidR="001B61AF" w:rsidRPr="00A7123E" w:rsidRDefault="001B61AF" w:rsidP="001B2823">
            <w:pPr>
              <w:pStyle w:val="rowtabella0"/>
              <w:jc w:val="center"/>
              <w:rPr>
                <w:color w:val="002060"/>
              </w:rPr>
            </w:pPr>
            <w:r w:rsidRPr="00A7123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B6E12" w14:textId="77777777" w:rsidR="001B61AF" w:rsidRPr="00A7123E" w:rsidRDefault="001B61AF" w:rsidP="001B2823">
            <w:pPr>
              <w:pStyle w:val="rowtabella0"/>
              <w:jc w:val="center"/>
              <w:rPr>
                <w:color w:val="002060"/>
              </w:rPr>
            </w:pPr>
            <w:r w:rsidRPr="00A7123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A6C0C" w14:textId="77777777" w:rsidR="001B61AF" w:rsidRPr="00A7123E" w:rsidRDefault="001B61AF" w:rsidP="001B2823">
            <w:pPr>
              <w:pStyle w:val="rowtabella0"/>
              <w:jc w:val="center"/>
              <w:rPr>
                <w:color w:val="002060"/>
              </w:rPr>
            </w:pPr>
            <w:r w:rsidRPr="00A7123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FFB73" w14:textId="77777777" w:rsidR="001B61AF" w:rsidRPr="00A7123E" w:rsidRDefault="001B61AF" w:rsidP="001B2823">
            <w:pPr>
              <w:pStyle w:val="rowtabella0"/>
              <w:jc w:val="center"/>
              <w:rPr>
                <w:color w:val="002060"/>
              </w:rPr>
            </w:pPr>
            <w:r w:rsidRPr="00A7123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E449D" w14:textId="77777777" w:rsidR="001B61AF" w:rsidRPr="00A7123E" w:rsidRDefault="001B61AF" w:rsidP="001B2823">
            <w:pPr>
              <w:pStyle w:val="rowtabella0"/>
              <w:jc w:val="center"/>
              <w:rPr>
                <w:color w:val="002060"/>
              </w:rPr>
            </w:pPr>
            <w:r w:rsidRPr="00A7123E">
              <w:rPr>
                <w:color w:val="002060"/>
              </w:rPr>
              <w:t>0</w:t>
            </w:r>
          </w:p>
        </w:tc>
      </w:tr>
    </w:tbl>
    <w:p w14:paraId="376312EE" w14:textId="77777777" w:rsidR="001B61AF" w:rsidRPr="00A7123E" w:rsidRDefault="001B61AF" w:rsidP="001B61AF">
      <w:pPr>
        <w:pStyle w:val="breakline"/>
        <w:rPr>
          <w:rFonts w:eastAsiaTheme="minorEastAsia"/>
          <w:color w:val="002060"/>
        </w:rPr>
      </w:pPr>
    </w:p>
    <w:p w14:paraId="6EDA02AF" w14:textId="77777777" w:rsidR="001B61AF" w:rsidRPr="00A7123E" w:rsidRDefault="001B61AF" w:rsidP="001B61AF">
      <w:pPr>
        <w:pStyle w:val="breakline"/>
        <w:rPr>
          <w:color w:val="002060"/>
        </w:rPr>
      </w:pPr>
    </w:p>
    <w:p w14:paraId="3CA5E5B1" w14:textId="77777777" w:rsidR="001B61AF" w:rsidRPr="00A7123E" w:rsidRDefault="001B61AF" w:rsidP="001B61AF">
      <w:pPr>
        <w:pStyle w:val="sottotitolocampionato10"/>
        <w:rPr>
          <w:color w:val="002060"/>
        </w:rPr>
      </w:pPr>
      <w:r w:rsidRPr="00A7123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B61AF" w:rsidRPr="00A7123E" w14:paraId="742D0578" w14:textId="77777777" w:rsidTr="001B28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9835A" w14:textId="77777777" w:rsidR="001B61AF" w:rsidRPr="00A7123E" w:rsidRDefault="001B61AF" w:rsidP="001B2823">
            <w:pPr>
              <w:pStyle w:val="headertabella0"/>
              <w:rPr>
                <w:color w:val="002060"/>
              </w:rPr>
            </w:pPr>
            <w:r w:rsidRPr="00A7123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0FB8C" w14:textId="77777777" w:rsidR="001B61AF" w:rsidRPr="00A7123E" w:rsidRDefault="001B61AF" w:rsidP="001B2823">
            <w:pPr>
              <w:pStyle w:val="headertabella0"/>
              <w:rPr>
                <w:color w:val="002060"/>
              </w:rPr>
            </w:pPr>
            <w:r w:rsidRPr="00A7123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EFA41" w14:textId="77777777" w:rsidR="001B61AF" w:rsidRPr="00A7123E" w:rsidRDefault="001B61AF" w:rsidP="001B2823">
            <w:pPr>
              <w:pStyle w:val="headertabella0"/>
              <w:rPr>
                <w:color w:val="002060"/>
              </w:rPr>
            </w:pPr>
            <w:r w:rsidRPr="00A7123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38BFF" w14:textId="77777777" w:rsidR="001B61AF" w:rsidRPr="00A7123E" w:rsidRDefault="001B61AF" w:rsidP="001B2823">
            <w:pPr>
              <w:pStyle w:val="headertabella0"/>
              <w:rPr>
                <w:color w:val="002060"/>
              </w:rPr>
            </w:pPr>
            <w:r w:rsidRPr="00A7123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E7D31" w14:textId="77777777" w:rsidR="001B61AF" w:rsidRPr="00A7123E" w:rsidRDefault="001B61AF" w:rsidP="001B2823">
            <w:pPr>
              <w:pStyle w:val="headertabella0"/>
              <w:rPr>
                <w:color w:val="002060"/>
              </w:rPr>
            </w:pPr>
            <w:r w:rsidRPr="00A7123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5AC8D" w14:textId="77777777" w:rsidR="001B61AF" w:rsidRPr="00A7123E" w:rsidRDefault="001B61AF" w:rsidP="001B2823">
            <w:pPr>
              <w:pStyle w:val="headertabella0"/>
              <w:rPr>
                <w:color w:val="002060"/>
              </w:rPr>
            </w:pPr>
            <w:r w:rsidRPr="00A7123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95858" w14:textId="77777777" w:rsidR="001B61AF" w:rsidRPr="00A7123E" w:rsidRDefault="001B61AF" w:rsidP="001B2823">
            <w:pPr>
              <w:pStyle w:val="headertabella0"/>
              <w:rPr>
                <w:color w:val="002060"/>
              </w:rPr>
            </w:pPr>
            <w:r w:rsidRPr="00A7123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EE782" w14:textId="77777777" w:rsidR="001B61AF" w:rsidRPr="00A7123E" w:rsidRDefault="001B61AF" w:rsidP="001B2823">
            <w:pPr>
              <w:pStyle w:val="headertabella0"/>
              <w:rPr>
                <w:color w:val="002060"/>
              </w:rPr>
            </w:pPr>
            <w:r w:rsidRPr="00A7123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44144" w14:textId="77777777" w:rsidR="001B61AF" w:rsidRPr="00A7123E" w:rsidRDefault="001B61AF" w:rsidP="001B2823">
            <w:pPr>
              <w:pStyle w:val="headertabella0"/>
              <w:rPr>
                <w:color w:val="002060"/>
              </w:rPr>
            </w:pPr>
            <w:r w:rsidRPr="00A7123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89BC8" w14:textId="77777777" w:rsidR="001B61AF" w:rsidRPr="00A7123E" w:rsidRDefault="001B61AF" w:rsidP="001B2823">
            <w:pPr>
              <w:pStyle w:val="headertabella0"/>
              <w:rPr>
                <w:color w:val="002060"/>
              </w:rPr>
            </w:pPr>
            <w:r w:rsidRPr="00A7123E">
              <w:rPr>
                <w:color w:val="002060"/>
              </w:rPr>
              <w:t>PE</w:t>
            </w:r>
          </w:p>
        </w:tc>
      </w:tr>
      <w:tr w:rsidR="001B61AF" w:rsidRPr="00A7123E" w14:paraId="25AA110D" w14:textId="77777777" w:rsidTr="001B28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37C72C" w14:textId="77777777" w:rsidR="001B61AF" w:rsidRPr="00A7123E" w:rsidRDefault="001B61AF" w:rsidP="001B2823">
            <w:pPr>
              <w:pStyle w:val="rowtabella0"/>
              <w:rPr>
                <w:color w:val="002060"/>
              </w:rPr>
            </w:pPr>
            <w:r w:rsidRPr="00A7123E">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0E97B" w14:textId="77777777" w:rsidR="001B61AF" w:rsidRPr="00A7123E" w:rsidRDefault="001B61AF" w:rsidP="001B2823">
            <w:pPr>
              <w:pStyle w:val="rowtabella0"/>
              <w:jc w:val="center"/>
              <w:rPr>
                <w:color w:val="002060"/>
              </w:rPr>
            </w:pPr>
            <w:r w:rsidRPr="00A7123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9EF53" w14:textId="77777777" w:rsidR="001B61AF" w:rsidRPr="00A7123E" w:rsidRDefault="001B61AF" w:rsidP="001B2823">
            <w:pPr>
              <w:pStyle w:val="rowtabella0"/>
              <w:jc w:val="center"/>
              <w:rPr>
                <w:color w:val="002060"/>
              </w:rPr>
            </w:pPr>
            <w:r w:rsidRPr="00A7123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EFC3F"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FE676"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91415"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453F4" w14:textId="77777777" w:rsidR="001B61AF" w:rsidRPr="00A7123E" w:rsidRDefault="001B61AF" w:rsidP="001B2823">
            <w:pPr>
              <w:pStyle w:val="rowtabella0"/>
              <w:jc w:val="center"/>
              <w:rPr>
                <w:color w:val="002060"/>
              </w:rPr>
            </w:pPr>
            <w:r w:rsidRPr="00A7123E">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587E3" w14:textId="77777777" w:rsidR="001B61AF" w:rsidRPr="00A7123E" w:rsidRDefault="001B61AF" w:rsidP="001B2823">
            <w:pPr>
              <w:pStyle w:val="rowtabella0"/>
              <w:jc w:val="center"/>
              <w:rPr>
                <w:color w:val="002060"/>
              </w:rPr>
            </w:pPr>
            <w:r w:rsidRPr="00A7123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AFDE9" w14:textId="77777777" w:rsidR="001B61AF" w:rsidRPr="00A7123E" w:rsidRDefault="001B61AF" w:rsidP="001B2823">
            <w:pPr>
              <w:pStyle w:val="rowtabella0"/>
              <w:jc w:val="center"/>
              <w:rPr>
                <w:color w:val="002060"/>
              </w:rPr>
            </w:pPr>
            <w:r w:rsidRPr="00A7123E">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BA371" w14:textId="77777777" w:rsidR="001B61AF" w:rsidRPr="00A7123E" w:rsidRDefault="001B61AF" w:rsidP="001B2823">
            <w:pPr>
              <w:pStyle w:val="rowtabella0"/>
              <w:jc w:val="center"/>
              <w:rPr>
                <w:color w:val="002060"/>
              </w:rPr>
            </w:pPr>
            <w:r w:rsidRPr="00A7123E">
              <w:rPr>
                <w:color w:val="002060"/>
              </w:rPr>
              <w:t>0</w:t>
            </w:r>
          </w:p>
        </w:tc>
      </w:tr>
      <w:tr w:rsidR="001B61AF" w:rsidRPr="00A7123E" w14:paraId="6D177614"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5CE1E3" w14:textId="77777777" w:rsidR="001B61AF" w:rsidRPr="00A7123E" w:rsidRDefault="001B61AF" w:rsidP="001B2823">
            <w:pPr>
              <w:pStyle w:val="rowtabella0"/>
              <w:rPr>
                <w:color w:val="002060"/>
              </w:rPr>
            </w:pPr>
            <w:r w:rsidRPr="00A7123E">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283D9" w14:textId="77777777" w:rsidR="001B61AF" w:rsidRPr="00A7123E" w:rsidRDefault="001B61AF" w:rsidP="001B2823">
            <w:pPr>
              <w:pStyle w:val="rowtabella0"/>
              <w:jc w:val="center"/>
              <w:rPr>
                <w:color w:val="002060"/>
              </w:rPr>
            </w:pPr>
            <w:r w:rsidRPr="00A7123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9197C" w14:textId="77777777" w:rsidR="001B61AF" w:rsidRPr="00A7123E" w:rsidRDefault="001B61AF" w:rsidP="001B2823">
            <w:pPr>
              <w:pStyle w:val="rowtabella0"/>
              <w:jc w:val="center"/>
              <w:rPr>
                <w:color w:val="002060"/>
              </w:rPr>
            </w:pPr>
            <w:r w:rsidRPr="00A7123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39B6B" w14:textId="77777777" w:rsidR="001B61AF" w:rsidRPr="00A7123E" w:rsidRDefault="001B61AF" w:rsidP="001B2823">
            <w:pPr>
              <w:pStyle w:val="rowtabella0"/>
              <w:jc w:val="center"/>
              <w:rPr>
                <w:color w:val="002060"/>
              </w:rPr>
            </w:pPr>
            <w:r w:rsidRPr="00A7123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E049B"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372A6"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20798" w14:textId="77777777" w:rsidR="001B61AF" w:rsidRPr="00A7123E" w:rsidRDefault="001B61AF" w:rsidP="001B2823">
            <w:pPr>
              <w:pStyle w:val="rowtabella0"/>
              <w:jc w:val="center"/>
              <w:rPr>
                <w:color w:val="002060"/>
              </w:rPr>
            </w:pPr>
            <w:r w:rsidRPr="00A7123E">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A4262" w14:textId="77777777" w:rsidR="001B61AF" w:rsidRPr="00A7123E" w:rsidRDefault="001B61AF" w:rsidP="001B2823">
            <w:pPr>
              <w:pStyle w:val="rowtabella0"/>
              <w:jc w:val="center"/>
              <w:rPr>
                <w:color w:val="002060"/>
              </w:rPr>
            </w:pPr>
            <w:r w:rsidRPr="00A7123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1A6A8" w14:textId="77777777" w:rsidR="001B61AF" w:rsidRPr="00A7123E" w:rsidRDefault="001B61AF" w:rsidP="001B2823">
            <w:pPr>
              <w:pStyle w:val="rowtabella0"/>
              <w:jc w:val="center"/>
              <w:rPr>
                <w:color w:val="002060"/>
              </w:rPr>
            </w:pPr>
            <w:r w:rsidRPr="00A7123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35B03" w14:textId="77777777" w:rsidR="001B61AF" w:rsidRPr="00A7123E" w:rsidRDefault="001B61AF" w:rsidP="001B2823">
            <w:pPr>
              <w:pStyle w:val="rowtabella0"/>
              <w:jc w:val="center"/>
              <w:rPr>
                <w:color w:val="002060"/>
              </w:rPr>
            </w:pPr>
            <w:r w:rsidRPr="00A7123E">
              <w:rPr>
                <w:color w:val="002060"/>
              </w:rPr>
              <w:t>0</w:t>
            </w:r>
          </w:p>
        </w:tc>
      </w:tr>
      <w:tr w:rsidR="001B61AF" w:rsidRPr="00A7123E" w14:paraId="0755CEF4"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19BE00" w14:textId="77777777" w:rsidR="001B61AF" w:rsidRPr="00A7123E" w:rsidRDefault="001B61AF" w:rsidP="001B2823">
            <w:pPr>
              <w:pStyle w:val="rowtabella0"/>
              <w:rPr>
                <w:color w:val="002060"/>
              </w:rPr>
            </w:pPr>
            <w:r w:rsidRPr="00A7123E">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ACCA8" w14:textId="77777777" w:rsidR="001B61AF" w:rsidRPr="00A7123E" w:rsidRDefault="001B61AF" w:rsidP="001B2823">
            <w:pPr>
              <w:pStyle w:val="rowtabella0"/>
              <w:jc w:val="center"/>
              <w:rPr>
                <w:color w:val="002060"/>
              </w:rPr>
            </w:pPr>
            <w:r w:rsidRPr="00A7123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A2DE3" w14:textId="77777777" w:rsidR="001B61AF" w:rsidRPr="00A7123E" w:rsidRDefault="001B61AF" w:rsidP="001B2823">
            <w:pPr>
              <w:pStyle w:val="rowtabella0"/>
              <w:jc w:val="center"/>
              <w:rPr>
                <w:color w:val="002060"/>
              </w:rPr>
            </w:pPr>
            <w:r w:rsidRPr="00A712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F23AC" w14:textId="77777777" w:rsidR="001B61AF" w:rsidRPr="00A7123E" w:rsidRDefault="001B61AF" w:rsidP="001B2823">
            <w:pPr>
              <w:pStyle w:val="rowtabella0"/>
              <w:jc w:val="center"/>
              <w:rPr>
                <w:color w:val="002060"/>
              </w:rPr>
            </w:pPr>
            <w:r w:rsidRPr="00A7123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85EE5"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D2FC4"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E2B00" w14:textId="77777777" w:rsidR="001B61AF" w:rsidRPr="00A7123E" w:rsidRDefault="001B61AF" w:rsidP="001B2823">
            <w:pPr>
              <w:pStyle w:val="rowtabella0"/>
              <w:jc w:val="center"/>
              <w:rPr>
                <w:color w:val="002060"/>
              </w:rPr>
            </w:pPr>
            <w:r w:rsidRPr="00A7123E">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46CB4" w14:textId="77777777" w:rsidR="001B61AF" w:rsidRPr="00A7123E" w:rsidRDefault="001B61AF" w:rsidP="001B2823">
            <w:pPr>
              <w:pStyle w:val="rowtabella0"/>
              <w:jc w:val="center"/>
              <w:rPr>
                <w:color w:val="002060"/>
              </w:rPr>
            </w:pPr>
            <w:r w:rsidRPr="00A7123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AF6BA" w14:textId="77777777" w:rsidR="001B61AF" w:rsidRPr="00A7123E" w:rsidRDefault="001B61AF" w:rsidP="001B2823">
            <w:pPr>
              <w:pStyle w:val="rowtabella0"/>
              <w:jc w:val="center"/>
              <w:rPr>
                <w:color w:val="002060"/>
              </w:rPr>
            </w:pPr>
            <w:r w:rsidRPr="00A7123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82666" w14:textId="77777777" w:rsidR="001B61AF" w:rsidRPr="00A7123E" w:rsidRDefault="001B61AF" w:rsidP="001B2823">
            <w:pPr>
              <w:pStyle w:val="rowtabella0"/>
              <w:jc w:val="center"/>
              <w:rPr>
                <w:color w:val="002060"/>
              </w:rPr>
            </w:pPr>
            <w:r w:rsidRPr="00A7123E">
              <w:rPr>
                <w:color w:val="002060"/>
              </w:rPr>
              <w:t>0</w:t>
            </w:r>
          </w:p>
        </w:tc>
      </w:tr>
      <w:tr w:rsidR="001B61AF" w:rsidRPr="00A7123E" w14:paraId="7DAD8E1D"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12D74" w14:textId="77777777" w:rsidR="001B61AF" w:rsidRPr="00A7123E" w:rsidRDefault="001B61AF" w:rsidP="001B2823">
            <w:pPr>
              <w:pStyle w:val="rowtabella0"/>
              <w:rPr>
                <w:color w:val="002060"/>
              </w:rPr>
            </w:pPr>
            <w:r w:rsidRPr="00A7123E">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96135" w14:textId="77777777" w:rsidR="001B61AF" w:rsidRPr="00A7123E" w:rsidRDefault="001B61AF" w:rsidP="001B2823">
            <w:pPr>
              <w:pStyle w:val="rowtabella0"/>
              <w:jc w:val="center"/>
              <w:rPr>
                <w:color w:val="002060"/>
              </w:rPr>
            </w:pPr>
            <w:r w:rsidRPr="00A7123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2EC3A" w14:textId="77777777" w:rsidR="001B61AF" w:rsidRPr="00A7123E" w:rsidRDefault="001B61AF" w:rsidP="001B2823">
            <w:pPr>
              <w:pStyle w:val="rowtabella0"/>
              <w:jc w:val="center"/>
              <w:rPr>
                <w:color w:val="002060"/>
              </w:rPr>
            </w:pPr>
            <w:r w:rsidRPr="00A712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D1980"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838B1"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39513"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ACB46" w14:textId="77777777" w:rsidR="001B61AF" w:rsidRPr="00A7123E" w:rsidRDefault="001B61AF" w:rsidP="001B2823">
            <w:pPr>
              <w:pStyle w:val="rowtabella0"/>
              <w:jc w:val="center"/>
              <w:rPr>
                <w:color w:val="002060"/>
              </w:rPr>
            </w:pPr>
            <w:r w:rsidRPr="00A7123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5204F" w14:textId="77777777" w:rsidR="001B61AF" w:rsidRPr="00A7123E" w:rsidRDefault="001B61AF" w:rsidP="001B2823">
            <w:pPr>
              <w:pStyle w:val="rowtabella0"/>
              <w:jc w:val="center"/>
              <w:rPr>
                <w:color w:val="002060"/>
              </w:rPr>
            </w:pPr>
            <w:r w:rsidRPr="00A7123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55569" w14:textId="77777777" w:rsidR="001B61AF" w:rsidRPr="00A7123E" w:rsidRDefault="001B61AF" w:rsidP="001B2823">
            <w:pPr>
              <w:pStyle w:val="rowtabella0"/>
              <w:jc w:val="center"/>
              <w:rPr>
                <w:color w:val="002060"/>
              </w:rPr>
            </w:pPr>
            <w:r w:rsidRPr="00A712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A6765" w14:textId="77777777" w:rsidR="001B61AF" w:rsidRPr="00A7123E" w:rsidRDefault="001B61AF" w:rsidP="001B2823">
            <w:pPr>
              <w:pStyle w:val="rowtabella0"/>
              <w:jc w:val="center"/>
              <w:rPr>
                <w:color w:val="002060"/>
              </w:rPr>
            </w:pPr>
            <w:r w:rsidRPr="00A7123E">
              <w:rPr>
                <w:color w:val="002060"/>
              </w:rPr>
              <w:t>0</w:t>
            </w:r>
          </w:p>
        </w:tc>
      </w:tr>
      <w:tr w:rsidR="001B61AF" w:rsidRPr="00A7123E" w14:paraId="55A05116"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31FB7B" w14:textId="77777777" w:rsidR="001B61AF" w:rsidRPr="00A7123E" w:rsidRDefault="001B61AF" w:rsidP="001B2823">
            <w:pPr>
              <w:pStyle w:val="rowtabella0"/>
              <w:rPr>
                <w:color w:val="002060"/>
              </w:rPr>
            </w:pPr>
            <w:r w:rsidRPr="00A7123E">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9446C" w14:textId="77777777" w:rsidR="001B61AF" w:rsidRPr="00A7123E" w:rsidRDefault="001B61AF" w:rsidP="001B2823">
            <w:pPr>
              <w:pStyle w:val="rowtabella0"/>
              <w:jc w:val="center"/>
              <w:rPr>
                <w:color w:val="002060"/>
              </w:rPr>
            </w:pPr>
            <w:r w:rsidRPr="00A7123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2B98E" w14:textId="77777777" w:rsidR="001B61AF" w:rsidRPr="00A7123E" w:rsidRDefault="001B61AF" w:rsidP="001B2823">
            <w:pPr>
              <w:pStyle w:val="rowtabella0"/>
              <w:jc w:val="center"/>
              <w:rPr>
                <w:color w:val="002060"/>
              </w:rPr>
            </w:pPr>
            <w:r w:rsidRPr="00A712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539A7"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196EF"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80B72" w14:textId="77777777" w:rsidR="001B61AF" w:rsidRPr="00A7123E" w:rsidRDefault="001B61AF" w:rsidP="001B2823">
            <w:pPr>
              <w:pStyle w:val="rowtabella0"/>
              <w:jc w:val="center"/>
              <w:rPr>
                <w:color w:val="002060"/>
              </w:rPr>
            </w:pPr>
            <w:r w:rsidRPr="00A712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BC5DF" w14:textId="77777777" w:rsidR="001B61AF" w:rsidRPr="00A7123E" w:rsidRDefault="001B61AF" w:rsidP="001B2823">
            <w:pPr>
              <w:pStyle w:val="rowtabella0"/>
              <w:jc w:val="center"/>
              <w:rPr>
                <w:color w:val="002060"/>
              </w:rPr>
            </w:pPr>
            <w:r w:rsidRPr="00A7123E">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2AAFE" w14:textId="77777777" w:rsidR="001B61AF" w:rsidRPr="00A7123E" w:rsidRDefault="001B61AF" w:rsidP="001B2823">
            <w:pPr>
              <w:pStyle w:val="rowtabella0"/>
              <w:jc w:val="center"/>
              <w:rPr>
                <w:color w:val="002060"/>
              </w:rPr>
            </w:pPr>
            <w:r w:rsidRPr="00A7123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6A7D8" w14:textId="77777777" w:rsidR="001B61AF" w:rsidRPr="00A7123E" w:rsidRDefault="001B61AF" w:rsidP="001B2823">
            <w:pPr>
              <w:pStyle w:val="rowtabella0"/>
              <w:jc w:val="center"/>
              <w:rPr>
                <w:color w:val="002060"/>
              </w:rPr>
            </w:pPr>
            <w:r w:rsidRPr="00A7123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1D90B" w14:textId="77777777" w:rsidR="001B61AF" w:rsidRPr="00A7123E" w:rsidRDefault="001B61AF" w:rsidP="001B2823">
            <w:pPr>
              <w:pStyle w:val="rowtabella0"/>
              <w:jc w:val="center"/>
              <w:rPr>
                <w:color w:val="002060"/>
              </w:rPr>
            </w:pPr>
            <w:r w:rsidRPr="00A7123E">
              <w:rPr>
                <w:color w:val="002060"/>
              </w:rPr>
              <w:t>0</w:t>
            </w:r>
          </w:p>
        </w:tc>
      </w:tr>
      <w:tr w:rsidR="001B61AF" w:rsidRPr="00A7123E" w14:paraId="61F795CF"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53ADE2" w14:textId="77777777" w:rsidR="001B61AF" w:rsidRPr="00A7123E" w:rsidRDefault="001B61AF" w:rsidP="001B2823">
            <w:pPr>
              <w:pStyle w:val="rowtabella0"/>
              <w:rPr>
                <w:color w:val="002060"/>
              </w:rPr>
            </w:pPr>
            <w:r w:rsidRPr="00A7123E">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2785D" w14:textId="77777777" w:rsidR="001B61AF" w:rsidRPr="00A7123E" w:rsidRDefault="001B61AF" w:rsidP="001B2823">
            <w:pPr>
              <w:pStyle w:val="rowtabella0"/>
              <w:jc w:val="center"/>
              <w:rPr>
                <w:color w:val="002060"/>
              </w:rPr>
            </w:pPr>
            <w:r w:rsidRPr="00A7123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069A6" w14:textId="77777777" w:rsidR="001B61AF" w:rsidRPr="00A7123E" w:rsidRDefault="001B61AF" w:rsidP="001B2823">
            <w:pPr>
              <w:pStyle w:val="rowtabella0"/>
              <w:jc w:val="center"/>
              <w:rPr>
                <w:color w:val="002060"/>
              </w:rPr>
            </w:pPr>
            <w:r w:rsidRPr="00A712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1B1F6"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50E19"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AA5DB" w14:textId="77777777" w:rsidR="001B61AF" w:rsidRPr="00A7123E" w:rsidRDefault="001B61AF" w:rsidP="001B2823">
            <w:pPr>
              <w:pStyle w:val="rowtabella0"/>
              <w:jc w:val="center"/>
              <w:rPr>
                <w:color w:val="002060"/>
              </w:rPr>
            </w:pPr>
            <w:r w:rsidRPr="00A712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9950E" w14:textId="77777777" w:rsidR="001B61AF" w:rsidRPr="00A7123E" w:rsidRDefault="001B61AF" w:rsidP="001B2823">
            <w:pPr>
              <w:pStyle w:val="rowtabella0"/>
              <w:jc w:val="center"/>
              <w:rPr>
                <w:color w:val="002060"/>
              </w:rPr>
            </w:pPr>
            <w:r w:rsidRPr="00A7123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81367" w14:textId="77777777" w:rsidR="001B61AF" w:rsidRPr="00A7123E" w:rsidRDefault="001B61AF" w:rsidP="001B2823">
            <w:pPr>
              <w:pStyle w:val="rowtabella0"/>
              <w:jc w:val="center"/>
              <w:rPr>
                <w:color w:val="002060"/>
              </w:rPr>
            </w:pPr>
            <w:r w:rsidRPr="00A7123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D1DAC"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845B8" w14:textId="77777777" w:rsidR="001B61AF" w:rsidRPr="00A7123E" w:rsidRDefault="001B61AF" w:rsidP="001B2823">
            <w:pPr>
              <w:pStyle w:val="rowtabella0"/>
              <w:jc w:val="center"/>
              <w:rPr>
                <w:color w:val="002060"/>
              </w:rPr>
            </w:pPr>
            <w:r w:rsidRPr="00A7123E">
              <w:rPr>
                <w:color w:val="002060"/>
              </w:rPr>
              <w:t>0</w:t>
            </w:r>
          </w:p>
        </w:tc>
      </w:tr>
      <w:tr w:rsidR="001B61AF" w:rsidRPr="00A7123E" w14:paraId="6AB16EB7"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3B0AAD" w14:textId="77777777" w:rsidR="001B61AF" w:rsidRPr="00A7123E" w:rsidRDefault="001B61AF" w:rsidP="001B2823">
            <w:pPr>
              <w:pStyle w:val="rowtabella0"/>
              <w:rPr>
                <w:color w:val="002060"/>
              </w:rPr>
            </w:pPr>
            <w:r w:rsidRPr="00A7123E">
              <w:rPr>
                <w:color w:val="002060"/>
              </w:rPr>
              <w:t xml:space="preserve">A.S.D. </w:t>
            </w:r>
            <w:proofErr w:type="gramStart"/>
            <w:r w:rsidRPr="00A7123E">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57EF0" w14:textId="77777777" w:rsidR="001B61AF" w:rsidRPr="00A7123E" w:rsidRDefault="001B61AF" w:rsidP="001B2823">
            <w:pPr>
              <w:pStyle w:val="rowtabella0"/>
              <w:jc w:val="center"/>
              <w:rPr>
                <w:color w:val="002060"/>
              </w:rPr>
            </w:pPr>
            <w:r w:rsidRPr="00A7123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3B332" w14:textId="77777777" w:rsidR="001B61AF" w:rsidRPr="00A7123E" w:rsidRDefault="001B61AF" w:rsidP="001B2823">
            <w:pPr>
              <w:pStyle w:val="rowtabella0"/>
              <w:jc w:val="center"/>
              <w:rPr>
                <w:color w:val="002060"/>
              </w:rPr>
            </w:pPr>
            <w:r w:rsidRPr="00A712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E8896"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AD342"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7730E"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59F08" w14:textId="77777777" w:rsidR="001B61AF" w:rsidRPr="00A7123E" w:rsidRDefault="001B61AF" w:rsidP="001B2823">
            <w:pPr>
              <w:pStyle w:val="rowtabella0"/>
              <w:jc w:val="center"/>
              <w:rPr>
                <w:color w:val="002060"/>
              </w:rPr>
            </w:pPr>
            <w:r w:rsidRPr="00A7123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29933" w14:textId="77777777" w:rsidR="001B61AF" w:rsidRPr="00A7123E" w:rsidRDefault="001B61AF" w:rsidP="001B2823">
            <w:pPr>
              <w:pStyle w:val="rowtabella0"/>
              <w:jc w:val="center"/>
              <w:rPr>
                <w:color w:val="002060"/>
              </w:rPr>
            </w:pPr>
            <w:r w:rsidRPr="00A7123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C0235"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D8C70" w14:textId="77777777" w:rsidR="001B61AF" w:rsidRPr="00A7123E" w:rsidRDefault="001B61AF" w:rsidP="001B2823">
            <w:pPr>
              <w:pStyle w:val="rowtabella0"/>
              <w:jc w:val="center"/>
              <w:rPr>
                <w:color w:val="002060"/>
              </w:rPr>
            </w:pPr>
            <w:r w:rsidRPr="00A7123E">
              <w:rPr>
                <w:color w:val="002060"/>
              </w:rPr>
              <w:t>0</w:t>
            </w:r>
          </w:p>
        </w:tc>
      </w:tr>
      <w:tr w:rsidR="001B61AF" w:rsidRPr="00A7123E" w14:paraId="01432ED5"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F14E01" w14:textId="77777777" w:rsidR="001B61AF" w:rsidRPr="00A7123E" w:rsidRDefault="001B61AF" w:rsidP="001B2823">
            <w:pPr>
              <w:pStyle w:val="rowtabella0"/>
              <w:rPr>
                <w:color w:val="002060"/>
              </w:rPr>
            </w:pPr>
            <w:r w:rsidRPr="00A7123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A48F1" w14:textId="77777777" w:rsidR="001B61AF" w:rsidRPr="00A7123E" w:rsidRDefault="001B61AF" w:rsidP="001B2823">
            <w:pPr>
              <w:pStyle w:val="rowtabella0"/>
              <w:jc w:val="center"/>
              <w:rPr>
                <w:color w:val="002060"/>
              </w:rPr>
            </w:pPr>
            <w:r w:rsidRPr="00A7123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D1173" w14:textId="77777777" w:rsidR="001B61AF" w:rsidRPr="00A7123E" w:rsidRDefault="001B61AF" w:rsidP="001B2823">
            <w:pPr>
              <w:pStyle w:val="rowtabella0"/>
              <w:jc w:val="center"/>
              <w:rPr>
                <w:color w:val="002060"/>
              </w:rPr>
            </w:pPr>
            <w:r w:rsidRPr="00A712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3690D" w14:textId="77777777" w:rsidR="001B61AF" w:rsidRPr="00A7123E" w:rsidRDefault="001B61AF" w:rsidP="001B2823">
            <w:pPr>
              <w:pStyle w:val="rowtabella0"/>
              <w:jc w:val="center"/>
              <w:rPr>
                <w:color w:val="002060"/>
              </w:rPr>
            </w:pPr>
            <w:r w:rsidRPr="00A712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216BB"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EB2EA" w14:textId="77777777" w:rsidR="001B61AF" w:rsidRPr="00A7123E" w:rsidRDefault="001B61AF" w:rsidP="001B2823">
            <w:pPr>
              <w:pStyle w:val="rowtabella0"/>
              <w:jc w:val="center"/>
              <w:rPr>
                <w:color w:val="002060"/>
              </w:rPr>
            </w:pPr>
            <w:r w:rsidRPr="00A712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29093" w14:textId="77777777" w:rsidR="001B61AF" w:rsidRPr="00A7123E" w:rsidRDefault="001B61AF" w:rsidP="001B2823">
            <w:pPr>
              <w:pStyle w:val="rowtabella0"/>
              <w:jc w:val="center"/>
              <w:rPr>
                <w:color w:val="002060"/>
              </w:rPr>
            </w:pPr>
            <w:r w:rsidRPr="00A7123E">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141DF" w14:textId="77777777" w:rsidR="001B61AF" w:rsidRPr="00A7123E" w:rsidRDefault="001B61AF" w:rsidP="001B2823">
            <w:pPr>
              <w:pStyle w:val="rowtabella0"/>
              <w:jc w:val="center"/>
              <w:rPr>
                <w:color w:val="002060"/>
              </w:rPr>
            </w:pPr>
            <w:r w:rsidRPr="00A7123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90C7D"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0D047" w14:textId="77777777" w:rsidR="001B61AF" w:rsidRPr="00A7123E" w:rsidRDefault="001B61AF" w:rsidP="001B2823">
            <w:pPr>
              <w:pStyle w:val="rowtabella0"/>
              <w:jc w:val="center"/>
              <w:rPr>
                <w:color w:val="002060"/>
              </w:rPr>
            </w:pPr>
            <w:r w:rsidRPr="00A7123E">
              <w:rPr>
                <w:color w:val="002060"/>
              </w:rPr>
              <w:t>0</w:t>
            </w:r>
          </w:p>
        </w:tc>
      </w:tr>
      <w:tr w:rsidR="001B61AF" w:rsidRPr="00A7123E" w14:paraId="5F28D70E"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684F2A" w14:textId="77777777" w:rsidR="001B61AF" w:rsidRPr="00A7123E" w:rsidRDefault="001B61AF" w:rsidP="001B2823">
            <w:pPr>
              <w:pStyle w:val="rowtabella0"/>
              <w:rPr>
                <w:color w:val="002060"/>
              </w:rPr>
            </w:pPr>
            <w:r w:rsidRPr="00A7123E">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1B111" w14:textId="77777777" w:rsidR="001B61AF" w:rsidRPr="00A7123E" w:rsidRDefault="001B61AF" w:rsidP="001B2823">
            <w:pPr>
              <w:pStyle w:val="rowtabella0"/>
              <w:jc w:val="center"/>
              <w:rPr>
                <w:color w:val="002060"/>
              </w:rPr>
            </w:pPr>
            <w:r w:rsidRPr="00A7123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277A3" w14:textId="77777777" w:rsidR="001B61AF" w:rsidRPr="00A7123E" w:rsidRDefault="001B61AF" w:rsidP="001B2823">
            <w:pPr>
              <w:pStyle w:val="rowtabella0"/>
              <w:jc w:val="center"/>
              <w:rPr>
                <w:color w:val="002060"/>
              </w:rPr>
            </w:pPr>
            <w:r w:rsidRPr="00A712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4689E" w14:textId="77777777" w:rsidR="001B61AF" w:rsidRPr="00A7123E" w:rsidRDefault="001B61AF" w:rsidP="001B2823">
            <w:pPr>
              <w:pStyle w:val="rowtabella0"/>
              <w:jc w:val="center"/>
              <w:rPr>
                <w:color w:val="002060"/>
              </w:rPr>
            </w:pPr>
            <w:r w:rsidRPr="00A712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E57AC"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60A52"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6C568" w14:textId="77777777" w:rsidR="001B61AF" w:rsidRPr="00A7123E" w:rsidRDefault="001B61AF" w:rsidP="001B2823">
            <w:pPr>
              <w:pStyle w:val="rowtabella0"/>
              <w:jc w:val="center"/>
              <w:rPr>
                <w:color w:val="002060"/>
              </w:rPr>
            </w:pPr>
            <w:r w:rsidRPr="00A7123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FEF04" w14:textId="77777777" w:rsidR="001B61AF" w:rsidRPr="00A7123E" w:rsidRDefault="001B61AF" w:rsidP="001B2823">
            <w:pPr>
              <w:pStyle w:val="rowtabella0"/>
              <w:jc w:val="center"/>
              <w:rPr>
                <w:color w:val="002060"/>
              </w:rPr>
            </w:pPr>
            <w:r w:rsidRPr="00A7123E">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123D4"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83869" w14:textId="77777777" w:rsidR="001B61AF" w:rsidRPr="00A7123E" w:rsidRDefault="001B61AF" w:rsidP="001B2823">
            <w:pPr>
              <w:pStyle w:val="rowtabella0"/>
              <w:jc w:val="center"/>
              <w:rPr>
                <w:color w:val="002060"/>
              </w:rPr>
            </w:pPr>
            <w:r w:rsidRPr="00A7123E">
              <w:rPr>
                <w:color w:val="002060"/>
              </w:rPr>
              <w:t>0</w:t>
            </w:r>
          </w:p>
        </w:tc>
      </w:tr>
      <w:tr w:rsidR="001B61AF" w:rsidRPr="00A7123E" w14:paraId="09D8C374"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CF15CB" w14:textId="77777777" w:rsidR="001B61AF" w:rsidRPr="00A7123E" w:rsidRDefault="001B61AF" w:rsidP="001B2823">
            <w:pPr>
              <w:pStyle w:val="rowtabella0"/>
              <w:rPr>
                <w:color w:val="002060"/>
              </w:rPr>
            </w:pPr>
            <w:r w:rsidRPr="00A7123E">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3E130" w14:textId="77777777" w:rsidR="001B61AF" w:rsidRPr="00A7123E" w:rsidRDefault="001B61AF" w:rsidP="001B2823">
            <w:pPr>
              <w:pStyle w:val="rowtabella0"/>
              <w:jc w:val="center"/>
              <w:rPr>
                <w:color w:val="002060"/>
              </w:rPr>
            </w:pPr>
            <w:r w:rsidRPr="00A7123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2E37A" w14:textId="77777777" w:rsidR="001B61AF" w:rsidRPr="00A7123E" w:rsidRDefault="001B61AF" w:rsidP="001B2823">
            <w:pPr>
              <w:pStyle w:val="rowtabella0"/>
              <w:jc w:val="center"/>
              <w:rPr>
                <w:color w:val="002060"/>
              </w:rPr>
            </w:pPr>
            <w:r w:rsidRPr="00A712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D8E85"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15DEE"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D5698"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FC49B" w14:textId="77777777" w:rsidR="001B61AF" w:rsidRPr="00A7123E" w:rsidRDefault="001B61AF" w:rsidP="001B2823">
            <w:pPr>
              <w:pStyle w:val="rowtabella0"/>
              <w:jc w:val="center"/>
              <w:rPr>
                <w:color w:val="002060"/>
              </w:rPr>
            </w:pPr>
            <w:r w:rsidRPr="00A7123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661C5" w14:textId="77777777" w:rsidR="001B61AF" w:rsidRPr="00A7123E" w:rsidRDefault="001B61AF" w:rsidP="001B2823">
            <w:pPr>
              <w:pStyle w:val="rowtabella0"/>
              <w:jc w:val="center"/>
              <w:rPr>
                <w:color w:val="002060"/>
              </w:rPr>
            </w:pPr>
            <w:r w:rsidRPr="00A7123E">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1BF52" w14:textId="77777777" w:rsidR="001B61AF" w:rsidRPr="00A7123E" w:rsidRDefault="001B61AF" w:rsidP="001B2823">
            <w:pPr>
              <w:pStyle w:val="rowtabella0"/>
              <w:jc w:val="center"/>
              <w:rPr>
                <w:color w:val="002060"/>
              </w:rPr>
            </w:pPr>
            <w:r w:rsidRPr="00A7123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59743" w14:textId="77777777" w:rsidR="001B61AF" w:rsidRPr="00A7123E" w:rsidRDefault="001B61AF" w:rsidP="001B2823">
            <w:pPr>
              <w:pStyle w:val="rowtabella0"/>
              <w:jc w:val="center"/>
              <w:rPr>
                <w:color w:val="002060"/>
              </w:rPr>
            </w:pPr>
            <w:r w:rsidRPr="00A7123E">
              <w:rPr>
                <w:color w:val="002060"/>
              </w:rPr>
              <w:t>0</w:t>
            </w:r>
          </w:p>
        </w:tc>
      </w:tr>
      <w:tr w:rsidR="001B61AF" w:rsidRPr="00A7123E" w14:paraId="656039F4"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CEF203" w14:textId="77777777" w:rsidR="001B61AF" w:rsidRPr="00A7123E" w:rsidRDefault="001B61AF" w:rsidP="001B2823">
            <w:pPr>
              <w:pStyle w:val="rowtabella0"/>
              <w:rPr>
                <w:color w:val="002060"/>
              </w:rPr>
            </w:pPr>
            <w:r w:rsidRPr="00A7123E">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731C3" w14:textId="77777777" w:rsidR="001B61AF" w:rsidRPr="00A7123E" w:rsidRDefault="001B61AF" w:rsidP="001B2823">
            <w:pPr>
              <w:pStyle w:val="rowtabella0"/>
              <w:jc w:val="center"/>
              <w:rPr>
                <w:color w:val="002060"/>
              </w:rPr>
            </w:pPr>
            <w:r w:rsidRPr="00A7123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CC30E" w14:textId="77777777" w:rsidR="001B61AF" w:rsidRPr="00A7123E" w:rsidRDefault="001B61AF" w:rsidP="001B2823">
            <w:pPr>
              <w:pStyle w:val="rowtabella0"/>
              <w:jc w:val="center"/>
              <w:rPr>
                <w:color w:val="002060"/>
              </w:rPr>
            </w:pPr>
            <w:r w:rsidRPr="00A712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3D94A"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3A041"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7DC8B" w14:textId="77777777" w:rsidR="001B61AF" w:rsidRPr="00A7123E" w:rsidRDefault="001B61AF" w:rsidP="001B2823">
            <w:pPr>
              <w:pStyle w:val="rowtabella0"/>
              <w:jc w:val="center"/>
              <w:rPr>
                <w:color w:val="002060"/>
              </w:rPr>
            </w:pPr>
            <w:r w:rsidRPr="00A7123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48ECC" w14:textId="77777777" w:rsidR="001B61AF" w:rsidRPr="00A7123E" w:rsidRDefault="001B61AF" w:rsidP="001B2823">
            <w:pPr>
              <w:pStyle w:val="rowtabella0"/>
              <w:jc w:val="center"/>
              <w:rPr>
                <w:color w:val="002060"/>
              </w:rPr>
            </w:pPr>
            <w:r w:rsidRPr="00A7123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6FAD4" w14:textId="77777777" w:rsidR="001B61AF" w:rsidRPr="00A7123E" w:rsidRDefault="001B61AF" w:rsidP="001B2823">
            <w:pPr>
              <w:pStyle w:val="rowtabella0"/>
              <w:jc w:val="center"/>
              <w:rPr>
                <w:color w:val="002060"/>
              </w:rPr>
            </w:pPr>
            <w:r w:rsidRPr="00A7123E">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1853D" w14:textId="77777777" w:rsidR="001B61AF" w:rsidRPr="00A7123E" w:rsidRDefault="001B61AF" w:rsidP="001B2823">
            <w:pPr>
              <w:pStyle w:val="rowtabella0"/>
              <w:jc w:val="center"/>
              <w:rPr>
                <w:color w:val="002060"/>
              </w:rPr>
            </w:pPr>
            <w:r w:rsidRPr="00A7123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13021" w14:textId="77777777" w:rsidR="001B61AF" w:rsidRPr="00A7123E" w:rsidRDefault="001B61AF" w:rsidP="001B2823">
            <w:pPr>
              <w:pStyle w:val="rowtabella0"/>
              <w:jc w:val="center"/>
              <w:rPr>
                <w:color w:val="002060"/>
              </w:rPr>
            </w:pPr>
            <w:r w:rsidRPr="00A7123E">
              <w:rPr>
                <w:color w:val="002060"/>
              </w:rPr>
              <w:t>0</w:t>
            </w:r>
          </w:p>
        </w:tc>
      </w:tr>
      <w:tr w:rsidR="001B61AF" w:rsidRPr="00A7123E" w14:paraId="18FF9E9B"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9C3FED" w14:textId="77777777" w:rsidR="001B61AF" w:rsidRPr="00A7123E" w:rsidRDefault="001B61AF" w:rsidP="001B2823">
            <w:pPr>
              <w:pStyle w:val="rowtabella0"/>
              <w:rPr>
                <w:color w:val="002060"/>
              </w:rPr>
            </w:pPr>
            <w:r w:rsidRPr="00A7123E">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D2B5D" w14:textId="77777777" w:rsidR="001B61AF" w:rsidRPr="00A7123E" w:rsidRDefault="001B61AF" w:rsidP="001B2823">
            <w:pPr>
              <w:pStyle w:val="rowtabella0"/>
              <w:jc w:val="center"/>
              <w:rPr>
                <w:color w:val="002060"/>
              </w:rPr>
            </w:pPr>
            <w:r w:rsidRPr="00A712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52E1B" w14:textId="77777777" w:rsidR="001B61AF" w:rsidRPr="00A7123E" w:rsidRDefault="001B61AF" w:rsidP="001B2823">
            <w:pPr>
              <w:pStyle w:val="rowtabella0"/>
              <w:jc w:val="center"/>
              <w:rPr>
                <w:color w:val="002060"/>
              </w:rPr>
            </w:pPr>
            <w:r w:rsidRPr="00A7123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698CE"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D447"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C7F89" w14:textId="77777777" w:rsidR="001B61AF" w:rsidRPr="00A7123E" w:rsidRDefault="001B61AF" w:rsidP="001B2823">
            <w:pPr>
              <w:pStyle w:val="rowtabella0"/>
              <w:jc w:val="center"/>
              <w:rPr>
                <w:color w:val="002060"/>
              </w:rPr>
            </w:pPr>
            <w:r w:rsidRPr="00A7123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57925" w14:textId="77777777" w:rsidR="001B61AF" w:rsidRPr="00A7123E" w:rsidRDefault="001B61AF" w:rsidP="001B2823">
            <w:pPr>
              <w:pStyle w:val="rowtabella0"/>
              <w:jc w:val="center"/>
              <w:rPr>
                <w:color w:val="002060"/>
              </w:rPr>
            </w:pPr>
            <w:r w:rsidRPr="00A7123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55A21" w14:textId="77777777" w:rsidR="001B61AF" w:rsidRPr="00A7123E" w:rsidRDefault="001B61AF" w:rsidP="001B2823">
            <w:pPr>
              <w:pStyle w:val="rowtabella0"/>
              <w:jc w:val="center"/>
              <w:rPr>
                <w:color w:val="002060"/>
              </w:rPr>
            </w:pPr>
            <w:r w:rsidRPr="00A7123E">
              <w:rPr>
                <w:color w:val="002060"/>
              </w:rPr>
              <w:t>129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F8E17" w14:textId="77777777" w:rsidR="001B61AF" w:rsidRPr="00A7123E" w:rsidRDefault="001B61AF" w:rsidP="001B2823">
            <w:pPr>
              <w:pStyle w:val="rowtabella0"/>
              <w:jc w:val="center"/>
              <w:rPr>
                <w:color w:val="002060"/>
              </w:rPr>
            </w:pPr>
            <w:r w:rsidRPr="00A7123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AC39F" w14:textId="77777777" w:rsidR="001B61AF" w:rsidRPr="00A7123E" w:rsidRDefault="001B61AF" w:rsidP="001B2823">
            <w:pPr>
              <w:pStyle w:val="rowtabella0"/>
              <w:jc w:val="center"/>
              <w:rPr>
                <w:color w:val="002060"/>
              </w:rPr>
            </w:pPr>
            <w:r w:rsidRPr="00A7123E">
              <w:rPr>
                <w:color w:val="002060"/>
              </w:rPr>
              <w:t>0</w:t>
            </w:r>
          </w:p>
        </w:tc>
      </w:tr>
      <w:tr w:rsidR="001B61AF" w:rsidRPr="00A7123E" w14:paraId="0A5EC4B4" w14:textId="77777777" w:rsidTr="001B28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744CBE" w14:textId="77777777" w:rsidR="001B61AF" w:rsidRPr="00A7123E" w:rsidRDefault="001B61AF" w:rsidP="001B2823">
            <w:pPr>
              <w:pStyle w:val="rowtabella0"/>
              <w:rPr>
                <w:color w:val="002060"/>
              </w:rPr>
            </w:pPr>
            <w:r w:rsidRPr="00A7123E">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0E3DA"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1D8F7" w14:textId="77777777" w:rsidR="001B61AF" w:rsidRPr="00A7123E" w:rsidRDefault="001B61AF" w:rsidP="001B2823">
            <w:pPr>
              <w:pStyle w:val="rowtabella0"/>
              <w:jc w:val="center"/>
              <w:rPr>
                <w:color w:val="002060"/>
              </w:rPr>
            </w:pPr>
            <w:r w:rsidRPr="00A712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D7378"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3801D"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690E2" w14:textId="77777777" w:rsidR="001B61AF" w:rsidRPr="00A7123E" w:rsidRDefault="001B61AF" w:rsidP="001B2823">
            <w:pPr>
              <w:pStyle w:val="rowtabella0"/>
              <w:jc w:val="center"/>
              <w:rPr>
                <w:color w:val="002060"/>
              </w:rPr>
            </w:pPr>
            <w:r w:rsidRPr="00A7123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0F85A" w14:textId="77777777" w:rsidR="001B61AF" w:rsidRPr="00A7123E" w:rsidRDefault="001B61AF" w:rsidP="001B2823">
            <w:pPr>
              <w:pStyle w:val="rowtabella0"/>
              <w:jc w:val="center"/>
              <w:rPr>
                <w:color w:val="002060"/>
              </w:rPr>
            </w:pPr>
            <w:r w:rsidRPr="00A7123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49520" w14:textId="77777777" w:rsidR="001B61AF" w:rsidRPr="00A7123E" w:rsidRDefault="001B61AF" w:rsidP="001B2823">
            <w:pPr>
              <w:pStyle w:val="rowtabella0"/>
              <w:jc w:val="center"/>
              <w:rPr>
                <w:color w:val="002060"/>
              </w:rPr>
            </w:pPr>
            <w:r w:rsidRPr="00A7123E">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9ACD7" w14:textId="77777777" w:rsidR="001B61AF" w:rsidRPr="00A7123E" w:rsidRDefault="001B61AF" w:rsidP="001B2823">
            <w:pPr>
              <w:pStyle w:val="rowtabella0"/>
              <w:jc w:val="center"/>
              <w:rPr>
                <w:color w:val="002060"/>
              </w:rPr>
            </w:pPr>
            <w:r w:rsidRPr="00A7123E">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88122" w14:textId="77777777" w:rsidR="001B61AF" w:rsidRPr="00A7123E" w:rsidRDefault="001B61AF" w:rsidP="001B2823">
            <w:pPr>
              <w:pStyle w:val="rowtabella0"/>
              <w:jc w:val="center"/>
              <w:rPr>
                <w:color w:val="002060"/>
              </w:rPr>
            </w:pPr>
            <w:r w:rsidRPr="00A7123E">
              <w:rPr>
                <w:color w:val="002060"/>
              </w:rPr>
              <w:t>0</w:t>
            </w:r>
          </w:p>
        </w:tc>
      </w:tr>
    </w:tbl>
    <w:p w14:paraId="70ACEE93" w14:textId="77777777" w:rsidR="001B61AF" w:rsidRDefault="001B61AF" w:rsidP="001B61AF">
      <w:pPr>
        <w:pStyle w:val="breakline"/>
        <w:rPr>
          <w:rFonts w:eastAsiaTheme="minorEastAsia"/>
          <w:color w:val="002060"/>
        </w:rPr>
      </w:pPr>
    </w:p>
    <w:p w14:paraId="5EC4397C" w14:textId="77777777" w:rsidR="00F42E59" w:rsidRPr="00A7123E" w:rsidRDefault="00F42E59" w:rsidP="00F42E59">
      <w:pPr>
        <w:pStyle w:val="titoloprinc0"/>
        <w:rPr>
          <w:color w:val="002060"/>
        </w:rPr>
      </w:pPr>
      <w:r w:rsidRPr="00A7123E">
        <w:rPr>
          <w:color w:val="002060"/>
        </w:rPr>
        <w:t>PROGRAMMA GARE</w:t>
      </w:r>
    </w:p>
    <w:p w14:paraId="498A6EAA" w14:textId="77777777" w:rsidR="00F42E59" w:rsidRDefault="00F42E59" w:rsidP="001B61AF">
      <w:pPr>
        <w:pStyle w:val="breakline"/>
        <w:rPr>
          <w:rFonts w:eastAsiaTheme="minorEastAsia"/>
          <w:color w:val="002060"/>
        </w:rPr>
      </w:pPr>
    </w:p>
    <w:p w14:paraId="6DEFE607" w14:textId="77777777" w:rsidR="00F42E59" w:rsidRPr="007542DA" w:rsidRDefault="00F42E59" w:rsidP="00F42E59">
      <w:pPr>
        <w:pStyle w:val="sottotitolocampionato10"/>
        <w:rPr>
          <w:color w:val="002060"/>
        </w:rPr>
      </w:pPr>
      <w:r w:rsidRPr="007542DA">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5"/>
        <w:gridCol w:w="385"/>
        <w:gridCol w:w="898"/>
        <w:gridCol w:w="1178"/>
        <w:gridCol w:w="1555"/>
        <w:gridCol w:w="1551"/>
      </w:tblGrid>
      <w:tr w:rsidR="00F42E59" w:rsidRPr="007542DA" w14:paraId="6C1C205B" w14:textId="77777777" w:rsidTr="001B28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88ADD" w14:textId="77777777" w:rsidR="00F42E59" w:rsidRPr="007542DA" w:rsidRDefault="00F42E59" w:rsidP="001B2823">
            <w:pPr>
              <w:pStyle w:val="headertabella0"/>
              <w:rPr>
                <w:color w:val="002060"/>
              </w:rPr>
            </w:pPr>
            <w:r w:rsidRPr="007542D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3FE8E" w14:textId="77777777" w:rsidR="00F42E59" w:rsidRPr="007542DA" w:rsidRDefault="00F42E59" w:rsidP="001B2823">
            <w:pPr>
              <w:pStyle w:val="headertabella0"/>
              <w:rPr>
                <w:color w:val="002060"/>
              </w:rPr>
            </w:pPr>
            <w:r w:rsidRPr="007542D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93EE5" w14:textId="77777777" w:rsidR="00F42E59" w:rsidRPr="007542DA" w:rsidRDefault="00F42E59" w:rsidP="001B2823">
            <w:pPr>
              <w:pStyle w:val="headertabella0"/>
              <w:rPr>
                <w:color w:val="002060"/>
              </w:rPr>
            </w:pPr>
            <w:r w:rsidRPr="007542D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E783D" w14:textId="77777777" w:rsidR="00F42E59" w:rsidRPr="007542DA" w:rsidRDefault="00F42E59" w:rsidP="001B2823">
            <w:pPr>
              <w:pStyle w:val="headertabella0"/>
              <w:rPr>
                <w:color w:val="002060"/>
              </w:rPr>
            </w:pPr>
            <w:r w:rsidRPr="007542D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7739D" w14:textId="77777777" w:rsidR="00F42E59" w:rsidRPr="007542DA" w:rsidRDefault="00F42E59" w:rsidP="001B2823">
            <w:pPr>
              <w:pStyle w:val="headertabella0"/>
              <w:rPr>
                <w:color w:val="002060"/>
              </w:rPr>
            </w:pPr>
            <w:r w:rsidRPr="007542D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B0209" w14:textId="77777777" w:rsidR="00F42E59" w:rsidRPr="007542DA" w:rsidRDefault="00F42E59" w:rsidP="001B2823">
            <w:pPr>
              <w:pStyle w:val="headertabella0"/>
              <w:rPr>
                <w:color w:val="002060"/>
              </w:rPr>
            </w:pPr>
            <w:proofErr w:type="spellStart"/>
            <w:r w:rsidRPr="007542DA">
              <w:rPr>
                <w:color w:val="002060"/>
              </w:rPr>
              <w:t>Localita'</w:t>
            </w:r>
            <w:proofErr w:type="spellEnd"/>
            <w:r w:rsidRPr="007542D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9C15E" w14:textId="77777777" w:rsidR="00F42E59" w:rsidRPr="007542DA" w:rsidRDefault="00F42E59" w:rsidP="001B2823">
            <w:pPr>
              <w:pStyle w:val="headertabella0"/>
              <w:rPr>
                <w:color w:val="002060"/>
              </w:rPr>
            </w:pPr>
            <w:r w:rsidRPr="007542DA">
              <w:rPr>
                <w:color w:val="002060"/>
              </w:rPr>
              <w:t>Indirizzo Impianto</w:t>
            </w:r>
          </w:p>
        </w:tc>
      </w:tr>
      <w:tr w:rsidR="00F42E59" w:rsidRPr="007542DA" w14:paraId="380408E5" w14:textId="77777777" w:rsidTr="001B282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122631" w14:textId="77777777" w:rsidR="00F42E59" w:rsidRPr="007542DA" w:rsidRDefault="00F42E59" w:rsidP="001B2823">
            <w:pPr>
              <w:pStyle w:val="rowtabella0"/>
              <w:rPr>
                <w:color w:val="002060"/>
              </w:rPr>
            </w:pPr>
            <w:r w:rsidRPr="007542DA">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4FE543" w14:textId="77777777" w:rsidR="00F42E59" w:rsidRPr="007542DA" w:rsidRDefault="00F42E59" w:rsidP="001B2823">
            <w:pPr>
              <w:pStyle w:val="rowtabella0"/>
              <w:rPr>
                <w:color w:val="002060"/>
              </w:rPr>
            </w:pPr>
            <w:r w:rsidRPr="007542DA">
              <w:rPr>
                <w:color w:val="002060"/>
              </w:rPr>
              <w:t>GNANO 04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1B35C6" w14:textId="77777777" w:rsidR="00F42E59" w:rsidRPr="007542DA" w:rsidRDefault="00F42E59" w:rsidP="001B2823">
            <w:pPr>
              <w:pStyle w:val="rowtabella0"/>
              <w:jc w:val="center"/>
              <w:rPr>
                <w:color w:val="002060"/>
              </w:rPr>
            </w:pPr>
            <w:r w:rsidRPr="007542D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ABF20" w14:textId="77777777" w:rsidR="00F42E59" w:rsidRPr="007542DA" w:rsidRDefault="00F42E59" w:rsidP="001B2823">
            <w:pPr>
              <w:pStyle w:val="rowtabella0"/>
              <w:rPr>
                <w:color w:val="002060"/>
              </w:rPr>
            </w:pPr>
            <w:r w:rsidRPr="007542DA">
              <w:rPr>
                <w:color w:val="002060"/>
              </w:rPr>
              <w:t>20/03/2026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3126E" w14:textId="77777777" w:rsidR="00F42E59" w:rsidRPr="007542DA" w:rsidRDefault="00F42E59" w:rsidP="001B2823">
            <w:pPr>
              <w:pStyle w:val="rowtabella0"/>
              <w:rPr>
                <w:color w:val="002060"/>
              </w:rPr>
            </w:pPr>
            <w:r w:rsidRPr="007542DA">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D6DDB3" w14:textId="77777777" w:rsidR="00F42E59" w:rsidRPr="007542DA" w:rsidRDefault="00F42E59" w:rsidP="001B2823">
            <w:pPr>
              <w:pStyle w:val="rowtabella0"/>
              <w:rPr>
                <w:color w:val="002060"/>
              </w:rPr>
            </w:pPr>
            <w:r w:rsidRPr="007542DA">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0410C3" w14:textId="77777777" w:rsidR="00F42E59" w:rsidRPr="007542DA" w:rsidRDefault="00F42E59" w:rsidP="001B2823">
            <w:pPr>
              <w:pStyle w:val="rowtabella0"/>
              <w:rPr>
                <w:color w:val="002060"/>
              </w:rPr>
            </w:pPr>
            <w:r w:rsidRPr="007542DA">
              <w:rPr>
                <w:color w:val="002060"/>
              </w:rPr>
              <w:t>VIA ALDO GAMBA SNC</w:t>
            </w:r>
          </w:p>
        </w:tc>
      </w:tr>
      <w:tr w:rsidR="00F42E59" w:rsidRPr="007542DA" w14:paraId="245E9DAC"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D5FD01" w14:textId="77777777" w:rsidR="00F42E59" w:rsidRPr="007542DA" w:rsidRDefault="00F42E59" w:rsidP="001B2823">
            <w:pPr>
              <w:pStyle w:val="rowtabella0"/>
              <w:rPr>
                <w:color w:val="002060"/>
              </w:rPr>
            </w:pPr>
            <w:r w:rsidRPr="007542DA">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57D199" w14:textId="77777777" w:rsidR="00F42E59" w:rsidRPr="007542DA" w:rsidRDefault="00F42E59" w:rsidP="001B2823">
            <w:pPr>
              <w:pStyle w:val="rowtabella0"/>
              <w:rPr>
                <w:color w:val="002060"/>
              </w:rPr>
            </w:pPr>
            <w:r w:rsidRPr="007542DA">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10CA4C"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2DBF25"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0AB9BF" w14:textId="77777777" w:rsidR="00F42E59" w:rsidRPr="007542DA" w:rsidRDefault="00F42E59" w:rsidP="001B2823">
            <w:pPr>
              <w:pStyle w:val="rowtabella0"/>
              <w:rPr>
                <w:color w:val="002060"/>
              </w:rPr>
            </w:pPr>
            <w:r w:rsidRPr="007542DA">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849CEB" w14:textId="77777777" w:rsidR="00F42E59" w:rsidRPr="007542DA" w:rsidRDefault="00F42E59" w:rsidP="001B2823">
            <w:pPr>
              <w:pStyle w:val="rowtabella0"/>
              <w:rPr>
                <w:color w:val="002060"/>
              </w:rPr>
            </w:pPr>
            <w:r w:rsidRPr="007542DA">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84B69D" w14:textId="77777777" w:rsidR="00F42E59" w:rsidRPr="007542DA" w:rsidRDefault="00F42E59" w:rsidP="001B2823">
            <w:pPr>
              <w:pStyle w:val="rowtabella0"/>
              <w:rPr>
                <w:color w:val="002060"/>
              </w:rPr>
            </w:pPr>
            <w:r w:rsidRPr="007542DA">
              <w:rPr>
                <w:color w:val="002060"/>
              </w:rPr>
              <w:t>VIA ROSSINI</w:t>
            </w:r>
          </w:p>
        </w:tc>
      </w:tr>
      <w:tr w:rsidR="00F42E59" w:rsidRPr="007542DA" w14:paraId="618A7E35"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D393E4" w14:textId="77777777" w:rsidR="00F42E59" w:rsidRPr="007542DA" w:rsidRDefault="00F42E59" w:rsidP="001B2823">
            <w:pPr>
              <w:pStyle w:val="rowtabella0"/>
              <w:rPr>
                <w:color w:val="002060"/>
              </w:rPr>
            </w:pPr>
            <w:r w:rsidRPr="007542DA">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DD8BD0" w14:textId="77777777" w:rsidR="00F42E59" w:rsidRPr="007542DA" w:rsidRDefault="00F42E59" w:rsidP="001B2823">
            <w:pPr>
              <w:pStyle w:val="rowtabella0"/>
              <w:rPr>
                <w:color w:val="002060"/>
              </w:rPr>
            </w:pPr>
            <w:r w:rsidRPr="007542DA">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497950"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BFC83B"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7154ED" w14:textId="77777777" w:rsidR="00F42E59" w:rsidRPr="007542DA" w:rsidRDefault="00F42E59" w:rsidP="001B2823">
            <w:pPr>
              <w:pStyle w:val="rowtabella0"/>
              <w:rPr>
                <w:color w:val="002060"/>
              </w:rPr>
            </w:pPr>
            <w:r w:rsidRPr="007542DA">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D3EB9B" w14:textId="77777777" w:rsidR="00F42E59" w:rsidRPr="007542DA" w:rsidRDefault="00F42E59" w:rsidP="001B2823">
            <w:pPr>
              <w:pStyle w:val="rowtabella0"/>
              <w:rPr>
                <w:color w:val="002060"/>
              </w:rPr>
            </w:pPr>
            <w:r w:rsidRPr="007542DA">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02552D" w14:textId="77777777" w:rsidR="00F42E59" w:rsidRPr="007542DA" w:rsidRDefault="00F42E59" w:rsidP="001B2823">
            <w:pPr>
              <w:pStyle w:val="rowtabella0"/>
              <w:rPr>
                <w:color w:val="002060"/>
              </w:rPr>
            </w:pPr>
            <w:r w:rsidRPr="007542DA">
              <w:rPr>
                <w:color w:val="002060"/>
              </w:rPr>
              <w:t>VIA ROMA, SNC</w:t>
            </w:r>
          </w:p>
        </w:tc>
      </w:tr>
      <w:tr w:rsidR="00F42E59" w:rsidRPr="007542DA" w14:paraId="5CA809F5"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188F72" w14:textId="77777777" w:rsidR="00F42E59" w:rsidRPr="007542DA" w:rsidRDefault="00F42E59" w:rsidP="001B2823">
            <w:pPr>
              <w:pStyle w:val="rowtabella0"/>
              <w:rPr>
                <w:color w:val="002060"/>
              </w:rPr>
            </w:pPr>
            <w:r w:rsidRPr="007542DA">
              <w:rPr>
                <w:color w:val="002060"/>
              </w:rPr>
              <w:lastRenderedPageBreak/>
              <w:t>MANTOVANI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43DA3C" w14:textId="77777777" w:rsidR="00F42E59" w:rsidRPr="007542DA" w:rsidRDefault="00F42E59" w:rsidP="001B2823">
            <w:pPr>
              <w:pStyle w:val="rowtabella0"/>
              <w:rPr>
                <w:color w:val="002060"/>
              </w:rPr>
            </w:pPr>
            <w:r w:rsidRPr="007542DA">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18171F"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3BEC9B"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F0E92C" w14:textId="77777777" w:rsidR="00F42E59" w:rsidRPr="007542DA" w:rsidRDefault="00F42E59" w:rsidP="001B2823">
            <w:pPr>
              <w:pStyle w:val="rowtabella0"/>
              <w:rPr>
                <w:color w:val="002060"/>
              </w:rPr>
            </w:pPr>
            <w:r w:rsidRPr="007542DA">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2E285C" w14:textId="77777777" w:rsidR="00F42E59" w:rsidRPr="007542DA" w:rsidRDefault="00F42E59" w:rsidP="001B2823">
            <w:pPr>
              <w:pStyle w:val="rowtabella0"/>
              <w:rPr>
                <w:color w:val="002060"/>
              </w:rPr>
            </w:pPr>
            <w:r w:rsidRPr="007542D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CF1011" w14:textId="77777777" w:rsidR="00F42E59" w:rsidRPr="007542DA" w:rsidRDefault="00F42E59" w:rsidP="001B2823">
            <w:pPr>
              <w:pStyle w:val="rowtabella0"/>
              <w:rPr>
                <w:color w:val="002060"/>
              </w:rPr>
            </w:pPr>
            <w:r w:rsidRPr="007542DA">
              <w:rPr>
                <w:color w:val="002060"/>
              </w:rPr>
              <w:t>VIA GROTTE DI POSATORA 19/A</w:t>
            </w:r>
          </w:p>
        </w:tc>
      </w:tr>
      <w:tr w:rsidR="00F42E59" w:rsidRPr="007542DA" w14:paraId="094EBB3D"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92D52C" w14:textId="77777777" w:rsidR="00F42E59" w:rsidRPr="007542DA" w:rsidRDefault="00F42E59" w:rsidP="001B2823">
            <w:pPr>
              <w:pStyle w:val="rowtabella0"/>
              <w:rPr>
                <w:color w:val="002060"/>
              </w:rPr>
            </w:pPr>
            <w:r w:rsidRPr="007542DA">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08C94E" w14:textId="77777777" w:rsidR="00F42E59" w:rsidRPr="007542DA" w:rsidRDefault="00F42E59" w:rsidP="001B2823">
            <w:pPr>
              <w:pStyle w:val="rowtabella0"/>
              <w:rPr>
                <w:color w:val="002060"/>
              </w:rPr>
            </w:pPr>
            <w:r w:rsidRPr="007542DA">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1FAAC0"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E6536E"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1B67F9" w14:textId="77777777" w:rsidR="00F42E59" w:rsidRPr="007542DA" w:rsidRDefault="00F42E59" w:rsidP="001B2823">
            <w:pPr>
              <w:pStyle w:val="rowtabella0"/>
              <w:rPr>
                <w:color w:val="002060"/>
              </w:rPr>
            </w:pPr>
            <w:r w:rsidRPr="007542DA">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707A18" w14:textId="77777777" w:rsidR="00F42E59" w:rsidRPr="007542DA" w:rsidRDefault="00F42E59" w:rsidP="001B2823">
            <w:pPr>
              <w:pStyle w:val="rowtabella0"/>
              <w:rPr>
                <w:color w:val="002060"/>
              </w:rPr>
            </w:pPr>
            <w:r w:rsidRPr="007542DA">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08E539" w14:textId="77777777" w:rsidR="00F42E59" w:rsidRPr="007542DA" w:rsidRDefault="00F42E59" w:rsidP="001B2823">
            <w:pPr>
              <w:pStyle w:val="rowtabella0"/>
              <w:rPr>
                <w:color w:val="002060"/>
              </w:rPr>
            </w:pPr>
            <w:r w:rsidRPr="007542DA">
              <w:rPr>
                <w:color w:val="002060"/>
              </w:rPr>
              <w:t>VIA BRAMANTE</w:t>
            </w:r>
          </w:p>
        </w:tc>
      </w:tr>
      <w:tr w:rsidR="00F42E59" w:rsidRPr="007542DA" w14:paraId="551EDFAB"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71CC7B" w14:textId="77777777" w:rsidR="00F42E59" w:rsidRPr="007542DA" w:rsidRDefault="00F42E59" w:rsidP="001B2823">
            <w:pPr>
              <w:pStyle w:val="rowtabella0"/>
              <w:rPr>
                <w:color w:val="002060"/>
              </w:rPr>
            </w:pPr>
            <w:r w:rsidRPr="007542DA">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BE62CD" w14:textId="77777777" w:rsidR="00F42E59" w:rsidRPr="007542DA" w:rsidRDefault="00F42E59" w:rsidP="001B2823">
            <w:pPr>
              <w:pStyle w:val="rowtabella0"/>
              <w:rPr>
                <w:color w:val="002060"/>
              </w:rPr>
            </w:pPr>
            <w:r w:rsidRPr="007542DA">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E11D54"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2EE499"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04AD8E" w14:textId="77777777" w:rsidR="00F42E59" w:rsidRPr="007542DA" w:rsidRDefault="00F42E59" w:rsidP="001B2823">
            <w:pPr>
              <w:pStyle w:val="rowtabella0"/>
              <w:rPr>
                <w:color w:val="002060"/>
              </w:rPr>
            </w:pPr>
            <w:r w:rsidRPr="007542DA">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82F0B0" w14:textId="77777777" w:rsidR="00F42E59" w:rsidRPr="007542DA" w:rsidRDefault="00F42E59" w:rsidP="001B2823">
            <w:pPr>
              <w:pStyle w:val="rowtabella0"/>
              <w:rPr>
                <w:color w:val="002060"/>
              </w:rPr>
            </w:pPr>
            <w:r w:rsidRPr="007542D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584A16" w14:textId="77777777" w:rsidR="00F42E59" w:rsidRPr="007542DA" w:rsidRDefault="00F42E59" w:rsidP="001B2823">
            <w:pPr>
              <w:pStyle w:val="rowtabella0"/>
              <w:rPr>
                <w:color w:val="002060"/>
              </w:rPr>
            </w:pPr>
            <w:r w:rsidRPr="007542DA">
              <w:rPr>
                <w:color w:val="002060"/>
              </w:rPr>
              <w:t>VIA PETRARCA</w:t>
            </w:r>
          </w:p>
        </w:tc>
      </w:tr>
      <w:tr w:rsidR="00F42E59" w:rsidRPr="007542DA" w14:paraId="26B645BF" w14:textId="77777777" w:rsidTr="001B282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778D5F" w14:textId="77777777" w:rsidR="00F42E59" w:rsidRPr="007542DA" w:rsidRDefault="00F42E59" w:rsidP="001B2823">
            <w:pPr>
              <w:pStyle w:val="rowtabella0"/>
              <w:rPr>
                <w:color w:val="002060"/>
              </w:rPr>
            </w:pPr>
            <w:r w:rsidRPr="007542DA">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773EB8" w14:textId="77777777" w:rsidR="00F42E59" w:rsidRPr="007542DA" w:rsidRDefault="00F42E59" w:rsidP="001B2823">
            <w:pPr>
              <w:pStyle w:val="rowtabella0"/>
              <w:rPr>
                <w:color w:val="002060"/>
              </w:rPr>
            </w:pPr>
            <w:proofErr w:type="gramStart"/>
            <w:r w:rsidRPr="007542DA">
              <w:rPr>
                <w:color w:val="002060"/>
              </w:rPr>
              <w:t>CITTA</w:t>
            </w:r>
            <w:proofErr w:type="gramEnd"/>
            <w:r w:rsidRPr="007542DA">
              <w:rPr>
                <w:color w:val="002060"/>
              </w:rPr>
              <w:t xml:space="preserve">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ADDE14"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2D78D0"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808B58" w14:textId="77777777" w:rsidR="00F42E59" w:rsidRPr="007542DA" w:rsidRDefault="00F42E59" w:rsidP="001B2823">
            <w:pPr>
              <w:pStyle w:val="rowtabella0"/>
              <w:rPr>
                <w:color w:val="002060"/>
              </w:rPr>
            </w:pPr>
            <w:r w:rsidRPr="007542DA">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6E8942" w14:textId="77777777" w:rsidR="00F42E59" w:rsidRPr="007542DA" w:rsidRDefault="00F42E59" w:rsidP="001B2823">
            <w:pPr>
              <w:pStyle w:val="rowtabella0"/>
              <w:rPr>
                <w:color w:val="002060"/>
              </w:rPr>
            </w:pPr>
            <w:r w:rsidRPr="007542DA">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947E18" w14:textId="77777777" w:rsidR="00F42E59" w:rsidRPr="007542DA" w:rsidRDefault="00F42E59" w:rsidP="001B2823">
            <w:pPr>
              <w:pStyle w:val="rowtabella0"/>
              <w:rPr>
                <w:color w:val="002060"/>
              </w:rPr>
            </w:pPr>
            <w:r w:rsidRPr="007542DA">
              <w:rPr>
                <w:color w:val="002060"/>
              </w:rPr>
              <w:t>VIA LAGO DI MISURINA</w:t>
            </w:r>
          </w:p>
        </w:tc>
      </w:tr>
    </w:tbl>
    <w:p w14:paraId="399E80DC" w14:textId="77777777" w:rsidR="00F42E59" w:rsidRPr="007542DA" w:rsidRDefault="00F42E59" w:rsidP="00F42E59">
      <w:pPr>
        <w:pStyle w:val="breakline"/>
        <w:rPr>
          <w:rFonts w:eastAsiaTheme="minorEastAsia"/>
          <w:color w:val="002060"/>
        </w:rPr>
      </w:pPr>
    </w:p>
    <w:p w14:paraId="10C254E9" w14:textId="77777777" w:rsidR="00F42E59" w:rsidRPr="007542DA" w:rsidRDefault="00F42E59" w:rsidP="00F42E59">
      <w:pPr>
        <w:pStyle w:val="breakline"/>
        <w:rPr>
          <w:color w:val="002060"/>
        </w:rPr>
      </w:pPr>
    </w:p>
    <w:p w14:paraId="0A403215" w14:textId="77777777" w:rsidR="00F42E59" w:rsidRPr="007542DA" w:rsidRDefault="00F42E59" w:rsidP="00F42E59">
      <w:pPr>
        <w:pStyle w:val="breakline"/>
        <w:rPr>
          <w:color w:val="002060"/>
        </w:rPr>
      </w:pPr>
    </w:p>
    <w:p w14:paraId="5BCE1563" w14:textId="77777777" w:rsidR="00F42E59" w:rsidRPr="007542DA" w:rsidRDefault="00F42E59" w:rsidP="00F42E59">
      <w:pPr>
        <w:pStyle w:val="sottotitolocampionato10"/>
        <w:rPr>
          <w:color w:val="002060"/>
        </w:rPr>
      </w:pPr>
      <w:r w:rsidRPr="007542DA">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4"/>
        <w:gridCol w:w="385"/>
        <w:gridCol w:w="898"/>
        <w:gridCol w:w="1173"/>
        <w:gridCol w:w="1565"/>
        <w:gridCol w:w="1541"/>
      </w:tblGrid>
      <w:tr w:rsidR="00F42E59" w:rsidRPr="007542DA" w14:paraId="0F278714" w14:textId="77777777" w:rsidTr="001B28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754EE" w14:textId="77777777" w:rsidR="00F42E59" w:rsidRPr="007542DA" w:rsidRDefault="00F42E59" w:rsidP="001B2823">
            <w:pPr>
              <w:pStyle w:val="headertabella0"/>
              <w:rPr>
                <w:color w:val="002060"/>
              </w:rPr>
            </w:pPr>
            <w:r w:rsidRPr="007542D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1D964" w14:textId="77777777" w:rsidR="00F42E59" w:rsidRPr="007542DA" w:rsidRDefault="00F42E59" w:rsidP="001B2823">
            <w:pPr>
              <w:pStyle w:val="headertabella0"/>
              <w:rPr>
                <w:color w:val="002060"/>
              </w:rPr>
            </w:pPr>
            <w:r w:rsidRPr="007542D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DD49B" w14:textId="77777777" w:rsidR="00F42E59" w:rsidRPr="007542DA" w:rsidRDefault="00F42E59" w:rsidP="001B2823">
            <w:pPr>
              <w:pStyle w:val="headertabella0"/>
              <w:rPr>
                <w:color w:val="002060"/>
              </w:rPr>
            </w:pPr>
            <w:r w:rsidRPr="007542D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1FAC7" w14:textId="77777777" w:rsidR="00F42E59" w:rsidRPr="007542DA" w:rsidRDefault="00F42E59" w:rsidP="001B2823">
            <w:pPr>
              <w:pStyle w:val="headertabella0"/>
              <w:rPr>
                <w:color w:val="002060"/>
              </w:rPr>
            </w:pPr>
            <w:r w:rsidRPr="007542D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E6E2D" w14:textId="77777777" w:rsidR="00F42E59" w:rsidRPr="007542DA" w:rsidRDefault="00F42E59" w:rsidP="001B2823">
            <w:pPr>
              <w:pStyle w:val="headertabella0"/>
              <w:rPr>
                <w:color w:val="002060"/>
              </w:rPr>
            </w:pPr>
            <w:r w:rsidRPr="007542D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56B91" w14:textId="77777777" w:rsidR="00F42E59" w:rsidRPr="007542DA" w:rsidRDefault="00F42E59" w:rsidP="001B2823">
            <w:pPr>
              <w:pStyle w:val="headertabella0"/>
              <w:rPr>
                <w:color w:val="002060"/>
              </w:rPr>
            </w:pPr>
            <w:proofErr w:type="spellStart"/>
            <w:r w:rsidRPr="007542DA">
              <w:rPr>
                <w:color w:val="002060"/>
              </w:rPr>
              <w:t>Localita'</w:t>
            </w:r>
            <w:proofErr w:type="spellEnd"/>
            <w:r w:rsidRPr="007542D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C94DB" w14:textId="77777777" w:rsidR="00F42E59" w:rsidRPr="007542DA" w:rsidRDefault="00F42E59" w:rsidP="001B2823">
            <w:pPr>
              <w:pStyle w:val="headertabella0"/>
              <w:rPr>
                <w:color w:val="002060"/>
              </w:rPr>
            </w:pPr>
            <w:r w:rsidRPr="007542DA">
              <w:rPr>
                <w:color w:val="002060"/>
              </w:rPr>
              <w:t>Indirizzo Impianto</w:t>
            </w:r>
          </w:p>
        </w:tc>
      </w:tr>
      <w:tr w:rsidR="00F42E59" w:rsidRPr="007542DA" w14:paraId="2B5DCE98" w14:textId="77777777" w:rsidTr="001B282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75C4DB" w14:textId="77777777" w:rsidR="00F42E59" w:rsidRPr="007542DA" w:rsidRDefault="00F42E59" w:rsidP="001B2823">
            <w:pPr>
              <w:pStyle w:val="rowtabella0"/>
              <w:rPr>
                <w:color w:val="002060"/>
              </w:rPr>
            </w:pPr>
            <w:r w:rsidRPr="007542DA">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E076A" w14:textId="77777777" w:rsidR="00F42E59" w:rsidRPr="007542DA" w:rsidRDefault="00F42E59" w:rsidP="001B2823">
            <w:pPr>
              <w:pStyle w:val="rowtabella0"/>
              <w:rPr>
                <w:color w:val="002060"/>
              </w:rPr>
            </w:pPr>
            <w:r w:rsidRPr="007542DA">
              <w:rPr>
                <w:color w:val="002060"/>
              </w:rPr>
              <w:t>FUTSAL RECANATI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3F18BE" w14:textId="77777777" w:rsidR="00F42E59" w:rsidRPr="007542DA" w:rsidRDefault="00F42E59" w:rsidP="001B2823">
            <w:pPr>
              <w:pStyle w:val="rowtabella0"/>
              <w:jc w:val="center"/>
              <w:rPr>
                <w:color w:val="002060"/>
              </w:rPr>
            </w:pPr>
            <w:r w:rsidRPr="007542D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A50372" w14:textId="77777777" w:rsidR="00F42E59" w:rsidRPr="007542DA" w:rsidRDefault="00F42E59" w:rsidP="001B2823">
            <w:pPr>
              <w:pStyle w:val="rowtabella0"/>
              <w:rPr>
                <w:color w:val="002060"/>
              </w:rPr>
            </w:pPr>
            <w:r w:rsidRPr="007542DA">
              <w:rPr>
                <w:color w:val="002060"/>
              </w:rPr>
              <w:t>20/03/2026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1FEC3" w14:textId="77777777" w:rsidR="00F42E59" w:rsidRPr="007542DA" w:rsidRDefault="00F42E59" w:rsidP="001B2823">
            <w:pPr>
              <w:pStyle w:val="rowtabella0"/>
              <w:rPr>
                <w:color w:val="002060"/>
              </w:rPr>
            </w:pPr>
            <w:r w:rsidRPr="007542DA">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174A38" w14:textId="77777777" w:rsidR="00F42E59" w:rsidRPr="007542DA" w:rsidRDefault="00F42E59" w:rsidP="001B2823">
            <w:pPr>
              <w:pStyle w:val="rowtabella0"/>
              <w:rPr>
                <w:color w:val="002060"/>
              </w:rPr>
            </w:pPr>
            <w:r w:rsidRPr="007542DA">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8715D7" w14:textId="77777777" w:rsidR="00F42E59" w:rsidRPr="007542DA" w:rsidRDefault="00F42E59" w:rsidP="001B2823">
            <w:pPr>
              <w:pStyle w:val="rowtabella0"/>
              <w:rPr>
                <w:color w:val="002060"/>
              </w:rPr>
            </w:pPr>
            <w:r w:rsidRPr="007542DA">
              <w:rPr>
                <w:color w:val="002060"/>
              </w:rPr>
              <w:t>LOCALITA' LE CALVIE</w:t>
            </w:r>
          </w:p>
        </w:tc>
      </w:tr>
      <w:tr w:rsidR="00F42E59" w:rsidRPr="007542DA" w14:paraId="64FDBA04"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CB6FDD" w14:textId="77777777" w:rsidR="00F42E59" w:rsidRPr="007542DA" w:rsidRDefault="00F42E59" w:rsidP="001B2823">
            <w:pPr>
              <w:pStyle w:val="rowtabella0"/>
              <w:rPr>
                <w:color w:val="002060"/>
              </w:rPr>
            </w:pPr>
            <w:r w:rsidRPr="007542DA">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8F5889" w14:textId="77777777" w:rsidR="00F42E59" w:rsidRPr="007542DA" w:rsidRDefault="00F42E59" w:rsidP="001B2823">
            <w:pPr>
              <w:pStyle w:val="rowtabella0"/>
              <w:rPr>
                <w:color w:val="002060"/>
              </w:rPr>
            </w:pPr>
            <w:r w:rsidRPr="007542DA">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446525"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E9336D"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66C785" w14:textId="77777777" w:rsidR="00F42E59" w:rsidRPr="007542DA" w:rsidRDefault="00F42E59" w:rsidP="001B2823">
            <w:pPr>
              <w:pStyle w:val="rowtabella0"/>
              <w:rPr>
                <w:color w:val="002060"/>
              </w:rPr>
            </w:pPr>
            <w:r w:rsidRPr="007542DA">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011AE0" w14:textId="77777777" w:rsidR="00F42E59" w:rsidRPr="007542DA" w:rsidRDefault="00F42E59" w:rsidP="001B2823">
            <w:pPr>
              <w:pStyle w:val="rowtabella0"/>
              <w:rPr>
                <w:color w:val="002060"/>
              </w:rPr>
            </w:pPr>
            <w:r w:rsidRPr="007542DA">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70C9E2" w14:textId="77777777" w:rsidR="00F42E59" w:rsidRPr="007542DA" w:rsidRDefault="00F42E59" w:rsidP="001B2823">
            <w:pPr>
              <w:pStyle w:val="rowtabella0"/>
              <w:rPr>
                <w:color w:val="002060"/>
              </w:rPr>
            </w:pPr>
            <w:r w:rsidRPr="007542DA">
              <w:rPr>
                <w:color w:val="002060"/>
              </w:rPr>
              <w:t>VIA FONTE ANTICA 6</w:t>
            </w:r>
          </w:p>
        </w:tc>
      </w:tr>
      <w:tr w:rsidR="00F42E59" w:rsidRPr="007542DA" w14:paraId="31ABEDE0"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D62043" w14:textId="77777777" w:rsidR="00F42E59" w:rsidRPr="007542DA" w:rsidRDefault="00F42E59" w:rsidP="001B2823">
            <w:pPr>
              <w:pStyle w:val="rowtabella0"/>
              <w:rPr>
                <w:color w:val="002060"/>
              </w:rPr>
            </w:pPr>
            <w:r w:rsidRPr="007542DA">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A0B15C" w14:textId="77777777" w:rsidR="00F42E59" w:rsidRPr="007542DA" w:rsidRDefault="00F42E59" w:rsidP="001B2823">
            <w:pPr>
              <w:pStyle w:val="rowtabella0"/>
              <w:rPr>
                <w:color w:val="002060"/>
              </w:rPr>
            </w:pPr>
            <w:r w:rsidRPr="007542DA">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C0FC67"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9FB70F" w14:textId="77777777" w:rsidR="00F42E59" w:rsidRPr="007542DA" w:rsidRDefault="00F42E59" w:rsidP="001B2823">
            <w:pPr>
              <w:pStyle w:val="rowtabella0"/>
              <w:rPr>
                <w:color w:val="002060"/>
              </w:rPr>
            </w:pPr>
            <w:r w:rsidRPr="007542DA">
              <w:rPr>
                <w:color w:val="002060"/>
              </w:rPr>
              <w:t>20/03/2026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3EAAC4" w14:textId="77777777" w:rsidR="00F42E59" w:rsidRPr="007542DA" w:rsidRDefault="00F42E59" w:rsidP="001B2823">
            <w:pPr>
              <w:pStyle w:val="rowtabella0"/>
              <w:rPr>
                <w:color w:val="002060"/>
              </w:rPr>
            </w:pPr>
            <w:r w:rsidRPr="007542DA">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2A05C2" w14:textId="77777777" w:rsidR="00F42E59" w:rsidRPr="007542DA" w:rsidRDefault="00F42E59" w:rsidP="001B2823">
            <w:pPr>
              <w:pStyle w:val="rowtabella0"/>
              <w:rPr>
                <w:color w:val="002060"/>
              </w:rPr>
            </w:pPr>
            <w:r w:rsidRPr="007542DA">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2BB42D" w14:textId="77777777" w:rsidR="00F42E59" w:rsidRPr="007542DA" w:rsidRDefault="00F42E59" w:rsidP="001B2823">
            <w:pPr>
              <w:pStyle w:val="rowtabella0"/>
              <w:rPr>
                <w:color w:val="002060"/>
              </w:rPr>
            </w:pPr>
            <w:r w:rsidRPr="007542DA">
              <w:rPr>
                <w:color w:val="002060"/>
              </w:rPr>
              <w:t>LOC. SAN LIBERATO</w:t>
            </w:r>
          </w:p>
        </w:tc>
      </w:tr>
      <w:tr w:rsidR="00F42E59" w:rsidRPr="007542DA" w14:paraId="175D6B3B"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D187D0" w14:textId="77777777" w:rsidR="00F42E59" w:rsidRPr="007542DA" w:rsidRDefault="00F42E59" w:rsidP="001B2823">
            <w:pPr>
              <w:pStyle w:val="rowtabella0"/>
              <w:rPr>
                <w:color w:val="002060"/>
              </w:rPr>
            </w:pPr>
            <w:r w:rsidRPr="007542DA">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53FD72" w14:textId="77777777" w:rsidR="00F42E59" w:rsidRPr="007542DA" w:rsidRDefault="00F42E59" w:rsidP="001B2823">
            <w:pPr>
              <w:pStyle w:val="rowtabella0"/>
              <w:rPr>
                <w:color w:val="002060"/>
              </w:rPr>
            </w:pPr>
            <w:r w:rsidRPr="007542DA">
              <w:rPr>
                <w:color w:val="002060"/>
              </w:rPr>
              <w:t>SAN SEVERINO MARCHE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2ED1CF"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33D269" w14:textId="77777777" w:rsidR="00F42E59" w:rsidRPr="007542DA" w:rsidRDefault="00F42E59" w:rsidP="001B2823">
            <w:pPr>
              <w:pStyle w:val="rowtabella0"/>
              <w:rPr>
                <w:color w:val="002060"/>
              </w:rPr>
            </w:pPr>
            <w:r w:rsidRPr="007542DA">
              <w:rPr>
                <w:color w:val="002060"/>
              </w:rPr>
              <w:t>20/03/2026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1BC250" w14:textId="77777777" w:rsidR="00F42E59" w:rsidRPr="007542DA" w:rsidRDefault="00F42E59" w:rsidP="001B2823">
            <w:pPr>
              <w:pStyle w:val="rowtabella0"/>
              <w:rPr>
                <w:color w:val="002060"/>
              </w:rPr>
            </w:pPr>
            <w:r w:rsidRPr="007542DA">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FA4B6F" w14:textId="77777777" w:rsidR="00F42E59" w:rsidRPr="007542DA" w:rsidRDefault="00F42E59" w:rsidP="001B2823">
            <w:pPr>
              <w:pStyle w:val="rowtabella0"/>
              <w:rPr>
                <w:color w:val="002060"/>
              </w:rPr>
            </w:pPr>
            <w:r w:rsidRPr="007542DA">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2CA908" w14:textId="77777777" w:rsidR="00F42E59" w:rsidRPr="007542DA" w:rsidRDefault="00F42E59" w:rsidP="001B2823">
            <w:pPr>
              <w:pStyle w:val="rowtabella0"/>
              <w:rPr>
                <w:color w:val="002060"/>
              </w:rPr>
            </w:pPr>
            <w:r w:rsidRPr="007542DA">
              <w:rPr>
                <w:color w:val="002060"/>
              </w:rPr>
              <w:t>VIA CERQUATTI</w:t>
            </w:r>
          </w:p>
        </w:tc>
      </w:tr>
      <w:tr w:rsidR="00F42E59" w:rsidRPr="007542DA" w14:paraId="5C9D5D22"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E7694F" w14:textId="77777777" w:rsidR="00F42E59" w:rsidRPr="007542DA" w:rsidRDefault="00F42E59" w:rsidP="001B2823">
            <w:pPr>
              <w:pStyle w:val="rowtabella0"/>
              <w:rPr>
                <w:color w:val="002060"/>
              </w:rPr>
            </w:pPr>
            <w:r w:rsidRPr="007542DA">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BFE25A" w14:textId="77777777" w:rsidR="00F42E59" w:rsidRPr="007542DA" w:rsidRDefault="00F42E59" w:rsidP="001B2823">
            <w:pPr>
              <w:pStyle w:val="rowtabella0"/>
              <w:rPr>
                <w:color w:val="002060"/>
              </w:rPr>
            </w:pPr>
            <w:r w:rsidRPr="007542DA">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5B6AB0"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18D388" w14:textId="77777777" w:rsidR="00F42E59" w:rsidRPr="007542DA" w:rsidRDefault="00F42E59" w:rsidP="001B2823">
            <w:pPr>
              <w:pStyle w:val="rowtabella0"/>
              <w:rPr>
                <w:color w:val="002060"/>
              </w:rPr>
            </w:pPr>
            <w:r w:rsidRPr="007542DA">
              <w:rPr>
                <w:color w:val="002060"/>
              </w:rPr>
              <w:t>21/03/2026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77C9F8" w14:textId="77777777" w:rsidR="00F42E59" w:rsidRPr="007542DA" w:rsidRDefault="00F42E59" w:rsidP="001B2823">
            <w:pPr>
              <w:pStyle w:val="rowtabella0"/>
              <w:rPr>
                <w:color w:val="002060"/>
              </w:rPr>
            </w:pPr>
            <w:r w:rsidRPr="007542DA">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8C0675" w14:textId="77777777" w:rsidR="00F42E59" w:rsidRPr="007542DA" w:rsidRDefault="00F42E59" w:rsidP="001B2823">
            <w:pPr>
              <w:pStyle w:val="rowtabella0"/>
              <w:rPr>
                <w:color w:val="002060"/>
              </w:rPr>
            </w:pPr>
            <w:r w:rsidRPr="007542DA">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E0AEC4" w14:textId="77777777" w:rsidR="00F42E59" w:rsidRPr="007542DA" w:rsidRDefault="00F42E59" w:rsidP="001B2823">
            <w:pPr>
              <w:pStyle w:val="rowtabella0"/>
              <w:rPr>
                <w:color w:val="002060"/>
              </w:rPr>
            </w:pPr>
            <w:r w:rsidRPr="007542DA">
              <w:rPr>
                <w:color w:val="002060"/>
              </w:rPr>
              <w:t>VIA VENEZIA 43</w:t>
            </w:r>
          </w:p>
        </w:tc>
      </w:tr>
      <w:tr w:rsidR="00F42E59" w:rsidRPr="007542DA" w14:paraId="33D758AA"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0AC994" w14:textId="77777777" w:rsidR="00F42E59" w:rsidRPr="007542DA" w:rsidRDefault="00F42E59" w:rsidP="001B2823">
            <w:pPr>
              <w:pStyle w:val="rowtabella0"/>
              <w:rPr>
                <w:color w:val="002060"/>
              </w:rPr>
            </w:pPr>
            <w:r w:rsidRPr="007542DA">
              <w:rPr>
                <w:color w:val="002060"/>
              </w:rPr>
              <w:t>FUTSAL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E3FFA4" w14:textId="77777777" w:rsidR="00F42E59" w:rsidRPr="007542DA" w:rsidRDefault="00F42E59" w:rsidP="001B2823">
            <w:pPr>
              <w:pStyle w:val="rowtabella0"/>
              <w:rPr>
                <w:color w:val="002060"/>
              </w:rPr>
            </w:pPr>
            <w:r w:rsidRPr="007542DA">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D31E5B"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40527D" w14:textId="77777777" w:rsidR="00F42E59" w:rsidRPr="007542DA" w:rsidRDefault="00F42E59" w:rsidP="001B2823">
            <w:pPr>
              <w:pStyle w:val="rowtabella0"/>
              <w:rPr>
                <w:color w:val="002060"/>
              </w:rPr>
            </w:pPr>
            <w:r w:rsidRPr="007542DA">
              <w:rPr>
                <w:color w:val="002060"/>
              </w:rPr>
              <w:t>21/03/2026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A95F8C" w14:textId="77777777" w:rsidR="00F42E59" w:rsidRPr="007542DA" w:rsidRDefault="00F42E59" w:rsidP="001B2823">
            <w:pPr>
              <w:pStyle w:val="rowtabella0"/>
              <w:rPr>
                <w:color w:val="002060"/>
              </w:rPr>
            </w:pPr>
            <w:r w:rsidRPr="007542DA">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C36B68" w14:textId="77777777" w:rsidR="00F42E59" w:rsidRPr="007542DA" w:rsidRDefault="00F42E59" w:rsidP="001B2823">
            <w:pPr>
              <w:pStyle w:val="rowtabella0"/>
              <w:rPr>
                <w:color w:val="002060"/>
              </w:rPr>
            </w:pPr>
            <w:r w:rsidRPr="007542DA">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FC3DB0" w14:textId="77777777" w:rsidR="00F42E59" w:rsidRPr="007542DA" w:rsidRDefault="00F42E59" w:rsidP="001B2823">
            <w:pPr>
              <w:pStyle w:val="rowtabella0"/>
              <w:rPr>
                <w:color w:val="002060"/>
              </w:rPr>
            </w:pPr>
            <w:r w:rsidRPr="007542DA">
              <w:rPr>
                <w:color w:val="002060"/>
              </w:rPr>
              <w:t>VIA GRAMSCI-VIA FEGGIANI</w:t>
            </w:r>
          </w:p>
        </w:tc>
      </w:tr>
      <w:tr w:rsidR="00F42E59" w:rsidRPr="007542DA" w14:paraId="6363B063" w14:textId="77777777" w:rsidTr="001B282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712F6C" w14:textId="77777777" w:rsidR="00F42E59" w:rsidRPr="007542DA" w:rsidRDefault="00F42E59" w:rsidP="001B2823">
            <w:pPr>
              <w:pStyle w:val="rowtabella0"/>
              <w:rPr>
                <w:color w:val="002060"/>
              </w:rPr>
            </w:pPr>
            <w:r w:rsidRPr="007542DA">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352EE1" w14:textId="77777777" w:rsidR="00F42E59" w:rsidRPr="007542DA" w:rsidRDefault="00F42E59" w:rsidP="001B2823">
            <w:pPr>
              <w:pStyle w:val="rowtabella0"/>
              <w:rPr>
                <w:color w:val="002060"/>
              </w:rPr>
            </w:pPr>
            <w:r w:rsidRPr="007542DA">
              <w:rPr>
                <w:color w:val="002060"/>
              </w:rPr>
              <w:t>FUTSAL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54561E"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78716D" w14:textId="77777777" w:rsidR="00F42E59" w:rsidRPr="007542DA" w:rsidRDefault="00F42E59" w:rsidP="001B2823">
            <w:pPr>
              <w:pStyle w:val="rowtabella0"/>
              <w:rPr>
                <w:color w:val="002060"/>
              </w:rPr>
            </w:pPr>
            <w:r w:rsidRPr="007542DA">
              <w:rPr>
                <w:color w:val="002060"/>
              </w:rPr>
              <w:t>21/03/2026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A422BD" w14:textId="77777777" w:rsidR="00F42E59" w:rsidRPr="007542DA" w:rsidRDefault="00F42E59" w:rsidP="001B2823">
            <w:pPr>
              <w:pStyle w:val="rowtabella0"/>
              <w:rPr>
                <w:color w:val="002060"/>
              </w:rPr>
            </w:pPr>
            <w:r w:rsidRPr="007542DA">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D572B9" w14:textId="77777777" w:rsidR="00F42E59" w:rsidRPr="007542DA" w:rsidRDefault="00F42E59" w:rsidP="001B2823">
            <w:pPr>
              <w:pStyle w:val="rowtabella0"/>
              <w:rPr>
                <w:color w:val="002060"/>
              </w:rPr>
            </w:pPr>
            <w:r w:rsidRPr="007542D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9EDBD1" w14:textId="77777777" w:rsidR="00F42E59" w:rsidRPr="007542DA" w:rsidRDefault="00F42E59" w:rsidP="001B2823">
            <w:pPr>
              <w:pStyle w:val="rowtabella0"/>
              <w:rPr>
                <w:color w:val="002060"/>
              </w:rPr>
            </w:pPr>
            <w:r w:rsidRPr="007542DA">
              <w:rPr>
                <w:color w:val="002060"/>
              </w:rPr>
              <w:t>VIA VESCOVARA, 7</w:t>
            </w:r>
          </w:p>
        </w:tc>
      </w:tr>
    </w:tbl>
    <w:p w14:paraId="0272A4D4" w14:textId="77777777" w:rsidR="00F42E59" w:rsidRPr="007542DA" w:rsidRDefault="00F42E59" w:rsidP="00F42E59">
      <w:pPr>
        <w:pStyle w:val="breakline"/>
        <w:rPr>
          <w:rFonts w:eastAsiaTheme="minorEastAsia"/>
          <w:color w:val="002060"/>
        </w:rPr>
      </w:pPr>
    </w:p>
    <w:p w14:paraId="032A0AD9" w14:textId="77777777" w:rsidR="00F42E59" w:rsidRPr="007542DA" w:rsidRDefault="00F42E59" w:rsidP="00F42E59">
      <w:pPr>
        <w:pStyle w:val="breakline"/>
        <w:rPr>
          <w:color w:val="002060"/>
        </w:rPr>
      </w:pPr>
    </w:p>
    <w:p w14:paraId="7EEED24A" w14:textId="77777777" w:rsidR="00F42E59" w:rsidRPr="007542DA" w:rsidRDefault="00F42E59" w:rsidP="00F42E59">
      <w:pPr>
        <w:pStyle w:val="breakline"/>
        <w:rPr>
          <w:color w:val="002060"/>
        </w:rPr>
      </w:pPr>
    </w:p>
    <w:p w14:paraId="2B065F35" w14:textId="77777777" w:rsidR="00F42E59" w:rsidRPr="007542DA" w:rsidRDefault="00F42E59" w:rsidP="00F42E59">
      <w:pPr>
        <w:pStyle w:val="sottotitolocampionato10"/>
        <w:rPr>
          <w:color w:val="002060"/>
        </w:rPr>
      </w:pPr>
      <w:r w:rsidRPr="007542DA">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6"/>
        <w:gridCol w:w="385"/>
        <w:gridCol w:w="898"/>
        <w:gridCol w:w="1198"/>
        <w:gridCol w:w="1548"/>
        <w:gridCol w:w="1553"/>
      </w:tblGrid>
      <w:tr w:rsidR="00F42E59" w:rsidRPr="007542DA" w14:paraId="62ADDF9C" w14:textId="77777777" w:rsidTr="001B28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F4FE5" w14:textId="77777777" w:rsidR="00F42E59" w:rsidRPr="007542DA" w:rsidRDefault="00F42E59" w:rsidP="001B2823">
            <w:pPr>
              <w:pStyle w:val="headertabella0"/>
              <w:rPr>
                <w:color w:val="002060"/>
              </w:rPr>
            </w:pPr>
            <w:r w:rsidRPr="007542D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8BD49" w14:textId="77777777" w:rsidR="00F42E59" w:rsidRPr="007542DA" w:rsidRDefault="00F42E59" w:rsidP="001B2823">
            <w:pPr>
              <w:pStyle w:val="headertabella0"/>
              <w:rPr>
                <w:color w:val="002060"/>
              </w:rPr>
            </w:pPr>
            <w:r w:rsidRPr="007542D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28317" w14:textId="77777777" w:rsidR="00F42E59" w:rsidRPr="007542DA" w:rsidRDefault="00F42E59" w:rsidP="001B2823">
            <w:pPr>
              <w:pStyle w:val="headertabella0"/>
              <w:rPr>
                <w:color w:val="002060"/>
              </w:rPr>
            </w:pPr>
            <w:r w:rsidRPr="007542D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C06F1" w14:textId="77777777" w:rsidR="00F42E59" w:rsidRPr="007542DA" w:rsidRDefault="00F42E59" w:rsidP="001B2823">
            <w:pPr>
              <w:pStyle w:val="headertabella0"/>
              <w:rPr>
                <w:color w:val="002060"/>
              </w:rPr>
            </w:pPr>
            <w:r w:rsidRPr="007542D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2E925" w14:textId="77777777" w:rsidR="00F42E59" w:rsidRPr="007542DA" w:rsidRDefault="00F42E59" w:rsidP="001B2823">
            <w:pPr>
              <w:pStyle w:val="headertabella0"/>
              <w:rPr>
                <w:color w:val="002060"/>
              </w:rPr>
            </w:pPr>
            <w:r w:rsidRPr="007542D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726FA" w14:textId="77777777" w:rsidR="00F42E59" w:rsidRPr="007542DA" w:rsidRDefault="00F42E59" w:rsidP="001B2823">
            <w:pPr>
              <w:pStyle w:val="headertabella0"/>
              <w:rPr>
                <w:color w:val="002060"/>
              </w:rPr>
            </w:pPr>
            <w:proofErr w:type="spellStart"/>
            <w:r w:rsidRPr="007542DA">
              <w:rPr>
                <w:color w:val="002060"/>
              </w:rPr>
              <w:t>Localita'</w:t>
            </w:r>
            <w:proofErr w:type="spellEnd"/>
            <w:r w:rsidRPr="007542D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F37D5" w14:textId="77777777" w:rsidR="00F42E59" w:rsidRPr="007542DA" w:rsidRDefault="00F42E59" w:rsidP="001B2823">
            <w:pPr>
              <w:pStyle w:val="headertabella0"/>
              <w:rPr>
                <w:color w:val="002060"/>
              </w:rPr>
            </w:pPr>
            <w:r w:rsidRPr="007542DA">
              <w:rPr>
                <w:color w:val="002060"/>
              </w:rPr>
              <w:t>Indirizzo Impianto</w:t>
            </w:r>
          </w:p>
        </w:tc>
      </w:tr>
      <w:tr w:rsidR="00F42E59" w:rsidRPr="007542DA" w14:paraId="13040503" w14:textId="77777777" w:rsidTr="001B282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685FD4" w14:textId="77777777" w:rsidR="00F42E59" w:rsidRPr="007542DA" w:rsidRDefault="00F42E59" w:rsidP="001B2823">
            <w:pPr>
              <w:pStyle w:val="rowtabella0"/>
              <w:rPr>
                <w:color w:val="002060"/>
              </w:rPr>
            </w:pPr>
            <w:r w:rsidRPr="007542DA">
              <w:rPr>
                <w:color w:val="002060"/>
              </w:rPr>
              <w:t>REAL ANCARIA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312109" w14:textId="77777777" w:rsidR="00F42E59" w:rsidRPr="007542DA" w:rsidRDefault="00F42E59" w:rsidP="001B2823">
            <w:pPr>
              <w:pStyle w:val="rowtabella0"/>
              <w:rPr>
                <w:color w:val="002060"/>
              </w:rPr>
            </w:pPr>
            <w:r w:rsidRPr="007542DA">
              <w:rPr>
                <w:color w:val="002060"/>
              </w:rPr>
              <w:t>C.F. MACERATESE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CD01A6" w14:textId="77777777" w:rsidR="00F42E59" w:rsidRPr="007542DA" w:rsidRDefault="00F42E59" w:rsidP="001B2823">
            <w:pPr>
              <w:pStyle w:val="rowtabella0"/>
              <w:jc w:val="center"/>
              <w:rPr>
                <w:color w:val="002060"/>
              </w:rPr>
            </w:pPr>
            <w:r w:rsidRPr="007542D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C54406" w14:textId="77777777" w:rsidR="00F42E59" w:rsidRPr="007542DA" w:rsidRDefault="00F42E59" w:rsidP="001B2823">
            <w:pPr>
              <w:pStyle w:val="rowtabella0"/>
              <w:rPr>
                <w:color w:val="002060"/>
              </w:rPr>
            </w:pPr>
            <w:r w:rsidRPr="007542DA">
              <w:rPr>
                <w:color w:val="002060"/>
              </w:rPr>
              <w:t>18/03/2026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CF8AA6" w14:textId="77777777" w:rsidR="00F42E59" w:rsidRPr="007542DA" w:rsidRDefault="00F42E59" w:rsidP="001B2823">
            <w:pPr>
              <w:pStyle w:val="rowtabella0"/>
              <w:rPr>
                <w:color w:val="002060"/>
              </w:rPr>
            </w:pPr>
            <w:r w:rsidRPr="007542DA">
              <w:rPr>
                <w:color w:val="002060"/>
              </w:rPr>
              <w:t>5705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06CE6E" w14:textId="77777777" w:rsidR="00F42E59" w:rsidRPr="007542DA" w:rsidRDefault="00F42E59" w:rsidP="001B2823">
            <w:pPr>
              <w:pStyle w:val="rowtabella0"/>
              <w:rPr>
                <w:color w:val="002060"/>
              </w:rPr>
            </w:pPr>
            <w:r w:rsidRPr="007542DA">
              <w:rPr>
                <w:color w:val="002060"/>
              </w:rPr>
              <w:t>ANCARANO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2A40C7" w14:textId="77777777" w:rsidR="00F42E59" w:rsidRPr="007542DA" w:rsidRDefault="00F42E59" w:rsidP="001B2823">
            <w:pPr>
              <w:pStyle w:val="rowtabella0"/>
              <w:rPr>
                <w:color w:val="002060"/>
              </w:rPr>
            </w:pPr>
            <w:r w:rsidRPr="007542DA">
              <w:rPr>
                <w:color w:val="002060"/>
              </w:rPr>
              <w:t>VIA FONTE DI MONSIGNORE</w:t>
            </w:r>
          </w:p>
        </w:tc>
      </w:tr>
      <w:tr w:rsidR="00F42E59" w:rsidRPr="007542DA" w14:paraId="4C1AA79C"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40FB2A" w14:textId="77777777" w:rsidR="00F42E59" w:rsidRPr="007542DA" w:rsidRDefault="00F42E59" w:rsidP="001B2823">
            <w:pPr>
              <w:pStyle w:val="rowtabella0"/>
              <w:rPr>
                <w:color w:val="002060"/>
              </w:rPr>
            </w:pPr>
            <w:r w:rsidRPr="007542DA">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F04125" w14:textId="77777777" w:rsidR="00F42E59" w:rsidRPr="007542DA" w:rsidRDefault="00F42E59" w:rsidP="001B2823">
            <w:pPr>
              <w:pStyle w:val="rowtabella0"/>
              <w:rPr>
                <w:color w:val="002060"/>
              </w:rPr>
            </w:pPr>
            <w:r w:rsidRPr="007542DA">
              <w:rPr>
                <w:color w:val="002060"/>
              </w:rPr>
              <w:t>G.S.A. LE DUE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FFD579"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AD632B"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C224C9" w14:textId="77777777" w:rsidR="00F42E59" w:rsidRPr="007542DA" w:rsidRDefault="00F42E59" w:rsidP="001B2823">
            <w:pPr>
              <w:pStyle w:val="rowtabella0"/>
              <w:rPr>
                <w:color w:val="002060"/>
              </w:rPr>
            </w:pPr>
            <w:r w:rsidRPr="007542DA">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0A2DC0" w14:textId="77777777" w:rsidR="00F42E59" w:rsidRPr="007542DA" w:rsidRDefault="00F42E59" w:rsidP="001B2823">
            <w:pPr>
              <w:pStyle w:val="rowtabella0"/>
              <w:rPr>
                <w:color w:val="002060"/>
              </w:rPr>
            </w:pPr>
            <w:r w:rsidRPr="007542DA">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8A0CD1" w14:textId="77777777" w:rsidR="00F42E59" w:rsidRPr="007542DA" w:rsidRDefault="00F42E59" w:rsidP="001B2823">
            <w:pPr>
              <w:pStyle w:val="rowtabella0"/>
              <w:rPr>
                <w:color w:val="002060"/>
              </w:rPr>
            </w:pPr>
            <w:r w:rsidRPr="007542DA">
              <w:rPr>
                <w:color w:val="002060"/>
              </w:rPr>
              <w:t>VIA CORRADI</w:t>
            </w:r>
          </w:p>
        </w:tc>
      </w:tr>
      <w:tr w:rsidR="00F42E59" w:rsidRPr="007542DA" w14:paraId="0EA506C5"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9CE4EA" w14:textId="77777777" w:rsidR="00F42E59" w:rsidRPr="007542DA" w:rsidRDefault="00F42E59" w:rsidP="001B2823">
            <w:pPr>
              <w:pStyle w:val="rowtabella0"/>
              <w:rPr>
                <w:color w:val="002060"/>
              </w:rPr>
            </w:pPr>
            <w:r w:rsidRPr="007542DA">
              <w:rPr>
                <w:color w:val="002060"/>
              </w:rPr>
              <w:t>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06A54B" w14:textId="77777777" w:rsidR="00F42E59" w:rsidRPr="007542DA" w:rsidRDefault="00F42E59" w:rsidP="001B2823">
            <w:pPr>
              <w:pStyle w:val="rowtabella0"/>
              <w:rPr>
                <w:color w:val="002060"/>
              </w:rPr>
            </w:pPr>
            <w:r w:rsidRPr="007542DA">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00289B"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228D8A" w14:textId="77777777" w:rsidR="00F42E59" w:rsidRPr="007542DA" w:rsidRDefault="00F42E59" w:rsidP="001B2823">
            <w:pPr>
              <w:pStyle w:val="rowtabella0"/>
              <w:rPr>
                <w:color w:val="002060"/>
              </w:rPr>
            </w:pPr>
            <w:r w:rsidRPr="007542DA">
              <w:rPr>
                <w:color w:val="002060"/>
              </w:rPr>
              <w:t>20/03/2026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9CA8B3" w14:textId="77777777" w:rsidR="00F42E59" w:rsidRPr="007542DA" w:rsidRDefault="00F42E59" w:rsidP="001B2823">
            <w:pPr>
              <w:pStyle w:val="rowtabella0"/>
              <w:rPr>
                <w:color w:val="002060"/>
              </w:rPr>
            </w:pPr>
            <w:r w:rsidRPr="007542DA">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008C08" w14:textId="77777777" w:rsidR="00F42E59" w:rsidRPr="007542DA" w:rsidRDefault="00F42E59" w:rsidP="001B2823">
            <w:pPr>
              <w:pStyle w:val="rowtabella0"/>
              <w:rPr>
                <w:color w:val="002060"/>
              </w:rPr>
            </w:pPr>
            <w:r w:rsidRPr="007542DA">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08E0CE" w14:textId="77777777" w:rsidR="00F42E59" w:rsidRPr="007542DA" w:rsidRDefault="00F42E59" w:rsidP="001B2823">
            <w:pPr>
              <w:pStyle w:val="rowtabella0"/>
              <w:rPr>
                <w:color w:val="002060"/>
              </w:rPr>
            </w:pPr>
            <w:r w:rsidRPr="007542DA">
              <w:rPr>
                <w:color w:val="002060"/>
              </w:rPr>
              <w:t>FRAZ.PAGLIARE VIA VECCHI</w:t>
            </w:r>
          </w:p>
        </w:tc>
      </w:tr>
      <w:tr w:rsidR="00F42E59" w:rsidRPr="007542DA" w14:paraId="27622170"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01756D" w14:textId="77777777" w:rsidR="00F42E59" w:rsidRPr="007542DA" w:rsidRDefault="00F42E59" w:rsidP="001B2823">
            <w:pPr>
              <w:pStyle w:val="rowtabella0"/>
              <w:rPr>
                <w:color w:val="002060"/>
              </w:rPr>
            </w:pPr>
            <w:r w:rsidRPr="007542DA">
              <w:rPr>
                <w:color w:val="002060"/>
              </w:rPr>
              <w:t>POLISPORTIVA ROSSO BLU</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02C9D7" w14:textId="77777777" w:rsidR="00F42E59" w:rsidRPr="007542DA" w:rsidRDefault="00F42E59" w:rsidP="001B2823">
            <w:pPr>
              <w:pStyle w:val="rowtabella0"/>
              <w:rPr>
                <w:color w:val="002060"/>
              </w:rPr>
            </w:pPr>
            <w:r w:rsidRPr="007542DA">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05FE84"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01FDBE"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706287" w14:textId="77777777" w:rsidR="00F42E59" w:rsidRPr="007542DA" w:rsidRDefault="00F42E59" w:rsidP="001B2823">
            <w:pPr>
              <w:pStyle w:val="rowtabella0"/>
              <w:rPr>
                <w:color w:val="002060"/>
              </w:rPr>
            </w:pPr>
            <w:r w:rsidRPr="007542DA">
              <w:rPr>
                <w:color w:val="002060"/>
              </w:rPr>
              <w:t>5280 TENSOSTRUTTURA S.</w:t>
            </w:r>
            <w:proofErr w:type="gramStart"/>
            <w:r w:rsidRPr="007542DA">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809C4E" w14:textId="77777777" w:rsidR="00F42E59" w:rsidRPr="007542DA" w:rsidRDefault="00F42E59" w:rsidP="001B2823">
            <w:pPr>
              <w:pStyle w:val="rowtabella0"/>
              <w:rPr>
                <w:color w:val="002060"/>
              </w:rPr>
            </w:pPr>
            <w:r w:rsidRPr="007542DA">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F905D8" w14:textId="77777777" w:rsidR="00F42E59" w:rsidRPr="007542DA" w:rsidRDefault="00F42E59" w:rsidP="001B2823">
            <w:pPr>
              <w:pStyle w:val="rowtabella0"/>
              <w:rPr>
                <w:color w:val="002060"/>
              </w:rPr>
            </w:pPr>
            <w:r w:rsidRPr="007542DA">
              <w:rPr>
                <w:color w:val="002060"/>
              </w:rPr>
              <w:t>VIA LORENZO LOTTO</w:t>
            </w:r>
          </w:p>
        </w:tc>
      </w:tr>
      <w:tr w:rsidR="00F42E59" w:rsidRPr="007542DA" w14:paraId="27ECFEEF"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A983CD" w14:textId="77777777" w:rsidR="00F42E59" w:rsidRPr="007542DA" w:rsidRDefault="00F42E59" w:rsidP="001B2823">
            <w:pPr>
              <w:pStyle w:val="rowtabella0"/>
              <w:rPr>
                <w:color w:val="002060"/>
              </w:rPr>
            </w:pPr>
            <w:r w:rsidRPr="007542DA">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323F91" w14:textId="77777777" w:rsidR="00F42E59" w:rsidRPr="007542DA" w:rsidRDefault="00F42E59" w:rsidP="001B2823">
            <w:pPr>
              <w:pStyle w:val="rowtabella0"/>
              <w:rPr>
                <w:color w:val="002060"/>
              </w:rPr>
            </w:pPr>
            <w:r w:rsidRPr="007542DA">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BD6D54"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17E636"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E79662" w14:textId="77777777" w:rsidR="00F42E59" w:rsidRPr="007542DA" w:rsidRDefault="00F42E59" w:rsidP="001B2823">
            <w:pPr>
              <w:pStyle w:val="rowtabella0"/>
              <w:rPr>
                <w:color w:val="002060"/>
              </w:rPr>
            </w:pPr>
            <w:r w:rsidRPr="007542DA">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81159B" w14:textId="77777777" w:rsidR="00F42E59" w:rsidRPr="007542DA" w:rsidRDefault="00F42E59" w:rsidP="001B2823">
            <w:pPr>
              <w:pStyle w:val="rowtabella0"/>
              <w:rPr>
                <w:color w:val="002060"/>
              </w:rPr>
            </w:pPr>
            <w:r w:rsidRPr="007542DA">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269349" w14:textId="77777777" w:rsidR="00F42E59" w:rsidRPr="007542DA" w:rsidRDefault="00F42E59" w:rsidP="001B2823">
            <w:pPr>
              <w:pStyle w:val="rowtabella0"/>
              <w:rPr>
                <w:color w:val="002060"/>
              </w:rPr>
            </w:pPr>
            <w:r w:rsidRPr="007542DA">
              <w:rPr>
                <w:color w:val="002060"/>
              </w:rPr>
              <w:t>VIALE DELLO SPORT</w:t>
            </w:r>
          </w:p>
        </w:tc>
      </w:tr>
      <w:tr w:rsidR="00F42E59" w:rsidRPr="007542DA" w14:paraId="6CA05158" w14:textId="77777777" w:rsidTr="001B282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FCDF21" w14:textId="77777777" w:rsidR="00F42E59" w:rsidRPr="007542DA" w:rsidRDefault="00F42E59" w:rsidP="001B2823">
            <w:pPr>
              <w:pStyle w:val="rowtabella0"/>
              <w:rPr>
                <w:color w:val="002060"/>
              </w:rPr>
            </w:pPr>
            <w:proofErr w:type="gramStart"/>
            <w:r w:rsidRPr="007542DA">
              <w:rPr>
                <w:color w:val="002060"/>
              </w:rPr>
              <w:t>U.MANDOLESI</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08D9B2" w14:textId="77777777" w:rsidR="00F42E59" w:rsidRPr="007542DA" w:rsidRDefault="00F42E59" w:rsidP="001B2823">
            <w:pPr>
              <w:pStyle w:val="rowtabella0"/>
              <w:rPr>
                <w:color w:val="002060"/>
              </w:rPr>
            </w:pPr>
            <w:r w:rsidRPr="007542DA">
              <w:rPr>
                <w:color w:val="002060"/>
              </w:rPr>
              <w:t>CASTRUM LAURI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9439F0"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7F6F79"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E45325" w14:textId="77777777" w:rsidR="00F42E59" w:rsidRPr="007542DA" w:rsidRDefault="00F42E59" w:rsidP="001B2823">
            <w:pPr>
              <w:pStyle w:val="rowtabella0"/>
              <w:rPr>
                <w:color w:val="002060"/>
              </w:rPr>
            </w:pPr>
            <w:r w:rsidRPr="007542DA">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567248" w14:textId="77777777" w:rsidR="00F42E59" w:rsidRPr="007542DA" w:rsidRDefault="00F42E59" w:rsidP="001B2823">
            <w:pPr>
              <w:pStyle w:val="rowtabella0"/>
              <w:rPr>
                <w:color w:val="002060"/>
              </w:rPr>
            </w:pPr>
            <w:r w:rsidRPr="007542DA">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B04B4" w14:textId="77777777" w:rsidR="00F42E59" w:rsidRPr="007542DA" w:rsidRDefault="00F42E59" w:rsidP="001B2823">
            <w:pPr>
              <w:pStyle w:val="rowtabella0"/>
              <w:rPr>
                <w:color w:val="002060"/>
              </w:rPr>
            </w:pPr>
            <w:r w:rsidRPr="007542DA">
              <w:rPr>
                <w:color w:val="002060"/>
              </w:rPr>
              <w:t>VIA SALVO D'ACQUISTO</w:t>
            </w:r>
          </w:p>
        </w:tc>
      </w:tr>
    </w:tbl>
    <w:p w14:paraId="490207BE" w14:textId="77777777" w:rsidR="00F42E59" w:rsidRPr="00A7123E" w:rsidRDefault="00F42E59" w:rsidP="001B61AF">
      <w:pPr>
        <w:pStyle w:val="breakline"/>
        <w:rPr>
          <w:rFonts w:eastAsiaTheme="minorEastAsia"/>
          <w:color w:val="002060"/>
        </w:rPr>
      </w:pPr>
    </w:p>
    <w:p w14:paraId="35497EA8" w14:textId="77777777" w:rsidR="001B61AF" w:rsidRPr="00A7123E" w:rsidRDefault="001B61AF" w:rsidP="001B61AF">
      <w:pPr>
        <w:pStyle w:val="breakline"/>
        <w:rPr>
          <w:color w:val="002060"/>
        </w:rPr>
      </w:pPr>
    </w:p>
    <w:p w14:paraId="5F8CB33E" w14:textId="77777777" w:rsidR="001B61AF" w:rsidRPr="00A7123E" w:rsidRDefault="001B61AF" w:rsidP="001B61AF">
      <w:pPr>
        <w:pStyle w:val="titolocampionato0"/>
        <w:shd w:val="clear" w:color="auto" w:fill="CCCCCC"/>
        <w:spacing w:before="80" w:after="40"/>
        <w:rPr>
          <w:color w:val="002060"/>
        </w:rPr>
      </w:pPr>
      <w:r w:rsidRPr="00A7123E">
        <w:rPr>
          <w:color w:val="002060"/>
        </w:rPr>
        <w:t>CALCIO A CINQUE SERIE D</w:t>
      </w:r>
    </w:p>
    <w:p w14:paraId="33C544EA" w14:textId="77777777" w:rsidR="001B61AF" w:rsidRPr="00DA3CFB" w:rsidRDefault="001B61AF" w:rsidP="001B61AF">
      <w:pPr>
        <w:pStyle w:val="titoloprinc0"/>
        <w:rPr>
          <w:color w:val="002060"/>
        </w:rPr>
      </w:pPr>
      <w:r w:rsidRPr="00DA3CFB">
        <w:rPr>
          <w:color w:val="002060"/>
        </w:rPr>
        <w:t>ANAGRAFICA/INDIRIZZARIO/VARIAZIONI CALENDARIO</w:t>
      </w:r>
    </w:p>
    <w:p w14:paraId="31F1945C" w14:textId="77777777" w:rsidR="001B61AF" w:rsidRPr="00DA3CFB" w:rsidRDefault="001B61AF" w:rsidP="001B61AF">
      <w:pPr>
        <w:pStyle w:val="titoloprinc0"/>
        <w:jc w:val="both"/>
        <w:rPr>
          <w:b w:val="0"/>
          <w:bCs w:val="0"/>
          <w:color w:val="002060"/>
          <w:sz w:val="22"/>
          <w:szCs w:val="22"/>
        </w:rPr>
      </w:pPr>
    </w:p>
    <w:p w14:paraId="1BD54E9D" w14:textId="77777777" w:rsidR="001B61AF" w:rsidRPr="00DA3CFB" w:rsidRDefault="001B61AF" w:rsidP="001B61AF">
      <w:pPr>
        <w:pStyle w:val="titoloprinc0"/>
        <w:jc w:val="both"/>
        <w:rPr>
          <w:color w:val="002060"/>
          <w:sz w:val="22"/>
          <w:szCs w:val="22"/>
        </w:rPr>
      </w:pPr>
      <w:r w:rsidRPr="00DA3CFB">
        <w:rPr>
          <w:color w:val="002060"/>
          <w:sz w:val="22"/>
          <w:szCs w:val="22"/>
        </w:rPr>
        <w:t>GIRONE “</w:t>
      </w:r>
      <w:r>
        <w:rPr>
          <w:color w:val="002060"/>
          <w:sz w:val="22"/>
          <w:szCs w:val="22"/>
        </w:rPr>
        <w:t>D</w:t>
      </w:r>
      <w:r w:rsidRPr="00DA3CFB">
        <w:rPr>
          <w:color w:val="002060"/>
          <w:sz w:val="22"/>
          <w:szCs w:val="22"/>
        </w:rPr>
        <w:t>”</w:t>
      </w:r>
    </w:p>
    <w:p w14:paraId="6135918F" w14:textId="77777777" w:rsidR="001B61AF" w:rsidRPr="00DA3CFB" w:rsidRDefault="001B61AF" w:rsidP="001B61AF">
      <w:pPr>
        <w:pStyle w:val="titoloprinc0"/>
        <w:jc w:val="both"/>
        <w:rPr>
          <w:b w:val="0"/>
          <w:bCs w:val="0"/>
          <w:color w:val="002060"/>
          <w:sz w:val="22"/>
          <w:szCs w:val="22"/>
        </w:rPr>
      </w:pPr>
    </w:p>
    <w:p w14:paraId="5F1E0173" w14:textId="77777777" w:rsidR="001B61AF" w:rsidRDefault="001B61AF" w:rsidP="001B61AF">
      <w:pPr>
        <w:pStyle w:val="titoloprinc0"/>
        <w:jc w:val="both"/>
        <w:rPr>
          <w:b w:val="0"/>
          <w:bCs w:val="0"/>
          <w:color w:val="002060"/>
          <w:sz w:val="22"/>
          <w:szCs w:val="22"/>
        </w:rPr>
      </w:pPr>
      <w:r w:rsidRPr="00DA3CFB">
        <w:rPr>
          <w:b w:val="0"/>
          <w:bCs w:val="0"/>
          <w:color w:val="002060"/>
          <w:sz w:val="22"/>
          <w:szCs w:val="22"/>
        </w:rPr>
        <w:t xml:space="preserve">La Società </w:t>
      </w:r>
      <w:r>
        <w:rPr>
          <w:color w:val="002060"/>
          <w:sz w:val="22"/>
          <w:szCs w:val="22"/>
        </w:rPr>
        <w:t>MONTELUPONE CALCIO A 5</w:t>
      </w:r>
      <w:r w:rsidRPr="00DA3CFB">
        <w:rPr>
          <w:color w:val="002060"/>
          <w:sz w:val="22"/>
          <w:szCs w:val="22"/>
        </w:rPr>
        <w:t xml:space="preserve"> </w:t>
      </w:r>
      <w:r w:rsidRPr="00DA3CFB">
        <w:rPr>
          <w:b w:val="0"/>
          <w:bCs w:val="0"/>
          <w:color w:val="002060"/>
          <w:sz w:val="22"/>
          <w:szCs w:val="22"/>
        </w:rPr>
        <w:t xml:space="preserve">comunica disputerà </w:t>
      </w:r>
      <w:r w:rsidRPr="00DA3CFB">
        <w:rPr>
          <w:b w:val="0"/>
          <w:bCs w:val="0"/>
          <w:color w:val="002060"/>
          <w:sz w:val="22"/>
          <w:szCs w:val="22"/>
          <w:u w:val="single"/>
        </w:rPr>
        <w:t>tutte le gare</w:t>
      </w:r>
      <w:r w:rsidRPr="00DA3CFB">
        <w:rPr>
          <w:b w:val="0"/>
          <w:bCs w:val="0"/>
          <w:color w:val="002060"/>
          <w:sz w:val="22"/>
          <w:szCs w:val="22"/>
        </w:rPr>
        <w:t xml:space="preserve"> interne il </w:t>
      </w:r>
      <w:r>
        <w:rPr>
          <w:color w:val="002060"/>
          <w:sz w:val="22"/>
          <w:szCs w:val="22"/>
        </w:rPr>
        <w:t xml:space="preserve">SABATO </w:t>
      </w:r>
      <w:r w:rsidRPr="00DA3CFB">
        <w:rPr>
          <w:b w:val="0"/>
          <w:bCs w:val="0"/>
          <w:color w:val="002060"/>
          <w:sz w:val="22"/>
          <w:szCs w:val="22"/>
        </w:rPr>
        <w:t xml:space="preserve">alle </w:t>
      </w:r>
      <w:r w:rsidRPr="00DA3CFB">
        <w:rPr>
          <w:color w:val="002060"/>
          <w:sz w:val="22"/>
          <w:szCs w:val="22"/>
        </w:rPr>
        <w:t xml:space="preserve">ore </w:t>
      </w:r>
      <w:r>
        <w:rPr>
          <w:color w:val="002060"/>
          <w:sz w:val="22"/>
          <w:szCs w:val="22"/>
        </w:rPr>
        <w:t>17:30</w:t>
      </w:r>
      <w:r w:rsidRPr="00DA3CFB">
        <w:rPr>
          <w:b w:val="0"/>
          <w:bCs w:val="0"/>
          <w:color w:val="002060"/>
          <w:sz w:val="22"/>
          <w:szCs w:val="22"/>
        </w:rPr>
        <w:t>, stesso campo.</w:t>
      </w:r>
    </w:p>
    <w:p w14:paraId="1D2A8533" w14:textId="77777777" w:rsidR="001B61AF" w:rsidRDefault="001B61AF" w:rsidP="001B61AF">
      <w:pPr>
        <w:pStyle w:val="titoloprinc0"/>
        <w:jc w:val="both"/>
        <w:rPr>
          <w:b w:val="0"/>
          <w:bCs w:val="0"/>
          <w:color w:val="002060"/>
          <w:sz w:val="22"/>
          <w:szCs w:val="22"/>
        </w:rPr>
      </w:pPr>
    </w:p>
    <w:p w14:paraId="0344C900" w14:textId="77777777" w:rsidR="001B61AF" w:rsidRPr="00A7123E" w:rsidRDefault="001B61AF" w:rsidP="001B61AF">
      <w:pPr>
        <w:pStyle w:val="titoloprinc0"/>
        <w:rPr>
          <w:color w:val="002060"/>
        </w:rPr>
      </w:pPr>
      <w:r w:rsidRPr="00A7123E">
        <w:rPr>
          <w:color w:val="002060"/>
        </w:rPr>
        <w:t>VARIAZIONI AL PROGRAMMA GARE</w:t>
      </w:r>
    </w:p>
    <w:p w14:paraId="00DFC5D1" w14:textId="77777777" w:rsidR="001B61AF" w:rsidRPr="00A7123E" w:rsidRDefault="001B61AF" w:rsidP="001B61AF">
      <w:pPr>
        <w:pStyle w:val="breakline"/>
        <w:rPr>
          <w:color w:val="002060"/>
        </w:rPr>
      </w:pPr>
    </w:p>
    <w:p w14:paraId="23B49AFA" w14:textId="77777777" w:rsidR="001B61AF" w:rsidRPr="00A7123E" w:rsidRDefault="001B61AF" w:rsidP="001B61AF">
      <w:pPr>
        <w:pStyle w:val="breakline"/>
        <w:rPr>
          <w:color w:val="002060"/>
        </w:rPr>
      </w:pPr>
    </w:p>
    <w:p w14:paraId="6145261C" w14:textId="77777777" w:rsidR="001B61AF" w:rsidRPr="00A7123E" w:rsidRDefault="001B61AF" w:rsidP="001B61AF">
      <w:pPr>
        <w:pStyle w:val="sottotitolocampionato10"/>
        <w:rPr>
          <w:color w:val="002060"/>
        </w:rPr>
      </w:pPr>
      <w:r w:rsidRPr="00A7123E">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B61AF" w:rsidRPr="00A7123E" w14:paraId="0D40A127" w14:textId="77777777" w:rsidTr="00B578A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3F00A" w14:textId="77777777" w:rsidR="001B61AF" w:rsidRPr="00A7123E" w:rsidRDefault="001B61AF" w:rsidP="001B2823">
            <w:pPr>
              <w:pStyle w:val="headertabella0"/>
              <w:rPr>
                <w:color w:val="002060"/>
              </w:rPr>
            </w:pPr>
            <w:r w:rsidRPr="00A7123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C90BD" w14:textId="77777777" w:rsidR="001B61AF" w:rsidRPr="00A7123E" w:rsidRDefault="001B61AF" w:rsidP="001B2823">
            <w:pPr>
              <w:pStyle w:val="headertabella0"/>
              <w:rPr>
                <w:color w:val="002060"/>
              </w:rPr>
            </w:pPr>
            <w:r w:rsidRPr="00A7123E">
              <w:rPr>
                <w:color w:val="002060"/>
              </w:rPr>
              <w:t xml:space="preserve">N° </w:t>
            </w:r>
            <w:proofErr w:type="spellStart"/>
            <w:r w:rsidRPr="00A7123E">
              <w:rPr>
                <w:color w:val="002060"/>
              </w:rPr>
              <w:t>Gior</w:t>
            </w:r>
            <w:proofErr w:type="spellEnd"/>
            <w:r w:rsidRPr="00A7123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98C16" w14:textId="77777777" w:rsidR="001B61AF" w:rsidRPr="00A7123E" w:rsidRDefault="001B61AF" w:rsidP="001B2823">
            <w:pPr>
              <w:pStyle w:val="headertabella0"/>
              <w:rPr>
                <w:color w:val="002060"/>
              </w:rPr>
            </w:pPr>
            <w:r w:rsidRPr="00A7123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FF145" w14:textId="77777777" w:rsidR="001B61AF" w:rsidRPr="00A7123E" w:rsidRDefault="001B61AF" w:rsidP="001B2823">
            <w:pPr>
              <w:pStyle w:val="headertabella0"/>
              <w:rPr>
                <w:color w:val="002060"/>
              </w:rPr>
            </w:pPr>
            <w:r w:rsidRPr="00A7123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7D6A2" w14:textId="77777777" w:rsidR="001B61AF" w:rsidRPr="00A7123E" w:rsidRDefault="001B61AF" w:rsidP="001B2823">
            <w:pPr>
              <w:pStyle w:val="headertabella0"/>
              <w:rPr>
                <w:color w:val="002060"/>
              </w:rPr>
            </w:pPr>
            <w:r w:rsidRPr="00A7123E">
              <w:rPr>
                <w:color w:val="002060"/>
              </w:rPr>
              <w:t xml:space="preserve">Data </w:t>
            </w:r>
            <w:proofErr w:type="spellStart"/>
            <w:r w:rsidRPr="00A7123E">
              <w:rPr>
                <w:color w:val="002060"/>
              </w:rPr>
              <w:t>Orig</w:t>
            </w:r>
            <w:proofErr w:type="spellEnd"/>
            <w:r w:rsidRPr="00A7123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1D459" w14:textId="77777777" w:rsidR="001B61AF" w:rsidRPr="00A7123E" w:rsidRDefault="001B61AF" w:rsidP="001B2823">
            <w:pPr>
              <w:pStyle w:val="headertabella0"/>
              <w:rPr>
                <w:color w:val="002060"/>
              </w:rPr>
            </w:pPr>
            <w:r w:rsidRPr="00A7123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C4FD1" w14:textId="77777777" w:rsidR="001B61AF" w:rsidRPr="00A7123E" w:rsidRDefault="001B61AF" w:rsidP="001B2823">
            <w:pPr>
              <w:pStyle w:val="headertabella0"/>
              <w:rPr>
                <w:color w:val="002060"/>
              </w:rPr>
            </w:pPr>
            <w:r w:rsidRPr="00A7123E">
              <w:rPr>
                <w:color w:val="002060"/>
              </w:rPr>
              <w:t xml:space="preserve">Ora </w:t>
            </w:r>
            <w:proofErr w:type="spellStart"/>
            <w:r w:rsidRPr="00A7123E">
              <w:rPr>
                <w:color w:val="002060"/>
              </w:rPr>
              <w:t>Orig</w:t>
            </w:r>
            <w:proofErr w:type="spellEnd"/>
            <w:r w:rsidRPr="00A7123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EFDF0" w14:textId="77777777" w:rsidR="001B61AF" w:rsidRPr="00A7123E" w:rsidRDefault="001B61AF" w:rsidP="001B2823">
            <w:pPr>
              <w:pStyle w:val="headertabella0"/>
              <w:rPr>
                <w:color w:val="002060"/>
              </w:rPr>
            </w:pPr>
            <w:r w:rsidRPr="00A7123E">
              <w:rPr>
                <w:color w:val="002060"/>
              </w:rPr>
              <w:t>Impianto</w:t>
            </w:r>
          </w:p>
        </w:tc>
      </w:tr>
      <w:tr w:rsidR="001B61AF" w:rsidRPr="00A7123E" w14:paraId="14F38E27" w14:textId="77777777" w:rsidTr="00B578A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31B28" w14:textId="77777777" w:rsidR="001B61AF" w:rsidRPr="00B578AB" w:rsidRDefault="001B61AF" w:rsidP="001B2823">
            <w:pPr>
              <w:pStyle w:val="rowtabella0"/>
              <w:rPr>
                <w:color w:val="002060"/>
                <w:highlight w:val="yellow"/>
              </w:rPr>
            </w:pPr>
            <w:r w:rsidRPr="00B578AB">
              <w:rPr>
                <w:color w:val="002060"/>
                <w:highlight w:val="yellow"/>
              </w:rPr>
              <w:t>19/03/2026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573AB" w14:textId="77777777" w:rsidR="001B61AF" w:rsidRPr="00B578AB" w:rsidRDefault="001B61AF" w:rsidP="001B2823">
            <w:pPr>
              <w:pStyle w:val="rowtabella0"/>
              <w:jc w:val="center"/>
              <w:rPr>
                <w:color w:val="002060"/>
                <w:highlight w:val="yellow"/>
              </w:rPr>
            </w:pPr>
            <w:r w:rsidRPr="00B578AB">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3526C" w14:textId="77777777" w:rsidR="001B61AF" w:rsidRPr="00B578AB" w:rsidRDefault="001B61AF" w:rsidP="001B2823">
            <w:pPr>
              <w:pStyle w:val="rowtabella0"/>
              <w:rPr>
                <w:color w:val="002060"/>
                <w:highlight w:val="yellow"/>
              </w:rPr>
            </w:pPr>
            <w:r w:rsidRPr="00B578AB">
              <w:rPr>
                <w:color w:val="002060"/>
                <w:highlight w:val="yellow"/>
              </w:rPr>
              <w:t>RIPE SAN GINESIO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DB0E8" w14:textId="77777777" w:rsidR="001B61AF" w:rsidRPr="00B578AB" w:rsidRDefault="001B61AF" w:rsidP="001B2823">
            <w:pPr>
              <w:pStyle w:val="rowtabella0"/>
              <w:rPr>
                <w:color w:val="002060"/>
                <w:highlight w:val="yellow"/>
              </w:rPr>
            </w:pPr>
            <w:r w:rsidRPr="00B578AB">
              <w:rPr>
                <w:color w:val="002060"/>
                <w:highlight w:val="yellow"/>
              </w:rPr>
              <w:t>IMBRECCIATA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88C8B" w14:textId="77777777" w:rsidR="001B61AF" w:rsidRPr="00A7123E" w:rsidRDefault="001B61AF" w:rsidP="001B2823">
            <w:pPr>
              <w:pStyle w:val="rowtabella0"/>
              <w:rPr>
                <w:color w:val="002060"/>
              </w:rPr>
            </w:pPr>
            <w:r w:rsidRPr="00A7123E">
              <w:rPr>
                <w:color w:val="002060"/>
              </w:rPr>
              <w:t>20/03/2026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4AFA7" w14:textId="77777777" w:rsidR="001B61AF" w:rsidRPr="00A7123E" w:rsidRDefault="001B61AF" w:rsidP="001B2823">
            <w:pPr>
              <w:pStyle w:val="rowtabella0"/>
              <w:jc w:val="center"/>
              <w:rPr>
                <w:color w:val="002060"/>
              </w:rPr>
            </w:pPr>
            <w:r w:rsidRPr="00B578A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35696" w14:textId="77777777" w:rsidR="001B61AF" w:rsidRPr="00A7123E" w:rsidRDefault="001B61AF" w:rsidP="001B282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D85D1" w14:textId="77777777" w:rsidR="001B61AF" w:rsidRPr="00A7123E" w:rsidRDefault="001B61AF" w:rsidP="001B2823">
            <w:pPr>
              <w:rPr>
                <w:color w:val="002060"/>
              </w:rPr>
            </w:pPr>
          </w:p>
        </w:tc>
      </w:tr>
    </w:tbl>
    <w:p w14:paraId="1C4544FA" w14:textId="77777777" w:rsidR="001B61AF" w:rsidRPr="00A7123E" w:rsidRDefault="001B61AF" w:rsidP="001B61AF">
      <w:pPr>
        <w:pStyle w:val="breakline"/>
        <w:rPr>
          <w:rFonts w:eastAsiaTheme="minorEastAsia"/>
          <w:color w:val="002060"/>
        </w:rPr>
      </w:pPr>
    </w:p>
    <w:p w14:paraId="533D9A5B" w14:textId="77777777" w:rsidR="001B61AF" w:rsidRPr="00A7123E" w:rsidRDefault="001B61AF" w:rsidP="001B61AF">
      <w:pPr>
        <w:pStyle w:val="breakline"/>
        <w:rPr>
          <w:rFonts w:eastAsiaTheme="minorEastAsia"/>
          <w:color w:val="002060"/>
        </w:rPr>
      </w:pPr>
    </w:p>
    <w:p w14:paraId="7D57805A" w14:textId="77777777" w:rsidR="001B61AF" w:rsidRPr="00A7123E" w:rsidRDefault="001B61AF" w:rsidP="001B61AF">
      <w:pPr>
        <w:pStyle w:val="breakline"/>
        <w:rPr>
          <w:color w:val="002060"/>
        </w:rPr>
      </w:pPr>
    </w:p>
    <w:p w14:paraId="20E40119" w14:textId="77777777" w:rsidR="001B61AF" w:rsidRPr="00A7123E" w:rsidRDefault="001B61AF" w:rsidP="001B61AF">
      <w:pPr>
        <w:pStyle w:val="titoloprinc0"/>
        <w:rPr>
          <w:color w:val="002060"/>
        </w:rPr>
      </w:pPr>
      <w:r w:rsidRPr="00A7123E">
        <w:rPr>
          <w:color w:val="002060"/>
        </w:rPr>
        <w:lastRenderedPageBreak/>
        <w:t>RISULTATI</w:t>
      </w:r>
    </w:p>
    <w:p w14:paraId="660ACE0F" w14:textId="77777777" w:rsidR="001B61AF" w:rsidRPr="00A7123E" w:rsidRDefault="001B61AF" w:rsidP="001B61AF">
      <w:pPr>
        <w:pStyle w:val="breakline"/>
        <w:rPr>
          <w:color w:val="002060"/>
        </w:rPr>
      </w:pPr>
    </w:p>
    <w:p w14:paraId="478FF535" w14:textId="77777777" w:rsidR="001B61AF" w:rsidRPr="00A7123E" w:rsidRDefault="001B61AF" w:rsidP="001B61AF">
      <w:pPr>
        <w:pStyle w:val="sottotitolocampionato10"/>
        <w:rPr>
          <w:color w:val="002060"/>
        </w:rPr>
      </w:pPr>
      <w:r w:rsidRPr="00A7123E">
        <w:rPr>
          <w:color w:val="002060"/>
        </w:rPr>
        <w:t>RISULTATI UFFICIALI GARE DEL 06/03/2026</w:t>
      </w:r>
    </w:p>
    <w:p w14:paraId="40EE2F0C" w14:textId="77777777" w:rsidR="001F05CC" w:rsidRPr="001F05CC" w:rsidRDefault="001F05CC" w:rsidP="001F05CC">
      <w:pPr>
        <w:pStyle w:val="sottotitolocampionato20"/>
        <w:spacing w:before="0" w:beforeAutospacing="0" w:after="0" w:afterAutospacing="0"/>
        <w:rPr>
          <w:rFonts w:ascii="Arial" w:hAnsi="Arial" w:cs="Arial"/>
          <w:color w:val="002060"/>
          <w:sz w:val="20"/>
          <w:szCs w:val="20"/>
        </w:rPr>
      </w:pPr>
      <w:r w:rsidRPr="001F05CC">
        <w:rPr>
          <w:rFonts w:ascii="Arial" w:hAnsi="Arial" w:cs="Arial"/>
          <w:color w:val="002060"/>
          <w:sz w:val="20"/>
          <w:szCs w:val="20"/>
        </w:rPr>
        <w:t>Si trascrivono qui di seguito i risultati ufficiali delle gare disputate</w:t>
      </w:r>
    </w:p>
    <w:p w14:paraId="4B71BD56" w14:textId="77777777" w:rsidR="001B61AF" w:rsidRPr="00A7123E" w:rsidRDefault="001B61AF" w:rsidP="001B61A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B61AF" w:rsidRPr="00A7123E" w14:paraId="55506204" w14:textId="77777777" w:rsidTr="001B282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B61AF" w:rsidRPr="00A7123E" w14:paraId="7FFFE642" w14:textId="77777777" w:rsidTr="001B28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97810" w14:textId="77777777" w:rsidR="001B61AF" w:rsidRPr="00A7123E" w:rsidRDefault="001B61AF" w:rsidP="001B2823">
                  <w:pPr>
                    <w:pStyle w:val="headertabella0"/>
                    <w:rPr>
                      <w:color w:val="002060"/>
                    </w:rPr>
                  </w:pPr>
                  <w:r w:rsidRPr="00A7123E">
                    <w:rPr>
                      <w:color w:val="002060"/>
                    </w:rPr>
                    <w:t>GIRONE F - 7 Giornata - R</w:t>
                  </w:r>
                </w:p>
              </w:tc>
            </w:tr>
            <w:tr w:rsidR="001B61AF" w:rsidRPr="00A7123E" w14:paraId="63488591" w14:textId="77777777" w:rsidTr="001B2823">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317A20" w14:textId="77777777" w:rsidR="001B61AF" w:rsidRPr="00A7123E" w:rsidRDefault="001B61AF" w:rsidP="001B2823">
                  <w:pPr>
                    <w:pStyle w:val="rowtabella0"/>
                    <w:rPr>
                      <w:color w:val="002060"/>
                    </w:rPr>
                  </w:pPr>
                  <w:r w:rsidRPr="00A7123E">
                    <w:rPr>
                      <w:color w:val="002060"/>
                    </w:rPr>
                    <w:t>ACCUMOLI GANG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26D2BF" w14:textId="77777777" w:rsidR="001B61AF" w:rsidRPr="00A7123E" w:rsidRDefault="001B61AF" w:rsidP="001B2823">
                  <w:pPr>
                    <w:pStyle w:val="rowtabella0"/>
                    <w:rPr>
                      <w:color w:val="002060"/>
                    </w:rPr>
                  </w:pPr>
                  <w:r w:rsidRPr="00A7123E">
                    <w:rPr>
                      <w:color w:val="002060"/>
                    </w:rPr>
                    <w:t>- FUTSAL L.C.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6FE146" w14:textId="42BD111C" w:rsidR="001B61AF" w:rsidRPr="00A7123E" w:rsidRDefault="007C6FDA" w:rsidP="001B2823">
                  <w:pPr>
                    <w:pStyle w:val="rowtabella0"/>
                    <w:jc w:val="center"/>
                    <w:rPr>
                      <w:color w:val="002060"/>
                    </w:rPr>
                  </w:pPr>
                  <w:r>
                    <w:rPr>
                      <w:color w:val="002060"/>
                    </w:rPr>
                    <w:t>0 - 6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2205E1" w14:textId="77777777" w:rsidR="001B61AF" w:rsidRPr="00A7123E" w:rsidRDefault="001B61AF" w:rsidP="001B2823">
                  <w:pPr>
                    <w:pStyle w:val="rowtabella0"/>
                    <w:jc w:val="center"/>
                    <w:rPr>
                      <w:color w:val="002060"/>
                    </w:rPr>
                  </w:pPr>
                  <w:r w:rsidRPr="00A7123E">
                    <w:rPr>
                      <w:color w:val="002060"/>
                    </w:rPr>
                    <w:t>D</w:t>
                  </w:r>
                </w:p>
              </w:tc>
            </w:tr>
          </w:tbl>
          <w:p w14:paraId="7038FD0A" w14:textId="77777777" w:rsidR="001B61AF" w:rsidRPr="00A7123E" w:rsidRDefault="001B61AF" w:rsidP="001B2823">
            <w:pPr>
              <w:rPr>
                <w:color w:val="002060"/>
              </w:rPr>
            </w:pPr>
          </w:p>
        </w:tc>
      </w:tr>
    </w:tbl>
    <w:p w14:paraId="07CD1730" w14:textId="77777777" w:rsidR="001B61AF" w:rsidRPr="00A7123E" w:rsidRDefault="001B61AF" w:rsidP="001B61AF">
      <w:pPr>
        <w:pStyle w:val="breakline"/>
        <w:rPr>
          <w:rFonts w:eastAsiaTheme="minorEastAsia"/>
          <w:color w:val="002060"/>
        </w:rPr>
      </w:pPr>
    </w:p>
    <w:p w14:paraId="61FF36D8" w14:textId="77777777" w:rsidR="001B61AF" w:rsidRPr="00A7123E" w:rsidRDefault="001B61AF" w:rsidP="001B61AF">
      <w:pPr>
        <w:pStyle w:val="breakline"/>
        <w:rPr>
          <w:color w:val="002060"/>
        </w:rPr>
      </w:pPr>
    </w:p>
    <w:p w14:paraId="16E7F555" w14:textId="77777777" w:rsidR="001B61AF" w:rsidRPr="00A7123E" w:rsidRDefault="001B61AF" w:rsidP="001B61AF">
      <w:pPr>
        <w:pStyle w:val="sottotitolocampionato10"/>
        <w:rPr>
          <w:color w:val="002060"/>
        </w:rPr>
      </w:pPr>
      <w:r w:rsidRPr="00A7123E">
        <w:rPr>
          <w:color w:val="002060"/>
        </w:rPr>
        <w:t>RISULTATI UFFICIALI GARE DEL 13/03/2026</w:t>
      </w:r>
    </w:p>
    <w:p w14:paraId="0C8FBC59" w14:textId="77777777" w:rsidR="001F05CC" w:rsidRPr="001F05CC" w:rsidRDefault="001F05CC" w:rsidP="001F05CC">
      <w:pPr>
        <w:pStyle w:val="sottotitolocampionato20"/>
        <w:spacing w:before="0" w:beforeAutospacing="0" w:after="0" w:afterAutospacing="0"/>
        <w:rPr>
          <w:rFonts w:ascii="Arial" w:hAnsi="Arial" w:cs="Arial"/>
          <w:color w:val="002060"/>
          <w:sz w:val="20"/>
          <w:szCs w:val="20"/>
        </w:rPr>
      </w:pPr>
      <w:r w:rsidRPr="001F05CC">
        <w:rPr>
          <w:rFonts w:ascii="Arial" w:hAnsi="Arial" w:cs="Arial"/>
          <w:color w:val="002060"/>
          <w:sz w:val="20"/>
          <w:szCs w:val="20"/>
        </w:rPr>
        <w:t>Si trascrivono qui di seguito i risultati ufficiali delle gare disputate</w:t>
      </w:r>
    </w:p>
    <w:p w14:paraId="40E462A3" w14:textId="77777777" w:rsidR="001B61AF" w:rsidRPr="00A7123E" w:rsidRDefault="001B61AF" w:rsidP="001B61A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B61AF" w:rsidRPr="00A7123E" w14:paraId="4701BCB5" w14:textId="77777777" w:rsidTr="001B282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B61AF" w:rsidRPr="00A7123E" w14:paraId="2C5058F6" w14:textId="77777777" w:rsidTr="001B28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8D717" w14:textId="77777777" w:rsidR="001B61AF" w:rsidRPr="00A7123E" w:rsidRDefault="001B61AF" w:rsidP="001B2823">
                  <w:pPr>
                    <w:pStyle w:val="headertabella0"/>
                    <w:rPr>
                      <w:color w:val="002060"/>
                    </w:rPr>
                  </w:pPr>
                  <w:r w:rsidRPr="00A7123E">
                    <w:rPr>
                      <w:color w:val="002060"/>
                    </w:rPr>
                    <w:t>GIRONE A - 8 Giornata - R</w:t>
                  </w:r>
                </w:p>
              </w:tc>
            </w:tr>
            <w:tr w:rsidR="001B61AF" w:rsidRPr="00A7123E" w14:paraId="09AA8E26" w14:textId="77777777" w:rsidTr="001B282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719369" w14:textId="77777777" w:rsidR="001B61AF" w:rsidRPr="00A7123E" w:rsidRDefault="001B61AF" w:rsidP="001B2823">
                  <w:pPr>
                    <w:pStyle w:val="rowtabella0"/>
                    <w:rPr>
                      <w:color w:val="002060"/>
                    </w:rPr>
                  </w:pPr>
                  <w:r w:rsidRPr="00A7123E">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30E5E8" w14:textId="77777777" w:rsidR="001B61AF" w:rsidRPr="00A7123E" w:rsidRDefault="001B61AF" w:rsidP="001B2823">
                  <w:pPr>
                    <w:pStyle w:val="rowtabella0"/>
                    <w:rPr>
                      <w:color w:val="002060"/>
                    </w:rPr>
                  </w:pPr>
                  <w:r w:rsidRPr="00A7123E">
                    <w:rPr>
                      <w:color w:val="002060"/>
                    </w:rPr>
                    <w:t>- AUDAX PIOBBICO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0C90C" w14:textId="77777777" w:rsidR="001B61AF" w:rsidRPr="00A7123E" w:rsidRDefault="001B61AF" w:rsidP="001B2823">
                  <w:pPr>
                    <w:pStyle w:val="rowtabella0"/>
                    <w:jc w:val="center"/>
                    <w:rPr>
                      <w:color w:val="002060"/>
                    </w:rPr>
                  </w:pPr>
                  <w:r w:rsidRPr="00A7123E">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5DD468" w14:textId="77777777" w:rsidR="001B61AF" w:rsidRPr="00A7123E" w:rsidRDefault="001B61AF" w:rsidP="001B2823">
                  <w:pPr>
                    <w:pStyle w:val="rowtabella0"/>
                    <w:jc w:val="center"/>
                    <w:rPr>
                      <w:color w:val="002060"/>
                    </w:rPr>
                  </w:pPr>
                  <w:r w:rsidRPr="00A7123E">
                    <w:rPr>
                      <w:color w:val="002060"/>
                    </w:rPr>
                    <w:t> </w:t>
                  </w:r>
                </w:p>
              </w:tc>
            </w:tr>
            <w:tr w:rsidR="001B61AF" w:rsidRPr="00A7123E" w14:paraId="162D1F75"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1BFEB9" w14:textId="77777777" w:rsidR="001B61AF" w:rsidRPr="00A7123E" w:rsidRDefault="001B61AF" w:rsidP="001B2823">
                  <w:pPr>
                    <w:pStyle w:val="rowtabella0"/>
                    <w:rPr>
                      <w:color w:val="002060"/>
                    </w:rPr>
                  </w:pPr>
                  <w:r w:rsidRPr="00A7123E">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0804E2" w14:textId="77777777" w:rsidR="001B61AF" w:rsidRPr="00A7123E" w:rsidRDefault="001B61AF" w:rsidP="001B2823">
                  <w:pPr>
                    <w:pStyle w:val="rowtabella0"/>
                    <w:rPr>
                      <w:color w:val="002060"/>
                    </w:rPr>
                  </w:pPr>
                  <w:r w:rsidRPr="00A7123E">
                    <w:rPr>
                      <w:color w:val="002060"/>
                    </w:rPr>
                    <w:t>- URBINO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B00760" w14:textId="77777777" w:rsidR="001B61AF" w:rsidRPr="00A7123E" w:rsidRDefault="001B61AF" w:rsidP="001B2823">
                  <w:pPr>
                    <w:pStyle w:val="rowtabella0"/>
                    <w:jc w:val="center"/>
                    <w:rPr>
                      <w:color w:val="002060"/>
                    </w:rPr>
                  </w:pPr>
                  <w:r w:rsidRPr="00A7123E">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17CD55" w14:textId="77777777" w:rsidR="001B61AF" w:rsidRPr="00A7123E" w:rsidRDefault="001B61AF" w:rsidP="001B2823">
                  <w:pPr>
                    <w:pStyle w:val="rowtabella0"/>
                    <w:jc w:val="center"/>
                    <w:rPr>
                      <w:color w:val="002060"/>
                    </w:rPr>
                  </w:pPr>
                  <w:r w:rsidRPr="00A7123E">
                    <w:rPr>
                      <w:color w:val="002060"/>
                    </w:rPr>
                    <w:t> </w:t>
                  </w:r>
                </w:p>
              </w:tc>
            </w:tr>
            <w:tr w:rsidR="001B61AF" w:rsidRPr="00A7123E" w14:paraId="4E325C12"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1C7C6E" w14:textId="77777777" w:rsidR="001B61AF" w:rsidRPr="00A7123E" w:rsidRDefault="001B61AF" w:rsidP="001B2823">
                  <w:pPr>
                    <w:pStyle w:val="rowtabella0"/>
                    <w:rPr>
                      <w:color w:val="002060"/>
                    </w:rPr>
                  </w:pPr>
                  <w:r w:rsidRPr="00A7123E">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DE7941" w14:textId="77777777" w:rsidR="001B61AF" w:rsidRPr="00A7123E" w:rsidRDefault="001B61AF" w:rsidP="001B2823">
                  <w:pPr>
                    <w:pStyle w:val="rowtabella0"/>
                    <w:rPr>
                      <w:color w:val="002060"/>
                    </w:rPr>
                  </w:pPr>
                  <w:r w:rsidRPr="00A7123E">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DE7EAB" w14:textId="77777777" w:rsidR="001B61AF" w:rsidRPr="00A7123E" w:rsidRDefault="001B61AF" w:rsidP="001B2823">
                  <w:pPr>
                    <w:pStyle w:val="rowtabella0"/>
                    <w:jc w:val="center"/>
                    <w:rPr>
                      <w:color w:val="002060"/>
                    </w:rPr>
                  </w:pPr>
                  <w:r w:rsidRPr="00A7123E">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AE279B" w14:textId="77777777" w:rsidR="001B61AF" w:rsidRPr="00A7123E" w:rsidRDefault="001B61AF" w:rsidP="001B2823">
                  <w:pPr>
                    <w:pStyle w:val="rowtabella0"/>
                    <w:jc w:val="center"/>
                    <w:rPr>
                      <w:color w:val="002060"/>
                    </w:rPr>
                  </w:pPr>
                  <w:r w:rsidRPr="00A7123E">
                    <w:rPr>
                      <w:color w:val="002060"/>
                    </w:rPr>
                    <w:t> </w:t>
                  </w:r>
                </w:p>
              </w:tc>
            </w:tr>
            <w:tr w:rsidR="001B61AF" w:rsidRPr="00A7123E" w14:paraId="528E7EE8"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02F48E" w14:textId="77777777" w:rsidR="001B61AF" w:rsidRPr="00A7123E" w:rsidRDefault="001B61AF" w:rsidP="001B2823">
                  <w:pPr>
                    <w:pStyle w:val="rowtabella0"/>
                    <w:rPr>
                      <w:color w:val="002060"/>
                    </w:rPr>
                  </w:pPr>
                  <w:r w:rsidRPr="00A7123E">
                    <w:rPr>
                      <w:color w:val="002060"/>
                    </w:rPr>
                    <w:t>SAN COSTANZO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6CD981" w14:textId="77777777" w:rsidR="001B61AF" w:rsidRPr="00A7123E" w:rsidRDefault="001B61AF" w:rsidP="001B2823">
                  <w:pPr>
                    <w:pStyle w:val="rowtabella0"/>
                    <w:rPr>
                      <w:color w:val="002060"/>
                    </w:rPr>
                  </w:pPr>
                  <w:r w:rsidRPr="00A7123E">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E115AF" w14:textId="77777777" w:rsidR="001B61AF" w:rsidRPr="00A7123E" w:rsidRDefault="001B61AF" w:rsidP="001B2823">
                  <w:pPr>
                    <w:pStyle w:val="rowtabella0"/>
                    <w:jc w:val="center"/>
                    <w:rPr>
                      <w:color w:val="002060"/>
                    </w:rPr>
                  </w:pPr>
                  <w:r w:rsidRPr="00A7123E">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09C31A" w14:textId="77777777" w:rsidR="001B61AF" w:rsidRPr="00A7123E" w:rsidRDefault="001B61AF" w:rsidP="001B2823">
                  <w:pPr>
                    <w:pStyle w:val="rowtabella0"/>
                    <w:jc w:val="center"/>
                    <w:rPr>
                      <w:color w:val="002060"/>
                    </w:rPr>
                  </w:pPr>
                  <w:r w:rsidRPr="00A7123E">
                    <w:rPr>
                      <w:color w:val="002060"/>
                    </w:rPr>
                    <w:t> </w:t>
                  </w:r>
                </w:p>
              </w:tc>
            </w:tr>
            <w:tr w:rsidR="001B61AF" w:rsidRPr="00A7123E" w14:paraId="73B727C6"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A7688B" w14:textId="77777777" w:rsidR="001B61AF" w:rsidRPr="00A7123E" w:rsidRDefault="001B61AF" w:rsidP="001B2823">
                  <w:pPr>
                    <w:pStyle w:val="rowtabella0"/>
                    <w:rPr>
                      <w:color w:val="002060"/>
                    </w:rPr>
                  </w:pPr>
                  <w:r w:rsidRPr="00A7123E">
                    <w:rPr>
                      <w:color w:val="002060"/>
                    </w:rPr>
                    <w:t>(1) VADO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62634E" w14:textId="77777777" w:rsidR="001B61AF" w:rsidRPr="00A7123E" w:rsidRDefault="001B61AF" w:rsidP="001B2823">
                  <w:pPr>
                    <w:pStyle w:val="rowtabella0"/>
                    <w:rPr>
                      <w:color w:val="002060"/>
                    </w:rPr>
                  </w:pPr>
                  <w:r w:rsidRPr="00A7123E">
                    <w:rPr>
                      <w:color w:val="002060"/>
                    </w:rPr>
                    <w:t>- DURANTINA SANTA CECILIA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8873C4" w14:textId="77777777" w:rsidR="001B61AF" w:rsidRPr="00A7123E" w:rsidRDefault="001B61AF" w:rsidP="001B2823">
                  <w:pPr>
                    <w:pStyle w:val="rowtabella0"/>
                    <w:jc w:val="center"/>
                    <w:rPr>
                      <w:color w:val="002060"/>
                    </w:rPr>
                  </w:pPr>
                  <w:r w:rsidRPr="00A7123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CDE42C" w14:textId="77777777" w:rsidR="001B61AF" w:rsidRPr="00A7123E" w:rsidRDefault="001B61AF" w:rsidP="001B2823">
                  <w:pPr>
                    <w:pStyle w:val="rowtabella0"/>
                    <w:jc w:val="center"/>
                    <w:rPr>
                      <w:color w:val="002060"/>
                    </w:rPr>
                  </w:pPr>
                  <w:r w:rsidRPr="00A7123E">
                    <w:rPr>
                      <w:color w:val="002060"/>
                    </w:rPr>
                    <w:t> </w:t>
                  </w:r>
                </w:p>
              </w:tc>
            </w:tr>
            <w:tr w:rsidR="001B61AF" w:rsidRPr="00A7123E" w14:paraId="38D61011" w14:textId="77777777" w:rsidTr="001B282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7DD52F" w14:textId="77777777" w:rsidR="001B61AF" w:rsidRPr="00A7123E" w:rsidRDefault="001B61AF" w:rsidP="001B2823">
                  <w:pPr>
                    <w:pStyle w:val="rowtabella0"/>
                    <w:rPr>
                      <w:color w:val="002060"/>
                    </w:rPr>
                  </w:pPr>
                  <w:r w:rsidRPr="00A7123E">
                    <w:rPr>
                      <w:color w:val="002060"/>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684875" w14:textId="77777777" w:rsidR="001B61AF" w:rsidRPr="00A7123E" w:rsidRDefault="001B61AF" w:rsidP="001B2823">
                  <w:pPr>
                    <w:pStyle w:val="rowtabella0"/>
                    <w:rPr>
                      <w:color w:val="002060"/>
                    </w:rPr>
                  </w:pPr>
                  <w:r w:rsidRPr="00A7123E">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B0AF49" w14:textId="77777777" w:rsidR="001B61AF" w:rsidRPr="00A7123E" w:rsidRDefault="001B61AF" w:rsidP="001B2823">
                  <w:pPr>
                    <w:pStyle w:val="rowtabella0"/>
                    <w:jc w:val="center"/>
                    <w:rPr>
                      <w:color w:val="002060"/>
                    </w:rPr>
                  </w:pPr>
                  <w:r w:rsidRPr="00A7123E">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143E2" w14:textId="77777777" w:rsidR="001B61AF" w:rsidRPr="00A7123E" w:rsidRDefault="001B61AF" w:rsidP="001B2823">
                  <w:pPr>
                    <w:pStyle w:val="rowtabella0"/>
                    <w:jc w:val="center"/>
                    <w:rPr>
                      <w:color w:val="002060"/>
                    </w:rPr>
                  </w:pPr>
                  <w:r w:rsidRPr="00A7123E">
                    <w:rPr>
                      <w:color w:val="002060"/>
                    </w:rPr>
                    <w:t> </w:t>
                  </w:r>
                </w:p>
              </w:tc>
            </w:tr>
            <w:tr w:rsidR="001B61AF" w:rsidRPr="00A7123E" w14:paraId="4FDD6975" w14:textId="77777777" w:rsidTr="001B2823">
              <w:tc>
                <w:tcPr>
                  <w:tcW w:w="4700" w:type="dxa"/>
                  <w:gridSpan w:val="4"/>
                  <w:tcBorders>
                    <w:top w:val="nil"/>
                    <w:left w:val="nil"/>
                    <w:bottom w:val="nil"/>
                    <w:right w:val="nil"/>
                  </w:tcBorders>
                  <w:tcMar>
                    <w:top w:w="20" w:type="dxa"/>
                    <w:left w:w="20" w:type="dxa"/>
                    <w:bottom w:w="20" w:type="dxa"/>
                    <w:right w:w="20" w:type="dxa"/>
                  </w:tcMar>
                  <w:vAlign w:val="center"/>
                  <w:hideMark/>
                </w:tcPr>
                <w:p w14:paraId="07332349" w14:textId="77777777" w:rsidR="001B61AF" w:rsidRPr="00A7123E" w:rsidRDefault="001B61AF" w:rsidP="001B2823">
                  <w:pPr>
                    <w:pStyle w:val="rowtabella0"/>
                    <w:rPr>
                      <w:color w:val="002060"/>
                    </w:rPr>
                  </w:pPr>
                  <w:r w:rsidRPr="00A7123E">
                    <w:rPr>
                      <w:color w:val="002060"/>
                    </w:rPr>
                    <w:t>(1) - disputata il 14/03/2026</w:t>
                  </w:r>
                </w:p>
              </w:tc>
            </w:tr>
          </w:tbl>
          <w:p w14:paraId="7C238158" w14:textId="77777777" w:rsidR="001B61AF" w:rsidRPr="00A7123E" w:rsidRDefault="001B61AF" w:rsidP="001B282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B61AF" w:rsidRPr="00A7123E" w14:paraId="454CB1B7" w14:textId="77777777" w:rsidTr="001B28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616FC" w14:textId="77777777" w:rsidR="001B61AF" w:rsidRPr="00A7123E" w:rsidRDefault="001B61AF" w:rsidP="001B2823">
                  <w:pPr>
                    <w:pStyle w:val="headertabella0"/>
                    <w:rPr>
                      <w:color w:val="002060"/>
                    </w:rPr>
                  </w:pPr>
                  <w:r w:rsidRPr="00A7123E">
                    <w:rPr>
                      <w:color w:val="002060"/>
                    </w:rPr>
                    <w:t>GIRONE B - 8 Giornata - R</w:t>
                  </w:r>
                </w:p>
              </w:tc>
            </w:tr>
            <w:tr w:rsidR="001B61AF" w:rsidRPr="00A7123E" w14:paraId="55593D25" w14:textId="77777777" w:rsidTr="001B282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4A902D" w14:textId="77777777" w:rsidR="001B61AF" w:rsidRPr="00A7123E" w:rsidRDefault="001B61AF" w:rsidP="001B2823">
                  <w:pPr>
                    <w:pStyle w:val="rowtabella0"/>
                    <w:rPr>
                      <w:color w:val="002060"/>
                    </w:rPr>
                  </w:pPr>
                  <w:r w:rsidRPr="00A7123E">
                    <w:rPr>
                      <w:color w:val="002060"/>
                    </w:rPr>
                    <w:t>ASPIO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9C7E5" w14:textId="77777777" w:rsidR="001B61AF" w:rsidRPr="00A7123E" w:rsidRDefault="001B61AF" w:rsidP="001B2823">
                  <w:pPr>
                    <w:pStyle w:val="rowtabella0"/>
                    <w:rPr>
                      <w:color w:val="002060"/>
                    </w:rPr>
                  </w:pPr>
                  <w:r w:rsidRPr="00A7123E">
                    <w:rPr>
                      <w:color w:val="002060"/>
                    </w:rPr>
                    <w:t>- POLVERIGI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662DA" w14:textId="77777777" w:rsidR="001B61AF" w:rsidRPr="00A7123E" w:rsidRDefault="001B61AF" w:rsidP="001B2823">
                  <w:pPr>
                    <w:pStyle w:val="rowtabella0"/>
                    <w:jc w:val="center"/>
                    <w:rPr>
                      <w:color w:val="002060"/>
                    </w:rPr>
                  </w:pPr>
                  <w:r w:rsidRPr="00A7123E">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CB03B0" w14:textId="77777777" w:rsidR="001B61AF" w:rsidRPr="00A7123E" w:rsidRDefault="001B61AF" w:rsidP="001B2823">
                  <w:pPr>
                    <w:pStyle w:val="rowtabella0"/>
                    <w:jc w:val="center"/>
                    <w:rPr>
                      <w:color w:val="002060"/>
                    </w:rPr>
                  </w:pPr>
                  <w:r w:rsidRPr="00A7123E">
                    <w:rPr>
                      <w:color w:val="002060"/>
                    </w:rPr>
                    <w:t> </w:t>
                  </w:r>
                </w:p>
              </w:tc>
            </w:tr>
            <w:tr w:rsidR="001B61AF" w:rsidRPr="00A7123E" w14:paraId="4DF767BF"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8B95D9" w14:textId="77777777" w:rsidR="001B61AF" w:rsidRPr="00A7123E" w:rsidRDefault="001B61AF" w:rsidP="001B2823">
                  <w:pPr>
                    <w:pStyle w:val="rowtabella0"/>
                    <w:rPr>
                      <w:color w:val="002060"/>
                    </w:rPr>
                  </w:pPr>
                  <w:r w:rsidRPr="00A7123E">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0084C5" w14:textId="77777777" w:rsidR="001B61AF" w:rsidRPr="00A7123E" w:rsidRDefault="001B61AF" w:rsidP="001B2823">
                  <w:pPr>
                    <w:pStyle w:val="rowtabella0"/>
                    <w:rPr>
                      <w:color w:val="002060"/>
                    </w:rPr>
                  </w:pPr>
                  <w:r w:rsidRPr="00A7123E">
                    <w:rPr>
                      <w:color w:val="002060"/>
                    </w:rPr>
                    <w:t>- REAL CASEBRUCIATE W.FIRE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F2325D" w14:textId="77777777" w:rsidR="001B61AF" w:rsidRPr="00A7123E" w:rsidRDefault="001B61AF" w:rsidP="001B2823">
                  <w:pPr>
                    <w:pStyle w:val="rowtabella0"/>
                    <w:jc w:val="center"/>
                    <w:rPr>
                      <w:color w:val="002060"/>
                    </w:rPr>
                  </w:pPr>
                  <w:r w:rsidRPr="00A7123E">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82E77D" w14:textId="77777777" w:rsidR="001B61AF" w:rsidRPr="00A7123E" w:rsidRDefault="001B61AF" w:rsidP="001B2823">
                  <w:pPr>
                    <w:pStyle w:val="rowtabella0"/>
                    <w:jc w:val="center"/>
                    <w:rPr>
                      <w:color w:val="002060"/>
                    </w:rPr>
                  </w:pPr>
                  <w:r w:rsidRPr="00A7123E">
                    <w:rPr>
                      <w:color w:val="002060"/>
                    </w:rPr>
                    <w:t> </w:t>
                  </w:r>
                </w:p>
              </w:tc>
            </w:tr>
            <w:tr w:rsidR="001B61AF" w:rsidRPr="00A7123E" w14:paraId="3E8D39D9"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53F337" w14:textId="77777777" w:rsidR="001B61AF" w:rsidRPr="00A7123E" w:rsidRDefault="001B61AF" w:rsidP="001B2823">
                  <w:pPr>
                    <w:pStyle w:val="rowtabella0"/>
                    <w:rPr>
                      <w:color w:val="002060"/>
                    </w:rPr>
                  </w:pPr>
                  <w:r w:rsidRPr="00A7123E">
                    <w:rPr>
                      <w:color w:val="002060"/>
                    </w:rPr>
                    <w:t>(2)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A63CE0" w14:textId="77777777" w:rsidR="001B61AF" w:rsidRPr="00A7123E" w:rsidRDefault="001B61AF" w:rsidP="001B2823">
                  <w:pPr>
                    <w:pStyle w:val="rowtabella0"/>
                    <w:rPr>
                      <w:color w:val="002060"/>
                    </w:rPr>
                  </w:pPr>
                  <w:r w:rsidRPr="00A7123E">
                    <w:rPr>
                      <w:color w:val="002060"/>
                    </w:rPr>
                    <w:t xml:space="preserve">- </w:t>
                  </w:r>
                  <w:proofErr w:type="gramStart"/>
                  <w:r w:rsidRPr="00A7123E">
                    <w:rPr>
                      <w:color w:val="002060"/>
                    </w:rPr>
                    <w:t>CITTA</w:t>
                  </w:r>
                  <w:proofErr w:type="gramEnd"/>
                  <w:r w:rsidRPr="00A7123E">
                    <w:rPr>
                      <w:color w:val="002060"/>
                    </w:rPr>
                    <w:t xml:space="preserve"> DI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7A4A8C" w14:textId="77777777" w:rsidR="001B61AF" w:rsidRPr="00A7123E" w:rsidRDefault="001B61AF" w:rsidP="001B2823">
                  <w:pPr>
                    <w:pStyle w:val="rowtabella0"/>
                    <w:jc w:val="center"/>
                    <w:rPr>
                      <w:color w:val="002060"/>
                    </w:rPr>
                  </w:pPr>
                  <w:r w:rsidRPr="00A7123E">
                    <w:rPr>
                      <w:color w:val="002060"/>
                    </w:rPr>
                    <w:t>12 - 1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8AA94A" w14:textId="77777777" w:rsidR="001B61AF" w:rsidRPr="00A7123E" w:rsidRDefault="001B61AF" w:rsidP="001B2823">
                  <w:pPr>
                    <w:pStyle w:val="rowtabella0"/>
                    <w:jc w:val="center"/>
                    <w:rPr>
                      <w:color w:val="002060"/>
                    </w:rPr>
                  </w:pPr>
                  <w:r w:rsidRPr="00A7123E">
                    <w:rPr>
                      <w:color w:val="002060"/>
                    </w:rPr>
                    <w:t> </w:t>
                  </w:r>
                </w:p>
              </w:tc>
            </w:tr>
            <w:tr w:rsidR="001B61AF" w:rsidRPr="00A7123E" w14:paraId="194CF415"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F11BFD" w14:textId="77777777" w:rsidR="001B61AF" w:rsidRPr="00A7123E" w:rsidRDefault="001B61AF" w:rsidP="001B2823">
                  <w:pPr>
                    <w:pStyle w:val="rowtabella0"/>
                    <w:rPr>
                      <w:color w:val="002060"/>
                    </w:rPr>
                  </w:pPr>
                  <w:r w:rsidRPr="00A7123E">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CB90CE" w14:textId="77777777" w:rsidR="001B61AF" w:rsidRPr="00A7123E" w:rsidRDefault="001B61AF" w:rsidP="001B2823">
                  <w:pPr>
                    <w:pStyle w:val="rowtabella0"/>
                    <w:rPr>
                      <w:color w:val="002060"/>
                    </w:rPr>
                  </w:pPr>
                  <w:r w:rsidRPr="00A7123E">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7EE4CA" w14:textId="77777777" w:rsidR="001B61AF" w:rsidRPr="00A7123E" w:rsidRDefault="001B61AF" w:rsidP="001B2823">
                  <w:pPr>
                    <w:pStyle w:val="rowtabella0"/>
                    <w:jc w:val="center"/>
                    <w:rPr>
                      <w:color w:val="002060"/>
                    </w:rPr>
                  </w:pPr>
                  <w:r w:rsidRPr="00A7123E">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1BC477" w14:textId="77777777" w:rsidR="001B61AF" w:rsidRPr="00A7123E" w:rsidRDefault="001B61AF" w:rsidP="001B2823">
                  <w:pPr>
                    <w:pStyle w:val="rowtabella0"/>
                    <w:jc w:val="center"/>
                    <w:rPr>
                      <w:color w:val="002060"/>
                    </w:rPr>
                  </w:pPr>
                  <w:r w:rsidRPr="00A7123E">
                    <w:rPr>
                      <w:color w:val="002060"/>
                    </w:rPr>
                    <w:t> </w:t>
                  </w:r>
                </w:p>
              </w:tc>
            </w:tr>
            <w:tr w:rsidR="001B61AF" w:rsidRPr="00A7123E" w14:paraId="4E16FEB6"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3C94DC" w14:textId="77777777" w:rsidR="001B61AF" w:rsidRPr="00A7123E" w:rsidRDefault="001B61AF" w:rsidP="001B2823">
                  <w:pPr>
                    <w:pStyle w:val="rowtabella0"/>
                    <w:rPr>
                      <w:color w:val="002060"/>
                    </w:rPr>
                  </w:pPr>
                  <w:r w:rsidRPr="00A7123E">
                    <w:rPr>
                      <w:color w:val="002060"/>
                    </w:rPr>
                    <w:t>MONTEMARCIANESE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277D7D" w14:textId="77777777" w:rsidR="001B61AF" w:rsidRPr="00A7123E" w:rsidRDefault="001B61AF" w:rsidP="001B2823">
                  <w:pPr>
                    <w:pStyle w:val="rowtabella0"/>
                    <w:rPr>
                      <w:color w:val="002060"/>
                    </w:rPr>
                  </w:pPr>
                  <w:r w:rsidRPr="00A7123E">
                    <w:rPr>
                      <w:color w:val="002060"/>
                    </w:rPr>
                    <w:t>- ATLETICO CHIARAVALLE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05D56B" w14:textId="77777777" w:rsidR="001B61AF" w:rsidRPr="00A7123E" w:rsidRDefault="001B61AF" w:rsidP="001B2823">
                  <w:pPr>
                    <w:pStyle w:val="rowtabella0"/>
                    <w:jc w:val="center"/>
                    <w:rPr>
                      <w:color w:val="002060"/>
                    </w:rPr>
                  </w:pPr>
                  <w:r w:rsidRPr="00A7123E">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D91568" w14:textId="77777777" w:rsidR="001B61AF" w:rsidRPr="00A7123E" w:rsidRDefault="001B61AF" w:rsidP="001B2823">
                  <w:pPr>
                    <w:pStyle w:val="rowtabella0"/>
                    <w:jc w:val="center"/>
                    <w:rPr>
                      <w:color w:val="002060"/>
                    </w:rPr>
                  </w:pPr>
                  <w:r w:rsidRPr="00A7123E">
                    <w:rPr>
                      <w:color w:val="002060"/>
                    </w:rPr>
                    <w:t> </w:t>
                  </w:r>
                </w:p>
              </w:tc>
            </w:tr>
            <w:tr w:rsidR="001B61AF" w:rsidRPr="00A7123E" w14:paraId="2C84A591" w14:textId="77777777" w:rsidTr="001B282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367457" w14:textId="77777777" w:rsidR="001B61AF" w:rsidRPr="00A7123E" w:rsidRDefault="001B61AF" w:rsidP="001B2823">
                  <w:pPr>
                    <w:pStyle w:val="rowtabella0"/>
                    <w:rPr>
                      <w:color w:val="002060"/>
                    </w:rPr>
                  </w:pPr>
                  <w:r w:rsidRPr="00A7123E">
                    <w:rPr>
                      <w:color w:val="002060"/>
                    </w:rPr>
                    <w:t>SANTA MARIA NUOVA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1A20D9" w14:textId="77777777" w:rsidR="001B61AF" w:rsidRPr="00A7123E" w:rsidRDefault="001B61AF" w:rsidP="001B2823">
                  <w:pPr>
                    <w:pStyle w:val="rowtabella0"/>
                    <w:rPr>
                      <w:color w:val="002060"/>
                    </w:rPr>
                  </w:pPr>
                  <w:r w:rsidRPr="00A7123E">
                    <w:rPr>
                      <w:color w:val="002060"/>
                    </w:rPr>
                    <w:t>- VIRTUS AURORA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AE63E" w14:textId="77777777" w:rsidR="001B61AF" w:rsidRPr="00A7123E" w:rsidRDefault="001B61AF" w:rsidP="001B2823">
                  <w:pPr>
                    <w:pStyle w:val="rowtabella0"/>
                    <w:jc w:val="center"/>
                    <w:rPr>
                      <w:color w:val="002060"/>
                    </w:rPr>
                  </w:pPr>
                  <w:r w:rsidRPr="00A7123E">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0FC851" w14:textId="77777777" w:rsidR="001B61AF" w:rsidRPr="00A7123E" w:rsidRDefault="001B61AF" w:rsidP="001B2823">
                  <w:pPr>
                    <w:pStyle w:val="rowtabella0"/>
                    <w:jc w:val="center"/>
                    <w:rPr>
                      <w:color w:val="002060"/>
                    </w:rPr>
                  </w:pPr>
                  <w:r w:rsidRPr="00A7123E">
                    <w:rPr>
                      <w:color w:val="002060"/>
                    </w:rPr>
                    <w:t> </w:t>
                  </w:r>
                </w:p>
              </w:tc>
            </w:tr>
            <w:tr w:rsidR="001B61AF" w:rsidRPr="00A7123E" w14:paraId="12D32AD5" w14:textId="77777777" w:rsidTr="001B2823">
              <w:tc>
                <w:tcPr>
                  <w:tcW w:w="4700" w:type="dxa"/>
                  <w:gridSpan w:val="4"/>
                  <w:tcBorders>
                    <w:top w:val="nil"/>
                    <w:left w:val="nil"/>
                    <w:bottom w:val="nil"/>
                    <w:right w:val="nil"/>
                  </w:tcBorders>
                  <w:tcMar>
                    <w:top w:w="20" w:type="dxa"/>
                    <w:left w:w="20" w:type="dxa"/>
                    <w:bottom w:w="20" w:type="dxa"/>
                    <w:right w:w="20" w:type="dxa"/>
                  </w:tcMar>
                  <w:vAlign w:val="center"/>
                  <w:hideMark/>
                </w:tcPr>
                <w:p w14:paraId="77D072DB" w14:textId="77777777" w:rsidR="001B61AF" w:rsidRPr="00A7123E" w:rsidRDefault="001B61AF" w:rsidP="001B2823">
                  <w:pPr>
                    <w:pStyle w:val="rowtabella0"/>
                    <w:rPr>
                      <w:color w:val="002060"/>
                    </w:rPr>
                  </w:pPr>
                  <w:r w:rsidRPr="00A7123E">
                    <w:rPr>
                      <w:color w:val="002060"/>
                    </w:rPr>
                    <w:t>(1) - disputata il 14/03/2026</w:t>
                  </w:r>
                </w:p>
              </w:tc>
            </w:tr>
            <w:tr w:rsidR="001B61AF" w:rsidRPr="00A7123E" w14:paraId="1C23D490" w14:textId="77777777" w:rsidTr="001B2823">
              <w:tc>
                <w:tcPr>
                  <w:tcW w:w="4700" w:type="dxa"/>
                  <w:gridSpan w:val="4"/>
                  <w:tcBorders>
                    <w:top w:val="nil"/>
                    <w:left w:val="nil"/>
                    <w:bottom w:val="nil"/>
                    <w:right w:val="nil"/>
                  </w:tcBorders>
                  <w:tcMar>
                    <w:top w:w="20" w:type="dxa"/>
                    <w:left w:w="20" w:type="dxa"/>
                    <w:bottom w:w="20" w:type="dxa"/>
                    <w:right w:w="20" w:type="dxa"/>
                  </w:tcMar>
                  <w:vAlign w:val="center"/>
                  <w:hideMark/>
                </w:tcPr>
                <w:p w14:paraId="4A1ED6D0" w14:textId="77777777" w:rsidR="001B61AF" w:rsidRPr="00A7123E" w:rsidRDefault="001B61AF" w:rsidP="001B2823">
                  <w:pPr>
                    <w:pStyle w:val="rowtabella0"/>
                    <w:rPr>
                      <w:color w:val="002060"/>
                    </w:rPr>
                  </w:pPr>
                  <w:r w:rsidRPr="00A7123E">
                    <w:rPr>
                      <w:color w:val="002060"/>
                    </w:rPr>
                    <w:t>(2) - disputata il 15/03/2026</w:t>
                  </w:r>
                </w:p>
              </w:tc>
            </w:tr>
          </w:tbl>
          <w:p w14:paraId="259E5A7A" w14:textId="77777777" w:rsidR="001B61AF" w:rsidRPr="00A7123E" w:rsidRDefault="001B61AF" w:rsidP="001B2823">
            <w:pPr>
              <w:rPr>
                <w:color w:val="002060"/>
              </w:rPr>
            </w:pPr>
          </w:p>
        </w:tc>
      </w:tr>
    </w:tbl>
    <w:p w14:paraId="28B1430C" w14:textId="77777777" w:rsidR="001B61AF" w:rsidRPr="00A7123E" w:rsidRDefault="001B61AF" w:rsidP="001B61A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B61AF" w:rsidRPr="00A7123E" w14:paraId="4B151174" w14:textId="77777777" w:rsidTr="001B282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B61AF" w:rsidRPr="00A7123E" w14:paraId="687358EF" w14:textId="77777777" w:rsidTr="001B28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5EE4A" w14:textId="77777777" w:rsidR="001B61AF" w:rsidRPr="00A7123E" w:rsidRDefault="001B61AF" w:rsidP="001B2823">
                  <w:pPr>
                    <w:pStyle w:val="headertabella0"/>
                    <w:rPr>
                      <w:color w:val="002060"/>
                    </w:rPr>
                  </w:pPr>
                  <w:r w:rsidRPr="00A7123E">
                    <w:rPr>
                      <w:color w:val="002060"/>
                    </w:rPr>
                    <w:t>GIRONE C - 8 Giornata - R</w:t>
                  </w:r>
                </w:p>
              </w:tc>
            </w:tr>
            <w:tr w:rsidR="001B61AF" w:rsidRPr="00A7123E" w14:paraId="10DFD37E" w14:textId="77777777" w:rsidTr="001B282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27B0AD" w14:textId="77777777" w:rsidR="001B61AF" w:rsidRPr="00A7123E" w:rsidRDefault="001B61AF" w:rsidP="001B2823">
                  <w:pPr>
                    <w:pStyle w:val="rowtabella0"/>
                    <w:rPr>
                      <w:color w:val="002060"/>
                    </w:rPr>
                  </w:pPr>
                  <w:r w:rsidRPr="00A7123E">
                    <w:rPr>
                      <w:color w:val="002060"/>
                    </w:rPr>
                    <w:t>EUROPE TT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B1AD40" w14:textId="77777777" w:rsidR="001B61AF" w:rsidRPr="00A7123E" w:rsidRDefault="001B61AF" w:rsidP="001B2823">
                  <w:pPr>
                    <w:pStyle w:val="rowtabella0"/>
                    <w:rPr>
                      <w:color w:val="002060"/>
                    </w:rPr>
                  </w:pPr>
                  <w:r w:rsidRPr="00A7123E">
                    <w:rPr>
                      <w:color w:val="002060"/>
                    </w:rPr>
                    <w:t>- FUTSAL SENTINUM</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501FE9" w14:textId="77777777" w:rsidR="001B61AF" w:rsidRPr="00A7123E" w:rsidRDefault="001B61AF" w:rsidP="001B2823">
                  <w:pPr>
                    <w:pStyle w:val="rowtabella0"/>
                    <w:jc w:val="center"/>
                    <w:rPr>
                      <w:color w:val="002060"/>
                    </w:rPr>
                  </w:pPr>
                  <w:r w:rsidRPr="00A7123E">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E4CED7" w14:textId="77777777" w:rsidR="001B61AF" w:rsidRPr="00A7123E" w:rsidRDefault="001B61AF" w:rsidP="001B2823">
                  <w:pPr>
                    <w:pStyle w:val="rowtabella0"/>
                    <w:jc w:val="center"/>
                    <w:rPr>
                      <w:color w:val="002060"/>
                    </w:rPr>
                  </w:pPr>
                  <w:r w:rsidRPr="00A7123E">
                    <w:rPr>
                      <w:color w:val="002060"/>
                    </w:rPr>
                    <w:t> </w:t>
                  </w:r>
                </w:p>
              </w:tc>
            </w:tr>
            <w:tr w:rsidR="001B61AF" w:rsidRPr="00A7123E" w14:paraId="470B956F"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C15246" w14:textId="77777777" w:rsidR="001B61AF" w:rsidRPr="00A7123E" w:rsidRDefault="001B61AF" w:rsidP="001B2823">
                  <w:pPr>
                    <w:pStyle w:val="rowtabella0"/>
                    <w:rPr>
                      <w:color w:val="002060"/>
                    </w:rPr>
                  </w:pPr>
                  <w:r w:rsidRPr="00A7123E">
                    <w:rPr>
                      <w:color w:val="002060"/>
                    </w:rPr>
                    <w:t>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7E4EE7" w14:textId="77777777" w:rsidR="001B61AF" w:rsidRPr="00A7123E" w:rsidRDefault="001B61AF" w:rsidP="001B2823">
                  <w:pPr>
                    <w:pStyle w:val="rowtabella0"/>
                    <w:rPr>
                      <w:color w:val="002060"/>
                    </w:rPr>
                  </w:pPr>
                  <w:r w:rsidRPr="00A7123E">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A5B6FA" w14:textId="77777777" w:rsidR="001B61AF" w:rsidRPr="00A7123E" w:rsidRDefault="001B61AF" w:rsidP="001B2823">
                  <w:pPr>
                    <w:pStyle w:val="rowtabella0"/>
                    <w:jc w:val="center"/>
                    <w:rPr>
                      <w:color w:val="002060"/>
                    </w:rPr>
                  </w:pPr>
                  <w:r w:rsidRPr="00A7123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698478" w14:textId="77777777" w:rsidR="001B61AF" w:rsidRPr="00A7123E" w:rsidRDefault="001B61AF" w:rsidP="001B2823">
                  <w:pPr>
                    <w:pStyle w:val="rowtabella0"/>
                    <w:jc w:val="center"/>
                    <w:rPr>
                      <w:color w:val="002060"/>
                    </w:rPr>
                  </w:pPr>
                  <w:r w:rsidRPr="00A7123E">
                    <w:rPr>
                      <w:color w:val="002060"/>
                    </w:rPr>
                    <w:t> </w:t>
                  </w:r>
                </w:p>
              </w:tc>
            </w:tr>
            <w:tr w:rsidR="001B61AF" w:rsidRPr="00A7123E" w14:paraId="1E6B93B3"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7092C0" w14:textId="77777777" w:rsidR="001B61AF" w:rsidRPr="00A7123E" w:rsidRDefault="001B61AF" w:rsidP="001B2823">
                  <w:pPr>
                    <w:pStyle w:val="rowtabella0"/>
                    <w:rPr>
                      <w:color w:val="002060"/>
                    </w:rPr>
                  </w:pPr>
                  <w:r w:rsidRPr="00A7123E">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BA97E8" w14:textId="77777777" w:rsidR="001B61AF" w:rsidRPr="00A7123E" w:rsidRDefault="001B61AF" w:rsidP="001B2823">
                  <w:pPr>
                    <w:pStyle w:val="rowtabella0"/>
                    <w:rPr>
                      <w:color w:val="002060"/>
                    </w:rPr>
                  </w:pPr>
                  <w:r w:rsidRPr="00A7123E">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62760D" w14:textId="77777777" w:rsidR="001B61AF" w:rsidRPr="00A7123E" w:rsidRDefault="001B61AF" w:rsidP="001B2823">
                  <w:pPr>
                    <w:pStyle w:val="rowtabella0"/>
                    <w:jc w:val="center"/>
                    <w:rPr>
                      <w:color w:val="002060"/>
                    </w:rPr>
                  </w:pPr>
                  <w:r w:rsidRPr="00A7123E">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57913D" w14:textId="77777777" w:rsidR="001B61AF" w:rsidRPr="00A7123E" w:rsidRDefault="001B61AF" w:rsidP="001B2823">
                  <w:pPr>
                    <w:pStyle w:val="rowtabella0"/>
                    <w:jc w:val="center"/>
                    <w:rPr>
                      <w:color w:val="002060"/>
                    </w:rPr>
                  </w:pPr>
                  <w:r w:rsidRPr="00A7123E">
                    <w:rPr>
                      <w:color w:val="002060"/>
                    </w:rPr>
                    <w:t> </w:t>
                  </w:r>
                </w:p>
              </w:tc>
            </w:tr>
            <w:tr w:rsidR="001B61AF" w:rsidRPr="00A7123E" w14:paraId="5E61FC1A"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0DF8E5" w14:textId="77777777" w:rsidR="001B61AF" w:rsidRPr="00A7123E" w:rsidRDefault="001B61AF" w:rsidP="001B2823">
                  <w:pPr>
                    <w:pStyle w:val="rowtabella0"/>
                    <w:rPr>
                      <w:color w:val="002060"/>
                    </w:rPr>
                  </w:pPr>
                  <w:r w:rsidRPr="00A7123E">
                    <w:rPr>
                      <w:color w:val="002060"/>
                    </w:rPr>
                    <w:t>(1) 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122BE0" w14:textId="77777777" w:rsidR="001B61AF" w:rsidRPr="00A7123E" w:rsidRDefault="001B61AF" w:rsidP="001B2823">
                  <w:pPr>
                    <w:pStyle w:val="rowtabella0"/>
                    <w:rPr>
                      <w:color w:val="002060"/>
                    </w:rPr>
                  </w:pPr>
                  <w:r w:rsidRPr="00A7123E">
                    <w:rPr>
                      <w:color w:val="002060"/>
                    </w:rPr>
                    <w:t>- ESANATOGLIA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2A2389" w14:textId="77777777" w:rsidR="001B61AF" w:rsidRPr="00A7123E" w:rsidRDefault="001B61AF" w:rsidP="001B2823">
                  <w:pPr>
                    <w:pStyle w:val="rowtabella0"/>
                    <w:jc w:val="center"/>
                    <w:rPr>
                      <w:color w:val="002060"/>
                    </w:rPr>
                  </w:pPr>
                  <w:r w:rsidRPr="00A7123E">
                    <w:rPr>
                      <w:color w:val="002060"/>
                    </w:rPr>
                    <w:t>9 - 6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A245F1" w14:textId="77777777" w:rsidR="001B61AF" w:rsidRPr="00A7123E" w:rsidRDefault="001B61AF" w:rsidP="001B2823">
                  <w:pPr>
                    <w:pStyle w:val="rowtabella0"/>
                    <w:jc w:val="center"/>
                    <w:rPr>
                      <w:color w:val="002060"/>
                    </w:rPr>
                  </w:pPr>
                  <w:r w:rsidRPr="00A7123E">
                    <w:rPr>
                      <w:color w:val="002060"/>
                    </w:rPr>
                    <w:t> </w:t>
                  </w:r>
                </w:p>
              </w:tc>
            </w:tr>
            <w:tr w:rsidR="001B61AF" w:rsidRPr="00A7123E" w14:paraId="6102B6D1"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114B35" w14:textId="77777777" w:rsidR="001B61AF" w:rsidRPr="00A7123E" w:rsidRDefault="001B61AF" w:rsidP="001B2823">
                  <w:pPr>
                    <w:pStyle w:val="rowtabella0"/>
                    <w:rPr>
                      <w:color w:val="002060"/>
                    </w:rPr>
                  </w:pPr>
                  <w:r w:rsidRPr="00A7123E">
                    <w:rPr>
                      <w:color w:val="002060"/>
                    </w:rPr>
                    <w:t>ROBUR MERGO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7F2152" w14:textId="77777777" w:rsidR="001B61AF" w:rsidRPr="00A7123E" w:rsidRDefault="001B61AF" w:rsidP="001B2823">
                  <w:pPr>
                    <w:pStyle w:val="rowtabella0"/>
                    <w:rPr>
                      <w:color w:val="002060"/>
                    </w:rPr>
                  </w:pPr>
                  <w:r w:rsidRPr="00A7123E">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2E2460" w14:textId="77777777" w:rsidR="001B61AF" w:rsidRPr="00A7123E" w:rsidRDefault="001B61AF" w:rsidP="001B2823">
                  <w:pPr>
                    <w:pStyle w:val="rowtabella0"/>
                    <w:jc w:val="center"/>
                    <w:rPr>
                      <w:color w:val="002060"/>
                    </w:rPr>
                  </w:pPr>
                  <w:r w:rsidRPr="00A7123E">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364BB1" w14:textId="77777777" w:rsidR="001B61AF" w:rsidRPr="00A7123E" w:rsidRDefault="001B61AF" w:rsidP="001B2823">
                  <w:pPr>
                    <w:pStyle w:val="rowtabella0"/>
                    <w:jc w:val="center"/>
                    <w:rPr>
                      <w:color w:val="002060"/>
                    </w:rPr>
                  </w:pPr>
                  <w:r w:rsidRPr="00A7123E">
                    <w:rPr>
                      <w:color w:val="002060"/>
                    </w:rPr>
                    <w:t> </w:t>
                  </w:r>
                </w:p>
              </w:tc>
            </w:tr>
            <w:tr w:rsidR="001B61AF" w:rsidRPr="00A7123E" w14:paraId="4CFE0702" w14:textId="77777777" w:rsidTr="001B282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2C50F5" w14:textId="77777777" w:rsidR="001B61AF" w:rsidRPr="00A7123E" w:rsidRDefault="001B61AF" w:rsidP="001B2823">
                  <w:pPr>
                    <w:pStyle w:val="rowtabella0"/>
                    <w:rPr>
                      <w:color w:val="002060"/>
                    </w:rPr>
                  </w:pPr>
                  <w:r w:rsidRPr="00A7123E">
                    <w:rPr>
                      <w:color w:val="002060"/>
                    </w:rPr>
                    <w:t>(1) VIRTUS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AA975" w14:textId="77777777" w:rsidR="001B61AF" w:rsidRPr="00A7123E" w:rsidRDefault="001B61AF" w:rsidP="001B2823">
                  <w:pPr>
                    <w:pStyle w:val="rowtabella0"/>
                    <w:rPr>
                      <w:color w:val="002060"/>
                    </w:rPr>
                  </w:pPr>
                  <w:r w:rsidRPr="00A7123E">
                    <w:rPr>
                      <w:color w:val="002060"/>
                    </w:rPr>
                    <w:t>- FIUMINATA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B3E145" w14:textId="77777777" w:rsidR="001B61AF" w:rsidRPr="00A7123E" w:rsidRDefault="001B61AF" w:rsidP="001B2823">
                  <w:pPr>
                    <w:pStyle w:val="rowtabella0"/>
                    <w:jc w:val="center"/>
                    <w:rPr>
                      <w:color w:val="002060"/>
                    </w:rPr>
                  </w:pPr>
                  <w:r w:rsidRPr="00A7123E">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D5DFF7" w14:textId="77777777" w:rsidR="001B61AF" w:rsidRPr="00A7123E" w:rsidRDefault="001B61AF" w:rsidP="001B2823">
                  <w:pPr>
                    <w:pStyle w:val="rowtabella0"/>
                    <w:jc w:val="center"/>
                    <w:rPr>
                      <w:color w:val="002060"/>
                    </w:rPr>
                  </w:pPr>
                  <w:r w:rsidRPr="00A7123E">
                    <w:rPr>
                      <w:color w:val="002060"/>
                    </w:rPr>
                    <w:t> </w:t>
                  </w:r>
                </w:p>
              </w:tc>
            </w:tr>
            <w:tr w:rsidR="001B61AF" w:rsidRPr="00A7123E" w14:paraId="19FDDB6B" w14:textId="77777777" w:rsidTr="001B2823">
              <w:tc>
                <w:tcPr>
                  <w:tcW w:w="4700" w:type="dxa"/>
                  <w:gridSpan w:val="4"/>
                  <w:tcBorders>
                    <w:top w:val="nil"/>
                    <w:left w:val="nil"/>
                    <w:bottom w:val="nil"/>
                    <w:right w:val="nil"/>
                  </w:tcBorders>
                  <w:tcMar>
                    <w:top w:w="20" w:type="dxa"/>
                    <w:left w:w="20" w:type="dxa"/>
                    <w:bottom w:w="20" w:type="dxa"/>
                    <w:right w:w="20" w:type="dxa"/>
                  </w:tcMar>
                  <w:vAlign w:val="center"/>
                  <w:hideMark/>
                </w:tcPr>
                <w:p w14:paraId="485FB05E" w14:textId="77777777" w:rsidR="001B61AF" w:rsidRPr="00A7123E" w:rsidRDefault="001B61AF" w:rsidP="001B2823">
                  <w:pPr>
                    <w:pStyle w:val="rowtabella0"/>
                    <w:rPr>
                      <w:color w:val="002060"/>
                    </w:rPr>
                  </w:pPr>
                  <w:r w:rsidRPr="00A7123E">
                    <w:rPr>
                      <w:color w:val="002060"/>
                    </w:rPr>
                    <w:t>(1) - disputata il 14/03/2026</w:t>
                  </w:r>
                </w:p>
              </w:tc>
            </w:tr>
          </w:tbl>
          <w:p w14:paraId="3AD76679" w14:textId="77777777" w:rsidR="001B61AF" w:rsidRPr="00A7123E" w:rsidRDefault="001B61AF" w:rsidP="001B282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B61AF" w:rsidRPr="00A7123E" w14:paraId="5F78272C" w14:textId="77777777" w:rsidTr="001B28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2F82F" w14:textId="77777777" w:rsidR="001B61AF" w:rsidRPr="00A7123E" w:rsidRDefault="001B61AF" w:rsidP="001B2823">
                  <w:pPr>
                    <w:pStyle w:val="headertabella0"/>
                    <w:rPr>
                      <w:color w:val="002060"/>
                    </w:rPr>
                  </w:pPr>
                  <w:r w:rsidRPr="00A7123E">
                    <w:rPr>
                      <w:color w:val="002060"/>
                    </w:rPr>
                    <w:t>GIRONE D - 8 Giornata - R</w:t>
                  </w:r>
                </w:p>
              </w:tc>
            </w:tr>
            <w:tr w:rsidR="001B61AF" w:rsidRPr="00A7123E" w14:paraId="3625303D" w14:textId="77777777" w:rsidTr="001B282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83A5D1" w14:textId="77777777" w:rsidR="001B61AF" w:rsidRPr="00A7123E" w:rsidRDefault="001B61AF" w:rsidP="001B2823">
                  <w:pPr>
                    <w:pStyle w:val="rowtabella0"/>
                    <w:rPr>
                      <w:color w:val="002060"/>
                    </w:rPr>
                  </w:pPr>
                  <w:r w:rsidRPr="00A7123E">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7D0CCF" w14:textId="77777777" w:rsidR="001B61AF" w:rsidRPr="00A7123E" w:rsidRDefault="001B61AF" w:rsidP="001B2823">
                  <w:pPr>
                    <w:pStyle w:val="rowtabella0"/>
                    <w:rPr>
                      <w:color w:val="002060"/>
                    </w:rPr>
                  </w:pPr>
                  <w:r w:rsidRPr="00A7123E">
                    <w:rPr>
                      <w:color w:val="002060"/>
                    </w:rPr>
                    <w:t>- FUTSAL OTTRANO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61186D" w14:textId="77777777" w:rsidR="001B61AF" w:rsidRPr="00A7123E" w:rsidRDefault="001B61AF" w:rsidP="001B2823">
                  <w:pPr>
                    <w:pStyle w:val="rowtabella0"/>
                    <w:jc w:val="center"/>
                    <w:rPr>
                      <w:color w:val="002060"/>
                    </w:rPr>
                  </w:pPr>
                  <w:r w:rsidRPr="00A7123E">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2BC0D" w14:textId="77777777" w:rsidR="001B61AF" w:rsidRPr="00A7123E" w:rsidRDefault="001B61AF" w:rsidP="001B2823">
                  <w:pPr>
                    <w:pStyle w:val="rowtabella0"/>
                    <w:jc w:val="center"/>
                    <w:rPr>
                      <w:color w:val="002060"/>
                    </w:rPr>
                  </w:pPr>
                  <w:r w:rsidRPr="00A7123E">
                    <w:rPr>
                      <w:color w:val="002060"/>
                    </w:rPr>
                    <w:t> </w:t>
                  </w:r>
                </w:p>
              </w:tc>
            </w:tr>
            <w:tr w:rsidR="001B61AF" w:rsidRPr="00A7123E" w14:paraId="627BBFFE"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B87531" w14:textId="77777777" w:rsidR="001B61AF" w:rsidRPr="00A7123E" w:rsidRDefault="001B61AF" w:rsidP="001B2823">
                  <w:pPr>
                    <w:pStyle w:val="rowtabella0"/>
                    <w:rPr>
                      <w:color w:val="002060"/>
                    </w:rPr>
                  </w:pPr>
                  <w:r w:rsidRPr="00A7123E">
                    <w:rPr>
                      <w:color w:val="002060"/>
                    </w:rPr>
                    <w:t>(1) 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74BB41" w14:textId="77777777" w:rsidR="001B61AF" w:rsidRPr="00A7123E" w:rsidRDefault="001B61AF" w:rsidP="001B2823">
                  <w:pPr>
                    <w:pStyle w:val="rowtabella0"/>
                    <w:rPr>
                      <w:color w:val="002060"/>
                    </w:rPr>
                  </w:pPr>
                  <w:r w:rsidRPr="00A7123E">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40A060" w14:textId="77777777" w:rsidR="001B61AF" w:rsidRPr="00A7123E" w:rsidRDefault="001B61AF" w:rsidP="001B2823">
                  <w:pPr>
                    <w:pStyle w:val="rowtabella0"/>
                    <w:jc w:val="center"/>
                    <w:rPr>
                      <w:color w:val="002060"/>
                    </w:rPr>
                  </w:pPr>
                  <w:r w:rsidRPr="00A7123E">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557524" w14:textId="77777777" w:rsidR="001B61AF" w:rsidRPr="00A7123E" w:rsidRDefault="001B61AF" w:rsidP="001B2823">
                  <w:pPr>
                    <w:pStyle w:val="rowtabella0"/>
                    <w:jc w:val="center"/>
                    <w:rPr>
                      <w:color w:val="002060"/>
                    </w:rPr>
                  </w:pPr>
                  <w:r w:rsidRPr="00A7123E">
                    <w:rPr>
                      <w:color w:val="002060"/>
                    </w:rPr>
                    <w:t> </w:t>
                  </w:r>
                </w:p>
              </w:tc>
            </w:tr>
            <w:tr w:rsidR="001B61AF" w:rsidRPr="00A7123E" w14:paraId="4FFD7878"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814BEA" w14:textId="77777777" w:rsidR="001B61AF" w:rsidRPr="00A7123E" w:rsidRDefault="001B61AF" w:rsidP="001B2823">
                  <w:pPr>
                    <w:pStyle w:val="rowtabella0"/>
                    <w:rPr>
                      <w:color w:val="002060"/>
                    </w:rPr>
                  </w:pPr>
                  <w:r w:rsidRPr="00A7123E">
                    <w:rPr>
                      <w:color w:val="002060"/>
                    </w:rPr>
                    <w:t>IMBRECCIATA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4A2547" w14:textId="77777777" w:rsidR="001B61AF" w:rsidRPr="00A7123E" w:rsidRDefault="001B61AF" w:rsidP="001B2823">
                  <w:pPr>
                    <w:pStyle w:val="rowtabella0"/>
                    <w:rPr>
                      <w:color w:val="002060"/>
                    </w:rPr>
                  </w:pPr>
                  <w:r w:rsidRPr="00A7123E">
                    <w:rPr>
                      <w:color w:val="002060"/>
                    </w:rPr>
                    <w:t>- ACADEMY CIVITANOVESE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84E365" w14:textId="77777777" w:rsidR="001B61AF" w:rsidRPr="00A7123E" w:rsidRDefault="001B61AF" w:rsidP="001B2823">
                  <w:pPr>
                    <w:pStyle w:val="rowtabella0"/>
                    <w:jc w:val="center"/>
                    <w:rPr>
                      <w:color w:val="002060"/>
                    </w:rPr>
                  </w:pPr>
                  <w:r w:rsidRPr="00A7123E">
                    <w:rPr>
                      <w:color w:val="002060"/>
                    </w:rPr>
                    <w:t>11 - 6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1461EC" w14:textId="77777777" w:rsidR="001B61AF" w:rsidRPr="00A7123E" w:rsidRDefault="001B61AF" w:rsidP="001B2823">
                  <w:pPr>
                    <w:pStyle w:val="rowtabella0"/>
                    <w:jc w:val="center"/>
                    <w:rPr>
                      <w:color w:val="002060"/>
                    </w:rPr>
                  </w:pPr>
                  <w:r w:rsidRPr="00A7123E">
                    <w:rPr>
                      <w:color w:val="002060"/>
                    </w:rPr>
                    <w:t> </w:t>
                  </w:r>
                </w:p>
              </w:tc>
            </w:tr>
            <w:tr w:rsidR="001B61AF" w:rsidRPr="00A7123E" w14:paraId="504C833B"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037659" w14:textId="77777777" w:rsidR="001B61AF" w:rsidRPr="00A7123E" w:rsidRDefault="001B61AF" w:rsidP="001B2823">
                  <w:pPr>
                    <w:pStyle w:val="rowtabella0"/>
                    <w:rPr>
                      <w:color w:val="002060"/>
                    </w:rPr>
                  </w:pPr>
                  <w:r w:rsidRPr="00A7123E">
                    <w:rPr>
                      <w:color w:val="002060"/>
                    </w:rPr>
                    <w:t>(1) OSIMO STAZIONE SSD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E01D9C" w14:textId="77777777" w:rsidR="001B61AF" w:rsidRPr="00A7123E" w:rsidRDefault="001B61AF" w:rsidP="001B2823">
                  <w:pPr>
                    <w:pStyle w:val="rowtabella0"/>
                    <w:rPr>
                      <w:color w:val="002060"/>
                    </w:rPr>
                  </w:pPr>
                  <w:r w:rsidRPr="00A7123E">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DCA505" w14:textId="77777777" w:rsidR="001B61AF" w:rsidRPr="00A7123E" w:rsidRDefault="001B61AF" w:rsidP="001B2823">
                  <w:pPr>
                    <w:pStyle w:val="rowtabella0"/>
                    <w:jc w:val="center"/>
                    <w:rPr>
                      <w:color w:val="002060"/>
                    </w:rPr>
                  </w:pPr>
                  <w:r w:rsidRPr="00A7123E">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B35EE6" w14:textId="77777777" w:rsidR="001B61AF" w:rsidRPr="00A7123E" w:rsidRDefault="001B61AF" w:rsidP="001B2823">
                  <w:pPr>
                    <w:pStyle w:val="rowtabella0"/>
                    <w:jc w:val="center"/>
                    <w:rPr>
                      <w:color w:val="002060"/>
                    </w:rPr>
                  </w:pPr>
                  <w:r w:rsidRPr="00A7123E">
                    <w:rPr>
                      <w:color w:val="002060"/>
                    </w:rPr>
                    <w:t> </w:t>
                  </w:r>
                </w:p>
              </w:tc>
            </w:tr>
            <w:tr w:rsidR="001B61AF" w:rsidRPr="00A7123E" w14:paraId="5697F4BA"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535AEF" w14:textId="77777777" w:rsidR="001B61AF" w:rsidRPr="00A7123E" w:rsidRDefault="001B61AF" w:rsidP="001B2823">
                  <w:pPr>
                    <w:pStyle w:val="rowtabella0"/>
                    <w:rPr>
                      <w:color w:val="002060"/>
                    </w:rPr>
                  </w:pPr>
                  <w:r w:rsidRPr="00A7123E">
                    <w:rPr>
                      <w:color w:val="002060"/>
                    </w:rPr>
                    <w:t>POLISPORTIVA S.C. LORETO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D436E6" w14:textId="77777777" w:rsidR="001B61AF" w:rsidRPr="00A7123E" w:rsidRDefault="001B61AF" w:rsidP="001B2823">
                  <w:pPr>
                    <w:pStyle w:val="rowtabella0"/>
                    <w:rPr>
                      <w:color w:val="002060"/>
                    </w:rPr>
                  </w:pPr>
                  <w:r w:rsidRPr="00A7123E">
                    <w:rPr>
                      <w:color w:val="002060"/>
                    </w:rPr>
                    <w:t>- RIPE SAN GINESIO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4AF89C" w14:textId="77777777" w:rsidR="001B61AF" w:rsidRPr="00A7123E" w:rsidRDefault="001B61AF" w:rsidP="001B2823">
                  <w:pPr>
                    <w:pStyle w:val="rowtabella0"/>
                    <w:jc w:val="center"/>
                    <w:rPr>
                      <w:color w:val="002060"/>
                    </w:rPr>
                  </w:pPr>
                  <w:r w:rsidRPr="00A7123E">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305775" w14:textId="77777777" w:rsidR="001B61AF" w:rsidRPr="00A7123E" w:rsidRDefault="001B61AF" w:rsidP="001B2823">
                  <w:pPr>
                    <w:pStyle w:val="rowtabella0"/>
                    <w:jc w:val="center"/>
                    <w:rPr>
                      <w:color w:val="002060"/>
                    </w:rPr>
                  </w:pPr>
                  <w:r w:rsidRPr="00A7123E">
                    <w:rPr>
                      <w:color w:val="002060"/>
                    </w:rPr>
                    <w:t> </w:t>
                  </w:r>
                </w:p>
              </w:tc>
            </w:tr>
            <w:tr w:rsidR="001B61AF" w:rsidRPr="00A7123E" w14:paraId="29FE113C" w14:textId="77777777" w:rsidTr="001B282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945984" w14:textId="77777777" w:rsidR="001B61AF" w:rsidRPr="00A7123E" w:rsidRDefault="001B61AF" w:rsidP="001B2823">
                  <w:pPr>
                    <w:pStyle w:val="rowtabella0"/>
                    <w:rPr>
                      <w:color w:val="002060"/>
                    </w:rPr>
                  </w:pPr>
                  <w:r w:rsidRPr="00A7123E">
                    <w:rPr>
                      <w:color w:val="002060"/>
                    </w:rPr>
                    <w:t>(2) 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3ADD8B" w14:textId="77777777" w:rsidR="001B61AF" w:rsidRPr="00A7123E" w:rsidRDefault="001B61AF" w:rsidP="001B2823">
                  <w:pPr>
                    <w:pStyle w:val="rowtabella0"/>
                    <w:rPr>
                      <w:color w:val="002060"/>
                    </w:rPr>
                  </w:pPr>
                  <w:r w:rsidRPr="00A7123E">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51E700" w14:textId="77777777" w:rsidR="001B61AF" w:rsidRPr="00A7123E" w:rsidRDefault="001B61AF" w:rsidP="001B2823">
                  <w:pPr>
                    <w:pStyle w:val="rowtabella0"/>
                    <w:jc w:val="center"/>
                    <w:rPr>
                      <w:color w:val="002060"/>
                    </w:rPr>
                  </w:pPr>
                  <w:r w:rsidRPr="00A7123E">
                    <w:rPr>
                      <w:color w:val="002060"/>
                    </w:rPr>
                    <w:t>9 - 1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17CC1C" w14:textId="77777777" w:rsidR="001B61AF" w:rsidRPr="00A7123E" w:rsidRDefault="001B61AF" w:rsidP="001B2823">
                  <w:pPr>
                    <w:pStyle w:val="rowtabella0"/>
                    <w:jc w:val="center"/>
                    <w:rPr>
                      <w:color w:val="002060"/>
                    </w:rPr>
                  </w:pPr>
                  <w:r w:rsidRPr="00A7123E">
                    <w:rPr>
                      <w:color w:val="002060"/>
                    </w:rPr>
                    <w:t> </w:t>
                  </w:r>
                </w:p>
              </w:tc>
            </w:tr>
            <w:tr w:rsidR="001B61AF" w:rsidRPr="00A7123E" w14:paraId="678B6F77" w14:textId="77777777" w:rsidTr="001B2823">
              <w:tc>
                <w:tcPr>
                  <w:tcW w:w="4700" w:type="dxa"/>
                  <w:gridSpan w:val="4"/>
                  <w:tcBorders>
                    <w:top w:val="nil"/>
                    <w:left w:val="nil"/>
                    <w:bottom w:val="nil"/>
                    <w:right w:val="nil"/>
                  </w:tcBorders>
                  <w:tcMar>
                    <w:top w:w="20" w:type="dxa"/>
                    <w:left w:w="20" w:type="dxa"/>
                    <w:bottom w:w="20" w:type="dxa"/>
                    <w:right w:w="20" w:type="dxa"/>
                  </w:tcMar>
                  <w:vAlign w:val="center"/>
                  <w:hideMark/>
                </w:tcPr>
                <w:p w14:paraId="12E7F414" w14:textId="77777777" w:rsidR="001B61AF" w:rsidRPr="00A7123E" w:rsidRDefault="001B61AF" w:rsidP="001B2823">
                  <w:pPr>
                    <w:pStyle w:val="rowtabella0"/>
                    <w:rPr>
                      <w:color w:val="002060"/>
                    </w:rPr>
                  </w:pPr>
                  <w:r w:rsidRPr="00A7123E">
                    <w:rPr>
                      <w:color w:val="002060"/>
                    </w:rPr>
                    <w:t>(1) - disputata il 14/03/2026</w:t>
                  </w:r>
                </w:p>
              </w:tc>
            </w:tr>
            <w:tr w:rsidR="001B61AF" w:rsidRPr="00A7123E" w14:paraId="15CC6DFA" w14:textId="77777777" w:rsidTr="001B2823">
              <w:tc>
                <w:tcPr>
                  <w:tcW w:w="4700" w:type="dxa"/>
                  <w:gridSpan w:val="4"/>
                  <w:tcBorders>
                    <w:top w:val="nil"/>
                    <w:left w:val="nil"/>
                    <w:bottom w:val="nil"/>
                    <w:right w:val="nil"/>
                  </w:tcBorders>
                  <w:tcMar>
                    <w:top w:w="20" w:type="dxa"/>
                    <w:left w:w="20" w:type="dxa"/>
                    <w:bottom w:w="20" w:type="dxa"/>
                    <w:right w:w="20" w:type="dxa"/>
                  </w:tcMar>
                  <w:vAlign w:val="center"/>
                  <w:hideMark/>
                </w:tcPr>
                <w:p w14:paraId="6B401E04" w14:textId="77777777" w:rsidR="001B61AF" w:rsidRPr="00A7123E" w:rsidRDefault="001B61AF" w:rsidP="001B2823">
                  <w:pPr>
                    <w:pStyle w:val="rowtabella0"/>
                    <w:rPr>
                      <w:color w:val="002060"/>
                    </w:rPr>
                  </w:pPr>
                  <w:r w:rsidRPr="00A7123E">
                    <w:rPr>
                      <w:color w:val="002060"/>
                    </w:rPr>
                    <w:t>(2) - disputata il 15/03/2026</w:t>
                  </w:r>
                </w:p>
              </w:tc>
            </w:tr>
          </w:tbl>
          <w:p w14:paraId="5EA3C04C" w14:textId="77777777" w:rsidR="001B61AF" w:rsidRPr="00A7123E" w:rsidRDefault="001B61AF" w:rsidP="001B2823">
            <w:pPr>
              <w:rPr>
                <w:color w:val="002060"/>
              </w:rPr>
            </w:pPr>
          </w:p>
        </w:tc>
      </w:tr>
    </w:tbl>
    <w:p w14:paraId="024B73EC" w14:textId="77777777" w:rsidR="001B61AF" w:rsidRPr="00A7123E" w:rsidRDefault="001B61AF" w:rsidP="001B61A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B61AF" w:rsidRPr="00A7123E" w14:paraId="267A6603" w14:textId="77777777" w:rsidTr="001B282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B61AF" w:rsidRPr="00A7123E" w14:paraId="6DF8ACFC" w14:textId="77777777" w:rsidTr="001B28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AE3FA" w14:textId="77777777" w:rsidR="001B61AF" w:rsidRPr="00A7123E" w:rsidRDefault="001B61AF" w:rsidP="001B2823">
                  <w:pPr>
                    <w:pStyle w:val="headertabella0"/>
                    <w:rPr>
                      <w:color w:val="002060"/>
                    </w:rPr>
                  </w:pPr>
                  <w:r w:rsidRPr="00A7123E">
                    <w:rPr>
                      <w:color w:val="002060"/>
                    </w:rPr>
                    <w:t>GIRONE E - 8 Giornata - R</w:t>
                  </w:r>
                </w:p>
              </w:tc>
            </w:tr>
            <w:tr w:rsidR="001B61AF" w:rsidRPr="00A7123E" w14:paraId="336ADE25" w14:textId="77777777" w:rsidTr="001B282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11351B" w14:textId="77777777" w:rsidR="001B61AF" w:rsidRPr="00A7123E" w:rsidRDefault="001B61AF" w:rsidP="001B2823">
                  <w:pPr>
                    <w:pStyle w:val="rowtabella0"/>
                    <w:rPr>
                      <w:color w:val="002060"/>
                    </w:rPr>
                  </w:pPr>
                  <w:r w:rsidRPr="00A7123E">
                    <w:rPr>
                      <w:color w:val="002060"/>
                    </w:rPr>
                    <w:t>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2F4CDC" w14:textId="77777777" w:rsidR="001B61AF" w:rsidRPr="00A7123E" w:rsidRDefault="001B61AF" w:rsidP="001B2823">
                  <w:pPr>
                    <w:pStyle w:val="rowtabella0"/>
                    <w:rPr>
                      <w:color w:val="002060"/>
                    </w:rPr>
                  </w:pPr>
                  <w:r w:rsidRPr="00A7123E">
                    <w:rPr>
                      <w:color w:val="002060"/>
                    </w:rPr>
                    <w:t>- TRIBALCIO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47E18" w14:textId="77777777" w:rsidR="001B61AF" w:rsidRPr="00A7123E" w:rsidRDefault="001B61AF" w:rsidP="001B2823">
                  <w:pPr>
                    <w:pStyle w:val="rowtabella0"/>
                    <w:jc w:val="center"/>
                    <w:rPr>
                      <w:color w:val="002060"/>
                    </w:rPr>
                  </w:pPr>
                  <w:r w:rsidRPr="00A7123E">
                    <w:rPr>
                      <w:color w:val="002060"/>
                    </w:rPr>
                    <w:t>8 - 3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864751" w14:textId="77777777" w:rsidR="001B61AF" w:rsidRPr="00A7123E" w:rsidRDefault="001B61AF" w:rsidP="001B2823">
                  <w:pPr>
                    <w:pStyle w:val="rowtabella0"/>
                    <w:jc w:val="center"/>
                    <w:rPr>
                      <w:color w:val="002060"/>
                    </w:rPr>
                  </w:pPr>
                  <w:r w:rsidRPr="00A7123E">
                    <w:rPr>
                      <w:color w:val="002060"/>
                    </w:rPr>
                    <w:t> </w:t>
                  </w:r>
                </w:p>
              </w:tc>
            </w:tr>
            <w:tr w:rsidR="00B578AB" w:rsidRPr="00A7123E" w14:paraId="760166D0"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AF69DB0" w14:textId="624427E0" w:rsidR="00B578AB" w:rsidRPr="00A7123E" w:rsidRDefault="00B578AB" w:rsidP="001B2823">
                  <w:pPr>
                    <w:pStyle w:val="rowtabella0"/>
                    <w:rPr>
                      <w:color w:val="002060"/>
                    </w:rPr>
                  </w:pPr>
                  <w:r>
                    <w:rPr>
                      <w:color w:val="002060"/>
                    </w:rPr>
                    <w:t xml:space="preserve">(1) CALCIO </w:t>
                  </w:r>
                  <w:proofErr w:type="gramStart"/>
                  <w:r>
                    <w:rPr>
                      <w:color w:val="002060"/>
                    </w:rPr>
                    <w:t>S.ELPIDIO</w:t>
                  </w:r>
                  <w:proofErr w:type="gramEnd"/>
                  <w:r>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20C567C" w14:textId="5ED7E2CC" w:rsidR="00B578AB" w:rsidRPr="00A7123E" w:rsidRDefault="00B578AB" w:rsidP="001B2823">
                  <w:pPr>
                    <w:pStyle w:val="rowtabella0"/>
                    <w:rPr>
                      <w:color w:val="002060"/>
                    </w:rPr>
                  </w:pPr>
                  <w:r>
                    <w:rPr>
                      <w:color w:val="002060"/>
                    </w:rPr>
                    <w:t>- FROGS CLUB SPORT</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E5E9BF3" w14:textId="12A026CA" w:rsidR="00B578AB" w:rsidRPr="00A7123E" w:rsidRDefault="00B578AB" w:rsidP="001B2823">
                  <w:pPr>
                    <w:pStyle w:val="rowtabella0"/>
                    <w:jc w:val="center"/>
                    <w:rPr>
                      <w:color w:val="002060"/>
                    </w:rPr>
                  </w:pPr>
                  <w:r>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E91AF5D" w14:textId="77777777" w:rsidR="00B578AB" w:rsidRPr="00A7123E" w:rsidRDefault="00B578AB" w:rsidP="001B2823">
                  <w:pPr>
                    <w:pStyle w:val="rowtabella0"/>
                    <w:jc w:val="center"/>
                    <w:rPr>
                      <w:color w:val="002060"/>
                    </w:rPr>
                  </w:pPr>
                </w:p>
              </w:tc>
            </w:tr>
            <w:tr w:rsidR="001B61AF" w:rsidRPr="00A7123E" w14:paraId="59259CA3"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D9049D" w14:textId="77777777" w:rsidR="001B61AF" w:rsidRPr="00A7123E" w:rsidRDefault="001B61AF" w:rsidP="001B2823">
                  <w:pPr>
                    <w:pStyle w:val="rowtabella0"/>
                    <w:rPr>
                      <w:color w:val="002060"/>
                    </w:rPr>
                  </w:pPr>
                  <w:proofErr w:type="gramStart"/>
                  <w:r w:rsidRPr="00A7123E">
                    <w:rPr>
                      <w:color w:val="002060"/>
                    </w:rPr>
                    <w:t>CITTA</w:t>
                  </w:r>
                  <w:proofErr w:type="gramEnd"/>
                  <w:r w:rsidRPr="00A7123E">
                    <w:rPr>
                      <w:color w:val="002060"/>
                    </w:rPr>
                    <w:t xml:space="preserve"> DI MARTINSICURO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92C657" w14:textId="77777777" w:rsidR="001B61AF" w:rsidRPr="00A7123E" w:rsidRDefault="001B61AF" w:rsidP="001B2823">
                  <w:pPr>
                    <w:pStyle w:val="rowtabella0"/>
                    <w:rPr>
                      <w:color w:val="002060"/>
                    </w:rPr>
                  </w:pPr>
                  <w:r w:rsidRPr="00A7123E">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CFC023" w14:textId="77777777" w:rsidR="001B61AF" w:rsidRPr="00A7123E" w:rsidRDefault="001B61AF" w:rsidP="001B2823">
                  <w:pPr>
                    <w:pStyle w:val="rowtabella0"/>
                    <w:jc w:val="center"/>
                    <w:rPr>
                      <w:color w:val="002060"/>
                    </w:rPr>
                  </w:pPr>
                  <w:r w:rsidRPr="00A7123E">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0AD1F6" w14:textId="77777777" w:rsidR="001B61AF" w:rsidRPr="00A7123E" w:rsidRDefault="001B61AF" w:rsidP="001B2823">
                  <w:pPr>
                    <w:pStyle w:val="rowtabella0"/>
                    <w:jc w:val="center"/>
                    <w:rPr>
                      <w:color w:val="002060"/>
                    </w:rPr>
                  </w:pPr>
                  <w:r w:rsidRPr="00A7123E">
                    <w:rPr>
                      <w:color w:val="002060"/>
                    </w:rPr>
                    <w:t> </w:t>
                  </w:r>
                </w:p>
              </w:tc>
            </w:tr>
            <w:tr w:rsidR="001B61AF" w:rsidRPr="00A7123E" w14:paraId="0A798087"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F703FE" w14:textId="77777777" w:rsidR="001B61AF" w:rsidRPr="00A7123E" w:rsidRDefault="001B61AF" w:rsidP="001B2823">
                  <w:pPr>
                    <w:pStyle w:val="rowtabella0"/>
                    <w:rPr>
                      <w:color w:val="002060"/>
                    </w:rPr>
                  </w:pPr>
                  <w:r w:rsidRPr="00A7123E">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60D488" w14:textId="77777777" w:rsidR="001B61AF" w:rsidRPr="00A7123E" w:rsidRDefault="001B61AF" w:rsidP="001B2823">
                  <w:pPr>
                    <w:pStyle w:val="rowtabella0"/>
                    <w:rPr>
                      <w:color w:val="002060"/>
                    </w:rPr>
                  </w:pPr>
                  <w:r w:rsidRPr="00A7123E">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C63429" w14:textId="77777777" w:rsidR="001B61AF" w:rsidRPr="00A7123E" w:rsidRDefault="001B61AF" w:rsidP="001B2823">
                  <w:pPr>
                    <w:pStyle w:val="rowtabella0"/>
                    <w:jc w:val="center"/>
                    <w:rPr>
                      <w:color w:val="002060"/>
                    </w:rPr>
                  </w:pPr>
                  <w:r w:rsidRPr="00A7123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CBB8B4" w14:textId="77777777" w:rsidR="001B61AF" w:rsidRPr="00A7123E" w:rsidRDefault="001B61AF" w:rsidP="001B2823">
                  <w:pPr>
                    <w:pStyle w:val="rowtabella0"/>
                    <w:jc w:val="center"/>
                    <w:rPr>
                      <w:color w:val="002060"/>
                    </w:rPr>
                  </w:pPr>
                  <w:r w:rsidRPr="00A7123E">
                    <w:rPr>
                      <w:color w:val="002060"/>
                    </w:rPr>
                    <w:t> </w:t>
                  </w:r>
                </w:p>
              </w:tc>
            </w:tr>
            <w:tr w:rsidR="001B61AF" w:rsidRPr="00A7123E" w14:paraId="44B864A9"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4468D0" w14:textId="77777777" w:rsidR="001B61AF" w:rsidRPr="00A7123E" w:rsidRDefault="001B61AF" w:rsidP="001B2823">
                  <w:pPr>
                    <w:pStyle w:val="rowtabella0"/>
                    <w:rPr>
                      <w:color w:val="002060"/>
                    </w:rPr>
                  </w:pPr>
                  <w:r w:rsidRPr="00A7123E">
                    <w:rPr>
                      <w:color w:val="002060"/>
                    </w:rPr>
                    <w:t>POLISPORTIVA RIPATRANSONE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75E3D5" w14:textId="77777777" w:rsidR="001B61AF" w:rsidRPr="00A7123E" w:rsidRDefault="001B61AF" w:rsidP="001B2823">
                  <w:pPr>
                    <w:pStyle w:val="rowtabella0"/>
                    <w:rPr>
                      <w:color w:val="002060"/>
                    </w:rPr>
                  </w:pPr>
                  <w:r w:rsidRPr="00A7123E">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B2474E" w14:textId="77777777" w:rsidR="001B61AF" w:rsidRPr="00A7123E" w:rsidRDefault="001B61AF" w:rsidP="001B2823">
                  <w:pPr>
                    <w:pStyle w:val="rowtabella0"/>
                    <w:jc w:val="center"/>
                    <w:rPr>
                      <w:color w:val="002060"/>
                    </w:rPr>
                  </w:pPr>
                  <w:r w:rsidRPr="00A7123E">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666EE1" w14:textId="77777777" w:rsidR="001B61AF" w:rsidRPr="00A7123E" w:rsidRDefault="001B61AF" w:rsidP="001B2823">
                  <w:pPr>
                    <w:pStyle w:val="rowtabella0"/>
                    <w:jc w:val="center"/>
                    <w:rPr>
                      <w:color w:val="002060"/>
                    </w:rPr>
                  </w:pPr>
                  <w:r w:rsidRPr="00A7123E">
                    <w:rPr>
                      <w:color w:val="002060"/>
                    </w:rPr>
                    <w:t> </w:t>
                  </w:r>
                </w:p>
              </w:tc>
            </w:tr>
            <w:tr w:rsidR="001B61AF" w:rsidRPr="00A7123E" w14:paraId="5E7AC882" w14:textId="77777777" w:rsidTr="001B282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FA86B3" w14:textId="77777777" w:rsidR="001B61AF" w:rsidRPr="00A7123E" w:rsidRDefault="001B61AF" w:rsidP="001B2823">
                  <w:pPr>
                    <w:pStyle w:val="rowtabella0"/>
                    <w:rPr>
                      <w:color w:val="002060"/>
                    </w:rPr>
                  </w:pPr>
                  <w:r w:rsidRPr="00A7123E">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0E8307" w14:textId="77777777" w:rsidR="001B61AF" w:rsidRPr="00A7123E" w:rsidRDefault="001B61AF" w:rsidP="001B2823">
                  <w:pPr>
                    <w:pStyle w:val="rowtabella0"/>
                    <w:rPr>
                      <w:color w:val="002060"/>
                    </w:rPr>
                  </w:pPr>
                  <w:r w:rsidRPr="00A7123E">
                    <w:rPr>
                      <w:color w:val="002060"/>
                    </w:rPr>
                    <w:t>- SPORTING GROTTAMMARE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C58315" w14:textId="77777777" w:rsidR="001B61AF" w:rsidRPr="00A7123E" w:rsidRDefault="001B61AF" w:rsidP="001B2823">
                  <w:pPr>
                    <w:pStyle w:val="rowtabella0"/>
                    <w:jc w:val="center"/>
                    <w:rPr>
                      <w:color w:val="002060"/>
                    </w:rPr>
                  </w:pPr>
                  <w:r w:rsidRPr="00A7123E">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426073" w14:textId="77777777" w:rsidR="001B61AF" w:rsidRPr="00A7123E" w:rsidRDefault="001B61AF" w:rsidP="001B2823">
                  <w:pPr>
                    <w:pStyle w:val="rowtabella0"/>
                    <w:jc w:val="center"/>
                    <w:rPr>
                      <w:color w:val="002060"/>
                    </w:rPr>
                  </w:pPr>
                  <w:r w:rsidRPr="00A7123E">
                    <w:rPr>
                      <w:color w:val="002060"/>
                    </w:rPr>
                    <w:t> </w:t>
                  </w:r>
                </w:p>
              </w:tc>
            </w:tr>
          </w:tbl>
          <w:p w14:paraId="276B0DED" w14:textId="77777777" w:rsidR="001B61AF" w:rsidRPr="00A7123E" w:rsidRDefault="001B61AF" w:rsidP="001B282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B61AF" w:rsidRPr="00A7123E" w14:paraId="563CDD9F" w14:textId="77777777" w:rsidTr="001B28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209C0" w14:textId="77777777" w:rsidR="001B61AF" w:rsidRPr="00A7123E" w:rsidRDefault="001B61AF" w:rsidP="001B2823">
                  <w:pPr>
                    <w:pStyle w:val="headertabella0"/>
                    <w:rPr>
                      <w:color w:val="002060"/>
                    </w:rPr>
                  </w:pPr>
                  <w:r w:rsidRPr="00A7123E">
                    <w:rPr>
                      <w:color w:val="002060"/>
                    </w:rPr>
                    <w:t>GIRONE F - 8 Giornata - R</w:t>
                  </w:r>
                </w:p>
              </w:tc>
            </w:tr>
            <w:tr w:rsidR="001B61AF" w:rsidRPr="00A7123E" w14:paraId="54190A5E" w14:textId="77777777" w:rsidTr="001B282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0EF28D" w14:textId="77777777" w:rsidR="001B61AF" w:rsidRPr="00A7123E" w:rsidRDefault="001B61AF" w:rsidP="001B2823">
                  <w:pPr>
                    <w:pStyle w:val="rowtabella0"/>
                    <w:rPr>
                      <w:color w:val="002060"/>
                    </w:rPr>
                  </w:pPr>
                  <w:r w:rsidRPr="00A7123E">
                    <w:rPr>
                      <w:color w:val="002060"/>
                    </w:rPr>
                    <w:t>CASTORANESE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7C0A99" w14:textId="77777777" w:rsidR="001B61AF" w:rsidRPr="00A7123E" w:rsidRDefault="001B61AF" w:rsidP="001B2823">
                  <w:pPr>
                    <w:pStyle w:val="rowtabella0"/>
                    <w:rPr>
                      <w:color w:val="002060"/>
                    </w:rPr>
                  </w:pPr>
                  <w:r w:rsidRPr="00A7123E">
                    <w:rPr>
                      <w:color w:val="002060"/>
                    </w:rPr>
                    <w:t>- CASELLE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AF87B1" w14:textId="77777777" w:rsidR="001B61AF" w:rsidRPr="00A7123E" w:rsidRDefault="001B61AF" w:rsidP="001B2823">
                  <w:pPr>
                    <w:pStyle w:val="rowtabella0"/>
                    <w:jc w:val="center"/>
                    <w:rPr>
                      <w:color w:val="002060"/>
                    </w:rPr>
                  </w:pPr>
                  <w:r w:rsidRPr="00A7123E">
                    <w:rPr>
                      <w:color w:val="002060"/>
                    </w:rPr>
                    <w:t>6 - 7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F571BC" w14:textId="77777777" w:rsidR="001B61AF" w:rsidRPr="00A7123E" w:rsidRDefault="001B61AF" w:rsidP="001B2823">
                  <w:pPr>
                    <w:pStyle w:val="rowtabella0"/>
                    <w:jc w:val="center"/>
                    <w:rPr>
                      <w:color w:val="002060"/>
                    </w:rPr>
                  </w:pPr>
                  <w:r w:rsidRPr="00A7123E">
                    <w:rPr>
                      <w:color w:val="002060"/>
                    </w:rPr>
                    <w:t> </w:t>
                  </w:r>
                </w:p>
              </w:tc>
            </w:tr>
            <w:tr w:rsidR="001B61AF" w:rsidRPr="00A7123E" w14:paraId="70B0AC4C"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AFA684" w14:textId="77777777" w:rsidR="001B61AF" w:rsidRPr="00A7123E" w:rsidRDefault="001B61AF" w:rsidP="001B2823">
                  <w:pPr>
                    <w:pStyle w:val="rowtabella0"/>
                    <w:rPr>
                      <w:color w:val="002060"/>
                    </w:rPr>
                  </w:pPr>
                  <w:r w:rsidRPr="00A7123E">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940525" w14:textId="77777777" w:rsidR="001B61AF" w:rsidRPr="00A7123E" w:rsidRDefault="001B61AF" w:rsidP="001B2823">
                  <w:pPr>
                    <w:pStyle w:val="rowtabella0"/>
                    <w:rPr>
                      <w:color w:val="002060"/>
                    </w:rPr>
                  </w:pPr>
                  <w:r w:rsidRPr="00A7123E">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964B8F" w14:textId="77777777" w:rsidR="001B61AF" w:rsidRPr="00A7123E" w:rsidRDefault="001B61AF" w:rsidP="001B2823">
                  <w:pPr>
                    <w:pStyle w:val="rowtabella0"/>
                    <w:jc w:val="center"/>
                    <w:rPr>
                      <w:color w:val="002060"/>
                    </w:rPr>
                  </w:pPr>
                  <w:r w:rsidRPr="00A7123E">
                    <w:rPr>
                      <w:color w:val="002060"/>
                    </w:rPr>
                    <w:t>4 - 11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DD952D" w14:textId="77777777" w:rsidR="001B61AF" w:rsidRPr="00A7123E" w:rsidRDefault="001B61AF" w:rsidP="001B2823">
                  <w:pPr>
                    <w:pStyle w:val="rowtabella0"/>
                    <w:jc w:val="center"/>
                    <w:rPr>
                      <w:color w:val="002060"/>
                    </w:rPr>
                  </w:pPr>
                  <w:r w:rsidRPr="00A7123E">
                    <w:rPr>
                      <w:color w:val="002060"/>
                    </w:rPr>
                    <w:t> </w:t>
                  </w:r>
                </w:p>
              </w:tc>
            </w:tr>
            <w:tr w:rsidR="001B61AF" w:rsidRPr="00A7123E" w14:paraId="62E1B288"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CECE5A" w14:textId="77777777" w:rsidR="001B61AF" w:rsidRPr="00A7123E" w:rsidRDefault="001B61AF" w:rsidP="001B2823">
                  <w:pPr>
                    <w:pStyle w:val="rowtabella0"/>
                    <w:rPr>
                      <w:color w:val="002060"/>
                    </w:rPr>
                  </w:pPr>
                  <w:r w:rsidRPr="00A7123E">
                    <w:rPr>
                      <w:color w:val="002060"/>
                    </w:rPr>
                    <w:t>MANSARDA 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CF3E5E" w14:textId="77777777" w:rsidR="001B61AF" w:rsidRPr="00A7123E" w:rsidRDefault="001B61AF" w:rsidP="001B2823">
                  <w:pPr>
                    <w:pStyle w:val="rowtabella0"/>
                    <w:rPr>
                      <w:color w:val="002060"/>
                    </w:rPr>
                  </w:pPr>
                  <w:r w:rsidRPr="00A7123E">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9876A9" w14:textId="77777777" w:rsidR="001B61AF" w:rsidRPr="00A7123E" w:rsidRDefault="001B61AF" w:rsidP="001B2823">
                  <w:pPr>
                    <w:pStyle w:val="rowtabella0"/>
                    <w:jc w:val="center"/>
                    <w:rPr>
                      <w:color w:val="002060"/>
                    </w:rPr>
                  </w:pPr>
                  <w:r w:rsidRPr="00A7123E">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0D1B6C" w14:textId="77777777" w:rsidR="001B61AF" w:rsidRPr="00A7123E" w:rsidRDefault="001B61AF" w:rsidP="001B2823">
                  <w:pPr>
                    <w:pStyle w:val="rowtabella0"/>
                    <w:jc w:val="center"/>
                    <w:rPr>
                      <w:color w:val="002060"/>
                    </w:rPr>
                  </w:pPr>
                  <w:r w:rsidRPr="00A7123E">
                    <w:rPr>
                      <w:color w:val="002060"/>
                    </w:rPr>
                    <w:t> </w:t>
                  </w:r>
                </w:p>
              </w:tc>
            </w:tr>
            <w:tr w:rsidR="001B61AF" w:rsidRPr="00A7123E" w14:paraId="42EAE257"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8B035F" w14:textId="77777777" w:rsidR="001B61AF" w:rsidRPr="00A7123E" w:rsidRDefault="001B61AF" w:rsidP="001B2823">
                  <w:pPr>
                    <w:pStyle w:val="rowtabella0"/>
                    <w:rPr>
                      <w:color w:val="002060"/>
                    </w:rPr>
                  </w:pPr>
                  <w:r w:rsidRPr="00A7123E">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0CFF91" w14:textId="77777777" w:rsidR="001B61AF" w:rsidRPr="00A7123E" w:rsidRDefault="001B61AF" w:rsidP="001B2823">
                  <w:pPr>
                    <w:pStyle w:val="rowtabella0"/>
                    <w:rPr>
                      <w:color w:val="002060"/>
                    </w:rPr>
                  </w:pPr>
                  <w:r w:rsidRPr="00A7123E">
                    <w:rPr>
                      <w:color w:val="002060"/>
                    </w:rPr>
                    <w:t>- CASTIGNANO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B55663" w14:textId="77777777" w:rsidR="001B61AF" w:rsidRPr="00A7123E" w:rsidRDefault="001B61AF" w:rsidP="001B2823">
                  <w:pPr>
                    <w:pStyle w:val="rowtabella0"/>
                    <w:jc w:val="center"/>
                    <w:rPr>
                      <w:color w:val="002060"/>
                    </w:rPr>
                  </w:pPr>
                  <w:r w:rsidRPr="00A7123E">
                    <w:rPr>
                      <w:color w:val="002060"/>
                    </w:rPr>
                    <w:t>9 - 4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BFDF6C" w14:textId="77777777" w:rsidR="001B61AF" w:rsidRPr="00A7123E" w:rsidRDefault="001B61AF" w:rsidP="001B2823">
                  <w:pPr>
                    <w:pStyle w:val="rowtabella0"/>
                    <w:jc w:val="center"/>
                    <w:rPr>
                      <w:color w:val="002060"/>
                    </w:rPr>
                  </w:pPr>
                  <w:r w:rsidRPr="00A7123E">
                    <w:rPr>
                      <w:color w:val="002060"/>
                    </w:rPr>
                    <w:t> </w:t>
                  </w:r>
                </w:p>
              </w:tc>
            </w:tr>
            <w:tr w:rsidR="001B61AF" w:rsidRPr="00A7123E" w14:paraId="6F3E83B4"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F9EE9C" w14:textId="77777777" w:rsidR="001B61AF" w:rsidRPr="00A7123E" w:rsidRDefault="001B61AF" w:rsidP="001B2823">
                  <w:pPr>
                    <w:pStyle w:val="rowtabella0"/>
                    <w:rPr>
                      <w:color w:val="002060"/>
                    </w:rPr>
                  </w:pPr>
                  <w:r w:rsidRPr="00A7123E">
                    <w:rPr>
                      <w:color w:val="002060"/>
                    </w:rPr>
                    <w:t>POLISPORTIVA VILLA PIGNA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43A9B1" w14:textId="77777777" w:rsidR="001B61AF" w:rsidRPr="00A7123E" w:rsidRDefault="001B61AF" w:rsidP="001B2823">
                  <w:pPr>
                    <w:pStyle w:val="rowtabella0"/>
                    <w:rPr>
                      <w:color w:val="002060"/>
                    </w:rPr>
                  </w:pPr>
                  <w:r w:rsidRPr="00A7123E">
                    <w:rPr>
                      <w:color w:val="002060"/>
                    </w:rPr>
                    <w:t>- ACCUMOLI GANG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D1CF07" w14:textId="77777777" w:rsidR="001B61AF" w:rsidRPr="00A7123E" w:rsidRDefault="001B61AF" w:rsidP="001B2823">
                  <w:pPr>
                    <w:pStyle w:val="rowtabella0"/>
                    <w:jc w:val="center"/>
                    <w:rPr>
                      <w:color w:val="002060"/>
                    </w:rPr>
                  </w:pPr>
                  <w:r w:rsidRPr="00A7123E">
                    <w:rPr>
                      <w:color w:val="002060"/>
                    </w:rPr>
                    <w:t>7 - 6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0036AE" w14:textId="77777777" w:rsidR="001B61AF" w:rsidRPr="00A7123E" w:rsidRDefault="001B61AF" w:rsidP="001B2823">
                  <w:pPr>
                    <w:pStyle w:val="rowtabella0"/>
                    <w:jc w:val="center"/>
                    <w:rPr>
                      <w:color w:val="002060"/>
                    </w:rPr>
                  </w:pPr>
                  <w:r w:rsidRPr="00A7123E">
                    <w:rPr>
                      <w:color w:val="002060"/>
                    </w:rPr>
                    <w:t> </w:t>
                  </w:r>
                </w:p>
              </w:tc>
            </w:tr>
            <w:tr w:rsidR="001B61AF" w:rsidRPr="00A7123E" w14:paraId="61109F35" w14:textId="77777777" w:rsidTr="001B282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4F9011" w14:textId="77777777" w:rsidR="001B61AF" w:rsidRPr="00A7123E" w:rsidRDefault="001B61AF" w:rsidP="001B2823">
                  <w:pPr>
                    <w:pStyle w:val="rowtabella0"/>
                    <w:rPr>
                      <w:color w:val="002060"/>
                    </w:rPr>
                  </w:pPr>
                  <w:r w:rsidRPr="00A7123E">
                    <w:rPr>
                      <w:color w:val="002060"/>
                    </w:rPr>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56C9CC" w14:textId="77777777" w:rsidR="001B61AF" w:rsidRPr="00A7123E" w:rsidRDefault="001B61AF" w:rsidP="001B2823">
                  <w:pPr>
                    <w:pStyle w:val="rowtabella0"/>
                    <w:rPr>
                      <w:color w:val="002060"/>
                    </w:rPr>
                  </w:pPr>
                  <w:r w:rsidRPr="00A7123E">
                    <w:rPr>
                      <w:color w:val="002060"/>
                    </w:rPr>
                    <w:t>- FUTSAL COMUNANZA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8866FB" w14:textId="77777777" w:rsidR="001B61AF" w:rsidRPr="00A7123E" w:rsidRDefault="001B61AF" w:rsidP="001B2823">
                  <w:pPr>
                    <w:pStyle w:val="rowtabella0"/>
                    <w:jc w:val="center"/>
                    <w:rPr>
                      <w:color w:val="002060"/>
                    </w:rPr>
                  </w:pPr>
                  <w:r w:rsidRPr="00A7123E">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E39D27" w14:textId="77777777" w:rsidR="001B61AF" w:rsidRPr="00A7123E" w:rsidRDefault="001B61AF" w:rsidP="001B2823">
                  <w:pPr>
                    <w:pStyle w:val="rowtabella0"/>
                    <w:jc w:val="center"/>
                    <w:rPr>
                      <w:color w:val="002060"/>
                    </w:rPr>
                  </w:pPr>
                  <w:r w:rsidRPr="00A7123E">
                    <w:rPr>
                      <w:color w:val="002060"/>
                    </w:rPr>
                    <w:t> </w:t>
                  </w:r>
                </w:p>
              </w:tc>
            </w:tr>
          </w:tbl>
          <w:p w14:paraId="55B89D61" w14:textId="77777777" w:rsidR="001B61AF" w:rsidRPr="00A7123E" w:rsidRDefault="001B61AF" w:rsidP="001B2823">
            <w:pPr>
              <w:rPr>
                <w:color w:val="002060"/>
              </w:rPr>
            </w:pPr>
          </w:p>
        </w:tc>
      </w:tr>
    </w:tbl>
    <w:p w14:paraId="420F2808" w14:textId="57E21940" w:rsidR="00B60A3D" w:rsidRPr="00B60A3D" w:rsidRDefault="00B60A3D" w:rsidP="001B61AF">
      <w:pPr>
        <w:pStyle w:val="breakline"/>
        <w:rPr>
          <w:rFonts w:ascii="Arial" w:eastAsiaTheme="minorEastAsia" w:hAnsi="Arial" w:cs="Arial"/>
          <w:color w:val="002060"/>
        </w:rPr>
      </w:pPr>
      <w:r w:rsidRPr="00B60A3D">
        <w:rPr>
          <w:rFonts w:ascii="Arial" w:hAnsi="Arial" w:cs="Arial"/>
          <w:color w:val="002060"/>
        </w:rPr>
        <w:t>(</w:t>
      </w:r>
      <w:r w:rsidRPr="00B60A3D">
        <w:rPr>
          <w:rFonts w:ascii="Arial" w:hAnsi="Arial" w:cs="Arial"/>
          <w:color w:val="002060"/>
        </w:rPr>
        <w:t xml:space="preserve">1) - disputata il </w:t>
      </w:r>
      <w:r w:rsidRPr="00B60A3D">
        <w:rPr>
          <w:rFonts w:ascii="Arial" w:hAnsi="Arial" w:cs="Arial"/>
          <w:color w:val="002060"/>
        </w:rPr>
        <w:t>16</w:t>
      </w:r>
      <w:r w:rsidRPr="00B60A3D">
        <w:rPr>
          <w:rFonts w:ascii="Arial" w:hAnsi="Arial" w:cs="Arial"/>
          <w:color w:val="002060"/>
        </w:rPr>
        <w:t>/03/2026</w:t>
      </w:r>
    </w:p>
    <w:p w14:paraId="1062AB70" w14:textId="77777777" w:rsidR="001B61AF" w:rsidRPr="00A7123E" w:rsidRDefault="001B61AF" w:rsidP="001B61AF">
      <w:pPr>
        <w:pStyle w:val="breakline"/>
        <w:rPr>
          <w:color w:val="002060"/>
        </w:rPr>
      </w:pPr>
    </w:p>
    <w:p w14:paraId="34579791" w14:textId="77777777" w:rsidR="001B61AF" w:rsidRPr="00A7123E" w:rsidRDefault="001B61AF" w:rsidP="001B61AF">
      <w:pPr>
        <w:pStyle w:val="titoloprinc0"/>
        <w:rPr>
          <w:color w:val="002060"/>
        </w:rPr>
      </w:pPr>
      <w:r w:rsidRPr="00A7123E">
        <w:rPr>
          <w:color w:val="002060"/>
        </w:rPr>
        <w:t>GIUDICE SPORTIVO</w:t>
      </w:r>
    </w:p>
    <w:p w14:paraId="1F5E7224" w14:textId="77777777" w:rsidR="001B61AF" w:rsidRPr="00A7123E" w:rsidRDefault="001B61AF" w:rsidP="001B61AF">
      <w:pPr>
        <w:pStyle w:val="diffida"/>
        <w:rPr>
          <w:color w:val="002060"/>
        </w:rPr>
      </w:pPr>
      <w:r w:rsidRPr="00A7123E">
        <w:rPr>
          <w:color w:val="002060"/>
        </w:rPr>
        <w:t>Il Giudice Sportivo Avv. Agnese Lazzaretti, con l'assistenza del Segretario Angelo Castellana, nella seduta del 18/03/2026, ha adottato le decisioni che di seguito integralmente si riportano:</w:t>
      </w:r>
    </w:p>
    <w:p w14:paraId="134AB9E7" w14:textId="77777777" w:rsidR="000C0596" w:rsidRPr="000C0596" w:rsidRDefault="000C0596" w:rsidP="000C0596">
      <w:pPr>
        <w:pStyle w:val="titolo10"/>
        <w:rPr>
          <w:color w:val="002060"/>
        </w:rPr>
      </w:pPr>
      <w:r w:rsidRPr="000C0596">
        <w:rPr>
          <w:color w:val="002060"/>
        </w:rPr>
        <w:t xml:space="preserve">GARE DEL 6/ 3/2026 </w:t>
      </w:r>
    </w:p>
    <w:p w14:paraId="34CA8CEA" w14:textId="77777777" w:rsidR="000C0596" w:rsidRPr="000C0596" w:rsidRDefault="000C0596" w:rsidP="000C0596">
      <w:pPr>
        <w:pStyle w:val="titolo60"/>
        <w:rPr>
          <w:color w:val="002060"/>
        </w:rPr>
      </w:pPr>
      <w:r w:rsidRPr="000C0596">
        <w:rPr>
          <w:color w:val="002060"/>
        </w:rPr>
        <w:t xml:space="preserve">DECISIONI DEL GIUDICE SPORTIVO </w:t>
      </w:r>
    </w:p>
    <w:p w14:paraId="2D6BCBB1" w14:textId="77777777" w:rsidR="00EF25BB" w:rsidRDefault="000C0596" w:rsidP="000C0596">
      <w:pPr>
        <w:pStyle w:val="diffida"/>
        <w:spacing w:before="80" w:beforeAutospacing="0" w:after="40" w:afterAutospacing="0"/>
        <w:jc w:val="left"/>
        <w:rPr>
          <w:color w:val="002060"/>
        </w:rPr>
      </w:pPr>
      <w:r w:rsidRPr="000C0596">
        <w:rPr>
          <w:color w:val="002060"/>
        </w:rPr>
        <w:t xml:space="preserve">gara del 6/ 3/2026 ACCUMOLI GANG C5 - FUTSAL L.C. </w:t>
      </w:r>
      <w:r w:rsidRPr="000C0596">
        <w:rPr>
          <w:color w:val="002060"/>
        </w:rPr>
        <w:br/>
        <w:t xml:space="preserve">A scioglimento della riserva di cui al Comunicato Ufficiale n. 92 del 11.03.2026; </w:t>
      </w:r>
    </w:p>
    <w:p w14:paraId="598CB71C" w14:textId="3B251A05" w:rsidR="000C0596" w:rsidRPr="000C0596" w:rsidRDefault="000C0596" w:rsidP="000C0596">
      <w:pPr>
        <w:pStyle w:val="diffida"/>
        <w:spacing w:before="80" w:beforeAutospacing="0" w:after="40" w:afterAutospacing="0"/>
        <w:jc w:val="left"/>
        <w:rPr>
          <w:color w:val="002060"/>
        </w:rPr>
      </w:pPr>
      <w:r w:rsidRPr="000C0596">
        <w:rPr>
          <w:color w:val="002060"/>
        </w:rPr>
        <w:t>esaminato il ricorso fatto pervenire dalla società Futsal LC, con il quale si deduce che la gara di cui in epigrafe non avrebbe avuto regolare svolgimento in quanto la società Accumoli Gang c5 avrebbe inserito nella distinta di gara il calciatore Grimaldi Michele</w:t>
      </w:r>
      <w:r w:rsidR="00EF25BB">
        <w:rPr>
          <w:color w:val="002060"/>
        </w:rPr>
        <w:t xml:space="preserve"> </w:t>
      </w:r>
      <w:r w:rsidRPr="000C0596">
        <w:rPr>
          <w:color w:val="002060"/>
        </w:rPr>
        <w:t xml:space="preserve">(20.01.1998), squalificato per n. 2 gare come da C.U. n. 85 CR Marche LND del 25.02.2026. </w:t>
      </w:r>
    </w:p>
    <w:p w14:paraId="06599FAB" w14:textId="77777777" w:rsidR="000C0596" w:rsidRPr="000C0596" w:rsidRDefault="000C0596" w:rsidP="000C0596">
      <w:pPr>
        <w:pStyle w:val="diffida"/>
        <w:spacing w:before="80" w:beforeAutospacing="0" w:after="40" w:afterAutospacing="0"/>
        <w:jc w:val="left"/>
        <w:rPr>
          <w:color w:val="002060"/>
        </w:rPr>
      </w:pPr>
      <w:r w:rsidRPr="000C0596">
        <w:rPr>
          <w:color w:val="002060"/>
        </w:rPr>
        <w:t xml:space="preserve">Preso altresì atto della memoria a difesa trasmessa dalla società Accumoli Gang c ed effettuati i dovuti accertamenti, è emerso che il calciatore </w:t>
      </w:r>
      <w:proofErr w:type="gramStart"/>
      <w:r w:rsidRPr="000C0596">
        <w:rPr>
          <w:color w:val="002060"/>
        </w:rPr>
        <w:t>summenzionato</w:t>
      </w:r>
      <w:proofErr w:type="gramEnd"/>
      <w:r w:rsidRPr="000C0596">
        <w:rPr>
          <w:color w:val="002060"/>
        </w:rPr>
        <w:t xml:space="preserve"> alla data della disputa della gara non aveva nei fatti terminato di scontare le giornate di squalifica comminate. </w:t>
      </w:r>
    </w:p>
    <w:p w14:paraId="5C328B13" w14:textId="77777777" w:rsidR="00EF25BB" w:rsidRDefault="000C0596" w:rsidP="00EF25BB">
      <w:pPr>
        <w:pStyle w:val="diffida"/>
        <w:spacing w:before="80" w:beforeAutospacing="0" w:after="40" w:afterAutospacing="0"/>
        <w:jc w:val="center"/>
        <w:rPr>
          <w:color w:val="002060"/>
        </w:rPr>
      </w:pPr>
      <w:r w:rsidRPr="000C0596">
        <w:rPr>
          <w:color w:val="002060"/>
        </w:rPr>
        <w:t>PQM</w:t>
      </w:r>
    </w:p>
    <w:p w14:paraId="2F50BB76" w14:textId="5BE786FD" w:rsidR="00EF25BB" w:rsidRDefault="000C0596" w:rsidP="00EF25BB">
      <w:pPr>
        <w:pStyle w:val="diffida"/>
        <w:spacing w:before="80" w:beforeAutospacing="0" w:after="40" w:afterAutospacing="0"/>
        <w:jc w:val="center"/>
        <w:rPr>
          <w:color w:val="002060"/>
        </w:rPr>
      </w:pPr>
      <w:r w:rsidRPr="000C0596">
        <w:rPr>
          <w:color w:val="002060"/>
        </w:rPr>
        <w:t>DELIBERA</w:t>
      </w:r>
    </w:p>
    <w:p w14:paraId="280958E3" w14:textId="09A3C72C" w:rsidR="00EF25BB" w:rsidRDefault="000C0596" w:rsidP="000C0596">
      <w:pPr>
        <w:pStyle w:val="diffida"/>
        <w:spacing w:before="80" w:beforeAutospacing="0" w:after="40" w:afterAutospacing="0"/>
        <w:jc w:val="left"/>
        <w:rPr>
          <w:color w:val="002060"/>
        </w:rPr>
      </w:pPr>
      <w:r w:rsidRPr="000C0596">
        <w:rPr>
          <w:color w:val="002060"/>
        </w:rPr>
        <w:lastRenderedPageBreak/>
        <w:t>- di sanzionare la Società Accumoli Gang c5 con la punizione sportiva della perdita della gara Accumoli Gang c5 - Futsal LC con il risultato</w:t>
      </w:r>
      <w:r w:rsidR="00EF25BB">
        <w:rPr>
          <w:color w:val="002060"/>
        </w:rPr>
        <w:t xml:space="preserve"> </w:t>
      </w:r>
      <w:r w:rsidRPr="000C0596">
        <w:rPr>
          <w:color w:val="002060"/>
        </w:rPr>
        <w:t>di 0 -6</w:t>
      </w:r>
      <w:r w:rsidR="00EF25BB">
        <w:rPr>
          <w:color w:val="002060"/>
        </w:rPr>
        <w:t>;</w:t>
      </w:r>
      <w:r w:rsidRPr="000C0596">
        <w:rPr>
          <w:color w:val="002060"/>
        </w:rPr>
        <w:t xml:space="preserve"> </w:t>
      </w:r>
    </w:p>
    <w:p w14:paraId="374F0537" w14:textId="2EA26BAB" w:rsidR="000C0596" w:rsidRPr="000C0596" w:rsidRDefault="000C0596" w:rsidP="000C0596">
      <w:pPr>
        <w:pStyle w:val="diffida"/>
        <w:spacing w:before="80" w:beforeAutospacing="0" w:after="40" w:afterAutospacing="0"/>
        <w:jc w:val="left"/>
        <w:rPr>
          <w:color w:val="002060"/>
        </w:rPr>
      </w:pPr>
      <w:r w:rsidRPr="000C0596">
        <w:rPr>
          <w:color w:val="002060"/>
        </w:rPr>
        <w:t xml:space="preserve">- di inibire sino al 01.04.2026 il Sig. Cesari Gabriele, dirigente accompagnatore della società Accumoli Gang c5, sanzione così determinata in virtù di quanto addotto nelle motivazioni fatte pervenire a codesto Organo di Giustizia Sportiva. </w:t>
      </w:r>
    </w:p>
    <w:p w14:paraId="6D87DB41" w14:textId="77777777" w:rsidR="000C0596" w:rsidRPr="000C0596" w:rsidRDefault="000C0596" w:rsidP="000C0596">
      <w:pPr>
        <w:pStyle w:val="titolo7a"/>
        <w:rPr>
          <w:color w:val="002060"/>
        </w:rPr>
      </w:pPr>
      <w:r w:rsidRPr="000C0596">
        <w:rPr>
          <w:color w:val="002060"/>
        </w:rPr>
        <w:t xml:space="preserve">PROVVEDIMENTI DISCIPLINARI </w:t>
      </w:r>
    </w:p>
    <w:p w14:paraId="0FF3495F" w14:textId="77777777" w:rsidR="000C0596" w:rsidRPr="000C0596" w:rsidRDefault="000C0596" w:rsidP="000C0596">
      <w:pPr>
        <w:pStyle w:val="titolo7b0"/>
        <w:rPr>
          <w:color w:val="002060"/>
        </w:rPr>
      </w:pPr>
      <w:r w:rsidRPr="000C0596">
        <w:rPr>
          <w:color w:val="002060"/>
        </w:rPr>
        <w:t xml:space="preserve">In base alle risultanze degli atti ufficiali sono state deliberate le seguenti sanzioni disciplinari. </w:t>
      </w:r>
    </w:p>
    <w:p w14:paraId="035285A0" w14:textId="77777777" w:rsidR="000C0596" w:rsidRPr="000C0596" w:rsidRDefault="000C0596" w:rsidP="000C0596">
      <w:pPr>
        <w:pStyle w:val="titolo30"/>
        <w:rPr>
          <w:color w:val="002060"/>
        </w:rPr>
      </w:pPr>
      <w:r w:rsidRPr="000C0596">
        <w:rPr>
          <w:color w:val="002060"/>
        </w:rPr>
        <w:t xml:space="preserve">SOCIETA' </w:t>
      </w:r>
    </w:p>
    <w:p w14:paraId="0FDD02E0" w14:textId="77777777" w:rsidR="000C0596" w:rsidRPr="000C0596" w:rsidRDefault="000C0596" w:rsidP="000C0596">
      <w:pPr>
        <w:pStyle w:val="titolo20"/>
        <w:rPr>
          <w:color w:val="002060"/>
        </w:rPr>
      </w:pPr>
      <w:r w:rsidRPr="000C0596">
        <w:rPr>
          <w:color w:val="002060"/>
        </w:rPr>
        <w:t xml:space="preserve">PERDITA DELLA GARA: </w:t>
      </w:r>
    </w:p>
    <w:p w14:paraId="2CC40440" w14:textId="77777777" w:rsidR="000C0596" w:rsidRPr="000C0596" w:rsidRDefault="000C0596" w:rsidP="000C0596">
      <w:pPr>
        <w:pStyle w:val="diffida"/>
        <w:spacing w:before="80" w:beforeAutospacing="0" w:after="40" w:afterAutospacing="0"/>
        <w:jc w:val="left"/>
        <w:rPr>
          <w:color w:val="002060"/>
        </w:rPr>
      </w:pPr>
      <w:r w:rsidRPr="000C0596">
        <w:rPr>
          <w:color w:val="002060"/>
        </w:rPr>
        <w:t xml:space="preserve">ACCUMOLI GANG C5 </w:t>
      </w:r>
      <w:r w:rsidRPr="000C0596">
        <w:rPr>
          <w:color w:val="002060"/>
        </w:rPr>
        <w:br/>
        <w:t xml:space="preserve">vedi delibera </w:t>
      </w:r>
    </w:p>
    <w:p w14:paraId="76E3D08E" w14:textId="77777777" w:rsidR="000C0596" w:rsidRPr="000C0596" w:rsidRDefault="000C0596" w:rsidP="000C0596">
      <w:pPr>
        <w:pStyle w:val="titolo30"/>
        <w:rPr>
          <w:color w:val="002060"/>
        </w:rPr>
      </w:pPr>
      <w:r w:rsidRPr="000C0596">
        <w:rPr>
          <w:color w:val="002060"/>
        </w:rPr>
        <w:t xml:space="preserve">DIRIGENTI </w:t>
      </w:r>
    </w:p>
    <w:p w14:paraId="1CC4D877" w14:textId="77777777" w:rsidR="000C0596" w:rsidRPr="000C0596" w:rsidRDefault="000C0596" w:rsidP="000C0596">
      <w:pPr>
        <w:pStyle w:val="titolo20"/>
        <w:rPr>
          <w:color w:val="002060"/>
        </w:rPr>
      </w:pPr>
      <w:r w:rsidRPr="000C0596">
        <w:rPr>
          <w:color w:val="002060"/>
        </w:rPr>
        <w:t xml:space="preserve">INIBIZIONE A TEMPO OPPURE SQUALIFICA A GARE: FINO AL 1/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0596" w:rsidRPr="000C0596" w14:paraId="520CFC5D" w14:textId="77777777" w:rsidTr="001B2823">
        <w:tc>
          <w:tcPr>
            <w:tcW w:w="2200" w:type="dxa"/>
            <w:tcMar>
              <w:top w:w="20" w:type="dxa"/>
              <w:left w:w="20" w:type="dxa"/>
              <w:bottom w:w="20" w:type="dxa"/>
              <w:right w:w="20" w:type="dxa"/>
            </w:tcMar>
            <w:vAlign w:val="center"/>
            <w:hideMark/>
          </w:tcPr>
          <w:p w14:paraId="46B110E4" w14:textId="77777777" w:rsidR="000C0596" w:rsidRPr="000C0596" w:rsidRDefault="000C0596" w:rsidP="001B2823">
            <w:pPr>
              <w:pStyle w:val="movimento"/>
              <w:rPr>
                <w:color w:val="002060"/>
              </w:rPr>
            </w:pPr>
            <w:r w:rsidRPr="000C0596">
              <w:rPr>
                <w:color w:val="002060"/>
              </w:rPr>
              <w:t>CESARI GABRIELE</w:t>
            </w:r>
          </w:p>
        </w:tc>
        <w:tc>
          <w:tcPr>
            <w:tcW w:w="2200" w:type="dxa"/>
            <w:tcMar>
              <w:top w:w="20" w:type="dxa"/>
              <w:left w:w="20" w:type="dxa"/>
              <w:bottom w:w="20" w:type="dxa"/>
              <w:right w:w="20" w:type="dxa"/>
            </w:tcMar>
            <w:vAlign w:val="center"/>
            <w:hideMark/>
          </w:tcPr>
          <w:p w14:paraId="11E1D57F" w14:textId="77777777" w:rsidR="000C0596" w:rsidRPr="000C0596" w:rsidRDefault="000C0596" w:rsidP="001B2823">
            <w:pPr>
              <w:pStyle w:val="movimento2"/>
              <w:rPr>
                <w:color w:val="002060"/>
              </w:rPr>
            </w:pPr>
            <w:r w:rsidRPr="000C0596">
              <w:rPr>
                <w:color w:val="002060"/>
              </w:rPr>
              <w:t xml:space="preserve">(ACCUMOLI GANG C5) </w:t>
            </w:r>
          </w:p>
        </w:tc>
        <w:tc>
          <w:tcPr>
            <w:tcW w:w="800" w:type="dxa"/>
            <w:tcMar>
              <w:top w:w="20" w:type="dxa"/>
              <w:left w:w="20" w:type="dxa"/>
              <w:bottom w:w="20" w:type="dxa"/>
              <w:right w:w="20" w:type="dxa"/>
            </w:tcMar>
            <w:vAlign w:val="center"/>
            <w:hideMark/>
          </w:tcPr>
          <w:p w14:paraId="1FC8145F" w14:textId="77777777" w:rsidR="000C0596" w:rsidRPr="000C0596" w:rsidRDefault="000C0596" w:rsidP="001B2823">
            <w:pPr>
              <w:pStyle w:val="movimento"/>
              <w:rPr>
                <w:color w:val="002060"/>
              </w:rPr>
            </w:pPr>
            <w:r w:rsidRPr="000C0596">
              <w:rPr>
                <w:color w:val="002060"/>
              </w:rPr>
              <w:t> </w:t>
            </w:r>
          </w:p>
        </w:tc>
        <w:tc>
          <w:tcPr>
            <w:tcW w:w="2200" w:type="dxa"/>
            <w:tcMar>
              <w:top w:w="20" w:type="dxa"/>
              <w:left w:w="20" w:type="dxa"/>
              <w:bottom w:w="20" w:type="dxa"/>
              <w:right w:w="20" w:type="dxa"/>
            </w:tcMar>
            <w:vAlign w:val="center"/>
            <w:hideMark/>
          </w:tcPr>
          <w:p w14:paraId="59C252EE" w14:textId="77777777" w:rsidR="000C0596" w:rsidRPr="000C0596" w:rsidRDefault="000C0596" w:rsidP="001B2823">
            <w:pPr>
              <w:pStyle w:val="movimento"/>
              <w:rPr>
                <w:color w:val="002060"/>
              </w:rPr>
            </w:pPr>
            <w:r w:rsidRPr="000C0596">
              <w:rPr>
                <w:color w:val="002060"/>
              </w:rPr>
              <w:t> </w:t>
            </w:r>
          </w:p>
        </w:tc>
        <w:tc>
          <w:tcPr>
            <w:tcW w:w="2200" w:type="dxa"/>
            <w:tcMar>
              <w:top w:w="20" w:type="dxa"/>
              <w:left w:w="20" w:type="dxa"/>
              <w:bottom w:w="20" w:type="dxa"/>
              <w:right w:w="20" w:type="dxa"/>
            </w:tcMar>
            <w:vAlign w:val="center"/>
            <w:hideMark/>
          </w:tcPr>
          <w:p w14:paraId="0EF46D2C" w14:textId="77777777" w:rsidR="000C0596" w:rsidRPr="000C0596" w:rsidRDefault="000C0596" w:rsidP="001B2823">
            <w:pPr>
              <w:pStyle w:val="movimento2"/>
              <w:rPr>
                <w:color w:val="002060"/>
              </w:rPr>
            </w:pPr>
            <w:r w:rsidRPr="000C0596">
              <w:rPr>
                <w:color w:val="002060"/>
              </w:rPr>
              <w:t> </w:t>
            </w:r>
          </w:p>
        </w:tc>
      </w:tr>
    </w:tbl>
    <w:p w14:paraId="573A4B48" w14:textId="77777777" w:rsidR="000C0596" w:rsidRPr="000C0596" w:rsidRDefault="000C0596" w:rsidP="000C0596">
      <w:pPr>
        <w:pStyle w:val="diffida"/>
        <w:spacing w:before="80" w:beforeAutospacing="0" w:after="40" w:afterAutospacing="0"/>
        <w:jc w:val="left"/>
        <w:rPr>
          <w:rFonts w:eastAsiaTheme="minorEastAsia"/>
          <w:color w:val="002060"/>
        </w:rPr>
      </w:pPr>
      <w:r w:rsidRPr="000C0596">
        <w:rPr>
          <w:color w:val="002060"/>
        </w:rPr>
        <w:t xml:space="preserve">Vedi delibera </w:t>
      </w:r>
    </w:p>
    <w:p w14:paraId="054D881A" w14:textId="77777777" w:rsidR="001B61AF" w:rsidRPr="00A7123E" w:rsidRDefault="001B61AF" w:rsidP="001B61AF">
      <w:pPr>
        <w:pStyle w:val="titolo10"/>
        <w:rPr>
          <w:color w:val="002060"/>
        </w:rPr>
      </w:pPr>
      <w:r w:rsidRPr="00A7123E">
        <w:rPr>
          <w:color w:val="002060"/>
        </w:rPr>
        <w:t xml:space="preserve">GARE DEL 13/ 3/2026 </w:t>
      </w:r>
    </w:p>
    <w:p w14:paraId="0A6B09B1" w14:textId="77777777" w:rsidR="001B61AF" w:rsidRPr="00A7123E" w:rsidRDefault="001B61AF" w:rsidP="001B61AF">
      <w:pPr>
        <w:pStyle w:val="titolo7a"/>
        <w:rPr>
          <w:color w:val="002060"/>
        </w:rPr>
      </w:pPr>
      <w:r w:rsidRPr="00A7123E">
        <w:rPr>
          <w:color w:val="002060"/>
        </w:rPr>
        <w:t xml:space="preserve">PROVVEDIMENTI DISCIPLINARI </w:t>
      </w:r>
    </w:p>
    <w:p w14:paraId="475F8046" w14:textId="77777777" w:rsidR="001B61AF" w:rsidRPr="00A7123E" w:rsidRDefault="001B61AF" w:rsidP="001B61AF">
      <w:pPr>
        <w:pStyle w:val="titolo7b0"/>
        <w:rPr>
          <w:color w:val="002060"/>
        </w:rPr>
      </w:pPr>
      <w:r w:rsidRPr="00A7123E">
        <w:rPr>
          <w:color w:val="002060"/>
        </w:rPr>
        <w:t xml:space="preserve">In base alle risultanze degli atti ufficiali sono state deliberate le seguenti sanzioni disciplinari. </w:t>
      </w:r>
    </w:p>
    <w:p w14:paraId="35C8E761" w14:textId="77777777" w:rsidR="001B61AF" w:rsidRPr="00A7123E" w:rsidRDefault="001B61AF" w:rsidP="001B61AF">
      <w:pPr>
        <w:pStyle w:val="titolo30"/>
        <w:rPr>
          <w:color w:val="002060"/>
        </w:rPr>
      </w:pPr>
      <w:r w:rsidRPr="00A7123E">
        <w:rPr>
          <w:color w:val="002060"/>
        </w:rPr>
        <w:t xml:space="preserve">DIRIGENTI </w:t>
      </w:r>
    </w:p>
    <w:p w14:paraId="776147EE" w14:textId="77777777" w:rsidR="001B61AF" w:rsidRPr="00A7123E" w:rsidRDefault="001B61AF" w:rsidP="001B61AF">
      <w:pPr>
        <w:pStyle w:val="titolo20"/>
        <w:rPr>
          <w:color w:val="002060"/>
        </w:rPr>
      </w:pPr>
      <w:r w:rsidRPr="00A7123E">
        <w:rPr>
          <w:color w:val="002060"/>
        </w:rPr>
        <w:t xml:space="preserve">INIBIZIONE A TEMPO OPPURE SQUALIFICA A GARE: FINO AL 25/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77853B67" w14:textId="77777777" w:rsidTr="001B2823">
        <w:tc>
          <w:tcPr>
            <w:tcW w:w="2200" w:type="dxa"/>
            <w:tcMar>
              <w:top w:w="20" w:type="dxa"/>
              <w:left w:w="20" w:type="dxa"/>
              <w:bottom w:w="20" w:type="dxa"/>
              <w:right w:w="20" w:type="dxa"/>
            </w:tcMar>
            <w:vAlign w:val="center"/>
            <w:hideMark/>
          </w:tcPr>
          <w:p w14:paraId="6A11718A" w14:textId="77777777" w:rsidR="001B61AF" w:rsidRPr="00A7123E" w:rsidRDefault="001B61AF" w:rsidP="001B2823">
            <w:pPr>
              <w:pStyle w:val="movimento"/>
              <w:rPr>
                <w:color w:val="002060"/>
              </w:rPr>
            </w:pPr>
            <w:r w:rsidRPr="00A7123E">
              <w:rPr>
                <w:color w:val="002060"/>
              </w:rPr>
              <w:t>CALVIGIONI MICHELE</w:t>
            </w:r>
          </w:p>
        </w:tc>
        <w:tc>
          <w:tcPr>
            <w:tcW w:w="2200" w:type="dxa"/>
            <w:tcMar>
              <w:top w:w="20" w:type="dxa"/>
              <w:left w:w="20" w:type="dxa"/>
              <w:bottom w:w="20" w:type="dxa"/>
              <w:right w:w="20" w:type="dxa"/>
            </w:tcMar>
            <w:vAlign w:val="center"/>
            <w:hideMark/>
          </w:tcPr>
          <w:p w14:paraId="3A3DB38B" w14:textId="77777777" w:rsidR="001B61AF" w:rsidRPr="00A7123E" w:rsidRDefault="001B61AF" w:rsidP="001B2823">
            <w:pPr>
              <w:pStyle w:val="movimento2"/>
              <w:rPr>
                <w:color w:val="002060"/>
              </w:rPr>
            </w:pPr>
            <w:r w:rsidRPr="00A7123E">
              <w:rPr>
                <w:color w:val="002060"/>
              </w:rPr>
              <w:t xml:space="preserve">(RIPE SAN GINESIO A.S.D.) </w:t>
            </w:r>
          </w:p>
        </w:tc>
        <w:tc>
          <w:tcPr>
            <w:tcW w:w="800" w:type="dxa"/>
            <w:tcMar>
              <w:top w:w="20" w:type="dxa"/>
              <w:left w:w="20" w:type="dxa"/>
              <w:bottom w:w="20" w:type="dxa"/>
              <w:right w:w="20" w:type="dxa"/>
            </w:tcMar>
            <w:vAlign w:val="center"/>
            <w:hideMark/>
          </w:tcPr>
          <w:p w14:paraId="6C1DB15D"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A2A1CC5"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C9E7F44" w14:textId="77777777" w:rsidR="001B61AF" w:rsidRPr="00A7123E" w:rsidRDefault="001B61AF" w:rsidP="001B2823">
            <w:pPr>
              <w:pStyle w:val="movimento2"/>
              <w:rPr>
                <w:color w:val="002060"/>
              </w:rPr>
            </w:pPr>
            <w:r w:rsidRPr="00A7123E">
              <w:rPr>
                <w:color w:val="002060"/>
              </w:rPr>
              <w:t> </w:t>
            </w:r>
          </w:p>
        </w:tc>
      </w:tr>
    </w:tbl>
    <w:p w14:paraId="4D44C73E" w14:textId="77777777" w:rsidR="001B61AF" w:rsidRPr="00A7123E" w:rsidRDefault="001B61AF" w:rsidP="001B61AF">
      <w:pPr>
        <w:pStyle w:val="diffida"/>
        <w:spacing w:before="80" w:beforeAutospacing="0" w:after="40" w:afterAutospacing="0"/>
        <w:rPr>
          <w:rFonts w:eastAsiaTheme="minorEastAsia"/>
          <w:color w:val="002060"/>
        </w:rPr>
      </w:pPr>
      <w:r w:rsidRPr="00A7123E">
        <w:rPr>
          <w:color w:val="002060"/>
        </w:rPr>
        <w:t xml:space="preserve">Espulso per somma di ammonizioni. Allontanato. </w:t>
      </w:r>
    </w:p>
    <w:p w14:paraId="629C73DB" w14:textId="77777777" w:rsidR="001B61AF" w:rsidRPr="00A7123E" w:rsidRDefault="001B61AF" w:rsidP="001B61AF">
      <w:pPr>
        <w:pStyle w:val="titolo20"/>
        <w:rPr>
          <w:color w:val="002060"/>
        </w:rPr>
      </w:pPr>
      <w:r w:rsidRPr="00A7123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397B4DE2" w14:textId="77777777" w:rsidTr="001B2823">
        <w:tc>
          <w:tcPr>
            <w:tcW w:w="2200" w:type="dxa"/>
            <w:tcMar>
              <w:top w:w="20" w:type="dxa"/>
              <w:left w:w="20" w:type="dxa"/>
              <w:bottom w:w="20" w:type="dxa"/>
              <w:right w:w="20" w:type="dxa"/>
            </w:tcMar>
            <w:vAlign w:val="center"/>
            <w:hideMark/>
          </w:tcPr>
          <w:p w14:paraId="27158CB3" w14:textId="77777777" w:rsidR="001B61AF" w:rsidRPr="00A7123E" w:rsidRDefault="001B61AF" w:rsidP="001B2823">
            <w:pPr>
              <w:pStyle w:val="movimento"/>
              <w:rPr>
                <w:color w:val="002060"/>
              </w:rPr>
            </w:pPr>
            <w:r w:rsidRPr="00A7123E">
              <w:rPr>
                <w:color w:val="002060"/>
              </w:rPr>
              <w:t>TAMBURO EMANUELE</w:t>
            </w:r>
          </w:p>
        </w:tc>
        <w:tc>
          <w:tcPr>
            <w:tcW w:w="2200" w:type="dxa"/>
            <w:tcMar>
              <w:top w:w="20" w:type="dxa"/>
              <w:left w:w="20" w:type="dxa"/>
              <w:bottom w:w="20" w:type="dxa"/>
              <w:right w:w="20" w:type="dxa"/>
            </w:tcMar>
            <w:vAlign w:val="center"/>
            <w:hideMark/>
          </w:tcPr>
          <w:p w14:paraId="00C37756" w14:textId="77777777" w:rsidR="001B61AF" w:rsidRPr="00A7123E" w:rsidRDefault="001B61AF" w:rsidP="001B2823">
            <w:pPr>
              <w:pStyle w:val="movimento2"/>
              <w:rPr>
                <w:color w:val="002060"/>
              </w:rPr>
            </w:pPr>
            <w:r w:rsidRPr="00A7123E">
              <w:rPr>
                <w:color w:val="002060"/>
              </w:rPr>
              <w:t xml:space="preserve">(POLVERIGI C/5) </w:t>
            </w:r>
          </w:p>
        </w:tc>
        <w:tc>
          <w:tcPr>
            <w:tcW w:w="800" w:type="dxa"/>
            <w:tcMar>
              <w:top w:w="20" w:type="dxa"/>
              <w:left w:w="20" w:type="dxa"/>
              <w:bottom w:w="20" w:type="dxa"/>
              <w:right w:w="20" w:type="dxa"/>
            </w:tcMar>
            <w:vAlign w:val="center"/>
            <w:hideMark/>
          </w:tcPr>
          <w:p w14:paraId="65C5DC95"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72AC1EC3" w14:textId="77777777" w:rsidR="001B61AF" w:rsidRPr="00A7123E" w:rsidRDefault="001B61AF" w:rsidP="001B2823">
            <w:pPr>
              <w:pStyle w:val="movimento"/>
              <w:rPr>
                <w:color w:val="002060"/>
              </w:rPr>
            </w:pPr>
            <w:r w:rsidRPr="00A7123E">
              <w:rPr>
                <w:color w:val="002060"/>
              </w:rPr>
              <w:t>FALCIONI DIEGO</w:t>
            </w:r>
          </w:p>
        </w:tc>
        <w:tc>
          <w:tcPr>
            <w:tcW w:w="2200" w:type="dxa"/>
            <w:tcMar>
              <w:top w:w="20" w:type="dxa"/>
              <w:left w:w="20" w:type="dxa"/>
              <w:bottom w:w="20" w:type="dxa"/>
              <w:right w:w="20" w:type="dxa"/>
            </w:tcMar>
            <w:vAlign w:val="center"/>
            <w:hideMark/>
          </w:tcPr>
          <w:p w14:paraId="502513F4" w14:textId="77777777" w:rsidR="001B61AF" w:rsidRPr="00A7123E" w:rsidRDefault="001B61AF" w:rsidP="001B2823">
            <w:pPr>
              <w:pStyle w:val="movimento2"/>
              <w:rPr>
                <w:color w:val="002060"/>
              </w:rPr>
            </w:pPr>
            <w:r w:rsidRPr="00A7123E">
              <w:rPr>
                <w:color w:val="002060"/>
              </w:rPr>
              <w:t xml:space="preserve">(SPECIAL ONE SPORTING CLUB) </w:t>
            </w:r>
          </w:p>
        </w:tc>
      </w:tr>
    </w:tbl>
    <w:p w14:paraId="4A67B390" w14:textId="77777777" w:rsidR="001B61AF" w:rsidRPr="00A7123E" w:rsidRDefault="001B61AF" w:rsidP="001B61AF">
      <w:pPr>
        <w:pStyle w:val="titolo30"/>
        <w:rPr>
          <w:rFonts w:eastAsiaTheme="minorEastAsia"/>
          <w:color w:val="002060"/>
        </w:rPr>
      </w:pPr>
      <w:r w:rsidRPr="00A7123E">
        <w:rPr>
          <w:color w:val="002060"/>
        </w:rPr>
        <w:t xml:space="preserve">MASSAGGIATORI </w:t>
      </w:r>
    </w:p>
    <w:p w14:paraId="07607AB3" w14:textId="77777777" w:rsidR="001B61AF" w:rsidRPr="00A7123E" w:rsidRDefault="001B61AF" w:rsidP="001B61AF">
      <w:pPr>
        <w:pStyle w:val="titolo20"/>
        <w:rPr>
          <w:color w:val="002060"/>
        </w:rPr>
      </w:pPr>
      <w:r w:rsidRPr="00A7123E">
        <w:rPr>
          <w:color w:val="002060"/>
        </w:rPr>
        <w:t xml:space="preserve">INIBIZIONE FINO AL 25/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48B0B47C" w14:textId="77777777" w:rsidTr="001B2823">
        <w:tc>
          <w:tcPr>
            <w:tcW w:w="2200" w:type="dxa"/>
            <w:tcMar>
              <w:top w:w="20" w:type="dxa"/>
              <w:left w:w="20" w:type="dxa"/>
              <w:bottom w:w="20" w:type="dxa"/>
              <w:right w:w="20" w:type="dxa"/>
            </w:tcMar>
            <w:vAlign w:val="center"/>
            <w:hideMark/>
          </w:tcPr>
          <w:p w14:paraId="1B4FE146" w14:textId="77777777" w:rsidR="001B61AF" w:rsidRPr="00A7123E" w:rsidRDefault="001B61AF" w:rsidP="001B2823">
            <w:pPr>
              <w:pStyle w:val="movimento"/>
              <w:rPr>
                <w:color w:val="002060"/>
              </w:rPr>
            </w:pPr>
            <w:r w:rsidRPr="00A7123E">
              <w:rPr>
                <w:color w:val="002060"/>
              </w:rPr>
              <w:t>LEONI LEONARDO</w:t>
            </w:r>
          </w:p>
        </w:tc>
        <w:tc>
          <w:tcPr>
            <w:tcW w:w="2200" w:type="dxa"/>
            <w:tcMar>
              <w:top w:w="20" w:type="dxa"/>
              <w:left w:w="20" w:type="dxa"/>
              <w:bottom w:w="20" w:type="dxa"/>
              <w:right w:w="20" w:type="dxa"/>
            </w:tcMar>
            <w:vAlign w:val="center"/>
            <w:hideMark/>
          </w:tcPr>
          <w:p w14:paraId="6281EF67" w14:textId="77777777" w:rsidR="001B61AF" w:rsidRPr="00A7123E" w:rsidRDefault="001B61AF" w:rsidP="001B2823">
            <w:pPr>
              <w:pStyle w:val="movimento2"/>
              <w:rPr>
                <w:color w:val="002060"/>
              </w:rPr>
            </w:pPr>
            <w:r w:rsidRPr="00A7123E">
              <w:rPr>
                <w:color w:val="002060"/>
              </w:rPr>
              <w:t xml:space="preserve">(ASPIO 2005) </w:t>
            </w:r>
          </w:p>
        </w:tc>
        <w:tc>
          <w:tcPr>
            <w:tcW w:w="800" w:type="dxa"/>
            <w:tcMar>
              <w:top w:w="20" w:type="dxa"/>
              <w:left w:w="20" w:type="dxa"/>
              <w:bottom w:w="20" w:type="dxa"/>
              <w:right w:w="20" w:type="dxa"/>
            </w:tcMar>
            <w:vAlign w:val="center"/>
            <w:hideMark/>
          </w:tcPr>
          <w:p w14:paraId="2DCA2C5E"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014E5D8"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7CC2652F" w14:textId="77777777" w:rsidR="001B61AF" w:rsidRPr="00A7123E" w:rsidRDefault="001B61AF" w:rsidP="001B2823">
            <w:pPr>
              <w:pStyle w:val="movimento2"/>
              <w:rPr>
                <w:color w:val="002060"/>
              </w:rPr>
            </w:pPr>
            <w:r w:rsidRPr="00A7123E">
              <w:rPr>
                <w:color w:val="002060"/>
              </w:rPr>
              <w:t> </w:t>
            </w:r>
          </w:p>
        </w:tc>
      </w:tr>
    </w:tbl>
    <w:p w14:paraId="3E08CEFD" w14:textId="77777777" w:rsidR="001B61AF" w:rsidRPr="00A7123E" w:rsidRDefault="001B61AF" w:rsidP="001B61AF">
      <w:pPr>
        <w:pStyle w:val="diffida"/>
        <w:spacing w:before="80" w:beforeAutospacing="0" w:after="40" w:afterAutospacing="0"/>
        <w:rPr>
          <w:rFonts w:eastAsiaTheme="minorEastAsia"/>
          <w:color w:val="002060"/>
        </w:rPr>
      </w:pPr>
      <w:r w:rsidRPr="00A7123E">
        <w:rPr>
          <w:color w:val="002060"/>
        </w:rPr>
        <w:t xml:space="preserve">Per reiterate proteste </w:t>
      </w:r>
    </w:p>
    <w:p w14:paraId="72F9A6DC" w14:textId="77777777" w:rsidR="001B61AF" w:rsidRPr="00A7123E" w:rsidRDefault="001B61AF" w:rsidP="001B61AF">
      <w:pPr>
        <w:pStyle w:val="titolo30"/>
        <w:rPr>
          <w:color w:val="002060"/>
        </w:rPr>
      </w:pPr>
      <w:r w:rsidRPr="00A7123E">
        <w:rPr>
          <w:color w:val="002060"/>
        </w:rPr>
        <w:t xml:space="preserve">ALLENATORI </w:t>
      </w:r>
    </w:p>
    <w:p w14:paraId="6E8335CA" w14:textId="77777777" w:rsidR="001B61AF" w:rsidRPr="00A7123E" w:rsidRDefault="001B61AF" w:rsidP="001B61AF">
      <w:pPr>
        <w:pStyle w:val="titolo20"/>
        <w:rPr>
          <w:color w:val="002060"/>
        </w:rPr>
      </w:pPr>
      <w:r w:rsidRPr="00A7123E">
        <w:rPr>
          <w:color w:val="002060"/>
        </w:rPr>
        <w:t xml:space="preserve">SQUALIFICA FINO AL 25/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0D9D39D9" w14:textId="77777777" w:rsidTr="001B2823">
        <w:tc>
          <w:tcPr>
            <w:tcW w:w="2200" w:type="dxa"/>
            <w:tcMar>
              <w:top w:w="20" w:type="dxa"/>
              <w:left w:w="20" w:type="dxa"/>
              <w:bottom w:w="20" w:type="dxa"/>
              <w:right w:w="20" w:type="dxa"/>
            </w:tcMar>
            <w:vAlign w:val="center"/>
            <w:hideMark/>
          </w:tcPr>
          <w:p w14:paraId="3AB36791" w14:textId="77777777" w:rsidR="001B61AF" w:rsidRPr="00A7123E" w:rsidRDefault="001B61AF" w:rsidP="001B2823">
            <w:pPr>
              <w:pStyle w:val="movimento"/>
              <w:rPr>
                <w:color w:val="002060"/>
              </w:rPr>
            </w:pPr>
            <w:r w:rsidRPr="00A7123E">
              <w:rPr>
                <w:color w:val="002060"/>
              </w:rPr>
              <w:t>PACENTI MARCO</w:t>
            </w:r>
          </w:p>
        </w:tc>
        <w:tc>
          <w:tcPr>
            <w:tcW w:w="2200" w:type="dxa"/>
            <w:tcMar>
              <w:top w:w="20" w:type="dxa"/>
              <w:left w:w="20" w:type="dxa"/>
              <w:bottom w:w="20" w:type="dxa"/>
              <w:right w:w="20" w:type="dxa"/>
            </w:tcMar>
            <w:vAlign w:val="center"/>
            <w:hideMark/>
          </w:tcPr>
          <w:p w14:paraId="0F98EFC8" w14:textId="77777777" w:rsidR="001B61AF" w:rsidRPr="00A7123E" w:rsidRDefault="001B61AF" w:rsidP="001B2823">
            <w:pPr>
              <w:pStyle w:val="movimento2"/>
              <w:rPr>
                <w:color w:val="002060"/>
              </w:rPr>
            </w:pPr>
            <w:r w:rsidRPr="00A7123E">
              <w:rPr>
                <w:color w:val="002060"/>
              </w:rPr>
              <w:t xml:space="preserve">(CIARNIN) </w:t>
            </w:r>
          </w:p>
        </w:tc>
        <w:tc>
          <w:tcPr>
            <w:tcW w:w="800" w:type="dxa"/>
            <w:tcMar>
              <w:top w:w="20" w:type="dxa"/>
              <w:left w:w="20" w:type="dxa"/>
              <w:bottom w:w="20" w:type="dxa"/>
              <w:right w:w="20" w:type="dxa"/>
            </w:tcMar>
            <w:vAlign w:val="center"/>
            <w:hideMark/>
          </w:tcPr>
          <w:p w14:paraId="793397C8"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B52C27A"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0FB8EAC" w14:textId="77777777" w:rsidR="001B61AF" w:rsidRPr="00A7123E" w:rsidRDefault="001B61AF" w:rsidP="001B2823">
            <w:pPr>
              <w:pStyle w:val="movimento2"/>
              <w:rPr>
                <w:color w:val="002060"/>
              </w:rPr>
            </w:pPr>
            <w:r w:rsidRPr="00A7123E">
              <w:rPr>
                <w:color w:val="002060"/>
              </w:rPr>
              <w:t> </w:t>
            </w:r>
          </w:p>
        </w:tc>
      </w:tr>
    </w:tbl>
    <w:p w14:paraId="63C0F9BE" w14:textId="77777777" w:rsidR="001B61AF" w:rsidRPr="00A7123E" w:rsidRDefault="001B61AF" w:rsidP="001B61AF">
      <w:pPr>
        <w:pStyle w:val="diffida"/>
        <w:spacing w:before="80" w:beforeAutospacing="0" w:after="40" w:afterAutospacing="0"/>
        <w:rPr>
          <w:rFonts w:eastAsiaTheme="minorEastAsia"/>
          <w:color w:val="002060"/>
        </w:rPr>
      </w:pPr>
      <w:r w:rsidRPr="00A7123E">
        <w:rPr>
          <w:color w:val="002060"/>
        </w:rPr>
        <w:t xml:space="preserve">Per aver rivolto reiterate espressioni di protesta all'indirizzo dell'arbitro. </w:t>
      </w:r>
    </w:p>
    <w:p w14:paraId="7D39EBE6" w14:textId="77777777" w:rsidR="001B61AF" w:rsidRPr="00A7123E" w:rsidRDefault="001B61AF" w:rsidP="001B61AF">
      <w:pPr>
        <w:pStyle w:val="titolo20"/>
        <w:rPr>
          <w:color w:val="002060"/>
        </w:rPr>
      </w:pPr>
      <w:r w:rsidRPr="00A7123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1349FE7E" w14:textId="77777777" w:rsidTr="001B2823">
        <w:tc>
          <w:tcPr>
            <w:tcW w:w="2200" w:type="dxa"/>
            <w:tcMar>
              <w:top w:w="20" w:type="dxa"/>
              <w:left w:w="20" w:type="dxa"/>
              <w:bottom w:w="20" w:type="dxa"/>
              <w:right w:w="20" w:type="dxa"/>
            </w:tcMar>
            <w:vAlign w:val="center"/>
            <w:hideMark/>
          </w:tcPr>
          <w:p w14:paraId="321BDCC1" w14:textId="77777777" w:rsidR="001B61AF" w:rsidRPr="00A7123E" w:rsidRDefault="001B61AF" w:rsidP="001B2823">
            <w:pPr>
              <w:pStyle w:val="movimento"/>
              <w:rPr>
                <w:color w:val="002060"/>
              </w:rPr>
            </w:pPr>
            <w:r w:rsidRPr="00A7123E">
              <w:rPr>
                <w:color w:val="002060"/>
              </w:rPr>
              <w:t>PACENTI MARCO</w:t>
            </w:r>
          </w:p>
        </w:tc>
        <w:tc>
          <w:tcPr>
            <w:tcW w:w="2200" w:type="dxa"/>
            <w:tcMar>
              <w:top w:w="20" w:type="dxa"/>
              <w:left w:w="20" w:type="dxa"/>
              <w:bottom w:w="20" w:type="dxa"/>
              <w:right w:w="20" w:type="dxa"/>
            </w:tcMar>
            <w:vAlign w:val="center"/>
            <w:hideMark/>
          </w:tcPr>
          <w:p w14:paraId="71F097E0" w14:textId="77777777" w:rsidR="001B61AF" w:rsidRPr="00A7123E" w:rsidRDefault="001B61AF" w:rsidP="001B2823">
            <w:pPr>
              <w:pStyle w:val="movimento2"/>
              <w:rPr>
                <w:color w:val="002060"/>
              </w:rPr>
            </w:pPr>
            <w:r w:rsidRPr="00A7123E">
              <w:rPr>
                <w:color w:val="002060"/>
              </w:rPr>
              <w:t xml:space="preserve">(CIARNIN) </w:t>
            </w:r>
          </w:p>
        </w:tc>
        <w:tc>
          <w:tcPr>
            <w:tcW w:w="800" w:type="dxa"/>
            <w:tcMar>
              <w:top w:w="20" w:type="dxa"/>
              <w:left w:w="20" w:type="dxa"/>
              <w:bottom w:w="20" w:type="dxa"/>
              <w:right w:w="20" w:type="dxa"/>
            </w:tcMar>
            <w:vAlign w:val="center"/>
            <w:hideMark/>
          </w:tcPr>
          <w:p w14:paraId="35FF5C52"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20857781"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3B464ECE" w14:textId="77777777" w:rsidR="001B61AF" w:rsidRPr="00A7123E" w:rsidRDefault="001B61AF" w:rsidP="001B2823">
            <w:pPr>
              <w:pStyle w:val="movimento2"/>
              <w:rPr>
                <w:color w:val="002060"/>
              </w:rPr>
            </w:pPr>
            <w:r w:rsidRPr="00A7123E">
              <w:rPr>
                <w:color w:val="002060"/>
              </w:rPr>
              <w:t> </w:t>
            </w:r>
          </w:p>
        </w:tc>
      </w:tr>
    </w:tbl>
    <w:p w14:paraId="18B4F075" w14:textId="77777777" w:rsidR="001B61AF" w:rsidRPr="00A7123E" w:rsidRDefault="001B61AF" w:rsidP="001B61AF">
      <w:pPr>
        <w:pStyle w:val="titolo20"/>
        <w:rPr>
          <w:rFonts w:eastAsiaTheme="minorEastAsia"/>
          <w:color w:val="002060"/>
        </w:rPr>
      </w:pPr>
      <w:r w:rsidRPr="00A7123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6E1A270A" w14:textId="77777777" w:rsidTr="001B2823">
        <w:tc>
          <w:tcPr>
            <w:tcW w:w="2200" w:type="dxa"/>
            <w:tcMar>
              <w:top w:w="20" w:type="dxa"/>
              <w:left w:w="20" w:type="dxa"/>
              <w:bottom w:w="20" w:type="dxa"/>
              <w:right w:w="20" w:type="dxa"/>
            </w:tcMar>
            <w:vAlign w:val="center"/>
            <w:hideMark/>
          </w:tcPr>
          <w:p w14:paraId="70797352" w14:textId="77777777" w:rsidR="001B61AF" w:rsidRPr="00A7123E" w:rsidRDefault="001B61AF" w:rsidP="001B2823">
            <w:pPr>
              <w:pStyle w:val="movimento"/>
              <w:rPr>
                <w:color w:val="002060"/>
              </w:rPr>
            </w:pPr>
            <w:r w:rsidRPr="00A7123E">
              <w:rPr>
                <w:color w:val="002060"/>
              </w:rPr>
              <w:t>BALERCIA FABRIZIO</w:t>
            </w:r>
          </w:p>
        </w:tc>
        <w:tc>
          <w:tcPr>
            <w:tcW w:w="2200" w:type="dxa"/>
            <w:tcMar>
              <w:top w:w="20" w:type="dxa"/>
              <w:left w:w="20" w:type="dxa"/>
              <w:bottom w:w="20" w:type="dxa"/>
              <w:right w:w="20" w:type="dxa"/>
            </w:tcMar>
            <w:vAlign w:val="center"/>
            <w:hideMark/>
          </w:tcPr>
          <w:p w14:paraId="7E4A012E" w14:textId="77777777" w:rsidR="001B61AF" w:rsidRPr="00A7123E" w:rsidRDefault="001B61AF" w:rsidP="001B2823">
            <w:pPr>
              <w:pStyle w:val="movimento2"/>
              <w:rPr>
                <w:color w:val="002060"/>
              </w:rPr>
            </w:pPr>
            <w:r w:rsidRPr="00A7123E">
              <w:rPr>
                <w:color w:val="002060"/>
              </w:rPr>
              <w:t xml:space="preserve">(ASPIO 2005) </w:t>
            </w:r>
          </w:p>
        </w:tc>
        <w:tc>
          <w:tcPr>
            <w:tcW w:w="800" w:type="dxa"/>
            <w:tcMar>
              <w:top w:w="20" w:type="dxa"/>
              <w:left w:w="20" w:type="dxa"/>
              <w:bottom w:w="20" w:type="dxa"/>
              <w:right w:w="20" w:type="dxa"/>
            </w:tcMar>
            <w:vAlign w:val="center"/>
            <w:hideMark/>
          </w:tcPr>
          <w:p w14:paraId="781C2D3B"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6C002372" w14:textId="77777777" w:rsidR="001B61AF" w:rsidRPr="00A7123E" w:rsidRDefault="001B61AF" w:rsidP="001B2823">
            <w:pPr>
              <w:pStyle w:val="movimento"/>
              <w:rPr>
                <w:color w:val="002060"/>
              </w:rPr>
            </w:pPr>
            <w:r w:rsidRPr="00A7123E">
              <w:rPr>
                <w:color w:val="002060"/>
              </w:rPr>
              <w:t>ALESI CESARE</w:t>
            </w:r>
          </w:p>
        </w:tc>
        <w:tc>
          <w:tcPr>
            <w:tcW w:w="2200" w:type="dxa"/>
            <w:tcMar>
              <w:top w:w="20" w:type="dxa"/>
              <w:left w:w="20" w:type="dxa"/>
              <w:bottom w:w="20" w:type="dxa"/>
              <w:right w:w="20" w:type="dxa"/>
            </w:tcMar>
            <w:vAlign w:val="center"/>
            <w:hideMark/>
          </w:tcPr>
          <w:p w14:paraId="5C5CC5B9" w14:textId="77777777" w:rsidR="001B61AF" w:rsidRPr="00A7123E" w:rsidRDefault="001B61AF" w:rsidP="001B2823">
            <w:pPr>
              <w:pStyle w:val="movimento2"/>
              <w:rPr>
                <w:color w:val="002060"/>
              </w:rPr>
            </w:pPr>
            <w:r w:rsidRPr="00A7123E">
              <w:rPr>
                <w:color w:val="002060"/>
              </w:rPr>
              <w:t xml:space="preserve">(POLISPORTIVA RIPATRANSONE) </w:t>
            </w:r>
          </w:p>
        </w:tc>
      </w:tr>
      <w:tr w:rsidR="001B61AF" w:rsidRPr="00A7123E" w14:paraId="20B70DB1" w14:textId="77777777" w:rsidTr="001B2823">
        <w:tc>
          <w:tcPr>
            <w:tcW w:w="2200" w:type="dxa"/>
            <w:tcMar>
              <w:top w:w="20" w:type="dxa"/>
              <w:left w:w="20" w:type="dxa"/>
              <w:bottom w:w="20" w:type="dxa"/>
              <w:right w:w="20" w:type="dxa"/>
            </w:tcMar>
            <w:vAlign w:val="center"/>
            <w:hideMark/>
          </w:tcPr>
          <w:p w14:paraId="7C58ACDB" w14:textId="77777777" w:rsidR="001B61AF" w:rsidRPr="00A7123E" w:rsidRDefault="001B61AF" w:rsidP="001B2823">
            <w:pPr>
              <w:pStyle w:val="movimento"/>
              <w:rPr>
                <w:color w:val="002060"/>
              </w:rPr>
            </w:pPr>
            <w:r w:rsidRPr="00A7123E">
              <w:rPr>
                <w:color w:val="002060"/>
              </w:rPr>
              <w:lastRenderedPageBreak/>
              <w:t>EUSEPI ANDREA</w:t>
            </w:r>
          </w:p>
        </w:tc>
        <w:tc>
          <w:tcPr>
            <w:tcW w:w="2200" w:type="dxa"/>
            <w:tcMar>
              <w:top w:w="20" w:type="dxa"/>
              <w:left w:w="20" w:type="dxa"/>
              <w:bottom w:w="20" w:type="dxa"/>
              <w:right w:w="20" w:type="dxa"/>
            </w:tcMar>
            <w:vAlign w:val="center"/>
            <w:hideMark/>
          </w:tcPr>
          <w:p w14:paraId="70EC41EB" w14:textId="77777777" w:rsidR="001B61AF" w:rsidRPr="00A7123E" w:rsidRDefault="001B61AF" w:rsidP="001B2823">
            <w:pPr>
              <w:pStyle w:val="movimento2"/>
              <w:rPr>
                <w:color w:val="002060"/>
              </w:rPr>
            </w:pPr>
            <w:r w:rsidRPr="00A7123E">
              <w:rPr>
                <w:color w:val="002060"/>
              </w:rPr>
              <w:t xml:space="preserve">(SPECIAL ONE SPORTING CLUB) </w:t>
            </w:r>
          </w:p>
        </w:tc>
        <w:tc>
          <w:tcPr>
            <w:tcW w:w="800" w:type="dxa"/>
            <w:tcMar>
              <w:top w:w="20" w:type="dxa"/>
              <w:left w:w="20" w:type="dxa"/>
              <w:bottom w:w="20" w:type="dxa"/>
              <w:right w:w="20" w:type="dxa"/>
            </w:tcMar>
            <w:vAlign w:val="center"/>
            <w:hideMark/>
          </w:tcPr>
          <w:p w14:paraId="32A9D805"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38D11733"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873E222" w14:textId="77777777" w:rsidR="001B61AF" w:rsidRPr="00A7123E" w:rsidRDefault="001B61AF" w:rsidP="001B2823">
            <w:pPr>
              <w:pStyle w:val="movimento2"/>
              <w:rPr>
                <w:color w:val="002060"/>
              </w:rPr>
            </w:pPr>
            <w:r w:rsidRPr="00A7123E">
              <w:rPr>
                <w:color w:val="002060"/>
              </w:rPr>
              <w:t> </w:t>
            </w:r>
          </w:p>
        </w:tc>
      </w:tr>
    </w:tbl>
    <w:p w14:paraId="299502E3" w14:textId="77777777" w:rsidR="001B61AF" w:rsidRPr="00A7123E" w:rsidRDefault="001B61AF" w:rsidP="001B61AF">
      <w:pPr>
        <w:pStyle w:val="titolo30"/>
        <w:rPr>
          <w:rFonts w:eastAsiaTheme="minorEastAsia"/>
          <w:color w:val="002060"/>
        </w:rPr>
      </w:pPr>
      <w:r w:rsidRPr="00A7123E">
        <w:rPr>
          <w:color w:val="002060"/>
        </w:rPr>
        <w:t xml:space="preserve">CALCIATORI ESPULSI </w:t>
      </w:r>
    </w:p>
    <w:p w14:paraId="549C9229" w14:textId="77777777" w:rsidR="001B61AF" w:rsidRPr="00A7123E" w:rsidRDefault="001B61AF" w:rsidP="001B61AF">
      <w:pPr>
        <w:pStyle w:val="titolo20"/>
        <w:rPr>
          <w:color w:val="002060"/>
        </w:rPr>
      </w:pPr>
      <w:r w:rsidRPr="00A7123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06C09B12" w14:textId="77777777" w:rsidTr="001B2823">
        <w:tc>
          <w:tcPr>
            <w:tcW w:w="2200" w:type="dxa"/>
            <w:tcMar>
              <w:top w:w="20" w:type="dxa"/>
              <w:left w:w="20" w:type="dxa"/>
              <w:bottom w:w="20" w:type="dxa"/>
              <w:right w:w="20" w:type="dxa"/>
            </w:tcMar>
            <w:vAlign w:val="center"/>
            <w:hideMark/>
          </w:tcPr>
          <w:p w14:paraId="15A0049E" w14:textId="77777777" w:rsidR="001B61AF" w:rsidRPr="00A7123E" w:rsidRDefault="001B61AF" w:rsidP="001B2823">
            <w:pPr>
              <w:pStyle w:val="movimento"/>
              <w:rPr>
                <w:color w:val="002060"/>
              </w:rPr>
            </w:pPr>
            <w:r w:rsidRPr="00A7123E">
              <w:rPr>
                <w:color w:val="002060"/>
              </w:rPr>
              <w:t>CLEMENTI MARCO</w:t>
            </w:r>
          </w:p>
        </w:tc>
        <w:tc>
          <w:tcPr>
            <w:tcW w:w="2200" w:type="dxa"/>
            <w:tcMar>
              <w:top w:w="20" w:type="dxa"/>
              <w:left w:w="20" w:type="dxa"/>
              <w:bottom w:w="20" w:type="dxa"/>
              <w:right w:w="20" w:type="dxa"/>
            </w:tcMar>
            <w:vAlign w:val="center"/>
            <w:hideMark/>
          </w:tcPr>
          <w:p w14:paraId="36DDCD15" w14:textId="77777777" w:rsidR="001B61AF" w:rsidRPr="00A7123E" w:rsidRDefault="001B61AF" w:rsidP="001B2823">
            <w:pPr>
              <w:pStyle w:val="movimento2"/>
              <w:rPr>
                <w:color w:val="002060"/>
              </w:rPr>
            </w:pPr>
            <w:r w:rsidRPr="00A7123E">
              <w:rPr>
                <w:color w:val="002060"/>
              </w:rPr>
              <w:t xml:space="preserve">(ATLETICO CHIARAVALLE) </w:t>
            </w:r>
          </w:p>
        </w:tc>
        <w:tc>
          <w:tcPr>
            <w:tcW w:w="800" w:type="dxa"/>
            <w:tcMar>
              <w:top w:w="20" w:type="dxa"/>
              <w:left w:w="20" w:type="dxa"/>
              <w:bottom w:w="20" w:type="dxa"/>
              <w:right w:w="20" w:type="dxa"/>
            </w:tcMar>
            <w:vAlign w:val="center"/>
            <w:hideMark/>
          </w:tcPr>
          <w:p w14:paraId="7611747E"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16AF0C1F" w14:textId="77777777" w:rsidR="001B61AF" w:rsidRPr="00A7123E" w:rsidRDefault="001B61AF" w:rsidP="001B2823">
            <w:pPr>
              <w:pStyle w:val="movimento"/>
              <w:rPr>
                <w:color w:val="002060"/>
              </w:rPr>
            </w:pPr>
            <w:r w:rsidRPr="00A7123E">
              <w:rPr>
                <w:color w:val="002060"/>
              </w:rPr>
              <w:t>VILLAFRATI DAVIDE</w:t>
            </w:r>
          </w:p>
        </w:tc>
        <w:tc>
          <w:tcPr>
            <w:tcW w:w="2200" w:type="dxa"/>
            <w:tcMar>
              <w:top w:w="20" w:type="dxa"/>
              <w:left w:w="20" w:type="dxa"/>
              <w:bottom w:w="20" w:type="dxa"/>
              <w:right w:w="20" w:type="dxa"/>
            </w:tcMar>
            <w:vAlign w:val="center"/>
            <w:hideMark/>
          </w:tcPr>
          <w:p w14:paraId="5470CEF6" w14:textId="77777777" w:rsidR="001B61AF" w:rsidRPr="00A7123E" w:rsidRDefault="001B61AF" w:rsidP="001B2823">
            <w:pPr>
              <w:pStyle w:val="movimento2"/>
              <w:rPr>
                <w:color w:val="002060"/>
              </w:rPr>
            </w:pPr>
            <w:r w:rsidRPr="00A7123E">
              <w:rPr>
                <w:color w:val="002060"/>
              </w:rPr>
              <w:t xml:space="preserve">(POLVERIGI C/5) </w:t>
            </w:r>
          </w:p>
        </w:tc>
      </w:tr>
      <w:tr w:rsidR="001B61AF" w:rsidRPr="00A7123E" w14:paraId="51E3BEFF" w14:textId="77777777" w:rsidTr="001B2823">
        <w:tc>
          <w:tcPr>
            <w:tcW w:w="2200" w:type="dxa"/>
            <w:tcMar>
              <w:top w:w="20" w:type="dxa"/>
              <w:left w:w="20" w:type="dxa"/>
              <w:bottom w:w="20" w:type="dxa"/>
              <w:right w:w="20" w:type="dxa"/>
            </w:tcMar>
            <w:vAlign w:val="center"/>
            <w:hideMark/>
          </w:tcPr>
          <w:p w14:paraId="2609C401" w14:textId="77777777" w:rsidR="001B61AF" w:rsidRPr="00A7123E" w:rsidRDefault="001B61AF" w:rsidP="001B2823">
            <w:pPr>
              <w:pStyle w:val="movimento"/>
              <w:rPr>
                <w:color w:val="002060"/>
              </w:rPr>
            </w:pPr>
            <w:r w:rsidRPr="00A7123E">
              <w:rPr>
                <w:color w:val="002060"/>
              </w:rPr>
              <w:t>MAURIZI ALEX</w:t>
            </w:r>
          </w:p>
        </w:tc>
        <w:tc>
          <w:tcPr>
            <w:tcW w:w="2200" w:type="dxa"/>
            <w:tcMar>
              <w:top w:w="20" w:type="dxa"/>
              <w:left w:w="20" w:type="dxa"/>
              <w:bottom w:w="20" w:type="dxa"/>
              <w:right w:w="20" w:type="dxa"/>
            </w:tcMar>
            <w:vAlign w:val="center"/>
            <w:hideMark/>
          </w:tcPr>
          <w:p w14:paraId="5FB11242" w14:textId="77777777" w:rsidR="001B61AF" w:rsidRPr="00A7123E" w:rsidRDefault="001B61AF" w:rsidP="001B2823">
            <w:pPr>
              <w:pStyle w:val="movimento2"/>
              <w:rPr>
                <w:color w:val="002060"/>
              </w:rPr>
            </w:pPr>
            <w:r w:rsidRPr="00A7123E">
              <w:rPr>
                <w:color w:val="002060"/>
              </w:rPr>
              <w:t xml:space="preserve">(RIPE SAN GINESIO A.S.D.) </w:t>
            </w:r>
          </w:p>
        </w:tc>
        <w:tc>
          <w:tcPr>
            <w:tcW w:w="800" w:type="dxa"/>
            <w:tcMar>
              <w:top w:w="20" w:type="dxa"/>
              <w:left w:w="20" w:type="dxa"/>
              <w:bottom w:w="20" w:type="dxa"/>
              <w:right w:w="20" w:type="dxa"/>
            </w:tcMar>
            <w:vAlign w:val="center"/>
            <w:hideMark/>
          </w:tcPr>
          <w:p w14:paraId="27165B26"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1FB38D3C"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63DF4C3" w14:textId="77777777" w:rsidR="001B61AF" w:rsidRPr="00A7123E" w:rsidRDefault="001B61AF" w:rsidP="001B2823">
            <w:pPr>
              <w:pStyle w:val="movimento2"/>
              <w:rPr>
                <w:color w:val="002060"/>
              </w:rPr>
            </w:pPr>
            <w:r w:rsidRPr="00A7123E">
              <w:rPr>
                <w:color w:val="002060"/>
              </w:rPr>
              <w:t> </w:t>
            </w:r>
          </w:p>
        </w:tc>
      </w:tr>
    </w:tbl>
    <w:p w14:paraId="29231488" w14:textId="77777777" w:rsidR="001B61AF" w:rsidRPr="00A7123E" w:rsidRDefault="001B61AF" w:rsidP="001B61AF">
      <w:pPr>
        <w:pStyle w:val="titolo20"/>
        <w:rPr>
          <w:rFonts w:eastAsiaTheme="minorEastAsia"/>
          <w:color w:val="002060"/>
        </w:rPr>
      </w:pPr>
      <w:r w:rsidRPr="00A7123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17CCB604" w14:textId="77777777" w:rsidTr="001B2823">
        <w:tc>
          <w:tcPr>
            <w:tcW w:w="2200" w:type="dxa"/>
            <w:tcMar>
              <w:top w:w="20" w:type="dxa"/>
              <w:left w:w="20" w:type="dxa"/>
              <w:bottom w:w="20" w:type="dxa"/>
              <w:right w:w="20" w:type="dxa"/>
            </w:tcMar>
            <w:vAlign w:val="center"/>
            <w:hideMark/>
          </w:tcPr>
          <w:p w14:paraId="41D75B5B" w14:textId="77777777" w:rsidR="001B61AF" w:rsidRPr="00A7123E" w:rsidRDefault="001B61AF" w:rsidP="001B2823">
            <w:pPr>
              <w:pStyle w:val="movimento"/>
              <w:rPr>
                <w:color w:val="002060"/>
              </w:rPr>
            </w:pPr>
            <w:r w:rsidRPr="00A7123E">
              <w:rPr>
                <w:color w:val="002060"/>
              </w:rPr>
              <w:t>VIGNINI TOMMASO</w:t>
            </w:r>
          </w:p>
        </w:tc>
        <w:tc>
          <w:tcPr>
            <w:tcW w:w="2200" w:type="dxa"/>
            <w:tcMar>
              <w:top w:w="20" w:type="dxa"/>
              <w:left w:w="20" w:type="dxa"/>
              <w:bottom w:w="20" w:type="dxa"/>
              <w:right w:w="20" w:type="dxa"/>
            </w:tcMar>
            <w:vAlign w:val="center"/>
            <w:hideMark/>
          </w:tcPr>
          <w:p w14:paraId="7DD88381" w14:textId="77777777" w:rsidR="001B61AF" w:rsidRPr="00A7123E" w:rsidRDefault="001B61AF" w:rsidP="001B2823">
            <w:pPr>
              <w:pStyle w:val="movimento2"/>
              <w:rPr>
                <w:color w:val="002060"/>
              </w:rPr>
            </w:pPr>
            <w:r w:rsidRPr="00A7123E">
              <w:rPr>
                <w:color w:val="002060"/>
              </w:rPr>
              <w:t xml:space="preserve">(ASPIO 2005) </w:t>
            </w:r>
          </w:p>
        </w:tc>
        <w:tc>
          <w:tcPr>
            <w:tcW w:w="800" w:type="dxa"/>
            <w:tcMar>
              <w:top w:w="20" w:type="dxa"/>
              <w:left w:w="20" w:type="dxa"/>
              <w:bottom w:w="20" w:type="dxa"/>
              <w:right w:w="20" w:type="dxa"/>
            </w:tcMar>
            <w:vAlign w:val="center"/>
            <w:hideMark/>
          </w:tcPr>
          <w:p w14:paraId="7639D6B5"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23EEDEB5" w14:textId="77777777" w:rsidR="001B61AF" w:rsidRPr="00A7123E" w:rsidRDefault="001B61AF" w:rsidP="001B2823">
            <w:pPr>
              <w:pStyle w:val="movimento"/>
              <w:rPr>
                <w:color w:val="002060"/>
              </w:rPr>
            </w:pPr>
            <w:r w:rsidRPr="00A7123E">
              <w:rPr>
                <w:color w:val="002060"/>
              </w:rPr>
              <w:t>SANTORI ROSA CRISTIAN</w:t>
            </w:r>
          </w:p>
        </w:tc>
        <w:tc>
          <w:tcPr>
            <w:tcW w:w="2200" w:type="dxa"/>
            <w:tcMar>
              <w:top w:w="20" w:type="dxa"/>
              <w:left w:w="20" w:type="dxa"/>
              <w:bottom w:w="20" w:type="dxa"/>
              <w:right w:w="20" w:type="dxa"/>
            </w:tcMar>
            <w:vAlign w:val="center"/>
            <w:hideMark/>
          </w:tcPr>
          <w:p w14:paraId="1DE29076" w14:textId="77777777" w:rsidR="001B61AF" w:rsidRPr="00A7123E" w:rsidRDefault="001B61AF" w:rsidP="001B2823">
            <w:pPr>
              <w:pStyle w:val="movimento2"/>
              <w:rPr>
                <w:color w:val="002060"/>
              </w:rPr>
            </w:pPr>
            <w:r w:rsidRPr="00A7123E">
              <w:rPr>
                <w:color w:val="002060"/>
              </w:rPr>
              <w:t xml:space="preserve">(CAPODARCO CASABIANCA C5) </w:t>
            </w:r>
          </w:p>
        </w:tc>
      </w:tr>
      <w:tr w:rsidR="001B61AF" w:rsidRPr="00A7123E" w14:paraId="2668BA69" w14:textId="77777777" w:rsidTr="001B2823">
        <w:tc>
          <w:tcPr>
            <w:tcW w:w="2200" w:type="dxa"/>
            <w:tcMar>
              <w:top w:w="20" w:type="dxa"/>
              <w:left w:w="20" w:type="dxa"/>
              <w:bottom w:w="20" w:type="dxa"/>
              <w:right w:w="20" w:type="dxa"/>
            </w:tcMar>
            <w:vAlign w:val="center"/>
            <w:hideMark/>
          </w:tcPr>
          <w:p w14:paraId="236F854E" w14:textId="77777777" w:rsidR="001B61AF" w:rsidRPr="00A7123E" w:rsidRDefault="001B61AF" w:rsidP="001B2823">
            <w:pPr>
              <w:pStyle w:val="movimento"/>
              <w:rPr>
                <w:color w:val="002060"/>
              </w:rPr>
            </w:pPr>
            <w:r w:rsidRPr="00A7123E">
              <w:rPr>
                <w:color w:val="002060"/>
              </w:rPr>
              <w:t>FRATESI SIMONE</w:t>
            </w:r>
          </w:p>
        </w:tc>
        <w:tc>
          <w:tcPr>
            <w:tcW w:w="2200" w:type="dxa"/>
            <w:tcMar>
              <w:top w:w="20" w:type="dxa"/>
              <w:left w:w="20" w:type="dxa"/>
              <w:bottom w:w="20" w:type="dxa"/>
              <w:right w:w="20" w:type="dxa"/>
            </w:tcMar>
            <w:vAlign w:val="center"/>
            <w:hideMark/>
          </w:tcPr>
          <w:p w14:paraId="0859D09D" w14:textId="77777777" w:rsidR="001B61AF" w:rsidRPr="00A7123E" w:rsidRDefault="001B61AF" w:rsidP="001B2823">
            <w:pPr>
              <w:pStyle w:val="movimento2"/>
              <w:rPr>
                <w:color w:val="002060"/>
              </w:rPr>
            </w:pPr>
            <w:r w:rsidRPr="00A7123E">
              <w:rPr>
                <w:color w:val="002060"/>
              </w:rPr>
              <w:t xml:space="preserve">(MONTECCHIO SPORT) </w:t>
            </w:r>
          </w:p>
        </w:tc>
        <w:tc>
          <w:tcPr>
            <w:tcW w:w="800" w:type="dxa"/>
            <w:tcMar>
              <w:top w:w="20" w:type="dxa"/>
              <w:left w:w="20" w:type="dxa"/>
              <w:bottom w:w="20" w:type="dxa"/>
              <w:right w:w="20" w:type="dxa"/>
            </w:tcMar>
            <w:vAlign w:val="center"/>
            <w:hideMark/>
          </w:tcPr>
          <w:p w14:paraId="78A4D140"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65FC899F" w14:textId="77777777" w:rsidR="001B61AF" w:rsidRPr="00A7123E" w:rsidRDefault="001B61AF" w:rsidP="001B2823">
            <w:pPr>
              <w:pStyle w:val="movimento"/>
              <w:rPr>
                <w:color w:val="002060"/>
              </w:rPr>
            </w:pPr>
            <w:r w:rsidRPr="00A7123E">
              <w:rPr>
                <w:color w:val="002060"/>
              </w:rPr>
              <w:t>VENTURA ALESSANDRO</w:t>
            </w:r>
          </w:p>
        </w:tc>
        <w:tc>
          <w:tcPr>
            <w:tcW w:w="2200" w:type="dxa"/>
            <w:tcMar>
              <w:top w:w="20" w:type="dxa"/>
              <w:left w:w="20" w:type="dxa"/>
              <w:bottom w:w="20" w:type="dxa"/>
              <w:right w:w="20" w:type="dxa"/>
            </w:tcMar>
            <w:vAlign w:val="center"/>
            <w:hideMark/>
          </w:tcPr>
          <w:p w14:paraId="24387EE4" w14:textId="77777777" w:rsidR="001B61AF" w:rsidRPr="00A7123E" w:rsidRDefault="001B61AF" w:rsidP="001B2823">
            <w:pPr>
              <w:pStyle w:val="movimento2"/>
              <w:rPr>
                <w:color w:val="002060"/>
              </w:rPr>
            </w:pPr>
            <w:r w:rsidRPr="00A7123E">
              <w:rPr>
                <w:color w:val="002060"/>
              </w:rPr>
              <w:t xml:space="preserve">(MONTEMARCIANESE SSDARL) </w:t>
            </w:r>
          </w:p>
        </w:tc>
      </w:tr>
      <w:tr w:rsidR="001B61AF" w:rsidRPr="00A7123E" w14:paraId="39404B52" w14:textId="77777777" w:rsidTr="001B2823">
        <w:tc>
          <w:tcPr>
            <w:tcW w:w="2200" w:type="dxa"/>
            <w:tcMar>
              <w:top w:w="20" w:type="dxa"/>
              <w:left w:w="20" w:type="dxa"/>
              <w:bottom w:w="20" w:type="dxa"/>
              <w:right w:w="20" w:type="dxa"/>
            </w:tcMar>
            <w:vAlign w:val="center"/>
            <w:hideMark/>
          </w:tcPr>
          <w:p w14:paraId="1AC40FDC" w14:textId="77777777" w:rsidR="001B61AF" w:rsidRPr="00A7123E" w:rsidRDefault="001B61AF" w:rsidP="001B2823">
            <w:pPr>
              <w:pStyle w:val="movimento"/>
              <w:rPr>
                <w:color w:val="002060"/>
              </w:rPr>
            </w:pPr>
            <w:r w:rsidRPr="00A7123E">
              <w:rPr>
                <w:color w:val="002060"/>
              </w:rPr>
              <w:t>URBINELLI RICCARDO</w:t>
            </w:r>
          </w:p>
        </w:tc>
        <w:tc>
          <w:tcPr>
            <w:tcW w:w="2200" w:type="dxa"/>
            <w:tcMar>
              <w:top w:w="20" w:type="dxa"/>
              <w:left w:w="20" w:type="dxa"/>
              <w:bottom w:w="20" w:type="dxa"/>
              <w:right w:w="20" w:type="dxa"/>
            </w:tcMar>
            <w:vAlign w:val="center"/>
            <w:hideMark/>
          </w:tcPr>
          <w:p w14:paraId="6EA129DC" w14:textId="77777777" w:rsidR="001B61AF" w:rsidRPr="00A7123E" w:rsidRDefault="001B61AF" w:rsidP="001B2823">
            <w:pPr>
              <w:pStyle w:val="movimento2"/>
              <w:rPr>
                <w:color w:val="002060"/>
              </w:rPr>
            </w:pPr>
            <w:r w:rsidRPr="00A7123E">
              <w:rPr>
                <w:color w:val="002060"/>
              </w:rPr>
              <w:t xml:space="preserve">(VALMISA FUTSAL A.S.D.) </w:t>
            </w:r>
          </w:p>
        </w:tc>
        <w:tc>
          <w:tcPr>
            <w:tcW w:w="800" w:type="dxa"/>
            <w:tcMar>
              <w:top w:w="20" w:type="dxa"/>
              <w:left w:w="20" w:type="dxa"/>
              <w:bottom w:w="20" w:type="dxa"/>
              <w:right w:w="20" w:type="dxa"/>
            </w:tcMar>
            <w:vAlign w:val="center"/>
            <w:hideMark/>
          </w:tcPr>
          <w:p w14:paraId="37CFCCF1"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39F6024F"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2DC3527D" w14:textId="77777777" w:rsidR="001B61AF" w:rsidRPr="00A7123E" w:rsidRDefault="001B61AF" w:rsidP="001B2823">
            <w:pPr>
              <w:pStyle w:val="movimento2"/>
              <w:rPr>
                <w:color w:val="002060"/>
              </w:rPr>
            </w:pPr>
            <w:r w:rsidRPr="00A7123E">
              <w:rPr>
                <w:color w:val="002060"/>
              </w:rPr>
              <w:t> </w:t>
            </w:r>
          </w:p>
        </w:tc>
      </w:tr>
    </w:tbl>
    <w:p w14:paraId="72964E52" w14:textId="77777777" w:rsidR="001B61AF" w:rsidRPr="00A7123E" w:rsidRDefault="001B61AF" w:rsidP="001B61AF">
      <w:pPr>
        <w:pStyle w:val="titolo30"/>
        <w:rPr>
          <w:rFonts w:eastAsiaTheme="minorEastAsia"/>
          <w:color w:val="002060"/>
        </w:rPr>
      </w:pPr>
      <w:r w:rsidRPr="00A7123E">
        <w:rPr>
          <w:color w:val="002060"/>
        </w:rPr>
        <w:t xml:space="preserve">CALCIATORI NON ESPULSI </w:t>
      </w:r>
    </w:p>
    <w:p w14:paraId="0B478F36" w14:textId="77777777" w:rsidR="001B61AF" w:rsidRPr="00A7123E" w:rsidRDefault="001B61AF" w:rsidP="001B61AF">
      <w:pPr>
        <w:pStyle w:val="titolo20"/>
        <w:rPr>
          <w:color w:val="002060"/>
        </w:rPr>
      </w:pPr>
      <w:r w:rsidRPr="00A7123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1504285C" w14:textId="77777777" w:rsidTr="001B2823">
        <w:tc>
          <w:tcPr>
            <w:tcW w:w="2200" w:type="dxa"/>
            <w:tcMar>
              <w:top w:w="20" w:type="dxa"/>
              <w:left w:w="20" w:type="dxa"/>
              <w:bottom w:w="20" w:type="dxa"/>
              <w:right w:w="20" w:type="dxa"/>
            </w:tcMar>
            <w:vAlign w:val="center"/>
            <w:hideMark/>
          </w:tcPr>
          <w:p w14:paraId="534DC1FD" w14:textId="77777777" w:rsidR="001B61AF" w:rsidRPr="00A7123E" w:rsidRDefault="001B61AF" w:rsidP="001B2823">
            <w:pPr>
              <w:pStyle w:val="movimento"/>
              <w:rPr>
                <w:color w:val="002060"/>
              </w:rPr>
            </w:pPr>
            <w:r w:rsidRPr="00A7123E">
              <w:rPr>
                <w:color w:val="002060"/>
              </w:rPr>
              <w:t>GAETANI MAURIZIO</w:t>
            </w:r>
          </w:p>
        </w:tc>
        <w:tc>
          <w:tcPr>
            <w:tcW w:w="2200" w:type="dxa"/>
            <w:tcMar>
              <w:top w:w="20" w:type="dxa"/>
              <w:left w:w="20" w:type="dxa"/>
              <w:bottom w:w="20" w:type="dxa"/>
              <w:right w:w="20" w:type="dxa"/>
            </w:tcMar>
            <w:vAlign w:val="center"/>
            <w:hideMark/>
          </w:tcPr>
          <w:p w14:paraId="6917E9AA" w14:textId="77777777" w:rsidR="001B61AF" w:rsidRPr="00A7123E" w:rsidRDefault="001B61AF" w:rsidP="001B2823">
            <w:pPr>
              <w:pStyle w:val="movimento2"/>
              <w:rPr>
                <w:color w:val="002060"/>
              </w:rPr>
            </w:pPr>
            <w:r w:rsidRPr="00A7123E">
              <w:rPr>
                <w:color w:val="002060"/>
              </w:rPr>
              <w:t xml:space="preserve">(ACQUAVIVA CALCIO) </w:t>
            </w:r>
          </w:p>
        </w:tc>
        <w:tc>
          <w:tcPr>
            <w:tcW w:w="800" w:type="dxa"/>
            <w:tcMar>
              <w:top w:w="20" w:type="dxa"/>
              <w:left w:w="20" w:type="dxa"/>
              <w:bottom w:w="20" w:type="dxa"/>
              <w:right w:w="20" w:type="dxa"/>
            </w:tcMar>
            <w:vAlign w:val="center"/>
            <w:hideMark/>
          </w:tcPr>
          <w:p w14:paraId="556C0808"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2C7CFC9D" w14:textId="77777777" w:rsidR="001B61AF" w:rsidRPr="00A7123E" w:rsidRDefault="001B61AF" w:rsidP="001B2823">
            <w:pPr>
              <w:pStyle w:val="movimento"/>
              <w:rPr>
                <w:color w:val="002060"/>
              </w:rPr>
            </w:pPr>
            <w:r w:rsidRPr="00A7123E">
              <w:rPr>
                <w:color w:val="002060"/>
              </w:rPr>
              <w:t>PETROCCHI MARCELLO</w:t>
            </w:r>
          </w:p>
        </w:tc>
        <w:tc>
          <w:tcPr>
            <w:tcW w:w="2200" w:type="dxa"/>
            <w:tcMar>
              <w:top w:w="20" w:type="dxa"/>
              <w:left w:w="20" w:type="dxa"/>
              <w:bottom w:w="20" w:type="dxa"/>
              <w:right w:w="20" w:type="dxa"/>
            </w:tcMar>
            <w:vAlign w:val="center"/>
            <w:hideMark/>
          </w:tcPr>
          <w:p w14:paraId="51F3E77B" w14:textId="77777777" w:rsidR="001B61AF" w:rsidRPr="00A7123E" w:rsidRDefault="001B61AF" w:rsidP="001B2823">
            <w:pPr>
              <w:pStyle w:val="movimento2"/>
              <w:rPr>
                <w:color w:val="002060"/>
              </w:rPr>
            </w:pPr>
            <w:r w:rsidRPr="00A7123E">
              <w:rPr>
                <w:color w:val="002060"/>
              </w:rPr>
              <w:t xml:space="preserve">(CASTIGNANO A.S.D.) </w:t>
            </w:r>
          </w:p>
        </w:tc>
      </w:tr>
      <w:tr w:rsidR="001B61AF" w:rsidRPr="00A7123E" w14:paraId="0CA31952" w14:textId="77777777" w:rsidTr="001B2823">
        <w:tc>
          <w:tcPr>
            <w:tcW w:w="2200" w:type="dxa"/>
            <w:tcMar>
              <w:top w:w="20" w:type="dxa"/>
              <w:left w:w="20" w:type="dxa"/>
              <w:bottom w:w="20" w:type="dxa"/>
              <w:right w:w="20" w:type="dxa"/>
            </w:tcMar>
            <w:vAlign w:val="center"/>
            <w:hideMark/>
          </w:tcPr>
          <w:p w14:paraId="5B8D209F" w14:textId="77777777" w:rsidR="001B61AF" w:rsidRPr="00A7123E" w:rsidRDefault="001B61AF" w:rsidP="001B2823">
            <w:pPr>
              <w:pStyle w:val="movimento"/>
              <w:rPr>
                <w:color w:val="002060"/>
              </w:rPr>
            </w:pPr>
            <w:r w:rsidRPr="00A7123E">
              <w:rPr>
                <w:color w:val="002060"/>
              </w:rPr>
              <w:t>PIERANTOZZI EDOARDO</w:t>
            </w:r>
          </w:p>
        </w:tc>
        <w:tc>
          <w:tcPr>
            <w:tcW w:w="2200" w:type="dxa"/>
            <w:tcMar>
              <w:top w:w="20" w:type="dxa"/>
              <w:left w:w="20" w:type="dxa"/>
              <w:bottom w:w="20" w:type="dxa"/>
              <w:right w:w="20" w:type="dxa"/>
            </w:tcMar>
            <w:vAlign w:val="center"/>
            <w:hideMark/>
          </w:tcPr>
          <w:p w14:paraId="50294D60" w14:textId="77777777" w:rsidR="001B61AF" w:rsidRPr="00A7123E" w:rsidRDefault="001B61AF" w:rsidP="001B2823">
            <w:pPr>
              <w:pStyle w:val="movimento2"/>
              <w:rPr>
                <w:color w:val="002060"/>
              </w:rPr>
            </w:pPr>
            <w:r w:rsidRPr="00A7123E">
              <w:rPr>
                <w:color w:val="002060"/>
              </w:rPr>
              <w:t xml:space="preserve">(CASTORANESE) </w:t>
            </w:r>
          </w:p>
        </w:tc>
        <w:tc>
          <w:tcPr>
            <w:tcW w:w="800" w:type="dxa"/>
            <w:tcMar>
              <w:top w:w="20" w:type="dxa"/>
              <w:left w:w="20" w:type="dxa"/>
              <w:bottom w:w="20" w:type="dxa"/>
              <w:right w:w="20" w:type="dxa"/>
            </w:tcMar>
            <w:vAlign w:val="center"/>
            <w:hideMark/>
          </w:tcPr>
          <w:p w14:paraId="5B8A3F01"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619FEF1D" w14:textId="77777777" w:rsidR="001B61AF" w:rsidRPr="00A7123E" w:rsidRDefault="001B61AF" w:rsidP="001B2823">
            <w:pPr>
              <w:pStyle w:val="movimento"/>
              <w:rPr>
                <w:color w:val="002060"/>
              </w:rPr>
            </w:pPr>
            <w:r w:rsidRPr="00A7123E">
              <w:rPr>
                <w:color w:val="002060"/>
              </w:rPr>
              <w:t>PIEROTTI FEDERICO</w:t>
            </w:r>
          </w:p>
        </w:tc>
        <w:tc>
          <w:tcPr>
            <w:tcW w:w="2200" w:type="dxa"/>
            <w:tcMar>
              <w:top w:w="20" w:type="dxa"/>
              <w:left w:w="20" w:type="dxa"/>
              <w:bottom w:w="20" w:type="dxa"/>
              <w:right w:w="20" w:type="dxa"/>
            </w:tcMar>
            <w:vAlign w:val="center"/>
            <w:hideMark/>
          </w:tcPr>
          <w:p w14:paraId="4FA51F00" w14:textId="77777777" w:rsidR="001B61AF" w:rsidRPr="00A7123E" w:rsidRDefault="001B61AF" w:rsidP="001B2823">
            <w:pPr>
              <w:pStyle w:val="movimento2"/>
              <w:rPr>
                <w:color w:val="002060"/>
              </w:rPr>
            </w:pPr>
            <w:r w:rsidRPr="00A7123E">
              <w:rPr>
                <w:color w:val="002060"/>
              </w:rPr>
              <w:t xml:space="preserve">(IMBRECCIATA C5) </w:t>
            </w:r>
          </w:p>
        </w:tc>
      </w:tr>
      <w:tr w:rsidR="001B61AF" w:rsidRPr="00A7123E" w14:paraId="261341FC" w14:textId="77777777" w:rsidTr="001B2823">
        <w:tc>
          <w:tcPr>
            <w:tcW w:w="2200" w:type="dxa"/>
            <w:tcMar>
              <w:top w:w="20" w:type="dxa"/>
              <w:left w:w="20" w:type="dxa"/>
              <w:bottom w:w="20" w:type="dxa"/>
              <w:right w:w="20" w:type="dxa"/>
            </w:tcMar>
            <w:vAlign w:val="center"/>
            <w:hideMark/>
          </w:tcPr>
          <w:p w14:paraId="680F1BDA" w14:textId="77777777" w:rsidR="001B61AF" w:rsidRPr="00A7123E" w:rsidRDefault="001B61AF" w:rsidP="001B2823">
            <w:pPr>
              <w:pStyle w:val="movimento"/>
              <w:rPr>
                <w:color w:val="002060"/>
              </w:rPr>
            </w:pPr>
            <w:r w:rsidRPr="00A7123E">
              <w:rPr>
                <w:color w:val="002060"/>
              </w:rPr>
              <w:t>MARCHIONNI LUCA</w:t>
            </w:r>
          </w:p>
        </w:tc>
        <w:tc>
          <w:tcPr>
            <w:tcW w:w="2200" w:type="dxa"/>
            <w:tcMar>
              <w:top w:w="20" w:type="dxa"/>
              <w:left w:w="20" w:type="dxa"/>
              <w:bottom w:w="20" w:type="dxa"/>
              <w:right w:w="20" w:type="dxa"/>
            </w:tcMar>
            <w:vAlign w:val="center"/>
            <w:hideMark/>
          </w:tcPr>
          <w:p w14:paraId="26AC7BD3" w14:textId="77777777" w:rsidR="001B61AF" w:rsidRPr="00A7123E" w:rsidRDefault="001B61AF" w:rsidP="001B2823">
            <w:pPr>
              <w:pStyle w:val="movimento2"/>
              <w:rPr>
                <w:color w:val="002060"/>
              </w:rPr>
            </w:pPr>
            <w:r w:rsidRPr="00A7123E">
              <w:rPr>
                <w:color w:val="002060"/>
              </w:rPr>
              <w:t xml:space="preserve">(MONTECCHIO SPORT) </w:t>
            </w:r>
          </w:p>
        </w:tc>
        <w:tc>
          <w:tcPr>
            <w:tcW w:w="800" w:type="dxa"/>
            <w:tcMar>
              <w:top w:w="20" w:type="dxa"/>
              <w:left w:w="20" w:type="dxa"/>
              <w:bottom w:w="20" w:type="dxa"/>
              <w:right w:w="20" w:type="dxa"/>
            </w:tcMar>
            <w:vAlign w:val="center"/>
            <w:hideMark/>
          </w:tcPr>
          <w:p w14:paraId="42170A45"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8F1D0E3" w14:textId="77777777" w:rsidR="001B61AF" w:rsidRPr="00A7123E" w:rsidRDefault="001B61AF" w:rsidP="001B2823">
            <w:pPr>
              <w:pStyle w:val="movimento"/>
              <w:rPr>
                <w:color w:val="002060"/>
              </w:rPr>
            </w:pPr>
            <w:r w:rsidRPr="00A7123E">
              <w:rPr>
                <w:color w:val="002060"/>
              </w:rPr>
              <w:t>MARCHETTI CARLO</w:t>
            </w:r>
          </w:p>
        </w:tc>
        <w:tc>
          <w:tcPr>
            <w:tcW w:w="2200" w:type="dxa"/>
            <w:tcMar>
              <w:top w:w="20" w:type="dxa"/>
              <w:left w:w="20" w:type="dxa"/>
              <w:bottom w:w="20" w:type="dxa"/>
              <w:right w:w="20" w:type="dxa"/>
            </w:tcMar>
            <w:vAlign w:val="center"/>
            <w:hideMark/>
          </w:tcPr>
          <w:p w14:paraId="3FE74372" w14:textId="77777777" w:rsidR="001B61AF" w:rsidRPr="00A7123E" w:rsidRDefault="001B61AF" w:rsidP="001B2823">
            <w:pPr>
              <w:pStyle w:val="movimento2"/>
              <w:rPr>
                <w:color w:val="002060"/>
              </w:rPr>
            </w:pPr>
            <w:r w:rsidRPr="00A7123E">
              <w:rPr>
                <w:color w:val="002060"/>
              </w:rPr>
              <w:t xml:space="preserve">(POLISPORTIVA RIPATRANSONE) </w:t>
            </w:r>
          </w:p>
        </w:tc>
      </w:tr>
      <w:tr w:rsidR="001B61AF" w:rsidRPr="00A7123E" w14:paraId="70EFEBDD" w14:textId="77777777" w:rsidTr="001B2823">
        <w:tc>
          <w:tcPr>
            <w:tcW w:w="2200" w:type="dxa"/>
            <w:tcMar>
              <w:top w:w="20" w:type="dxa"/>
              <w:left w:w="20" w:type="dxa"/>
              <w:bottom w:w="20" w:type="dxa"/>
              <w:right w:w="20" w:type="dxa"/>
            </w:tcMar>
            <w:vAlign w:val="center"/>
            <w:hideMark/>
          </w:tcPr>
          <w:p w14:paraId="4BD724A8" w14:textId="77777777" w:rsidR="001B61AF" w:rsidRPr="00A7123E" w:rsidRDefault="001B61AF" w:rsidP="001B2823">
            <w:pPr>
              <w:pStyle w:val="movimento"/>
              <w:rPr>
                <w:color w:val="002060"/>
              </w:rPr>
            </w:pPr>
            <w:r w:rsidRPr="00A7123E">
              <w:rPr>
                <w:color w:val="002060"/>
              </w:rPr>
              <w:t>VILLAFRATI DAVIDE</w:t>
            </w:r>
          </w:p>
        </w:tc>
        <w:tc>
          <w:tcPr>
            <w:tcW w:w="2200" w:type="dxa"/>
            <w:tcMar>
              <w:top w:w="20" w:type="dxa"/>
              <w:left w:w="20" w:type="dxa"/>
              <w:bottom w:w="20" w:type="dxa"/>
              <w:right w:w="20" w:type="dxa"/>
            </w:tcMar>
            <w:vAlign w:val="center"/>
            <w:hideMark/>
          </w:tcPr>
          <w:p w14:paraId="17A61F25" w14:textId="77777777" w:rsidR="001B61AF" w:rsidRPr="00A7123E" w:rsidRDefault="001B61AF" w:rsidP="001B2823">
            <w:pPr>
              <w:pStyle w:val="movimento2"/>
              <w:rPr>
                <w:color w:val="002060"/>
              </w:rPr>
            </w:pPr>
            <w:r w:rsidRPr="00A7123E">
              <w:rPr>
                <w:color w:val="002060"/>
              </w:rPr>
              <w:t xml:space="preserve">(POLVERIGI C/5) </w:t>
            </w:r>
          </w:p>
        </w:tc>
        <w:tc>
          <w:tcPr>
            <w:tcW w:w="800" w:type="dxa"/>
            <w:tcMar>
              <w:top w:w="20" w:type="dxa"/>
              <w:left w:w="20" w:type="dxa"/>
              <w:bottom w:w="20" w:type="dxa"/>
              <w:right w:w="20" w:type="dxa"/>
            </w:tcMar>
            <w:vAlign w:val="center"/>
            <w:hideMark/>
          </w:tcPr>
          <w:p w14:paraId="5B058750"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7E24DCBA" w14:textId="77777777" w:rsidR="001B61AF" w:rsidRPr="00A7123E" w:rsidRDefault="001B61AF" w:rsidP="001B2823">
            <w:pPr>
              <w:pStyle w:val="movimento"/>
              <w:rPr>
                <w:color w:val="002060"/>
              </w:rPr>
            </w:pPr>
            <w:r w:rsidRPr="00A7123E">
              <w:rPr>
                <w:color w:val="002060"/>
              </w:rPr>
              <w:t>PELATELLI ALESSANDRO</w:t>
            </w:r>
          </w:p>
        </w:tc>
        <w:tc>
          <w:tcPr>
            <w:tcW w:w="2200" w:type="dxa"/>
            <w:tcMar>
              <w:top w:w="20" w:type="dxa"/>
              <w:left w:w="20" w:type="dxa"/>
              <w:bottom w:w="20" w:type="dxa"/>
              <w:right w:w="20" w:type="dxa"/>
            </w:tcMar>
            <w:vAlign w:val="center"/>
            <w:hideMark/>
          </w:tcPr>
          <w:p w14:paraId="6734D583" w14:textId="77777777" w:rsidR="001B61AF" w:rsidRPr="00A7123E" w:rsidRDefault="001B61AF" w:rsidP="001B2823">
            <w:pPr>
              <w:pStyle w:val="movimento2"/>
              <w:rPr>
                <w:color w:val="002060"/>
              </w:rPr>
            </w:pPr>
            <w:r w:rsidRPr="00A7123E">
              <w:rPr>
                <w:color w:val="002060"/>
              </w:rPr>
              <w:t xml:space="preserve">(ROBUR MERGO) </w:t>
            </w:r>
          </w:p>
        </w:tc>
      </w:tr>
      <w:tr w:rsidR="001B61AF" w:rsidRPr="00A7123E" w14:paraId="4E346EAD" w14:textId="77777777" w:rsidTr="001B2823">
        <w:tc>
          <w:tcPr>
            <w:tcW w:w="2200" w:type="dxa"/>
            <w:tcMar>
              <w:top w:w="20" w:type="dxa"/>
              <w:left w:w="20" w:type="dxa"/>
              <w:bottom w:w="20" w:type="dxa"/>
              <w:right w:w="20" w:type="dxa"/>
            </w:tcMar>
            <w:vAlign w:val="center"/>
            <w:hideMark/>
          </w:tcPr>
          <w:p w14:paraId="3F385EFE" w14:textId="77777777" w:rsidR="001B61AF" w:rsidRPr="00A7123E" w:rsidRDefault="001B61AF" w:rsidP="001B2823">
            <w:pPr>
              <w:pStyle w:val="movimento"/>
              <w:rPr>
                <w:color w:val="002060"/>
              </w:rPr>
            </w:pPr>
            <w:r w:rsidRPr="00A7123E">
              <w:rPr>
                <w:color w:val="002060"/>
              </w:rPr>
              <w:t>DEOGRATIAS DAVIDE</w:t>
            </w:r>
          </w:p>
        </w:tc>
        <w:tc>
          <w:tcPr>
            <w:tcW w:w="2200" w:type="dxa"/>
            <w:tcMar>
              <w:top w:w="20" w:type="dxa"/>
              <w:left w:w="20" w:type="dxa"/>
              <w:bottom w:w="20" w:type="dxa"/>
              <w:right w:w="20" w:type="dxa"/>
            </w:tcMar>
            <w:vAlign w:val="center"/>
            <w:hideMark/>
          </w:tcPr>
          <w:p w14:paraId="70A10AB7" w14:textId="77777777" w:rsidR="001B61AF" w:rsidRPr="00A7123E" w:rsidRDefault="001B61AF" w:rsidP="001B2823">
            <w:pPr>
              <w:pStyle w:val="movimento2"/>
              <w:rPr>
                <w:color w:val="002060"/>
              </w:rPr>
            </w:pPr>
            <w:r w:rsidRPr="00A7123E">
              <w:rPr>
                <w:color w:val="002060"/>
              </w:rPr>
              <w:t xml:space="preserve">(SPORTING GROTTAMMARE) </w:t>
            </w:r>
          </w:p>
        </w:tc>
        <w:tc>
          <w:tcPr>
            <w:tcW w:w="800" w:type="dxa"/>
            <w:tcMar>
              <w:top w:w="20" w:type="dxa"/>
              <w:left w:w="20" w:type="dxa"/>
              <w:bottom w:w="20" w:type="dxa"/>
              <w:right w:w="20" w:type="dxa"/>
            </w:tcMar>
            <w:vAlign w:val="center"/>
            <w:hideMark/>
          </w:tcPr>
          <w:p w14:paraId="6D250384"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004D484"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1459A5A5" w14:textId="77777777" w:rsidR="001B61AF" w:rsidRPr="00A7123E" w:rsidRDefault="001B61AF" w:rsidP="001B2823">
            <w:pPr>
              <w:pStyle w:val="movimento2"/>
              <w:rPr>
                <w:color w:val="002060"/>
              </w:rPr>
            </w:pPr>
            <w:r w:rsidRPr="00A7123E">
              <w:rPr>
                <w:color w:val="002060"/>
              </w:rPr>
              <w:t> </w:t>
            </w:r>
          </w:p>
        </w:tc>
      </w:tr>
    </w:tbl>
    <w:p w14:paraId="4C86C47B" w14:textId="77777777" w:rsidR="001B61AF" w:rsidRPr="00A7123E" w:rsidRDefault="001B61AF" w:rsidP="001B61AF">
      <w:pPr>
        <w:pStyle w:val="titolo20"/>
        <w:rPr>
          <w:rFonts w:eastAsiaTheme="minorEastAsia"/>
          <w:color w:val="002060"/>
        </w:rPr>
      </w:pPr>
      <w:r w:rsidRPr="00A7123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6628857F" w14:textId="77777777" w:rsidTr="001B2823">
        <w:tc>
          <w:tcPr>
            <w:tcW w:w="2200" w:type="dxa"/>
            <w:tcMar>
              <w:top w:w="20" w:type="dxa"/>
              <w:left w:w="20" w:type="dxa"/>
              <w:bottom w:w="20" w:type="dxa"/>
              <w:right w:w="20" w:type="dxa"/>
            </w:tcMar>
            <w:vAlign w:val="center"/>
            <w:hideMark/>
          </w:tcPr>
          <w:p w14:paraId="692C7028" w14:textId="77777777" w:rsidR="001B61AF" w:rsidRPr="00A7123E" w:rsidRDefault="001B61AF" w:rsidP="001B2823">
            <w:pPr>
              <w:pStyle w:val="movimento"/>
              <w:rPr>
                <w:color w:val="002060"/>
              </w:rPr>
            </w:pPr>
            <w:r w:rsidRPr="00A7123E">
              <w:rPr>
                <w:color w:val="002060"/>
              </w:rPr>
              <w:t>GRIMALDI MICHELE</w:t>
            </w:r>
          </w:p>
        </w:tc>
        <w:tc>
          <w:tcPr>
            <w:tcW w:w="2200" w:type="dxa"/>
            <w:tcMar>
              <w:top w:w="20" w:type="dxa"/>
              <w:left w:w="20" w:type="dxa"/>
              <w:bottom w:w="20" w:type="dxa"/>
              <w:right w:w="20" w:type="dxa"/>
            </w:tcMar>
            <w:vAlign w:val="center"/>
            <w:hideMark/>
          </w:tcPr>
          <w:p w14:paraId="68D7A7B0" w14:textId="77777777" w:rsidR="001B61AF" w:rsidRPr="00A7123E" w:rsidRDefault="001B61AF" w:rsidP="001B2823">
            <w:pPr>
              <w:pStyle w:val="movimento2"/>
              <w:rPr>
                <w:color w:val="002060"/>
              </w:rPr>
            </w:pPr>
            <w:r w:rsidRPr="00A7123E">
              <w:rPr>
                <w:color w:val="002060"/>
              </w:rPr>
              <w:t xml:space="preserve">(ACCUMOLI GANG C5) </w:t>
            </w:r>
          </w:p>
        </w:tc>
        <w:tc>
          <w:tcPr>
            <w:tcW w:w="800" w:type="dxa"/>
            <w:tcMar>
              <w:top w:w="20" w:type="dxa"/>
              <w:left w:w="20" w:type="dxa"/>
              <w:bottom w:w="20" w:type="dxa"/>
              <w:right w:w="20" w:type="dxa"/>
            </w:tcMar>
            <w:vAlign w:val="center"/>
            <w:hideMark/>
          </w:tcPr>
          <w:p w14:paraId="34490020"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6F96A8C2" w14:textId="77777777" w:rsidR="001B61AF" w:rsidRPr="00A7123E" w:rsidRDefault="001B61AF" w:rsidP="001B2823">
            <w:pPr>
              <w:pStyle w:val="movimento"/>
              <w:rPr>
                <w:color w:val="002060"/>
              </w:rPr>
            </w:pPr>
            <w:r w:rsidRPr="00A7123E">
              <w:rPr>
                <w:color w:val="002060"/>
              </w:rPr>
              <w:t>VIGNINI TOMMASO</w:t>
            </w:r>
          </w:p>
        </w:tc>
        <w:tc>
          <w:tcPr>
            <w:tcW w:w="2200" w:type="dxa"/>
            <w:tcMar>
              <w:top w:w="20" w:type="dxa"/>
              <w:left w:w="20" w:type="dxa"/>
              <w:bottom w:w="20" w:type="dxa"/>
              <w:right w:w="20" w:type="dxa"/>
            </w:tcMar>
            <w:vAlign w:val="center"/>
            <w:hideMark/>
          </w:tcPr>
          <w:p w14:paraId="01D51237" w14:textId="77777777" w:rsidR="001B61AF" w:rsidRPr="00A7123E" w:rsidRDefault="001B61AF" w:rsidP="001B2823">
            <w:pPr>
              <w:pStyle w:val="movimento2"/>
              <w:rPr>
                <w:color w:val="002060"/>
              </w:rPr>
            </w:pPr>
            <w:r w:rsidRPr="00A7123E">
              <w:rPr>
                <w:color w:val="002060"/>
              </w:rPr>
              <w:t xml:space="preserve">(ASPIO 2005) </w:t>
            </w:r>
          </w:p>
        </w:tc>
      </w:tr>
      <w:tr w:rsidR="001B61AF" w:rsidRPr="00A7123E" w14:paraId="499E01A6" w14:textId="77777777" w:rsidTr="001B2823">
        <w:tc>
          <w:tcPr>
            <w:tcW w:w="2200" w:type="dxa"/>
            <w:tcMar>
              <w:top w:w="20" w:type="dxa"/>
              <w:left w:w="20" w:type="dxa"/>
              <w:bottom w:w="20" w:type="dxa"/>
              <w:right w:w="20" w:type="dxa"/>
            </w:tcMar>
            <w:vAlign w:val="center"/>
            <w:hideMark/>
          </w:tcPr>
          <w:p w14:paraId="3B9637D9" w14:textId="77777777" w:rsidR="001B61AF" w:rsidRPr="00A7123E" w:rsidRDefault="001B61AF" w:rsidP="001B2823">
            <w:pPr>
              <w:pStyle w:val="movimento"/>
              <w:rPr>
                <w:color w:val="002060"/>
              </w:rPr>
            </w:pPr>
            <w:r w:rsidRPr="00A7123E">
              <w:rPr>
                <w:color w:val="002060"/>
              </w:rPr>
              <w:t>ANGELINI GINO</w:t>
            </w:r>
          </w:p>
        </w:tc>
        <w:tc>
          <w:tcPr>
            <w:tcW w:w="2200" w:type="dxa"/>
            <w:tcMar>
              <w:top w:w="20" w:type="dxa"/>
              <w:left w:w="20" w:type="dxa"/>
              <w:bottom w:w="20" w:type="dxa"/>
              <w:right w:w="20" w:type="dxa"/>
            </w:tcMar>
            <w:vAlign w:val="center"/>
            <w:hideMark/>
          </w:tcPr>
          <w:p w14:paraId="0CE96118" w14:textId="77777777" w:rsidR="001B61AF" w:rsidRPr="00A7123E" w:rsidRDefault="001B61AF" w:rsidP="001B2823">
            <w:pPr>
              <w:pStyle w:val="movimento2"/>
              <w:rPr>
                <w:color w:val="002060"/>
              </w:rPr>
            </w:pPr>
            <w:r w:rsidRPr="00A7123E">
              <w:rPr>
                <w:color w:val="002060"/>
              </w:rPr>
              <w:t xml:space="preserve">(CASTIGNANO A.S.D.) </w:t>
            </w:r>
          </w:p>
        </w:tc>
        <w:tc>
          <w:tcPr>
            <w:tcW w:w="800" w:type="dxa"/>
            <w:tcMar>
              <w:top w:w="20" w:type="dxa"/>
              <w:left w:w="20" w:type="dxa"/>
              <w:bottom w:w="20" w:type="dxa"/>
              <w:right w:w="20" w:type="dxa"/>
            </w:tcMar>
            <w:vAlign w:val="center"/>
            <w:hideMark/>
          </w:tcPr>
          <w:p w14:paraId="703E805A"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28CEE419" w14:textId="77777777" w:rsidR="001B61AF" w:rsidRPr="00A7123E" w:rsidRDefault="001B61AF" w:rsidP="001B2823">
            <w:pPr>
              <w:pStyle w:val="movimento"/>
              <w:rPr>
                <w:color w:val="002060"/>
              </w:rPr>
            </w:pPr>
            <w:r w:rsidRPr="00A7123E">
              <w:rPr>
                <w:color w:val="002060"/>
              </w:rPr>
              <w:t>FIORI STEFANO</w:t>
            </w:r>
          </w:p>
        </w:tc>
        <w:tc>
          <w:tcPr>
            <w:tcW w:w="2200" w:type="dxa"/>
            <w:tcMar>
              <w:top w:w="20" w:type="dxa"/>
              <w:left w:w="20" w:type="dxa"/>
              <w:bottom w:w="20" w:type="dxa"/>
              <w:right w:w="20" w:type="dxa"/>
            </w:tcMar>
            <w:vAlign w:val="center"/>
            <w:hideMark/>
          </w:tcPr>
          <w:p w14:paraId="24116009" w14:textId="77777777" w:rsidR="001B61AF" w:rsidRPr="00A7123E" w:rsidRDefault="001B61AF" w:rsidP="001B2823">
            <w:pPr>
              <w:pStyle w:val="movimento2"/>
              <w:rPr>
                <w:color w:val="002060"/>
              </w:rPr>
            </w:pPr>
            <w:r w:rsidRPr="00A7123E">
              <w:rPr>
                <w:color w:val="002060"/>
              </w:rPr>
              <w:t xml:space="preserve">(CSI MONTEFIORE) </w:t>
            </w:r>
          </w:p>
        </w:tc>
      </w:tr>
      <w:tr w:rsidR="001B61AF" w:rsidRPr="00A7123E" w14:paraId="0372C1FF" w14:textId="77777777" w:rsidTr="001B2823">
        <w:tc>
          <w:tcPr>
            <w:tcW w:w="2200" w:type="dxa"/>
            <w:tcMar>
              <w:top w:w="20" w:type="dxa"/>
              <w:left w:w="20" w:type="dxa"/>
              <w:bottom w:w="20" w:type="dxa"/>
              <w:right w:w="20" w:type="dxa"/>
            </w:tcMar>
            <w:vAlign w:val="center"/>
            <w:hideMark/>
          </w:tcPr>
          <w:p w14:paraId="4DB228FA" w14:textId="77777777" w:rsidR="001B61AF" w:rsidRPr="00A7123E" w:rsidRDefault="001B61AF" w:rsidP="001B2823">
            <w:pPr>
              <w:pStyle w:val="movimento"/>
              <w:rPr>
                <w:color w:val="002060"/>
              </w:rPr>
            </w:pPr>
            <w:r w:rsidRPr="00A7123E">
              <w:rPr>
                <w:color w:val="002060"/>
              </w:rPr>
              <w:t>PANDOLFI STEVEN</w:t>
            </w:r>
          </w:p>
        </w:tc>
        <w:tc>
          <w:tcPr>
            <w:tcW w:w="2200" w:type="dxa"/>
            <w:tcMar>
              <w:top w:w="20" w:type="dxa"/>
              <w:left w:w="20" w:type="dxa"/>
              <w:bottom w:w="20" w:type="dxa"/>
              <w:right w:w="20" w:type="dxa"/>
            </w:tcMar>
            <w:vAlign w:val="center"/>
            <w:hideMark/>
          </w:tcPr>
          <w:p w14:paraId="46DAD955" w14:textId="77777777" w:rsidR="001B61AF" w:rsidRPr="00A7123E" w:rsidRDefault="001B61AF" w:rsidP="001B2823">
            <w:pPr>
              <w:pStyle w:val="movimento2"/>
              <w:rPr>
                <w:color w:val="002060"/>
              </w:rPr>
            </w:pPr>
            <w:r w:rsidRPr="00A7123E">
              <w:rPr>
                <w:color w:val="002060"/>
              </w:rPr>
              <w:t xml:space="preserve">(FFJ CALCIO A 5) </w:t>
            </w:r>
          </w:p>
        </w:tc>
        <w:tc>
          <w:tcPr>
            <w:tcW w:w="800" w:type="dxa"/>
            <w:tcMar>
              <w:top w:w="20" w:type="dxa"/>
              <w:left w:w="20" w:type="dxa"/>
              <w:bottom w:w="20" w:type="dxa"/>
              <w:right w:w="20" w:type="dxa"/>
            </w:tcMar>
            <w:vAlign w:val="center"/>
            <w:hideMark/>
          </w:tcPr>
          <w:p w14:paraId="54D07BE7"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5D2E2794" w14:textId="77777777" w:rsidR="001B61AF" w:rsidRPr="00A7123E" w:rsidRDefault="001B61AF" w:rsidP="001B2823">
            <w:pPr>
              <w:pStyle w:val="movimento"/>
              <w:rPr>
                <w:color w:val="002060"/>
              </w:rPr>
            </w:pPr>
            <w:r w:rsidRPr="00A7123E">
              <w:rPr>
                <w:color w:val="002060"/>
              </w:rPr>
              <w:t>CARMENATI ANDREA</w:t>
            </w:r>
          </w:p>
        </w:tc>
        <w:tc>
          <w:tcPr>
            <w:tcW w:w="2200" w:type="dxa"/>
            <w:tcMar>
              <w:top w:w="20" w:type="dxa"/>
              <w:left w:w="20" w:type="dxa"/>
              <w:bottom w:w="20" w:type="dxa"/>
              <w:right w:w="20" w:type="dxa"/>
            </w:tcMar>
            <w:vAlign w:val="center"/>
            <w:hideMark/>
          </w:tcPr>
          <w:p w14:paraId="4EB150BA" w14:textId="77777777" w:rsidR="001B61AF" w:rsidRPr="00A7123E" w:rsidRDefault="001B61AF" w:rsidP="001B2823">
            <w:pPr>
              <w:pStyle w:val="movimento2"/>
              <w:rPr>
                <w:color w:val="002060"/>
              </w:rPr>
            </w:pPr>
            <w:r w:rsidRPr="00A7123E">
              <w:rPr>
                <w:color w:val="002060"/>
              </w:rPr>
              <w:t xml:space="preserve">(FRASASSI C5) </w:t>
            </w:r>
          </w:p>
        </w:tc>
      </w:tr>
      <w:tr w:rsidR="001B61AF" w:rsidRPr="00A7123E" w14:paraId="6A7B1E19" w14:textId="77777777" w:rsidTr="001B2823">
        <w:tc>
          <w:tcPr>
            <w:tcW w:w="2200" w:type="dxa"/>
            <w:tcMar>
              <w:top w:w="20" w:type="dxa"/>
              <w:left w:w="20" w:type="dxa"/>
              <w:bottom w:w="20" w:type="dxa"/>
              <w:right w:w="20" w:type="dxa"/>
            </w:tcMar>
            <w:vAlign w:val="center"/>
            <w:hideMark/>
          </w:tcPr>
          <w:p w14:paraId="6488FF9E" w14:textId="77777777" w:rsidR="001B61AF" w:rsidRPr="00A7123E" w:rsidRDefault="001B61AF" w:rsidP="001B2823">
            <w:pPr>
              <w:pStyle w:val="movimento"/>
              <w:rPr>
                <w:color w:val="002060"/>
              </w:rPr>
            </w:pPr>
            <w:r w:rsidRPr="00A7123E">
              <w:rPr>
                <w:color w:val="002060"/>
              </w:rPr>
              <w:t>GABBANELLI MATTEO</w:t>
            </w:r>
          </w:p>
        </w:tc>
        <w:tc>
          <w:tcPr>
            <w:tcW w:w="2200" w:type="dxa"/>
            <w:tcMar>
              <w:top w:w="20" w:type="dxa"/>
              <w:left w:w="20" w:type="dxa"/>
              <w:bottom w:w="20" w:type="dxa"/>
              <w:right w:w="20" w:type="dxa"/>
            </w:tcMar>
            <w:vAlign w:val="center"/>
            <w:hideMark/>
          </w:tcPr>
          <w:p w14:paraId="76C34223" w14:textId="77777777" w:rsidR="001B61AF" w:rsidRPr="00A7123E" w:rsidRDefault="001B61AF" w:rsidP="001B2823">
            <w:pPr>
              <w:pStyle w:val="movimento2"/>
              <w:rPr>
                <w:color w:val="002060"/>
              </w:rPr>
            </w:pPr>
            <w:r w:rsidRPr="00A7123E">
              <w:rPr>
                <w:color w:val="002060"/>
              </w:rPr>
              <w:t xml:space="preserve">(FUTSAL ANCONA) </w:t>
            </w:r>
          </w:p>
        </w:tc>
        <w:tc>
          <w:tcPr>
            <w:tcW w:w="800" w:type="dxa"/>
            <w:tcMar>
              <w:top w:w="20" w:type="dxa"/>
              <w:left w:w="20" w:type="dxa"/>
              <w:bottom w:w="20" w:type="dxa"/>
              <w:right w:w="20" w:type="dxa"/>
            </w:tcMar>
            <w:vAlign w:val="center"/>
            <w:hideMark/>
          </w:tcPr>
          <w:p w14:paraId="3BCD2E94"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980B2F7" w14:textId="77777777" w:rsidR="001B61AF" w:rsidRPr="00A7123E" w:rsidRDefault="001B61AF" w:rsidP="001B2823">
            <w:pPr>
              <w:pStyle w:val="movimento"/>
              <w:rPr>
                <w:color w:val="002060"/>
              </w:rPr>
            </w:pPr>
            <w:r w:rsidRPr="00A7123E">
              <w:rPr>
                <w:color w:val="002060"/>
              </w:rPr>
              <w:t>DE ANGELIS MANUEL</w:t>
            </w:r>
          </w:p>
        </w:tc>
        <w:tc>
          <w:tcPr>
            <w:tcW w:w="2200" w:type="dxa"/>
            <w:tcMar>
              <w:top w:w="20" w:type="dxa"/>
              <w:left w:w="20" w:type="dxa"/>
              <w:bottom w:w="20" w:type="dxa"/>
              <w:right w:w="20" w:type="dxa"/>
            </w:tcMar>
            <w:vAlign w:val="center"/>
            <w:hideMark/>
          </w:tcPr>
          <w:p w14:paraId="695E8758" w14:textId="77777777" w:rsidR="001B61AF" w:rsidRPr="00A7123E" w:rsidRDefault="001B61AF" w:rsidP="001B2823">
            <w:pPr>
              <w:pStyle w:val="movimento2"/>
              <w:rPr>
                <w:color w:val="002060"/>
              </w:rPr>
            </w:pPr>
            <w:r w:rsidRPr="00A7123E">
              <w:rPr>
                <w:color w:val="002060"/>
              </w:rPr>
              <w:t xml:space="preserve">(PICENO UNITED MMX A R.L.) </w:t>
            </w:r>
          </w:p>
        </w:tc>
      </w:tr>
      <w:tr w:rsidR="001B61AF" w:rsidRPr="00A7123E" w14:paraId="7458539C" w14:textId="77777777" w:rsidTr="001B2823">
        <w:tc>
          <w:tcPr>
            <w:tcW w:w="2200" w:type="dxa"/>
            <w:tcMar>
              <w:top w:w="20" w:type="dxa"/>
              <w:left w:w="20" w:type="dxa"/>
              <w:bottom w:w="20" w:type="dxa"/>
              <w:right w:w="20" w:type="dxa"/>
            </w:tcMar>
            <w:vAlign w:val="center"/>
            <w:hideMark/>
          </w:tcPr>
          <w:p w14:paraId="103E8AD7" w14:textId="77777777" w:rsidR="001B61AF" w:rsidRPr="00A7123E" w:rsidRDefault="001B61AF" w:rsidP="001B2823">
            <w:pPr>
              <w:pStyle w:val="movimento"/>
              <w:rPr>
                <w:color w:val="002060"/>
              </w:rPr>
            </w:pPr>
            <w:r w:rsidRPr="00A7123E">
              <w:rPr>
                <w:color w:val="002060"/>
              </w:rPr>
              <w:t>CAPRIOTTI FRANCESCO</w:t>
            </w:r>
          </w:p>
        </w:tc>
        <w:tc>
          <w:tcPr>
            <w:tcW w:w="2200" w:type="dxa"/>
            <w:tcMar>
              <w:top w:w="20" w:type="dxa"/>
              <w:left w:w="20" w:type="dxa"/>
              <w:bottom w:w="20" w:type="dxa"/>
              <w:right w:w="20" w:type="dxa"/>
            </w:tcMar>
            <w:vAlign w:val="center"/>
            <w:hideMark/>
          </w:tcPr>
          <w:p w14:paraId="4A6100D8" w14:textId="77777777" w:rsidR="001B61AF" w:rsidRPr="00A7123E" w:rsidRDefault="001B61AF" w:rsidP="001B2823">
            <w:pPr>
              <w:pStyle w:val="movimento2"/>
              <w:rPr>
                <w:color w:val="002060"/>
              </w:rPr>
            </w:pPr>
            <w:r w:rsidRPr="00A7123E">
              <w:rPr>
                <w:color w:val="002060"/>
              </w:rPr>
              <w:t xml:space="preserve">(POLISPORTIVA RIPATRANSONE) </w:t>
            </w:r>
          </w:p>
        </w:tc>
        <w:tc>
          <w:tcPr>
            <w:tcW w:w="800" w:type="dxa"/>
            <w:tcMar>
              <w:top w:w="20" w:type="dxa"/>
              <w:left w:w="20" w:type="dxa"/>
              <w:bottom w:w="20" w:type="dxa"/>
              <w:right w:w="20" w:type="dxa"/>
            </w:tcMar>
            <w:vAlign w:val="center"/>
            <w:hideMark/>
          </w:tcPr>
          <w:p w14:paraId="066A34CA"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3377E673" w14:textId="77777777" w:rsidR="001B61AF" w:rsidRPr="00A7123E" w:rsidRDefault="001B61AF" w:rsidP="001B2823">
            <w:pPr>
              <w:pStyle w:val="movimento"/>
              <w:rPr>
                <w:color w:val="002060"/>
              </w:rPr>
            </w:pPr>
            <w:r w:rsidRPr="00A7123E">
              <w:rPr>
                <w:color w:val="002060"/>
              </w:rPr>
              <w:t>GIROLAMI CHRISTIAN</w:t>
            </w:r>
          </w:p>
        </w:tc>
        <w:tc>
          <w:tcPr>
            <w:tcW w:w="2200" w:type="dxa"/>
            <w:tcMar>
              <w:top w:w="20" w:type="dxa"/>
              <w:left w:w="20" w:type="dxa"/>
              <w:bottom w:w="20" w:type="dxa"/>
              <w:right w:w="20" w:type="dxa"/>
            </w:tcMar>
            <w:vAlign w:val="center"/>
            <w:hideMark/>
          </w:tcPr>
          <w:p w14:paraId="19D0A50B" w14:textId="77777777" w:rsidR="001B61AF" w:rsidRPr="00A7123E" w:rsidRDefault="001B61AF" w:rsidP="001B2823">
            <w:pPr>
              <w:pStyle w:val="movimento2"/>
              <w:rPr>
                <w:color w:val="002060"/>
              </w:rPr>
            </w:pPr>
            <w:r w:rsidRPr="00A7123E">
              <w:rPr>
                <w:color w:val="002060"/>
              </w:rPr>
              <w:t xml:space="preserve">(POLISPORTIVA VILLA PIGNA) </w:t>
            </w:r>
          </w:p>
        </w:tc>
      </w:tr>
      <w:tr w:rsidR="001B61AF" w:rsidRPr="00A7123E" w14:paraId="0D01811D" w14:textId="77777777" w:rsidTr="001B2823">
        <w:tc>
          <w:tcPr>
            <w:tcW w:w="2200" w:type="dxa"/>
            <w:tcMar>
              <w:top w:w="20" w:type="dxa"/>
              <w:left w:w="20" w:type="dxa"/>
              <w:bottom w:w="20" w:type="dxa"/>
              <w:right w:w="20" w:type="dxa"/>
            </w:tcMar>
            <w:vAlign w:val="center"/>
            <w:hideMark/>
          </w:tcPr>
          <w:p w14:paraId="7B8C85D9" w14:textId="77777777" w:rsidR="001B61AF" w:rsidRPr="00A7123E" w:rsidRDefault="001B61AF" w:rsidP="001B2823">
            <w:pPr>
              <w:pStyle w:val="movimento"/>
              <w:rPr>
                <w:color w:val="002060"/>
              </w:rPr>
            </w:pPr>
            <w:r w:rsidRPr="00A7123E">
              <w:rPr>
                <w:color w:val="002060"/>
              </w:rPr>
              <w:t>TAMBURI MATTEO</w:t>
            </w:r>
          </w:p>
        </w:tc>
        <w:tc>
          <w:tcPr>
            <w:tcW w:w="2200" w:type="dxa"/>
            <w:tcMar>
              <w:top w:w="20" w:type="dxa"/>
              <w:left w:w="20" w:type="dxa"/>
              <w:bottom w:w="20" w:type="dxa"/>
              <w:right w:w="20" w:type="dxa"/>
            </w:tcMar>
            <w:vAlign w:val="center"/>
            <w:hideMark/>
          </w:tcPr>
          <w:p w14:paraId="58F7D18A" w14:textId="77777777" w:rsidR="001B61AF" w:rsidRPr="00A7123E" w:rsidRDefault="001B61AF" w:rsidP="001B2823">
            <w:pPr>
              <w:pStyle w:val="movimento2"/>
              <w:rPr>
                <w:color w:val="002060"/>
              </w:rPr>
            </w:pPr>
            <w:r w:rsidRPr="00A7123E">
              <w:rPr>
                <w:color w:val="002060"/>
              </w:rPr>
              <w:t xml:space="preserve">(RIPE SAN GINESIO A.S.D.) </w:t>
            </w:r>
          </w:p>
        </w:tc>
        <w:tc>
          <w:tcPr>
            <w:tcW w:w="800" w:type="dxa"/>
            <w:tcMar>
              <w:top w:w="20" w:type="dxa"/>
              <w:left w:w="20" w:type="dxa"/>
              <w:bottom w:w="20" w:type="dxa"/>
              <w:right w:w="20" w:type="dxa"/>
            </w:tcMar>
            <w:vAlign w:val="center"/>
            <w:hideMark/>
          </w:tcPr>
          <w:p w14:paraId="362E70C7"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2EA94D5F" w14:textId="77777777" w:rsidR="001B61AF" w:rsidRPr="00A7123E" w:rsidRDefault="001B61AF" w:rsidP="001B2823">
            <w:pPr>
              <w:pStyle w:val="movimento"/>
              <w:rPr>
                <w:color w:val="002060"/>
              </w:rPr>
            </w:pPr>
            <w:r w:rsidRPr="00A7123E">
              <w:rPr>
                <w:color w:val="002060"/>
              </w:rPr>
              <w:t>NAPOLETANI DAVIDE</w:t>
            </w:r>
          </w:p>
        </w:tc>
        <w:tc>
          <w:tcPr>
            <w:tcW w:w="2200" w:type="dxa"/>
            <w:tcMar>
              <w:top w:w="20" w:type="dxa"/>
              <w:left w:w="20" w:type="dxa"/>
              <w:bottom w:w="20" w:type="dxa"/>
              <w:right w:w="20" w:type="dxa"/>
            </w:tcMar>
            <w:vAlign w:val="center"/>
            <w:hideMark/>
          </w:tcPr>
          <w:p w14:paraId="300A0F80" w14:textId="77777777" w:rsidR="001B61AF" w:rsidRPr="00A7123E" w:rsidRDefault="001B61AF" w:rsidP="001B2823">
            <w:pPr>
              <w:pStyle w:val="movimento2"/>
              <w:rPr>
                <w:color w:val="002060"/>
              </w:rPr>
            </w:pPr>
            <w:r w:rsidRPr="00A7123E">
              <w:rPr>
                <w:color w:val="002060"/>
              </w:rPr>
              <w:t xml:space="preserve">(TRIBALCIO PICENA) </w:t>
            </w:r>
          </w:p>
        </w:tc>
      </w:tr>
      <w:tr w:rsidR="001B61AF" w:rsidRPr="00A7123E" w14:paraId="129F8FA3" w14:textId="77777777" w:rsidTr="001B2823">
        <w:tc>
          <w:tcPr>
            <w:tcW w:w="2200" w:type="dxa"/>
            <w:tcMar>
              <w:top w:w="20" w:type="dxa"/>
              <w:left w:w="20" w:type="dxa"/>
              <w:bottom w:w="20" w:type="dxa"/>
              <w:right w:w="20" w:type="dxa"/>
            </w:tcMar>
            <w:vAlign w:val="center"/>
            <w:hideMark/>
          </w:tcPr>
          <w:p w14:paraId="0DC2E053" w14:textId="77777777" w:rsidR="001B61AF" w:rsidRPr="00A7123E" w:rsidRDefault="001B61AF" w:rsidP="001B2823">
            <w:pPr>
              <w:pStyle w:val="movimento"/>
              <w:rPr>
                <w:color w:val="002060"/>
              </w:rPr>
            </w:pPr>
            <w:r w:rsidRPr="00A7123E">
              <w:rPr>
                <w:color w:val="002060"/>
              </w:rPr>
              <w:t>LUCHETTA MATTIA</w:t>
            </w:r>
          </w:p>
        </w:tc>
        <w:tc>
          <w:tcPr>
            <w:tcW w:w="2200" w:type="dxa"/>
            <w:tcMar>
              <w:top w:w="20" w:type="dxa"/>
              <w:left w:w="20" w:type="dxa"/>
              <w:bottom w:w="20" w:type="dxa"/>
              <w:right w:w="20" w:type="dxa"/>
            </w:tcMar>
            <w:vAlign w:val="center"/>
            <w:hideMark/>
          </w:tcPr>
          <w:p w14:paraId="082478C4" w14:textId="77777777" w:rsidR="001B61AF" w:rsidRPr="00A7123E" w:rsidRDefault="001B61AF" w:rsidP="001B2823">
            <w:pPr>
              <w:pStyle w:val="movimento2"/>
              <w:rPr>
                <w:color w:val="002060"/>
              </w:rPr>
            </w:pPr>
            <w:r w:rsidRPr="00A7123E">
              <w:rPr>
                <w:color w:val="002060"/>
              </w:rPr>
              <w:t xml:space="preserve">(VALLESINA) </w:t>
            </w:r>
          </w:p>
        </w:tc>
        <w:tc>
          <w:tcPr>
            <w:tcW w:w="800" w:type="dxa"/>
            <w:tcMar>
              <w:top w:w="20" w:type="dxa"/>
              <w:left w:w="20" w:type="dxa"/>
              <w:bottom w:w="20" w:type="dxa"/>
              <w:right w:w="20" w:type="dxa"/>
            </w:tcMar>
            <w:vAlign w:val="center"/>
            <w:hideMark/>
          </w:tcPr>
          <w:p w14:paraId="7A39BBE9"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13EAC924"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31332858" w14:textId="77777777" w:rsidR="001B61AF" w:rsidRPr="00A7123E" w:rsidRDefault="001B61AF" w:rsidP="001B2823">
            <w:pPr>
              <w:pStyle w:val="movimento2"/>
              <w:rPr>
                <w:color w:val="002060"/>
              </w:rPr>
            </w:pPr>
            <w:r w:rsidRPr="00A7123E">
              <w:rPr>
                <w:color w:val="002060"/>
              </w:rPr>
              <w:t> </w:t>
            </w:r>
          </w:p>
        </w:tc>
      </w:tr>
    </w:tbl>
    <w:p w14:paraId="0E5627A0" w14:textId="77777777" w:rsidR="001B61AF" w:rsidRPr="00A7123E" w:rsidRDefault="001B61AF" w:rsidP="001B61AF">
      <w:pPr>
        <w:pStyle w:val="titolo20"/>
        <w:rPr>
          <w:rFonts w:eastAsiaTheme="minorEastAsia"/>
          <w:color w:val="002060"/>
        </w:rPr>
      </w:pPr>
      <w:r w:rsidRPr="00A7123E">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2CBF6D9E" w14:textId="77777777" w:rsidTr="001B2823">
        <w:tc>
          <w:tcPr>
            <w:tcW w:w="2200" w:type="dxa"/>
            <w:tcMar>
              <w:top w:w="20" w:type="dxa"/>
              <w:left w:w="20" w:type="dxa"/>
              <w:bottom w:w="20" w:type="dxa"/>
              <w:right w:w="20" w:type="dxa"/>
            </w:tcMar>
            <w:vAlign w:val="center"/>
            <w:hideMark/>
          </w:tcPr>
          <w:p w14:paraId="1A3ADC93" w14:textId="77777777" w:rsidR="001B61AF" w:rsidRPr="00A7123E" w:rsidRDefault="001B61AF" w:rsidP="001B2823">
            <w:pPr>
              <w:pStyle w:val="movimento"/>
              <w:rPr>
                <w:color w:val="002060"/>
              </w:rPr>
            </w:pPr>
            <w:r w:rsidRPr="00A7123E">
              <w:rPr>
                <w:color w:val="002060"/>
              </w:rPr>
              <w:t>CURI ANDREA</w:t>
            </w:r>
          </w:p>
        </w:tc>
        <w:tc>
          <w:tcPr>
            <w:tcW w:w="2200" w:type="dxa"/>
            <w:tcMar>
              <w:top w:w="20" w:type="dxa"/>
              <w:left w:w="20" w:type="dxa"/>
              <w:bottom w:w="20" w:type="dxa"/>
              <w:right w:w="20" w:type="dxa"/>
            </w:tcMar>
            <w:vAlign w:val="center"/>
            <w:hideMark/>
          </w:tcPr>
          <w:p w14:paraId="5F2CB6C3" w14:textId="77777777" w:rsidR="001B61AF" w:rsidRPr="00A7123E" w:rsidRDefault="001B61AF" w:rsidP="001B2823">
            <w:pPr>
              <w:pStyle w:val="movimento2"/>
              <w:rPr>
                <w:color w:val="002060"/>
              </w:rPr>
            </w:pPr>
            <w:r w:rsidRPr="00A7123E">
              <w:rPr>
                <w:color w:val="002060"/>
              </w:rPr>
              <w:t xml:space="preserve">(RIPE SAN GINESIO A.S.D.) </w:t>
            </w:r>
          </w:p>
        </w:tc>
        <w:tc>
          <w:tcPr>
            <w:tcW w:w="800" w:type="dxa"/>
            <w:tcMar>
              <w:top w:w="20" w:type="dxa"/>
              <w:left w:w="20" w:type="dxa"/>
              <w:bottom w:w="20" w:type="dxa"/>
              <w:right w:w="20" w:type="dxa"/>
            </w:tcMar>
            <w:vAlign w:val="center"/>
            <w:hideMark/>
          </w:tcPr>
          <w:p w14:paraId="516C3BFE"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046615B"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6711B0FB" w14:textId="77777777" w:rsidR="001B61AF" w:rsidRPr="00A7123E" w:rsidRDefault="001B61AF" w:rsidP="001B2823">
            <w:pPr>
              <w:pStyle w:val="movimento2"/>
              <w:rPr>
                <w:color w:val="002060"/>
              </w:rPr>
            </w:pPr>
            <w:r w:rsidRPr="00A7123E">
              <w:rPr>
                <w:color w:val="002060"/>
              </w:rPr>
              <w:t> </w:t>
            </w:r>
          </w:p>
        </w:tc>
      </w:tr>
    </w:tbl>
    <w:p w14:paraId="46DD1779" w14:textId="77777777" w:rsidR="001B61AF" w:rsidRPr="00A7123E" w:rsidRDefault="001B61AF" w:rsidP="001B61AF">
      <w:pPr>
        <w:pStyle w:val="titolo20"/>
        <w:rPr>
          <w:rFonts w:eastAsiaTheme="minorEastAsia"/>
          <w:color w:val="002060"/>
        </w:rPr>
      </w:pPr>
      <w:r w:rsidRPr="00A7123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5CD1EC21" w14:textId="77777777" w:rsidTr="001B2823">
        <w:tc>
          <w:tcPr>
            <w:tcW w:w="2200" w:type="dxa"/>
            <w:tcMar>
              <w:top w:w="20" w:type="dxa"/>
              <w:left w:w="20" w:type="dxa"/>
              <w:bottom w:w="20" w:type="dxa"/>
              <w:right w:w="20" w:type="dxa"/>
            </w:tcMar>
            <w:vAlign w:val="center"/>
            <w:hideMark/>
          </w:tcPr>
          <w:p w14:paraId="2ADA44F7" w14:textId="77777777" w:rsidR="001B61AF" w:rsidRPr="00A7123E" w:rsidRDefault="001B61AF" w:rsidP="001B2823">
            <w:pPr>
              <w:pStyle w:val="movimento"/>
              <w:rPr>
                <w:color w:val="002060"/>
              </w:rPr>
            </w:pPr>
            <w:r w:rsidRPr="00A7123E">
              <w:rPr>
                <w:color w:val="002060"/>
              </w:rPr>
              <w:t>SIMPATICI ALESSANDRO</w:t>
            </w:r>
          </w:p>
        </w:tc>
        <w:tc>
          <w:tcPr>
            <w:tcW w:w="2200" w:type="dxa"/>
            <w:tcMar>
              <w:top w:w="20" w:type="dxa"/>
              <w:left w:w="20" w:type="dxa"/>
              <w:bottom w:w="20" w:type="dxa"/>
              <w:right w:w="20" w:type="dxa"/>
            </w:tcMar>
            <w:vAlign w:val="center"/>
            <w:hideMark/>
          </w:tcPr>
          <w:p w14:paraId="12948090" w14:textId="77777777" w:rsidR="001B61AF" w:rsidRPr="00A7123E" w:rsidRDefault="001B61AF" w:rsidP="001B2823">
            <w:pPr>
              <w:pStyle w:val="movimento2"/>
              <w:rPr>
                <w:color w:val="002060"/>
              </w:rPr>
            </w:pPr>
            <w:r w:rsidRPr="00A7123E">
              <w:rPr>
                <w:color w:val="002060"/>
              </w:rPr>
              <w:t xml:space="preserve">(ATLETICO CHIARAVALLE) </w:t>
            </w:r>
          </w:p>
        </w:tc>
        <w:tc>
          <w:tcPr>
            <w:tcW w:w="800" w:type="dxa"/>
            <w:tcMar>
              <w:top w:w="20" w:type="dxa"/>
              <w:left w:w="20" w:type="dxa"/>
              <w:bottom w:w="20" w:type="dxa"/>
              <w:right w:w="20" w:type="dxa"/>
            </w:tcMar>
            <w:vAlign w:val="center"/>
            <w:hideMark/>
          </w:tcPr>
          <w:p w14:paraId="6614DD11"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971BD53" w14:textId="77777777" w:rsidR="001B61AF" w:rsidRPr="00A7123E" w:rsidRDefault="001B61AF" w:rsidP="001B2823">
            <w:pPr>
              <w:pStyle w:val="movimento"/>
              <w:rPr>
                <w:color w:val="002060"/>
              </w:rPr>
            </w:pPr>
            <w:r w:rsidRPr="00A7123E">
              <w:rPr>
                <w:color w:val="002060"/>
              </w:rPr>
              <w:t>DAMINATO ENRICO</w:t>
            </w:r>
          </w:p>
        </w:tc>
        <w:tc>
          <w:tcPr>
            <w:tcW w:w="2200" w:type="dxa"/>
            <w:tcMar>
              <w:top w:w="20" w:type="dxa"/>
              <w:left w:w="20" w:type="dxa"/>
              <w:bottom w:w="20" w:type="dxa"/>
              <w:right w:w="20" w:type="dxa"/>
            </w:tcMar>
            <w:vAlign w:val="center"/>
            <w:hideMark/>
          </w:tcPr>
          <w:p w14:paraId="2B79056D" w14:textId="77777777" w:rsidR="001B61AF" w:rsidRPr="00A7123E" w:rsidRDefault="001B61AF" w:rsidP="001B2823">
            <w:pPr>
              <w:pStyle w:val="movimento2"/>
              <w:rPr>
                <w:color w:val="002060"/>
              </w:rPr>
            </w:pPr>
            <w:r w:rsidRPr="00A7123E">
              <w:rPr>
                <w:color w:val="002060"/>
              </w:rPr>
              <w:t xml:space="preserve">(VAL TENNA UNITED) </w:t>
            </w:r>
          </w:p>
        </w:tc>
      </w:tr>
    </w:tbl>
    <w:p w14:paraId="7C5C9D67" w14:textId="77777777" w:rsidR="001B61AF" w:rsidRPr="00A7123E" w:rsidRDefault="001B61AF" w:rsidP="001B61AF">
      <w:pPr>
        <w:pStyle w:val="titolo20"/>
        <w:rPr>
          <w:rFonts w:eastAsiaTheme="minorEastAsia"/>
          <w:color w:val="002060"/>
        </w:rPr>
      </w:pPr>
      <w:r w:rsidRPr="00A7123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77B4B86E" w14:textId="77777777" w:rsidTr="001B2823">
        <w:tc>
          <w:tcPr>
            <w:tcW w:w="2200" w:type="dxa"/>
            <w:tcMar>
              <w:top w:w="20" w:type="dxa"/>
              <w:left w:w="20" w:type="dxa"/>
              <w:bottom w:w="20" w:type="dxa"/>
              <w:right w:w="20" w:type="dxa"/>
            </w:tcMar>
            <w:vAlign w:val="center"/>
            <w:hideMark/>
          </w:tcPr>
          <w:p w14:paraId="080F7C72" w14:textId="77777777" w:rsidR="001B61AF" w:rsidRPr="00A7123E" w:rsidRDefault="001B61AF" w:rsidP="001B2823">
            <w:pPr>
              <w:pStyle w:val="movimento"/>
              <w:rPr>
                <w:color w:val="002060"/>
              </w:rPr>
            </w:pPr>
            <w:r w:rsidRPr="00A7123E">
              <w:rPr>
                <w:color w:val="002060"/>
              </w:rPr>
              <w:t>FERRI FEDERICO</w:t>
            </w:r>
          </w:p>
        </w:tc>
        <w:tc>
          <w:tcPr>
            <w:tcW w:w="2200" w:type="dxa"/>
            <w:tcMar>
              <w:top w:w="20" w:type="dxa"/>
              <w:left w:w="20" w:type="dxa"/>
              <w:bottom w:w="20" w:type="dxa"/>
              <w:right w:w="20" w:type="dxa"/>
            </w:tcMar>
            <w:vAlign w:val="center"/>
            <w:hideMark/>
          </w:tcPr>
          <w:p w14:paraId="5525D6D6" w14:textId="77777777" w:rsidR="001B61AF" w:rsidRPr="00A7123E" w:rsidRDefault="001B61AF" w:rsidP="001B2823">
            <w:pPr>
              <w:pStyle w:val="movimento2"/>
              <w:rPr>
                <w:color w:val="002060"/>
              </w:rPr>
            </w:pPr>
            <w:r w:rsidRPr="00A7123E">
              <w:rPr>
                <w:color w:val="002060"/>
              </w:rPr>
              <w:t xml:space="preserve">(AUDAX PIOBBICO CALCIO) </w:t>
            </w:r>
          </w:p>
        </w:tc>
        <w:tc>
          <w:tcPr>
            <w:tcW w:w="800" w:type="dxa"/>
            <w:tcMar>
              <w:top w:w="20" w:type="dxa"/>
              <w:left w:w="20" w:type="dxa"/>
              <w:bottom w:w="20" w:type="dxa"/>
              <w:right w:w="20" w:type="dxa"/>
            </w:tcMar>
            <w:vAlign w:val="center"/>
            <w:hideMark/>
          </w:tcPr>
          <w:p w14:paraId="27AFBD24"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1BF7C90D" w14:textId="77777777" w:rsidR="001B61AF" w:rsidRPr="00A7123E" w:rsidRDefault="001B61AF" w:rsidP="001B2823">
            <w:pPr>
              <w:pStyle w:val="movimento"/>
              <w:rPr>
                <w:color w:val="002060"/>
              </w:rPr>
            </w:pPr>
            <w:r w:rsidRPr="00A7123E">
              <w:rPr>
                <w:color w:val="002060"/>
              </w:rPr>
              <w:t>FRABONI MICHELE</w:t>
            </w:r>
          </w:p>
        </w:tc>
        <w:tc>
          <w:tcPr>
            <w:tcW w:w="2200" w:type="dxa"/>
            <w:tcMar>
              <w:top w:w="20" w:type="dxa"/>
              <w:left w:w="20" w:type="dxa"/>
              <w:bottom w:w="20" w:type="dxa"/>
              <w:right w:w="20" w:type="dxa"/>
            </w:tcMar>
            <w:vAlign w:val="center"/>
            <w:hideMark/>
          </w:tcPr>
          <w:p w14:paraId="0BE8A954" w14:textId="77777777" w:rsidR="001B61AF" w:rsidRPr="00A7123E" w:rsidRDefault="001B61AF" w:rsidP="001B2823">
            <w:pPr>
              <w:pStyle w:val="movimento2"/>
              <w:rPr>
                <w:color w:val="002060"/>
              </w:rPr>
            </w:pPr>
            <w:r w:rsidRPr="00A7123E">
              <w:rPr>
                <w:color w:val="002060"/>
              </w:rPr>
              <w:t xml:space="preserve">(EUROPE TT) </w:t>
            </w:r>
          </w:p>
        </w:tc>
      </w:tr>
      <w:tr w:rsidR="001B61AF" w:rsidRPr="00A7123E" w14:paraId="141F62CB" w14:textId="77777777" w:rsidTr="001B2823">
        <w:tc>
          <w:tcPr>
            <w:tcW w:w="2200" w:type="dxa"/>
            <w:tcMar>
              <w:top w:w="20" w:type="dxa"/>
              <w:left w:w="20" w:type="dxa"/>
              <w:bottom w:w="20" w:type="dxa"/>
              <w:right w:w="20" w:type="dxa"/>
            </w:tcMar>
            <w:vAlign w:val="center"/>
            <w:hideMark/>
          </w:tcPr>
          <w:p w14:paraId="6B1447A6" w14:textId="77777777" w:rsidR="001B61AF" w:rsidRPr="00A7123E" w:rsidRDefault="001B61AF" w:rsidP="001B2823">
            <w:pPr>
              <w:pStyle w:val="movimento"/>
              <w:rPr>
                <w:color w:val="002060"/>
              </w:rPr>
            </w:pPr>
            <w:r w:rsidRPr="00A7123E">
              <w:rPr>
                <w:color w:val="002060"/>
              </w:rPr>
              <w:t>ROSSINI DIEGO</w:t>
            </w:r>
          </w:p>
        </w:tc>
        <w:tc>
          <w:tcPr>
            <w:tcW w:w="2200" w:type="dxa"/>
            <w:tcMar>
              <w:top w:w="20" w:type="dxa"/>
              <w:left w:w="20" w:type="dxa"/>
              <w:bottom w:w="20" w:type="dxa"/>
              <w:right w:w="20" w:type="dxa"/>
            </w:tcMar>
            <w:vAlign w:val="center"/>
            <w:hideMark/>
          </w:tcPr>
          <w:p w14:paraId="040D9688" w14:textId="77777777" w:rsidR="001B61AF" w:rsidRPr="00A7123E" w:rsidRDefault="001B61AF" w:rsidP="001B2823">
            <w:pPr>
              <w:pStyle w:val="movimento2"/>
              <w:rPr>
                <w:color w:val="002060"/>
              </w:rPr>
            </w:pPr>
            <w:r w:rsidRPr="00A7123E">
              <w:rPr>
                <w:color w:val="002060"/>
              </w:rPr>
              <w:t xml:space="preserve">(FFJ CALCIO A 5) </w:t>
            </w:r>
          </w:p>
        </w:tc>
        <w:tc>
          <w:tcPr>
            <w:tcW w:w="800" w:type="dxa"/>
            <w:tcMar>
              <w:top w:w="20" w:type="dxa"/>
              <w:left w:w="20" w:type="dxa"/>
              <w:bottom w:w="20" w:type="dxa"/>
              <w:right w:w="20" w:type="dxa"/>
            </w:tcMar>
            <w:vAlign w:val="center"/>
            <w:hideMark/>
          </w:tcPr>
          <w:p w14:paraId="18549030"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7F2C3E6D" w14:textId="77777777" w:rsidR="001B61AF" w:rsidRPr="00A7123E" w:rsidRDefault="001B61AF" w:rsidP="001B2823">
            <w:pPr>
              <w:pStyle w:val="movimento"/>
              <w:rPr>
                <w:color w:val="002060"/>
              </w:rPr>
            </w:pPr>
            <w:r w:rsidRPr="00A7123E">
              <w:rPr>
                <w:color w:val="002060"/>
              </w:rPr>
              <w:t>COSTANTINI MARCO</w:t>
            </w:r>
          </w:p>
        </w:tc>
        <w:tc>
          <w:tcPr>
            <w:tcW w:w="2200" w:type="dxa"/>
            <w:tcMar>
              <w:top w:w="20" w:type="dxa"/>
              <w:left w:w="20" w:type="dxa"/>
              <w:bottom w:w="20" w:type="dxa"/>
              <w:right w:w="20" w:type="dxa"/>
            </w:tcMar>
            <w:vAlign w:val="center"/>
            <w:hideMark/>
          </w:tcPr>
          <w:p w14:paraId="5F63D641" w14:textId="77777777" w:rsidR="001B61AF" w:rsidRPr="00A7123E" w:rsidRDefault="001B61AF" w:rsidP="001B2823">
            <w:pPr>
              <w:pStyle w:val="movimento2"/>
              <w:rPr>
                <w:color w:val="002060"/>
              </w:rPr>
            </w:pPr>
            <w:r w:rsidRPr="00A7123E">
              <w:rPr>
                <w:color w:val="002060"/>
              </w:rPr>
              <w:t xml:space="preserve">(POLISPORTIVA VILLA PIGNA) </w:t>
            </w:r>
          </w:p>
        </w:tc>
      </w:tr>
      <w:tr w:rsidR="001B61AF" w:rsidRPr="00A7123E" w14:paraId="02023C12" w14:textId="77777777" w:rsidTr="001B2823">
        <w:tc>
          <w:tcPr>
            <w:tcW w:w="2200" w:type="dxa"/>
            <w:tcMar>
              <w:top w:w="20" w:type="dxa"/>
              <w:left w:w="20" w:type="dxa"/>
              <w:bottom w:w="20" w:type="dxa"/>
              <w:right w:w="20" w:type="dxa"/>
            </w:tcMar>
            <w:vAlign w:val="center"/>
            <w:hideMark/>
          </w:tcPr>
          <w:p w14:paraId="131DBDCC" w14:textId="77777777" w:rsidR="001B61AF" w:rsidRPr="00A7123E" w:rsidRDefault="001B61AF" w:rsidP="001B2823">
            <w:pPr>
              <w:pStyle w:val="movimento"/>
              <w:rPr>
                <w:color w:val="002060"/>
              </w:rPr>
            </w:pPr>
            <w:r w:rsidRPr="00A7123E">
              <w:rPr>
                <w:color w:val="002060"/>
              </w:rPr>
              <w:t>URBANI GIANNI</w:t>
            </w:r>
          </w:p>
        </w:tc>
        <w:tc>
          <w:tcPr>
            <w:tcW w:w="2200" w:type="dxa"/>
            <w:tcMar>
              <w:top w:w="20" w:type="dxa"/>
              <w:left w:w="20" w:type="dxa"/>
              <w:bottom w:w="20" w:type="dxa"/>
              <w:right w:w="20" w:type="dxa"/>
            </w:tcMar>
            <w:vAlign w:val="center"/>
            <w:hideMark/>
          </w:tcPr>
          <w:p w14:paraId="7706E97D" w14:textId="77777777" w:rsidR="001B61AF" w:rsidRPr="00A7123E" w:rsidRDefault="001B61AF" w:rsidP="001B2823">
            <w:pPr>
              <w:pStyle w:val="movimento2"/>
              <w:rPr>
                <w:color w:val="002060"/>
              </w:rPr>
            </w:pPr>
            <w:r w:rsidRPr="00A7123E">
              <w:rPr>
                <w:color w:val="002060"/>
              </w:rPr>
              <w:t xml:space="preserve">(POLISPORTIVA VILLA PIGNA) </w:t>
            </w:r>
          </w:p>
        </w:tc>
        <w:tc>
          <w:tcPr>
            <w:tcW w:w="800" w:type="dxa"/>
            <w:tcMar>
              <w:top w:w="20" w:type="dxa"/>
              <w:left w:w="20" w:type="dxa"/>
              <w:bottom w:w="20" w:type="dxa"/>
              <w:right w:w="20" w:type="dxa"/>
            </w:tcMar>
            <w:vAlign w:val="center"/>
            <w:hideMark/>
          </w:tcPr>
          <w:p w14:paraId="5F384AF5"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DA07E16" w14:textId="77777777" w:rsidR="001B61AF" w:rsidRPr="00A7123E" w:rsidRDefault="001B61AF" w:rsidP="001B2823">
            <w:pPr>
              <w:pStyle w:val="movimento"/>
              <w:rPr>
                <w:color w:val="002060"/>
              </w:rPr>
            </w:pPr>
            <w:r w:rsidRPr="00A7123E">
              <w:rPr>
                <w:color w:val="002060"/>
              </w:rPr>
              <w:t>LAPI MICHAEL JHONATA</w:t>
            </w:r>
          </w:p>
        </w:tc>
        <w:tc>
          <w:tcPr>
            <w:tcW w:w="2200" w:type="dxa"/>
            <w:tcMar>
              <w:top w:w="20" w:type="dxa"/>
              <w:left w:w="20" w:type="dxa"/>
              <w:bottom w:w="20" w:type="dxa"/>
              <w:right w:w="20" w:type="dxa"/>
            </w:tcMar>
            <w:vAlign w:val="center"/>
            <w:hideMark/>
          </w:tcPr>
          <w:p w14:paraId="6111C6BD" w14:textId="77777777" w:rsidR="001B61AF" w:rsidRPr="00A7123E" w:rsidRDefault="001B61AF" w:rsidP="001B2823">
            <w:pPr>
              <w:pStyle w:val="movimento2"/>
              <w:rPr>
                <w:color w:val="002060"/>
              </w:rPr>
            </w:pPr>
            <w:r w:rsidRPr="00A7123E">
              <w:rPr>
                <w:color w:val="002060"/>
              </w:rPr>
              <w:t xml:space="preserve">(POLVERIGI C/5) </w:t>
            </w:r>
          </w:p>
        </w:tc>
      </w:tr>
      <w:tr w:rsidR="001B61AF" w:rsidRPr="00A7123E" w14:paraId="30E41231" w14:textId="77777777" w:rsidTr="001B2823">
        <w:tc>
          <w:tcPr>
            <w:tcW w:w="2200" w:type="dxa"/>
            <w:tcMar>
              <w:top w:w="20" w:type="dxa"/>
              <w:left w:w="20" w:type="dxa"/>
              <w:bottom w:w="20" w:type="dxa"/>
              <w:right w:w="20" w:type="dxa"/>
            </w:tcMar>
            <w:vAlign w:val="center"/>
            <w:hideMark/>
          </w:tcPr>
          <w:p w14:paraId="2AC7383C" w14:textId="77777777" w:rsidR="001B61AF" w:rsidRPr="00A7123E" w:rsidRDefault="001B61AF" w:rsidP="001B2823">
            <w:pPr>
              <w:pStyle w:val="movimento"/>
              <w:rPr>
                <w:color w:val="002060"/>
              </w:rPr>
            </w:pPr>
            <w:r w:rsidRPr="00A7123E">
              <w:rPr>
                <w:color w:val="002060"/>
              </w:rPr>
              <w:t>AGOUZAL ANWAR</w:t>
            </w:r>
          </w:p>
        </w:tc>
        <w:tc>
          <w:tcPr>
            <w:tcW w:w="2200" w:type="dxa"/>
            <w:tcMar>
              <w:top w:w="20" w:type="dxa"/>
              <w:left w:w="20" w:type="dxa"/>
              <w:bottom w:w="20" w:type="dxa"/>
              <w:right w:w="20" w:type="dxa"/>
            </w:tcMar>
            <w:vAlign w:val="center"/>
            <w:hideMark/>
          </w:tcPr>
          <w:p w14:paraId="37C52A65" w14:textId="77777777" w:rsidR="001B61AF" w:rsidRPr="00A7123E" w:rsidRDefault="001B61AF" w:rsidP="001B2823">
            <w:pPr>
              <w:pStyle w:val="movimento2"/>
              <w:rPr>
                <w:color w:val="002060"/>
              </w:rPr>
            </w:pPr>
            <w:r w:rsidRPr="00A7123E">
              <w:rPr>
                <w:color w:val="002060"/>
              </w:rPr>
              <w:t xml:space="preserve">(SPECIAL ONE SPORTING CLUB) </w:t>
            </w:r>
          </w:p>
        </w:tc>
        <w:tc>
          <w:tcPr>
            <w:tcW w:w="800" w:type="dxa"/>
            <w:tcMar>
              <w:top w:w="20" w:type="dxa"/>
              <w:left w:w="20" w:type="dxa"/>
              <w:bottom w:w="20" w:type="dxa"/>
              <w:right w:w="20" w:type="dxa"/>
            </w:tcMar>
            <w:vAlign w:val="center"/>
            <w:hideMark/>
          </w:tcPr>
          <w:p w14:paraId="21F831F2"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9A0CECE" w14:textId="77777777" w:rsidR="001B61AF" w:rsidRPr="00A7123E" w:rsidRDefault="001B61AF" w:rsidP="001B2823">
            <w:pPr>
              <w:pStyle w:val="movimento"/>
              <w:rPr>
                <w:color w:val="002060"/>
              </w:rPr>
            </w:pPr>
            <w:r w:rsidRPr="00A7123E">
              <w:rPr>
                <w:color w:val="002060"/>
              </w:rPr>
              <w:t>PICCININI MARTIN</w:t>
            </w:r>
          </w:p>
        </w:tc>
        <w:tc>
          <w:tcPr>
            <w:tcW w:w="2200" w:type="dxa"/>
            <w:tcMar>
              <w:top w:w="20" w:type="dxa"/>
              <w:left w:w="20" w:type="dxa"/>
              <w:bottom w:w="20" w:type="dxa"/>
              <w:right w:w="20" w:type="dxa"/>
            </w:tcMar>
            <w:vAlign w:val="center"/>
            <w:hideMark/>
          </w:tcPr>
          <w:p w14:paraId="392A9006" w14:textId="77777777" w:rsidR="001B61AF" w:rsidRPr="00A7123E" w:rsidRDefault="001B61AF" w:rsidP="001B2823">
            <w:pPr>
              <w:pStyle w:val="movimento2"/>
              <w:rPr>
                <w:color w:val="002060"/>
              </w:rPr>
            </w:pPr>
            <w:r w:rsidRPr="00A7123E">
              <w:rPr>
                <w:color w:val="002060"/>
              </w:rPr>
              <w:t xml:space="preserve">(SPORTING GROTTAMMARE) </w:t>
            </w:r>
          </w:p>
        </w:tc>
      </w:tr>
      <w:tr w:rsidR="001B61AF" w:rsidRPr="00A7123E" w14:paraId="7F0F6D36" w14:textId="77777777" w:rsidTr="001B2823">
        <w:tc>
          <w:tcPr>
            <w:tcW w:w="2200" w:type="dxa"/>
            <w:tcMar>
              <w:top w:w="20" w:type="dxa"/>
              <w:left w:w="20" w:type="dxa"/>
              <w:bottom w:w="20" w:type="dxa"/>
              <w:right w:w="20" w:type="dxa"/>
            </w:tcMar>
            <w:vAlign w:val="center"/>
            <w:hideMark/>
          </w:tcPr>
          <w:p w14:paraId="389ABDBD" w14:textId="77777777" w:rsidR="001B61AF" w:rsidRPr="00A7123E" w:rsidRDefault="001B61AF" w:rsidP="001B2823">
            <w:pPr>
              <w:pStyle w:val="movimento"/>
              <w:rPr>
                <w:color w:val="002060"/>
              </w:rPr>
            </w:pPr>
            <w:r w:rsidRPr="00A7123E">
              <w:rPr>
                <w:color w:val="002060"/>
              </w:rPr>
              <w:t>PAOLILLO LUCA</w:t>
            </w:r>
          </w:p>
        </w:tc>
        <w:tc>
          <w:tcPr>
            <w:tcW w:w="2200" w:type="dxa"/>
            <w:tcMar>
              <w:top w:w="20" w:type="dxa"/>
              <w:left w:w="20" w:type="dxa"/>
              <w:bottom w:w="20" w:type="dxa"/>
              <w:right w:w="20" w:type="dxa"/>
            </w:tcMar>
            <w:vAlign w:val="center"/>
            <w:hideMark/>
          </w:tcPr>
          <w:p w14:paraId="236DD0A2" w14:textId="77777777" w:rsidR="001B61AF" w:rsidRPr="00A7123E" w:rsidRDefault="001B61AF" w:rsidP="001B2823">
            <w:pPr>
              <w:pStyle w:val="movimento2"/>
              <w:rPr>
                <w:color w:val="002060"/>
              </w:rPr>
            </w:pPr>
            <w:r w:rsidRPr="00A7123E">
              <w:rPr>
                <w:color w:val="002060"/>
              </w:rPr>
              <w:t xml:space="preserve">(URBINO CALCIO A 5) </w:t>
            </w:r>
          </w:p>
        </w:tc>
        <w:tc>
          <w:tcPr>
            <w:tcW w:w="800" w:type="dxa"/>
            <w:tcMar>
              <w:top w:w="20" w:type="dxa"/>
              <w:left w:w="20" w:type="dxa"/>
              <w:bottom w:w="20" w:type="dxa"/>
              <w:right w:w="20" w:type="dxa"/>
            </w:tcMar>
            <w:vAlign w:val="center"/>
            <w:hideMark/>
          </w:tcPr>
          <w:p w14:paraId="46E98994"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84FCB7C" w14:textId="77777777" w:rsidR="001B61AF" w:rsidRPr="00A7123E" w:rsidRDefault="001B61AF" w:rsidP="001B2823">
            <w:pPr>
              <w:pStyle w:val="movimento"/>
              <w:rPr>
                <w:color w:val="002060"/>
              </w:rPr>
            </w:pPr>
            <w:r w:rsidRPr="00A7123E">
              <w:rPr>
                <w:color w:val="002060"/>
              </w:rPr>
              <w:t>PIRRO ALESSANDRO MARI</w:t>
            </w:r>
          </w:p>
        </w:tc>
        <w:tc>
          <w:tcPr>
            <w:tcW w:w="2200" w:type="dxa"/>
            <w:tcMar>
              <w:top w:w="20" w:type="dxa"/>
              <w:left w:w="20" w:type="dxa"/>
              <w:bottom w:w="20" w:type="dxa"/>
              <w:right w:w="20" w:type="dxa"/>
            </w:tcMar>
            <w:vAlign w:val="center"/>
            <w:hideMark/>
          </w:tcPr>
          <w:p w14:paraId="783E09EB" w14:textId="77777777" w:rsidR="001B61AF" w:rsidRPr="00A7123E" w:rsidRDefault="001B61AF" w:rsidP="001B2823">
            <w:pPr>
              <w:pStyle w:val="movimento2"/>
              <w:rPr>
                <w:color w:val="002060"/>
              </w:rPr>
            </w:pPr>
            <w:r w:rsidRPr="00A7123E">
              <w:rPr>
                <w:color w:val="002060"/>
              </w:rPr>
              <w:t xml:space="preserve">(VAL TENNA UNITED) </w:t>
            </w:r>
          </w:p>
        </w:tc>
      </w:tr>
    </w:tbl>
    <w:p w14:paraId="0DDD9F97" w14:textId="77777777" w:rsidR="001B61AF" w:rsidRPr="00A7123E" w:rsidRDefault="001B61AF" w:rsidP="001B61AF">
      <w:pPr>
        <w:pStyle w:val="titolo20"/>
        <w:rPr>
          <w:rFonts w:eastAsiaTheme="minorEastAsia"/>
          <w:color w:val="002060"/>
        </w:rPr>
      </w:pPr>
      <w:r w:rsidRPr="00A7123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0EFF8C23" w14:textId="77777777" w:rsidTr="001B2823">
        <w:tc>
          <w:tcPr>
            <w:tcW w:w="2200" w:type="dxa"/>
            <w:tcMar>
              <w:top w:w="20" w:type="dxa"/>
              <w:left w:w="20" w:type="dxa"/>
              <w:bottom w:w="20" w:type="dxa"/>
              <w:right w:w="20" w:type="dxa"/>
            </w:tcMar>
            <w:vAlign w:val="center"/>
            <w:hideMark/>
          </w:tcPr>
          <w:p w14:paraId="0A4017C9" w14:textId="77777777" w:rsidR="001B61AF" w:rsidRPr="00A7123E" w:rsidRDefault="001B61AF" w:rsidP="001B2823">
            <w:pPr>
              <w:pStyle w:val="movimento"/>
              <w:rPr>
                <w:color w:val="002060"/>
              </w:rPr>
            </w:pPr>
            <w:r w:rsidRPr="00A7123E">
              <w:rPr>
                <w:color w:val="002060"/>
              </w:rPr>
              <w:t>CAFINI LORENZO</w:t>
            </w:r>
          </w:p>
        </w:tc>
        <w:tc>
          <w:tcPr>
            <w:tcW w:w="2200" w:type="dxa"/>
            <w:tcMar>
              <w:top w:w="20" w:type="dxa"/>
              <w:left w:w="20" w:type="dxa"/>
              <w:bottom w:w="20" w:type="dxa"/>
              <w:right w:w="20" w:type="dxa"/>
            </w:tcMar>
            <w:vAlign w:val="center"/>
            <w:hideMark/>
          </w:tcPr>
          <w:p w14:paraId="57DD28C6" w14:textId="77777777" w:rsidR="001B61AF" w:rsidRPr="00A7123E" w:rsidRDefault="001B61AF" w:rsidP="001B2823">
            <w:pPr>
              <w:pStyle w:val="movimento2"/>
              <w:rPr>
                <w:color w:val="002060"/>
              </w:rPr>
            </w:pPr>
            <w:r w:rsidRPr="00A7123E">
              <w:rPr>
                <w:color w:val="002060"/>
              </w:rPr>
              <w:t xml:space="preserve">(ACCUMOLI GANG C5) </w:t>
            </w:r>
          </w:p>
        </w:tc>
        <w:tc>
          <w:tcPr>
            <w:tcW w:w="800" w:type="dxa"/>
            <w:tcMar>
              <w:top w:w="20" w:type="dxa"/>
              <w:left w:w="20" w:type="dxa"/>
              <w:bottom w:w="20" w:type="dxa"/>
              <w:right w:w="20" w:type="dxa"/>
            </w:tcMar>
            <w:vAlign w:val="center"/>
            <w:hideMark/>
          </w:tcPr>
          <w:p w14:paraId="5A721AF4"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6680F97A" w14:textId="77777777" w:rsidR="001B61AF" w:rsidRPr="00A7123E" w:rsidRDefault="001B61AF" w:rsidP="001B2823">
            <w:pPr>
              <w:pStyle w:val="movimento"/>
              <w:rPr>
                <w:color w:val="002060"/>
              </w:rPr>
            </w:pPr>
            <w:r w:rsidRPr="00A7123E">
              <w:rPr>
                <w:color w:val="002060"/>
              </w:rPr>
              <w:t>BREGA MATTIA</w:t>
            </w:r>
          </w:p>
        </w:tc>
        <w:tc>
          <w:tcPr>
            <w:tcW w:w="2200" w:type="dxa"/>
            <w:tcMar>
              <w:top w:w="20" w:type="dxa"/>
              <w:left w:w="20" w:type="dxa"/>
              <w:bottom w:w="20" w:type="dxa"/>
              <w:right w:w="20" w:type="dxa"/>
            </w:tcMar>
            <w:vAlign w:val="center"/>
            <w:hideMark/>
          </w:tcPr>
          <w:p w14:paraId="7CEF9A4E" w14:textId="77777777" w:rsidR="001B61AF" w:rsidRPr="00A7123E" w:rsidRDefault="001B61AF" w:rsidP="001B2823">
            <w:pPr>
              <w:pStyle w:val="movimento2"/>
              <w:rPr>
                <w:color w:val="002060"/>
              </w:rPr>
            </w:pPr>
            <w:r w:rsidRPr="00A7123E">
              <w:rPr>
                <w:color w:val="002060"/>
              </w:rPr>
              <w:t xml:space="preserve">(ASPIO 2005) </w:t>
            </w:r>
          </w:p>
        </w:tc>
      </w:tr>
      <w:tr w:rsidR="001B61AF" w:rsidRPr="00A7123E" w14:paraId="02BF31F9" w14:textId="77777777" w:rsidTr="001B2823">
        <w:tc>
          <w:tcPr>
            <w:tcW w:w="2200" w:type="dxa"/>
            <w:tcMar>
              <w:top w:w="20" w:type="dxa"/>
              <w:left w:w="20" w:type="dxa"/>
              <w:bottom w:w="20" w:type="dxa"/>
              <w:right w:w="20" w:type="dxa"/>
            </w:tcMar>
            <w:vAlign w:val="center"/>
            <w:hideMark/>
          </w:tcPr>
          <w:p w14:paraId="7CAFE078" w14:textId="77777777" w:rsidR="001B61AF" w:rsidRPr="00A7123E" w:rsidRDefault="001B61AF" w:rsidP="001B2823">
            <w:pPr>
              <w:pStyle w:val="movimento"/>
              <w:rPr>
                <w:color w:val="002060"/>
              </w:rPr>
            </w:pPr>
            <w:r w:rsidRPr="00A7123E">
              <w:rPr>
                <w:color w:val="002060"/>
              </w:rPr>
              <w:t>SANTORI ROSA CRISTIAN</w:t>
            </w:r>
          </w:p>
        </w:tc>
        <w:tc>
          <w:tcPr>
            <w:tcW w:w="2200" w:type="dxa"/>
            <w:tcMar>
              <w:top w:w="20" w:type="dxa"/>
              <w:left w:w="20" w:type="dxa"/>
              <w:bottom w:w="20" w:type="dxa"/>
              <w:right w:w="20" w:type="dxa"/>
            </w:tcMar>
            <w:vAlign w:val="center"/>
            <w:hideMark/>
          </w:tcPr>
          <w:p w14:paraId="02435FEC" w14:textId="77777777" w:rsidR="001B61AF" w:rsidRPr="00A7123E" w:rsidRDefault="001B61AF" w:rsidP="001B2823">
            <w:pPr>
              <w:pStyle w:val="movimento2"/>
              <w:rPr>
                <w:color w:val="002060"/>
              </w:rPr>
            </w:pPr>
            <w:r w:rsidRPr="00A7123E">
              <w:rPr>
                <w:color w:val="002060"/>
              </w:rPr>
              <w:t xml:space="preserve">(CAPODARCO CASABIANCA C5) </w:t>
            </w:r>
          </w:p>
        </w:tc>
        <w:tc>
          <w:tcPr>
            <w:tcW w:w="800" w:type="dxa"/>
            <w:tcMar>
              <w:top w:w="20" w:type="dxa"/>
              <w:left w:w="20" w:type="dxa"/>
              <w:bottom w:w="20" w:type="dxa"/>
              <w:right w:w="20" w:type="dxa"/>
            </w:tcMar>
            <w:vAlign w:val="center"/>
            <w:hideMark/>
          </w:tcPr>
          <w:p w14:paraId="6DC38BAA"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1D1FC0A" w14:textId="77777777" w:rsidR="001B61AF" w:rsidRPr="00A7123E" w:rsidRDefault="001B61AF" w:rsidP="001B2823">
            <w:pPr>
              <w:pStyle w:val="movimento"/>
              <w:rPr>
                <w:color w:val="002060"/>
              </w:rPr>
            </w:pPr>
            <w:r w:rsidRPr="00A7123E">
              <w:rPr>
                <w:color w:val="002060"/>
              </w:rPr>
              <w:t>DI CARLO DANIELE</w:t>
            </w:r>
          </w:p>
        </w:tc>
        <w:tc>
          <w:tcPr>
            <w:tcW w:w="2200" w:type="dxa"/>
            <w:tcMar>
              <w:top w:w="20" w:type="dxa"/>
              <w:left w:w="20" w:type="dxa"/>
              <w:bottom w:w="20" w:type="dxa"/>
              <w:right w:w="20" w:type="dxa"/>
            </w:tcMar>
            <w:vAlign w:val="center"/>
            <w:hideMark/>
          </w:tcPr>
          <w:p w14:paraId="6FBEB8AA" w14:textId="77777777" w:rsidR="001B61AF" w:rsidRPr="00A7123E" w:rsidRDefault="001B61AF" w:rsidP="001B2823">
            <w:pPr>
              <w:pStyle w:val="movimento2"/>
              <w:rPr>
                <w:color w:val="002060"/>
              </w:rPr>
            </w:pPr>
            <w:r w:rsidRPr="00A7123E">
              <w:rPr>
                <w:color w:val="002060"/>
              </w:rPr>
              <w:t xml:space="preserve">(CASTORANESE) </w:t>
            </w:r>
          </w:p>
        </w:tc>
      </w:tr>
      <w:tr w:rsidR="001B61AF" w:rsidRPr="00A7123E" w14:paraId="2FBF3EBC" w14:textId="77777777" w:rsidTr="001B2823">
        <w:tc>
          <w:tcPr>
            <w:tcW w:w="2200" w:type="dxa"/>
            <w:tcMar>
              <w:top w:w="20" w:type="dxa"/>
              <w:left w:w="20" w:type="dxa"/>
              <w:bottom w:w="20" w:type="dxa"/>
              <w:right w:w="20" w:type="dxa"/>
            </w:tcMar>
            <w:vAlign w:val="center"/>
            <w:hideMark/>
          </w:tcPr>
          <w:p w14:paraId="7BECCA30" w14:textId="77777777" w:rsidR="001B61AF" w:rsidRPr="00A7123E" w:rsidRDefault="001B61AF" w:rsidP="001B2823">
            <w:pPr>
              <w:pStyle w:val="movimento"/>
              <w:rPr>
                <w:color w:val="002060"/>
              </w:rPr>
            </w:pPr>
            <w:r w:rsidRPr="00A7123E">
              <w:rPr>
                <w:color w:val="002060"/>
              </w:rPr>
              <w:t>DURASTANTI MARCO</w:t>
            </w:r>
          </w:p>
        </w:tc>
        <w:tc>
          <w:tcPr>
            <w:tcW w:w="2200" w:type="dxa"/>
            <w:tcMar>
              <w:top w:w="20" w:type="dxa"/>
              <w:left w:w="20" w:type="dxa"/>
              <w:bottom w:w="20" w:type="dxa"/>
              <w:right w:w="20" w:type="dxa"/>
            </w:tcMar>
            <w:vAlign w:val="center"/>
            <w:hideMark/>
          </w:tcPr>
          <w:p w14:paraId="46157E23" w14:textId="77777777" w:rsidR="001B61AF" w:rsidRPr="00A7123E" w:rsidRDefault="001B61AF" w:rsidP="001B2823">
            <w:pPr>
              <w:pStyle w:val="movimento2"/>
              <w:rPr>
                <w:color w:val="002060"/>
              </w:rPr>
            </w:pPr>
            <w:r w:rsidRPr="00A7123E">
              <w:rPr>
                <w:color w:val="002060"/>
              </w:rPr>
              <w:t xml:space="preserve">(CASTORANESE) </w:t>
            </w:r>
          </w:p>
        </w:tc>
        <w:tc>
          <w:tcPr>
            <w:tcW w:w="800" w:type="dxa"/>
            <w:tcMar>
              <w:top w:w="20" w:type="dxa"/>
              <w:left w:w="20" w:type="dxa"/>
              <w:bottom w:w="20" w:type="dxa"/>
              <w:right w:w="20" w:type="dxa"/>
            </w:tcMar>
            <w:vAlign w:val="center"/>
            <w:hideMark/>
          </w:tcPr>
          <w:p w14:paraId="4194E84B"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8A06E73" w14:textId="77777777" w:rsidR="001B61AF" w:rsidRPr="00A7123E" w:rsidRDefault="001B61AF" w:rsidP="001B2823">
            <w:pPr>
              <w:pStyle w:val="movimento"/>
              <w:rPr>
                <w:color w:val="002060"/>
              </w:rPr>
            </w:pPr>
            <w:r w:rsidRPr="00A7123E">
              <w:rPr>
                <w:color w:val="002060"/>
              </w:rPr>
              <w:t>JIMENEZ SANCHEZ MIGUEL ANGEL</w:t>
            </w:r>
          </w:p>
        </w:tc>
        <w:tc>
          <w:tcPr>
            <w:tcW w:w="2200" w:type="dxa"/>
            <w:tcMar>
              <w:top w:w="20" w:type="dxa"/>
              <w:left w:w="20" w:type="dxa"/>
              <w:bottom w:w="20" w:type="dxa"/>
              <w:right w:w="20" w:type="dxa"/>
            </w:tcMar>
            <w:vAlign w:val="center"/>
            <w:hideMark/>
          </w:tcPr>
          <w:p w14:paraId="0DB9E628" w14:textId="77777777" w:rsidR="001B61AF" w:rsidRPr="00A7123E" w:rsidRDefault="001B61AF" w:rsidP="001B2823">
            <w:pPr>
              <w:pStyle w:val="movimento2"/>
              <w:rPr>
                <w:color w:val="002060"/>
              </w:rPr>
            </w:pPr>
            <w:r w:rsidRPr="00A7123E">
              <w:rPr>
                <w:color w:val="002060"/>
              </w:rPr>
              <w:t xml:space="preserve">(CSI MONTEFIORE) </w:t>
            </w:r>
          </w:p>
        </w:tc>
      </w:tr>
      <w:tr w:rsidR="001B61AF" w:rsidRPr="00A7123E" w14:paraId="54718FB4" w14:textId="77777777" w:rsidTr="001B2823">
        <w:tc>
          <w:tcPr>
            <w:tcW w:w="2200" w:type="dxa"/>
            <w:tcMar>
              <w:top w:w="20" w:type="dxa"/>
              <w:left w:w="20" w:type="dxa"/>
              <w:bottom w:w="20" w:type="dxa"/>
              <w:right w:w="20" w:type="dxa"/>
            </w:tcMar>
            <w:vAlign w:val="center"/>
            <w:hideMark/>
          </w:tcPr>
          <w:p w14:paraId="56D68099" w14:textId="77777777" w:rsidR="001B61AF" w:rsidRPr="00A7123E" w:rsidRDefault="001B61AF" w:rsidP="001B2823">
            <w:pPr>
              <w:pStyle w:val="movimento"/>
              <w:rPr>
                <w:color w:val="002060"/>
              </w:rPr>
            </w:pPr>
            <w:r w:rsidRPr="00A7123E">
              <w:rPr>
                <w:color w:val="002060"/>
              </w:rPr>
              <w:t>D AFFLISIO LUDOVICO</w:t>
            </w:r>
          </w:p>
        </w:tc>
        <w:tc>
          <w:tcPr>
            <w:tcW w:w="2200" w:type="dxa"/>
            <w:tcMar>
              <w:top w:w="20" w:type="dxa"/>
              <w:left w:w="20" w:type="dxa"/>
              <w:bottom w:w="20" w:type="dxa"/>
              <w:right w:w="20" w:type="dxa"/>
            </w:tcMar>
            <w:vAlign w:val="center"/>
            <w:hideMark/>
          </w:tcPr>
          <w:p w14:paraId="7E10404D" w14:textId="77777777" w:rsidR="001B61AF" w:rsidRPr="00A7123E" w:rsidRDefault="001B61AF" w:rsidP="001B2823">
            <w:pPr>
              <w:pStyle w:val="movimento2"/>
              <w:rPr>
                <w:color w:val="002060"/>
              </w:rPr>
            </w:pPr>
            <w:r w:rsidRPr="00A7123E">
              <w:rPr>
                <w:color w:val="002060"/>
              </w:rPr>
              <w:t xml:space="preserve">(EUROPE TT) </w:t>
            </w:r>
          </w:p>
        </w:tc>
        <w:tc>
          <w:tcPr>
            <w:tcW w:w="800" w:type="dxa"/>
            <w:tcMar>
              <w:top w:w="20" w:type="dxa"/>
              <w:left w:w="20" w:type="dxa"/>
              <w:bottom w:w="20" w:type="dxa"/>
              <w:right w:w="20" w:type="dxa"/>
            </w:tcMar>
            <w:vAlign w:val="center"/>
            <w:hideMark/>
          </w:tcPr>
          <w:p w14:paraId="507FB831"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ECA1122" w14:textId="77777777" w:rsidR="001B61AF" w:rsidRPr="00A7123E" w:rsidRDefault="001B61AF" w:rsidP="001B2823">
            <w:pPr>
              <w:pStyle w:val="movimento"/>
              <w:rPr>
                <w:color w:val="002060"/>
              </w:rPr>
            </w:pPr>
            <w:r w:rsidRPr="00A7123E">
              <w:rPr>
                <w:color w:val="002060"/>
              </w:rPr>
              <w:t>GRAZIANO LUIGI</w:t>
            </w:r>
          </w:p>
        </w:tc>
        <w:tc>
          <w:tcPr>
            <w:tcW w:w="2200" w:type="dxa"/>
            <w:tcMar>
              <w:top w:w="20" w:type="dxa"/>
              <w:left w:w="20" w:type="dxa"/>
              <w:bottom w:w="20" w:type="dxa"/>
              <w:right w:w="20" w:type="dxa"/>
            </w:tcMar>
            <w:vAlign w:val="center"/>
            <w:hideMark/>
          </w:tcPr>
          <w:p w14:paraId="39001D51" w14:textId="77777777" w:rsidR="001B61AF" w:rsidRPr="00A7123E" w:rsidRDefault="001B61AF" w:rsidP="001B2823">
            <w:pPr>
              <w:pStyle w:val="movimento2"/>
              <w:rPr>
                <w:color w:val="002060"/>
              </w:rPr>
            </w:pPr>
            <w:r w:rsidRPr="00A7123E">
              <w:rPr>
                <w:color w:val="002060"/>
              </w:rPr>
              <w:t xml:space="preserve">(FABRIANO CALCIO A 5 2023) </w:t>
            </w:r>
          </w:p>
        </w:tc>
      </w:tr>
      <w:tr w:rsidR="001B61AF" w:rsidRPr="00A7123E" w14:paraId="2D8AF859" w14:textId="77777777" w:rsidTr="001B2823">
        <w:tc>
          <w:tcPr>
            <w:tcW w:w="2200" w:type="dxa"/>
            <w:tcMar>
              <w:top w:w="20" w:type="dxa"/>
              <w:left w:w="20" w:type="dxa"/>
              <w:bottom w:w="20" w:type="dxa"/>
              <w:right w:w="20" w:type="dxa"/>
            </w:tcMar>
            <w:vAlign w:val="center"/>
            <w:hideMark/>
          </w:tcPr>
          <w:p w14:paraId="23A2E015" w14:textId="77777777" w:rsidR="001B61AF" w:rsidRPr="00A7123E" w:rsidRDefault="001B61AF" w:rsidP="001B2823">
            <w:pPr>
              <w:pStyle w:val="movimento"/>
              <w:rPr>
                <w:color w:val="002060"/>
              </w:rPr>
            </w:pPr>
            <w:r w:rsidRPr="00A7123E">
              <w:rPr>
                <w:color w:val="002060"/>
              </w:rPr>
              <w:t>CECCHINI DANIELE</w:t>
            </w:r>
          </w:p>
        </w:tc>
        <w:tc>
          <w:tcPr>
            <w:tcW w:w="2200" w:type="dxa"/>
            <w:tcMar>
              <w:top w:w="20" w:type="dxa"/>
              <w:left w:w="20" w:type="dxa"/>
              <w:bottom w:w="20" w:type="dxa"/>
              <w:right w:w="20" w:type="dxa"/>
            </w:tcMar>
            <w:vAlign w:val="center"/>
            <w:hideMark/>
          </w:tcPr>
          <w:p w14:paraId="3A7B4A7D" w14:textId="77777777" w:rsidR="001B61AF" w:rsidRPr="00A7123E" w:rsidRDefault="001B61AF" w:rsidP="001B2823">
            <w:pPr>
              <w:pStyle w:val="movimento2"/>
              <w:rPr>
                <w:color w:val="002060"/>
              </w:rPr>
            </w:pPr>
            <w:r w:rsidRPr="00A7123E">
              <w:rPr>
                <w:color w:val="002060"/>
              </w:rPr>
              <w:t xml:space="preserve">(FFJ CALCIO A 5) </w:t>
            </w:r>
          </w:p>
        </w:tc>
        <w:tc>
          <w:tcPr>
            <w:tcW w:w="800" w:type="dxa"/>
            <w:tcMar>
              <w:top w:w="20" w:type="dxa"/>
              <w:left w:w="20" w:type="dxa"/>
              <w:bottom w:w="20" w:type="dxa"/>
              <w:right w:w="20" w:type="dxa"/>
            </w:tcMar>
            <w:vAlign w:val="center"/>
            <w:hideMark/>
          </w:tcPr>
          <w:p w14:paraId="26E5747B"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BB248B5" w14:textId="77777777" w:rsidR="001B61AF" w:rsidRPr="00A7123E" w:rsidRDefault="001B61AF" w:rsidP="001B2823">
            <w:pPr>
              <w:pStyle w:val="movimento"/>
              <w:rPr>
                <w:color w:val="002060"/>
              </w:rPr>
            </w:pPr>
            <w:r w:rsidRPr="00A7123E">
              <w:rPr>
                <w:color w:val="002060"/>
              </w:rPr>
              <w:t>GIARNERA DANIELE</w:t>
            </w:r>
          </w:p>
        </w:tc>
        <w:tc>
          <w:tcPr>
            <w:tcW w:w="2200" w:type="dxa"/>
            <w:tcMar>
              <w:top w:w="20" w:type="dxa"/>
              <w:left w:w="20" w:type="dxa"/>
              <w:bottom w:w="20" w:type="dxa"/>
              <w:right w:w="20" w:type="dxa"/>
            </w:tcMar>
            <w:vAlign w:val="center"/>
            <w:hideMark/>
          </w:tcPr>
          <w:p w14:paraId="119C202C" w14:textId="77777777" w:rsidR="001B61AF" w:rsidRPr="00A7123E" w:rsidRDefault="001B61AF" w:rsidP="001B2823">
            <w:pPr>
              <w:pStyle w:val="movimento2"/>
              <w:rPr>
                <w:color w:val="002060"/>
              </w:rPr>
            </w:pPr>
            <w:r w:rsidRPr="00A7123E">
              <w:rPr>
                <w:color w:val="002060"/>
              </w:rPr>
              <w:t xml:space="preserve">(FRASASSI C5) </w:t>
            </w:r>
          </w:p>
        </w:tc>
      </w:tr>
      <w:tr w:rsidR="001B61AF" w:rsidRPr="00A7123E" w14:paraId="0BF30157" w14:textId="77777777" w:rsidTr="001B2823">
        <w:tc>
          <w:tcPr>
            <w:tcW w:w="2200" w:type="dxa"/>
            <w:tcMar>
              <w:top w:w="20" w:type="dxa"/>
              <w:left w:w="20" w:type="dxa"/>
              <w:bottom w:w="20" w:type="dxa"/>
              <w:right w:w="20" w:type="dxa"/>
            </w:tcMar>
            <w:vAlign w:val="center"/>
            <w:hideMark/>
          </w:tcPr>
          <w:p w14:paraId="4766494B" w14:textId="77777777" w:rsidR="001B61AF" w:rsidRPr="00A7123E" w:rsidRDefault="001B61AF" w:rsidP="001B2823">
            <w:pPr>
              <w:pStyle w:val="movimento"/>
              <w:rPr>
                <w:color w:val="002060"/>
              </w:rPr>
            </w:pPr>
            <w:r w:rsidRPr="00A7123E">
              <w:rPr>
                <w:color w:val="002060"/>
              </w:rPr>
              <w:t>RUHUL RESET</w:t>
            </w:r>
          </w:p>
        </w:tc>
        <w:tc>
          <w:tcPr>
            <w:tcW w:w="2200" w:type="dxa"/>
            <w:tcMar>
              <w:top w:w="20" w:type="dxa"/>
              <w:left w:w="20" w:type="dxa"/>
              <w:bottom w:w="20" w:type="dxa"/>
              <w:right w:w="20" w:type="dxa"/>
            </w:tcMar>
            <w:vAlign w:val="center"/>
            <w:hideMark/>
          </w:tcPr>
          <w:p w14:paraId="3A16AFB8" w14:textId="77777777" w:rsidR="001B61AF" w:rsidRPr="00A7123E" w:rsidRDefault="001B61AF" w:rsidP="001B2823">
            <w:pPr>
              <w:pStyle w:val="movimento2"/>
              <w:rPr>
                <w:color w:val="002060"/>
              </w:rPr>
            </w:pPr>
            <w:r w:rsidRPr="00A7123E">
              <w:rPr>
                <w:color w:val="002060"/>
              </w:rPr>
              <w:t xml:space="preserve">(FUTSAL ANCONA) </w:t>
            </w:r>
          </w:p>
        </w:tc>
        <w:tc>
          <w:tcPr>
            <w:tcW w:w="800" w:type="dxa"/>
            <w:tcMar>
              <w:top w:w="20" w:type="dxa"/>
              <w:left w:w="20" w:type="dxa"/>
              <w:bottom w:w="20" w:type="dxa"/>
              <w:right w:w="20" w:type="dxa"/>
            </w:tcMar>
            <w:vAlign w:val="center"/>
            <w:hideMark/>
          </w:tcPr>
          <w:p w14:paraId="135FE7C9"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614BB780" w14:textId="77777777" w:rsidR="001B61AF" w:rsidRPr="00A7123E" w:rsidRDefault="001B61AF" w:rsidP="001B2823">
            <w:pPr>
              <w:pStyle w:val="movimento"/>
              <w:rPr>
                <w:color w:val="002060"/>
              </w:rPr>
            </w:pPr>
            <w:r w:rsidRPr="00A7123E">
              <w:rPr>
                <w:color w:val="002060"/>
              </w:rPr>
              <w:t>ROCCHETTI RICCARDO</w:t>
            </w:r>
          </w:p>
        </w:tc>
        <w:tc>
          <w:tcPr>
            <w:tcW w:w="2200" w:type="dxa"/>
            <w:tcMar>
              <w:top w:w="20" w:type="dxa"/>
              <w:left w:w="20" w:type="dxa"/>
              <w:bottom w:w="20" w:type="dxa"/>
              <w:right w:w="20" w:type="dxa"/>
            </w:tcMar>
            <w:vAlign w:val="center"/>
            <w:hideMark/>
          </w:tcPr>
          <w:p w14:paraId="30CB8D28" w14:textId="77777777" w:rsidR="001B61AF" w:rsidRPr="00A7123E" w:rsidRDefault="001B61AF" w:rsidP="001B2823">
            <w:pPr>
              <w:pStyle w:val="movimento2"/>
              <w:rPr>
                <w:color w:val="002060"/>
              </w:rPr>
            </w:pPr>
            <w:r w:rsidRPr="00A7123E">
              <w:rPr>
                <w:color w:val="002060"/>
              </w:rPr>
              <w:t xml:space="preserve">(MONTEMARCIANESE SSDARL) </w:t>
            </w:r>
          </w:p>
        </w:tc>
      </w:tr>
      <w:tr w:rsidR="001B61AF" w:rsidRPr="00A7123E" w14:paraId="2BB22957" w14:textId="77777777" w:rsidTr="001B2823">
        <w:tc>
          <w:tcPr>
            <w:tcW w:w="2200" w:type="dxa"/>
            <w:tcMar>
              <w:top w:w="20" w:type="dxa"/>
              <w:left w:w="20" w:type="dxa"/>
              <w:bottom w:w="20" w:type="dxa"/>
              <w:right w:w="20" w:type="dxa"/>
            </w:tcMar>
            <w:vAlign w:val="center"/>
            <w:hideMark/>
          </w:tcPr>
          <w:p w14:paraId="048716DD" w14:textId="77777777" w:rsidR="001B61AF" w:rsidRPr="00A7123E" w:rsidRDefault="001B61AF" w:rsidP="001B2823">
            <w:pPr>
              <w:pStyle w:val="movimento"/>
              <w:rPr>
                <w:color w:val="002060"/>
              </w:rPr>
            </w:pPr>
            <w:r w:rsidRPr="00A7123E">
              <w:rPr>
                <w:color w:val="002060"/>
              </w:rPr>
              <w:t>BILATI MATTEO</w:t>
            </w:r>
          </w:p>
        </w:tc>
        <w:tc>
          <w:tcPr>
            <w:tcW w:w="2200" w:type="dxa"/>
            <w:tcMar>
              <w:top w:w="20" w:type="dxa"/>
              <w:left w:w="20" w:type="dxa"/>
              <w:bottom w:w="20" w:type="dxa"/>
              <w:right w:w="20" w:type="dxa"/>
            </w:tcMar>
            <w:vAlign w:val="center"/>
            <w:hideMark/>
          </w:tcPr>
          <w:p w14:paraId="4D84CEDC" w14:textId="77777777" w:rsidR="001B61AF" w:rsidRPr="00A7123E" w:rsidRDefault="001B61AF" w:rsidP="001B2823">
            <w:pPr>
              <w:pStyle w:val="movimento2"/>
              <w:rPr>
                <w:color w:val="002060"/>
              </w:rPr>
            </w:pPr>
            <w:r w:rsidRPr="00A7123E">
              <w:rPr>
                <w:color w:val="002060"/>
              </w:rPr>
              <w:t xml:space="preserve">(POLISPORTIVA UROBORO) </w:t>
            </w:r>
          </w:p>
        </w:tc>
        <w:tc>
          <w:tcPr>
            <w:tcW w:w="800" w:type="dxa"/>
            <w:tcMar>
              <w:top w:w="20" w:type="dxa"/>
              <w:left w:w="20" w:type="dxa"/>
              <w:bottom w:w="20" w:type="dxa"/>
              <w:right w:w="20" w:type="dxa"/>
            </w:tcMar>
            <w:vAlign w:val="center"/>
            <w:hideMark/>
          </w:tcPr>
          <w:p w14:paraId="7B00BF0F"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66AEAD4A" w14:textId="77777777" w:rsidR="001B61AF" w:rsidRPr="00A7123E" w:rsidRDefault="001B61AF" w:rsidP="001B2823">
            <w:pPr>
              <w:pStyle w:val="movimento"/>
              <w:rPr>
                <w:color w:val="002060"/>
              </w:rPr>
            </w:pPr>
            <w:r w:rsidRPr="00A7123E">
              <w:rPr>
                <w:color w:val="002060"/>
              </w:rPr>
              <w:t>TAGLIONI NICOLA</w:t>
            </w:r>
          </w:p>
        </w:tc>
        <w:tc>
          <w:tcPr>
            <w:tcW w:w="2200" w:type="dxa"/>
            <w:tcMar>
              <w:top w:w="20" w:type="dxa"/>
              <w:left w:w="20" w:type="dxa"/>
              <w:bottom w:w="20" w:type="dxa"/>
              <w:right w:w="20" w:type="dxa"/>
            </w:tcMar>
            <w:vAlign w:val="center"/>
            <w:hideMark/>
          </w:tcPr>
          <w:p w14:paraId="563AE00D" w14:textId="77777777" w:rsidR="001B61AF" w:rsidRPr="00A7123E" w:rsidRDefault="001B61AF" w:rsidP="001B2823">
            <w:pPr>
              <w:pStyle w:val="movimento2"/>
              <w:rPr>
                <w:color w:val="002060"/>
              </w:rPr>
            </w:pPr>
            <w:r w:rsidRPr="00A7123E">
              <w:rPr>
                <w:color w:val="002060"/>
              </w:rPr>
              <w:t xml:space="preserve">(POLVERIGI C/5) </w:t>
            </w:r>
          </w:p>
        </w:tc>
      </w:tr>
      <w:tr w:rsidR="001B61AF" w:rsidRPr="00A7123E" w14:paraId="6EC21BAA" w14:textId="77777777" w:rsidTr="001B2823">
        <w:tc>
          <w:tcPr>
            <w:tcW w:w="2200" w:type="dxa"/>
            <w:tcMar>
              <w:top w:w="20" w:type="dxa"/>
              <w:left w:w="20" w:type="dxa"/>
              <w:bottom w:w="20" w:type="dxa"/>
              <w:right w:w="20" w:type="dxa"/>
            </w:tcMar>
            <w:vAlign w:val="center"/>
            <w:hideMark/>
          </w:tcPr>
          <w:p w14:paraId="6CE8C78B" w14:textId="77777777" w:rsidR="001B61AF" w:rsidRPr="00A7123E" w:rsidRDefault="001B61AF" w:rsidP="001B2823">
            <w:pPr>
              <w:pStyle w:val="movimento"/>
              <w:rPr>
                <w:color w:val="002060"/>
              </w:rPr>
            </w:pPr>
            <w:r w:rsidRPr="00A7123E">
              <w:rPr>
                <w:color w:val="002060"/>
              </w:rPr>
              <w:lastRenderedPageBreak/>
              <w:t>NARDINI ANDREA</w:t>
            </w:r>
          </w:p>
        </w:tc>
        <w:tc>
          <w:tcPr>
            <w:tcW w:w="2200" w:type="dxa"/>
            <w:tcMar>
              <w:top w:w="20" w:type="dxa"/>
              <w:left w:w="20" w:type="dxa"/>
              <w:bottom w:w="20" w:type="dxa"/>
              <w:right w:w="20" w:type="dxa"/>
            </w:tcMar>
            <w:vAlign w:val="center"/>
            <w:hideMark/>
          </w:tcPr>
          <w:p w14:paraId="393C10A3" w14:textId="77777777" w:rsidR="001B61AF" w:rsidRPr="00A7123E" w:rsidRDefault="001B61AF" w:rsidP="001B2823">
            <w:pPr>
              <w:pStyle w:val="movimento2"/>
              <w:rPr>
                <w:color w:val="002060"/>
              </w:rPr>
            </w:pPr>
            <w:r w:rsidRPr="00A7123E">
              <w:rPr>
                <w:color w:val="002060"/>
              </w:rPr>
              <w:t xml:space="preserve">(SPECIAL ONE SPORTING CLUB) </w:t>
            </w:r>
          </w:p>
        </w:tc>
        <w:tc>
          <w:tcPr>
            <w:tcW w:w="800" w:type="dxa"/>
            <w:tcMar>
              <w:top w:w="20" w:type="dxa"/>
              <w:left w:w="20" w:type="dxa"/>
              <w:bottom w:w="20" w:type="dxa"/>
              <w:right w:w="20" w:type="dxa"/>
            </w:tcMar>
            <w:vAlign w:val="center"/>
            <w:hideMark/>
          </w:tcPr>
          <w:p w14:paraId="505721B1"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39B47365" w14:textId="77777777" w:rsidR="001B61AF" w:rsidRPr="00A7123E" w:rsidRDefault="001B61AF" w:rsidP="001B2823">
            <w:pPr>
              <w:pStyle w:val="movimento"/>
              <w:rPr>
                <w:color w:val="002060"/>
              </w:rPr>
            </w:pPr>
            <w:r w:rsidRPr="00A7123E">
              <w:rPr>
                <w:color w:val="002060"/>
              </w:rPr>
              <w:t>TANCINI FRANCESCO</w:t>
            </w:r>
          </w:p>
        </w:tc>
        <w:tc>
          <w:tcPr>
            <w:tcW w:w="2200" w:type="dxa"/>
            <w:tcMar>
              <w:top w:w="20" w:type="dxa"/>
              <w:left w:w="20" w:type="dxa"/>
              <w:bottom w:w="20" w:type="dxa"/>
              <w:right w:w="20" w:type="dxa"/>
            </w:tcMar>
            <w:vAlign w:val="center"/>
            <w:hideMark/>
          </w:tcPr>
          <w:p w14:paraId="5ABBB957" w14:textId="77777777" w:rsidR="001B61AF" w:rsidRPr="00A7123E" w:rsidRDefault="001B61AF" w:rsidP="001B2823">
            <w:pPr>
              <w:pStyle w:val="movimento2"/>
              <w:rPr>
                <w:color w:val="002060"/>
              </w:rPr>
            </w:pPr>
            <w:r w:rsidRPr="00A7123E">
              <w:rPr>
                <w:color w:val="002060"/>
              </w:rPr>
              <w:t xml:space="preserve">(URBINO CALCIO A 5) </w:t>
            </w:r>
          </w:p>
        </w:tc>
      </w:tr>
      <w:tr w:rsidR="001B61AF" w:rsidRPr="00A7123E" w14:paraId="6EFB2963" w14:textId="77777777" w:rsidTr="001B2823">
        <w:tc>
          <w:tcPr>
            <w:tcW w:w="2200" w:type="dxa"/>
            <w:tcMar>
              <w:top w:w="20" w:type="dxa"/>
              <w:left w:w="20" w:type="dxa"/>
              <w:bottom w:w="20" w:type="dxa"/>
              <w:right w:w="20" w:type="dxa"/>
            </w:tcMar>
            <w:vAlign w:val="center"/>
            <w:hideMark/>
          </w:tcPr>
          <w:p w14:paraId="27AC3987" w14:textId="77777777" w:rsidR="001B61AF" w:rsidRPr="00A7123E" w:rsidRDefault="001B61AF" w:rsidP="001B2823">
            <w:pPr>
              <w:pStyle w:val="movimento"/>
              <w:rPr>
                <w:color w:val="002060"/>
              </w:rPr>
            </w:pPr>
            <w:r w:rsidRPr="00A7123E">
              <w:rPr>
                <w:color w:val="002060"/>
              </w:rPr>
              <w:t>LAFSIHI MAROUAN</w:t>
            </w:r>
          </w:p>
        </w:tc>
        <w:tc>
          <w:tcPr>
            <w:tcW w:w="2200" w:type="dxa"/>
            <w:tcMar>
              <w:top w:w="20" w:type="dxa"/>
              <w:left w:w="20" w:type="dxa"/>
              <w:bottom w:w="20" w:type="dxa"/>
              <w:right w:w="20" w:type="dxa"/>
            </w:tcMar>
            <w:vAlign w:val="center"/>
            <w:hideMark/>
          </w:tcPr>
          <w:p w14:paraId="1527B1C2" w14:textId="77777777" w:rsidR="001B61AF" w:rsidRPr="00A7123E" w:rsidRDefault="001B61AF" w:rsidP="001B2823">
            <w:pPr>
              <w:pStyle w:val="movimento2"/>
              <w:rPr>
                <w:color w:val="002060"/>
              </w:rPr>
            </w:pPr>
            <w:r w:rsidRPr="00A7123E">
              <w:rPr>
                <w:color w:val="002060"/>
              </w:rPr>
              <w:t xml:space="preserve">(VALLESINA) </w:t>
            </w:r>
          </w:p>
        </w:tc>
        <w:tc>
          <w:tcPr>
            <w:tcW w:w="800" w:type="dxa"/>
            <w:tcMar>
              <w:top w:w="20" w:type="dxa"/>
              <w:left w:w="20" w:type="dxa"/>
              <w:bottom w:w="20" w:type="dxa"/>
              <w:right w:w="20" w:type="dxa"/>
            </w:tcMar>
            <w:vAlign w:val="center"/>
            <w:hideMark/>
          </w:tcPr>
          <w:p w14:paraId="2EDB1E6B"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272AB887"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2CF5DBBA" w14:textId="77777777" w:rsidR="001B61AF" w:rsidRPr="00A7123E" w:rsidRDefault="001B61AF" w:rsidP="001B2823">
            <w:pPr>
              <w:pStyle w:val="movimento2"/>
              <w:rPr>
                <w:color w:val="002060"/>
              </w:rPr>
            </w:pPr>
            <w:r w:rsidRPr="00A7123E">
              <w:rPr>
                <w:color w:val="002060"/>
              </w:rPr>
              <w:t> </w:t>
            </w:r>
          </w:p>
        </w:tc>
      </w:tr>
    </w:tbl>
    <w:p w14:paraId="346FAB5C" w14:textId="77777777" w:rsidR="001B61AF" w:rsidRPr="00A7123E" w:rsidRDefault="001B61AF" w:rsidP="001B61AF">
      <w:pPr>
        <w:pStyle w:val="titolo20"/>
        <w:rPr>
          <w:rFonts w:eastAsiaTheme="minorEastAsia"/>
          <w:color w:val="002060"/>
        </w:rPr>
      </w:pPr>
      <w:r w:rsidRPr="00A7123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220BDEEE" w14:textId="77777777" w:rsidTr="001B2823">
        <w:tc>
          <w:tcPr>
            <w:tcW w:w="2200" w:type="dxa"/>
            <w:tcMar>
              <w:top w:w="20" w:type="dxa"/>
              <w:left w:w="20" w:type="dxa"/>
              <w:bottom w:w="20" w:type="dxa"/>
              <w:right w:w="20" w:type="dxa"/>
            </w:tcMar>
            <w:vAlign w:val="center"/>
            <w:hideMark/>
          </w:tcPr>
          <w:p w14:paraId="3B0DAD95" w14:textId="77777777" w:rsidR="001B61AF" w:rsidRPr="00A7123E" w:rsidRDefault="001B61AF" w:rsidP="001B2823">
            <w:pPr>
              <w:pStyle w:val="movimento"/>
              <w:rPr>
                <w:color w:val="002060"/>
              </w:rPr>
            </w:pPr>
            <w:r w:rsidRPr="00A7123E">
              <w:rPr>
                <w:color w:val="002060"/>
              </w:rPr>
              <w:t>PERLA RICCARDO</w:t>
            </w:r>
          </w:p>
        </w:tc>
        <w:tc>
          <w:tcPr>
            <w:tcW w:w="2200" w:type="dxa"/>
            <w:tcMar>
              <w:top w:w="20" w:type="dxa"/>
              <w:left w:w="20" w:type="dxa"/>
              <w:bottom w:w="20" w:type="dxa"/>
              <w:right w:w="20" w:type="dxa"/>
            </w:tcMar>
            <w:vAlign w:val="center"/>
            <w:hideMark/>
          </w:tcPr>
          <w:p w14:paraId="16C8F9B5" w14:textId="77777777" w:rsidR="001B61AF" w:rsidRPr="00A7123E" w:rsidRDefault="001B61AF" w:rsidP="001B2823">
            <w:pPr>
              <w:pStyle w:val="movimento2"/>
              <w:rPr>
                <w:color w:val="002060"/>
              </w:rPr>
            </w:pPr>
            <w:r w:rsidRPr="00A7123E">
              <w:rPr>
                <w:color w:val="002060"/>
              </w:rPr>
              <w:t xml:space="preserve">(ACCUMOLI GANG C5) </w:t>
            </w:r>
          </w:p>
        </w:tc>
        <w:tc>
          <w:tcPr>
            <w:tcW w:w="800" w:type="dxa"/>
            <w:tcMar>
              <w:top w:w="20" w:type="dxa"/>
              <w:left w:w="20" w:type="dxa"/>
              <w:bottom w:w="20" w:type="dxa"/>
              <w:right w:w="20" w:type="dxa"/>
            </w:tcMar>
            <w:vAlign w:val="center"/>
            <w:hideMark/>
          </w:tcPr>
          <w:p w14:paraId="372060A8"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7028E6F1" w14:textId="77777777" w:rsidR="001B61AF" w:rsidRPr="00A7123E" w:rsidRDefault="001B61AF" w:rsidP="001B2823">
            <w:pPr>
              <w:pStyle w:val="movimento"/>
              <w:rPr>
                <w:color w:val="002060"/>
              </w:rPr>
            </w:pPr>
            <w:r w:rsidRPr="00A7123E">
              <w:rPr>
                <w:color w:val="002060"/>
              </w:rPr>
              <w:t>CONVERSO ANTONIO</w:t>
            </w:r>
          </w:p>
        </w:tc>
        <w:tc>
          <w:tcPr>
            <w:tcW w:w="2200" w:type="dxa"/>
            <w:tcMar>
              <w:top w:w="20" w:type="dxa"/>
              <w:left w:w="20" w:type="dxa"/>
              <w:bottom w:w="20" w:type="dxa"/>
              <w:right w:w="20" w:type="dxa"/>
            </w:tcMar>
            <w:vAlign w:val="center"/>
            <w:hideMark/>
          </w:tcPr>
          <w:p w14:paraId="6C30AA8D" w14:textId="77777777" w:rsidR="001B61AF" w:rsidRPr="00A7123E" w:rsidRDefault="001B61AF" w:rsidP="001B2823">
            <w:pPr>
              <w:pStyle w:val="movimento2"/>
              <w:rPr>
                <w:color w:val="002060"/>
              </w:rPr>
            </w:pPr>
            <w:r w:rsidRPr="00A7123E">
              <w:rPr>
                <w:color w:val="002060"/>
              </w:rPr>
              <w:t xml:space="preserve">(AMATORI STESE 2007 SRL) </w:t>
            </w:r>
          </w:p>
        </w:tc>
      </w:tr>
      <w:tr w:rsidR="001B61AF" w:rsidRPr="00A7123E" w14:paraId="1AEF1308" w14:textId="77777777" w:rsidTr="001B2823">
        <w:tc>
          <w:tcPr>
            <w:tcW w:w="2200" w:type="dxa"/>
            <w:tcMar>
              <w:top w:w="20" w:type="dxa"/>
              <w:left w:w="20" w:type="dxa"/>
              <w:bottom w:w="20" w:type="dxa"/>
              <w:right w:w="20" w:type="dxa"/>
            </w:tcMar>
            <w:vAlign w:val="center"/>
            <w:hideMark/>
          </w:tcPr>
          <w:p w14:paraId="3C74261B" w14:textId="77777777" w:rsidR="001B61AF" w:rsidRPr="00A7123E" w:rsidRDefault="001B61AF" w:rsidP="001B2823">
            <w:pPr>
              <w:pStyle w:val="movimento"/>
              <w:rPr>
                <w:color w:val="002060"/>
              </w:rPr>
            </w:pPr>
            <w:r w:rsidRPr="00A7123E">
              <w:rPr>
                <w:color w:val="002060"/>
              </w:rPr>
              <w:t>SIDERI DANTE</w:t>
            </w:r>
          </w:p>
        </w:tc>
        <w:tc>
          <w:tcPr>
            <w:tcW w:w="2200" w:type="dxa"/>
            <w:tcMar>
              <w:top w:w="20" w:type="dxa"/>
              <w:left w:w="20" w:type="dxa"/>
              <w:bottom w:w="20" w:type="dxa"/>
              <w:right w:w="20" w:type="dxa"/>
            </w:tcMar>
            <w:vAlign w:val="center"/>
            <w:hideMark/>
          </w:tcPr>
          <w:p w14:paraId="4EE6A4E3" w14:textId="77777777" w:rsidR="001B61AF" w:rsidRPr="00A7123E" w:rsidRDefault="001B61AF" w:rsidP="001B2823">
            <w:pPr>
              <w:pStyle w:val="movimento2"/>
              <w:rPr>
                <w:color w:val="002060"/>
              </w:rPr>
            </w:pPr>
            <w:r w:rsidRPr="00A7123E">
              <w:rPr>
                <w:color w:val="002060"/>
              </w:rPr>
              <w:t xml:space="preserve">(AUDAX PIOBBICO CALCIO) </w:t>
            </w:r>
          </w:p>
        </w:tc>
        <w:tc>
          <w:tcPr>
            <w:tcW w:w="800" w:type="dxa"/>
            <w:tcMar>
              <w:top w:w="20" w:type="dxa"/>
              <w:left w:w="20" w:type="dxa"/>
              <w:bottom w:w="20" w:type="dxa"/>
              <w:right w:w="20" w:type="dxa"/>
            </w:tcMar>
            <w:vAlign w:val="center"/>
            <w:hideMark/>
          </w:tcPr>
          <w:p w14:paraId="01507275"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643ABC1" w14:textId="77777777" w:rsidR="001B61AF" w:rsidRPr="00A7123E" w:rsidRDefault="001B61AF" w:rsidP="001B2823">
            <w:pPr>
              <w:pStyle w:val="movimento"/>
              <w:rPr>
                <w:color w:val="002060"/>
              </w:rPr>
            </w:pPr>
            <w:r w:rsidRPr="00A7123E">
              <w:rPr>
                <w:color w:val="002060"/>
              </w:rPr>
              <w:t>ROSSI VALERIO</w:t>
            </w:r>
          </w:p>
        </w:tc>
        <w:tc>
          <w:tcPr>
            <w:tcW w:w="2200" w:type="dxa"/>
            <w:tcMar>
              <w:top w:w="20" w:type="dxa"/>
              <w:left w:w="20" w:type="dxa"/>
              <w:bottom w:w="20" w:type="dxa"/>
              <w:right w:w="20" w:type="dxa"/>
            </w:tcMar>
            <w:vAlign w:val="center"/>
            <w:hideMark/>
          </w:tcPr>
          <w:p w14:paraId="6D20B5E5" w14:textId="77777777" w:rsidR="001B61AF" w:rsidRPr="00A7123E" w:rsidRDefault="001B61AF" w:rsidP="001B2823">
            <w:pPr>
              <w:pStyle w:val="movimento2"/>
              <w:rPr>
                <w:color w:val="002060"/>
              </w:rPr>
            </w:pPr>
            <w:r w:rsidRPr="00A7123E">
              <w:rPr>
                <w:color w:val="002060"/>
              </w:rPr>
              <w:t xml:space="preserve">(CASTORANESE) </w:t>
            </w:r>
          </w:p>
        </w:tc>
      </w:tr>
      <w:tr w:rsidR="001B61AF" w:rsidRPr="00A7123E" w14:paraId="50FA66E0" w14:textId="77777777" w:rsidTr="001B2823">
        <w:tc>
          <w:tcPr>
            <w:tcW w:w="2200" w:type="dxa"/>
            <w:tcMar>
              <w:top w:w="20" w:type="dxa"/>
              <w:left w:w="20" w:type="dxa"/>
              <w:bottom w:w="20" w:type="dxa"/>
              <w:right w:w="20" w:type="dxa"/>
            </w:tcMar>
            <w:vAlign w:val="center"/>
            <w:hideMark/>
          </w:tcPr>
          <w:p w14:paraId="60B9ED4D" w14:textId="77777777" w:rsidR="001B61AF" w:rsidRPr="00A7123E" w:rsidRDefault="001B61AF" w:rsidP="001B2823">
            <w:pPr>
              <w:pStyle w:val="movimento"/>
              <w:rPr>
                <w:color w:val="002060"/>
              </w:rPr>
            </w:pPr>
            <w:r w:rsidRPr="00A7123E">
              <w:rPr>
                <w:color w:val="002060"/>
              </w:rPr>
              <w:t>POLVERARI MATTEO</w:t>
            </w:r>
          </w:p>
        </w:tc>
        <w:tc>
          <w:tcPr>
            <w:tcW w:w="2200" w:type="dxa"/>
            <w:tcMar>
              <w:top w:w="20" w:type="dxa"/>
              <w:left w:w="20" w:type="dxa"/>
              <w:bottom w:w="20" w:type="dxa"/>
              <w:right w:w="20" w:type="dxa"/>
            </w:tcMar>
            <w:vAlign w:val="center"/>
            <w:hideMark/>
          </w:tcPr>
          <w:p w14:paraId="57D1832E" w14:textId="77777777" w:rsidR="001B61AF" w:rsidRPr="00A7123E" w:rsidRDefault="001B61AF" w:rsidP="001B2823">
            <w:pPr>
              <w:pStyle w:val="movimento2"/>
              <w:rPr>
                <w:color w:val="002060"/>
              </w:rPr>
            </w:pPr>
            <w:r w:rsidRPr="00A7123E">
              <w:rPr>
                <w:color w:val="002060"/>
              </w:rPr>
              <w:t xml:space="preserve">(CIARNIN) </w:t>
            </w:r>
          </w:p>
        </w:tc>
        <w:tc>
          <w:tcPr>
            <w:tcW w:w="800" w:type="dxa"/>
            <w:tcMar>
              <w:top w:w="20" w:type="dxa"/>
              <w:left w:w="20" w:type="dxa"/>
              <w:bottom w:w="20" w:type="dxa"/>
              <w:right w:w="20" w:type="dxa"/>
            </w:tcMar>
            <w:vAlign w:val="center"/>
            <w:hideMark/>
          </w:tcPr>
          <w:p w14:paraId="1BA25E3F"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3F0644E5" w14:textId="77777777" w:rsidR="001B61AF" w:rsidRPr="00A7123E" w:rsidRDefault="001B61AF" w:rsidP="001B2823">
            <w:pPr>
              <w:pStyle w:val="movimento"/>
              <w:rPr>
                <w:color w:val="002060"/>
              </w:rPr>
            </w:pPr>
            <w:r w:rsidRPr="00A7123E">
              <w:rPr>
                <w:color w:val="002060"/>
              </w:rPr>
              <w:t>CIARROCCHI FABIO MASSIMO</w:t>
            </w:r>
          </w:p>
        </w:tc>
        <w:tc>
          <w:tcPr>
            <w:tcW w:w="2200" w:type="dxa"/>
            <w:tcMar>
              <w:top w:w="20" w:type="dxa"/>
              <w:left w:w="20" w:type="dxa"/>
              <w:bottom w:w="20" w:type="dxa"/>
              <w:right w:w="20" w:type="dxa"/>
            </w:tcMar>
            <w:vAlign w:val="center"/>
            <w:hideMark/>
          </w:tcPr>
          <w:p w14:paraId="6E8DCCE5" w14:textId="77777777" w:rsidR="001B61AF" w:rsidRPr="00A7123E" w:rsidRDefault="001B61AF" w:rsidP="001B2823">
            <w:pPr>
              <w:pStyle w:val="movimento2"/>
              <w:rPr>
                <w:color w:val="002060"/>
              </w:rPr>
            </w:pPr>
            <w:r w:rsidRPr="00A7123E">
              <w:rPr>
                <w:color w:val="002060"/>
              </w:rPr>
              <w:t xml:space="preserve">(CSI MONTEFIORE) </w:t>
            </w:r>
          </w:p>
        </w:tc>
      </w:tr>
      <w:tr w:rsidR="001B61AF" w:rsidRPr="00A7123E" w14:paraId="0A9579AD" w14:textId="77777777" w:rsidTr="001B2823">
        <w:tc>
          <w:tcPr>
            <w:tcW w:w="2200" w:type="dxa"/>
            <w:tcMar>
              <w:top w:w="20" w:type="dxa"/>
              <w:left w:w="20" w:type="dxa"/>
              <w:bottom w:w="20" w:type="dxa"/>
              <w:right w:w="20" w:type="dxa"/>
            </w:tcMar>
            <w:vAlign w:val="center"/>
            <w:hideMark/>
          </w:tcPr>
          <w:p w14:paraId="3149789E" w14:textId="77777777" w:rsidR="001B61AF" w:rsidRPr="00A7123E" w:rsidRDefault="001B61AF" w:rsidP="001B2823">
            <w:pPr>
              <w:pStyle w:val="movimento"/>
              <w:rPr>
                <w:color w:val="002060"/>
              </w:rPr>
            </w:pPr>
            <w:r w:rsidRPr="00A7123E">
              <w:rPr>
                <w:color w:val="002060"/>
              </w:rPr>
              <w:t>VOLTATTORNI NICOLA</w:t>
            </w:r>
          </w:p>
        </w:tc>
        <w:tc>
          <w:tcPr>
            <w:tcW w:w="2200" w:type="dxa"/>
            <w:tcMar>
              <w:top w:w="20" w:type="dxa"/>
              <w:left w:w="20" w:type="dxa"/>
              <w:bottom w:w="20" w:type="dxa"/>
              <w:right w:w="20" w:type="dxa"/>
            </w:tcMar>
            <w:vAlign w:val="center"/>
            <w:hideMark/>
          </w:tcPr>
          <w:p w14:paraId="6AA505AF" w14:textId="77777777" w:rsidR="001B61AF" w:rsidRPr="00A7123E" w:rsidRDefault="001B61AF" w:rsidP="001B2823">
            <w:pPr>
              <w:pStyle w:val="movimento2"/>
              <w:rPr>
                <w:color w:val="002060"/>
              </w:rPr>
            </w:pPr>
            <w:r w:rsidRPr="00A7123E">
              <w:rPr>
                <w:color w:val="002060"/>
              </w:rPr>
              <w:t xml:space="preserve">(CSI MONTEFIORE) </w:t>
            </w:r>
          </w:p>
        </w:tc>
        <w:tc>
          <w:tcPr>
            <w:tcW w:w="800" w:type="dxa"/>
            <w:tcMar>
              <w:top w:w="20" w:type="dxa"/>
              <w:left w:w="20" w:type="dxa"/>
              <w:bottom w:w="20" w:type="dxa"/>
              <w:right w:w="20" w:type="dxa"/>
            </w:tcMar>
            <w:vAlign w:val="center"/>
            <w:hideMark/>
          </w:tcPr>
          <w:p w14:paraId="57D804EE"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1542100E" w14:textId="77777777" w:rsidR="001B61AF" w:rsidRPr="00A7123E" w:rsidRDefault="001B61AF" w:rsidP="001B2823">
            <w:pPr>
              <w:pStyle w:val="movimento"/>
              <w:rPr>
                <w:color w:val="002060"/>
              </w:rPr>
            </w:pPr>
            <w:r w:rsidRPr="00A7123E">
              <w:rPr>
                <w:color w:val="002060"/>
              </w:rPr>
              <w:t>ANGELINI MARIO JUNIOR</w:t>
            </w:r>
          </w:p>
        </w:tc>
        <w:tc>
          <w:tcPr>
            <w:tcW w:w="2200" w:type="dxa"/>
            <w:tcMar>
              <w:top w:w="20" w:type="dxa"/>
              <w:left w:w="20" w:type="dxa"/>
              <w:bottom w:w="20" w:type="dxa"/>
              <w:right w:w="20" w:type="dxa"/>
            </w:tcMar>
            <w:vAlign w:val="center"/>
            <w:hideMark/>
          </w:tcPr>
          <w:p w14:paraId="226EAAA6" w14:textId="77777777" w:rsidR="001B61AF" w:rsidRPr="00A7123E" w:rsidRDefault="001B61AF" w:rsidP="001B2823">
            <w:pPr>
              <w:pStyle w:val="movimento2"/>
              <w:rPr>
                <w:color w:val="002060"/>
              </w:rPr>
            </w:pPr>
            <w:r w:rsidRPr="00A7123E">
              <w:rPr>
                <w:color w:val="002060"/>
              </w:rPr>
              <w:t xml:space="preserve">(CSI STELLA A.S.D.) </w:t>
            </w:r>
          </w:p>
        </w:tc>
      </w:tr>
      <w:tr w:rsidR="001B61AF" w:rsidRPr="00A7123E" w14:paraId="46D672C3" w14:textId="77777777" w:rsidTr="001B2823">
        <w:tc>
          <w:tcPr>
            <w:tcW w:w="2200" w:type="dxa"/>
            <w:tcMar>
              <w:top w:w="20" w:type="dxa"/>
              <w:left w:w="20" w:type="dxa"/>
              <w:bottom w:w="20" w:type="dxa"/>
              <w:right w:w="20" w:type="dxa"/>
            </w:tcMar>
            <w:vAlign w:val="center"/>
            <w:hideMark/>
          </w:tcPr>
          <w:p w14:paraId="23698D62" w14:textId="77777777" w:rsidR="001B61AF" w:rsidRPr="00A7123E" w:rsidRDefault="001B61AF" w:rsidP="001B2823">
            <w:pPr>
              <w:pStyle w:val="movimento"/>
              <w:rPr>
                <w:color w:val="002060"/>
              </w:rPr>
            </w:pPr>
            <w:r w:rsidRPr="00A7123E">
              <w:rPr>
                <w:color w:val="002060"/>
              </w:rPr>
              <w:t>ASCENZI STEFANO</w:t>
            </w:r>
          </w:p>
        </w:tc>
        <w:tc>
          <w:tcPr>
            <w:tcW w:w="2200" w:type="dxa"/>
            <w:tcMar>
              <w:top w:w="20" w:type="dxa"/>
              <w:left w:w="20" w:type="dxa"/>
              <w:bottom w:w="20" w:type="dxa"/>
              <w:right w:w="20" w:type="dxa"/>
            </w:tcMar>
            <w:vAlign w:val="center"/>
            <w:hideMark/>
          </w:tcPr>
          <w:p w14:paraId="2361B089" w14:textId="77777777" w:rsidR="001B61AF" w:rsidRPr="00A7123E" w:rsidRDefault="001B61AF" w:rsidP="001B2823">
            <w:pPr>
              <w:pStyle w:val="movimento2"/>
              <w:rPr>
                <w:color w:val="002060"/>
              </w:rPr>
            </w:pPr>
            <w:r w:rsidRPr="00A7123E">
              <w:rPr>
                <w:color w:val="002060"/>
              </w:rPr>
              <w:t xml:space="preserve">(FUTSAL COMUNANZA A.S.D.) </w:t>
            </w:r>
          </w:p>
        </w:tc>
        <w:tc>
          <w:tcPr>
            <w:tcW w:w="800" w:type="dxa"/>
            <w:tcMar>
              <w:top w:w="20" w:type="dxa"/>
              <w:left w:w="20" w:type="dxa"/>
              <w:bottom w:w="20" w:type="dxa"/>
              <w:right w:w="20" w:type="dxa"/>
            </w:tcMar>
            <w:vAlign w:val="center"/>
            <w:hideMark/>
          </w:tcPr>
          <w:p w14:paraId="75BE39A1"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1DB5C8BB" w14:textId="77777777" w:rsidR="001B61AF" w:rsidRPr="00A7123E" w:rsidRDefault="001B61AF" w:rsidP="001B2823">
            <w:pPr>
              <w:pStyle w:val="movimento"/>
              <w:rPr>
                <w:color w:val="002060"/>
              </w:rPr>
            </w:pPr>
            <w:r w:rsidRPr="00A7123E">
              <w:rPr>
                <w:color w:val="002060"/>
              </w:rPr>
              <w:t>CARDINALI MATTHEW</w:t>
            </w:r>
          </w:p>
        </w:tc>
        <w:tc>
          <w:tcPr>
            <w:tcW w:w="2200" w:type="dxa"/>
            <w:tcMar>
              <w:top w:w="20" w:type="dxa"/>
              <w:left w:w="20" w:type="dxa"/>
              <w:bottom w:w="20" w:type="dxa"/>
              <w:right w:w="20" w:type="dxa"/>
            </w:tcMar>
            <w:vAlign w:val="center"/>
            <w:hideMark/>
          </w:tcPr>
          <w:p w14:paraId="61E26F58" w14:textId="77777777" w:rsidR="001B61AF" w:rsidRPr="00A7123E" w:rsidRDefault="001B61AF" w:rsidP="001B2823">
            <w:pPr>
              <w:pStyle w:val="movimento2"/>
              <w:rPr>
                <w:color w:val="002060"/>
              </w:rPr>
            </w:pPr>
            <w:r w:rsidRPr="00A7123E">
              <w:rPr>
                <w:color w:val="002060"/>
              </w:rPr>
              <w:t xml:space="preserve">(FUTSAL OTTRANO) </w:t>
            </w:r>
          </w:p>
        </w:tc>
      </w:tr>
      <w:tr w:rsidR="001B61AF" w:rsidRPr="00A7123E" w14:paraId="4C7535B7" w14:textId="77777777" w:rsidTr="001B2823">
        <w:tc>
          <w:tcPr>
            <w:tcW w:w="2200" w:type="dxa"/>
            <w:tcMar>
              <w:top w:w="20" w:type="dxa"/>
              <w:left w:w="20" w:type="dxa"/>
              <w:bottom w:w="20" w:type="dxa"/>
              <w:right w:w="20" w:type="dxa"/>
            </w:tcMar>
            <w:vAlign w:val="center"/>
            <w:hideMark/>
          </w:tcPr>
          <w:p w14:paraId="2BFD7CFB" w14:textId="77777777" w:rsidR="001B61AF" w:rsidRPr="00A7123E" w:rsidRDefault="001B61AF" w:rsidP="001B2823">
            <w:pPr>
              <w:pStyle w:val="movimento"/>
              <w:rPr>
                <w:color w:val="002060"/>
              </w:rPr>
            </w:pPr>
            <w:r w:rsidRPr="00A7123E">
              <w:rPr>
                <w:color w:val="002060"/>
              </w:rPr>
              <w:t>GORO ELIA</w:t>
            </w:r>
          </w:p>
        </w:tc>
        <w:tc>
          <w:tcPr>
            <w:tcW w:w="2200" w:type="dxa"/>
            <w:tcMar>
              <w:top w:w="20" w:type="dxa"/>
              <w:left w:w="20" w:type="dxa"/>
              <w:bottom w:w="20" w:type="dxa"/>
              <w:right w:w="20" w:type="dxa"/>
            </w:tcMar>
            <w:vAlign w:val="center"/>
            <w:hideMark/>
          </w:tcPr>
          <w:p w14:paraId="36B0705E" w14:textId="77777777" w:rsidR="001B61AF" w:rsidRPr="00A7123E" w:rsidRDefault="001B61AF" w:rsidP="001B2823">
            <w:pPr>
              <w:pStyle w:val="movimento2"/>
              <w:rPr>
                <w:color w:val="002060"/>
              </w:rPr>
            </w:pPr>
            <w:r w:rsidRPr="00A7123E">
              <w:rPr>
                <w:color w:val="002060"/>
              </w:rPr>
              <w:t xml:space="preserve">(IMBRECCIATA C5) </w:t>
            </w:r>
          </w:p>
        </w:tc>
        <w:tc>
          <w:tcPr>
            <w:tcW w:w="800" w:type="dxa"/>
            <w:tcMar>
              <w:top w:w="20" w:type="dxa"/>
              <w:left w:w="20" w:type="dxa"/>
              <w:bottom w:w="20" w:type="dxa"/>
              <w:right w:w="20" w:type="dxa"/>
            </w:tcMar>
            <w:vAlign w:val="center"/>
            <w:hideMark/>
          </w:tcPr>
          <w:p w14:paraId="29D38F0E"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3423DBD0" w14:textId="77777777" w:rsidR="001B61AF" w:rsidRPr="00A7123E" w:rsidRDefault="001B61AF" w:rsidP="001B2823">
            <w:pPr>
              <w:pStyle w:val="movimento"/>
              <w:rPr>
                <w:color w:val="002060"/>
              </w:rPr>
            </w:pPr>
            <w:r w:rsidRPr="00A7123E">
              <w:rPr>
                <w:color w:val="002060"/>
              </w:rPr>
              <w:t>LUCIANI ALESSANDRO</w:t>
            </w:r>
          </w:p>
        </w:tc>
        <w:tc>
          <w:tcPr>
            <w:tcW w:w="2200" w:type="dxa"/>
            <w:tcMar>
              <w:top w:w="20" w:type="dxa"/>
              <w:left w:w="20" w:type="dxa"/>
              <w:bottom w:w="20" w:type="dxa"/>
              <w:right w:w="20" w:type="dxa"/>
            </w:tcMar>
            <w:vAlign w:val="center"/>
            <w:hideMark/>
          </w:tcPr>
          <w:p w14:paraId="5EB4783A" w14:textId="77777777" w:rsidR="001B61AF" w:rsidRPr="00A7123E" w:rsidRDefault="001B61AF" w:rsidP="001B2823">
            <w:pPr>
              <w:pStyle w:val="movimento2"/>
              <w:rPr>
                <w:color w:val="002060"/>
              </w:rPr>
            </w:pPr>
            <w:r w:rsidRPr="00A7123E">
              <w:rPr>
                <w:color w:val="002060"/>
              </w:rPr>
              <w:t xml:space="preserve">(MANSARDA PAGLIARE) </w:t>
            </w:r>
          </w:p>
        </w:tc>
      </w:tr>
      <w:tr w:rsidR="001B61AF" w:rsidRPr="00A7123E" w14:paraId="4C0627C5" w14:textId="77777777" w:rsidTr="001B2823">
        <w:tc>
          <w:tcPr>
            <w:tcW w:w="2200" w:type="dxa"/>
            <w:tcMar>
              <w:top w:w="20" w:type="dxa"/>
              <w:left w:w="20" w:type="dxa"/>
              <w:bottom w:w="20" w:type="dxa"/>
              <w:right w:w="20" w:type="dxa"/>
            </w:tcMar>
            <w:vAlign w:val="center"/>
            <w:hideMark/>
          </w:tcPr>
          <w:p w14:paraId="479A95DB" w14:textId="77777777" w:rsidR="001B61AF" w:rsidRPr="00A7123E" w:rsidRDefault="001B61AF" w:rsidP="001B2823">
            <w:pPr>
              <w:pStyle w:val="movimento"/>
              <w:rPr>
                <w:color w:val="002060"/>
              </w:rPr>
            </w:pPr>
            <w:r w:rsidRPr="00A7123E">
              <w:rPr>
                <w:color w:val="002060"/>
              </w:rPr>
              <w:t>MARCOZZI PAOLO</w:t>
            </w:r>
          </w:p>
        </w:tc>
        <w:tc>
          <w:tcPr>
            <w:tcW w:w="2200" w:type="dxa"/>
            <w:tcMar>
              <w:top w:w="20" w:type="dxa"/>
              <w:left w:w="20" w:type="dxa"/>
              <w:bottom w:w="20" w:type="dxa"/>
              <w:right w:w="20" w:type="dxa"/>
            </w:tcMar>
            <w:vAlign w:val="center"/>
            <w:hideMark/>
          </w:tcPr>
          <w:p w14:paraId="1073CD60" w14:textId="77777777" w:rsidR="001B61AF" w:rsidRPr="00A7123E" w:rsidRDefault="001B61AF" w:rsidP="001B2823">
            <w:pPr>
              <w:pStyle w:val="movimento2"/>
              <w:rPr>
                <w:color w:val="002060"/>
              </w:rPr>
            </w:pPr>
            <w:r w:rsidRPr="00A7123E">
              <w:rPr>
                <w:color w:val="002060"/>
              </w:rPr>
              <w:t xml:space="preserve">(POLISPORTIVA RIPATRANSONE) </w:t>
            </w:r>
          </w:p>
        </w:tc>
        <w:tc>
          <w:tcPr>
            <w:tcW w:w="800" w:type="dxa"/>
            <w:tcMar>
              <w:top w:w="20" w:type="dxa"/>
              <w:left w:w="20" w:type="dxa"/>
              <w:bottom w:w="20" w:type="dxa"/>
              <w:right w:w="20" w:type="dxa"/>
            </w:tcMar>
            <w:vAlign w:val="center"/>
            <w:hideMark/>
          </w:tcPr>
          <w:p w14:paraId="459A950C"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5654B78A" w14:textId="77777777" w:rsidR="001B61AF" w:rsidRPr="00A7123E" w:rsidRDefault="001B61AF" w:rsidP="001B2823">
            <w:pPr>
              <w:pStyle w:val="movimento"/>
              <w:rPr>
                <w:color w:val="002060"/>
              </w:rPr>
            </w:pPr>
            <w:r w:rsidRPr="00A7123E">
              <w:rPr>
                <w:color w:val="002060"/>
              </w:rPr>
              <w:t>ANCONA DAVIDE</w:t>
            </w:r>
          </w:p>
        </w:tc>
        <w:tc>
          <w:tcPr>
            <w:tcW w:w="2200" w:type="dxa"/>
            <w:tcMar>
              <w:top w:w="20" w:type="dxa"/>
              <w:left w:w="20" w:type="dxa"/>
              <w:bottom w:w="20" w:type="dxa"/>
              <w:right w:w="20" w:type="dxa"/>
            </w:tcMar>
            <w:vAlign w:val="center"/>
            <w:hideMark/>
          </w:tcPr>
          <w:p w14:paraId="0B11FC3B" w14:textId="77777777" w:rsidR="001B61AF" w:rsidRPr="00A7123E" w:rsidRDefault="001B61AF" w:rsidP="001B2823">
            <w:pPr>
              <w:pStyle w:val="movimento2"/>
              <w:rPr>
                <w:color w:val="002060"/>
              </w:rPr>
            </w:pPr>
            <w:r w:rsidRPr="00A7123E">
              <w:rPr>
                <w:color w:val="002060"/>
              </w:rPr>
              <w:t xml:space="preserve">(POLISPORTIVA VILLA PIGNA) </w:t>
            </w:r>
          </w:p>
        </w:tc>
      </w:tr>
      <w:tr w:rsidR="001B61AF" w:rsidRPr="00A7123E" w14:paraId="4B5277C0" w14:textId="77777777" w:rsidTr="001B2823">
        <w:tc>
          <w:tcPr>
            <w:tcW w:w="2200" w:type="dxa"/>
            <w:tcMar>
              <w:top w:w="20" w:type="dxa"/>
              <w:left w:w="20" w:type="dxa"/>
              <w:bottom w:w="20" w:type="dxa"/>
              <w:right w:w="20" w:type="dxa"/>
            </w:tcMar>
            <w:vAlign w:val="center"/>
            <w:hideMark/>
          </w:tcPr>
          <w:p w14:paraId="23307D38" w14:textId="77777777" w:rsidR="001B61AF" w:rsidRPr="00A7123E" w:rsidRDefault="001B61AF" w:rsidP="001B2823">
            <w:pPr>
              <w:pStyle w:val="movimento"/>
              <w:rPr>
                <w:color w:val="002060"/>
              </w:rPr>
            </w:pPr>
            <w:r w:rsidRPr="00A7123E">
              <w:rPr>
                <w:color w:val="002060"/>
              </w:rPr>
              <w:t>CAPONI WILLIAM</w:t>
            </w:r>
          </w:p>
        </w:tc>
        <w:tc>
          <w:tcPr>
            <w:tcW w:w="2200" w:type="dxa"/>
            <w:tcMar>
              <w:top w:w="20" w:type="dxa"/>
              <w:left w:w="20" w:type="dxa"/>
              <w:bottom w:w="20" w:type="dxa"/>
              <w:right w:w="20" w:type="dxa"/>
            </w:tcMar>
            <w:vAlign w:val="center"/>
            <w:hideMark/>
          </w:tcPr>
          <w:p w14:paraId="1640A038" w14:textId="77777777" w:rsidR="001B61AF" w:rsidRPr="00A7123E" w:rsidRDefault="001B61AF" w:rsidP="001B2823">
            <w:pPr>
              <w:pStyle w:val="movimento2"/>
              <w:rPr>
                <w:color w:val="002060"/>
              </w:rPr>
            </w:pPr>
            <w:r w:rsidRPr="00A7123E">
              <w:rPr>
                <w:color w:val="002060"/>
              </w:rPr>
              <w:t xml:space="preserve">(POLISPORTIVA VILLA PIGNA) </w:t>
            </w:r>
          </w:p>
        </w:tc>
        <w:tc>
          <w:tcPr>
            <w:tcW w:w="800" w:type="dxa"/>
            <w:tcMar>
              <w:top w:w="20" w:type="dxa"/>
              <w:left w:w="20" w:type="dxa"/>
              <w:bottom w:w="20" w:type="dxa"/>
              <w:right w:w="20" w:type="dxa"/>
            </w:tcMar>
            <w:vAlign w:val="center"/>
            <w:hideMark/>
          </w:tcPr>
          <w:p w14:paraId="484F33C6"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21820BF2" w14:textId="77777777" w:rsidR="001B61AF" w:rsidRPr="00A7123E" w:rsidRDefault="001B61AF" w:rsidP="001B2823">
            <w:pPr>
              <w:pStyle w:val="movimento"/>
              <w:rPr>
                <w:color w:val="002060"/>
              </w:rPr>
            </w:pPr>
            <w:r w:rsidRPr="00A7123E">
              <w:rPr>
                <w:color w:val="002060"/>
              </w:rPr>
              <w:t>MARINI MATTEO</w:t>
            </w:r>
          </w:p>
        </w:tc>
        <w:tc>
          <w:tcPr>
            <w:tcW w:w="2200" w:type="dxa"/>
            <w:tcMar>
              <w:top w:w="20" w:type="dxa"/>
              <w:left w:w="20" w:type="dxa"/>
              <w:bottom w:w="20" w:type="dxa"/>
              <w:right w:w="20" w:type="dxa"/>
            </w:tcMar>
            <w:vAlign w:val="center"/>
            <w:hideMark/>
          </w:tcPr>
          <w:p w14:paraId="151114AA" w14:textId="77777777" w:rsidR="001B61AF" w:rsidRPr="00A7123E" w:rsidRDefault="001B61AF" w:rsidP="001B2823">
            <w:pPr>
              <w:pStyle w:val="movimento2"/>
              <w:rPr>
                <w:color w:val="002060"/>
              </w:rPr>
            </w:pPr>
            <w:r w:rsidRPr="00A7123E">
              <w:rPr>
                <w:color w:val="002060"/>
              </w:rPr>
              <w:t xml:space="preserve">(POLISPORTIVA VILLA PIGNA) </w:t>
            </w:r>
          </w:p>
        </w:tc>
      </w:tr>
      <w:tr w:rsidR="001B61AF" w:rsidRPr="00A7123E" w14:paraId="69636E60" w14:textId="77777777" w:rsidTr="001B2823">
        <w:tc>
          <w:tcPr>
            <w:tcW w:w="2200" w:type="dxa"/>
            <w:tcMar>
              <w:top w:w="20" w:type="dxa"/>
              <w:left w:w="20" w:type="dxa"/>
              <w:bottom w:w="20" w:type="dxa"/>
              <w:right w:w="20" w:type="dxa"/>
            </w:tcMar>
            <w:vAlign w:val="center"/>
            <w:hideMark/>
          </w:tcPr>
          <w:p w14:paraId="35C8F138" w14:textId="77777777" w:rsidR="001B61AF" w:rsidRPr="00A7123E" w:rsidRDefault="001B61AF" w:rsidP="001B2823">
            <w:pPr>
              <w:pStyle w:val="movimento"/>
              <w:rPr>
                <w:color w:val="002060"/>
              </w:rPr>
            </w:pPr>
            <w:r w:rsidRPr="00A7123E">
              <w:rPr>
                <w:color w:val="002060"/>
              </w:rPr>
              <w:t>SOCIALE SEBASTIANO</w:t>
            </w:r>
          </w:p>
        </w:tc>
        <w:tc>
          <w:tcPr>
            <w:tcW w:w="2200" w:type="dxa"/>
            <w:tcMar>
              <w:top w:w="20" w:type="dxa"/>
              <w:left w:w="20" w:type="dxa"/>
              <w:bottom w:w="20" w:type="dxa"/>
              <w:right w:w="20" w:type="dxa"/>
            </w:tcMar>
            <w:vAlign w:val="center"/>
            <w:hideMark/>
          </w:tcPr>
          <w:p w14:paraId="78DABD78" w14:textId="77777777" w:rsidR="001B61AF" w:rsidRPr="00A7123E" w:rsidRDefault="001B61AF" w:rsidP="001B2823">
            <w:pPr>
              <w:pStyle w:val="movimento2"/>
              <w:rPr>
                <w:color w:val="002060"/>
              </w:rPr>
            </w:pPr>
            <w:r w:rsidRPr="00A7123E">
              <w:rPr>
                <w:color w:val="002060"/>
              </w:rPr>
              <w:t xml:space="preserve">(SAN COSTANZO C5) </w:t>
            </w:r>
          </w:p>
        </w:tc>
        <w:tc>
          <w:tcPr>
            <w:tcW w:w="800" w:type="dxa"/>
            <w:tcMar>
              <w:top w:w="20" w:type="dxa"/>
              <w:left w:w="20" w:type="dxa"/>
              <w:bottom w:w="20" w:type="dxa"/>
              <w:right w:w="20" w:type="dxa"/>
            </w:tcMar>
            <w:vAlign w:val="center"/>
            <w:hideMark/>
          </w:tcPr>
          <w:p w14:paraId="7AA39369"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705B15DB" w14:textId="77777777" w:rsidR="001B61AF" w:rsidRPr="00A7123E" w:rsidRDefault="001B61AF" w:rsidP="001B2823">
            <w:pPr>
              <w:pStyle w:val="movimento"/>
              <w:rPr>
                <w:color w:val="002060"/>
              </w:rPr>
            </w:pPr>
            <w:r w:rsidRPr="00A7123E">
              <w:rPr>
                <w:color w:val="002060"/>
              </w:rPr>
              <w:t>BRAMERIO ANDREW</w:t>
            </w:r>
          </w:p>
        </w:tc>
        <w:tc>
          <w:tcPr>
            <w:tcW w:w="2200" w:type="dxa"/>
            <w:tcMar>
              <w:top w:w="20" w:type="dxa"/>
              <w:left w:w="20" w:type="dxa"/>
              <w:bottom w:w="20" w:type="dxa"/>
              <w:right w:w="20" w:type="dxa"/>
            </w:tcMar>
            <w:vAlign w:val="center"/>
            <w:hideMark/>
          </w:tcPr>
          <w:p w14:paraId="7162765B" w14:textId="77777777" w:rsidR="001B61AF" w:rsidRPr="00A7123E" w:rsidRDefault="001B61AF" w:rsidP="001B2823">
            <w:pPr>
              <w:pStyle w:val="movimento2"/>
              <w:rPr>
                <w:color w:val="002060"/>
              </w:rPr>
            </w:pPr>
            <w:r w:rsidRPr="00A7123E">
              <w:rPr>
                <w:color w:val="002060"/>
              </w:rPr>
              <w:t xml:space="preserve">(VALMISA FUTSAL A.S.D.) </w:t>
            </w:r>
          </w:p>
        </w:tc>
      </w:tr>
    </w:tbl>
    <w:p w14:paraId="268E59AE" w14:textId="77777777" w:rsidR="001B61AF" w:rsidRPr="00A7123E" w:rsidRDefault="001B61AF" w:rsidP="001B61AF">
      <w:pPr>
        <w:pStyle w:val="titolo10"/>
        <w:rPr>
          <w:rFonts w:eastAsiaTheme="minorEastAsia"/>
          <w:color w:val="002060"/>
        </w:rPr>
      </w:pPr>
      <w:r w:rsidRPr="00A7123E">
        <w:rPr>
          <w:color w:val="002060"/>
        </w:rPr>
        <w:t xml:space="preserve">GARE DEL 14/ 3/2026 </w:t>
      </w:r>
    </w:p>
    <w:p w14:paraId="3E1324E7" w14:textId="77777777" w:rsidR="001B61AF" w:rsidRPr="00A7123E" w:rsidRDefault="001B61AF" w:rsidP="001B61AF">
      <w:pPr>
        <w:pStyle w:val="titolo7a"/>
        <w:rPr>
          <w:color w:val="002060"/>
        </w:rPr>
      </w:pPr>
      <w:r w:rsidRPr="00A7123E">
        <w:rPr>
          <w:color w:val="002060"/>
        </w:rPr>
        <w:t xml:space="preserve">PROVVEDIMENTI DISCIPLINARI </w:t>
      </w:r>
    </w:p>
    <w:p w14:paraId="7F7B90B3" w14:textId="77777777" w:rsidR="001B61AF" w:rsidRPr="00A7123E" w:rsidRDefault="001B61AF" w:rsidP="001B61AF">
      <w:pPr>
        <w:pStyle w:val="titolo7b0"/>
        <w:rPr>
          <w:color w:val="002060"/>
        </w:rPr>
      </w:pPr>
      <w:r w:rsidRPr="00A7123E">
        <w:rPr>
          <w:color w:val="002060"/>
        </w:rPr>
        <w:t xml:space="preserve">In base alle risultanze degli atti ufficiali sono state deliberate le seguenti sanzioni disciplinari. </w:t>
      </w:r>
    </w:p>
    <w:p w14:paraId="426B1A9D" w14:textId="77777777" w:rsidR="001B61AF" w:rsidRPr="00A7123E" w:rsidRDefault="001B61AF" w:rsidP="001B61AF">
      <w:pPr>
        <w:pStyle w:val="titolo30"/>
        <w:rPr>
          <w:color w:val="002060"/>
        </w:rPr>
      </w:pPr>
      <w:r w:rsidRPr="00A7123E">
        <w:rPr>
          <w:color w:val="002060"/>
        </w:rPr>
        <w:t xml:space="preserve">SOCIETA' </w:t>
      </w:r>
    </w:p>
    <w:p w14:paraId="21E8CEFB" w14:textId="77777777" w:rsidR="001B61AF" w:rsidRPr="00A7123E" w:rsidRDefault="001B61AF" w:rsidP="001B61AF">
      <w:pPr>
        <w:pStyle w:val="titolo20"/>
        <w:rPr>
          <w:color w:val="002060"/>
        </w:rPr>
      </w:pPr>
      <w:r w:rsidRPr="00A7123E">
        <w:rPr>
          <w:color w:val="002060"/>
        </w:rPr>
        <w:t xml:space="preserve">AMMENDA </w:t>
      </w:r>
    </w:p>
    <w:p w14:paraId="7B5933C5" w14:textId="56CFC3AC" w:rsidR="001B61AF" w:rsidRPr="00A7123E" w:rsidRDefault="001B61AF" w:rsidP="001B61AF">
      <w:pPr>
        <w:pStyle w:val="diffida"/>
        <w:spacing w:before="80" w:beforeAutospacing="0" w:after="40" w:afterAutospacing="0"/>
        <w:jc w:val="left"/>
        <w:rPr>
          <w:color w:val="002060"/>
        </w:rPr>
      </w:pPr>
      <w:r w:rsidRPr="00A7123E">
        <w:rPr>
          <w:color w:val="002060"/>
        </w:rPr>
        <w:t xml:space="preserve">Euro 150,00 FIUMINATA </w:t>
      </w:r>
      <w:r w:rsidRPr="00A7123E">
        <w:rPr>
          <w:color w:val="002060"/>
        </w:rPr>
        <w:br/>
        <w:t xml:space="preserve">Per aver, al termine della gara, alcuni propri tesserati non identificati, preso parte ad una mass </w:t>
      </w:r>
      <w:proofErr w:type="spellStart"/>
      <w:r w:rsidRPr="00A7123E">
        <w:rPr>
          <w:color w:val="002060"/>
        </w:rPr>
        <w:t>confrontation</w:t>
      </w:r>
      <w:proofErr w:type="spellEnd"/>
      <w:r w:rsidRPr="00A7123E">
        <w:rPr>
          <w:color w:val="002060"/>
        </w:rPr>
        <w:t xml:space="preserve"> con alcuni tesserati avversari. Tale situazione di tensione veniva </w:t>
      </w:r>
      <w:r w:rsidR="00B60A3D" w:rsidRPr="00A7123E">
        <w:rPr>
          <w:color w:val="002060"/>
        </w:rPr>
        <w:t>sedata</w:t>
      </w:r>
      <w:r w:rsidRPr="00A7123E">
        <w:rPr>
          <w:color w:val="002060"/>
        </w:rPr>
        <w:t xml:space="preserve"> solo grazie all'intervento di alcuni dirigenti locali. </w:t>
      </w:r>
    </w:p>
    <w:p w14:paraId="2823FC70" w14:textId="77777777" w:rsidR="001B61AF" w:rsidRPr="00A7123E" w:rsidRDefault="001B61AF" w:rsidP="001B61AF">
      <w:pPr>
        <w:pStyle w:val="diffida"/>
        <w:spacing w:before="80" w:beforeAutospacing="0" w:after="40" w:afterAutospacing="0"/>
        <w:jc w:val="left"/>
        <w:rPr>
          <w:color w:val="002060"/>
        </w:rPr>
      </w:pPr>
      <w:r w:rsidRPr="00A7123E">
        <w:rPr>
          <w:color w:val="002060"/>
        </w:rPr>
        <w:br/>
        <w:t xml:space="preserve">Euro 150,00 VIRTUS ASD </w:t>
      </w:r>
      <w:r w:rsidRPr="00A7123E">
        <w:rPr>
          <w:color w:val="002060"/>
        </w:rPr>
        <w:br/>
        <w:t xml:space="preserve">Per aver, al termine della gara, alcuni propri tesserati non identificati preso parte ad una mass </w:t>
      </w:r>
      <w:proofErr w:type="spellStart"/>
      <w:r w:rsidRPr="00A7123E">
        <w:rPr>
          <w:color w:val="002060"/>
        </w:rPr>
        <w:t>confrontation</w:t>
      </w:r>
      <w:proofErr w:type="spellEnd"/>
      <w:r w:rsidRPr="00A7123E">
        <w:rPr>
          <w:color w:val="002060"/>
        </w:rPr>
        <w:t xml:space="preserve"> con alcuni tesserati avversari. Tali tensioni venivano sedate solo grazie all'intervento di alcuni dirigenti locali. </w:t>
      </w:r>
    </w:p>
    <w:p w14:paraId="07980F83" w14:textId="77777777" w:rsidR="001B61AF" w:rsidRPr="00A7123E" w:rsidRDefault="001B61AF" w:rsidP="001B61AF">
      <w:pPr>
        <w:pStyle w:val="titolo30"/>
        <w:rPr>
          <w:color w:val="002060"/>
        </w:rPr>
      </w:pPr>
      <w:r w:rsidRPr="00A7123E">
        <w:rPr>
          <w:color w:val="002060"/>
        </w:rPr>
        <w:t xml:space="preserve">ALLENATORI </w:t>
      </w:r>
    </w:p>
    <w:p w14:paraId="6F97B841" w14:textId="77777777" w:rsidR="001B61AF" w:rsidRPr="00A7123E" w:rsidRDefault="001B61AF" w:rsidP="001B61AF">
      <w:pPr>
        <w:pStyle w:val="titolo20"/>
        <w:rPr>
          <w:color w:val="002060"/>
        </w:rPr>
      </w:pPr>
      <w:r w:rsidRPr="00A7123E">
        <w:rPr>
          <w:color w:val="002060"/>
        </w:rPr>
        <w:t xml:space="preserve">SQUALIFICA FINO AL 29/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758ED8AE" w14:textId="77777777" w:rsidTr="001B2823">
        <w:tc>
          <w:tcPr>
            <w:tcW w:w="2200" w:type="dxa"/>
            <w:tcMar>
              <w:top w:w="20" w:type="dxa"/>
              <w:left w:w="20" w:type="dxa"/>
              <w:bottom w:w="20" w:type="dxa"/>
              <w:right w:w="20" w:type="dxa"/>
            </w:tcMar>
            <w:vAlign w:val="center"/>
            <w:hideMark/>
          </w:tcPr>
          <w:p w14:paraId="2A848123" w14:textId="77777777" w:rsidR="001B61AF" w:rsidRPr="00A7123E" w:rsidRDefault="001B61AF" w:rsidP="001B2823">
            <w:pPr>
              <w:pStyle w:val="movimento"/>
              <w:rPr>
                <w:color w:val="002060"/>
              </w:rPr>
            </w:pPr>
            <w:r w:rsidRPr="00A7123E">
              <w:rPr>
                <w:color w:val="002060"/>
              </w:rPr>
              <w:t>MONTENERI ANGELO</w:t>
            </w:r>
          </w:p>
        </w:tc>
        <w:tc>
          <w:tcPr>
            <w:tcW w:w="2200" w:type="dxa"/>
            <w:tcMar>
              <w:top w:w="20" w:type="dxa"/>
              <w:left w:w="20" w:type="dxa"/>
              <w:bottom w:w="20" w:type="dxa"/>
              <w:right w:w="20" w:type="dxa"/>
            </w:tcMar>
            <w:vAlign w:val="center"/>
            <w:hideMark/>
          </w:tcPr>
          <w:p w14:paraId="385AE85E" w14:textId="77777777" w:rsidR="001B61AF" w:rsidRPr="00A7123E" w:rsidRDefault="001B61AF" w:rsidP="001B2823">
            <w:pPr>
              <w:pStyle w:val="movimento2"/>
              <w:rPr>
                <w:color w:val="002060"/>
              </w:rPr>
            </w:pPr>
            <w:r w:rsidRPr="00A7123E">
              <w:rPr>
                <w:color w:val="002060"/>
              </w:rPr>
              <w:t xml:space="preserve">(FIUMINATA) </w:t>
            </w:r>
          </w:p>
        </w:tc>
        <w:tc>
          <w:tcPr>
            <w:tcW w:w="800" w:type="dxa"/>
            <w:tcMar>
              <w:top w:w="20" w:type="dxa"/>
              <w:left w:w="20" w:type="dxa"/>
              <w:bottom w:w="20" w:type="dxa"/>
              <w:right w:w="20" w:type="dxa"/>
            </w:tcMar>
            <w:vAlign w:val="center"/>
            <w:hideMark/>
          </w:tcPr>
          <w:p w14:paraId="12913106"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6712629B"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75DD3B0" w14:textId="77777777" w:rsidR="001B61AF" w:rsidRPr="00A7123E" w:rsidRDefault="001B61AF" w:rsidP="001B2823">
            <w:pPr>
              <w:pStyle w:val="movimento2"/>
              <w:rPr>
                <w:color w:val="002060"/>
              </w:rPr>
            </w:pPr>
            <w:r w:rsidRPr="00A7123E">
              <w:rPr>
                <w:color w:val="002060"/>
              </w:rPr>
              <w:t> </w:t>
            </w:r>
          </w:p>
        </w:tc>
      </w:tr>
    </w:tbl>
    <w:p w14:paraId="041B91F0" w14:textId="7B928AA7" w:rsidR="001B61AF" w:rsidRPr="00A7123E" w:rsidRDefault="001B61AF" w:rsidP="001B61AF">
      <w:pPr>
        <w:pStyle w:val="diffida"/>
        <w:spacing w:before="80" w:beforeAutospacing="0" w:after="40" w:afterAutospacing="0"/>
        <w:jc w:val="left"/>
        <w:rPr>
          <w:rFonts w:eastAsiaTheme="minorEastAsia"/>
          <w:color w:val="002060"/>
        </w:rPr>
      </w:pPr>
      <w:r w:rsidRPr="00A7123E">
        <w:rPr>
          <w:color w:val="002060"/>
        </w:rPr>
        <w:t>Espulso per somma di ammonizioni, alla notifica del provvedimento esce dal terreno di gioco e si reca in tribuna. Da questo momento tiene una condotta irriguardose e minacciosa nei confronti dell'arbitro. A fine gara, senza autorizzazione,</w:t>
      </w:r>
      <w:r w:rsidR="00B60A3D">
        <w:rPr>
          <w:color w:val="002060"/>
        </w:rPr>
        <w:t xml:space="preserve"> </w:t>
      </w:r>
      <w:r w:rsidRPr="00A7123E">
        <w:rPr>
          <w:color w:val="002060"/>
        </w:rPr>
        <w:t xml:space="preserve">entra nello spazio antistante gli spogliatoi per prendere parte ad una mass </w:t>
      </w:r>
      <w:proofErr w:type="spellStart"/>
      <w:r w:rsidRPr="00A7123E">
        <w:rPr>
          <w:color w:val="002060"/>
        </w:rPr>
        <w:t>confrontation</w:t>
      </w:r>
      <w:proofErr w:type="spellEnd"/>
      <w:r w:rsidRPr="00A7123E">
        <w:rPr>
          <w:color w:val="002060"/>
        </w:rPr>
        <w:t xml:space="preserve">. </w:t>
      </w:r>
      <w:r w:rsidR="00B60A3D" w:rsidRPr="00A7123E">
        <w:rPr>
          <w:color w:val="002060"/>
        </w:rPr>
        <w:t>Infine</w:t>
      </w:r>
      <w:r w:rsidRPr="00A7123E">
        <w:rPr>
          <w:color w:val="002060"/>
        </w:rPr>
        <w:t xml:space="preserve">, prima di abbandonare la zona degli spogliatoi, rivolge nuovamente espressioni irriguardose al direttore di gara. Sanzione così determinata in applicazione di quanto disposto dall'art. 36 comma 1 a) CGS. </w:t>
      </w:r>
    </w:p>
    <w:p w14:paraId="30BA47EE" w14:textId="77777777" w:rsidR="001B61AF" w:rsidRPr="00A7123E" w:rsidRDefault="001B61AF" w:rsidP="001B61AF">
      <w:pPr>
        <w:pStyle w:val="titolo30"/>
        <w:rPr>
          <w:color w:val="002060"/>
        </w:rPr>
      </w:pPr>
      <w:r w:rsidRPr="00A7123E">
        <w:rPr>
          <w:color w:val="002060"/>
        </w:rPr>
        <w:t xml:space="preserve">CALCIATORI ESPULSI </w:t>
      </w:r>
    </w:p>
    <w:p w14:paraId="75664196" w14:textId="77777777" w:rsidR="001B61AF" w:rsidRPr="00A7123E" w:rsidRDefault="001B61AF" w:rsidP="001B61AF">
      <w:pPr>
        <w:pStyle w:val="titolo20"/>
        <w:rPr>
          <w:color w:val="002060"/>
        </w:rPr>
      </w:pPr>
      <w:r w:rsidRPr="00A7123E">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60582212" w14:textId="77777777" w:rsidTr="001B2823">
        <w:tc>
          <w:tcPr>
            <w:tcW w:w="2200" w:type="dxa"/>
            <w:tcMar>
              <w:top w:w="20" w:type="dxa"/>
              <w:left w:w="20" w:type="dxa"/>
              <w:bottom w:w="20" w:type="dxa"/>
              <w:right w:w="20" w:type="dxa"/>
            </w:tcMar>
            <w:vAlign w:val="center"/>
            <w:hideMark/>
          </w:tcPr>
          <w:p w14:paraId="6EEF064F" w14:textId="77777777" w:rsidR="001B61AF" w:rsidRPr="00A7123E" w:rsidRDefault="001B61AF" w:rsidP="001B2823">
            <w:pPr>
              <w:pStyle w:val="movimento"/>
              <w:rPr>
                <w:color w:val="002060"/>
              </w:rPr>
            </w:pPr>
            <w:r w:rsidRPr="00A7123E">
              <w:rPr>
                <w:color w:val="002060"/>
              </w:rPr>
              <w:t>DONATI CRISTIAN</w:t>
            </w:r>
          </w:p>
        </w:tc>
        <w:tc>
          <w:tcPr>
            <w:tcW w:w="2200" w:type="dxa"/>
            <w:tcMar>
              <w:top w:w="20" w:type="dxa"/>
              <w:left w:w="20" w:type="dxa"/>
              <w:bottom w:w="20" w:type="dxa"/>
              <w:right w:w="20" w:type="dxa"/>
            </w:tcMar>
            <w:vAlign w:val="center"/>
            <w:hideMark/>
          </w:tcPr>
          <w:p w14:paraId="62D1F76A" w14:textId="77777777" w:rsidR="001B61AF" w:rsidRPr="00A7123E" w:rsidRDefault="001B61AF" w:rsidP="001B2823">
            <w:pPr>
              <w:pStyle w:val="movimento2"/>
              <w:rPr>
                <w:color w:val="002060"/>
              </w:rPr>
            </w:pPr>
            <w:r w:rsidRPr="00A7123E">
              <w:rPr>
                <w:color w:val="002060"/>
              </w:rPr>
              <w:t xml:space="preserve">(FIUMINATA) </w:t>
            </w:r>
          </w:p>
        </w:tc>
        <w:tc>
          <w:tcPr>
            <w:tcW w:w="800" w:type="dxa"/>
            <w:tcMar>
              <w:top w:w="20" w:type="dxa"/>
              <w:left w:w="20" w:type="dxa"/>
              <w:bottom w:w="20" w:type="dxa"/>
              <w:right w:w="20" w:type="dxa"/>
            </w:tcMar>
            <w:vAlign w:val="center"/>
            <w:hideMark/>
          </w:tcPr>
          <w:p w14:paraId="2C0D7AF2"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1C325CCC"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531ED181" w14:textId="77777777" w:rsidR="001B61AF" w:rsidRPr="00A7123E" w:rsidRDefault="001B61AF" w:rsidP="001B2823">
            <w:pPr>
              <w:pStyle w:val="movimento2"/>
              <w:rPr>
                <w:color w:val="002060"/>
              </w:rPr>
            </w:pPr>
            <w:r w:rsidRPr="00A7123E">
              <w:rPr>
                <w:color w:val="002060"/>
              </w:rPr>
              <w:t> </w:t>
            </w:r>
          </w:p>
        </w:tc>
      </w:tr>
    </w:tbl>
    <w:p w14:paraId="301FEF12" w14:textId="77777777" w:rsidR="001B61AF" w:rsidRPr="00A7123E" w:rsidRDefault="001B61AF" w:rsidP="001B61AF">
      <w:pPr>
        <w:pStyle w:val="diffida"/>
        <w:spacing w:before="80" w:beforeAutospacing="0" w:after="40" w:afterAutospacing="0"/>
        <w:jc w:val="left"/>
        <w:rPr>
          <w:rFonts w:eastAsiaTheme="minorEastAsia"/>
          <w:color w:val="002060"/>
        </w:rPr>
      </w:pPr>
      <w:r w:rsidRPr="00A7123E">
        <w:rPr>
          <w:color w:val="002060"/>
        </w:rPr>
        <w:t xml:space="preserve">Per aver tenuto nei confronti dell'arbitro una condotta irriguardosa, rivolgendo allo stesso reiterate espressioni offensive e blasfeme nel corso della gara ed al termine della stessa. Sanzione così determinata in applicazione di quanto disposto dall'art. 36 comma 1 a) CGS. </w:t>
      </w:r>
    </w:p>
    <w:p w14:paraId="542359E8" w14:textId="77777777" w:rsidR="001B61AF" w:rsidRPr="00A7123E" w:rsidRDefault="001B61AF" w:rsidP="001B61AF">
      <w:pPr>
        <w:pStyle w:val="titolo30"/>
        <w:rPr>
          <w:color w:val="002060"/>
        </w:rPr>
      </w:pPr>
      <w:r w:rsidRPr="00A7123E">
        <w:rPr>
          <w:color w:val="002060"/>
        </w:rPr>
        <w:t xml:space="preserve">CALCIATORI NON ESPULSI </w:t>
      </w:r>
    </w:p>
    <w:p w14:paraId="6B3D0759" w14:textId="77777777" w:rsidR="001B61AF" w:rsidRPr="00A7123E" w:rsidRDefault="001B61AF" w:rsidP="001B61AF">
      <w:pPr>
        <w:pStyle w:val="titolo20"/>
        <w:rPr>
          <w:color w:val="002060"/>
        </w:rPr>
      </w:pPr>
      <w:r w:rsidRPr="00A7123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7D4D9FF9" w14:textId="77777777" w:rsidTr="001B2823">
        <w:tc>
          <w:tcPr>
            <w:tcW w:w="2200" w:type="dxa"/>
            <w:tcMar>
              <w:top w:w="20" w:type="dxa"/>
              <w:left w:w="20" w:type="dxa"/>
              <w:bottom w:w="20" w:type="dxa"/>
              <w:right w:w="20" w:type="dxa"/>
            </w:tcMar>
            <w:vAlign w:val="center"/>
            <w:hideMark/>
          </w:tcPr>
          <w:p w14:paraId="1F4FDB05" w14:textId="77777777" w:rsidR="001B61AF" w:rsidRPr="00A7123E" w:rsidRDefault="001B61AF" w:rsidP="001B2823">
            <w:pPr>
              <w:pStyle w:val="movimento"/>
              <w:rPr>
                <w:color w:val="002060"/>
              </w:rPr>
            </w:pPr>
            <w:r w:rsidRPr="00A7123E">
              <w:rPr>
                <w:color w:val="002060"/>
              </w:rPr>
              <w:t>BULDRINI LORENZO</w:t>
            </w:r>
          </w:p>
        </w:tc>
        <w:tc>
          <w:tcPr>
            <w:tcW w:w="2200" w:type="dxa"/>
            <w:tcMar>
              <w:top w:w="20" w:type="dxa"/>
              <w:left w:w="20" w:type="dxa"/>
              <w:bottom w:w="20" w:type="dxa"/>
              <w:right w:w="20" w:type="dxa"/>
            </w:tcMar>
            <w:vAlign w:val="center"/>
            <w:hideMark/>
          </w:tcPr>
          <w:p w14:paraId="559201B1" w14:textId="77777777" w:rsidR="001B61AF" w:rsidRPr="00A7123E" w:rsidRDefault="001B61AF" w:rsidP="001B2823">
            <w:pPr>
              <w:pStyle w:val="movimento2"/>
              <w:rPr>
                <w:color w:val="002060"/>
              </w:rPr>
            </w:pPr>
            <w:r w:rsidRPr="00A7123E">
              <w:rPr>
                <w:color w:val="002060"/>
              </w:rPr>
              <w:t xml:space="preserve">(ESANATOGLIA) </w:t>
            </w:r>
          </w:p>
        </w:tc>
        <w:tc>
          <w:tcPr>
            <w:tcW w:w="800" w:type="dxa"/>
            <w:tcMar>
              <w:top w:w="20" w:type="dxa"/>
              <w:left w:w="20" w:type="dxa"/>
              <w:bottom w:w="20" w:type="dxa"/>
              <w:right w:w="20" w:type="dxa"/>
            </w:tcMar>
            <w:vAlign w:val="center"/>
            <w:hideMark/>
          </w:tcPr>
          <w:p w14:paraId="5D57C9F3"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BEB69A4" w14:textId="77777777" w:rsidR="001B61AF" w:rsidRPr="00A7123E" w:rsidRDefault="001B61AF" w:rsidP="001B2823">
            <w:pPr>
              <w:pStyle w:val="movimento"/>
              <w:rPr>
                <w:color w:val="002060"/>
              </w:rPr>
            </w:pPr>
            <w:r w:rsidRPr="00A7123E">
              <w:rPr>
                <w:color w:val="002060"/>
              </w:rPr>
              <w:t>FIORDELMONDO GREGA DENIS</w:t>
            </w:r>
          </w:p>
        </w:tc>
        <w:tc>
          <w:tcPr>
            <w:tcW w:w="2200" w:type="dxa"/>
            <w:tcMar>
              <w:top w:w="20" w:type="dxa"/>
              <w:left w:w="20" w:type="dxa"/>
              <w:bottom w:w="20" w:type="dxa"/>
              <w:right w:w="20" w:type="dxa"/>
            </w:tcMar>
            <w:vAlign w:val="center"/>
            <w:hideMark/>
          </w:tcPr>
          <w:p w14:paraId="61405D71" w14:textId="77777777" w:rsidR="001B61AF" w:rsidRPr="00A7123E" w:rsidRDefault="001B61AF" w:rsidP="001B2823">
            <w:pPr>
              <w:pStyle w:val="movimento2"/>
              <w:rPr>
                <w:color w:val="002060"/>
              </w:rPr>
            </w:pPr>
            <w:r w:rsidRPr="00A7123E">
              <w:rPr>
                <w:color w:val="002060"/>
              </w:rPr>
              <w:t xml:space="preserve">(REAL CASEBRUCIATE W.FIRE) </w:t>
            </w:r>
          </w:p>
        </w:tc>
      </w:tr>
    </w:tbl>
    <w:p w14:paraId="25FF1130" w14:textId="77777777" w:rsidR="001B61AF" w:rsidRPr="00A7123E" w:rsidRDefault="001B61AF" w:rsidP="001B61AF">
      <w:pPr>
        <w:pStyle w:val="titolo20"/>
        <w:rPr>
          <w:rFonts w:eastAsiaTheme="minorEastAsia"/>
          <w:color w:val="002060"/>
        </w:rPr>
      </w:pPr>
      <w:r w:rsidRPr="00A7123E">
        <w:rPr>
          <w:color w:val="002060"/>
        </w:rP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26D57EA7" w14:textId="77777777" w:rsidTr="001B2823">
        <w:tc>
          <w:tcPr>
            <w:tcW w:w="2200" w:type="dxa"/>
            <w:tcMar>
              <w:top w:w="20" w:type="dxa"/>
              <w:left w:w="20" w:type="dxa"/>
              <w:bottom w:w="20" w:type="dxa"/>
              <w:right w:w="20" w:type="dxa"/>
            </w:tcMar>
            <w:vAlign w:val="center"/>
            <w:hideMark/>
          </w:tcPr>
          <w:p w14:paraId="45433056" w14:textId="77777777" w:rsidR="001B61AF" w:rsidRPr="00A7123E" w:rsidRDefault="001B61AF" w:rsidP="001B2823">
            <w:pPr>
              <w:pStyle w:val="movimento"/>
              <w:rPr>
                <w:color w:val="002060"/>
              </w:rPr>
            </w:pPr>
            <w:r w:rsidRPr="00A7123E">
              <w:rPr>
                <w:color w:val="002060"/>
              </w:rPr>
              <w:t>SELJIMI ELJFAT</w:t>
            </w:r>
          </w:p>
        </w:tc>
        <w:tc>
          <w:tcPr>
            <w:tcW w:w="2200" w:type="dxa"/>
            <w:tcMar>
              <w:top w:w="20" w:type="dxa"/>
              <w:left w:w="20" w:type="dxa"/>
              <w:bottom w:w="20" w:type="dxa"/>
              <w:right w:w="20" w:type="dxa"/>
            </w:tcMar>
            <w:vAlign w:val="center"/>
            <w:hideMark/>
          </w:tcPr>
          <w:p w14:paraId="3DA21B2C" w14:textId="77777777" w:rsidR="001B61AF" w:rsidRPr="00A7123E" w:rsidRDefault="001B61AF" w:rsidP="001B2823">
            <w:pPr>
              <w:pStyle w:val="movimento2"/>
              <w:rPr>
                <w:color w:val="002060"/>
              </w:rPr>
            </w:pPr>
            <w:r w:rsidRPr="00A7123E">
              <w:rPr>
                <w:color w:val="002060"/>
              </w:rPr>
              <w:t xml:space="preserve">(ESANATOGLIA) </w:t>
            </w:r>
          </w:p>
        </w:tc>
        <w:tc>
          <w:tcPr>
            <w:tcW w:w="800" w:type="dxa"/>
            <w:tcMar>
              <w:top w:w="20" w:type="dxa"/>
              <w:left w:w="20" w:type="dxa"/>
              <w:bottom w:w="20" w:type="dxa"/>
              <w:right w:w="20" w:type="dxa"/>
            </w:tcMar>
            <w:vAlign w:val="center"/>
            <w:hideMark/>
          </w:tcPr>
          <w:p w14:paraId="0EF94F37"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D60977F" w14:textId="77777777" w:rsidR="001B61AF" w:rsidRPr="00A7123E" w:rsidRDefault="001B61AF" w:rsidP="001B2823">
            <w:pPr>
              <w:pStyle w:val="movimento"/>
              <w:rPr>
                <w:color w:val="002060"/>
              </w:rPr>
            </w:pPr>
            <w:r w:rsidRPr="00A7123E">
              <w:rPr>
                <w:color w:val="002060"/>
              </w:rPr>
              <w:t>AMBROSINI MATTEO</w:t>
            </w:r>
          </w:p>
        </w:tc>
        <w:tc>
          <w:tcPr>
            <w:tcW w:w="2200" w:type="dxa"/>
            <w:tcMar>
              <w:top w:w="20" w:type="dxa"/>
              <w:left w:w="20" w:type="dxa"/>
              <w:bottom w:w="20" w:type="dxa"/>
              <w:right w:w="20" w:type="dxa"/>
            </w:tcMar>
            <w:vAlign w:val="center"/>
            <w:hideMark/>
          </w:tcPr>
          <w:p w14:paraId="4DA0A48C" w14:textId="77777777" w:rsidR="001B61AF" w:rsidRPr="00A7123E" w:rsidRDefault="001B61AF" w:rsidP="001B2823">
            <w:pPr>
              <w:pStyle w:val="movimento2"/>
              <w:rPr>
                <w:color w:val="002060"/>
              </w:rPr>
            </w:pPr>
            <w:r w:rsidRPr="00A7123E">
              <w:rPr>
                <w:color w:val="002060"/>
              </w:rPr>
              <w:t xml:space="preserve">(REAL FABRIANO) </w:t>
            </w:r>
          </w:p>
        </w:tc>
      </w:tr>
    </w:tbl>
    <w:p w14:paraId="6768A6CE" w14:textId="77777777" w:rsidR="001B61AF" w:rsidRPr="00A7123E" w:rsidRDefault="001B61AF" w:rsidP="001B61AF">
      <w:pPr>
        <w:pStyle w:val="titolo20"/>
        <w:rPr>
          <w:rFonts w:eastAsiaTheme="minorEastAsia"/>
          <w:color w:val="002060"/>
        </w:rPr>
      </w:pPr>
      <w:r w:rsidRPr="00A7123E">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5234CB6E" w14:textId="77777777" w:rsidTr="001B2823">
        <w:tc>
          <w:tcPr>
            <w:tcW w:w="2200" w:type="dxa"/>
            <w:tcMar>
              <w:top w:w="20" w:type="dxa"/>
              <w:left w:w="20" w:type="dxa"/>
              <w:bottom w:w="20" w:type="dxa"/>
              <w:right w:w="20" w:type="dxa"/>
            </w:tcMar>
            <w:vAlign w:val="center"/>
            <w:hideMark/>
          </w:tcPr>
          <w:p w14:paraId="34D41A62" w14:textId="77777777" w:rsidR="001B61AF" w:rsidRPr="00A7123E" w:rsidRDefault="001B61AF" w:rsidP="001B2823">
            <w:pPr>
              <w:pStyle w:val="movimento"/>
              <w:rPr>
                <w:color w:val="002060"/>
              </w:rPr>
            </w:pPr>
            <w:r w:rsidRPr="00A7123E">
              <w:rPr>
                <w:color w:val="002060"/>
              </w:rPr>
              <w:t>CIMINARI CLAUDIO</w:t>
            </w:r>
          </w:p>
        </w:tc>
        <w:tc>
          <w:tcPr>
            <w:tcW w:w="2200" w:type="dxa"/>
            <w:tcMar>
              <w:top w:w="20" w:type="dxa"/>
              <w:left w:w="20" w:type="dxa"/>
              <w:bottom w:w="20" w:type="dxa"/>
              <w:right w:w="20" w:type="dxa"/>
            </w:tcMar>
            <w:vAlign w:val="center"/>
            <w:hideMark/>
          </w:tcPr>
          <w:p w14:paraId="4804EA82" w14:textId="77777777" w:rsidR="001B61AF" w:rsidRPr="00A7123E" w:rsidRDefault="001B61AF" w:rsidP="001B2823">
            <w:pPr>
              <w:pStyle w:val="movimento2"/>
              <w:rPr>
                <w:color w:val="002060"/>
              </w:rPr>
            </w:pPr>
            <w:r w:rsidRPr="00A7123E">
              <w:rPr>
                <w:color w:val="002060"/>
              </w:rPr>
              <w:t xml:space="preserve">(ACLI AUDAX MONTECOSARO C5) </w:t>
            </w:r>
          </w:p>
        </w:tc>
        <w:tc>
          <w:tcPr>
            <w:tcW w:w="800" w:type="dxa"/>
            <w:tcMar>
              <w:top w:w="20" w:type="dxa"/>
              <w:left w:w="20" w:type="dxa"/>
              <w:bottom w:w="20" w:type="dxa"/>
              <w:right w:w="20" w:type="dxa"/>
            </w:tcMar>
            <w:vAlign w:val="center"/>
            <w:hideMark/>
          </w:tcPr>
          <w:p w14:paraId="7FA54CF2"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385EA50"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37A9F0F" w14:textId="77777777" w:rsidR="001B61AF" w:rsidRPr="00A7123E" w:rsidRDefault="001B61AF" w:rsidP="001B2823">
            <w:pPr>
              <w:pStyle w:val="movimento2"/>
              <w:rPr>
                <w:color w:val="002060"/>
              </w:rPr>
            </w:pPr>
            <w:r w:rsidRPr="00A7123E">
              <w:rPr>
                <w:color w:val="002060"/>
              </w:rPr>
              <w:t> </w:t>
            </w:r>
          </w:p>
        </w:tc>
      </w:tr>
    </w:tbl>
    <w:p w14:paraId="4E6D11A7" w14:textId="77777777" w:rsidR="001B61AF" w:rsidRPr="00A7123E" w:rsidRDefault="001B61AF" w:rsidP="001B61AF">
      <w:pPr>
        <w:pStyle w:val="titolo20"/>
        <w:rPr>
          <w:rFonts w:eastAsiaTheme="minorEastAsia"/>
          <w:color w:val="002060"/>
        </w:rPr>
      </w:pPr>
      <w:r w:rsidRPr="00A7123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6E7A19C6" w14:textId="77777777" w:rsidTr="001B2823">
        <w:tc>
          <w:tcPr>
            <w:tcW w:w="2200" w:type="dxa"/>
            <w:tcMar>
              <w:top w:w="20" w:type="dxa"/>
              <w:left w:w="20" w:type="dxa"/>
              <w:bottom w:w="20" w:type="dxa"/>
              <w:right w:w="20" w:type="dxa"/>
            </w:tcMar>
            <w:vAlign w:val="center"/>
            <w:hideMark/>
          </w:tcPr>
          <w:p w14:paraId="494B1393" w14:textId="77777777" w:rsidR="001B61AF" w:rsidRPr="00A7123E" w:rsidRDefault="001B61AF" w:rsidP="001B2823">
            <w:pPr>
              <w:pStyle w:val="movimento"/>
              <w:rPr>
                <w:color w:val="002060"/>
              </w:rPr>
            </w:pPr>
            <w:r w:rsidRPr="00A7123E">
              <w:rPr>
                <w:color w:val="002060"/>
              </w:rPr>
              <w:t>MENGONI NICOLO</w:t>
            </w:r>
          </w:p>
        </w:tc>
        <w:tc>
          <w:tcPr>
            <w:tcW w:w="2200" w:type="dxa"/>
            <w:tcMar>
              <w:top w:w="20" w:type="dxa"/>
              <w:left w:w="20" w:type="dxa"/>
              <w:bottom w:w="20" w:type="dxa"/>
              <w:right w:w="20" w:type="dxa"/>
            </w:tcMar>
            <w:vAlign w:val="center"/>
            <w:hideMark/>
          </w:tcPr>
          <w:p w14:paraId="603ADB6C" w14:textId="77777777" w:rsidR="001B61AF" w:rsidRPr="00A7123E" w:rsidRDefault="001B61AF" w:rsidP="001B2823">
            <w:pPr>
              <w:pStyle w:val="movimento2"/>
              <w:rPr>
                <w:color w:val="002060"/>
              </w:rPr>
            </w:pPr>
            <w:r w:rsidRPr="00A7123E">
              <w:rPr>
                <w:color w:val="002060"/>
              </w:rPr>
              <w:t xml:space="preserve">(CASENUOVE) </w:t>
            </w:r>
          </w:p>
        </w:tc>
        <w:tc>
          <w:tcPr>
            <w:tcW w:w="800" w:type="dxa"/>
            <w:tcMar>
              <w:top w:w="20" w:type="dxa"/>
              <w:left w:w="20" w:type="dxa"/>
              <w:bottom w:w="20" w:type="dxa"/>
              <w:right w:w="20" w:type="dxa"/>
            </w:tcMar>
            <w:vAlign w:val="center"/>
            <w:hideMark/>
          </w:tcPr>
          <w:p w14:paraId="4D00A316"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2C7D6F91" w14:textId="77777777" w:rsidR="001B61AF" w:rsidRPr="00A7123E" w:rsidRDefault="001B61AF" w:rsidP="001B2823">
            <w:pPr>
              <w:pStyle w:val="movimento"/>
              <w:rPr>
                <w:color w:val="002060"/>
              </w:rPr>
            </w:pPr>
            <w:r w:rsidRPr="00A7123E">
              <w:rPr>
                <w:color w:val="002060"/>
              </w:rPr>
              <w:t>SINGH NAVJOT</w:t>
            </w:r>
          </w:p>
        </w:tc>
        <w:tc>
          <w:tcPr>
            <w:tcW w:w="2200" w:type="dxa"/>
            <w:tcMar>
              <w:top w:w="20" w:type="dxa"/>
              <w:left w:w="20" w:type="dxa"/>
              <w:bottom w:w="20" w:type="dxa"/>
              <w:right w:w="20" w:type="dxa"/>
            </w:tcMar>
            <w:vAlign w:val="center"/>
            <w:hideMark/>
          </w:tcPr>
          <w:p w14:paraId="632DC8B8" w14:textId="77777777" w:rsidR="001B61AF" w:rsidRPr="00A7123E" w:rsidRDefault="001B61AF" w:rsidP="001B2823">
            <w:pPr>
              <w:pStyle w:val="movimento2"/>
              <w:rPr>
                <w:color w:val="002060"/>
              </w:rPr>
            </w:pPr>
            <w:r w:rsidRPr="00A7123E">
              <w:rPr>
                <w:color w:val="002060"/>
              </w:rPr>
              <w:t xml:space="preserve">(FIUMINATA) </w:t>
            </w:r>
          </w:p>
        </w:tc>
      </w:tr>
      <w:tr w:rsidR="001B61AF" w:rsidRPr="00A7123E" w14:paraId="0AFE27B6" w14:textId="77777777" w:rsidTr="001B2823">
        <w:tc>
          <w:tcPr>
            <w:tcW w:w="2200" w:type="dxa"/>
            <w:tcMar>
              <w:top w:w="20" w:type="dxa"/>
              <w:left w:w="20" w:type="dxa"/>
              <w:bottom w:w="20" w:type="dxa"/>
              <w:right w:w="20" w:type="dxa"/>
            </w:tcMar>
            <w:vAlign w:val="center"/>
            <w:hideMark/>
          </w:tcPr>
          <w:p w14:paraId="5D3BC673" w14:textId="77777777" w:rsidR="001B61AF" w:rsidRPr="00A7123E" w:rsidRDefault="001B61AF" w:rsidP="001B2823">
            <w:pPr>
              <w:pStyle w:val="movimento"/>
              <w:rPr>
                <w:color w:val="002060"/>
              </w:rPr>
            </w:pPr>
            <w:r w:rsidRPr="00A7123E">
              <w:rPr>
                <w:color w:val="002060"/>
              </w:rPr>
              <w:t>SAITTA LUCA</w:t>
            </w:r>
          </w:p>
        </w:tc>
        <w:tc>
          <w:tcPr>
            <w:tcW w:w="2200" w:type="dxa"/>
            <w:tcMar>
              <w:top w:w="20" w:type="dxa"/>
              <w:left w:w="20" w:type="dxa"/>
              <w:bottom w:w="20" w:type="dxa"/>
              <w:right w:w="20" w:type="dxa"/>
            </w:tcMar>
            <w:vAlign w:val="center"/>
            <w:hideMark/>
          </w:tcPr>
          <w:p w14:paraId="59391DD7" w14:textId="77777777" w:rsidR="001B61AF" w:rsidRPr="00A7123E" w:rsidRDefault="001B61AF" w:rsidP="001B2823">
            <w:pPr>
              <w:pStyle w:val="movimento2"/>
              <w:rPr>
                <w:color w:val="002060"/>
              </w:rPr>
            </w:pPr>
            <w:r w:rsidRPr="00A7123E">
              <w:rPr>
                <w:color w:val="002060"/>
              </w:rPr>
              <w:t xml:space="preserve">(VIRTUS ASD) </w:t>
            </w:r>
          </w:p>
        </w:tc>
        <w:tc>
          <w:tcPr>
            <w:tcW w:w="800" w:type="dxa"/>
            <w:tcMar>
              <w:top w:w="20" w:type="dxa"/>
              <w:left w:w="20" w:type="dxa"/>
              <w:bottom w:w="20" w:type="dxa"/>
              <w:right w:w="20" w:type="dxa"/>
            </w:tcMar>
            <w:vAlign w:val="center"/>
            <w:hideMark/>
          </w:tcPr>
          <w:p w14:paraId="7F3AA8CD"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86ACFAA"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4AD64BC" w14:textId="77777777" w:rsidR="001B61AF" w:rsidRPr="00A7123E" w:rsidRDefault="001B61AF" w:rsidP="001B2823">
            <w:pPr>
              <w:pStyle w:val="movimento2"/>
              <w:rPr>
                <w:color w:val="002060"/>
              </w:rPr>
            </w:pPr>
            <w:r w:rsidRPr="00A7123E">
              <w:rPr>
                <w:color w:val="002060"/>
              </w:rPr>
              <w:t> </w:t>
            </w:r>
          </w:p>
        </w:tc>
      </w:tr>
    </w:tbl>
    <w:p w14:paraId="5346396C" w14:textId="77777777" w:rsidR="001B61AF" w:rsidRPr="00A7123E" w:rsidRDefault="001B61AF" w:rsidP="001B61AF">
      <w:pPr>
        <w:pStyle w:val="titolo20"/>
        <w:rPr>
          <w:rFonts w:eastAsiaTheme="minorEastAsia"/>
          <w:color w:val="002060"/>
        </w:rPr>
      </w:pPr>
      <w:r w:rsidRPr="00A7123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16E8C608" w14:textId="77777777" w:rsidTr="001B2823">
        <w:tc>
          <w:tcPr>
            <w:tcW w:w="2200" w:type="dxa"/>
            <w:tcMar>
              <w:top w:w="20" w:type="dxa"/>
              <w:left w:w="20" w:type="dxa"/>
              <w:bottom w:w="20" w:type="dxa"/>
              <w:right w:w="20" w:type="dxa"/>
            </w:tcMar>
            <w:vAlign w:val="center"/>
            <w:hideMark/>
          </w:tcPr>
          <w:p w14:paraId="4815C8F0" w14:textId="77777777" w:rsidR="001B61AF" w:rsidRPr="00A7123E" w:rsidRDefault="001B61AF" w:rsidP="001B2823">
            <w:pPr>
              <w:pStyle w:val="movimento"/>
              <w:rPr>
                <w:color w:val="002060"/>
              </w:rPr>
            </w:pPr>
            <w:r w:rsidRPr="00A7123E">
              <w:rPr>
                <w:color w:val="002060"/>
              </w:rPr>
              <w:t>SANTINI JACOPO</w:t>
            </w:r>
          </w:p>
        </w:tc>
        <w:tc>
          <w:tcPr>
            <w:tcW w:w="2200" w:type="dxa"/>
            <w:tcMar>
              <w:top w:w="20" w:type="dxa"/>
              <w:left w:w="20" w:type="dxa"/>
              <w:bottom w:w="20" w:type="dxa"/>
              <w:right w:w="20" w:type="dxa"/>
            </w:tcMar>
            <w:vAlign w:val="center"/>
            <w:hideMark/>
          </w:tcPr>
          <w:p w14:paraId="06CA7DD3" w14:textId="77777777" w:rsidR="001B61AF" w:rsidRPr="00A7123E" w:rsidRDefault="001B61AF" w:rsidP="001B2823">
            <w:pPr>
              <w:pStyle w:val="movimento2"/>
              <w:rPr>
                <w:color w:val="002060"/>
              </w:rPr>
            </w:pPr>
            <w:r w:rsidRPr="00A7123E">
              <w:rPr>
                <w:color w:val="002060"/>
              </w:rPr>
              <w:t xml:space="preserve">(CASENUOVE) </w:t>
            </w:r>
          </w:p>
        </w:tc>
        <w:tc>
          <w:tcPr>
            <w:tcW w:w="800" w:type="dxa"/>
            <w:tcMar>
              <w:top w:w="20" w:type="dxa"/>
              <w:left w:w="20" w:type="dxa"/>
              <w:bottom w:w="20" w:type="dxa"/>
              <w:right w:w="20" w:type="dxa"/>
            </w:tcMar>
            <w:vAlign w:val="center"/>
            <w:hideMark/>
          </w:tcPr>
          <w:p w14:paraId="2149CAF1"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26FB3760"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E881DB8" w14:textId="77777777" w:rsidR="001B61AF" w:rsidRPr="00A7123E" w:rsidRDefault="001B61AF" w:rsidP="001B2823">
            <w:pPr>
              <w:pStyle w:val="movimento2"/>
              <w:rPr>
                <w:color w:val="002060"/>
              </w:rPr>
            </w:pPr>
            <w:r w:rsidRPr="00A7123E">
              <w:rPr>
                <w:color w:val="002060"/>
              </w:rPr>
              <w:t> </w:t>
            </w:r>
          </w:p>
        </w:tc>
      </w:tr>
    </w:tbl>
    <w:p w14:paraId="7B01DE7E" w14:textId="77777777" w:rsidR="001B61AF" w:rsidRPr="00A7123E" w:rsidRDefault="001B61AF" w:rsidP="001B61AF">
      <w:pPr>
        <w:pStyle w:val="titolo10"/>
        <w:rPr>
          <w:rFonts w:eastAsiaTheme="minorEastAsia"/>
          <w:color w:val="002060"/>
        </w:rPr>
      </w:pPr>
      <w:r w:rsidRPr="00A7123E">
        <w:rPr>
          <w:color w:val="002060"/>
        </w:rPr>
        <w:t xml:space="preserve">GARE DEL 15/ 3/2026 </w:t>
      </w:r>
    </w:p>
    <w:p w14:paraId="11C193D1" w14:textId="77777777" w:rsidR="001B61AF" w:rsidRPr="00A7123E" w:rsidRDefault="001B61AF" w:rsidP="001B61AF">
      <w:pPr>
        <w:pStyle w:val="titolo7a"/>
        <w:rPr>
          <w:color w:val="002060"/>
        </w:rPr>
      </w:pPr>
      <w:r w:rsidRPr="00A7123E">
        <w:rPr>
          <w:color w:val="002060"/>
        </w:rPr>
        <w:t xml:space="preserve">PROVVEDIMENTI DISCIPLINARI </w:t>
      </w:r>
    </w:p>
    <w:p w14:paraId="4A507F22" w14:textId="77777777" w:rsidR="001B61AF" w:rsidRPr="00A7123E" w:rsidRDefault="001B61AF" w:rsidP="001B61AF">
      <w:pPr>
        <w:pStyle w:val="titolo7b0"/>
        <w:rPr>
          <w:color w:val="002060"/>
        </w:rPr>
      </w:pPr>
      <w:r w:rsidRPr="00A7123E">
        <w:rPr>
          <w:color w:val="002060"/>
        </w:rPr>
        <w:t xml:space="preserve">In base alle risultanze degli atti ufficiali sono state deliberate le seguenti sanzioni disciplinari. </w:t>
      </w:r>
    </w:p>
    <w:p w14:paraId="0D2A1CC3" w14:textId="77777777" w:rsidR="001B61AF" w:rsidRPr="00A7123E" w:rsidRDefault="001B61AF" w:rsidP="001B61AF">
      <w:pPr>
        <w:pStyle w:val="titolo30"/>
        <w:rPr>
          <w:color w:val="002060"/>
        </w:rPr>
      </w:pPr>
      <w:r w:rsidRPr="00A7123E">
        <w:rPr>
          <w:color w:val="002060"/>
        </w:rPr>
        <w:t xml:space="preserve">CALCIATORI NON ESPULSI </w:t>
      </w:r>
    </w:p>
    <w:p w14:paraId="239E1D6A" w14:textId="77777777" w:rsidR="001B61AF" w:rsidRPr="00A7123E" w:rsidRDefault="001B61AF" w:rsidP="001B61AF">
      <w:pPr>
        <w:pStyle w:val="titolo20"/>
        <w:rPr>
          <w:color w:val="002060"/>
        </w:rPr>
      </w:pPr>
      <w:r w:rsidRPr="00A7123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799D42A8" w14:textId="77777777" w:rsidTr="001B2823">
        <w:tc>
          <w:tcPr>
            <w:tcW w:w="2200" w:type="dxa"/>
            <w:tcMar>
              <w:top w:w="20" w:type="dxa"/>
              <w:left w:w="20" w:type="dxa"/>
              <w:bottom w:w="20" w:type="dxa"/>
              <w:right w:w="20" w:type="dxa"/>
            </w:tcMar>
            <w:vAlign w:val="center"/>
            <w:hideMark/>
          </w:tcPr>
          <w:p w14:paraId="03DB244F" w14:textId="77777777" w:rsidR="001B61AF" w:rsidRPr="00A7123E" w:rsidRDefault="001B61AF" w:rsidP="001B2823">
            <w:pPr>
              <w:pStyle w:val="movimento"/>
              <w:rPr>
                <w:color w:val="002060"/>
              </w:rPr>
            </w:pPr>
            <w:r w:rsidRPr="00A7123E">
              <w:rPr>
                <w:color w:val="002060"/>
              </w:rPr>
              <w:t>VASILE IONUT GEORGE</w:t>
            </w:r>
          </w:p>
        </w:tc>
        <w:tc>
          <w:tcPr>
            <w:tcW w:w="2200" w:type="dxa"/>
            <w:tcMar>
              <w:top w:w="20" w:type="dxa"/>
              <w:left w:w="20" w:type="dxa"/>
              <w:bottom w:w="20" w:type="dxa"/>
              <w:right w:w="20" w:type="dxa"/>
            </w:tcMar>
            <w:vAlign w:val="center"/>
            <w:hideMark/>
          </w:tcPr>
          <w:p w14:paraId="090C920A" w14:textId="77777777" w:rsidR="001B61AF" w:rsidRPr="00A7123E" w:rsidRDefault="001B61AF" w:rsidP="001B2823">
            <w:pPr>
              <w:pStyle w:val="movimento2"/>
              <w:rPr>
                <w:color w:val="002060"/>
              </w:rPr>
            </w:pPr>
            <w:r w:rsidRPr="00A7123E">
              <w:rPr>
                <w:color w:val="002060"/>
              </w:rPr>
              <w:t>(</w:t>
            </w:r>
            <w:proofErr w:type="gramStart"/>
            <w:r w:rsidRPr="00A7123E">
              <w:rPr>
                <w:color w:val="002060"/>
              </w:rPr>
              <w:t>CITTA</w:t>
            </w:r>
            <w:proofErr w:type="gramEnd"/>
            <w:r w:rsidRPr="00A7123E">
              <w:rPr>
                <w:color w:val="002060"/>
              </w:rPr>
              <w:t xml:space="preserve"> DI FALCONARA) </w:t>
            </w:r>
          </w:p>
        </w:tc>
        <w:tc>
          <w:tcPr>
            <w:tcW w:w="800" w:type="dxa"/>
            <w:tcMar>
              <w:top w:w="20" w:type="dxa"/>
              <w:left w:w="20" w:type="dxa"/>
              <w:bottom w:w="20" w:type="dxa"/>
              <w:right w:w="20" w:type="dxa"/>
            </w:tcMar>
            <w:vAlign w:val="center"/>
            <w:hideMark/>
          </w:tcPr>
          <w:p w14:paraId="424B4AF8"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5D87F4EB"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3CBB9A2" w14:textId="77777777" w:rsidR="001B61AF" w:rsidRPr="00A7123E" w:rsidRDefault="001B61AF" w:rsidP="001B2823">
            <w:pPr>
              <w:pStyle w:val="movimento2"/>
              <w:rPr>
                <w:color w:val="002060"/>
              </w:rPr>
            </w:pPr>
            <w:r w:rsidRPr="00A7123E">
              <w:rPr>
                <w:color w:val="002060"/>
              </w:rPr>
              <w:t> </w:t>
            </w:r>
          </w:p>
        </w:tc>
      </w:tr>
    </w:tbl>
    <w:p w14:paraId="211319D3" w14:textId="77777777" w:rsidR="001B61AF" w:rsidRPr="00A7123E" w:rsidRDefault="001B61AF" w:rsidP="001B61AF">
      <w:pPr>
        <w:pStyle w:val="titolo20"/>
        <w:rPr>
          <w:rFonts w:eastAsiaTheme="minorEastAsia"/>
          <w:color w:val="002060"/>
        </w:rPr>
      </w:pPr>
      <w:r w:rsidRPr="00A7123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193C4176" w14:textId="77777777" w:rsidTr="001B2823">
        <w:tc>
          <w:tcPr>
            <w:tcW w:w="2200" w:type="dxa"/>
            <w:tcMar>
              <w:top w:w="20" w:type="dxa"/>
              <w:left w:w="20" w:type="dxa"/>
              <w:bottom w:w="20" w:type="dxa"/>
              <w:right w:w="20" w:type="dxa"/>
            </w:tcMar>
            <w:vAlign w:val="center"/>
            <w:hideMark/>
          </w:tcPr>
          <w:p w14:paraId="74D2719D" w14:textId="77777777" w:rsidR="001B61AF" w:rsidRPr="00A7123E" w:rsidRDefault="001B61AF" w:rsidP="001B2823">
            <w:pPr>
              <w:pStyle w:val="movimento"/>
              <w:rPr>
                <w:color w:val="002060"/>
              </w:rPr>
            </w:pPr>
            <w:r w:rsidRPr="00A7123E">
              <w:rPr>
                <w:color w:val="002060"/>
              </w:rPr>
              <w:t>GRANDI FEDERICO</w:t>
            </w:r>
          </w:p>
        </w:tc>
        <w:tc>
          <w:tcPr>
            <w:tcW w:w="2200" w:type="dxa"/>
            <w:tcMar>
              <w:top w:w="20" w:type="dxa"/>
              <w:left w:w="20" w:type="dxa"/>
              <w:bottom w:w="20" w:type="dxa"/>
              <w:right w:w="20" w:type="dxa"/>
            </w:tcMar>
            <w:vAlign w:val="center"/>
            <w:hideMark/>
          </w:tcPr>
          <w:p w14:paraId="485D9C8E" w14:textId="77777777" w:rsidR="001B61AF" w:rsidRPr="00A7123E" w:rsidRDefault="001B61AF" w:rsidP="001B2823">
            <w:pPr>
              <w:pStyle w:val="movimento2"/>
              <w:rPr>
                <w:color w:val="002060"/>
              </w:rPr>
            </w:pPr>
            <w:r w:rsidRPr="00A7123E">
              <w:rPr>
                <w:color w:val="002060"/>
              </w:rPr>
              <w:t>(</w:t>
            </w:r>
            <w:proofErr w:type="gramStart"/>
            <w:r w:rsidRPr="00A7123E">
              <w:rPr>
                <w:color w:val="002060"/>
              </w:rPr>
              <w:t>CITTA</w:t>
            </w:r>
            <w:proofErr w:type="gramEnd"/>
            <w:r w:rsidRPr="00A7123E">
              <w:rPr>
                <w:color w:val="002060"/>
              </w:rPr>
              <w:t xml:space="preserve"> DI FALCONARA) </w:t>
            </w:r>
          </w:p>
        </w:tc>
        <w:tc>
          <w:tcPr>
            <w:tcW w:w="800" w:type="dxa"/>
            <w:tcMar>
              <w:top w:w="20" w:type="dxa"/>
              <w:left w:w="20" w:type="dxa"/>
              <w:bottom w:w="20" w:type="dxa"/>
              <w:right w:w="20" w:type="dxa"/>
            </w:tcMar>
            <w:vAlign w:val="center"/>
            <w:hideMark/>
          </w:tcPr>
          <w:p w14:paraId="4A4BCB7A"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58C9E3A1"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542E8F4C" w14:textId="77777777" w:rsidR="001B61AF" w:rsidRPr="00A7123E" w:rsidRDefault="001B61AF" w:rsidP="001B2823">
            <w:pPr>
              <w:pStyle w:val="movimento2"/>
              <w:rPr>
                <w:color w:val="002060"/>
              </w:rPr>
            </w:pPr>
            <w:r w:rsidRPr="00A7123E">
              <w:rPr>
                <w:color w:val="002060"/>
              </w:rPr>
              <w:t> </w:t>
            </w:r>
          </w:p>
        </w:tc>
      </w:tr>
    </w:tbl>
    <w:p w14:paraId="37A80018" w14:textId="77777777" w:rsidR="001B61AF" w:rsidRPr="00A7123E" w:rsidRDefault="001B61AF" w:rsidP="001B61AF">
      <w:pPr>
        <w:pStyle w:val="titolo20"/>
        <w:rPr>
          <w:rFonts w:eastAsiaTheme="minorEastAsia"/>
          <w:color w:val="002060"/>
        </w:rPr>
      </w:pPr>
      <w:r w:rsidRPr="00A7123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3239F963" w14:textId="77777777" w:rsidTr="001B2823">
        <w:tc>
          <w:tcPr>
            <w:tcW w:w="2200" w:type="dxa"/>
            <w:tcMar>
              <w:top w:w="20" w:type="dxa"/>
              <w:left w:w="20" w:type="dxa"/>
              <w:bottom w:w="20" w:type="dxa"/>
              <w:right w:w="20" w:type="dxa"/>
            </w:tcMar>
            <w:vAlign w:val="center"/>
            <w:hideMark/>
          </w:tcPr>
          <w:p w14:paraId="43186359" w14:textId="77777777" w:rsidR="001B61AF" w:rsidRPr="00A7123E" w:rsidRDefault="001B61AF" w:rsidP="001B2823">
            <w:pPr>
              <w:pStyle w:val="movimento"/>
              <w:rPr>
                <w:color w:val="002060"/>
              </w:rPr>
            </w:pPr>
            <w:r w:rsidRPr="00A7123E">
              <w:rPr>
                <w:color w:val="002060"/>
              </w:rPr>
              <w:t>DANIELLO MATTIA</w:t>
            </w:r>
          </w:p>
        </w:tc>
        <w:tc>
          <w:tcPr>
            <w:tcW w:w="2200" w:type="dxa"/>
            <w:tcMar>
              <w:top w:w="20" w:type="dxa"/>
              <w:left w:w="20" w:type="dxa"/>
              <w:bottom w:w="20" w:type="dxa"/>
              <w:right w:w="20" w:type="dxa"/>
            </w:tcMar>
            <w:vAlign w:val="center"/>
            <w:hideMark/>
          </w:tcPr>
          <w:p w14:paraId="19A823E0" w14:textId="77777777" w:rsidR="001B61AF" w:rsidRPr="00A7123E" w:rsidRDefault="001B61AF" w:rsidP="001B2823">
            <w:pPr>
              <w:pStyle w:val="movimento2"/>
              <w:rPr>
                <w:color w:val="002060"/>
              </w:rPr>
            </w:pPr>
            <w:r w:rsidRPr="00A7123E">
              <w:rPr>
                <w:color w:val="002060"/>
              </w:rPr>
              <w:t xml:space="preserve">(MONTELUPONE CALCIO A 5) </w:t>
            </w:r>
          </w:p>
        </w:tc>
        <w:tc>
          <w:tcPr>
            <w:tcW w:w="800" w:type="dxa"/>
            <w:tcMar>
              <w:top w:w="20" w:type="dxa"/>
              <w:left w:w="20" w:type="dxa"/>
              <w:bottom w:w="20" w:type="dxa"/>
              <w:right w:w="20" w:type="dxa"/>
            </w:tcMar>
            <w:vAlign w:val="center"/>
            <w:hideMark/>
          </w:tcPr>
          <w:p w14:paraId="62751A58"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180973B"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7D369689" w14:textId="77777777" w:rsidR="001B61AF" w:rsidRPr="00A7123E" w:rsidRDefault="001B61AF" w:rsidP="001B2823">
            <w:pPr>
              <w:pStyle w:val="movimento2"/>
              <w:rPr>
                <w:color w:val="002060"/>
              </w:rPr>
            </w:pPr>
            <w:r w:rsidRPr="00A7123E">
              <w:rPr>
                <w:color w:val="002060"/>
              </w:rPr>
              <w:t> </w:t>
            </w:r>
          </w:p>
        </w:tc>
      </w:tr>
    </w:tbl>
    <w:p w14:paraId="752108ED" w14:textId="77777777" w:rsidR="001B61AF" w:rsidRPr="00A7123E" w:rsidRDefault="001B61AF" w:rsidP="001B61AF">
      <w:pPr>
        <w:pStyle w:val="titolo20"/>
        <w:rPr>
          <w:rFonts w:eastAsiaTheme="minorEastAsia"/>
          <w:color w:val="002060"/>
        </w:rPr>
      </w:pPr>
      <w:r w:rsidRPr="00A7123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7A483F33" w14:textId="77777777" w:rsidTr="001B2823">
        <w:tc>
          <w:tcPr>
            <w:tcW w:w="2200" w:type="dxa"/>
            <w:tcMar>
              <w:top w:w="20" w:type="dxa"/>
              <w:left w:w="20" w:type="dxa"/>
              <w:bottom w:w="20" w:type="dxa"/>
              <w:right w:w="20" w:type="dxa"/>
            </w:tcMar>
            <w:vAlign w:val="center"/>
            <w:hideMark/>
          </w:tcPr>
          <w:p w14:paraId="0F60749F" w14:textId="77777777" w:rsidR="001B61AF" w:rsidRPr="00A7123E" w:rsidRDefault="001B61AF" w:rsidP="001B2823">
            <w:pPr>
              <w:pStyle w:val="movimento"/>
              <w:rPr>
                <w:color w:val="002060"/>
              </w:rPr>
            </w:pPr>
            <w:r w:rsidRPr="00A7123E">
              <w:rPr>
                <w:color w:val="002060"/>
              </w:rPr>
              <w:t>ZUCCONI ALESSANDRO</w:t>
            </w:r>
          </w:p>
        </w:tc>
        <w:tc>
          <w:tcPr>
            <w:tcW w:w="2200" w:type="dxa"/>
            <w:tcMar>
              <w:top w:w="20" w:type="dxa"/>
              <w:left w:w="20" w:type="dxa"/>
              <w:bottom w:w="20" w:type="dxa"/>
              <w:right w:w="20" w:type="dxa"/>
            </w:tcMar>
            <w:vAlign w:val="center"/>
            <w:hideMark/>
          </w:tcPr>
          <w:p w14:paraId="0266A94B" w14:textId="77777777" w:rsidR="001B61AF" w:rsidRPr="00A7123E" w:rsidRDefault="001B61AF" w:rsidP="001B2823">
            <w:pPr>
              <w:pStyle w:val="movimento2"/>
              <w:rPr>
                <w:color w:val="002060"/>
              </w:rPr>
            </w:pPr>
            <w:r w:rsidRPr="00A7123E">
              <w:rPr>
                <w:color w:val="002060"/>
              </w:rPr>
              <w:t xml:space="preserve">(UNION PICENA) </w:t>
            </w:r>
          </w:p>
        </w:tc>
        <w:tc>
          <w:tcPr>
            <w:tcW w:w="800" w:type="dxa"/>
            <w:tcMar>
              <w:top w:w="20" w:type="dxa"/>
              <w:left w:w="20" w:type="dxa"/>
              <w:bottom w:w="20" w:type="dxa"/>
              <w:right w:w="20" w:type="dxa"/>
            </w:tcMar>
            <w:vAlign w:val="center"/>
            <w:hideMark/>
          </w:tcPr>
          <w:p w14:paraId="37795832"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539479D"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17D2D86" w14:textId="77777777" w:rsidR="001B61AF" w:rsidRPr="00A7123E" w:rsidRDefault="001B61AF" w:rsidP="001B2823">
            <w:pPr>
              <w:pStyle w:val="movimento2"/>
              <w:rPr>
                <w:color w:val="002060"/>
              </w:rPr>
            </w:pPr>
            <w:r w:rsidRPr="00A7123E">
              <w:rPr>
                <w:color w:val="002060"/>
              </w:rPr>
              <w:t> </w:t>
            </w:r>
          </w:p>
        </w:tc>
      </w:tr>
    </w:tbl>
    <w:p w14:paraId="40AD7958" w14:textId="77777777" w:rsidR="001B61AF" w:rsidRDefault="001B61AF" w:rsidP="001B61AF">
      <w:pPr>
        <w:pStyle w:val="breakline"/>
        <w:rPr>
          <w:color w:val="002060"/>
        </w:rPr>
      </w:pPr>
    </w:p>
    <w:p w14:paraId="5A14FB82" w14:textId="77777777" w:rsidR="001B61AF" w:rsidRPr="001910FC" w:rsidRDefault="001B61AF" w:rsidP="001B61AF">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7201A28F" w14:textId="77777777" w:rsidR="001B61AF" w:rsidRPr="001910FC" w:rsidRDefault="001B61AF" w:rsidP="001B61AF">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43C63D36" w14:textId="77777777" w:rsidR="001B61AF" w:rsidRPr="00A7123E" w:rsidRDefault="001B61AF" w:rsidP="001B61AF">
      <w:pPr>
        <w:pStyle w:val="breakline"/>
        <w:rPr>
          <w:rFonts w:eastAsiaTheme="minorEastAsia"/>
          <w:color w:val="002060"/>
        </w:rPr>
      </w:pPr>
    </w:p>
    <w:p w14:paraId="272724CC" w14:textId="77777777" w:rsidR="001B61AF" w:rsidRPr="00A7123E" w:rsidRDefault="001B61AF" w:rsidP="001B61AF">
      <w:pPr>
        <w:pStyle w:val="titoloprinc0"/>
        <w:rPr>
          <w:color w:val="002060"/>
        </w:rPr>
      </w:pPr>
      <w:r w:rsidRPr="00A7123E">
        <w:rPr>
          <w:color w:val="002060"/>
        </w:rPr>
        <w:t>CLASSIFICA</w:t>
      </w:r>
    </w:p>
    <w:p w14:paraId="23BB7A55" w14:textId="77777777" w:rsidR="001B61AF" w:rsidRPr="00A7123E" w:rsidRDefault="001B61AF" w:rsidP="001B61AF">
      <w:pPr>
        <w:pStyle w:val="breakline"/>
        <w:rPr>
          <w:color w:val="002060"/>
        </w:rPr>
      </w:pPr>
    </w:p>
    <w:p w14:paraId="6A50C8A5" w14:textId="77777777" w:rsidR="001B61AF" w:rsidRPr="00A7123E" w:rsidRDefault="001B61AF" w:rsidP="001B61AF">
      <w:pPr>
        <w:pStyle w:val="breakline"/>
        <w:rPr>
          <w:color w:val="002060"/>
        </w:rPr>
      </w:pPr>
    </w:p>
    <w:p w14:paraId="382E63DE" w14:textId="77777777" w:rsidR="001B61AF" w:rsidRPr="00A7123E" w:rsidRDefault="001B61AF" w:rsidP="001B61AF">
      <w:pPr>
        <w:pStyle w:val="sottotitolocampionato10"/>
        <w:rPr>
          <w:color w:val="002060"/>
        </w:rPr>
      </w:pPr>
      <w:r w:rsidRPr="00A7123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B61AF" w:rsidRPr="00A7123E" w14:paraId="7CF77FFE" w14:textId="77777777" w:rsidTr="001B28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A1423" w14:textId="77777777" w:rsidR="001B61AF" w:rsidRPr="00A7123E" w:rsidRDefault="001B61AF" w:rsidP="001B2823">
            <w:pPr>
              <w:pStyle w:val="headertabella0"/>
              <w:rPr>
                <w:color w:val="002060"/>
              </w:rPr>
            </w:pPr>
            <w:r w:rsidRPr="00A7123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3706A" w14:textId="77777777" w:rsidR="001B61AF" w:rsidRPr="00A7123E" w:rsidRDefault="001B61AF" w:rsidP="001B2823">
            <w:pPr>
              <w:pStyle w:val="headertabella0"/>
              <w:rPr>
                <w:color w:val="002060"/>
              </w:rPr>
            </w:pPr>
            <w:r w:rsidRPr="00A7123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C42FD" w14:textId="77777777" w:rsidR="001B61AF" w:rsidRPr="00A7123E" w:rsidRDefault="001B61AF" w:rsidP="001B2823">
            <w:pPr>
              <w:pStyle w:val="headertabella0"/>
              <w:rPr>
                <w:color w:val="002060"/>
              </w:rPr>
            </w:pPr>
            <w:r w:rsidRPr="00A7123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2AB65" w14:textId="77777777" w:rsidR="001B61AF" w:rsidRPr="00A7123E" w:rsidRDefault="001B61AF" w:rsidP="001B2823">
            <w:pPr>
              <w:pStyle w:val="headertabella0"/>
              <w:rPr>
                <w:color w:val="002060"/>
              </w:rPr>
            </w:pPr>
            <w:r w:rsidRPr="00A7123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6001C" w14:textId="77777777" w:rsidR="001B61AF" w:rsidRPr="00A7123E" w:rsidRDefault="001B61AF" w:rsidP="001B2823">
            <w:pPr>
              <w:pStyle w:val="headertabella0"/>
              <w:rPr>
                <w:color w:val="002060"/>
              </w:rPr>
            </w:pPr>
            <w:r w:rsidRPr="00A7123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EF169" w14:textId="77777777" w:rsidR="001B61AF" w:rsidRPr="00A7123E" w:rsidRDefault="001B61AF" w:rsidP="001B2823">
            <w:pPr>
              <w:pStyle w:val="headertabella0"/>
              <w:rPr>
                <w:color w:val="002060"/>
              </w:rPr>
            </w:pPr>
            <w:r w:rsidRPr="00A7123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02EAD" w14:textId="77777777" w:rsidR="001B61AF" w:rsidRPr="00A7123E" w:rsidRDefault="001B61AF" w:rsidP="001B2823">
            <w:pPr>
              <w:pStyle w:val="headertabella0"/>
              <w:rPr>
                <w:color w:val="002060"/>
              </w:rPr>
            </w:pPr>
            <w:r w:rsidRPr="00A7123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B5B0C" w14:textId="77777777" w:rsidR="001B61AF" w:rsidRPr="00A7123E" w:rsidRDefault="001B61AF" w:rsidP="001B2823">
            <w:pPr>
              <w:pStyle w:val="headertabella0"/>
              <w:rPr>
                <w:color w:val="002060"/>
              </w:rPr>
            </w:pPr>
            <w:r w:rsidRPr="00A7123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097AD" w14:textId="77777777" w:rsidR="001B61AF" w:rsidRPr="00A7123E" w:rsidRDefault="001B61AF" w:rsidP="001B2823">
            <w:pPr>
              <w:pStyle w:val="headertabella0"/>
              <w:rPr>
                <w:color w:val="002060"/>
              </w:rPr>
            </w:pPr>
            <w:r w:rsidRPr="00A7123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7AA28" w14:textId="77777777" w:rsidR="001B61AF" w:rsidRPr="00A7123E" w:rsidRDefault="001B61AF" w:rsidP="001B2823">
            <w:pPr>
              <w:pStyle w:val="headertabella0"/>
              <w:rPr>
                <w:color w:val="002060"/>
              </w:rPr>
            </w:pPr>
            <w:r w:rsidRPr="00A7123E">
              <w:rPr>
                <w:color w:val="002060"/>
              </w:rPr>
              <w:t>PE</w:t>
            </w:r>
          </w:p>
        </w:tc>
      </w:tr>
      <w:tr w:rsidR="001B61AF" w:rsidRPr="00A7123E" w14:paraId="7579707A" w14:textId="77777777" w:rsidTr="001B28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F62DB5" w14:textId="77777777" w:rsidR="001B61AF" w:rsidRPr="00A7123E" w:rsidRDefault="001B61AF" w:rsidP="001B2823">
            <w:pPr>
              <w:pStyle w:val="rowtabella0"/>
              <w:rPr>
                <w:color w:val="002060"/>
              </w:rPr>
            </w:pPr>
            <w:r w:rsidRPr="00A7123E">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44AF4" w14:textId="77777777" w:rsidR="001B61AF" w:rsidRPr="00A7123E" w:rsidRDefault="001B61AF" w:rsidP="001B2823">
            <w:pPr>
              <w:pStyle w:val="rowtabella0"/>
              <w:jc w:val="center"/>
              <w:rPr>
                <w:color w:val="002060"/>
              </w:rPr>
            </w:pPr>
            <w:r w:rsidRPr="00A7123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C3015"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D6D60" w14:textId="77777777" w:rsidR="001B61AF" w:rsidRPr="00A7123E" w:rsidRDefault="001B61AF" w:rsidP="001B2823">
            <w:pPr>
              <w:pStyle w:val="rowtabella0"/>
              <w:jc w:val="center"/>
              <w:rPr>
                <w:color w:val="002060"/>
              </w:rPr>
            </w:pPr>
            <w:r w:rsidRPr="00A7123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9A3E3"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11528"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56344" w14:textId="77777777" w:rsidR="001B61AF" w:rsidRPr="00A7123E" w:rsidRDefault="001B61AF" w:rsidP="001B2823">
            <w:pPr>
              <w:pStyle w:val="rowtabella0"/>
              <w:jc w:val="center"/>
              <w:rPr>
                <w:color w:val="002060"/>
              </w:rPr>
            </w:pPr>
            <w:r w:rsidRPr="00A7123E">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E0956" w14:textId="77777777" w:rsidR="001B61AF" w:rsidRPr="00A7123E" w:rsidRDefault="001B61AF" w:rsidP="001B2823">
            <w:pPr>
              <w:pStyle w:val="rowtabella0"/>
              <w:jc w:val="center"/>
              <w:rPr>
                <w:color w:val="002060"/>
              </w:rPr>
            </w:pPr>
            <w:r w:rsidRPr="00A7123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8F5B7" w14:textId="77777777" w:rsidR="001B61AF" w:rsidRPr="00A7123E" w:rsidRDefault="001B61AF" w:rsidP="001B2823">
            <w:pPr>
              <w:pStyle w:val="rowtabella0"/>
              <w:jc w:val="center"/>
              <w:rPr>
                <w:color w:val="002060"/>
              </w:rPr>
            </w:pPr>
            <w:r w:rsidRPr="00A7123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766A4" w14:textId="77777777" w:rsidR="001B61AF" w:rsidRPr="00A7123E" w:rsidRDefault="001B61AF" w:rsidP="001B2823">
            <w:pPr>
              <w:pStyle w:val="rowtabella0"/>
              <w:jc w:val="center"/>
              <w:rPr>
                <w:color w:val="002060"/>
              </w:rPr>
            </w:pPr>
            <w:r w:rsidRPr="00A7123E">
              <w:rPr>
                <w:color w:val="002060"/>
              </w:rPr>
              <w:t>0</w:t>
            </w:r>
          </w:p>
        </w:tc>
      </w:tr>
      <w:tr w:rsidR="001B61AF" w:rsidRPr="00A7123E" w14:paraId="62850A7E"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DCDC6D" w14:textId="77777777" w:rsidR="001B61AF" w:rsidRPr="00A7123E" w:rsidRDefault="001B61AF" w:rsidP="001B2823">
            <w:pPr>
              <w:pStyle w:val="rowtabella0"/>
              <w:rPr>
                <w:color w:val="002060"/>
              </w:rPr>
            </w:pPr>
            <w:r w:rsidRPr="00A7123E">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10EDA" w14:textId="77777777" w:rsidR="001B61AF" w:rsidRPr="00A7123E" w:rsidRDefault="001B61AF" w:rsidP="001B2823">
            <w:pPr>
              <w:pStyle w:val="rowtabella0"/>
              <w:jc w:val="center"/>
              <w:rPr>
                <w:color w:val="002060"/>
              </w:rPr>
            </w:pPr>
            <w:r w:rsidRPr="00A7123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37F16"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F4A2E"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DA2BA"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86F26"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CB36A" w14:textId="77777777" w:rsidR="001B61AF" w:rsidRPr="00A7123E" w:rsidRDefault="001B61AF" w:rsidP="001B2823">
            <w:pPr>
              <w:pStyle w:val="rowtabella0"/>
              <w:jc w:val="center"/>
              <w:rPr>
                <w:color w:val="002060"/>
              </w:rPr>
            </w:pPr>
            <w:r w:rsidRPr="00A7123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B9C3C" w14:textId="77777777" w:rsidR="001B61AF" w:rsidRPr="00A7123E" w:rsidRDefault="001B61AF" w:rsidP="001B2823">
            <w:pPr>
              <w:pStyle w:val="rowtabella0"/>
              <w:jc w:val="center"/>
              <w:rPr>
                <w:color w:val="002060"/>
              </w:rPr>
            </w:pPr>
            <w:r w:rsidRPr="00A7123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58283" w14:textId="77777777" w:rsidR="001B61AF" w:rsidRPr="00A7123E" w:rsidRDefault="001B61AF" w:rsidP="001B2823">
            <w:pPr>
              <w:pStyle w:val="rowtabella0"/>
              <w:jc w:val="center"/>
              <w:rPr>
                <w:color w:val="002060"/>
              </w:rPr>
            </w:pPr>
            <w:r w:rsidRPr="00A7123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CB7D4" w14:textId="77777777" w:rsidR="001B61AF" w:rsidRPr="00A7123E" w:rsidRDefault="001B61AF" w:rsidP="001B2823">
            <w:pPr>
              <w:pStyle w:val="rowtabella0"/>
              <w:jc w:val="center"/>
              <w:rPr>
                <w:color w:val="002060"/>
              </w:rPr>
            </w:pPr>
            <w:r w:rsidRPr="00A7123E">
              <w:rPr>
                <w:color w:val="002060"/>
              </w:rPr>
              <w:t>0</w:t>
            </w:r>
          </w:p>
        </w:tc>
      </w:tr>
      <w:tr w:rsidR="001B61AF" w:rsidRPr="00A7123E" w14:paraId="734405DE"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F072BF" w14:textId="77777777" w:rsidR="001B61AF" w:rsidRPr="00A7123E" w:rsidRDefault="001B61AF" w:rsidP="001B2823">
            <w:pPr>
              <w:pStyle w:val="rowtabella0"/>
              <w:rPr>
                <w:color w:val="002060"/>
              </w:rPr>
            </w:pPr>
            <w:r w:rsidRPr="00A7123E">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EBD3D" w14:textId="77777777" w:rsidR="001B61AF" w:rsidRPr="00A7123E" w:rsidRDefault="001B61AF" w:rsidP="001B2823">
            <w:pPr>
              <w:pStyle w:val="rowtabella0"/>
              <w:jc w:val="center"/>
              <w:rPr>
                <w:color w:val="002060"/>
              </w:rPr>
            </w:pPr>
            <w:r w:rsidRPr="00A7123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E9B50"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910D8" w14:textId="77777777" w:rsidR="001B61AF" w:rsidRPr="00A7123E" w:rsidRDefault="001B61AF" w:rsidP="001B2823">
            <w:pPr>
              <w:pStyle w:val="rowtabella0"/>
              <w:jc w:val="center"/>
              <w:rPr>
                <w:color w:val="002060"/>
              </w:rPr>
            </w:pPr>
            <w:r w:rsidRPr="00A712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824EF"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D9F0B"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B4801" w14:textId="77777777" w:rsidR="001B61AF" w:rsidRPr="00A7123E" w:rsidRDefault="001B61AF" w:rsidP="001B2823">
            <w:pPr>
              <w:pStyle w:val="rowtabella0"/>
              <w:jc w:val="center"/>
              <w:rPr>
                <w:color w:val="002060"/>
              </w:rPr>
            </w:pPr>
            <w:r w:rsidRPr="00A7123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6347E" w14:textId="77777777" w:rsidR="001B61AF" w:rsidRPr="00A7123E" w:rsidRDefault="001B61AF" w:rsidP="001B2823">
            <w:pPr>
              <w:pStyle w:val="rowtabella0"/>
              <w:jc w:val="center"/>
              <w:rPr>
                <w:color w:val="002060"/>
              </w:rPr>
            </w:pPr>
            <w:r w:rsidRPr="00A7123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88F5A" w14:textId="77777777" w:rsidR="001B61AF" w:rsidRPr="00A7123E" w:rsidRDefault="001B61AF" w:rsidP="001B2823">
            <w:pPr>
              <w:pStyle w:val="rowtabella0"/>
              <w:jc w:val="center"/>
              <w:rPr>
                <w:color w:val="002060"/>
              </w:rPr>
            </w:pPr>
            <w:r w:rsidRPr="00A7123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057C6" w14:textId="77777777" w:rsidR="001B61AF" w:rsidRPr="00A7123E" w:rsidRDefault="001B61AF" w:rsidP="001B2823">
            <w:pPr>
              <w:pStyle w:val="rowtabella0"/>
              <w:jc w:val="center"/>
              <w:rPr>
                <w:color w:val="002060"/>
              </w:rPr>
            </w:pPr>
            <w:r w:rsidRPr="00A7123E">
              <w:rPr>
                <w:color w:val="002060"/>
              </w:rPr>
              <w:t>0</w:t>
            </w:r>
          </w:p>
        </w:tc>
      </w:tr>
      <w:tr w:rsidR="001B61AF" w:rsidRPr="00A7123E" w14:paraId="1FEC826D"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A205AB" w14:textId="77777777" w:rsidR="001B61AF" w:rsidRPr="00A7123E" w:rsidRDefault="001B61AF" w:rsidP="001B2823">
            <w:pPr>
              <w:pStyle w:val="rowtabella0"/>
              <w:rPr>
                <w:color w:val="002060"/>
              </w:rPr>
            </w:pPr>
            <w:r w:rsidRPr="00A7123E">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039E0" w14:textId="77777777" w:rsidR="001B61AF" w:rsidRPr="00A7123E" w:rsidRDefault="001B61AF" w:rsidP="001B2823">
            <w:pPr>
              <w:pStyle w:val="rowtabella0"/>
              <w:jc w:val="center"/>
              <w:rPr>
                <w:color w:val="002060"/>
              </w:rPr>
            </w:pPr>
            <w:r w:rsidRPr="00A7123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92E86"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AB6F4"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9743F"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D8B46"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4D5F8" w14:textId="77777777" w:rsidR="001B61AF" w:rsidRPr="00A7123E" w:rsidRDefault="001B61AF" w:rsidP="001B2823">
            <w:pPr>
              <w:pStyle w:val="rowtabella0"/>
              <w:jc w:val="center"/>
              <w:rPr>
                <w:color w:val="002060"/>
              </w:rPr>
            </w:pPr>
            <w:r w:rsidRPr="00A7123E">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16741" w14:textId="77777777" w:rsidR="001B61AF" w:rsidRPr="00A7123E" w:rsidRDefault="001B61AF" w:rsidP="001B2823">
            <w:pPr>
              <w:pStyle w:val="rowtabella0"/>
              <w:jc w:val="center"/>
              <w:rPr>
                <w:color w:val="002060"/>
              </w:rPr>
            </w:pPr>
            <w:r w:rsidRPr="00A7123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3127D" w14:textId="77777777" w:rsidR="001B61AF" w:rsidRPr="00A7123E" w:rsidRDefault="001B61AF" w:rsidP="001B2823">
            <w:pPr>
              <w:pStyle w:val="rowtabella0"/>
              <w:jc w:val="center"/>
              <w:rPr>
                <w:color w:val="002060"/>
              </w:rPr>
            </w:pPr>
            <w:r w:rsidRPr="00A7123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91235" w14:textId="77777777" w:rsidR="001B61AF" w:rsidRPr="00A7123E" w:rsidRDefault="001B61AF" w:rsidP="001B2823">
            <w:pPr>
              <w:pStyle w:val="rowtabella0"/>
              <w:jc w:val="center"/>
              <w:rPr>
                <w:color w:val="002060"/>
              </w:rPr>
            </w:pPr>
            <w:r w:rsidRPr="00A7123E">
              <w:rPr>
                <w:color w:val="002060"/>
              </w:rPr>
              <w:t>0</w:t>
            </w:r>
          </w:p>
        </w:tc>
      </w:tr>
      <w:tr w:rsidR="001B61AF" w:rsidRPr="00A7123E" w14:paraId="5AEACC61"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545D26" w14:textId="77777777" w:rsidR="001B61AF" w:rsidRPr="00A7123E" w:rsidRDefault="001B61AF" w:rsidP="001B2823">
            <w:pPr>
              <w:pStyle w:val="rowtabella0"/>
              <w:rPr>
                <w:color w:val="002060"/>
              </w:rPr>
            </w:pPr>
            <w:r w:rsidRPr="00A7123E">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65491" w14:textId="77777777" w:rsidR="001B61AF" w:rsidRPr="00A7123E" w:rsidRDefault="001B61AF" w:rsidP="001B2823">
            <w:pPr>
              <w:pStyle w:val="rowtabella0"/>
              <w:jc w:val="center"/>
              <w:rPr>
                <w:color w:val="002060"/>
              </w:rPr>
            </w:pPr>
            <w:r w:rsidRPr="00A7123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72FBF"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F699B"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35A7F"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35EEC"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D8B0F" w14:textId="77777777" w:rsidR="001B61AF" w:rsidRPr="00A7123E" w:rsidRDefault="001B61AF" w:rsidP="001B2823">
            <w:pPr>
              <w:pStyle w:val="rowtabella0"/>
              <w:jc w:val="center"/>
              <w:rPr>
                <w:color w:val="002060"/>
              </w:rPr>
            </w:pPr>
            <w:r w:rsidRPr="00A7123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C7F1E" w14:textId="77777777" w:rsidR="001B61AF" w:rsidRPr="00A7123E" w:rsidRDefault="001B61AF" w:rsidP="001B2823">
            <w:pPr>
              <w:pStyle w:val="rowtabella0"/>
              <w:jc w:val="center"/>
              <w:rPr>
                <w:color w:val="002060"/>
              </w:rPr>
            </w:pPr>
            <w:r w:rsidRPr="00A7123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54C01" w14:textId="77777777" w:rsidR="001B61AF" w:rsidRPr="00A7123E" w:rsidRDefault="001B61AF" w:rsidP="001B2823">
            <w:pPr>
              <w:pStyle w:val="rowtabella0"/>
              <w:jc w:val="center"/>
              <w:rPr>
                <w:color w:val="002060"/>
              </w:rPr>
            </w:pPr>
            <w:r w:rsidRPr="00A7123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1C5B6" w14:textId="77777777" w:rsidR="001B61AF" w:rsidRPr="00A7123E" w:rsidRDefault="001B61AF" w:rsidP="001B2823">
            <w:pPr>
              <w:pStyle w:val="rowtabella0"/>
              <w:jc w:val="center"/>
              <w:rPr>
                <w:color w:val="002060"/>
              </w:rPr>
            </w:pPr>
            <w:r w:rsidRPr="00A7123E">
              <w:rPr>
                <w:color w:val="002060"/>
              </w:rPr>
              <w:t>0</w:t>
            </w:r>
          </w:p>
        </w:tc>
      </w:tr>
      <w:tr w:rsidR="001B61AF" w:rsidRPr="00A7123E" w14:paraId="3DF3ADE9"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AF896A" w14:textId="77777777" w:rsidR="001B61AF" w:rsidRPr="00A7123E" w:rsidRDefault="001B61AF" w:rsidP="001B2823">
            <w:pPr>
              <w:pStyle w:val="rowtabella0"/>
              <w:rPr>
                <w:color w:val="002060"/>
              </w:rPr>
            </w:pPr>
            <w:r w:rsidRPr="00A7123E">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7A216" w14:textId="77777777" w:rsidR="001B61AF" w:rsidRPr="00A7123E" w:rsidRDefault="001B61AF" w:rsidP="001B2823">
            <w:pPr>
              <w:pStyle w:val="rowtabella0"/>
              <w:jc w:val="center"/>
              <w:rPr>
                <w:color w:val="002060"/>
              </w:rPr>
            </w:pPr>
            <w:r w:rsidRPr="00A7123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22C7C"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1930C"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312E4"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8A560"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D009C" w14:textId="77777777" w:rsidR="001B61AF" w:rsidRPr="00A7123E" w:rsidRDefault="001B61AF" w:rsidP="001B2823">
            <w:pPr>
              <w:pStyle w:val="rowtabella0"/>
              <w:jc w:val="center"/>
              <w:rPr>
                <w:color w:val="002060"/>
              </w:rPr>
            </w:pPr>
            <w:r w:rsidRPr="00A7123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D2501" w14:textId="77777777" w:rsidR="001B61AF" w:rsidRPr="00A7123E" w:rsidRDefault="001B61AF" w:rsidP="001B2823">
            <w:pPr>
              <w:pStyle w:val="rowtabella0"/>
              <w:jc w:val="center"/>
              <w:rPr>
                <w:color w:val="002060"/>
              </w:rPr>
            </w:pPr>
            <w:r w:rsidRPr="00A7123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18A60"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67E30" w14:textId="77777777" w:rsidR="001B61AF" w:rsidRPr="00A7123E" w:rsidRDefault="001B61AF" w:rsidP="001B2823">
            <w:pPr>
              <w:pStyle w:val="rowtabella0"/>
              <w:jc w:val="center"/>
              <w:rPr>
                <w:color w:val="002060"/>
              </w:rPr>
            </w:pPr>
            <w:r w:rsidRPr="00A7123E">
              <w:rPr>
                <w:color w:val="002060"/>
              </w:rPr>
              <w:t>0</w:t>
            </w:r>
          </w:p>
        </w:tc>
      </w:tr>
      <w:tr w:rsidR="001B61AF" w:rsidRPr="00A7123E" w14:paraId="6405F9DC"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639F82" w14:textId="77777777" w:rsidR="001B61AF" w:rsidRPr="00A7123E" w:rsidRDefault="001B61AF" w:rsidP="001B2823">
            <w:pPr>
              <w:pStyle w:val="breakline"/>
              <w:rPr>
                <w:rFonts w:ascii="Arial" w:hAnsi="Arial" w:cs="Arial"/>
                <w:color w:val="002060"/>
              </w:rPr>
            </w:pPr>
            <w:r w:rsidRPr="00A7123E">
              <w:rPr>
                <w:rFonts w:ascii="Arial" w:hAnsi="Arial" w:cs="Arial"/>
                <w:color w:val="002060"/>
              </w:rPr>
              <w:t>A.S.D. CALCIO A 5 CORINALDO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B0C3A" w14:textId="77777777" w:rsidR="001B61AF" w:rsidRPr="00A7123E" w:rsidRDefault="001B61AF" w:rsidP="001B2823">
            <w:pPr>
              <w:pStyle w:val="rowtabella0"/>
              <w:jc w:val="center"/>
              <w:rPr>
                <w:color w:val="002060"/>
              </w:rPr>
            </w:pPr>
            <w:r w:rsidRPr="00A7123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0EA48"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8A480"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B7BE6"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CDF47"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E6D86" w14:textId="77777777" w:rsidR="001B61AF" w:rsidRPr="00A7123E" w:rsidRDefault="001B61AF" w:rsidP="001B2823">
            <w:pPr>
              <w:pStyle w:val="rowtabella0"/>
              <w:jc w:val="center"/>
              <w:rPr>
                <w:color w:val="002060"/>
              </w:rPr>
            </w:pPr>
            <w:r w:rsidRPr="00A7123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C9981" w14:textId="77777777" w:rsidR="001B61AF" w:rsidRPr="00A7123E" w:rsidRDefault="001B61AF" w:rsidP="001B2823">
            <w:pPr>
              <w:pStyle w:val="rowtabella0"/>
              <w:jc w:val="center"/>
              <w:rPr>
                <w:color w:val="002060"/>
              </w:rPr>
            </w:pPr>
            <w:r w:rsidRPr="00A7123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9ABF3" w14:textId="77777777" w:rsidR="001B61AF" w:rsidRPr="00A7123E" w:rsidRDefault="001B61AF" w:rsidP="001B2823">
            <w:pPr>
              <w:pStyle w:val="rowtabella0"/>
              <w:jc w:val="center"/>
              <w:rPr>
                <w:color w:val="002060"/>
              </w:rPr>
            </w:pPr>
            <w:r w:rsidRPr="00A7123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66B0E" w14:textId="77777777" w:rsidR="001B61AF" w:rsidRPr="00A7123E" w:rsidRDefault="001B61AF" w:rsidP="001B2823">
            <w:pPr>
              <w:pStyle w:val="rowtabella0"/>
              <w:jc w:val="center"/>
              <w:rPr>
                <w:color w:val="002060"/>
              </w:rPr>
            </w:pPr>
            <w:r w:rsidRPr="00A7123E">
              <w:rPr>
                <w:color w:val="002060"/>
              </w:rPr>
              <w:t>0</w:t>
            </w:r>
          </w:p>
        </w:tc>
      </w:tr>
      <w:tr w:rsidR="001B61AF" w:rsidRPr="00A7123E" w14:paraId="43E17FB5"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4F5DD7" w14:textId="77777777" w:rsidR="001B61AF" w:rsidRPr="00A7123E" w:rsidRDefault="001B61AF" w:rsidP="001B2823">
            <w:pPr>
              <w:pStyle w:val="rowtabella0"/>
              <w:rPr>
                <w:color w:val="002060"/>
              </w:rPr>
            </w:pPr>
            <w:r w:rsidRPr="00A7123E">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FD0AF" w14:textId="77777777" w:rsidR="001B61AF" w:rsidRPr="00A7123E" w:rsidRDefault="001B61AF" w:rsidP="001B2823">
            <w:pPr>
              <w:pStyle w:val="rowtabella0"/>
              <w:jc w:val="center"/>
              <w:rPr>
                <w:color w:val="002060"/>
              </w:rPr>
            </w:pPr>
            <w:r w:rsidRPr="00A7123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5794D"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B73DC"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8A68C"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A2AB7"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590DD" w14:textId="77777777" w:rsidR="001B61AF" w:rsidRPr="00A7123E" w:rsidRDefault="001B61AF" w:rsidP="001B2823">
            <w:pPr>
              <w:pStyle w:val="rowtabella0"/>
              <w:jc w:val="center"/>
              <w:rPr>
                <w:color w:val="002060"/>
              </w:rPr>
            </w:pPr>
            <w:r w:rsidRPr="00A7123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334B8" w14:textId="77777777" w:rsidR="001B61AF" w:rsidRPr="00A7123E" w:rsidRDefault="001B61AF" w:rsidP="001B2823">
            <w:pPr>
              <w:pStyle w:val="rowtabella0"/>
              <w:jc w:val="center"/>
              <w:rPr>
                <w:color w:val="002060"/>
              </w:rPr>
            </w:pPr>
            <w:r w:rsidRPr="00A7123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A46CA"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AAC52" w14:textId="77777777" w:rsidR="001B61AF" w:rsidRPr="00A7123E" w:rsidRDefault="001B61AF" w:rsidP="001B2823">
            <w:pPr>
              <w:pStyle w:val="rowtabella0"/>
              <w:jc w:val="center"/>
              <w:rPr>
                <w:color w:val="002060"/>
              </w:rPr>
            </w:pPr>
            <w:r w:rsidRPr="00A7123E">
              <w:rPr>
                <w:color w:val="002060"/>
              </w:rPr>
              <w:t>0</w:t>
            </w:r>
          </w:p>
        </w:tc>
      </w:tr>
      <w:tr w:rsidR="001B61AF" w:rsidRPr="00A7123E" w14:paraId="0F33F778"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ED2C41" w14:textId="77777777" w:rsidR="001B61AF" w:rsidRPr="00A7123E" w:rsidRDefault="001B61AF" w:rsidP="001B2823">
            <w:pPr>
              <w:pStyle w:val="rowtabella0"/>
              <w:rPr>
                <w:color w:val="002060"/>
              </w:rPr>
            </w:pPr>
            <w:r w:rsidRPr="00A7123E">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789DC"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0AB5F"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B04F3"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9A2E9"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BAD2C"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F335F" w14:textId="77777777" w:rsidR="001B61AF" w:rsidRPr="00A7123E" w:rsidRDefault="001B61AF" w:rsidP="001B2823">
            <w:pPr>
              <w:pStyle w:val="rowtabella0"/>
              <w:jc w:val="center"/>
              <w:rPr>
                <w:color w:val="002060"/>
              </w:rPr>
            </w:pPr>
            <w:r w:rsidRPr="00A7123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29ACD" w14:textId="77777777" w:rsidR="001B61AF" w:rsidRPr="00A7123E" w:rsidRDefault="001B61AF" w:rsidP="001B2823">
            <w:pPr>
              <w:pStyle w:val="rowtabella0"/>
              <w:jc w:val="center"/>
              <w:rPr>
                <w:color w:val="002060"/>
              </w:rPr>
            </w:pPr>
            <w:r w:rsidRPr="00A7123E">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99BC5" w14:textId="77777777" w:rsidR="001B61AF" w:rsidRPr="00A7123E" w:rsidRDefault="001B61AF" w:rsidP="001B2823">
            <w:pPr>
              <w:pStyle w:val="rowtabella0"/>
              <w:jc w:val="center"/>
              <w:rPr>
                <w:color w:val="002060"/>
              </w:rPr>
            </w:pPr>
            <w:r w:rsidRPr="00A7123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97A42" w14:textId="77777777" w:rsidR="001B61AF" w:rsidRPr="00A7123E" w:rsidRDefault="001B61AF" w:rsidP="001B2823">
            <w:pPr>
              <w:pStyle w:val="rowtabella0"/>
              <w:jc w:val="center"/>
              <w:rPr>
                <w:color w:val="002060"/>
              </w:rPr>
            </w:pPr>
            <w:r w:rsidRPr="00A7123E">
              <w:rPr>
                <w:color w:val="002060"/>
              </w:rPr>
              <w:t>0</w:t>
            </w:r>
          </w:p>
        </w:tc>
      </w:tr>
      <w:tr w:rsidR="001B61AF" w:rsidRPr="00A7123E" w14:paraId="2B9BD5C4"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A960A1" w14:textId="77777777" w:rsidR="001B61AF" w:rsidRPr="00A7123E" w:rsidRDefault="001B61AF" w:rsidP="001B2823">
            <w:pPr>
              <w:pStyle w:val="rowtabella0"/>
              <w:rPr>
                <w:color w:val="002060"/>
              </w:rPr>
            </w:pPr>
            <w:r w:rsidRPr="00A7123E">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CED83" w14:textId="77777777" w:rsidR="001B61AF" w:rsidRPr="00A7123E" w:rsidRDefault="001B61AF" w:rsidP="001B2823">
            <w:pPr>
              <w:pStyle w:val="rowtabella0"/>
              <w:jc w:val="center"/>
              <w:rPr>
                <w:color w:val="002060"/>
              </w:rPr>
            </w:pPr>
            <w:r w:rsidRPr="00A7123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07914"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1E0D6"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B533A"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4979B"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916B7" w14:textId="77777777" w:rsidR="001B61AF" w:rsidRPr="00A7123E" w:rsidRDefault="001B61AF" w:rsidP="001B2823">
            <w:pPr>
              <w:pStyle w:val="rowtabella0"/>
              <w:jc w:val="center"/>
              <w:rPr>
                <w:color w:val="002060"/>
              </w:rPr>
            </w:pPr>
            <w:r w:rsidRPr="00A7123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91231" w14:textId="77777777" w:rsidR="001B61AF" w:rsidRPr="00A7123E" w:rsidRDefault="001B61AF" w:rsidP="001B2823">
            <w:pPr>
              <w:pStyle w:val="rowtabella0"/>
              <w:jc w:val="center"/>
              <w:rPr>
                <w:color w:val="002060"/>
              </w:rPr>
            </w:pPr>
            <w:r w:rsidRPr="00A7123E">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BC5FC"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70DDF" w14:textId="77777777" w:rsidR="001B61AF" w:rsidRPr="00A7123E" w:rsidRDefault="001B61AF" w:rsidP="001B2823">
            <w:pPr>
              <w:pStyle w:val="rowtabella0"/>
              <w:jc w:val="center"/>
              <w:rPr>
                <w:color w:val="002060"/>
              </w:rPr>
            </w:pPr>
            <w:r w:rsidRPr="00A7123E">
              <w:rPr>
                <w:color w:val="002060"/>
              </w:rPr>
              <w:t>0</w:t>
            </w:r>
          </w:p>
        </w:tc>
      </w:tr>
      <w:tr w:rsidR="001B61AF" w:rsidRPr="00A7123E" w14:paraId="36990E0B"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648B0F" w14:textId="77777777" w:rsidR="001B61AF" w:rsidRPr="00A7123E" w:rsidRDefault="001B61AF" w:rsidP="001B2823">
            <w:pPr>
              <w:pStyle w:val="rowtabella0"/>
              <w:rPr>
                <w:color w:val="002060"/>
              </w:rPr>
            </w:pPr>
            <w:r w:rsidRPr="00A7123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78388"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DE461"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F2D56"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B1CC0"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AC9CA"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C34A2" w14:textId="77777777" w:rsidR="001B61AF" w:rsidRPr="00A7123E" w:rsidRDefault="001B61AF" w:rsidP="001B2823">
            <w:pPr>
              <w:pStyle w:val="rowtabella0"/>
              <w:jc w:val="center"/>
              <w:rPr>
                <w:color w:val="002060"/>
              </w:rPr>
            </w:pPr>
            <w:r w:rsidRPr="00A7123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BF40F" w14:textId="77777777" w:rsidR="001B61AF" w:rsidRPr="00A7123E" w:rsidRDefault="001B61AF" w:rsidP="001B2823">
            <w:pPr>
              <w:pStyle w:val="rowtabella0"/>
              <w:jc w:val="center"/>
              <w:rPr>
                <w:color w:val="002060"/>
              </w:rPr>
            </w:pPr>
            <w:r w:rsidRPr="00A7123E">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EA8AF" w14:textId="77777777" w:rsidR="001B61AF" w:rsidRPr="00A7123E" w:rsidRDefault="001B61AF" w:rsidP="001B2823">
            <w:pPr>
              <w:pStyle w:val="rowtabella0"/>
              <w:jc w:val="center"/>
              <w:rPr>
                <w:color w:val="002060"/>
              </w:rPr>
            </w:pPr>
            <w:r w:rsidRPr="00A7123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A151E" w14:textId="77777777" w:rsidR="001B61AF" w:rsidRPr="00A7123E" w:rsidRDefault="001B61AF" w:rsidP="001B2823">
            <w:pPr>
              <w:pStyle w:val="rowtabella0"/>
              <w:jc w:val="center"/>
              <w:rPr>
                <w:color w:val="002060"/>
              </w:rPr>
            </w:pPr>
            <w:r w:rsidRPr="00A7123E">
              <w:rPr>
                <w:color w:val="002060"/>
              </w:rPr>
              <w:t>0</w:t>
            </w:r>
          </w:p>
        </w:tc>
      </w:tr>
      <w:tr w:rsidR="001B61AF" w:rsidRPr="00A7123E" w14:paraId="73C747D9" w14:textId="77777777" w:rsidTr="001B28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BC9649" w14:textId="77777777" w:rsidR="001B61AF" w:rsidRPr="00A7123E" w:rsidRDefault="001B61AF" w:rsidP="001B2823">
            <w:pPr>
              <w:pStyle w:val="rowtabella0"/>
              <w:rPr>
                <w:color w:val="002060"/>
              </w:rPr>
            </w:pPr>
            <w:r w:rsidRPr="00A7123E">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E43A3"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5AB3E"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73A00"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8C8A0"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5658F" w14:textId="77777777" w:rsidR="001B61AF" w:rsidRPr="00A7123E" w:rsidRDefault="001B61AF" w:rsidP="001B2823">
            <w:pPr>
              <w:pStyle w:val="rowtabella0"/>
              <w:jc w:val="center"/>
              <w:rPr>
                <w:color w:val="002060"/>
              </w:rPr>
            </w:pPr>
            <w:r w:rsidRPr="00A712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60B13" w14:textId="77777777" w:rsidR="001B61AF" w:rsidRPr="00A7123E" w:rsidRDefault="001B61AF" w:rsidP="001B2823">
            <w:pPr>
              <w:pStyle w:val="rowtabella0"/>
              <w:jc w:val="center"/>
              <w:rPr>
                <w:color w:val="002060"/>
              </w:rPr>
            </w:pPr>
            <w:r w:rsidRPr="00A7123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38F93" w14:textId="77777777" w:rsidR="001B61AF" w:rsidRPr="00A7123E" w:rsidRDefault="001B61AF" w:rsidP="001B2823">
            <w:pPr>
              <w:pStyle w:val="rowtabella0"/>
              <w:jc w:val="center"/>
              <w:rPr>
                <w:color w:val="002060"/>
              </w:rPr>
            </w:pPr>
            <w:r w:rsidRPr="00A7123E">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7D2AB" w14:textId="77777777" w:rsidR="001B61AF" w:rsidRPr="00A7123E" w:rsidRDefault="001B61AF" w:rsidP="001B2823">
            <w:pPr>
              <w:pStyle w:val="rowtabella0"/>
              <w:jc w:val="center"/>
              <w:rPr>
                <w:color w:val="002060"/>
              </w:rPr>
            </w:pPr>
            <w:r w:rsidRPr="00A7123E">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9C2E9" w14:textId="77777777" w:rsidR="001B61AF" w:rsidRPr="00A7123E" w:rsidRDefault="001B61AF" w:rsidP="001B2823">
            <w:pPr>
              <w:pStyle w:val="rowtabella0"/>
              <w:jc w:val="center"/>
              <w:rPr>
                <w:color w:val="002060"/>
              </w:rPr>
            </w:pPr>
            <w:r w:rsidRPr="00A7123E">
              <w:rPr>
                <w:color w:val="002060"/>
              </w:rPr>
              <w:t>0</w:t>
            </w:r>
          </w:p>
        </w:tc>
      </w:tr>
    </w:tbl>
    <w:p w14:paraId="3F1C3C8E" w14:textId="77777777" w:rsidR="001B61AF" w:rsidRPr="00A7123E" w:rsidRDefault="001B61AF" w:rsidP="001B61AF">
      <w:pPr>
        <w:pStyle w:val="breakline"/>
        <w:rPr>
          <w:rFonts w:ascii="Arial" w:eastAsiaTheme="minorEastAsia" w:hAnsi="Arial" w:cs="Arial"/>
          <w:color w:val="002060"/>
        </w:rPr>
      </w:pPr>
    </w:p>
    <w:p w14:paraId="394BDCA4" w14:textId="77777777" w:rsidR="001B61AF" w:rsidRPr="00A7123E" w:rsidRDefault="001B61AF" w:rsidP="001B61AF">
      <w:pPr>
        <w:pStyle w:val="breakline"/>
        <w:rPr>
          <w:rFonts w:ascii="Arial" w:hAnsi="Arial" w:cs="Arial"/>
          <w:color w:val="002060"/>
        </w:rPr>
      </w:pPr>
    </w:p>
    <w:p w14:paraId="2E5C5D3D" w14:textId="77777777" w:rsidR="001B61AF" w:rsidRPr="00A7123E" w:rsidRDefault="001B61AF" w:rsidP="001B61AF">
      <w:pPr>
        <w:pStyle w:val="sottotitolocampionato10"/>
        <w:rPr>
          <w:color w:val="002060"/>
        </w:rPr>
      </w:pPr>
      <w:r w:rsidRPr="00A7123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B61AF" w:rsidRPr="00A7123E" w14:paraId="07FCAE18" w14:textId="77777777" w:rsidTr="001B28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1C8F3" w14:textId="77777777" w:rsidR="001B61AF" w:rsidRPr="00A7123E" w:rsidRDefault="001B61AF" w:rsidP="001B2823">
            <w:pPr>
              <w:pStyle w:val="headertabella0"/>
              <w:rPr>
                <w:color w:val="002060"/>
              </w:rPr>
            </w:pPr>
            <w:r w:rsidRPr="00A7123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6D950" w14:textId="77777777" w:rsidR="001B61AF" w:rsidRPr="00A7123E" w:rsidRDefault="001B61AF" w:rsidP="001B2823">
            <w:pPr>
              <w:pStyle w:val="headertabella0"/>
              <w:rPr>
                <w:color w:val="002060"/>
              </w:rPr>
            </w:pPr>
            <w:r w:rsidRPr="00A7123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B8D08" w14:textId="77777777" w:rsidR="001B61AF" w:rsidRPr="00A7123E" w:rsidRDefault="001B61AF" w:rsidP="001B2823">
            <w:pPr>
              <w:pStyle w:val="headertabella0"/>
              <w:rPr>
                <w:color w:val="002060"/>
              </w:rPr>
            </w:pPr>
            <w:r w:rsidRPr="00A7123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E43DF" w14:textId="77777777" w:rsidR="001B61AF" w:rsidRPr="00A7123E" w:rsidRDefault="001B61AF" w:rsidP="001B2823">
            <w:pPr>
              <w:pStyle w:val="headertabella0"/>
              <w:rPr>
                <w:color w:val="002060"/>
              </w:rPr>
            </w:pPr>
            <w:r w:rsidRPr="00A7123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EA54A" w14:textId="77777777" w:rsidR="001B61AF" w:rsidRPr="00A7123E" w:rsidRDefault="001B61AF" w:rsidP="001B2823">
            <w:pPr>
              <w:pStyle w:val="headertabella0"/>
              <w:rPr>
                <w:color w:val="002060"/>
              </w:rPr>
            </w:pPr>
            <w:r w:rsidRPr="00A7123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7FB92" w14:textId="77777777" w:rsidR="001B61AF" w:rsidRPr="00A7123E" w:rsidRDefault="001B61AF" w:rsidP="001B2823">
            <w:pPr>
              <w:pStyle w:val="headertabella0"/>
              <w:rPr>
                <w:color w:val="002060"/>
              </w:rPr>
            </w:pPr>
            <w:r w:rsidRPr="00A7123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AFB42" w14:textId="77777777" w:rsidR="001B61AF" w:rsidRPr="00A7123E" w:rsidRDefault="001B61AF" w:rsidP="001B2823">
            <w:pPr>
              <w:pStyle w:val="headertabella0"/>
              <w:rPr>
                <w:color w:val="002060"/>
              </w:rPr>
            </w:pPr>
            <w:r w:rsidRPr="00A7123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6107B" w14:textId="77777777" w:rsidR="001B61AF" w:rsidRPr="00A7123E" w:rsidRDefault="001B61AF" w:rsidP="001B2823">
            <w:pPr>
              <w:pStyle w:val="headertabella0"/>
              <w:rPr>
                <w:color w:val="002060"/>
              </w:rPr>
            </w:pPr>
            <w:r w:rsidRPr="00A7123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3221E" w14:textId="77777777" w:rsidR="001B61AF" w:rsidRPr="00A7123E" w:rsidRDefault="001B61AF" w:rsidP="001B2823">
            <w:pPr>
              <w:pStyle w:val="headertabella0"/>
              <w:rPr>
                <w:color w:val="002060"/>
              </w:rPr>
            </w:pPr>
            <w:r w:rsidRPr="00A7123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08DCC" w14:textId="77777777" w:rsidR="001B61AF" w:rsidRPr="00A7123E" w:rsidRDefault="001B61AF" w:rsidP="001B2823">
            <w:pPr>
              <w:pStyle w:val="headertabella0"/>
              <w:rPr>
                <w:color w:val="002060"/>
              </w:rPr>
            </w:pPr>
            <w:r w:rsidRPr="00A7123E">
              <w:rPr>
                <w:color w:val="002060"/>
              </w:rPr>
              <w:t>PE</w:t>
            </w:r>
          </w:p>
        </w:tc>
      </w:tr>
      <w:tr w:rsidR="001B61AF" w:rsidRPr="00A7123E" w14:paraId="617ACFAE" w14:textId="77777777" w:rsidTr="001B28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AF802D" w14:textId="77777777" w:rsidR="001B61AF" w:rsidRPr="00A7123E" w:rsidRDefault="001B61AF" w:rsidP="001B2823">
            <w:pPr>
              <w:pStyle w:val="rowtabella0"/>
              <w:rPr>
                <w:color w:val="002060"/>
              </w:rPr>
            </w:pPr>
            <w:r w:rsidRPr="00A7123E">
              <w:rPr>
                <w:color w:val="002060"/>
              </w:rPr>
              <w:lastRenderedPageBreak/>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4ED53" w14:textId="77777777" w:rsidR="001B61AF" w:rsidRPr="00A7123E" w:rsidRDefault="001B61AF" w:rsidP="001B2823">
            <w:pPr>
              <w:pStyle w:val="rowtabella0"/>
              <w:jc w:val="center"/>
              <w:rPr>
                <w:color w:val="002060"/>
              </w:rPr>
            </w:pPr>
            <w:r w:rsidRPr="00A7123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18515"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611A"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9008F"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726D2"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91AF6" w14:textId="77777777" w:rsidR="001B61AF" w:rsidRPr="00A7123E" w:rsidRDefault="001B61AF" w:rsidP="001B2823">
            <w:pPr>
              <w:pStyle w:val="rowtabella0"/>
              <w:jc w:val="center"/>
              <w:rPr>
                <w:color w:val="002060"/>
              </w:rPr>
            </w:pPr>
            <w:r w:rsidRPr="00A7123E">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C0C96" w14:textId="77777777" w:rsidR="001B61AF" w:rsidRPr="00A7123E" w:rsidRDefault="001B61AF" w:rsidP="001B2823">
            <w:pPr>
              <w:pStyle w:val="rowtabella0"/>
              <w:jc w:val="center"/>
              <w:rPr>
                <w:color w:val="002060"/>
              </w:rPr>
            </w:pPr>
            <w:r w:rsidRPr="00A7123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B9955" w14:textId="77777777" w:rsidR="001B61AF" w:rsidRPr="00A7123E" w:rsidRDefault="001B61AF" w:rsidP="001B2823">
            <w:pPr>
              <w:pStyle w:val="rowtabella0"/>
              <w:jc w:val="center"/>
              <w:rPr>
                <w:color w:val="002060"/>
              </w:rPr>
            </w:pPr>
            <w:r w:rsidRPr="00A7123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60641" w14:textId="77777777" w:rsidR="001B61AF" w:rsidRPr="00A7123E" w:rsidRDefault="001B61AF" w:rsidP="001B2823">
            <w:pPr>
              <w:pStyle w:val="rowtabella0"/>
              <w:jc w:val="center"/>
              <w:rPr>
                <w:color w:val="002060"/>
              </w:rPr>
            </w:pPr>
            <w:r w:rsidRPr="00A7123E">
              <w:rPr>
                <w:color w:val="002060"/>
              </w:rPr>
              <w:t>0</w:t>
            </w:r>
          </w:p>
        </w:tc>
      </w:tr>
      <w:tr w:rsidR="001B61AF" w:rsidRPr="00A7123E" w14:paraId="60EF616D"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7E2333" w14:textId="77777777" w:rsidR="001B61AF" w:rsidRPr="00A7123E" w:rsidRDefault="001B61AF" w:rsidP="001B2823">
            <w:pPr>
              <w:pStyle w:val="rowtabella0"/>
              <w:rPr>
                <w:color w:val="002060"/>
              </w:rPr>
            </w:pPr>
            <w:r w:rsidRPr="00A7123E">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91EF6" w14:textId="77777777" w:rsidR="001B61AF" w:rsidRPr="00A7123E" w:rsidRDefault="001B61AF" w:rsidP="001B2823">
            <w:pPr>
              <w:pStyle w:val="rowtabella0"/>
              <w:jc w:val="center"/>
              <w:rPr>
                <w:color w:val="002060"/>
              </w:rPr>
            </w:pPr>
            <w:r w:rsidRPr="00A7123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5AF7E"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A2C5F"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509D0"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6271C"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74001" w14:textId="77777777" w:rsidR="001B61AF" w:rsidRPr="00A7123E" w:rsidRDefault="001B61AF" w:rsidP="001B2823">
            <w:pPr>
              <w:pStyle w:val="rowtabella0"/>
              <w:jc w:val="center"/>
              <w:rPr>
                <w:color w:val="002060"/>
              </w:rPr>
            </w:pPr>
            <w:r w:rsidRPr="00A7123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F303E" w14:textId="77777777" w:rsidR="001B61AF" w:rsidRPr="00A7123E" w:rsidRDefault="001B61AF" w:rsidP="001B2823">
            <w:pPr>
              <w:pStyle w:val="rowtabella0"/>
              <w:jc w:val="center"/>
              <w:rPr>
                <w:color w:val="002060"/>
              </w:rPr>
            </w:pPr>
            <w:r w:rsidRPr="00A7123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A981B" w14:textId="77777777" w:rsidR="001B61AF" w:rsidRPr="00A7123E" w:rsidRDefault="001B61AF" w:rsidP="001B2823">
            <w:pPr>
              <w:pStyle w:val="rowtabella0"/>
              <w:jc w:val="center"/>
              <w:rPr>
                <w:color w:val="002060"/>
              </w:rPr>
            </w:pPr>
            <w:r w:rsidRPr="00A7123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A3EFE" w14:textId="77777777" w:rsidR="001B61AF" w:rsidRPr="00A7123E" w:rsidRDefault="001B61AF" w:rsidP="001B2823">
            <w:pPr>
              <w:pStyle w:val="rowtabella0"/>
              <w:jc w:val="center"/>
              <w:rPr>
                <w:color w:val="002060"/>
              </w:rPr>
            </w:pPr>
            <w:r w:rsidRPr="00A7123E">
              <w:rPr>
                <w:color w:val="002060"/>
              </w:rPr>
              <w:t>0</w:t>
            </w:r>
          </w:p>
        </w:tc>
      </w:tr>
      <w:tr w:rsidR="001B61AF" w:rsidRPr="00A7123E" w14:paraId="3DF448E8"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79738E" w14:textId="77777777" w:rsidR="001B61AF" w:rsidRPr="00A7123E" w:rsidRDefault="001B61AF" w:rsidP="001B2823">
            <w:pPr>
              <w:pStyle w:val="rowtabella0"/>
              <w:rPr>
                <w:color w:val="002060"/>
              </w:rPr>
            </w:pPr>
            <w:r w:rsidRPr="00A7123E">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2EA14" w14:textId="77777777" w:rsidR="001B61AF" w:rsidRPr="00A7123E" w:rsidRDefault="001B61AF" w:rsidP="001B2823">
            <w:pPr>
              <w:pStyle w:val="rowtabella0"/>
              <w:jc w:val="center"/>
              <w:rPr>
                <w:color w:val="002060"/>
              </w:rPr>
            </w:pPr>
            <w:r w:rsidRPr="00A7123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AAC6E"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59D0D" w14:textId="77777777" w:rsidR="001B61AF" w:rsidRPr="00A7123E" w:rsidRDefault="001B61AF" w:rsidP="001B2823">
            <w:pPr>
              <w:pStyle w:val="rowtabella0"/>
              <w:jc w:val="center"/>
              <w:rPr>
                <w:color w:val="002060"/>
              </w:rPr>
            </w:pPr>
            <w:r w:rsidRPr="00A712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6E092"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1F7F6"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277AE" w14:textId="77777777" w:rsidR="001B61AF" w:rsidRPr="00A7123E" w:rsidRDefault="001B61AF" w:rsidP="001B2823">
            <w:pPr>
              <w:pStyle w:val="rowtabella0"/>
              <w:jc w:val="center"/>
              <w:rPr>
                <w:color w:val="002060"/>
              </w:rPr>
            </w:pPr>
            <w:r w:rsidRPr="00A7123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6037C" w14:textId="77777777" w:rsidR="001B61AF" w:rsidRPr="00A7123E" w:rsidRDefault="001B61AF" w:rsidP="001B2823">
            <w:pPr>
              <w:pStyle w:val="rowtabella0"/>
              <w:jc w:val="center"/>
              <w:rPr>
                <w:color w:val="002060"/>
              </w:rPr>
            </w:pPr>
            <w:r w:rsidRPr="00A7123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08B82" w14:textId="77777777" w:rsidR="001B61AF" w:rsidRPr="00A7123E" w:rsidRDefault="001B61AF" w:rsidP="001B2823">
            <w:pPr>
              <w:pStyle w:val="rowtabella0"/>
              <w:jc w:val="center"/>
              <w:rPr>
                <w:color w:val="002060"/>
              </w:rPr>
            </w:pPr>
            <w:r w:rsidRPr="00A7123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4BD70" w14:textId="77777777" w:rsidR="001B61AF" w:rsidRPr="00A7123E" w:rsidRDefault="001B61AF" w:rsidP="001B2823">
            <w:pPr>
              <w:pStyle w:val="rowtabella0"/>
              <w:jc w:val="center"/>
              <w:rPr>
                <w:color w:val="002060"/>
              </w:rPr>
            </w:pPr>
            <w:r w:rsidRPr="00A7123E">
              <w:rPr>
                <w:color w:val="002060"/>
              </w:rPr>
              <w:t>0</w:t>
            </w:r>
          </w:p>
        </w:tc>
      </w:tr>
      <w:tr w:rsidR="001B61AF" w:rsidRPr="00A7123E" w14:paraId="22EC218F"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9DB03D" w14:textId="77777777" w:rsidR="001B61AF" w:rsidRPr="00A7123E" w:rsidRDefault="001B61AF" w:rsidP="001B2823">
            <w:pPr>
              <w:pStyle w:val="rowtabella0"/>
              <w:rPr>
                <w:color w:val="002060"/>
              </w:rPr>
            </w:pPr>
            <w:r w:rsidRPr="00A7123E">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F0AB2" w14:textId="77777777" w:rsidR="001B61AF" w:rsidRPr="00A7123E" w:rsidRDefault="001B61AF" w:rsidP="001B2823">
            <w:pPr>
              <w:pStyle w:val="rowtabella0"/>
              <w:jc w:val="center"/>
              <w:rPr>
                <w:color w:val="002060"/>
              </w:rPr>
            </w:pPr>
            <w:r w:rsidRPr="00A7123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A3625"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BD6FF"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3DF42"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8D319"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7440A" w14:textId="77777777" w:rsidR="001B61AF" w:rsidRPr="00A7123E" w:rsidRDefault="001B61AF" w:rsidP="001B2823">
            <w:pPr>
              <w:pStyle w:val="rowtabella0"/>
              <w:jc w:val="center"/>
              <w:rPr>
                <w:color w:val="002060"/>
              </w:rPr>
            </w:pPr>
            <w:r w:rsidRPr="00A7123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A2B4B" w14:textId="77777777" w:rsidR="001B61AF" w:rsidRPr="00A7123E" w:rsidRDefault="001B61AF" w:rsidP="001B2823">
            <w:pPr>
              <w:pStyle w:val="rowtabella0"/>
              <w:jc w:val="center"/>
              <w:rPr>
                <w:color w:val="002060"/>
              </w:rPr>
            </w:pPr>
            <w:r w:rsidRPr="00A7123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BB93C"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DF63C" w14:textId="77777777" w:rsidR="001B61AF" w:rsidRPr="00A7123E" w:rsidRDefault="001B61AF" w:rsidP="001B2823">
            <w:pPr>
              <w:pStyle w:val="rowtabella0"/>
              <w:jc w:val="center"/>
              <w:rPr>
                <w:color w:val="002060"/>
              </w:rPr>
            </w:pPr>
            <w:r w:rsidRPr="00A7123E">
              <w:rPr>
                <w:color w:val="002060"/>
              </w:rPr>
              <w:t>0</w:t>
            </w:r>
          </w:p>
        </w:tc>
      </w:tr>
      <w:tr w:rsidR="001B61AF" w:rsidRPr="00A7123E" w14:paraId="50B61C09"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D0228B" w14:textId="77777777" w:rsidR="001B61AF" w:rsidRPr="00A7123E" w:rsidRDefault="001B61AF" w:rsidP="001B2823">
            <w:pPr>
              <w:pStyle w:val="rowtabella0"/>
              <w:rPr>
                <w:color w:val="002060"/>
              </w:rPr>
            </w:pPr>
            <w:r w:rsidRPr="00A7123E">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A2628" w14:textId="77777777" w:rsidR="001B61AF" w:rsidRPr="00A7123E" w:rsidRDefault="001B61AF" w:rsidP="001B2823">
            <w:pPr>
              <w:pStyle w:val="rowtabella0"/>
              <w:jc w:val="center"/>
              <w:rPr>
                <w:color w:val="002060"/>
              </w:rPr>
            </w:pPr>
            <w:r w:rsidRPr="00A7123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6A971"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F36E3"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9460F"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16BA3"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B4346" w14:textId="77777777" w:rsidR="001B61AF" w:rsidRPr="00A7123E" w:rsidRDefault="001B61AF" w:rsidP="001B2823">
            <w:pPr>
              <w:pStyle w:val="rowtabella0"/>
              <w:jc w:val="center"/>
              <w:rPr>
                <w:color w:val="002060"/>
              </w:rPr>
            </w:pPr>
            <w:r w:rsidRPr="00A7123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0C653" w14:textId="77777777" w:rsidR="001B61AF" w:rsidRPr="00A7123E" w:rsidRDefault="001B61AF" w:rsidP="001B2823">
            <w:pPr>
              <w:pStyle w:val="rowtabella0"/>
              <w:jc w:val="center"/>
              <w:rPr>
                <w:color w:val="002060"/>
              </w:rPr>
            </w:pPr>
            <w:r w:rsidRPr="00A7123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51539"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C18F5" w14:textId="77777777" w:rsidR="001B61AF" w:rsidRPr="00A7123E" w:rsidRDefault="001B61AF" w:rsidP="001B2823">
            <w:pPr>
              <w:pStyle w:val="rowtabella0"/>
              <w:jc w:val="center"/>
              <w:rPr>
                <w:color w:val="002060"/>
              </w:rPr>
            </w:pPr>
            <w:r w:rsidRPr="00A7123E">
              <w:rPr>
                <w:color w:val="002060"/>
              </w:rPr>
              <w:t>0</w:t>
            </w:r>
          </w:p>
        </w:tc>
      </w:tr>
      <w:tr w:rsidR="001B61AF" w:rsidRPr="00A7123E" w14:paraId="32D8E341"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5E657A" w14:textId="77777777" w:rsidR="001B61AF" w:rsidRPr="00A7123E" w:rsidRDefault="001B61AF" w:rsidP="001B2823">
            <w:pPr>
              <w:pStyle w:val="breakline"/>
              <w:rPr>
                <w:rFonts w:ascii="Arial" w:hAnsi="Arial" w:cs="Arial"/>
                <w:color w:val="002060"/>
              </w:rPr>
            </w:pPr>
            <w:r w:rsidRPr="00A7123E">
              <w:rPr>
                <w:rFonts w:ascii="Arial" w:hAnsi="Arial" w:cs="Arial"/>
                <w:color w:val="002060"/>
              </w:rPr>
              <w:t>A.S.D. CHIARAVALLE FUTSAL – seconda squadra Under 21 –</w:t>
            </w:r>
          </w:p>
          <w:p w14:paraId="4167F2DB" w14:textId="77777777" w:rsidR="001B61AF" w:rsidRPr="00A7123E" w:rsidRDefault="001B61AF" w:rsidP="001B2823">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C86DC" w14:textId="77777777" w:rsidR="001B61AF" w:rsidRPr="00A7123E" w:rsidRDefault="001B61AF" w:rsidP="001B2823">
            <w:pPr>
              <w:pStyle w:val="rowtabella0"/>
              <w:jc w:val="center"/>
              <w:rPr>
                <w:color w:val="002060"/>
              </w:rPr>
            </w:pPr>
            <w:r w:rsidRPr="00A7123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E94D0"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FE92C"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10F42"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31B63"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E7896" w14:textId="77777777" w:rsidR="001B61AF" w:rsidRPr="00A7123E" w:rsidRDefault="001B61AF" w:rsidP="001B2823">
            <w:pPr>
              <w:pStyle w:val="rowtabella0"/>
              <w:jc w:val="center"/>
              <w:rPr>
                <w:color w:val="002060"/>
              </w:rPr>
            </w:pPr>
            <w:r w:rsidRPr="00A7123E">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4E13D" w14:textId="77777777" w:rsidR="001B61AF" w:rsidRPr="00A7123E" w:rsidRDefault="001B61AF" w:rsidP="001B2823">
            <w:pPr>
              <w:pStyle w:val="rowtabella0"/>
              <w:jc w:val="center"/>
              <w:rPr>
                <w:color w:val="002060"/>
              </w:rPr>
            </w:pPr>
            <w:r w:rsidRPr="00A7123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1DDB1"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2A4CC" w14:textId="77777777" w:rsidR="001B61AF" w:rsidRPr="00A7123E" w:rsidRDefault="001B61AF" w:rsidP="001B2823">
            <w:pPr>
              <w:pStyle w:val="rowtabella0"/>
              <w:jc w:val="center"/>
              <w:rPr>
                <w:color w:val="002060"/>
              </w:rPr>
            </w:pPr>
            <w:r w:rsidRPr="00A7123E">
              <w:rPr>
                <w:color w:val="002060"/>
              </w:rPr>
              <w:t>0</w:t>
            </w:r>
          </w:p>
        </w:tc>
      </w:tr>
      <w:tr w:rsidR="001B61AF" w:rsidRPr="00A7123E" w14:paraId="409D9229"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92F07B" w14:textId="77777777" w:rsidR="001B61AF" w:rsidRPr="00A7123E" w:rsidRDefault="001B61AF" w:rsidP="001B2823">
            <w:pPr>
              <w:pStyle w:val="rowtabella0"/>
              <w:rPr>
                <w:color w:val="002060"/>
              </w:rPr>
            </w:pPr>
            <w:r w:rsidRPr="00A7123E">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07D8B" w14:textId="77777777" w:rsidR="001B61AF" w:rsidRPr="00A7123E" w:rsidRDefault="001B61AF" w:rsidP="001B2823">
            <w:pPr>
              <w:pStyle w:val="rowtabella0"/>
              <w:jc w:val="center"/>
              <w:rPr>
                <w:color w:val="002060"/>
              </w:rPr>
            </w:pPr>
            <w:r w:rsidRPr="00A7123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D15B0"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5D2C2"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343CE"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CFBD1"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573CB" w14:textId="77777777" w:rsidR="001B61AF" w:rsidRPr="00A7123E" w:rsidRDefault="001B61AF" w:rsidP="001B2823">
            <w:pPr>
              <w:pStyle w:val="rowtabella0"/>
              <w:jc w:val="center"/>
              <w:rPr>
                <w:color w:val="002060"/>
              </w:rPr>
            </w:pPr>
            <w:r w:rsidRPr="00A7123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7F7C1" w14:textId="77777777" w:rsidR="001B61AF" w:rsidRPr="00A7123E" w:rsidRDefault="001B61AF" w:rsidP="001B2823">
            <w:pPr>
              <w:pStyle w:val="rowtabella0"/>
              <w:jc w:val="center"/>
              <w:rPr>
                <w:color w:val="002060"/>
              </w:rPr>
            </w:pPr>
            <w:r w:rsidRPr="00A7123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88C1E" w14:textId="77777777" w:rsidR="001B61AF" w:rsidRPr="00A7123E" w:rsidRDefault="001B61AF" w:rsidP="001B2823">
            <w:pPr>
              <w:pStyle w:val="rowtabella0"/>
              <w:jc w:val="center"/>
              <w:rPr>
                <w:color w:val="002060"/>
              </w:rPr>
            </w:pPr>
            <w:r w:rsidRPr="00A712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42F0B" w14:textId="77777777" w:rsidR="001B61AF" w:rsidRPr="00A7123E" w:rsidRDefault="001B61AF" w:rsidP="001B2823">
            <w:pPr>
              <w:pStyle w:val="rowtabella0"/>
              <w:jc w:val="center"/>
              <w:rPr>
                <w:color w:val="002060"/>
              </w:rPr>
            </w:pPr>
            <w:r w:rsidRPr="00A7123E">
              <w:rPr>
                <w:color w:val="002060"/>
              </w:rPr>
              <w:t>0</w:t>
            </w:r>
          </w:p>
        </w:tc>
      </w:tr>
      <w:tr w:rsidR="001B61AF" w:rsidRPr="00A7123E" w14:paraId="4B47C2A1"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FD0E93" w14:textId="77777777" w:rsidR="001B61AF" w:rsidRPr="00A7123E" w:rsidRDefault="001B61AF" w:rsidP="001B2823">
            <w:pPr>
              <w:pStyle w:val="rowtabella0"/>
              <w:rPr>
                <w:color w:val="002060"/>
              </w:rPr>
            </w:pPr>
            <w:r w:rsidRPr="00A7123E">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51BE2" w14:textId="77777777" w:rsidR="001B61AF" w:rsidRPr="00A7123E" w:rsidRDefault="001B61AF" w:rsidP="001B2823">
            <w:pPr>
              <w:pStyle w:val="rowtabella0"/>
              <w:jc w:val="center"/>
              <w:rPr>
                <w:color w:val="002060"/>
              </w:rPr>
            </w:pPr>
            <w:r w:rsidRPr="00A7123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B77F5"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5B716"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DB2F6"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77DC0"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02EA7" w14:textId="77777777" w:rsidR="001B61AF" w:rsidRPr="00A7123E" w:rsidRDefault="001B61AF" w:rsidP="001B2823">
            <w:pPr>
              <w:pStyle w:val="rowtabella0"/>
              <w:jc w:val="center"/>
              <w:rPr>
                <w:color w:val="002060"/>
              </w:rPr>
            </w:pPr>
            <w:r w:rsidRPr="00A7123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A98E8" w14:textId="77777777" w:rsidR="001B61AF" w:rsidRPr="00A7123E" w:rsidRDefault="001B61AF" w:rsidP="001B2823">
            <w:pPr>
              <w:pStyle w:val="rowtabella0"/>
              <w:jc w:val="center"/>
              <w:rPr>
                <w:color w:val="002060"/>
              </w:rPr>
            </w:pPr>
            <w:r w:rsidRPr="00A7123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8C6C3"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DEF72" w14:textId="77777777" w:rsidR="001B61AF" w:rsidRPr="00A7123E" w:rsidRDefault="001B61AF" w:rsidP="001B2823">
            <w:pPr>
              <w:pStyle w:val="rowtabella0"/>
              <w:jc w:val="center"/>
              <w:rPr>
                <w:color w:val="002060"/>
              </w:rPr>
            </w:pPr>
            <w:r w:rsidRPr="00A7123E">
              <w:rPr>
                <w:color w:val="002060"/>
              </w:rPr>
              <w:t>0</w:t>
            </w:r>
          </w:p>
        </w:tc>
      </w:tr>
      <w:tr w:rsidR="001B61AF" w:rsidRPr="00A7123E" w14:paraId="02F2D08A"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0268A4" w14:textId="77777777" w:rsidR="001B61AF" w:rsidRPr="00A7123E" w:rsidRDefault="001B61AF" w:rsidP="001B2823">
            <w:pPr>
              <w:pStyle w:val="rowtabella0"/>
              <w:rPr>
                <w:color w:val="002060"/>
              </w:rPr>
            </w:pPr>
            <w:r w:rsidRPr="00A7123E">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5205D" w14:textId="77777777" w:rsidR="001B61AF" w:rsidRPr="00A7123E" w:rsidRDefault="001B61AF" w:rsidP="001B2823">
            <w:pPr>
              <w:pStyle w:val="rowtabella0"/>
              <w:jc w:val="center"/>
              <w:rPr>
                <w:color w:val="002060"/>
              </w:rPr>
            </w:pPr>
            <w:r w:rsidRPr="00A7123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75FE3"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6419D"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FD5B7"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6915D"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38C5B" w14:textId="77777777" w:rsidR="001B61AF" w:rsidRPr="00A7123E" w:rsidRDefault="001B61AF" w:rsidP="001B2823">
            <w:pPr>
              <w:pStyle w:val="rowtabella0"/>
              <w:jc w:val="center"/>
              <w:rPr>
                <w:color w:val="002060"/>
              </w:rPr>
            </w:pPr>
            <w:r w:rsidRPr="00A7123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C445E" w14:textId="77777777" w:rsidR="001B61AF" w:rsidRPr="00A7123E" w:rsidRDefault="001B61AF" w:rsidP="001B2823">
            <w:pPr>
              <w:pStyle w:val="rowtabella0"/>
              <w:jc w:val="center"/>
              <w:rPr>
                <w:color w:val="002060"/>
              </w:rPr>
            </w:pPr>
            <w:r w:rsidRPr="00A7123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7A4A9"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4D16B" w14:textId="77777777" w:rsidR="001B61AF" w:rsidRPr="00A7123E" w:rsidRDefault="001B61AF" w:rsidP="001B2823">
            <w:pPr>
              <w:pStyle w:val="rowtabella0"/>
              <w:jc w:val="center"/>
              <w:rPr>
                <w:color w:val="002060"/>
              </w:rPr>
            </w:pPr>
            <w:r w:rsidRPr="00A7123E">
              <w:rPr>
                <w:color w:val="002060"/>
              </w:rPr>
              <w:t>0</w:t>
            </w:r>
          </w:p>
        </w:tc>
      </w:tr>
      <w:tr w:rsidR="001B61AF" w:rsidRPr="00A7123E" w14:paraId="68DBDD6F"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36E95E" w14:textId="77777777" w:rsidR="001B61AF" w:rsidRPr="00A7123E" w:rsidRDefault="001B61AF" w:rsidP="001B2823">
            <w:pPr>
              <w:pStyle w:val="rowtabella0"/>
              <w:rPr>
                <w:color w:val="002060"/>
              </w:rPr>
            </w:pPr>
            <w:r w:rsidRPr="00A7123E">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38D93" w14:textId="77777777" w:rsidR="001B61AF" w:rsidRPr="00A7123E" w:rsidRDefault="001B61AF" w:rsidP="001B2823">
            <w:pPr>
              <w:pStyle w:val="rowtabella0"/>
              <w:jc w:val="center"/>
              <w:rPr>
                <w:color w:val="002060"/>
              </w:rPr>
            </w:pPr>
            <w:r w:rsidRPr="00A7123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B0363"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DD5A3"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9C4FA"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680D6" w14:textId="77777777" w:rsidR="001B61AF" w:rsidRPr="00A7123E" w:rsidRDefault="001B61AF" w:rsidP="001B2823">
            <w:pPr>
              <w:pStyle w:val="rowtabella0"/>
              <w:jc w:val="center"/>
              <w:rPr>
                <w:color w:val="002060"/>
              </w:rPr>
            </w:pPr>
            <w:r w:rsidRPr="00A712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97FAA" w14:textId="77777777" w:rsidR="001B61AF" w:rsidRPr="00A7123E" w:rsidRDefault="001B61AF" w:rsidP="001B2823">
            <w:pPr>
              <w:pStyle w:val="rowtabella0"/>
              <w:jc w:val="center"/>
              <w:rPr>
                <w:color w:val="002060"/>
              </w:rPr>
            </w:pPr>
            <w:r w:rsidRPr="00A7123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36237" w14:textId="77777777" w:rsidR="001B61AF" w:rsidRPr="00A7123E" w:rsidRDefault="001B61AF" w:rsidP="001B2823">
            <w:pPr>
              <w:pStyle w:val="rowtabella0"/>
              <w:jc w:val="center"/>
              <w:rPr>
                <w:color w:val="002060"/>
              </w:rPr>
            </w:pPr>
            <w:r w:rsidRPr="00A7123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BC06F" w14:textId="77777777" w:rsidR="001B61AF" w:rsidRPr="00A7123E" w:rsidRDefault="001B61AF" w:rsidP="001B2823">
            <w:pPr>
              <w:pStyle w:val="rowtabella0"/>
              <w:jc w:val="center"/>
              <w:rPr>
                <w:color w:val="002060"/>
              </w:rPr>
            </w:pPr>
            <w:r w:rsidRPr="00A7123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21DBE" w14:textId="77777777" w:rsidR="001B61AF" w:rsidRPr="00A7123E" w:rsidRDefault="001B61AF" w:rsidP="001B2823">
            <w:pPr>
              <w:pStyle w:val="rowtabella0"/>
              <w:jc w:val="center"/>
              <w:rPr>
                <w:color w:val="002060"/>
              </w:rPr>
            </w:pPr>
            <w:r w:rsidRPr="00A7123E">
              <w:rPr>
                <w:color w:val="002060"/>
              </w:rPr>
              <w:t>0</w:t>
            </w:r>
          </w:p>
        </w:tc>
      </w:tr>
      <w:tr w:rsidR="001B61AF" w:rsidRPr="00A7123E" w14:paraId="49F86D28"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CADC3D" w14:textId="77777777" w:rsidR="001B61AF" w:rsidRPr="00A7123E" w:rsidRDefault="001B61AF" w:rsidP="001B2823">
            <w:pPr>
              <w:pStyle w:val="rowtabella0"/>
              <w:rPr>
                <w:color w:val="002060"/>
              </w:rPr>
            </w:pPr>
            <w:r w:rsidRPr="00A7123E">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00618"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6C32C"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A63DF"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649A3"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3D411"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B98EB" w14:textId="77777777" w:rsidR="001B61AF" w:rsidRPr="00A7123E" w:rsidRDefault="001B61AF" w:rsidP="001B2823">
            <w:pPr>
              <w:pStyle w:val="rowtabella0"/>
              <w:jc w:val="center"/>
              <w:rPr>
                <w:color w:val="002060"/>
              </w:rPr>
            </w:pPr>
            <w:r w:rsidRPr="00A7123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65C3F" w14:textId="77777777" w:rsidR="001B61AF" w:rsidRPr="00A7123E" w:rsidRDefault="001B61AF" w:rsidP="001B2823">
            <w:pPr>
              <w:pStyle w:val="rowtabella0"/>
              <w:jc w:val="center"/>
              <w:rPr>
                <w:color w:val="002060"/>
              </w:rPr>
            </w:pPr>
            <w:r w:rsidRPr="00A7123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D8D70" w14:textId="77777777" w:rsidR="001B61AF" w:rsidRPr="00A7123E" w:rsidRDefault="001B61AF" w:rsidP="001B2823">
            <w:pPr>
              <w:pStyle w:val="rowtabella0"/>
              <w:jc w:val="center"/>
              <w:rPr>
                <w:color w:val="002060"/>
              </w:rPr>
            </w:pPr>
            <w:r w:rsidRPr="00A7123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7F680" w14:textId="77777777" w:rsidR="001B61AF" w:rsidRPr="00A7123E" w:rsidRDefault="001B61AF" w:rsidP="001B2823">
            <w:pPr>
              <w:pStyle w:val="rowtabella0"/>
              <w:jc w:val="center"/>
              <w:rPr>
                <w:color w:val="002060"/>
              </w:rPr>
            </w:pPr>
            <w:r w:rsidRPr="00A7123E">
              <w:rPr>
                <w:color w:val="002060"/>
              </w:rPr>
              <w:t>0</w:t>
            </w:r>
          </w:p>
        </w:tc>
      </w:tr>
      <w:tr w:rsidR="001B61AF" w:rsidRPr="00A7123E" w14:paraId="373B8DB4" w14:textId="77777777" w:rsidTr="001B28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807D82" w14:textId="77777777" w:rsidR="001B61AF" w:rsidRPr="00A7123E" w:rsidRDefault="001B61AF" w:rsidP="001B2823">
            <w:pPr>
              <w:pStyle w:val="rowtabella0"/>
              <w:rPr>
                <w:color w:val="002060"/>
              </w:rPr>
            </w:pPr>
            <w:r w:rsidRPr="00A7123E">
              <w:rPr>
                <w:color w:val="002060"/>
              </w:rPr>
              <w:t xml:space="preserve">A.S.D. </w:t>
            </w:r>
            <w:proofErr w:type="gramStart"/>
            <w:r w:rsidRPr="00A7123E">
              <w:rPr>
                <w:color w:val="002060"/>
              </w:rPr>
              <w:t>CITTA</w:t>
            </w:r>
            <w:proofErr w:type="gramEnd"/>
            <w:r w:rsidRPr="00A7123E">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BC63C"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0B5C0"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96B4D"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66009"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F04DE" w14:textId="77777777" w:rsidR="001B61AF" w:rsidRPr="00A7123E" w:rsidRDefault="001B61AF" w:rsidP="001B2823">
            <w:pPr>
              <w:pStyle w:val="rowtabella0"/>
              <w:jc w:val="center"/>
              <w:rPr>
                <w:color w:val="002060"/>
              </w:rPr>
            </w:pPr>
            <w:r w:rsidRPr="00A7123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AC36A" w14:textId="77777777" w:rsidR="001B61AF" w:rsidRPr="00A7123E" w:rsidRDefault="001B61AF" w:rsidP="001B2823">
            <w:pPr>
              <w:pStyle w:val="rowtabella0"/>
              <w:jc w:val="center"/>
              <w:rPr>
                <w:color w:val="002060"/>
              </w:rPr>
            </w:pPr>
            <w:r w:rsidRPr="00A7123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7A2A2" w14:textId="77777777" w:rsidR="001B61AF" w:rsidRPr="00A7123E" w:rsidRDefault="001B61AF" w:rsidP="001B2823">
            <w:pPr>
              <w:pStyle w:val="rowtabella0"/>
              <w:jc w:val="center"/>
              <w:rPr>
                <w:color w:val="002060"/>
              </w:rPr>
            </w:pPr>
            <w:r w:rsidRPr="00A7123E">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6F4A0" w14:textId="77777777" w:rsidR="001B61AF" w:rsidRPr="00A7123E" w:rsidRDefault="001B61AF" w:rsidP="001B2823">
            <w:pPr>
              <w:pStyle w:val="rowtabella0"/>
              <w:jc w:val="center"/>
              <w:rPr>
                <w:color w:val="002060"/>
              </w:rPr>
            </w:pPr>
            <w:r w:rsidRPr="00A7123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35472" w14:textId="77777777" w:rsidR="001B61AF" w:rsidRPr="00A7123E" w:rsidRDefault="001B61AF" w:rsidP="001B2823">
            <w:pPr>
              <w:pStyle w:val="rowtabella0"/>
              <w:jc w:val="center"/>
              <w:rPr>
                <w:color w:val="002060"/>
              </w:rPr>
            </w:pPr>
            <w:r w:rsidRPr="00A7123E">
              <w:rPr>
                <w:color w:val="002060"/>
              </w:rPr>
              <w:t>1</w:t>
            </w:r>
          </w:p>
        </w:tc>
      </w:tr>
    </w:tbl>
    <w:p w14:paraId="02B808A3" w14:textId="77777777" w:rsidR="001B61AF" w:rsidRPr="00A7123E" w:rsidRDefault="001B61AF" w:rsidP="001B61AF">
      <w:pPr>
        <w:pStyle w:val="breakline"/>
        <w:rPr>
          <w:rFonts w:ascii="Arial" w:eastAsiaTheme="minorEastAsia" w:hAnsi="Arial" w:cs="Arial"/>
          <w:color w:val="002060"/>
        </w:rPr>
      </w:pPr>
    </w:p>
    <w:p w14:paraId="69300B50" w14:textId="77777777" w:rsidR="001B61AF" w:rsidRPr="00A7123E" w:rsidRDefault="001B61AF" w:rsidP="001B61AF">
      <w:pPr>
        <w:pStyle w:val="breakline"/>
        <w:rPr>
          <w:rFonts w:ascii="Arial" w:hAnsi="Arial" w:cs="Arial"/>
          <w:color w:val="002060"/>
        </w:rPr>
      </w:pPr>
    </w:p>
    <w:p w14:paraId="732EDB72" w14:textId="77777777" w:rsidR="001B61AF" w:rsidRPr="00A7123E" w:rsidRDefault="001B61AF" w:rsidP="001B61AF">
      <w:pPr>
        <w:pStyle w:val="sottotitolocampionato10"/>
        <w:rPr>
          <w:color w:val="002060"/>
        </w:rPr>
      </w:pPr>
      <w:r w:rsidRPr="00A7123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B61AF" w:rsidRPr="00A7123E" w14:paraId="617C8766" w14:textId="77777777" w:rsidTr="001B28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59E05" w14:textId="77777777" w:rsidR="001B61AF" w:rsidRPr="00A7123E" w:rsidRDefault="001B61AF" w:rsidP="001B2823">
            <w:pPr>
              <w:pStyle w:val="headertabella0"/>
              <w:rPr>
                <w:color w:val="002060"/>
              </w:rPr>
            </w:pPr>
            <w:r w:rsidRPr="00A7123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C1E86" w14:textId="77777777" w:rsidR="001B61AF" w:rsidRPr="00A7123E" w:rsidRDefault="001B61AF" w:rsidP="001B2823">
            <w:pPr>
              <w:pStyle w:val="headertabella0"/>
              <w:rPr>
                <w:color w:val="002060"/>
              </w:rPr>
            </w:pPr>
            <w:r w:rsidRPr="00A7123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BEC6D" w14:textId="77777777" w:rsidR="001B61AF" w:rsidRPr="00A7123E" w:rsidRDefault="001B61AF" w:rsidP="001B2823">
            <w:pPr>
              <w:pStyle w:val="headertabella0"/>
              <w:rPr>
                <w:color w:val="002060"/>
              </w:rPr>
            </w:pPr>
            <w:r w:rsidRPr="00A7123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9BABC" w14:textId="77777777" w:rsidR="001B61AF" w:rsidRPr="00A7123E" w:rsidRDefault="001B61AF" w:rsidP="001B2823">
            <w:pPr>
              <w:pStyle w:val="headertabella0"/>
              <w:rPr>
                <w:color w:val="002060"/>
              </w:rPr>
            </w:pPr>
            <w:r w:rsidRPr="00A7123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D8D6C" w14:textId="77777777" w:rsidR="001B61AF" w:rsidRPr="00A7123E" w:rsidRDefault="001B61AF" w:rsidP="001B2823">
            <w:pPr>
              <w:pStyle w:val="headertabella0"/>
              <w:rPr>
                <w:color w:val="002060"/>
              </w:rPr>
            </w:pPr>
            <w:r w:rsidRPr="00A7123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74662" w14:textId="77777777" w:rsidR="001B61AF" w:rsidRPr="00A7123E" w:rsidRDefault="001B61AF" w:rsidP="001B2823">
            <w:pPr>
              <w:pStyle w:val="headertabella0"/>
              <w:rPr>
                <w:color w:val="002060"/>
              </w:rPr>
            </w:pPr>
            <w:r w:rsidRPr="00A7123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3ED2D" w14:textId="77777777" w:rsidR="001B61AF" w:rsidRPr="00A7123E" w:rsidRDefault="001B61AF" w:rsidP="001B2823">
            <w:pPr>
              <w:pStyle w:val="headertabella0"/>
              <w:rPr>
                <w:color w:val="002060"/>
              </w:rPr>
            </w:pPr>
            <w:r w:rsidRPr="00A7123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EAD70" w14:textId="77777777" w:rsidR="001B61AF" w:rsidRPr="00A7123E" w:rsidRDefault="001B61AF" w:rsidP="001B2823">
            <w:pPr>
              <w:pStyle w:val="headertabella0"/>
              <w:rPr>
                <w:color w:val="002060"/>
              </w:rPr>
            </w:pPr>
            <w:r w:rsidRPr="00A7123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09694" w14:textId="77777777" w:rsidR="001B61AF" w:rsidRPr="00A7123E" w:rsidRDefault="001B61AF" w:rsidP="001B2823">
            <w:pPr>
              <w:pStyle w:val="headertabella0"/>
              <w:rPr>
                <w:color w:val="002060"/>
              </w:rPr>
            </w:pPr>
            <w:r w:rsidRPr="00A7123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D6D07" w14:textId="77777777" w:rsidR="001B61AF" w:rsidRPr="00A7123E" w:rsidRDefault="001B61AF" w:rsidP="001B2823">
            <w:pPr>
              <w:pStyle w:val="headertabella0"/>
              <w:rPr>
                <w:color w:val="002060"/>
              </w:rPr>
            </w:pPr>
            <w:r w:rsidRPr="00A7123E">
              <w:rPr>
                <w:color w:val="002060"/>
              </w:rPr>
              <w:t>PE</w:t>
            </w:r>
          </w:p>
        </w:tc>
      </w:tr>
      <w:tr w:rsidR="001B61AF" w:rsidRPr="00A7123E" w14:paraId="43BCF2F2" w14:textId="77777777" w:rsidTr="001B28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633671" w14:textId="77777777" w:rsidR="001B61AF" w:rsidRPr="00A7123E" w:rsidRDefault="001B61AF" w:rsidP="001B2823">
            <w:pPr>
              <w:pStyle w:val="rowtabella0"/>
              <w:rPr>
                <w:color w:val="002060"/>
              </w:rPr>
            </w:pPr>
            <w:r w:rsidRPr="00A7123E">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C2D1E" w14:textId="77777777" w:rsidR="001B61AF" w:rsidRPr="00A7123E" w:rsidRDefault="001B61AF" w:rsidP="001B2823">
            <w:pPr>
              <w:pStyle w:val="rowtabella0"/>
              <w:jc w:val="center"/>
              <w:rPr>
                <w:color w:val="002060"/>
              </w:rPr>
            </w:pPr>
            <w:r w:rsidRPr="00A7123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BCE35"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2CBA7" w14:textId="77777777" w:rsidR="001B61AF" w:rsidRPr="00A7123E" w:rsidRDefault="001B61AF" w:rsidP="001B2823">
            <w:pPr>
              <w:pStyle w:val="rowtabella0"/>
              <w:jc w:val="center"/>
              <w:rPr>
                <w:color w:val="002060"/>
              </w:rPr>
            </w:pPr>
            <w:r w:rsidRPr="00A7123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B9E02"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9927B"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57E21" w14:textId="77777777" w:rsidR="001B61AF" w:rsidRPr="00A7123E" w:rsidRDefault="001B61AF" w:rsidP="001B2823">
            <w:pPr>
              <w:pStyle w:val="rowtabella0"/>
              <w:jc w:val="center"/>
              <w:rPr>
                <w:color w:val="002060"/>
              </w:rPr>
            </w:pPr>
            <w:r w:rsidRPr="00A7123E">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4A529" w14:textId="77777777" w:rsidR="001B61AF" w:rsidRPr="00A7123E" w:rsidRDefault="001B61AF" w:rsidP="001B2823">
            <w:pPr>
              <w:pStyle w:val="rowtabella0"/>
              <w:jc w:val="center"/>
              <w:rPr>
                <w:color w:val="002060"/>
              </w:rPr>
            </w:pPr>
            <w:r w:rsidRPr="00A7123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0E265" w14:textId="77777777" w:rsidR="001B61AF" w:rsidRPr="00A7123E" w:rsidRDefault="001B61AF" w:rsidP="001B2823">
            <w:pPr>
              <w:pStyle w:val="rowtabella0"/>
              <w:jc w:val="center"/>
              <w:rPr>
                <w:color w:val="002060"/>
              </w:rPr>
            </w:pPr>
            <w:r w:rsidRPr="00A7123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A27FD" w14:textId="77777777" w:rsidR="001B61AF" w:rsidRPr="00A7123E" w:rsidRDefault="001B61AF" w:rsidP="001B2823">
            <w:pPr>
              <w:pStyle w:val="rowtabella0"/>
              <w:jc w:val="center"/>
              <w:rPr>
                <w:color w:val="002060"/>
              </w:rPr>
            </w:pPr>
            <w:r w:rsidRPr="00A7123E">
              <w:rPr>
                <w:color w:val="002060"/>
              </w:rPr>
              <w:t>0</w:t>
            </w:r>
          </w:p>
        </w:tc>
      </w:tr>
      <w:tr w:rsidR="001B61AF" w:rsidRPr="00A7123E" w14:paraId="6C72AE28"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C1062E" w14:textId="77777777" w:rsidR="001B61AF" w:rsidRPr="00A7123E" w:rsidRDefault="001B61AF" w:rsidP="001B2823">
            <w:pPr>
              <w:pStyle w:val="rowtabella0"/>
              <w:rPr>
                <w:color w:val="002060"/>
              </w:rPr>
            </w:pPr>
            <w:r w:rsidRPr="00A7123E">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6EB81" w14:textId="77777777" w:rsidR="001B61AF" w:rsidRPr="00A7123E" w:rsidRDefault="001B61AF" w:rsidP="001B2823">
            <w:pPr>
              <w:pStyle w:val="rowtabella0"/>
              <w:jc w:val="center"/>
              <w:rPr>
                <w:color w:val="002060"/>
              </w:rPr>
            </w:pPr>
            <w:r w:rsidRPr="00A7123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570B5"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1961E" w14:textId="77777777" w:rsidR="001B61AF" w:rsidRPr="00A7123E" w:rsidRDefault="001B61AF" w:rsidP="001B2823">
            <w:pPr>
              <w:pStyle w:val="rowtabella0"/>
              <w:jc w:val="center"/>
              <w:rPr>
                <w:color w:val="002060"/>
              </w:rPr>
            </w:pPr>
            <w:r w:rsidRPr="00A7123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8B685"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ED9F1"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BD348" w14:textId="77777777" w:rsidR="001B61AF" w:rsidRPr="00A7123E" w:rsidRDefault="001B61AF" w:rsidP="001B2823">
            <w:pPr>
              <w:pStyle w:val="rowtabella0"/>
              <w:jc w:val="center"/>
              <w:rPr>
                <w:color w:val="002060"/>
              </w:rPr>
            </w:pPr>
            <w:r w:rsidRPr="00A7123E">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55E19" w14:textId="77777777" w:rsidR="001B61AF" w:rsidRPr="00A7123E" w:rsidRDefault="001B61AF" w:rsidP="001B2823">
            <w:pPr>
              <w:pStyle w:val="rowtabella0"/>
              <w:jc w:val="center"/>
              <w:rPr>
                <w:color w:val="002060"/>
              </w:rPr>
            </w:pPr>
            <w:r w:rsidRPr="00A7123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7E954" w14:textId="77777777" w:rsidR="001B61AF" w:rsidRPr="00A7123E" w:rsidRDefault="001B61AF" w:rsidP="001B2823">
            <w:pPr>
              <w:pStyle w:val="rowtabella0"/>
              <w:jc w:val="center"/>
              <w:rPr>
                <w:color w:val="002060"/>
              </w:rPr>
            </w:pPr>
            <w:r w:rsidRPr="00A7123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F2C48" w14:textId="77777777" w:rsidR="001B61AF" w:rsidRPr="00A7123E" w:rsidRDefault="001B61AF" w:rsidP="001B2823">
            <w:pPr>
              <w:pStyle w:val="rowtabella0"/>
              <w:jc w:val="center"/>
              <w:rPr>
                <w:color w:val="002060"/>
              </w:rPr>
            </w:pPr>
            <w:r w:rsidRPr="00A7123E">
              <w:rPr>
                <w:color w:val="002060"/>
              </w:rPr>
              <w:t>0</w:t>
            </w:r>
          </w:p>
        </w:tc>
      </w:tr>
      <w:tr w:rsidR="001B61AF" w:rsidRPr="00A7123E" w14:paraId="038C4BEE"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9012DF" w14:textId="77777777" w:rsidR="001B61AF" w:rsidRPr="00A7123E" w:rsidRDefault="001B61AF" w:rsidP="001B2823">
            <w:pPr>
              <w:pStyle w:val="rowtabella0"/>
              <w:rPr>
                <w:color w:val="002060"/>
              </w:rPr>
            </w:pPr>
            <w:r w:rsidRPr="00A7123E">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09C7F" w14:textId="77777777" w:rsidR="001B61AF" w:rsidRPr="00A7123E" w:rsidRDefault="001B61AF" w:rsidP="001B2823">
            <w:pPr>
              <w:pStyle w:val="rowtabella0"/>
              <w:jc w:val="center"/>
              <w:rPr>
                <w:color w:val="002060"/>
              </w:rPr>
            </w:pPr>
            <w:r w:rsidRPr="00A7123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0A9C6"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DF184"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70D99"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18CB7"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002B4" w14:textId="77777777" w:rsidR="001B61AF" w:rsidRPr="00A7123E" w:rsidRDefault="001B61AF" w:rsidP="001B2823">
            <w:pPr>
              <w:pStyle w:val="rowtabella0"/>
              <w:jc w:val="center"/>
              <w:rPr>
                <w:color w:val="002060"/>
              </w:rPr>
            </w:pPr>
            <w:r w:rsidRPr="00A7123E">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46C09" w14:textId="77777777" w:rsidR="001B61AF" w:rsidRPr="00A7123E" w:rsidRDefault="001B61AF" w:rsidP="001B2823">
            <w:pPr>
              <w:pStyle w:val="rowtabella0"/>
              <w:jc w:val="center"/>
              <w:rPr>
                <w:color w:val="002060"/>
              </w:rPr>
            </w:pPr>
            <w:r w:rsidRPr="00A7123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17B65" w14:textId="77777777" w:rsidR="001B61AF" w:rsidRPr="00A7123E" w:rsidRDefault="001B61AF" w:rsidP="001B2823">
            <w:pPr>
              <w:pStyle w:val="rowtabella0"/>
              <w:jc w:val="center"/>
              <w:rPr>
                <w:color w:val="002060"/>
              </w:rPr>
            </w:pPr>
            <w:r w:rsidRPr="00A7123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7C1A2" w14:textId="77777777" w:rsidR="001B61AF" w:rsidRPr="00A7123E" w:rsidRDefault="001B61AF" w:rsidP="001B2823">
            <w:pPr>
              <w:pStyle w:val="rowtabella0"/>
              <w:jc w:val="center"/>
              <w:rPr>
                <w:color w:val="002060"/>
              </w:rPr>
            </w:pPr>
            <w:r w:rsidRPr="00A7123E">
              <w:rPr>
                <w:color w:val="002060"/>
              </w:rPr>
              <w:t>0</w:t>
            </w:r>
          </w:p>
        </w:tc>
      </w:tr>
      <w:tr w:rsidR="001B61AF" w:rsidRPr="00A7123E" w14:paraId="6C54714C"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49A87A" w14:textId="77777777" w:rsidR="001B61AF" w:rsidRPr="00A7123E" w:rsidRDefault="001B61AF" w:rsidP="001B2823">
            <w:pPr>
              <w:pStyle w:val="rowtabella0"/>
              <w:rPr>
                <w:color w:val="002060"/>
              </w:rPr>
            </w:pPr>
            <w:r w:rsidRPr="00A7123E">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120F1" w14:textId="77777777" w:rsidR="001B61AF" w:rsidRPr="00A7123E" w:rsidRDefault="001B61AF" w:rsidP="001B2823">
            <w:pPr>
              <w:pStyle w:val="rowtabella0"/>
              <w:jc w:val="center"/>
              <w:rPr>
                <w:color w:val="002060"/>
              </w:rPr>
            </w:pPr>
            <w:r w:rsidRPr="00A7123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9A878"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10B98" w14:textId="77777777" w:rsidR="001B61AF" w:rsidRPr="00A7123E" w:rsidRDefault="001B61AF" w:rsidP="001B2823">
            <w:pPr>
              <w:pStyle w:val="rowtabella0"/>
              <w:jc w:val="center"/>
              <w:rPr>
                <w:color w:val="002060"/>
              </w:rPr>
            </w:pPr>
            <w:r w:rsidRPr="00A712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66D68"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0088C"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4AD90" w14:textId="77777777" w:rsidR="001B61AF" w:rsidRPr="00A7123E" w:rsidRDefault="001B61AF" w:rsidP="001B2823">
            <w:pPr>
              <w:pStyle w:val="rowtabella0"/>
              <w:jc w:val="center"/>
              <w:rPr>
                <w:color w:val="002060"/>
              </w:rPr>
            </w:pPr>
            <w:r w:rsidRPr="00A7123E">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34AD3" w14:textId="77777777" w:rsidR="001B61AF" w:rsidRPr="00A7123E" w:rsidRDefault="001B61AF" w:rsidP="001B2823">
            <w:pPr>
              <w:pStyle w:val="rowtabella0"/>
              <w:jc w:val="center"/>
              <w:rPr>
                <w:color w:val="002060"/>
              </w:rPr>
            </w:pPr>
            <w:r w:rsidRPr="00A7123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A4E82" w14:textId="77777777" w:rsidR="001B61AF" w:rsidRPr="00A7123E" w:rsidRDefault="001B61AF" w:rsidP="001B2823">
            <w:pPr>
              <w:pStyle w:val="rowtabella0"/>
              <w:jc w:val="center"/>
              <w:rPr>
                <w:color w:val="002060"/>
              </w:rPr>
            </w:pPr>
            <w:r w:rsidRPr="00A7123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27A24" w14:textId="77777777" w:rsidR="001B61AF" w:rsidRPr="00A7123E" w:rsidRDefault="001B61AF" w:rsidP="001B2823">
            <w:pPr>
              <w:pStyle w:val="rowtabella0"/>
              <w:jc w:val="center"/>
              <w:rPr>
                <w:color w:val="002060"/>
              </w:rPr>
            </w:pPr>
            <w:r w:rsidRPr="00A7123E">
              <w:rPr>
                <w:color w:val="002060"/>
              </w:rPr>
              <w:t>0</w:t>
            </w:r>
          </w:p>
        </w:tc>
      </w:tr>
      <w:tr w:rsidR="001B61AF" w:rsidRPr="00A7123E" w14:paraId="02700E7B"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8B4F9D" w14:textId="77777777" w:rsidR="001B61AF" w:rsidRPr="00A7123E" w:rsidRDefault="001B61AF" w:rsidP="001B2823">
            <w:pPr>
              <w:pStyle w:val="rowtabella0"/>
              <w:rPr>
                <w:color w:val="002060"/>
              </w:rPr>
            </w:pPr>
            <w:r w:rsidRPr="00A7123E">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A4687" w14:textId="77777777" w:rsidR="001B61AF" w:rsidRPr="00A7123E" w:rsidRDefault="001B61AF" w:rsidP="001B2823">
            <w:pPr>
              <w:pStyle w:val="rowtabella0"/>
              <w:jc w:val="center"/>
              <w:rPr>
                <w:color w:val="002060"/>
              </w:rPr>
            </w:pPr>
            <w:r w:rsidRPr="00A7123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072B3"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D05B5"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0D1F1"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2AE38"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25F81" w14:textId="77777777" w:rsidR="001B61AF" w:rsidRPr="00A7123E" w:rsidRDefault="001B61AF" w:rsidP="001B2823">
            <w:pPr>
              <w:pStyle w:val="rowtabella0"/>
              <w:jc w:val="center"/>
              <w:rPr>
                <w:color w:val="002060"/>
              </w:rPr>
            </w:pPr>
            <w:r w:rsidRPr="00A7123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6BB71" w14:textId="77777777" w:rsidR="001B61AF" w:rsidRPr="00A7123E" w:rsidRDefault="001B61AF" w:rsidP="001B2823">
            <w:pPr>
              <w:pStyle w:val="rowtabella0"/>
              <w:jc w:val="center"/>
              <w:rPr>
                <w:color w:val="002060"/>
              </w:rPr>
            </w:pPr>
            <w:r w:rsidRPr="00A7123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1C73F"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5BCFE" w14:textId="77777777" w:rsidR="001B61AF" w:rsidRPr="00A7123E" w:rsidRDefault="001B61AF" w:rsidP="001B2823">
            <w:pPr>
              <w:pStyle w:val="rowtabella0"/>
              <w:jc w:val="center"/>
              <w:rPr>
                <w:color w:val="002060"/>
              </w:rPr>
            </w:pPr>
            <w:r w:rsidRPr="00A7123E">
              <w:rPr>
                <w:color w:val="002060"/>
              </w:rPr>
              <w:t>0</w:t>
            </w:r>
          </w:p>
        </w:tc>
      </w:tr>
      <w:tr w:rsidR="001B61AF" w:rsidRPr="00A7123E" w14:paraId="5A82375E"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E82C9F" w14:textId="77777777" w:rsidR="001B61AF" w:rsidRPr="00A7123E" w:rsidRDefault="001B61AF" w:rsidP="001B2823">
            <w:pPr>
              <w:pStyle w:val="breakline"/>
              <w:rPr>
                <w:rFonts w:ascii="Arial" w:hAnsi="Arial" w:cs="Arial"/>
                <w:color w:val="002060"/>
              </w:rPr>
            </w:pPr>
            <w:r w:rsidRPr="00A7123E">
              <w:rPr>
                <w:rFonts w:ascii="Arial" w:hAnsi="Arial" w:cs="Arial"/>
                <w:color w:val="002060"/>
              </w:rPr>
              <w:t>A.S.D. REAL FABRIANO – seconda squadra Under 21 –</w:t>
            </w:r>
          </w:p>
          <w:p w14:paraId="2904A27D" w14:textId="77777777" w:rsidR="001B61AF" w:rsidRPr="00A7123E" w:rsidRDefault="001B61AF" w:rsidP="001B2823">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A4DE8" w14:textId="77777777" w:rsidR="001B61AF" w:rsidRPr="00A7123E" w:rsidRDefault="001B61AF" w:rsidP="001B2823">
            <w:pPr>
              <w:pStyle w:val="rowtabella0"/>
              <w:jc w:val="center"/>
              <w:rPr>
                <w:color w:val="002060"/>
              </w:rPr>
            </w:pPr>
            <w:r w:rsidRPr="00A7123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B9579"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214C7"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3FD9E"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582BF" w14:textId="77777777" w:rsidR="001B61AF" w:rsidRPr="00A7123E" w:rsidRDefault="001B61AF" w:rsidP="001B2823">
            <w:pPr>
              <w:pStyle w:val="rowtabella0"/>
              <w:jc w:val="center"/>
              <w:rPr>
                <w:color w:val="002060"/>
              </w:rPr>
            </w:pPr>
            <w:r w:rsidRPr="00A712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5A5E3" w14:textId="77777777" w:rsidR="001B61AF" w:rsidRPr="00A7123E" w:rsidRDefault="001B61AF" w:rsidP="001B2823">
            <w:pPr>
              <w:pStyle w:val="rowtabella0"/>
              <w:jc w:val="center"/>
              <w:rPr>
                <w:color w:val="002060"/>
              </w:rPr>
            </w:pPr>
            <w:r w:rsidRPr="00A7123E">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9E0C3" w14:textId="77777777" w:rsidR="001B61AF" w:rsidRPr="00A7123E" w:rsidRDefault="001B61AF" w:rsidP="001B2823">
            <w:pPr>
              <w:pStyle w:val="rowtabella0"/>
              <w:jc w:val="center"/>
              <w:rPr>
                <w:color w:val="002060"/>
              </w:rPr>
            </w:pPr>
            <w:r w:rsidRPr="00A7123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076E0" w14:textId="77777777" w:rsidR="001B61AF" w:rsidRPr="00A7123E" w:rsidRDefault="001B61AF" w:rsidP="001B2823">
            <w:pPr>
              <w:pStyle w:val="rowtabella0"/>
              <w:jc w:val="center"/>
              <w:rPr>
                <w:color w:val="002060"/>
              </w:rPr>
            </w:pPr>
            <w:r w:rsidRPr="00A7123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D47A4" w14:textId="77777777" w:rsidR="001B61AF" w:rsidRPr="00A7123E" w:rsidRDefault="001B61AF" w:rsidP="001B2823">
            <w:pPr>
              <w:pStyle w:val="rowtabella0"/>
              <w:jc w:val="center"/>
              <w:rPr>
                <w:color w:val="002060"/>
              </w:rPr>
            </w:pPr>
            <w:r w:rsidRPr="00A7123E">
              <w:rPr>
                <w:color w:val="002060"/>
              </w:rPr>
              <w:t>0</w:t>
            </w:r>
          </w:p>
        </w:tc>
      </w:tr>
      <w:tr w:rsidR="001B61AF" w:rsidRPr="00A7123E" w14:paraId="633E495F"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92F45A" w14:textId="77777777" w:rsidR="001B61AF" w:rsidRPr="00A7123E" w:rsidRDefault="001B61AF" w:rsidP="001B2823">
            <w:pPr>
              <w:pStyle w:val="rowtabella0"/>
              <w:rPr>
                <w:color w:val="002060"/>
              </w:rPr>
            </w:pPr>
            <w:r w:rsidRPr="00A7123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50D6B" w14:textId="77777777" w:rsidR="001B61AF" w:rsidRPr="00A7123E" w:rsidRDefault="001B61AF" w:rsidP="001B2823">
            <w:pPr>
              <w:pStyle w:val="rowtabella0"/>
              <w:jc w:val="center"/>
              <w:rPr>
                <w:color w:val="002060"/>
              </w:rPr>
            </w:pPr>
            <w:r w:rsidRPr="00A7123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08ADA"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BA3E3"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1B5F"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5F889" w14:textId="77777777" w:rsidR="001B61AF" w:rsidRPr="00A7123E" w:rsidRDefault="001B61AF" w:rsidP="001B2823">
            <w:pPr>
              <w:pStyle w:val="rowtabella0"/>
              <w:jc w:val="center"/>
              <w:rPr>
                <w:color w:val="002060"/>
              </w:rPr>
            </w:pPr>
            <w:r w:rsidRPr="00A712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C5E43" w14:textId="77777777" w:rsidR="001B61AF" w:rsidRPr="00A7123E" w:rsidRDefault="001B61AF" w:rsidP="001B2823">
            <w:pPr>
              <w:pStyle w:val="rowtabella0"/>
              <w:jc w:val="center"/>
              <w:rPr>
                <w:color w:val="002060"/>
              </w:rPr>
            </w:pPr>
            <w:r w:rsidRPr="00A7123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8F68B" w14:textId="77777777" w:rsidR="001B61AF" w:rsidRPr="00A7123E" w:rsidRDefault="001B61AF" w:rsidP="001B2823">
            <w:pPr>
              <w:pStyle w:val="rowtabella0"/>
              <w:jc w:val="center"/>
              <w:rPr>
                <w:color w:val="002060"/>
              </w:rPr>
            </w:pPr>
            <w:r w:rsidRPr="00A7123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73A44"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321A2" w14:textId="77777777" w:rsidR="001B61AF" w:rsidRPr="00A7123E" w:rsidRDefault="001B61AF" w:rsidP="001B2823">
            <w:pPr>
              <w:pStyle w:val="rowtabella0"/>
              <w:jc w:val="center"/>
              <w:rPr>
                <w:color w:val="002060"/>
              </w:rPr>
            </w:pPr>
            <w:r w:rsidRPr="00A7123E">
              <w:rPr>
                <w:color w:val="002060"/>
              </w:rPr>
              <w:t>0</w:t>
            </w:r>
          </w:p>
        </w:tc>
      </w:tr>
      <w:tr w:rsidR="001B61AF" w:rsidRPr="00A7123E" w14:paraId="397900C6"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1B593" w14:textId="77777777" w:rsidR="001B61AF" w:rsidRPr="00A7123E" w:rsidRDefault="001B61AF" w:rsidP="001B2823">
            <w:pPr>
              <w:pStyle w:val="rowtabella0"/>
              <w:rPr>
                <w:color w:val="002060"/>
              </w:rPr>
            </w:pPr>
            <w:r w:rsidRPr="00A7123E">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B01A"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3BE46"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73B53"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BCC52"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A5895"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50A18" w14:textId="77777777" w:rsidR="001B61AF" w:rsidRPr="00A7123E" w:rsidRDefault="001B61AF" w:rsidP="001B2823">
            <w:pPr>
              <w:pStyle w:val="rowtabella0"/>
              <w:jc w:val="center"/>
              <w:rPr>
                <w:color w:val="002060"/>
              </w:rPr>
            </w:pPr>
            <w:r w:rsidRPr="00A7123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11CDF" w14:textId="77777777" w:rsidR="001B61AF" w:rsidRPr="00A7123E" w:rsidRDefault="001B61AF" w:rsidP="001B2823">
            <w:pPr>
              <w:pStyle w:val="rowtabella0"/>
              <w:jc w:val="center"/>
              <w:rPr>
                <w:color w:val="002060"/>
              </w:rPr>
            </w:pPr>
            <w:r w:rsidRPr="00A7123E">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D9545" w14:textId="77777777" w:rsidR="001B61AF" w:rsidRPr="00A7123E" w:rsidRDefault="001B61AF" w:rsidP="001B2823">
            <w:pPr>
              <w:pStyle w:val="rowtabella0"/>
              <w:jc w:val="center"/>
              <w:rPr>
                <w:color w:val="002060"/>
              </w:rPr>
            </w:pPr>
            <w:r w:rsidRPr="00A7123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42E16" w14:textId="77777777" w:rsidR="001B61AF" w:rsidRPr="00A7123E" w:rsidRDefault="001B61AF" w:rsidP="001B2823">
            <w:pPr>
              <w:pStyle w:val="rowtabella0"/>
              <w:jc w:val="center"/>
              <w:rPr>
                <w:color w:val="002060"/>
              </w:rPr>
            </w:pPr>
            <w:r w:rsidRPr="00A7123E">
              <w:rPr>
                <w:color w:val="002060"/>
              </w:rPr>
              <w:t>0</w:t>
            </w:r>
          </w:p>
        </w:tc>
      </w:tr>
      <w:tr w:rsidR="001B61AF" w:rsidRPr="00A7123E" w14:paraId="38E3ABA5"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1F6C4A" w14:textId="77777777" w:rsidR="001B61AF" w:rsidRPr="00A7123E" w:rsidRDefault="001B61AF" w:rsidP="001B2823">
            <w:pPr>
              <w:pStyle w:val="rowtabella0"/>
              <w:rPr>
                <w:color w:val="002060"/>
              </w:rPr>
            </w:pPr>
            <w:r w:rsidRPr="00A7123E">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A5436"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D62B9"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13B82"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4BE12"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C9C31"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0F3F7" w14:textId="77777777" w:rsidR="001B61AF" w:rsidRPr="00A7123E" w:rsidRDefault="001B61AF" w:rsidP="001B2823">
            <w:pPr>
              <w:pStyle w:val="rowtabella0"/>
              <w:jc w:val="center"/>
              <w:rPr>
                <w:color w:val="002060"/>
              </w:rPr>
            </w:pPr>
            <w:r w:rsidRPr="00A7123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C47CA" w14:textId="77777777" w:rsidR="001B61AF" w:rsidRPr="00A7123E" w:rsidRDefault="001B61AF" w:rsidP="001B2823">
            <w:pPr>
              <w:pStyle w:val="rowtabella0"/>
              <w:jc w:val="center"/>
              <w:rPr>
                <w:color w:val="002060"/>
              </w:rPr>
            </w:pPr>
            <w:r w:rsidRPr="00A7123E">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ACA01" w14:textId="77777777" w:rsidR="001B61AF" w:rsidRPr="00A7123E" w:rsidRDefault="001B61AF" w:rsidP="001B2823">
            <w:pPr>
              <w:pStyle w:val="rowtabella0"/>
              <w:jc w:val="center"/>
              <w:rPr>
                <w:color w:val="002060"/>
              </w:rPr>
            </w:pPr>
            <w:r w:rsidRPr="00A7123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455FD" w14:textId="77777777" w:rsidR="001B61AF" w:rsidRPr="00A7123E" w:rsidRDefault="001B61AF" w:rsidP="001B2823">
            <w:pPr>
              <w:pStyle w:val="rowtabella0"/>
              <w:jc w:val="center"/>
              <w:rPr>
                <w:color w:val="002060"/>
              </w:rPr>
            </w:pPr>
            <w:r w:rsidRPr="00A7123E">
              <w:rPr>
                <w:color w:val="002060"/>
              </w:rPr>
              <w:t>0</w:t>
            </w:r>
          </w:p>
        </w:tc>
      </w:tr>
      <w:tr w:rsidR="001B61AF" w:rsidRPr="00A7123E" w14:paraId="01C35F02"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3C9F87" w14:textId="77777777" w:rsidR="001B61AF" w:rsidRPr="00A7123E" w:rsidRDefault="001B61AF" w:rsidP="001B2823">
            <w:pPr>
              <w:pStyle w:val="rowtabella0"/>
              <w:rPr>
                <w:color w:val="002060"/>
              </w:rPr>
            </w:pPr>
            <w:r w:rsidRPr="00A7123E">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0B590"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24601"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47566"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88625"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F2D36"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62D15" w14:textId="77777777" w:rsidR="001B61AF" w:rsidRPr="00A7123E" w:rsidRDefault="001B61AF" w:rsidP="001B2823">
            <w:pPr>
              <w:pStyle w:val="rowtabella0"/>
              <w:jc w:val="center"/>
              <w:rPr>
                <w:color w:val="002060"/>
              </w:rPr>
            </w:pPr>
            <w:r w:rsidRPr="00A7123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C6EE0" w14:textId="77777777" w:rsidR="001B61AF" w:rsidRPr="00A7123E" w:rsidRDefault="001B61AF" w:rsidP="001B2823">
            <w:pPr>
              <w:pStyle w:val="rowtabella0"/>
              <w:jc w:val="center"/>
              <w:rPr>
                <w:color w:val="002060"/>
              </w:rPr>
            </w:pPr>
            <w:r w:rsidRPr="00A7123E">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6559A"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EC0B2" w14:textId="77777777" w:rsidR="001B61AF" w:rsidRPr="00A7123E" w:rsidRDefault="001B61AF" w:rsidP="001B2823">
            <w:pPr>
              <w:pStyle w:val="rowtabella0"/>
              <w:jc w:val="center"/>
              <w:rPr>
                <w:color w:val="002060"/>
              </w:rPr>
            </w:pPr>
            <w:r w:rsidRPr="00A7123E">
              <w:rPr>
                <w:color w:val="002060"/>
              </w:rPr>
              <w:t>0</w:t>
            </w:r>
          </w:p>
        </w:tc>
      </w:tr>
      <w:tr w:rsidR="001B61AF" w:rsidRPr="00A7123E" w14:paraId="3AEC2391"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208A3F" w14:textId="77777777" w:rsidR="001B61AF" w:rsidRPr="00A7123E" w:rsidRDefault="001B61AF" w:rsidP="001B2823">
            <w:pPr>
              <w:pStyle w:val="rowtabella0"/>
              <w:rPr>
                <w:color w:val="002060"/>
              </w:rPr>
            </w:pPr>
            <w:r w:rsidRPr="00A7123E">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46768"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FED6D"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456F9"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96945"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85B9A"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EED1F" w14:textId="77777777" w:rsidR="001B61AF" w:rsidRPr="00A7123E" w:rsidRDefault="001B61AF" w:rsidP="001B2823">
            <w:pPr>
              <w:pStyle w:val="rowtabella0"/>
              <w:jc w:val="center"/>
              <w:rPr>
                <w:color w:val="002060"/>
              </w:rPr>
            </w:pPr>
            <w:r w:rsidRPr="00A7123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BB7B8" w14:textId="77777777" w:rsidR="001B61AF" w:rsidRPr="00A7123E" w:rsidRDefault="001B61AF" w:rsidP="001B2823">
            <w:pPr>
              <w:pStyle w:val="rowtabella0"/>
              <w:jc w:val="center"/>
              <w:rPr>
                <w:color w:val="002060"/>
              </w:rPr>
            </w:pPr>
            <w:r w:rsidRPr="00A7123E">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3F89F" w14:textId="77777777" w:rsidR="001B61AF" w:rsidRPr="00A7123E" w:rsidRDefault="001B61AF" w:rsidP="001B2823">
            <w:pPr>
              <w:pStyle w:val="rowtabella0"/>
              <w:jc w:val="center"/>
              <w:rPr>
                <w:color w:val="002060"/>
              </w:rPr>
            </w:pPr>
            <w:r w:rsidRPr="00A7123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59905" w14:textId="77777777" w:rsidR="001B61AF" w:rsidRPr="00A7123E" w:rsidRDefault="001B61AF" w:rsidP="001B2823">
            <w:pPr>
              <w:pStyle w:val="rowtabella0"/>
              <w:jc w:val="center"/>
              <w:rPr>
                <w:color w:val="002060"/>
              </w:rPr>
            </w:pPr>
            <w:r w:rsidRPr="00A7123E">
              <w:rPr>
                <w:color w:val="002060"/>
              </w:rPr>
              <w:t>0</w:t>
            </w:r>
          </w:p>
        </w:tc>
      </w:tr>
      <w:tr w:rsidR="001B61AF" w:rsidRPr="00A7123E" w14:paraId="73F646D4" w14:textId="77777777" w:rsidTr="001B28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1D47D9" w14:textId="77777777" w:rsidR="001B61AF" w:rsidRPr="00A7123E" w:rsidRDefault="001B61AF" w:rsidP="001B2823">
            <w:pPr>
              <w:pStyle w:val="rowtabella0"/>
              <w:rPr>
                <w:color w:val="002060"/>
              </w:rPr>
            </w:pPr>
            <w:r w:rsidRPr="00A7123E">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9FEF6"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706DF"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F7B3E"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7D875"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7DFAA" w14:textId="77777777" w:rsidR="001B61AF" w:rsidRPr="00A7123E" w:rsidRDefault="001B61AF" w:rsidP="001B2823">
            <w:pPr>
              <w:pStyle w:val="rowtabella0"/>
              <w:jc w:val="center"/>
              <w:rPr>
                <w:color w:val="002060"/>
              </w:rPr>
            </w:pPr>
            <w:r w:rsidRPr="00A7123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C4A75" w14:textId="77777777" w:rsidR="001B61AF" w:rsidRPr="00A7123E" w:rsidRDefault="001B61AF" w:rsidP="001B2823">
            <w:pPr>
              <w:pStyle w:val="rowtabella0"/>
              <w:jc w:val="center"/>
              <w:rPr>
                <w:color w:val="002060"/>
              </w:rPr>
            </w:pPr>
            <w:r w:rsidRPr="00A7123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15234" w14:textId="77777777" w:rsidR="001B61AF" w:rsidRPr="00A7123E" w:rsidRDefault="001B61AF" w:rsidP="001B2823">
            <w:pPr>
              <w:pStyle w:val="rowtabella0"/>
              <w:jc w:val="center"/>
              <w:rPr>
                <w:color w:val="002060"/>
              </w:rPr>
            </w:pPr>
            <w:r w:rsidRPr="00A7123E">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B7DB7" w14:textId="77777777" w:rsidR="001B61AF" w:rsidRPr="00A7123E" w:rsidRDefault="001B61AF" w:rsidP="001B2823">
            <w:pPr>
              <w:pStyle w:val="rowtabella0"/>
              <w:jc w:val="center"/>
              <w:rPr>
                <w:color w:val="002060"/>
              </w:rPr>
            </w:pPr>
            <w:r w:rsidRPr="00A7123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2B3BE" w14:textId="77777777" w:rsidR="001B61AF" w:rsidRPr="00A7123E" w:rsidRDefault="001B61AF" w:rsidP="001B2823">
            <w:pPr>
              <w:pStyle w:val="rowtabella0"/>
              <w:jc w:val="center"/>
              <w:rPr>
                <w:color w:val="002060"/>
              </w:rPr>
            </w:pPr>
            <w:r w:rsidRPr="00A7123E">
              <w:rPr>
                <w:color w:val="002060"/>
              </w:rPr>
              <w:t>0</w:t>
            </w:r>
          </w:p>
        </w:tc>
      </w:tr>
    </w:tbl>
    <w:p w14:paraId="4A0825CE" w14:textId="77777777" w:rsidR="001B61AF" w:rsidRPr="00A7123E" w:rsidRDefault="001B61AF" w:rsidP="001B61AF">
      <w:pPr>
        <w:pStyle w:val="breakline"/>
        <w:rPr>
          <w:rFonts w:ascii="Arial" w:eastAsiaTheme="minorEastAsia" w:hAnsi="Arial" w:cs="Arial"/>
          <w:color w:val="002060"/>
        </w:rPr>
      </w:pPr>
    </w:p>
    <w:p w14:paraId="359F342A" w14:textId="77777777" w:rsidR="001B61AF" w:rsidRPr="00A7123E" w:rsidRDefault="001B61AF" w:rsidP="001B61AF">
      <w:pPr>
        <w:pStyle w:val="breakline"/>
        <w:rPr>
          <w:rFonts w:ascii="Arial" w:hAnsi="Arial" w:cs="Arial"/>
          <w:color w:val="002060"/>
        </w:rPr>
      </w:pPr>
    </w:p>
    <w:p w14:paraId="37A1116A" w14:textId="77777777" w:rsidR="001B61AF" w:rsidRPr="00A7123E" w:rsidRDefault="001B61AF" w:rsidP="001B61AF">
      <w:pPr>
        <w:pStyle w:val="sottotitolocampionato10"/>
        <w:rPr>
          <w:color w:val="002060"/>
        </w:rPr>
      </w:pPr>
      <w:r w:rsidRPr="00A7123E">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B61AF" w:rsidRPr="00A7123E" w14:paraId="45601E1B" w14:textId="77777777" w:rsidTr="001B28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5E766" w14:textId="77777777" w:rsidR="001B61AF" w:rsidRPr="00A7123E" w:rsidRDefault="001B61AF" w:rsidP="001B2823">
            <w:pPr>
              <w:pStyle w:val="headertabella0"/>
              <w:rPr>
                <w:color w:val="002060"/>
              </w:rPr>
            </w:pPr>
            <w:r w:rsidRPr="00A7123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B105D" w14:textId="77777777" w:rsidR="001B61AF" w:rsidRPr="00A7123E" w:rsidRDefault="001B61AF" w:rsidP="001B2823">
            <w:pPr>
              <w:pStyle w:val="headertabella0"/>
              <w:rPr>
                <w:color w:val="002060"/>
              </w:rPr>
            </w:pPr>
            <w:r w:rsidRPr="00A7123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FB798" w14:textId="77777777" w:rsidR="001B61AF" w:rsidRPr="00A7123E" w:rsidRDefault="001B61AF" w:rsidP="001B2823">
            <w:pPr>
              <w:pStyle w:val="headertabella0"/>
              <w:rPr>
                <w:color w:val="002060"/>
              </w:rPr>
            </w:pPr>
            <w:r w:rsidRPr="00A7123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32D24" w14:textId="77777777" w:rsidR="001B61AF" w:rsidRPr="00A7123E" w:rsidRDefault="001B61AF" w:rsidP="001B2823">
            <w:pPr>
              <w:pStyle w:val="headertabella0"/>
              <w:rPr>
                <w:color w:val="002060"/>
              </w:rPr>
            </w:pPr>
            <w:r w:rsidRPr="00A7123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79FA3" w14:textId="77777777" w:rsidR="001B61AF" w:rsidRPr="00A7123E" w:rsidRDefault="001B61AF" w:rsidP="001B2823">
            <w:pPr>
              <w:pStyle w:val="headertabella0"/>
              <w:rPr>
                <w:color w:val="002060"/>
              </w:rPr>
            </w:pPr>
            <w:r w:rsidRPr="00A7123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3F6B8" w14:textId="77777777" w:rsidR="001B61AF" w:rsidRPr="00A7123E" w:rsidRDefault="001B61AF" w:rsidP="001B2823">
            <w:pPr>
              <w:pStyle w:val="headertabella0"/>
              <w:rPr>
                <w:color w:val="002060"/>
              </w:rPr>
            </w:pPr>
            <w:r w:rsidRPr="00A7123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CEE20" w14:textId="77777777" w:rsidR="001B61AF" w:rsidRPr="00A7123E" w:rsidRDefault="001B61AF" w:rsidP="001B2823">
            <w:pPr>
              <w:pStyle w:val="headertabella0"/>
              <w:rPr>
                <w:color w:val="002060"/>
              </w:rPr>
            </w:pPr>
            <w:r w:rsidRPr="00A7123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81014" w14:textId="77777777" w:rsidR="001B61AF" w:rsidRPr="00A7123E" w:rsidRDefault="001B61AF" w:rsidP="001B2823">
            <w:pPr>
              <w:pStyle w:val="headertabella0"/>
              <w:rPr>
                <w:color w:val="002060"/>
              </w:rPr>
            </w:pPr>
            <w:r w:rsidRPr="00A7123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D8990" w14:textId="77777777" w:rsidR="001B61AF" w:rsidRPr="00A7123E" w:rsidRDefault="001B61AF" w:rsidP="001B2823">
            <w:pPr>
              <w:pStyle w:val="headertabella0"/>
              <w:rPr>
                <w:color w:val="002060"/>
              </w:rPr>
            </w:pPr>
            <w:r w:rsidRPr="00A7123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318ED" w14:textId="77777777" w:rsidR="001B61AF" w:rsidRPr="00A7123E" w:rsidRDefault="001B61AF" w:rsidP="001B2823">
            <w:pPr>
              <w:pStyle w:val="headertabella0"/>
              <w:rPr>
                <w:color w:val="002060"/>
              </w:rPr>
            </w:pPr>
            <w:r w:rsidRPr="00A7123E">
              <w:rPr>
                <w:color w:val="002060"/>
              </w:rPr>
              <w:t>PE</w:t>
            </w:r>
          </w:p>
        </w:tc>
      </w:tr>
      <w:tr w:rsidR="001B61AF" w:rsidRPr="00A7123E" w14:paraId="5A3CF187" w14:textId="77777777" w:rsidTr="001B28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6FBBC4" w14:textId="77777777" w:rsidR="001B61AF" w:rsidRPr="00A7123E" w:rsidRDefault="001B61AF" w:rsidP="001B2823">
            <w:pPr>
              <w:pStyle w:val="rowtabella0"/>
              <w:rPr>
                <w:color w:val="002060"/>
              </w:rPr>
            </w:pPr>
            <w:r w:rsidRPr="00A7123E">
              <w:rPr>
                <w:color w:val="002060"/>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30C65" w14:textId="77777777" w:rsidR="001B61AF" w:rsidRPr="00A7123E" w:rsidRDefault="001B61AF" w:rsidP="001B2823">
            <w:pPr>
              <w:pStyle w:val="rowtabella0"/>
              <w:jc w:val="center"/>
              <w:rPr>
                <w:color w:val="002060"/>
              </w:rPr>
            </w:pPr>
            <w:r w:rsidRPr="00A7123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F4F63"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57ADA"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700FE"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DFD99"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68A96" w14:textId="77777777" w:rsidR="001B61AF" w:rsidRPr="00A7123E" w:rsidRDefault="001B61AF" w:rsidP="001B2823">
            <w:pPr>
              <w:pStyle w:val="rowtabella0"/>
              <w:jc w:val="center"/>
              <w:rPr>
                <w:color w:val="002060"/>
              </w:rPr>
            </w:pPr>
            <w:r w:rsidRPr="00A7123E">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F5238" w14:textId="77777777" w:rsidR="001B61AF" w:rsidRPr="00A7123E" w:rsidRDefault="001B61AF" w:rsidP="001B2823">
            <w:pPr>
              <w:pStyle w:val="rowtabella0"/>
              <w:jc w:val="center"/>
              <w:rPr>
                <w:color w:val="002060"/>
              </w:rPr>
            </w:pPr>
            <w:r w:rsidRPr="00A7123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1EAE3" w14:textId="77777777" w:rsidR="001B61AF" w:rsidRPr="00A7123E" w:rsidRDefault="001B61AF" w:rsidP="001B2823">
            <w:pPr>
              <w:pStyle w:val="rowtabella0"/>
              <w:jc w:val="center"/>
              <w:rPr>
                <w:color w:val="002060"/>
              </w:rPr>
            </w:pPr>
            <w:r w:rsidRPr="00A7123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CD750" w14:textId="77777777" w:rsidR="001B61AF" w:rsidRPr="00A7123E" w:rsidRDefault="001B61AF" w:rsidP="001B2823">
            <w:pPr>
              <w:pStyle w:val="rowtabella0"/>
              <w:jc w:val="center"/>
              <w:rPr>
                <w:color w:val="002060"/>
              </w:rPr>
            </w:pPr>
            <w:r w:rsidRPr="00A7123E">
              <w:rPr>
                <w:color w:val="002060"/>
              </w:rPr>
              <w:t>0</w:t>
            </w:r>
          </w:p>
        </w:tc>
      </w:tr>
      <w:tr w:rsidR="001B61AF" w:rsidRPr="00A7123E" w14:paraId="2D69A827"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0A9D3C" w14:textId="77777777" w:rsidR="001B61AF" w:rsidRPr="00A7123E" w:rsidRDefault="001B61AF" w:rsidP="001B2823">
            <w:pPr>
              <w:pStyle w:val="rowtabella0"/>
              <w:rPr>
                <w:color w:val="002060"/>
              </w:rPr>
            </w:pPr>
            <w:r w:rsidRPr="00A7123E">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EF4CC" w14:textId="77777777" w:rsidR="001B61AF" w:rsidRPr="00A7123E" w:rsidRDefault="001B61AF" w:rsidP="001B2823">
            <w:pPr>
              <w:pStyle w:val="rowtabella0"/>
              <w:jc w:val="center"/>
              <w:rPr>
                <w:color w:val="002060"/>
              </w:rPr>
            </w:pPr>
            <w:r w:rsidRPr="00A7123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1DC19"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58872"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03D54"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D9708"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7EDBE" w14:textId="77777777" w:rsidR="001B61AF" w:rsidRPr="00A7123E" w:rsidRDefault="001B61AF" w:rsidP="001B2823">
            <w:pPr>
              <w:pStyle w:val="rowtabella0"/>
              <w:jc w:val="center"/>
              <w:rPr>
                <w:color w:val="002060"/>
              </w:rPr>
            </w:pPr>
            <w:r w:rsidRPr="00A7123E">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851B7" w14:textId="77777777" w:rsidR="001B61AF" w:rsidRPr="00A7123E" w:rsidRDefault="001B61AF" w:rsidP="001B2823">
            <w:pPr>
              <w:pStyle w:val="rowtabella0"/>
              <w:jc w:val="center"/>
              <w:rPr>
                <w:color w:val="002060"/>
              </w:rPr>
            </w:pPr>
            <w:r w:rsidRPr="00A7123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39C17" w14:textId="77777777" w:rsidR="001B61AF" w:rsidRPr="00A7123E" w:rsidRDefault="001B61AF" w:rsidP="001B2823">
            <w:pPr>
              <w:pStyle w:val="rowtabella0"/>
              <w:jc w:val="center"/>
              <w:rPr>
                <w:color w:val="002060"/>
              </w:rPr>
            </w:pPr>
            <w:r w:rsidRPr="00A7123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80A8E" w14:textId="77777777" w:rsidR="001B61AF" w:rsidRPr="00A7123E" w:rsidRDefault="001B61AF" w:rsidP="001B2823">
            <w:pPr>
              <w:pStyle w:val="rowtabella0"/>
              <w:jc w:val="center"/>
              <w:rPr>
                <w:color w:val="002060"/>
              </w:rPr>
            </w:pPr>
            <w:r w:rsidRPr="00A7123E">
              <w:rPr>
                <w:color w:val="002060"/>
              </w:rPr>
              <w:t>0</w:t>
            </w:r>
          </w:p>
        </w:tc>
      </w:tr>
      <w:tr w:rsidR="001B61AF" w:rsidRPr="00A7123E" w14:paraId="11CDB99F"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64AD58" w14:textId="77777777" w:rsidR="001B61AF" w:rsidRPr="00A7123E" w:rsidRDefault="001B61AF" w:rsidP="001B2823">
            <w:pPr>
              <w:pStyle w:val="rowtabella0"/>
              <w:rPr>
                <w:color w:val="002060"/>
              </w:rPr>
            </w:pPr>
            <w:r w:rsidRPr="00A7123E">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AE641" w14:textId="77777777" w:rsidR="001B61AF" w:rsidRPr="00A7123E" w:rsidRDefault="001B61AF" w:rsidP="001B2823">
            <w:pPr>
              <w:pStyle w:val="rowtabella0"/>
              <w:jc w:val="center"/>
              <w:rPr>
                <w:color w:val="002060"/>
              </w:rPr>
            </w:pPr>
            <w:r w:rsidRPr="00A7123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02AEC"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B7B5F"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8CAF9"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F75AA"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1F857" w14:textId="77777777" w:rsidR="001B61AF" w:rsidRPr="00A7123E" w:rsidRDefault="001B61AF" w:rsidP="001B2823">
            <w:pPr>
              <w:pStyle w:val="rowtabella0"/>
              <w:jc w:val="center"/>
              <w:rPr>
                <w:color w:val="002060"/>
              </w:rPr>
            </w:pPr>
            <w:r w:rsidRPr="00A7123E">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0E591" w14:textId="77777777" w:rsidR="001B61AF" w:rsidRPr="00A7123E" w:rsidRDefault="001B61AF" w:rsidP="001B2823">
            <w:pPr>
              <w:pStyle w:val="rowtabella0"/>
              <w:jc w:val="center"/>
              <w:rPr>
                <w:color w:val="002060"/>
              </w:rPr>
            </w:pPr>
            <w:r w:rsidRPr="00A7123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3BBD9" w14:textId="77777777" w:rsidR="001B61AF" w:rsidRPr="00A7123E" w:rsidRDefault="001B61AF" w:rsidP="001B2823">
            <w:pPr>
              <w:pStyle w:val="rowtabella0"/>
              <w:jc w:val="center"/>
              <w:rPr>
                <w:color w:val="002060"/>
              </w:rPr>
            </w:pPr>
            <w:r w:rsidRPr="00A7123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A5B50" w14:textId="77777777" w:rsidR="001B61AF" w:rsidRPr="00A7123E" w:rsidRDefault="001B61AF" w:rsidP="001B2823">
            <w:pPr>
              <w:pStyle w:val="rowtabella0"/>
              <w:jc w:val="center"/>
              <w:rPr>
                <w:color w:val="002060"/>
              </w:rPr>
            </w:pPr>
            <w:r w:rsidRPr="00A7123E">
              <w:rPr>
                <w:color w:val="002060"/>
              </w:rPr>
              <w:t>0</w:t>
            </w:r>
          </w:p>
        </w:tc>
      </w:tr>
      <w:tr w:rsidR="001B61AF" w:rsidRPr="00A7123E" w14:paraId="007C928C"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56CD06" w14:textId="77777777" w:rsidR="001B61AF" w:rsidRPr="00A7123E" w:rsidRDefault="001B61AF" w:rsidP="001B2823">
            <w:pPr>
              <w:pStyle w:val="rowtabella0"/>
              <w:rPr>
                <w:color w:val="002060"/>
              </w:rPr>
            </w:pPr>
            <w:r w:rsidRPr="00A7123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424DD" w14:textId="77777777" w:rsidR="001B61AF" w:rsidRPr="00A7123E" w:rsidRDefault="001B61AF" w:rsidP="001B2823">
            <w:pPr>
              <w:pStyle w:val="rowtabella0"/>
              <w:jc w:val="center"/>
              <w:rPr>
                <w:color w:val="002060"/>
              </w:rPr>
            </w:pPr>
            <w:r w:rsidRPr="00A7123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70947"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BBE37"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CFA27"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59086"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61CCE" w14:textId="77777777" w:rsidR="001B61AF" w:rsidRPr="00A7123E" w:rsidRDefault="001B61AF" w:rsidP="001B2823">
            <w:pPr>
              <w:pStyle w:val="rowtabella0"/>
              <w:jc w:val="center"/>
              <w:rPr>
                <w:color w:val="002060"/>
              </w:rPr>
            </w:pPr>
            <w:r w:rsidRPr="00A7123E">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BC030" w14:textId="77777777" w:rsidR="001B61AF" w:rsidRPr="00A7123E" w:rsidRDefault="001B61AF" w:rsidP="001B2823">
            <w:pPr>
              <w:pStyle w:val="rowtabella0"/>
              <w:jc w:val="center"/>
              <w:rPr>
                <w:color w:val="002060"/>
              </w:rPr>
            </w:pPr>
            <w:r w:rsidRPr="00A7123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8B182" w14:textId="77777777" w:rsidR="001B61AF" w:rsidRPr="00A7123E" w:rsidRDefault="001B61AF" w:rsidP="001B2823">
            <w:pPr>
              <w:pStyle w:val="rowtabella0"/>
              <w:jc w:val="center"/>
              <w:rPr>
                <w:color w:val="002060"/>
              </w:rPr>
            </w:pPr>
            <w:r w:rsidRPr="00A7123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E77F4" w14:textId="77777777" w:rsidR="001B61AF" w:rsidRPr="00A7123E" w:rsidRDefault="001B61AF" w:rsidP="001B2823">
            <w:pPr>
              <w:pStyle w:val="rowtabella0"/>
              <w:jc w:val="center"/>
              <w:rPr>
                <w:color w:val="002060"/>
              </w:rPr>
            </w:pPr>
            <w:r w:rsidRPr="00A7123E">
              <w:rPr>
                <w:color w:val="002060"/>
              </w:rPr>
              <w:t>0</w:t>
            </w:r>
          </w:p>
        </w:tc>
      </w:tr>
      <w:tr w:rsidR="001B61AF" w:rsidRPr="00A7123E" w14:paraId="4EEC7701"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0EAA06" w14:textId="77777777" w:rsidR="001B61AF" w:rsidRPr="00A7123E" w:rsidRDefault="001B61AF" w:rsidP="001B2823">
            <w:pPr>
              <w:pStyle w:val="rowtabella0"/>
              <w:rPr>
                <w:color w:val="002060"/>
              </w:rPr>
            </w:pPr>
            <w:r w:rsidRPr="00A7123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D859E" w14:textId="77777777" w:rsidR="001B61AF" w:rsidRPr="00A7123E" w:rsidRDefault="001B61AF" w:rsidP="001B2823">
            <w:pPr>
              <w:pStyle w:val="rowtabella0"/>
              <w:jc w:val="center"/>
              <w:rPr>
                <w:color w:val="002060"/>
              </w:rPr>
            </w:pPr>
            <w:r w:rsidRPr="00A7123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BD0BF"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3FAC4"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800B3"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FC884"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C4299" w14:textId="77777777" w:rsidR="001B61AF" w:rsidRPr="00A7123E" w:rsidRDefault="001B61AF" w:rsidP="001B2823">
            <w:pPr>
              <w:pStyle w:val="rowtabella0"/>
              <w:jc w:val="center"/>
              <w:rPr>
                <w:color w:val="002060"/>
              </w:rPr>
            </w:pPr>
            <w:r w:rsidRPr="00A7123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3CED5" w14:textId="77777777" w:rsidR="001B61AF" w:rsidRPr="00A7123E" w:rsidRDefault="001B61AF" w:rsidP="001B2823">
            <w:pPr>
              <w:pStyle w:val="rowtabella0"/>
              <w:jc w:val="center"/>
              <w:rPr>
                <w:color w:val="002060"/>
              </w:rPr>
            </w:pPr>
            <w:r w:rsidRPr="00A7123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2A6C2" w14:textId="77777777" w:rsidR="001B61AF" w:rsidRPr="00A7123E" w:rsidRDefault="001B61AF" w:rsidP="001B2823">
            <w:pPr>
              <w:pStyle w:val="rowtabella0"/>
              <w:jc w:val="center"/>
              <w:rPr>
                <w:color w:val="002060"/>
              </w:rPr>
            </w:pPr>
            <w:r w:rsidRPr="00A7123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4311A" w14:textId="77777777" w:rsidR="001B61AF" w:rsidRPr="00A7123E" w:rsidRDefault="001B61AF" w:rsidP="001B2823">
            <w:pPr>
              <w:pStyle w:val="rowtabella0"/>
              <w:jc w:val="center"/>
              <w:rPr>
                <w:color w:val="002060"/>
              </w:rPr>
            </w:pPr>
            <w:r w:rsidRPr="00A7123E">
              <w:rPr>
                <w:color w:val="002060"/>
              </w:rPr>
              <w:t>0</w:t>
            </w:r>
          </w:p>
        </w:tc>
      </w:tr>
      <w:tr w:rsidR="001B61AF" w:rsidRPr="00A7123E" w14:paraId="4844BECC"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9E42EB" w14:textId="77777777" w:rsidR="001B61AF" w:rsidRPr="00A7123E" w:rsidRDefault="001B61AF" w:rsidP="001B2823">
            <w:pPr>
              <w:pStyle w:val="rowtabella0"/>
              <w:rPr>
                <w:color w:val="002060"/>
              </w:rPr>
            </w:pPr>
            <w:r w:rsidRPr="00A7123E">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A1E3E" w14:textId="77777777" w:rsidR="001B61AF" w:rsidRPr="00A7123E" w:rsidRDefault="001B61AF" w:rsidP="001B2823">
            <w:pPr>
              <w:pStyle w:val="rowtabella0"/>
              <w:jc w:val="center"/>
              <w:rPr>
                <w:color w:val="002060"/>
              </w:rPr>
            </w:pPr>
            <w:r w:rsidRPr="00A7123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70772"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54880"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B3729"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FDF83"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E603B" w14:textId="77777777" w:rsidR="001B61AF" w:rsidRPr="00A7123E" w:rsidRDefault="001B61AF" w:rsidP="001B2823">
            <w:pPr>
              <w:pStyle w:val="rowtabella0"/>
              <w:jc w:val="center"/>
              <w:rPr>
                <w:color w:val="002060"/>
              </w:rPr>
            </w:pPr>
            <w:r w:rsidRPr="00A7123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EA7C0" w14:textId="77777777" w:rsidR="001B61AF" w:rsidRPr="00A7123E" w:rsidRDefault="001B61AF" w:rsidP="001B2823">
            <w:pPr>
              <w:pStyle w:val="rowtabella0"/>
              <w:jc w:val="center"/>
              <w:rPr>
                <w:color w:val="002060"/>
              </w:rPr>
            </w:pPr>
            <w:r w:rsidRPr="00A7123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6554D"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36209" w14:textId="77777777" w:rsidR="001B61AF" w:rsidRPr="00A7123E" w:rsidRDefault="001B61AF" w:rsidP="001B2823">
            <w:pPr>
              <w:pStyle w:val="rowtabella0"/>
              <w:jc w:val="center"/>
              <w:rPr>
                <w:color w:val="002060"/>
              </w:rPr>
            </w:pPr>
            <w:r w:rsidRPr="00A7123E">
              <w:rPr>
                <w:color w:val="002060"/>
              </w:rPr>
              <w:t>0</w:t>
            </w:r>
          </w:p>
        </w:tc>
      </w:tr>
      <w:tr w:rsidR="001B61AF" w:rsidRPr="00A7123E" w14:paraId="3BFF40BF"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58758C" w14:textId="77777777" w:rsidR="001B61AF" w:rsidRPr="00A7123E" w:rsidRDefault="001B61AF" w:rsidP="001B2823">
            <w:pPr>
              <w:pStyle w:val="rowtabella0"/>
              <w:rPr>
                <w:color w:val="002060"/>
              </w:rPr>
            </w:pPr>
            <w:r w:rsidRPr="00A7123E">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242BE" w14:textId="77777777" w:rsidR="001B61AF" w:rsidRPr="00A7123E" w:rsidRDefault="001B61AF" w:rsidP="001B2823">
            <w:pPr>
              <w:pStyle w:val="rowtabella0"/>
              <w:jc w:val="center"/>
              <w:rPr>
                <w:color w:val="002060"/>
              </w:rPr>
            </w:pPr>
            <w:r w:rsidRPr="00A7123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7466B"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55715"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A7CCC"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2727B"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EA065" w14:textId="77777777" w:rsidR="001B61AF" w:rsidRPr="00A7123E" w:rsidRDefault="001B61AF" w:rsidP="001B2823">
            <w:pPr>
              <w:pStyle w:val="rowtabella0"/>
              <w:jc w:val="center"/>
              <w:rPr>
                <w:color w:val="002060"/>
              </w:rPr>
            </w:pPr>
            <w:r w:rsidRPr="00A7123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BEFA5" w14:textId="77777777" w:rsidR="001B61AF" w:rsidRPr="00A7123E" w:rsidRDefault="001B61AF" w:rsidP="001B2823">
            <w:pPr>
              <w:pStyle w:val="rowtabella0"/>
              <w:jc w:val="center"/>
              <w:rPr>
                <w:color w:val="002060"/>
              </w:rPr>
            </w:pPr>
            <w:r w:rsidRPr="00A7123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58C8B" w14:textId="77777777" w:rsidR="001B61AF" w:rsidRPr="00A7123E" w:rsidRDefault="001B61AF" w:rsidP="001B2823">
            <w:pPr>
              <w:pStyle w:val="rowtabella0"/>
              <w:jc w:val="center"/>
              <w:rPr>
                <w:color w:val="002060"/>
              </w:rPr>
            </w:pPr>
            <w:r w:rsidRPr="00A712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D9739" w14:textId="77777777" w:rsidR="001B61AF" w:rsidRPr="00A7123E" w:rsidRDefault="001B61AF" w:rsidP="001B2823">
            <w:pPr>
              <w:pStyle w:val="rowtabella0"/>
              <w:jc w:val="center"/>
              <w:rPr>
                <w:color w:val="002060"/>
              </w:rPr>
            </w:pPr>
            <w:r w:rsidRPr="00A7123E">
              <w:rPr>
                <w:color w:val="002060"/>
              </w:rPr>
              <w:t>0</w:t>
            </w:r>
          </w:p>
        </w:tc>
      </w:tr>
      <w:tr w:rsidR="001B61AF" w:rsidRPr="00A7123E" w14:paraId="5C95258D"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63AD76" w14:textId="77777777" w:rsidR="001B61AF" w:rsidRPr="00A7123E" w:rsidRDefault="001B61AF" w:rsidP="001B2823">
            <w:pPr>
              <w:pStyle w:val="rowtabella0"/>
              <w:rPr>
                <w:color w:val="002060"/>
              </w:rPr>
            </w:pPr>
            <w:r w:rsidRPr="00A7123E">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26C0B"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7DC95"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5F9E7"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0C81F"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9FF64"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766A8" w14:textId="77777777" w:rsidR="001B61AF" w:rsidRPr="00A7123E" w:rsidRDefault="001B61AF" w:rsidP="001B2823">
            <w:pPr>
              <w:pStyle w:val="rowtabella0"/>
              <w:jc w:val="center"/>
              <w:rPr>
                <w:color w:val="002060"/>
              </w:rPr>
            </w:pPr>
            <w:r w:rsidRPr="00A7123E">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A383D" w14:textId="77777777" w:rsidR="001B61AF" w:rsidRPr="00A7123E" w:rsidRDefault="001B61AF" w:rsidP="001B2823">
            <w:pPr>
              <w:pStyle w:val="rowtabella0"/>
              <w:jc w:val="center"/>
              <w:rPr>
                <w:color w:val="002060"/>
              </w:rPr>
            </w:pPr>
            <w:r w:rsidRPr="00A7123E">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C43B7"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EAF3B" w14:textId="77777777" w:rsidR="001B61AF" w:rsidRPr="00A7123E" w:rsidRDefault="001B61AF" w:rsidP="001B2823">
            <w:pPr>
              <w:pStyle w:val="rowtabella0"/>
              <w:jc w:val="center"/>
              <w:rPr>
                <w:color w:val="002060"/>
              </w:rPr>
            </w:pPr>
            <w:r w:rsidRPr="00A7123E">
              <w:rPr>
                <w:color w:val="002060"/>
              </w:rPr>
              <w:t>0</w:t>
            </w:r>
          </w:p>
        </w:tc>
      </w:tr>
      <w:tr w:rsidR="001B61AF" w:rsidRPr="00A7123E" w14:paraId="494C9EC2"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CE7820" w14:textId="77777777" w:rsidR="001B61AF" w:rsidRPr="00A7123E" w:rsidRDefault="001B61AF" w:rsidP="001B2823">
            <w:pPr>
              <w:pStyle w:val="rowtabella0"/>
              <w:rPr>
                <w:color w:val="002060"/>
              </w:rPr>
            </w:pPr>
            <w:r w:rsidRPr="00A7123E">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33EA9" w14:textId="77777777" w:rsidR="001B61AF" w:rsidRPr="00A7123E" w:rsidRDefault="001B61AF" w:rsidP="001B2823">
            <w:pPr>
              <w:pStyle w:val="rowtabella0"/>
              <w:jc w:val="center"/>
              <w:rPr>
                <w:color w:val="002060"/>
              </w:rPr>
            </w:pPr>
            <w:r w:rsidRPr="00A7123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7CDD6"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0488E"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C6A2B"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1D3C2"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56EC1" w14:textId="77777777" w:rsidR="001B61AF" w:rsidRPr="00A7123E" w:rsidRDefault="001B61AF" w:rsidP="001B2823">
            <w:pPr>
              <w:pStyle w:val="rowtabella0"/>
              <w:jc w:val="center"/>
              <w:rPr>
                <w:color w:val="002060"/>
              </w:rPr>
            </w:pPr>
            <w:r w:rsidRPr="00A7123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69B35" w14:textId="77777777" w:rsidR="001B61AF" w:rsidRPr="00A7123E" w:rsidRDefault="001B61AF" w:rsidP="001B2823">
            <w:pPr>
              <w:pStyle w:val="rowtabella0"/>
              <w:jc w:val="center"/>
              <w:rPr>
                <w:color w:val="002060"/>
              </w:rPr>
            </w:pPr>
            <w:r w:rsidRPr="00A7123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D29D4" w14:textId="77777777" w:rsidR="001B61AF" w:rsidRPr="00A7123E" w:rsidRDefault="001B61AF" w:rsidP="001B2823">
            <w:pPr>
              <w:pStyle w:val="rowtabella0"/>
              <w:jc w:val="center"/>
              <w:rPr>
                <w:color w:val="002060"/>
              </w:rPr>
            </w:pPr>
            <w:r w:rsidRPr="00A712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A813B" w14:textId="77777777" w:rsidR="001B61AF" w:rsidRPr="00A7123E" w:rsidRDefault="001B61AF" w:rsidP="001B2823">
            <w:pPr>
              <w:pStyle w:val="rowtabella0"/>
              <w:jc w:val="center"/>
              <w:rPr>
                <w:color w:val="002060"/>
              </w:rPr>
            </w:pPr>
            <w:r w:rsidRPr="00A7123E">
              <w:rPr>
                <w:color w:val="002060"/>
              </w:rPr>
              <w:t>0</w:t>
            </w:r>
          </w:p>
        </w:tc>
      </w:tr>
      <w:tr w:rsidR="001B61AF" w:rsidRPr="00A7123E" w14:paraId="14958557"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348A7" w14:textId="77777777" w:rsidR="001B61AF" w:rsidRPr="00A7123E" w:rsidRDefault="001B61AF" w:rsidP="001B2823">
            <w:pPr>
              <w:pStyle w:val="rowtabella0"/>
              <w:rPr>
                <w:color w:val="002060"/>
              </w:rPr>
            </w:pPr>
            <w:r w:rsidRPr="00A7123E">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6EFC8"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99F93"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BB506"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C934E"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BCF03" w14:textId="77777777" w:rsidR="001B61AF" w:rsidRPr="00A7123E" w:rsidRDefault="001B61AF" w:rsidP="001B2823">
            <w:pPr>
              <w:pStyle w:val="rowtabella0"/>
              <w:jc w:val="center"/>
              <w:rPr>
                <w:color w:val="002060"/>
              </w:rPr>
            </w:pPr>
            <w:r w:rsidRPr="00A712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157FE" w14:textId="77777777" w:rsidR="001B61AF" w:rsidRPr="00A7123E" w:rsidRDefault="001B61AF" w:rsidP="001B2823">
            <w:pPr>
              <w:pStyle w:val="rowtabella0"/>
              <w:jc w:val="center"/>
              <w:rPr>
                <w:color w:val="002060"/>
              </w:rPr>
            </w:pPr>
            <w:r w:rsidRPr="00A7123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98410" w14:textId="77777777" w:rsidR="001B61AF" w:rsidRPr="00A7123E" w:rsidRDefault="001B61AF" w:rsidP="001B2823">
            <w:pPr>
              <w:pStyle w:val="rowtabella0"/>
              <w:jc w:val="center"/>
              <w:rPr>
                <w:color w:val="002060"/>
              </w:rPr>
            </w:pPr>
            <w:r w:rsidRPr="00A7123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C4B68"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59659" w14:textId="77777777" w:rsidR="001B61AF" w:rsidRPr="00A7123E" w:rsidRDefault="001B61AF" w:rsidP="001B2823">
            <w:pPr>
              <w:pStyle w:val="rowtabella0"/>
              <w:jc w:val="center"/>
              <w:rPr>
                <w:color w:val="002060"/>
              </w:rPr>
            </w:pPr>
            <w:r w:rsidRPr="00A7123E">
              <w:rPr>
                <w:color w:val="002060"/>
              </w:rPr>
              <w:t>0</w:t>
            </w:r>
          </w:p>
        </w:tc>
      </w:tr>
      <w:tr w:rsidR="001B61AF" w:rsidRPr="00A7123E" w14:paraId="786FEFC1"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290624" w14:textId="77777777" w:rsidR="001B61AF" w:rsidRPr="00A7123E" w:rsidRDefault="001B61AF" w:rsidP="001B2823">
            <w:pPr>
              <w:pStyle w:val="breakline"/>
              <w:rPr>
                <w:rFonts w:ascii="Arial" w:hAnsi="Arial" w:cs="Arial"/>
                <w:color w:val="002060"/>
              </w:rPr>
            </w:pPr>
            <w:r w:rsidRPr="00A7123E">
              <w:rPr>
                <w:rFonts w:ascii="Arial" w:hAnsi="Arial" w:cs="Arial"/>
                <w:color w:val="002060"/>
              </w:rPr>
              <w:t>A.S.D. MONTELUPONE CALCIO A 5 – seconda squadra Under 21 –</w:t>
            </w:r>
          </w:p>
          <w:p w14:paraId="0BDD5B03" w14:textId="77777777" w:rsidR="001B61AF" w:rsidRPr="00A7123E" w:rsidRDefault="001B61AF" w:rsidP="001B2823">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943F4"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0B485"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A13BB"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3B65D"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7E7ED" w14:textId="77777777" w:rsidR="001B61AF" w:rsidRPr="00A7123E" w:rsidRDefault="001B61AF" w:rsidP="001B2823">
            <w:pPr>
              <w:pStyle w:val="rowtabella0"/>
              <w:jc w:val="center"/>
              <w:rPr>
                <w:color w:val="002060"/>
              </w:rPr>
            </w:pPr>
            <w:r w:rsidRPr="00A7123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93648" w14:textId="77777777" w:rsidR="001B61AF" w:rsidRPr="00A7123E" w:rsidRDefault="001B61AF" w:rsidP="001B2823">
            <w:pPr>
              <w:pStyle w:val="rowtabella0"/>
              <w:jc w:val="center"/>
              <w:rPr>
                <w:color w:val="002060"/>
              </w:rPr>
            </w:pPr>
            <w:r w:rsidRPr="00A7123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43110" w14:textId="77777777" w:rsidR="001B61AF" w:rsidRPr="00A7123E" w:rsidRDefault="001B61AF" w:rsidP="001B2823">
            <w:pPr>
              <w:pStyle w:val="rowtabella0"/>
              <w:jc w:val="center"/>
              <w:rPr>
                <w:color w:val="002060"/>
              </w:rPr>
            </w:pPr>
            <w:r w:rsidRPr="00A7123E">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B0289" w14:textId="77777777" w:rsidR="001B61AF" w:rsidRPr="00A7123E" w:rsidRDefault="001B61AF" w:rsidP="001B2823">
            <w:pPr>
              <w:pStyle w:val="rowtabella0"/>
              <w:jc w:val="center"/>
              <w:rPr>
                <w:color w:val="002060"/>
              </w:rPr>
            </w:pPr>
            <w:r w:rsidRPr="00A7123E">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D25CD" w14:textId="77777777" w:rsidR="001B61AF" w:rsidRPr="00A7123E" w:rsidRDefault="001B61AF" w:rsidP="001B2823">
            <w:pPr>
              <w:pStyle w:val="rowtabella0"/>
              <w:jc w:val="center"/>
              <w:rPr>
                <w:color w:val="002060"/>
              </w:rPr>
            </w:pPr>
            <w:r w:rsidRPr="00A7123E">
              <w:rPr>
                <w:color w:val="002060"/>
              </w:rPr>
              <w:t>0</w:t>
            </w:r>
          </w:p>
        </w:tc>
      </w:tr>
      <w:tr w:rsidR="001B61AF" w:rsidRPr="00A7123E" w14:paraId="76F51894" w14:textId="77777777" w:rsidTr="001B28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4DA77C" w14:textId="77777777" w:rsidR="001B61AF" w:rsidRPr="00A7123E" w:rsidRDefault="001B61AF" w:rsidP="001B2823">
            <w:pPr>
              <w:pStyle w:val="rowtabella0"/>
              <w:rPr>
                <w:color w:val="002060"/>
              </w:rPr>
            </w:pPr>
            <w:r w:rsidRPr="00A7123E">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F414D"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8E72F"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9E977"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E4994"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99A50" w14:textId="77777777" w:rsidR="001B61AF" w:rsidRPr="00A7123E" w:rsidRDefault="001B61AF" w:rsidP="001B2823">
            <w:pPr>
              <w:pStyle w:val="rowtabella0"/>
              <w:jc w:val="center"/>
              <w:rPr>
                <w:color w:val="002060"/>
              </w:rPr>
            </w:pPr>
            <w:r w:rsidRPr="00A7123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1F051" w14:textId="77777777" w:rsidR="001B61AF" w:rsidRPr="00A7123E" w:rsidRDefault="001B61AF" w:rsidP="001B2823">
            <w:pPr>
              <w:pStyle w:val="rowtabella0"/>
              <w:jc w:val="center"/>
              <w:rPr>
                <w:color w:val="002060"/>
              </w:rPr>
            </w:pPr>
            <w:r w:rsidRPr="00A7123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D13A3" w14:textId="77777777" w:rsidR="001B61AF" w:rsidRPr="00A7123E" w:rsidRDefault="001B61AF" w:rsidP="001B2823">
            <w:pPr>
              <w:pStyle w:val="rowtabella0"/>
              <w:jc w:val="center"/>
              <w:rPr>
                <w:color w:val="002060"/>
              </w:rPr>
            </w:pPr>
            <w:r w:rsidRPr="00A7123E">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7479B" w14:textId="77777777" w:rsidR="001B61AF" w:rsidRPr="00A7123E" w:rsidRDefault="001B61AF" w:rsidP="001B2823">
            <w:pPr>
              <w:pStyle w:val="rowtabella0"/>
              <w:jc w:val="center"/>
              <w:rPr>
                <w:color w:val="002060"/>
              </w:rPr>
            </w:pPr>
            <w:r w:rsidRPr="00A7123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2D4A9" w14:textId="77777777" w:rsidR="001B61AF" w:rsidRPr="00A7123E" w:rsidRDefault="001B61AF" w:rsidP="001B2823">
            <w:pPr>
              <w:pStyle w:val="rowtabella0"/>
              <w:jc w:val="center"/>
              <w:rPr>
                <w:color w:val="002060"/>
              </w:rPr>
            </w:pPr>
            <w:r w:rsidRPr="00A7123E">
              <w:rPr>
                <w:color w:val="002060"/>
              </w:rPr>
              <w:t>0</w:t>
            </w:r>
          </w:p>
        </w:tc>
      </w:tr>
    </w:tbl>
    <w:p w14:paraId="33BCE705" w14:textId="77777777" w:rsidR="001B61AF" w:rsidRPr="00A7123E" w:rsidRDefault="001B61AF" w:rsidP="001B61AF">
      <w:pPr>
        <w:pStyle w:val="breakline"/>
        <w:rPr>
          <w:rFonts w:ascii="Arial" w:eastAsiaTheme="minorEastAsia" w:hAnsi="Arial" w:cs="Arial"/>
          <w:color w:val="002060"/>
        </w:rPr>
      </w:pPr>
    </w:p>
    <w:p w14:paraId="70F76B07" w14:textId="77777777" w:rsidR="001B61AF" w:rsidRPr="00A7123E" w:rsidRDefault="001B61AF" w:rsidP="001B61AF">
      <w:pPr>
        <w:pStyle w:val="breakline"/>
        <w:rPr>
          <w:rFonts w:ascii="Arial" w:hAnsi="Arial" w:cs="Arial"/>
          <w:color w:val="002060"/>
        </w:rPr>
      </w:pPr>
    </w:p>
    <w:p w14:paraId="5ED1DEEE" w14:textId="77777777" w:rsidR="001B61AF" w:rsidRPr="00A7123E" w:rsidRDefault="001B61AF" w:rsidP="001B61AF">
      <w:pPr>
        <w:pStyle w:val="sottotitolocampionato10"/>
        <w:rPr>
          <w:color w:val="002060"/>
        </w:rPr>
      </w:pPr>
      <w:r w:rsidRPr="00A7123E">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B61AF" w:rsidRPr="00A7123E" w14:paraId="29AF61E8" w14:textId="77777777" w:rsidTr="001B28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2462D" w14:textId="77777777" w:rsidR="001B61AF" w:rsidRPr="00A7123E" w:rsidRDefault="001B61AF" w:rsidP="001B2823">
            <w:pPr>
              <w:pStyle w:val="headertabella0"/>
              <w:rPr>
                <w:color w:val="002060"/>
              </w:rPr>
            </w:pPr>
            <w:r w:rsidRPr="00A7123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AED89" w14:textId="77777777" w:rsidR="001B61AF" w:rsidRPr="00A7123E" w:rsidRDefault="001B61AF" w:rsidP="001B2823">
            <w:pPr>
              <w:pStyle w:val="headertabella0"/>
              <w:rPr>
                <w:color w:val="002060"/>
              </w:rPr>
            </w:pPr>
            <w:r w:rsidRPr="00A7123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77BA8" w14:textId="77777777" w:rsidR="001B61AF" w:rsidRPr="00A7123E" w:rsidRDefault="001B61AF" w:rsidP="001B2823">
            <w:pPr>
              <w:pStyle w:val="headertabella0"/>
              <w:rPr>
                <w:color w:val="002060"/>
              </w:rPr>
            </w:pPr>
            <w:r w:rsidRPr="00A7123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FC288" w14:textId="77777777" w:rsidR="001B61AF" w:rsidRPr="00A7123E" w:rsidRDefault="001B61AF" w:rsidP="001B2823">
            <w:pPr>
              <w:pStyle w:val="headertabella0"/>
              <w:rPr>
                <w:color w:val="002060"/>
              </w:rPr>
            </w:pPr>
            <w:r w:rsidRPr="00A7123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6C7D4" w14:textId="77777777" w:rsidR="001B61AF" w:rsidRPr="00A7123E" w:rsidRDefault="001B61AF" w:rsidP="001B2823">
            <w:pPr>
              <w:pStyle w:val="headertabella0"/>
              <w:rPr>
                <w:color w:val="002060"/>
              </w:rPr>
            </w:pPr>
            <w:r w:rsidRPr="00A7123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CE37C" w14:textId="77777777" w:rsidR="001B61AF" w:rsidRPr="00A7123E" w:rsidRDefault="001B61AF" w:rsidP="001B2823">
            <w:pPr>
              <w:pStyle w:val="headertabella0"/>
              <w:rPr>
                <w:color w:val="002060"/>
              </w:rPr>
            </w:pPr>
            <w:r w:rsidRPr="00A7123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FF339" w14:textId="77777777" w:rsidR="001B61AF" w:rsidRPr="00A7123E" w:rsidRDefault="001B61AF" w:rsidP="001B2823">
            <w:pPr>
              <w:pStyle w:val="headertabella0"/>
              <w:rPr>
                <w:color w:val="002060"/>
              </w:rPr>
            </w:pPr>
            <w:r w:rsidRPr="00A7123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2B030" w14:textId="77777777" w:rsidR="001B61AF" w:rsidRPr="00A7123E" w:rsidRDefault="001B61AF" w:rsidP="001B2823">
            <w:pPr>
              <w:pStyle w:val="headertabella0"/>
              <w:rPr>
                <w:color w:val="002060"/>
              </w:rPr>
            </w:pPr>
            <w:r w:rsidRPr="00A7123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E2384" w14:textId="77777777" w:rsidR="001B61AF" w:rsidRPr="00A7123E" w:rsidRDefault="001B61AF" w:rsidP="001B2823">
            <w:pPr>
              <w:pStyle w:val="headertabella0"/>
              <w:rPr>
                <w:color w:val="002060"/>
              </w:rPr>
            </w:pPr>
            <w:r w:rsidRPr="00A7123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53F04" w14:textId="77777777" w:rsidR="001B61AF" w:rsidRPr="00A7123E" w:rsidRDefault="001B61AF" w:rsidP="001B2823">
            <w:pPr>
              <w:pStyle w:val="headertabella0"/>
              <w:rPr>
                <w:color w:val="002060"/>
              </w:rPr>
            </w:pPr>
            <w:r w:rsidRPr="00A7123E">
              <w:rPr>
                <w:color w:val="002060"/>
              </w:rPr>
              <w:t>PE</w:t>
            </w:r>
          </w:p>
        </w:tc>
      </w:tr>
      <w:tr w:rsidR="001B61AF" w:rsidRPr="00A7123E" w14:paraId="30250950" w14:textId="77777777" w:rsidTr="001B28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4BD8DF" w14:textId="77777777" w:rsidR="001B61AF" w:rsidRPr="00A7123E" w:rsidRDefault="001B61AF" w:rsidP="001B2823">
            <w:pPr>
              <w:pStyle w:val="rowtabella0"/>
              <w:rPr>
                <w:color w:val="002060"/>
              </w:rPr>
            </w:pPr>
            <w:r w:rsidRPr="00A7123E">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BC9D1" w14:textId="77777777" w:rsidR="001B61AF" w:rsidRPr="00A7123E" w:rsidRDefault="001B61AF" w:rsidP="001B2823">
            <w:pPr>
              <w:pStyle w:val="rowtabella0"/>
              <w:jc w:val="center"/>
              <w:rPr>
                <w:color w:val="002060"/>
              </w:rPr>
            </w:pPr>
            <w:r w:rsidRPr="00A7123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A127E"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45520" w14:textId="77777777" w:rsidR="001B61AF" w:rsidRPr="00A7123E" w:rsidRDefault="001B61AF" w:rsidP="001B2823">
            <w:pPr>
              <w:pStyle w:val="rowtabella0"/>
              <w:jc w:val="center"/>
              <w:rPr>
                <w:color w:val="002060"/>
              </w:rPr>
            </w:pPr>
            <w:r w:rsidRPr="00A7123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26EF0"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6BD83"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119A3" w14:textId="77777777" w:rsidR="001B61AF" w:rsidRPr="00A7123E" w:rsidRDefault="001B61AF" w:rsidP="001B2823">
            <w:pPr>
              <w:pStyle w:val="rowtabella0"/>
              <w:jc w:val="center"/>
              <w:rPr>
                <w:color w:val="002060"/>
              </w:rPr>
            </w:pPr>
            <w:r w:rsidRPr="00A7123E">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17441" w14:textId="77777777" w:rsidR="001B61AF" w:rsidRPr="00A7123E" w:rsidRDefault="001B61AF" w:rsidP="001B2823">
            <w:pPr>
              <w:pStyle w:val="rowtabella0"/>
              <w:jc w:val="center"/>
              <w:rPr>
                <w:color w:val="002060"/>
              </w:rPr>
            </w:pPr>
            <w:r w:rsidRPr="00A7123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5CCFB" w14:textId="77777777" w:rsidR="001B61AF" w:rsidRPr="00A7123E" w:rsidRDefault="001B61AF" w:rsidP="001B2823">
            <w:pPr>
              <w:pStyle w:val="rowtabella0"/>
              <w:jc w:val="center"/>
              <w:rPr>
                <w:color w:val="002060"/>
              </w:rPr>
            </w:pPr>
            <w:r w:rsidRPr="00A7123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5C49F" w14:textId="77777777" w:rsidR="001B61AF" w:rsidRPr="00A7123E" w:rsidRDefault="001B61AF" w:rsidP="001B2823">
            <w:pPr>
              <w:pStyle w:val="rowtabella0"/>
              <w:jc w:val="center"/>
              <w:rPr>
                <w:color w:val="002060"/>
              </w:rPr>
            </w:pPr>
            <w:r w:rsidRPr="00A7123E">
              <w:rPr>
                <w:color w:val="002060"/>
              </w:rPr>
              <w:t>0</w:t>
            </w:r>
          </w:p>
        </w:tc>
      </w:tr>
      <w:tr w:rsidR="001B61AF" w:rsidRPr="00A7123E" w14:paraId="51821CB0"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31E27" w14:textId="77777777" w:rsidR="001B61AF" w:rsidRPr="00A7123E" w:rsidRDefault="001B61AF" w:rsidP="001B2823">
            <w:pPr>
              <w:pStyle w:val="rowtabella0"/>
              <w:rPr>
                <w:color w:val="002060"/>
              </w:rPr>
            </w:pPr>
            <w:r w:rsidRPr="00A7123E">
              <w:rPr>
                <w:color w:val="002060"/>
              </w:rPr>
              <w:t xml:space="preserve">A.S.D. </w:t>
            </w:r>
            <w:proofErr w:type="gramStart"/>
            <w:r w:rsidRPr="00A7123E">
              <w:rPr>
                <w:color w:val="002060"/>
              </w:rPr>
              <w:t>CITTA</w:t>
            </w:r>
            <w:proofErr w:type="gramEnd"/>
            <w:r w:rsidRPr="00A7123E">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87AB5" w14:textId="77777777" w:rsidR="001B61AF" w:rsidRPr="00A7123E" w:rsidRDefault="001B61AF" w:rsidP="001B2823">
            <w:pPr>
              <w:pStyle w:val="rowtabella0"/>
              <w:jc w:val="center"/>
              <w:rPr>
                <w:color w:val="002060"/>
              </w:rPr>
            </w:pPr>
            <w:r w:rsidRPr="00A7123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868F8"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FA544" w14:textId="77777777" w:rsidR="001B61AF" w:rsidRPr="00A7123E" w:rsidRDefault="001B61AF" w:rsidP="001B2823">
            <w:pPr>
              <w:pStyle w:val="rowtabella0"/>
              <w:jc w:val="center"/>
              <w:rPr>
                <w:color w:val="002060"/>
              </w:rPr>
            </w:pPr>
            <w:r w:rsidRPr="00A7123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4243A"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EAEF2"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A46A5" w14:textId="77777777" w:rsidR="001B61AF" w:rsidRPr="00A7123E" w:rsidRDefault="001B61AF" w:rsidP="001B2823">
            <w:pPr>
              <w:pStyle w:val="rowtabella0"/>
              <w:jc w:val="center"/>
              <w:rPr>
                <w:color w:val="002060"/>
              </w:rPr>
            </w:pPr>
            <w:r w:rsidRPr="00A7123E">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4DB6B" w14:textId="77777777" w:rsidR="001B61AF" w:rsidRPr="00A7123E" w:rsidRDefault="001B61AF" w:rsidP="001B2823">
            <w:pPr>
              <w:pStyle w:val="rowtabella0"/>
              <w:jc w:val="center"/>
              <w:rPr>
                <w:color w:val="002060"/>
              </w:rPr>
            </w:pPr>
            <w:r w:rsidRPr="00A7123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2698B" w14:textId="77777777" w:rsidR="001B61AF" w:rsidRPr="00A7123E" w:rsidRDefault="001B61AF" w:rsidP="001B2823">
            <w:pPr>
              <w:pStyle w:val="rowtabella0"/>
              <w:jc w:val="center"/>
              <w:rPr>
                <w:color w:val="002060"/>
              </w:rPr>
            </w:pPr>
            <w:r w:rsidRPr="00A7123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7D2E2" w14:textId="77777777" w:rsidR="001B61AF" w:rsidRPr="00A7123E" w:rsidRDefault="001B61AF" w:rsidP="001B2823">
            <w:pPr>
              <w:pStyle w:val="rowtabella0"/>
              <w:jc w:val="center"/>
              <w:rPr>
                <w:color w:val="002060"/>
              </w:rPr>
            </w:pPr>
            <w:r w:rsidRPr="00A7123E">
              <w:rPr>
                <w:color w:val="002060"/>
              </w:rPr>
              <w:t>0</w:t>
            </w:r>
          </w:p>
        </w:tc>
      </w:tr>
      <w:tr w:rsidR="001B61AF" w:rsidRPr="00A7123E" w14:paraId="3124E4A7"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937E0F" w14:textId="77777777" w:rsidR="001B61AF" w:rsidRPr="00A7123E" w:rsidRDefault="001B61AF" w:rsidP="001B2823">
            <w:pPr>
              <w:pStyle w:val="rowtabella0"/>
              <w:rPr>
                <w:color w:val="002060"/>
              </w:rPr>
            </w:pPr>
            <w:r w:rsidRPr="00A7123E">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7AB10" w14:textId="77777777" w:rsidR="001B61AF" w:rsidRPr="00A7123E" w:rsidRDefault="001B61AF" w:rsidP="001B2823">
            <w:pPr>
              <w:pStyle w:val="rowtabella0"/>
              <w:jc w:val="center"/>
              <w:rPr>
                <w:color w:val="002060"/>
              </w:rPr>
            </w:pPr>
            <w:r w:rsidRPr="00A7123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A65B1"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C3230"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E0AB8"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DFFEB"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FDAB9" w14:textId="77777777" w:rsidR="001B61AF" w:rsidRPr="00A7123E" w:rsidRDefault="001B61AF" w:rsidP="001B2823">
            <w:pPr>
              <w:pStyle w:val="rowtabella0"/>
              <w:jc w:val="center"/>
              <w:rPr>
                <w:color w:val="002060"/>
              </w:rPr>
            </w:pPr>
            <w:r w:rsidRPr="00A7123E">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6CAE4" w14:textId="77777777" w:rsidR="001B61AF" w:rsidRPr="00A7123E" w:rsidRDefault="001B61AF" w:rsidP="001B2823">
            <w:pPr>
              <w:pStyle w:val="rowtabella0"/>
              <w:jc w:val="center"/>
              <w:rPr>
                <w:color w:val="002060"/>
              </w:rPr>
            </w:pPr>
            <w:r w:rsidRPr="00A7123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264F1" w14:textId="77777777" w:rsidR="001B61AF" w:rsidRPr="00A7123E" w:rsidRDefault="001B61AF" w:rsidP="001B2823">
            <w:pPr>
              <w:pStyle w:val="rowtabella0"/>
              <w:jc w:val="center"/>
              <w:rPr>
                <w:color w:val="002060"/>
              </w:rPr>
            </w:pPr>
            <w:r w:rsidRPr="00A7123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762C5" w14:textId="77777777" w:rsidR="001B61AF" w:rsidRPr="00A7123E" w:rsidRDefault="001B61AF" w:rsidP="001B2823">
            <w:pPr>
              <w:pStyle w:val="rowtabella0"/>
              <w:jc w:val="center"/>
              <w:rPr>
                <w:color w:val="002060"/>
              </w:rPr>
            </w:pPr>
            <w:r w:rsidRPr="00A7123E">
              <w:rPr>
                <w:color w:val="002060"/>
              </w:rPr>
              <w:t>0</w:t>
            </w:r>
          </w:p>
        </w:tc>
      </w:tr>
      <w:tr w:rsidR="001B61AF" w:rsidRPr="00A7123E" w14:paraId="013349EC"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64A046" w14:textId="77777777" w:rsidR="001B61AF" w:rsidRPr="00A7123E" w:rsidRDefault="001B61AF" w:rsidP="001B2823">
            <w:pPr>
              <w:pStyle w:val="rowtabella0"/>
              <w:rPr>
                <w:color w:val="002060"/>
              </w:rPr>
            </w:pPr>
            <w:r w:rsidRPr="00A7123E">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593D2" w14:textId="77777777" w:rsidR="001B61AF" w:rsidRPr="00A7123E" w:rsidRDefault="001B61AF" w:rsidP="001B2823">
            <w:pPr>
              <w:pStyle w:val="rowtabella0"/>
              <w:jc w:val="center"/>
              <w:rPr>
                <w:color w:val="002060"/>
              </w:rPr>
            </w:pPr>
            <w:r w:rsidRPr="00A7123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49278"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3BB66"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8EC35"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A70EA"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A9BAC" w14:textId="77777777" w:rsidR="001B61AF" w:rsidRPr="00A7123E" w:rsidRDefault="001B61AF" w:rsidP="001B2823">
            <w:pPr>
              <w:pStyle w:val="rowtabella0"/>
              <w:jc w:val="center"/>
              <w:rPr>
                <w:color w:val="002060"/>
              </w:rPr>
            </w:pPr>
            <w:r w:rsidRPr="00A7123E">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2E714" w14:textId="77777777" w:rsidR="001B61AF" w:rsidRPr="00A7123E" w:rsidRDefault="001B61AF" w:rsidP="001B2823">
            <w:pPr>
              <w:pStyle w:val="rowtabella0"/>
              <w:jc w:val="center"/>
              <w:rPr>
                <w:color w:val="002060"/>
              </w:rPr>
            </w:pPr>
            <w:r w:rsidRPr="00A7123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7E30D" w14:textId="77777777" w:rsidR="001B61AF" w:rsidRPr="00A7123E" w:rsidRDefault="001B61AF" w:rsidP="001B2823">
            <w:pPr>
              <w:pStyle w:val="rowtabella0"/>
              <w:jc w:val="center"/>
              <w:rPr>
                <w:color w:val="002060"/>
              </w:rPr>
            </w:pPr>
            <w:r w:rsidRPr="00A7123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E3C11" w14:textId="77777777" w:rsidR="001B61AF" w:rsidRPr="00A7123E" w:rsidRDefault="001B61AF" w:rsidP="001B2823">
            <w:pPr>
              <w:pStyle w:val="rowtabella0"/>
              <w:jc w:val="center"/>
              <w:rPr>
                <w:color w:val="002060"/>
              </w:rPr>
            </w:pPr>
            <w:r w:rsidRPr="00A7123E">
              <w:rPr>
                <w:color w:val="002060"/>
              </w:rPr>
              <w:t>0</w:t>
            </w:r>
          </w:p>
        </w:tc>
      </w:tr>
      <w:tr w:rsidR="001B61AF" w:rsidRPr="00A7123E" w14:paraId="5D92CE90"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A78BDF" w14:textId="77777777" w:rsidR="001B61AF" w:rsidRPr="00A7123E" w:rsidRDefault="001B61AF" w:rsidP="001B2823">
            <w:pPr>
              <w:pStyle w:val="rowtabella0"/>
              <w:rPr>
                <w:color w:val="002060"/>
              </w:rPr>
            </w:pPr>
            <w:r w:rsidRPr="00A7123E">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DB923" w14:textId="77777777" w:rsidR="001B61AF" w:rsidRPr="00A7123E" w:rsidRDefault="001B61AF" w:rsidP="001B2823">
            <w:pPr>
              <w:pStyle w:val="rowtabella0"/>
              <w:jc w:val="center"/>
              <w:rPr>
                <w:color w:val="002060"/>
              </w:rPr>
            </w:pPr>
            <w:r w:rsidRPr="00A7123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451DC"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55ADD" w14:textId="77777777" w:rsidR="001B61AF" w:rsidRPr="00A7123E" w:rsidRDefault="001B61AF" w:rsidP="001B2823">
            <w:pPr>
              <w:pStyle w:val="rowtabella0"/>
              <w:jc w:val="center"/>
              <w:rPr>
                <w:color w:val="002060"/>
              </w:rPr>
            </w:pPr>
            <w:r w:rsidRPr="00A712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B8003"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AE7FA"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24973" w14:textId="77777777" w:rsidR="001B61AF" w:rsidRPr="00A7123E" w:rsidRDefault="001B61AF" w:rsidP="001B2823">
            <w:pPr>
              <w:pStyle w:val="rowtabella0"/>
              <w:jc w:val="center"/>
              <w:rPr>
                <w:color w:val="002060"/>
              </w:rPr>
            </w:pPr>
            <w:r w:rsidRPr="00A7123E">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87C46" w14:textId="77777777" w:rsidR="001B61AF" w:rsidRPr="00A7123E" w:rsidRDefault="001B61AF" w:rsidP="001B2823">
            <w:pPr>
              <w:pStyle w:val="rowtabella0"/>
              <w:jc w:val="center"/>
              <w:rPr>
                <w:color w:val="002060"/>
              </w:rPr>
            </w:pPr>
            <w:r w:rsidRPr="00A7123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44572" w14:textId="77777777" w:rsidR="001B61AF" w:rsidRPr="00A7123E" w:rsidRDefault="001B61AF" w:rsidP="001B2823">
            <w:pPr>
              <w:pStyle w:val="rowtabella0"/>
              <w:jc w:val="center"/>
              <w:rPr>
                <w:color w:val="002060"/>
              </w:rPr>
            </w:pPr>
            <w:r w:rsidRPr="00A7123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91335" w14:textId="77777777" w:rsidR="001B61AF" w:rsidRPr="00A7123E" w:rsidRDefault="001B61AF" w:rsidP="001B2823">
            <w:pPr>
              <w:pStyle w:val="rowtabella0"/>
              <w:jc w:val="center"/>
              <w:rPr>
                <w:color w:val="002060"/>
              </w:rPr>
            </w:pPr>
            <w:r w:rsidRPr="00A7123E">
              <w:rPr>
                <w:color w:val="002060"/>
              </w:rPr>
              <w:t>0</w:t>
            </w:r>
          </w:p>
        </w:tc>
      </w:tr>
      <w:tr w:rsidR="00B578AB" w:rsidRPr="00A7123E" w14:paraId="5EE0B3DF"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tcPr>
          <w:p w14:paraId="1F79EDAC" w14:textId="31EE2F37" w:rsidR="00B578AB" w:rsidRPr="00A7123E" w:rsidRDefault="00B578AB" w:rsidP="00B578AB">
            <w:pPr>
              <w:pStyle w:val="rowtabella0"/>
              <w:rPr>
                <w:color w:val="002060"/>
              </w:rPr>
            </w:pPr>
            <w:r w:rsidRPr="00A7123E">
              <w:rPr>
                <w:color w:val="002060"/>
              </w:rPr>
              <w:t xml:space="preserve">A.S.D. CALCIO </w:t>
            </w:r>
            <w:proofErr w:type="gramStart"/>
            <w:r w:rsidRPr="00A7123E">
              <w:rPr>
                <w:color w:val="002060"/>
              </w:rPr>
              <w:t>S.ELPIDIO</w:t>
            </w:r>
            <w:proofErr w:type="gramEnd"/>
            <w:r w:rsidRPr="00A7123E">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9FB38E" w14:textId="19960E46" w:rsidR="00B578AB" w:rsidRPr="00A7123E" w:rsidRDefault="00B578AB" w:rsidP="00B578AB">
            <w:pPr>
              <w:pStyle w:val="rowtabella0"/>
              <w:jc w:val="center"/>
              <w:rPr>
                <w:color w:val="002060"/>
              </w:rPr>
            </w:pPr>
            <w:r>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B820C8" w14:textId="2CAE5D3C" w:rsidR="00B578AB" w:rsidRPr="00A7123E" w:rsidRDefault="00B578AB" w:rsidP="00B578AB">
            <w:pPr>
              <w:pStyle w:val="rowtabella0"/>
              <w:jc w:val="center"/>
              <w:rPr>
                <w:color w:val="002060"/>
              </w:rPr>
            </w:pPr>
            <w:r>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CE7C75" w14:textId="383B9D6A" w:rsidR="00B578AB" w:rsidRPr="00A7123E" w:rsidRDefault="00B578AB" w:rsidP="00B578AB">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89929B" w14:textId="6212C472" w:rsidR="00B578AB" w:rsidRPr="00A7123E" w:rsidRDefault="00B578AB" w:rsidP="00B578AB">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CA3920" w14:textId="05073A8F" w:rsidR="00B578AB" w:rsidRPr="00A7123E" w:rsidRDefault="00B578AB" w:rsidP="00B578AB">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FE3AFE" w14:textId="015E3E12" w:rsidR="00B578AB" w:rsidRPr="00A7123E" w:rsidRDefault="00B578AB" w:rsidP="00B578AB">
            <w:pPr>
              <w:pStyle w:val="rowtabella0"/>
              <w:jc w:val="center"/>
              <w:rPr>
                <w:color w:val="002060"/>
              </w:rPr>
            </w:pPr>
            <w:r>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2A0F38" w14:textId="177FDBE8" w:rsidR="00B578AB" w:rsidRPr="00A7123E" w:rsidRDefault="00B578AB" w:rsidP="00B578AB">
            <w:pPr>
              <w:pStyle w:val="rowtabella0"/>
              <w:jc w:val="center"/>
              <w:rPr>
                <w:color w:val="002060"/>
              </w:rPr>
            </w:pPr>
            <w:r>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96B53A" w14:textId="1F2422EF" w:rsidR="00B578AB" w:rsidRPr="00A7123E" w:rsidRDefault="00B578AB" w:rsidP="00B578AB">
            <w:pPr>
              <w:pStyle w:val="rowtabella0"/>
              <w:jc w:val="center"/>
              <w:rPr>
                <w:color w:val="002060"/>
              </w:rPr>
            </w:pPr>
            <w:r>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362C3" w14:textId="485CED06" w:rsidR="00B578AB" w:rsidRPr="00A7123E" w:rsidRDefault="00B578AB" w:rsidP="00B578AB">
            <w:pPr>
              <w:pStyle w:val="rowtabella0"/>
              <w:jc w:val="center"/>
              <w:rPr>
                <w:color w:val="002060"/>
              </w:rPr>
            </w:pPr>
            <w:r w:rsidRPr="00A7123E">
              <w:rPr>
                <w:color w:val="002060"/>
              </w:rPr>
              <w:t>0</w:t>
            </w:r>
          </w:p>
        </w:tc>
      </w:tr>
      <w:tr w:rsidR="00B578AB" w:rsidRPr="00A7123E" w14:paraId="7B588D61"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0B633F" w14:textId="77777777" w:rsidR="00B578AB" w:rsidRPr="00A7123E" w:rsidRDefault="00B578AB" w:rsidP="00B578AB">
            <w:pPr>
              <w:pStyle w:val="rowtabella0"/>
              <w:rPr>
                <w:color w:val="002060"/>
              </w:rPr>
            </w:pPr>
            <w:r w:rsidRPr="00A7123E">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B482C" w14:textId="77777777" w:rsidR="00B578AB" w:rsidRPr="00A7123E" w:rsidRDefault="00B578AB" w:rsidP="00B578AB">
            <w:pPr>
              <w:pStyle w:val="rowtabella0"/>
              <w:jc w:val="center"/>
              <w:rPr>
                <w:color w:val="002060"/>
              </w:rPr>
            </w:pPr>
            <w:r w:rsidRPr="00A7123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C8320" w14:textId="77777777" w:rsidR="00B578AB" w:rsidRPr="00A7123E" w:rsidRDefault="00B578AB" w:rsidP="00B578AB">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F0C82" w14:textId="77777777" w:rsidR="00B578AB" w:rsidRPr="00A7123E" w:rsidRDefault="00B578AB" w:rsidP="00B578AB">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FC5AB" w14:textId="77777777" w:rsidR="00B578AB" w:rsidRPr="00A7123E" w:rsidRDefault="00B578AB" w:rsidP="00B578AB">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F2748" w14:textId="77777777" w:rsidR="00B578AB" w:rsidRPr="00A7123E" w:rsidRDefault="00B578AB" w:rsidP="00B578AB">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2E028" w14:textId="77777777" w:rsidR="00B578AB" w:rsidRPr="00A7123E" w:rsidRDefault="00B578AB" w:rsidP="00B578AB">
            <w:pPr>
              <w:pStyle w:val="rowtabella0"/>
              <w:jc w:val="center"/>
              <w:rPr>
                <w:color w:val="002060"/>
              </w:rPr>
            </w:pPr>
            <w:r w:rsidRPr="00A7123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E20B2" w14:textId="77777777" w:rsidR="00B578AB" w:rsidRPr="00A7123E" w:rsidRDefault="00B578AB" w:rsidP="00B578AB">
            <w:pPr>
              <w:pStyle w:val="rowtabella0"/>
              <w:jc w:val="center"/>
              <w:rPr>
                <w:color w:val="002060"/>
              </w:rPr>
            </w:pPr>
            <w:r w:rsidRPr="00A7123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90F0D" w14:textId="77777777" w:rsidR="00B578AB" w:rsidRPr="00A7123E" w:rsidRDefault="00B578AB" w:rsidP="00B578AB">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33D04" w14:textId="77777777" w:rsidR="00B578AB" w:rsidRPr="00A7123E" w:rsidRDefault="00B578AB" w:rsidP="00B578AB">
            <w:pPr>
              <w:pStyle w:val="rowtabella0"/>
              <w:jc w:val="center"/>
              <w:rPr>
                <w:color w:val="002060"/>
              </w:rPr>
            </w:pPr>
            <w:r w:rsidRPr="00A7123E">
              <w:rPr>
                <w:color w:val="002060"/>
              </w:rPr>
              <w:t>0</w:t>
            </w:r>
          </w:p>
        </w:tc>
      </w:tr>
      <w:tr w:rsidR="00B578AB" w:rsidRPr="00A7123E" w14:paraId="44004349"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E7274F" w14:textId="77777777" w:rsidR="00B578AB" w:rsidRPr="00A7123E" w:rsidRDefault="00B578AB" w:rsidP="00B578AB">
            <w:pPr>
              <w:pStyle w:val="rowtabella0"/>
              <w:rPr>
                <w:color w:val="002060"/>
              </w:rPr>
            </w:pPr>
            <w:r w:rsidRPr="00A7123E">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BF7C9" w14:textId="77777777" w:rsidR="00B578AB" w:rsidRPr="00A7123E" w:rsidRDefault="00B578AB" w:rsidP="00B578AB">
            <w:pPr>
              <w:pStyle w:val="rowtabella0"/>
              <w:jc w:val="center"/>
              <w:rPr>
                <w:color w:val="002060"/>
              </w:rPr>
            </w:pPr>
            <w:r w:rsidRPr="00A712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DBE0D" w14:textId="77777777" w:rsidR="00B578AB" w:rsidRPr="00A7123E" w:rsidRDefault="00B578AB" w:rsidP="00B578AB">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0BF15" w14:textId="77777777" w:rsidR="00B578AB" w:rsidRPr="00A7123E" w:rsidRDefault="00B578AB" w:rsidP="00B578AB">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F519D" w14:textId="77777777" w:rsidR="00B578AB" w:rsidRPr="00A7123E" w:rsidRDefault="00B578AB" w:rsidP="00B578AB">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AA45D" w14:textId="77777777" w:rsidR="00B578AB" w:rsidRPr="00A7123E" w:rsidRDefault="00B578AB" w:rsidP="00B578AB">
            <w:pPr>
              <w:pStyle w:val="rowtabella0"/>
              <w:jc w:val="center"/>
              <w:rPr>
                <w:color w:val="002060"/>
              </w:rPr>
            </w:pPr>
            <w:r w:rsidRPr="00A712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063B1" w14:textId="77777777" w:rsidR="00B578AB" w:rsidRPr="00A7123E" w:rsidRDefault="00B578AB" w:rsidP="00B578AB">
            <w:pPr>
              <w:pStyle w:val="rowtabella0"/>
              <w:jc w:val="center"/>
              <w:rPr>
                <w:color w:val="002060"/>
              </w:rPr>
            </w:pPr>
            <w:r w:rsidRPr="00A7123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D6A52" w14:textId="77777777" w:rsidR="00B578AB" w:rsidRPr="00A7123E" w:rsidRDefault="00B578AB" w:rsidP="00B578AB">
            <w:pPr>
              <w:pStyle w:val="rowtabella0"/>
              <w:jc w:val="center"/>
              <w:rPr>
                <w:color w:val="002060"/>
              </w:rPr>
            </w:pPr>
            <w:r w:rsidRPr="00A7123E">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4B0A4" w14:textId="77777777" w:rsidR="00B578AB" w:rsidRPr="00A7123E" w:rsidRDefault="00B578AB" w:rsidP="00B578AB">
            <w:pPr>
              <w:pStyle w:val="rowtabella0"/>
              <w:jc w:val="center"/>
              <w:rPr>
                <w:color w:val="002060"/>
              </w:rPr>
            </w:pPr>
            <w:r w:rsidRPr="00A7123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97027" w14:textId="77777777" w:rsidR="00B578AB" w:rsidRPr="00A7123E" w:rsidRDefault="00B578AB" w:rsidP="00B578AB">
            <w:pPr>
              <w:pStyle w:val="rowtabella0"/>
              <w:jc w:val="center"/>
              <w:rPr>
                <w:color w:val="002060"/>
              </w:rPr>
            </w:pPr>
            <w:r w:rsidRPr="00A7123E">
              <w:rPr>
                <w:color w:val="002060"/>
              </w:rPr>
              <w:t>0</w:t>
            </w:r>
          </w:p>
        </w:tc>
      </w:tr>
      <w:tr w:rsidR="00B578AB" w:rsidRPr="00A7123E" w14:paraId="49A943FE"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222D6C" w14:textId="77777777" w:rsidR="00B578AB" w:rsidRPr="00A7123E" w:rsidRDefault="00B578AB" w:rsidP="00B578AB">
            <w:pPr>
              <w:pStyle w:val="rowtabella0"/>
              <w:rPr>
                <w:color w:val="002060"/>
              </w:rPr>
            </w:pPr>
            <w:r w:rsidRPr="00A7123E">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56347" w14:textId="77777777" w:rsidR="00B578AB" w:rsidRPr="00A7123E" w:rsidRDefault="00B578AB" w:rsidP="00B578AB">
            <w:pPr>
              <w:pStyle w:val="rowtabella0"/>
              <w:jc w:val="center"/>
              <w:rPr>
                <w:color w:val="002060"/>
              </w:rPr>
            </w:pPr>
            <w:r w:rsidRPr="00A7123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E4282" w14:textId="77777777" w:rsidR="00B578AB" w:rsidRPr="00A7123E" w:rsidRDefault="00B578AB" w:rsidP="00B578AB">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A330B" w14:textId="77777777" w:rsidR="00B578AB" w:rsidRPr="00A7123E" w:rsidRDefault="00B578AB" w:rsidP="00B578AB">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50137" w14:textId="77777777" w:rsidR="00B578AB" w:rsidRPr="00A7123E" w:rsidRDefault="00B578AB" w:rsidP="00B578AB">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C7B1E" w14:textId="77777777" w:rsidR="00B578AB" w:rsidRPr="00A7123E" w:rsidRDefault="00B578AB" w:rsidP="00B578AB">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BE319" w14:textId="77777777" w:rsidR="00B578AB" w:rsidRPr="00A7123E" w:rsidRDefault="00B578AB" w:rsidP="00B578AB">
            <w:pPr>
              <w:pStyle w:val="rowtabella0"/>
              <w:jc w:val="center"/>
              <w:rPr>
                <w:color w:val="002060"/>
              </w:rPr>
            </w:pPr>
            <w:r w:rsidRPr="00A7123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40E93" w14:textId="77777777" w:rsidR="00B578AB" w:rsidRPr="00A7123E" w:rsidRDefault="00B578AB" w:rsidP="00B578AB">
            <w:pPr>
              <w:pStyle w:val="rowtabella0"/>
              <w:jc w:val="center"/>
              <w:rPr>
                <w:color w:val="002060"/>
              </w:rPr>
            </w:pPr>
            <w:r w:rsidRPr="00A7123E">
              <w:rPr>
                <w:color w:val="002060"/>
              </w:rPr>
              <w:t>126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FFBBC" w14:textId="77777777" w:rsidR="00B578AB" w:rsidRPr="00A7123E" w:rsidRDefault="00B578AB" w:rsidP="00B578AB">
            <w:pPr>
              <w:pStyle w:val="rowtabella0"/>
              <w:jc w:val="center"/>
              <w:rPr>
                <w:color w:val="002060"/>
              </w:rPr>
            </w:pPr>
            <w:r w:rsidRPr="00A7123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94F6F" w14:textId="77777777" w:rsidR="00B578AB" w:rsidRPr="00A7123E" w:rsidRDefault="00B578AB" w:rsidP="00B578AB">
            <w:pPr>
              <w:pStyle w:val="rowtabella0"/>
              <w:jc w:val="center"/>
              <w:rPr>
                <w:color w:val="002060"/>
              </w:rPr>
            </w:pPr>
            <w:r w:rsidRPr="00A7123E">
              <w:rPr>
                <w:color w:val="002060"/>
              </w:rPr>
              <w:t>0</w:t>
            </w:r>
          </w:p>
        </w:tc>
      </w:tr>
      <w:tr w:rsidR="00B578AB" w:rsidRPr="00A7123E" w14:paraId="6FE58C88"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A24C0C" w14:textId="77777777" w:rsidR="00B578AB" w:rsidRPr="00A7123E" w:rsidRDefault="00B578AB" w:rsidP="00B578AB">
            <w:pPr>
              <w:pStyle w:val="rowtabella0"/>
              <w:rPr>
                <w:color w:val="002060"/>
              </w:rPr>
            </w:pPr>
            <w:r w:rsidRPr="00A7123E">
              <w:rPr>
                <w:color w:val="002060"/>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C7453" w14:textId="77777777" w:rsidR="00B578AB" w:rsidRPr="00A7123E" w:rsidRDefault="00B578AB" w:rsidP="00B578AB">
            <w:pPr>
              <w:pStyle w:val="rowtabella0"/>
              <w:jc w:val="center"/>
              <w:rPr>
                <w:color w:val="002060"/>
              </w:rPr>
            </w:pPr>
            <w:r w:rsidRPr="00A7123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779AE" w14:textId="61313EC8" w:rsidR="00B578AB" w:rsidRPr="00A7123E" w:rsidRDefault="00B578AB" w:rsidP="00B578AB">
            <w:pPr>
              <w:pStyle w:val="rowtabella0"/>
              <w:jc w:val="center"/>
              <w:rPr>
                <w:color w:val="002060"/>
              </w:rPr>
            </w:pPr>
            <w:r>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3E6C4" w14:textId="77777777" w:rsidR="00B578AB" w:rsidRPr="00A7123E" w:rsidRDefault="00B578AB" w:rsidP="00B578AB">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8F640" w14:textId="77777777" w:rsidR="00B578AB" w:rsidRPr="00A7123E" w:rsidRDefault="00B578AB" w:rsidP="00B578AB">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BB145" w14:textId="2609315F" w:rsidR="00B578AB" w:rsidRPr="00A7123E" w:rsidRDefault="00B578AB" w:rsidP="00B578AB">
            <w:pPr>
              <w:pStyle w:val="rowtabella0"/>
              <w:jc w:val="center"/>
              <w:rPr>
                <w:color w:val="002060"/>
              </w:rPr>
            </w:pPr>
            <w:r>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C6A7F" w14:textId="48F25DAF" w:rsidR="00B578AB" w:rsidRPr="00A7123E" w:rsidRDefault="00B578AB" w:rsidP="00B578AB">
            <w:pPr>
              <w:pStyle w:val="rowtabella0"/>
              <w:jc w:val="center"/>
              <w:rPr>
                <w:color w:val="002060"/>
              </w:rPr>
            </w:pPr>
            <w:r>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E8073" w14:textId="089EB883" w:rsidR="00B578AB" w:rsidRPr="00A7123E" w:rsidRDefault="00B578AB" w:rsidP="00B578AB">
            <w:pPr>
              <w:pStyle w:val="rowtabella0"/>
              <w:jc w:val="center"/>
              <w:rPr>
                <w:color w:val="002060"/>
              </w:rPr>
            </w:pPr>
            <w:r>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28E59" w14:textId="26829141" w:rsidR="00B578AB" w:rsidRPr="00A7123E" w:rsidRDefault="00B578AB" w:rsidP="00B578AB">
            <w:pPr>
              <w:pStyle w:val="rowtabella0"/>
              <w:jc w:val="center"/>
              <w:rPr>
                <w:color w:val="002060"/>
              </w:rPr>
            </w:pPr>
            <w:r>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BCC9D" w14:textId="77777777" w:rsidR="00B578AB" w:rsidRPr="00A7123E" w:rsidRDefault="00B578AB" w:rsidP="00B578AB">
            <w:pPr>
              <w:pStyle w:val="rowtabella0"/>
              <w:jc w:val="center"/>
              <w:rPr>
                <w:color w:val="002060"/>
              </w:rPr>
            </w:pPr>
            <w:r w:rsidRPr="00A7123E">
              <w:rPr>
                <w:color w:val="002060"/>
              </w:rPr>
              <w:t>0</w:t>
            </w:r>
          </w:p>
        </w:tc>
      </w:tr>
      <w:tr w:rsidR="00B578AB" w:rsidRPr="00A7123E" w14:paraId="62FCFFDE"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4D3404" w14:textId="77777777" w:rsidR="00B578AB" w:rsidRPr="00A7123E" w:rsidRDefault="00B578AB" w:rsidP="00B578AB">
            <w:pPr>
              <w:pStyle w:val="rowtabella0"/>
              <w:rPr>
                <w:color w:val="002060"/>
              </w:rPr>
            </w:pPr>
            <w:r w:rsidRPr="00A7123E">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16BF9" w14:textId="77777777" w:rsidR="00B578AB" w:rsidRPr="00A7123E" w:rsidRDefault="00B578AB" w:rsidP="00B578AB">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80639" w14:textId="77777777" w:rsidR="00B578AB" w:rsidRPr="00A7123E" w:rsidRDefault="00B578AB" w:rsidP="00B578AB">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39F96" w14:textId="77777777" w:rsidR="00B578AB" w:rsidRPr="00A7123E" w:rsidRDefault="00B578AB" w:rsidP="00B578AB">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E001A" w14:textId="77777777" w:rsidR="00B578AB" w:rsidRPr="00A7123E" w:rsidRDefault="00B578AB" w:rsidP="00B578AB">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6D1A4" w14:textId="77777777" w:rsidR="00B578AB" w:rsidRPr="00A7123E" w:rsidRDefault="00B578AB" w:rsidP="00B578AB">
            <w:pPr>
              <w:pStyle w:val="rowtabella0"/>
              <w:jc w:val="center"/>
              <w:rPr>
                <w:color w:val="002060"/>
              </w:rPr>
            </w:pPr>
            <w:r w:rsidRPr="00A712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56582" w14:textId="77777777" w:rsidR="00B578AB" w:rsidRPr="00A7123E" w:rsidRDefault="00B578AB" w:rsidP="00B578AB">
            <w:pPr>
              <w:pStyle w:val="rowtabella0"/>
              <w:jc w:val="center"/>
              <w:rPr>
                <w:color w:val="002060"/>
              </w:rPr>
            </w:pPr>
            <w:r w:rsidRPr="00A7123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3F97A" w14:textId="77777777" w:rsidR="00B578AB" w:rsidRPr="00A7123E" w:rsidRDefault="00B578AB" w:rsidP="00B578AB">
            <w:pPr>
              <w:pStyle w:val="rowtabella0"/>
              <w:jc w:val="center"/>
              <w:rPr>
                <w:color w:val="002060"/>
              </w:rPr>
            </w:pPr>
            <w:r w:rsidRPr="00A7123E">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6A194" w14:textId="77777777" w:rsidR="00B578AB" w:rsidRPr="00A7123E" w:rsidRDefault="00B578AB" w:rsidP="00B578AB">
            <w:pPr>
              <w:pStyle w:val="rowtabella0"/>
              <w:jc w:val="center"/>
              <w:rPr>
                <w:color w:val="002060"/>
              </w:rPr>
            </w:pPr>
            <w:r w:rsidRPr="00A7123E">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15F97" w14:textId="77777777" w:rsidR="00B578AB" w:rsidRPr="00A7123E" w:rsidRDefault="00B578AB" w:rsidP="00B578AB">
            <w:pPr>
              <w:pStyle w:val="rowtabella0"/>
              <w:jc w:val="center"/>
              <w:rPr>
                <w:color w:val="002060"/>
              </w:rPr>
            </w:pPr>
            <w:r w:rsidRPr="00A7123E">
              <w:rPr>
                <w:color w:val="002060"/>
              </w:rPr>
              <w:t>0</w:t>
            </w:r>
          </w:p>
        </w:tc>
      </w:tr>
      <w:tr w:rsidR="00B578AB" w:rsidRPr="00A7123E" w14:paraId="1F2E5A7C" w14:textId="77777777" w:rsidTr="001B28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F0C396" w14:textId="77777777" w:rsidR="00B578AB" w:rsidRPr="00A7123E" w:rsidRDefault="00B578AB" w:rsidP="00B578AB">
            <w:pPr>
              <w:pStyle w:val="rowtabella0"/>
              <w:rPr>
                <w:color w:val="002060"/>
              </w:rPr>
            </w:pPr>
            <w:r w:rsidRPr="00A7123E">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C2677" w14:textId="77777777" w:rsidR="00B578AB" w:rsidRPr="00A7123E" w:rsidRDefault="00B578AB" w:rsidP="00B578AB">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C55F5" w14:textId="77777777" w:rsidR="00B578AB" w:rsidRPr="00A7123E" w:rsidRDefault="00B578AB" w:rsidP="00B578AB">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A70B8" w14:textId="77777777" w:rsidR="00B578AB" w:rsidRPr="00A7123E" w:rsidRDefault="00B578AB" w:rsidP="00B578AB">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31F15" w14:textId="77777777" w:rsidR="00B578AB" w:rsidRPr="00A7123E" w:rsidRDefault="00B578AB" w:rsidP="00B578AB">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C331B" w14:textId="77777777" w:rsidR="00B578AB" w:rsidRPr="00A7123E" w:rsidRDefault="00B578AB" w:rsidP="00B578AB">
            <w:pPr>
              <w:pStyle w:val="rowtabella0"/>
              <w:jc w:val="center"/>
              <w:rPr>
                <w:color w:val="002060"/>
              </w:rPr>
            </w:pPr>
            <w:r w:rsidRPr="00A7123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181C6" w14:textId="77777777" w:rsidR="00B578AB" w:rsidRPr="00A7123E" w:rsidRDefault="00B578AB" w:rsidP="00B578AB">
            <w:pPr>
              <w:pStyle w:val="rowtabella0"/>
              <w:jc w:val="center"/>
              <w:rPr>
                <w:color w:val="002060"/>
              </w:rPr>
            </w:pPr>
            <w:r w:rsidRPr="00A7123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C8995" w14:textId="77777777" w:rsidR="00B578AB" w:rsidRPr="00A7123E" w:rsidRDefault="00B578AB" w:rsidP="00B578AB">
            <w:pPr>
              <w:pStyle w:val="rowtabella0"/>
              <w:jc w:val="center"/>
              <w:rPr>
                <w:color w:val="002060"/>
              </w:rPr>
            </w:pPr>
            <w:r w:rsidRPr="00A7123E">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6EE40" w14:textId="77777777" w:rsidR="00B578AB" w:rsidRPr="00A7123E" w:rsidRDefault="00B578AB" w:rsidP="00B578AB">
            <w:pPr>
              <w:pStyle w:val="rowtabella0"/>
              <w:jc w:val="center"/>
              <w:rPr>
                <w:color w:val="002060"/>
              </w:rPr>
            </w:pPr>
            <w:r w:rsidRPr="00A7123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ECDE9" w14:textId="77777777" w:rsidR="00B578AB" w:rsidRPr="00A7123E" w:rsidRDefault="00B578AB" w:rsidP="00B578AB">
            <w:pPr>
              <w:pStyle w:val="rowtabella0"/>
              <w:jc w:val="center"/>
              <w:rPr>
                <w:color w:val="002060"/>
              </w:rPr>
            </w:pPr>
            <w:r w:rsidRPr="00A7123E">
              <w:rPr>
                <w:color w:val="002060"/>
              </w:rPr>
              <w:t>0</w:t>
            </w:r>
          </w:p>
        </w:tc>
      </w:tr>
    </w:tbl>
    <w:p w14:paraId="5051FDAB" w14:textId="77777777" w:rsidR="001B61AF" w:rsidRPr="00A7123E" w:rsidRDefault="001B61AF" w:rsidP="001B61AF">
      <w:pPr>
        <w:pStyle w:val="breakline"/>
        <w:rPr>
          <w:rFonts w:ascii="Arial" w:eastAsiaTheme="minorEastAsia" w:hAnsi="Arial" w:cs="Arial"/>
          <w:color w:val="002060"/>
        </w:rPr>
      </w:pPr>
    </w:p>
    <w:p w14:paraId="747D72EB" w14:textId="77777777" w:rsidR="001B61AF" w:rsidRPr="00A7123E" w:rsidRDefault="001B61AF" w:rsidP="001B61AF">
      <w:pPr>
        <w:pStyle w:val="breakline"/>
        <w:rPr>
          <w:rFonts w:ascii="Arial" w:hAnsi="Arial" w:cs="Arial"/>
          <w:color w:val="002060"/>
        </w:rPr>
      </w:pPr>
    </w:p>
    <w:p w14:paraId="0BAE8D7F" w14:textId="77777777" w:rsidR="001B61AF" w:rsidRPr="00A7123E" w:rsidRDefault="001B61AF" w:rsidP="001B61AF">
      <w:pPr>
        <w:pStyle w:val="sottotitolocampionato10"/>
        <w:rPr>
          <w:color w:val="002060"/>
        </w:rPr>
      </w:pPr>
      <w:r w:rsidRPr="00A7123E">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B61AF" w:rsidRPr="00A7123E" w14:paraId="15121E94" w14:textId="77777777" w:rsidTr="001B28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6F8CF" w14:textId="77777777" w:rsidR="001B61AF" w:rsidRPr="00A7123E" w:rsidRDefault="001B61AF" w:rsidP="001B2823">
            <w:pPr>
              <w:pStyle w:val="headertabella0"/>
              <w:rPr>
                <w:color w:val="002060"/>
              </w:rPr>
            </w:pPr>
            <w:r w:rsidRPr="00A7123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3F576" w14:textId="77777777" w:rsidR="001B61AF" w:rsidRPr="00A7123E" w:rsidRDefault="001B61AF" w:rsidP="001B2823">
            <w:pPr>
              <w:pStyle w:val="headertabella0"/>
              <w:rPr>
                <w:color w:val="002060"/>
              </w:rPr>
            </w:pPr>
            <w:r w:rsidRPr="00A7123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CAF06" w14:textId="77777777" w:rsidR="001B61AF" w:rsidRPr="00A7123E" w:rsidRDefault="001B61AF" w:rsidP="001B2823">
            <w:pPr>
              <w:pStyle w:val="headertabella0"/>
              <w:rPr>
                <w:color w:val="002060"/>
              </w:rPr>
            </w:pPr>
            <w:r w:rsidRPr="00A7123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33606" w14:textId="77777777" w:rsidR="001B61AF" w:rsidRPr="00A7123E" w:rsidRDefault="001B61AF" w:rsidP="001B2823">
            <w:pPr>
              <w:pStyle w:val="headertabella0"/>
              <w:rPr>
                <w:color w:val="002060"/>
              </w:rPr>
            </w:pPr>
            <w:r w:rsidRPr="00A7123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C4A89" w14:textId="77777777" w:rsidR="001B61AF" w:rsidRPr="00A7123E" w:rsidRDefault="001B61AF" w:rsidP="001B2823">
            <w:pPr>
              <w:pStyle w:val="headertabella0"/>
              <w:rPr>
                <w:color w:val="002060"/>
              </w:rPr>
            </w:pPr>
            <w:r w:rsidRPr="00A7123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4591D" w14:textId="77777777" w:rsidR="001B61AF" w:rsidRPr="00A7123E" w:rsidRDefault="001B61AF" w:rsidP="001B2823">
            <w:pPr>
              <w:pStyle w:val="headertabella0"/>
              <w:rPr>
                <w:color w:val="002060"/>
              </w:rPr>
            </w:pPr>
            <w:r w:rsidRPr="00A7123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B843A" w14:textId="77777777" w:rsidR="001B61AF" w:rsidRPr="00A7123E" w:rsidRDefault="001B61AF" w:rsidP="001B2823">
            <w:pPr>
              <w:pStyle w:val="headertabella0"/>
              <w:rPr>
                <w:color w:val="002060"/>
              </w:rPr>
            </w:pPr>
            <w:r w:rsidRPr="00A7123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C84FA" w14:textId="77777777" w:rsidR="001B61AF" w:rsidRPr="00A7123E" w:rsidRDefault="001B61AF" w:rsidP="001B2823">
            <w:pPr>
              <w:pStyle w:val="headertabella0"/>
              <w:rPr>
                <w:color w:val="002060"/>
              </w:rPr>
            </w:pPr>
            <w:r w:rsidRPr="00A7123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657D6" w14:textId="77777777" w:rsidR="001B61AF" w:rsidRPr="00A7123E" w:rsidRDefault="001B61AF" w:rsidP="001B2823">
            <w:pPr>
              <w:pStyle w:val="headertabella0"/>
              <w:rPr>
                <w:color w:val="002060"/>
              </w:rPr>
            </w:pPr>
            <w:r w:rsidRPr="00A7123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4B7F6" w14:textId="77777777" w:rsidR="001B61AF" w:rsidRPr="00A7123E" w:rsidRDefault="001B61AF" w:rsidP="001B2823">
            <w:pPr>
              <w:pStyle w:val="headertabella0"/>
              <w:rPr>
                <w:color w:val="002060"/>
              </w:rPr>
            </w:pPr>
            <w:r w:rsidRPr="00A7123E">
              <w:rPr>
                <w:color w:val="002060"/>
              </w:rPr>
              <w:t>PE</w:t>
            </w:r>
          </w:p>
        </w:tc>
      </w:tr>
      <w:tr w:rsidR="001B61AF" w:rsidRPr="00A7123E" w14:paraId="1C4B4DC4" w14:textId="77777777" w:rsidTr="001B28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2BCECE" w14:textId="77777777" w:rsidR="001B61AF" w:rsidRPr="00A7123E" w:rsidRDefault="001B61AF" w:rsidP="001B2823">
            <w:pPr>
              <w:pStyle w:val="rowtabella0"/>
              <w:rPr>
                <w:color w:val="002060"/>
              </w:rPr>
            </w:pPr>
            <w:r w:rsidRPr="00A7123E">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9BA21" w14:textId="77777777" w:rsidR="001B61AF" w:rsidRPr="00A7123E" w:rsidRDefault="001B61AF" w:rsidP="001B2823">
            <w:pPr>
              <w:pStyle w:val="rowtabella0"/>
              <w:jc w:val="center"/>
              <w:rPr>
                <w:color w:val="002060"/>
              </w:rPr>
            </w:pPr>
            <w:r w:rsidRPr="00A7123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68995"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9143D"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A2C6C"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6F0EB"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53E5C" w14:textId="77777777" w:rsidR="001B61AF" w:rsidRPr="00A7123E" w:rsidRDefault="001B61AF" w:rsidP="001B2823">
            <w:pPr>
              <w:pStyle w:val="rowtabella0"/>
              <w:jc w:val="center"/>
              <w:rPr>
                <w:color w:val="002060"/>
              </w:rPr>
            </w:pPr>
            <w:r w:rsidRPr="00A7123E">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64B34" w14:textId="77777777" w:rsidR="001B61AF" w:rsidRPr="00A7123E" w:rsidRDefault="001B61AF" w:rsidP="001B2823">
            <w:pPr>
              <w:pStyle w:val="rowtabella0"/>
              <w:jc w:val="center"/>
              <w:rPr>
                <w:color w:val="002060"/>
              </w:rPr>
            </w:pPr>
            <w:r w:rsidRPr="00A7123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FE66D" w14:textId="77777777" w:rsidR="001B61AF" w:rsidRPr="00A7123E" w:rsidRDefault="001B61AF" w:rsidP="001B2823">
            <w:pPr>
              <w:pStyle w:val="rowtabella0"/>
              <w:jc w:val="center"/>
              <w:rPr>
                <w:color w:val="002060"/>
              </w:rPr>
            </w:pPr>
            <w:r w:rsidRPr="00A7123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7C9F3" w14:textId="77777777" w:rsidR="001B61AF" w:rsidRPr="00A7123E" w:rsidRDefault="001B61AF" w:rsidP="001B2823">
            <w:pPr>
              <w:pStyle w:val="rowtabella0"/>
              <w:jc w:val="center"/>
              <w:rPr>
                <w:color w:val="002060"/>
              </w:rPr>
            </w:pPr>
            <w:r w:rsidRPr="00A7123E">
              <w:rPr>
                <w:color w:val="002060"/>
              </w:rPr>
              <w:t>0</w:t>
            </w:r>
          </w:p>
        </w:tc>
      </w:tr>
      <w:tr w:rsidR="001B61AF" w:rsidRPr="00A7123E" w14:paraId="2F035A40"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30D8E" w14:textId="77777777" w:rsidR="001B61AF" w:rsidRPr="00A7123E" w:rsidRDefault="001B61AF" w:rsidP="001B2823">
            <w:pPr>
              <w:pStyle w:val="rowtabella0"/>
              <w:rPr>
                <w:color w:val="002060"/>
              </w:rPr>
            </w:pPr>
            <w:r w:rsidRPr="00A7123E">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BC0A5" w14:textId="77777777" w:rsidR="001B61AF" w:rsidRPr="00A7123E" w:rsidRDefault="001B61AF" w:rsidP="001B2823">
            <w:pPr>
              <w:pStyle w:val="rowtabella0"/>
              <w:jc w:val="center"/>
              <w:rPr>
                <w:color w:val="002060"/>
              </w:rPr>
            </w:pPr>
            <w:r w:rsidRPr="00A7123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A85C2"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A3B12"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8E1FB"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215C0"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95019" w14:textId="77777777" w:rsidR="001B61AF" w:rsidRPr="00A7123E" w:rsidRDefault="001B61AF" w:rsidP="001B2823">
            <w:pPr>
              <w:pStyle w:val="rowtabella0"/>
              <w:jc w:val="center"/>
              <w:rPr>
                <w:color w:val="002060"/>
              </w:rPr>
            </w:pPr>
            <w:r w:rsidRPr="00A7123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2B7C2" w14:textId="77777777" w:rsidR="001B61AF" w:rsidRPr="00A7123E" w:rsidRDefault="001B61AF" w:rsidP="001B2823">
            <w:pPr>
              <w:pStyle w:val="rowtabella0"/>
              <w:jc w:val="center"/>
              <w:rPr>
                <w:color w:val="002060"/>
              </w:rPr>
            </w:pPr>
            <w:r w:rsidRPr="00A7123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05DE1" w14:textId="77777777" w:rsidR="001B61AF" w:rsidRPr="00A7123E" w:rsidRDefault="001B61AF" w:rsidP="001B2823">
            <w:pPr>
              <w:pStyle w:val="rowtabella0"/>
              <w:jc w:val="center"/>
              <w:rPr>
                <w:color w:val="002060"/>
              </w:rPr>
            </w:pPr>
            <w:r w:rsidRPr="00A7123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E3064" w14:textId="77777777" w:rsidR="001B61AF" w:rsidRPr="00A7123E" w:rsidRDefault="001B61AF" w:rsidP="001B2823">
            <w:pPr>
              <w:pStyle w:val="rowtabella0"/>
              <w:jc w:val="center"/>
              <w:rPr>
                <w:color w:val="002060"/>
              </w:rPr>
            </w:pPr>
            <w:r w:rsidRPr="00A7123E">
              <w:rPr>
                <w:color w:val="002060"/>
              </w:rPr>
              <w:t>0</w:t>
            </w:r>
          </w:p>
        </w:tc>
      </w:tr>
      <w:tr w:rsidR="001B61AF" w:rsidRPr="00A7123E" w14:paraId="78A09997"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AA0EA3" w14:textId="77777777" w:rsidR="001B61AF" w:rsidRPr="00A7123E" w:rsidRDefault="001B61AF" w:rsidP="001B2823">
            <w:pPr>
              <w:pStyle w:val="rowtabella0"/>
              <w:rPr>
                <w:color w:val="002060"/>
              </w:rPr>
            </w:pPr>
            <w:r w:rsidRPr="00A7123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03E55" w14:textId="77777777" w:rsidR="001B61AF" w:rsidRPr="00A7123E" w:rsidRDefault="001B61AF" w:rsidP="001B2823">
            <w:pPr>
              <w:pStyle w:val="rowtabella0"/>
              <w:jc w:val="center"/>
              <w:rPr>
                <w:color w:val="002060"/>
              </w:rPr>
            </w:pPr>
            <w:r w:rsidRPr="00A7123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428C9"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D5BB2"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389BE"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7FBD6"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53B53" w14:textId="77777777" w:rsidR="001B61AF" w:rsidRPr="00A7123E" w:rsidRDefault="001B61AF" w:rsidP="001B2823">
            <w:pPr>
              <w:pStyle w:val="rowtabella0"/>
              <w:jc w:val="center"/>
              <w:rPr>
                <w:color w:val="002060"/>
              </w:rPr>
            </w:pPr>
            <w:r w:rsidRPr="00A7123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1BF49" w14:textId="77777777" w:rsidR="001B61AF" w:rsidRPr="00A7123E" w:rsidRDefault="001B61AF" w:rsidP="001B2823">
            <w:pPr>
              <w:pStyle w:val="rowtabella0"/>
              <w:jc w:val="center"/>
              <w:rPr>
                <w:color w:val="002060"/>
              </w:rPr>
            </w:pPr>
            <w:r w:rsidRPr="00A7123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42F15" w14:textId="77777777" w:rsidR="001B61AF" w:rsidRPr="00A7123E" w:rsidRDefault="001B61AF" w:rsidP="001B2823">
            <w:pPr>
              <w:pStyle w:val="rowtabella0"/>
              <w:jc w:val="center"/>
              <w:rPr>
                <w:color w:val="002060"/>
              </w:rPr>
            </w:pPr>
            <w:r w:rsidRPr="00A712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F111F" w14:textId="77777777" w:rsidR="001B61AF" w:rsidRPr="00A7123E" w:rsidRDefault="001B61AF" w:rsidP="001B2823">
            <w:pPr>
              <w:pStyle w:val="rowtabella0"/>
              <w:jc w:val="center"/>
              <w:rPr>
                <w:color w:val="002060"/>
              </w:rPr>
            </w:pPr>
            <w:r w:rsidRPr="00A7123E">
              <w:rPr>
                <w:color w:val="002060"/>
              </w:rPr>
              <w:t>0</w:t>
            </w:r>
          </w:p>
        </w:tc>
      </w:tr>
      <w:tr w:rsidR="001B61AF" w:rsidRPr="00A7123E" w14:paraId="60E0984B"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313310" w14:textId="77777777" w:rsidR="001B61AF" w:rsidRPr="00A7123E" w:rsidRDefault="001B61AF" w:rsidP="001B2823">
            <w:pPr>
              <w:pStyle w:val="rowtabella0"/>
              <w:rPr>
                <w:color w:val="002060"/>
              </w:rPr>
            </w:pPr>
            <w:r w:rsidRPr="00A7123E">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0B45F" w14:textId="77777777" w:rsidR="001B61AF" w:rsidRPr="00A7123E" w:rsidRDefault="001B61AF" w:rsidP="001B2823">
            <w:pPr>
              <w:pStyle w:val="rowtabella0"/>
              <w:jc w:val="center"/>
              <w:rPr>
                <w:color w:val="002060"/>
              </w:rPr>
            </w:pPr>
            <w:r w:rsidRPr="00A7123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465E6"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5E3AC"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C2363"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66800"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0BC70" w14:textId="77777777" w:rsidR="001B61AF" w:rsidRPr="00A7123E" w:rsidRDefault="001B61AF" w:rsidP="001B2823">
            <w:pPr>
              <w:pStyle w:val="rowtabella0"/>
              <w:jc w:val="center"/>
              <w:rPr>
                <w:color w:val="002060"/>
              </w:rPr>
            </w:pPr>
            <w:r w:rsidRPr="00A7123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9F8DE" w14:textId="77777777" w:rsidR="001B61AF" w:rsidRPr="00A7123E" w:rsidRDefault="001B61AF" w:rsidP="001B2823">
            <w:pPr>
              <w:pStyle w:val="rowtabella0"/>
              <w:jc w:val="center"/>
              <w:rPr>
                <w:color w:val="002060"/>
              </w:rPr>
            </w:pPr>
            <w:r w:rsidRPr="00A7123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D30DE"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894C8" w14:textId="77777777" w:rsidR="001B61AF" w:rsidRPr="00A7123E" w:rsidRDefault="001B61AF" w:rsidP="001B2823">
            <w:pPr>
              <w:pStyle w:val="rowtabella0"/>
              <w:jc w:val="center"/>
              <w:rPr>
                <w:color w:val="002060"/>
              </w:rPr>
            </w:pPr>
            <w:r w:rsidRPr="00A7123E">
              <w:rPr>
                <w:color w:val="002060"/>
              </w:rPr>
              <w:t>0</w:t>
            </w:r>
          </w:p>
        </w:tc>
      </w:tr>
      <w:tr w:rsidR="001B61AF" w:rsidRPr="00A7123E" w14:paraId="0FDC707A"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3F54B5" w14:textId="77777777" w:rsidR="001B61AF" w:rsidRPr="00A7123E" w:rsidRDefault="001B61AF" w:rsidP="001B2823">
            <w:pPr>
              <w:pStyle w:val="rowtabella0"/>
              <w:rPr>
                <w:color w:val="002060"/>
              </w:rPr>
            </w:pPr>
            <w:r w:rsidRPr="00A7123E">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166F7" w14:textId="77777777" w:rsidR="001B61AF" w:rsidRPr="00A7123E" w:rsidRDefault="001B61AF" w:rsidP="001B2823">
            <w:pPr>
              <w:pStyle w:val="rowtabella0"/>
              <w:jc w:val="center"/>
              <w:rPr>
                <w:color w:val="002060"/>
              </w:rPr>
            </w:pPr>
            <w:r w:rsidRPr="00A7123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7E8F2" w14:textId="64B85FB3" w:rsidR="001B61AF" w:rsidRPr="00A7123E" w:rsidRDefault="001B61AF" w:rsidP="001B2823">
            <w:pPr>
              <w:pStyle w:val="rowtabella0"/>
              <w:jc w:val="center"/>
              <w:rPr>
                <w:color w:val="002060"/>
              </w:rPr>
            </w:pPr>
            <w:r w:rsidRPr="00A7123E">
              <w:rPr>
                <w:color w:val="002060"/>
              </w:rPr>
              <w:t>1</w:t>
            </w:r>
            <w:r w:rsidR="007C6FD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0763D"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4D268"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8CE3B" w14:textId="71F39313" w:rsidR="001B61AF" w:rsidRPr="00A7123E" w:rsidRDefault="007C6FDA" w:rsidP="001B2823">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C56DF" w14:textId="77777777" w:rsidR="001B61AF" w:rsidRPr="00A7123E" w:rsidRDefault="001B61AF" w:rsidP="001B2823">
            <w:pPr>
              <w:pStyle w:val="rowtabella0"/>
              <w:jc w:val="center"/>
              <w:rPr>
                <w:color w:val="002060"/>
              </w:rPr>
            </w:pPr>
            <w:r w:rsidRPr="00A7123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D6DA5" w14:textId="6BA11C35" w:rsidR="001B61AF" w:rsidRPr="00A7123E" w:rsidRDefault="007C6FDA" w:rsidP="001B2823">
            <w:pPr>
              <w:pStyle w:val="rowtabella0"/>
              <w:jc w:val="center"/>
              <w:rPr>
                <w:color w:val="002060"/>
              </w:rPr>
            </w:pPr>
            <w:r>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43B77" w14:textId="6460269C" w:rsidR="001B61AF" w:rsidRPr="00A7123E" w:rsidRDefault="007C6FDA" w:rsidP="001B2823">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A2CFB" w14:textId="77777777" w:rsidR="001B61AF" w:rsidRPr="00A7123E" w:rsidRDefault="001B61AF" w:rsidP="001B2823">
            <w:pPr>
              <w:pStyle w:val="rowtabella0"/>
              <w:jc w:val="center"/>
              <w:rPr>
                <w:color w:val="002060"/>
              </w:rPr>
            </w:pPr>
            <w:r w:rsidRPr="00A7123E">
              <w:rPr>
                <w:color w:val="002060"/>
              </w:rPr>
              <w:t>0</w:t>
            </w:r>
          </w:p>
        </w:tc>
      </w:tr>
      <w:tr w:rsidR="001B61AF" w:rsidRPr="00A7123E" w14:paraId="686F386E"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D3C340" w14:textId="77777777" w:rsidR="001B61AF" w:rsidRPr="00A7123E" w:rsidRDefault="001B61AF" w:rsidP="001B2823">
            <w:pPr>
              <w:pStyle w:val="rowtabella0"/>
              <w:rPr>
                <w:color w:val="002060"/>
              </w:rPr>
            </w:pPr>
            <w:r w:rsidRPr="00A7123E">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63A4D" w14:textId="77777777" w:rsidR="001B61AF" w:rsidRPr="00A7123E" w:rsidRDefault="001B61AF" w:rsidP="001B2823">
            <w:pPr>
              <w:pStyle w:val="rowtabella0"/>
              <w:jc w:val="center"/>
              <w:rPr>
                <w:color w:val="002060"/>
              </w:rPr>
            </w:pPr>
            <w:r w:rsidRPr="00A7123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783D4"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9060D"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9F6BE"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B9E95"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F7F84" w14:textId="77777777" w:rsidR="001B61AF" w:rsidRPr="00A7123E" w:rsidRDefault="001B61AF" w:rsidP="001B2823">
            <w:pPr>
              <w:pStyle w:val="rowtabella0"/>
              <w:jc w:val="center"/>
              <w:rPr>
                <w:color w:val="002060"/>
              </w:rPr>
            </w:pPr>
            <w:r w:rsidRPr="00A7123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BA612" w14:textId="77777777" w:rsidR="001B61AF" w:rsidRPr="00A7123E" w:rsidRDefault="001B61AF" w:rsidP="001B2823">
            <w:pPr>
              <w:pStyle w:val="rowtabella0"/>
              <w:jc w:val="center"/>
              <w:rPr>
                <w:color w:val="002060"/>
              </w:rPr>
            </w:pPr>
            <w:r w:rsidRPr="00A7123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EE672" w14:textId="77777777" w:rsidR="001B61AF" w:rsidRPr="00A7123E" w:rsidRDefault="001B61AF" w:rsidP="001B2823">
            <w:pPr>
              <w:pStyle w:val="rowtabella0"/>
              <w:jc w:val="center"/>
              <w:rPr>
                <w:color w:val="002060"/>
              </w:rPr>
            </w:pPr>
            <w:r w:rsidRPr="00A7123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B5816" w14:textId="77777777" w:rsidR="001B61AF" w:rsidRPr="00A7123E" w:rsidRDefault="001B61AF" w:rsidP="001B2823">
            <w:pPr>
              <w:pStyle w:val="rowtabella0"/>
              <w:jc w:val="center"/>
              <w:rPr>
                <w:color w:val="002060"/>
              </w:rPr>
            </w:pPr>
            <w:r w:rsidRPr="00A7123E">
              <w:rPr>
                <w:color w:val="002060"/>
              </w:rPr>
              <w:t>0</w:t>
            </w:r>
          </w:p>
        </w:tc>
      </w:tr>
      <w:tr w:rsidR="001B61AF" w:rsidRPr="00A7123E" w14:paraId="483E25C4"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D4B825" w14:textId="77777777" w:rsidR="001B61AF" w:rsidRPr="00A7123E" w:rsidRDefault="001B61AF" w:rsidP="001B2823">
            <w:pPr>
              <w:pStyle w:val="rowtabella0"/>
              <w:rPr>
                <w:color w:val="002060"/>
              </w:rPr>
            </w:pPr>
            <w:r w:rsidRPr="00A7123E">
              <w:rPr>
                <w:color w:val="002060"/>
              </w:rPr>
              <w:lastRenderedPageBreak/>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9114C" w14:textId="77777777" w:rsidR="001B61AF" w:rsidRPr="00A7123E" w:rsidRDefault="001B61AF" w:rsidP="001B2823">
            <w:pPr>
              <w:pStyle w:val="rowtabella0"/>
              <w:jc w:val="center"/>
              <w:rPr>
                <w:color w:val="002060"/>
              </w:rPr>
            </w:pPr>
            <w:r w:rsidRPr="00A7123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970BE"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70495"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7C6FB"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978E2"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F2694" w14:textId="77777777" w:rsidR="001B61AF" w:rsidRPr="00A7123E" w:rsidRDefault="001B61AF" w:rsidP="001B2823">
            <w:pPr>
              <w:pStyle w:val="rowtabella0"/>
              <w:jc w:val="center"/>
              <w:rPr>
                <w:color w:val="002060"/>
              </w:rPr>
            </w:pPr>
            <w:r w:rsidRPr="00A7123E">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7E99C" w14:textId="77777777" w:rsidR="001B61AF" w:rsidRPr="00A7123E" w:rsidRDefault="001B61AF" w:rsidP="001B2823">
            <w:pPr>
              <w:pStyle w:val="rowtabella0"/>
              <w:jc w:val="center"/>
              <w:rPr>
                <w:color w:val="002060"/>
              </w:rPr>
            </w:pPr>
            <w:r w:rsidRPr="00A7123E">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9EA73"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42362" w14:textId="77777777" w:rsidR="001B61AF" w:rsidRPr="00A7123E" w:rsidRDefault="001B61AF" w:rsidP="001B2823">
            <w:pPr>
              <w:pStyle w:val="rowtabella0"/>
              <w:jc w:val="center"/>
              <w:rPr>
                <w:color w:val="002060"/>
              </w:rPr>
            </w:pPr>
            <w:r w:rsidRPr="00A7123E">
              <w:rPr>
                <w:color w:val="002060"/>
              </w:rPr>
              <w:t>0</w:t>
            </w:r>
          </w:p>
        </w:tc>
      </w:tr>
      <w:tr w:rsidR="001B61AF" w:rsidRPr="00A7123E" w14:paraId="151C4379"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3BAEC4" w14:textId="77777777" w:rsidR="001B61AF" w:rsidRPr="00A7123E" w:rsidRDefault="001B61AF" w:rsidP="001B2823">
            <w:pPr>
              <w:pStyle w:val="rowtabella0"/>
              <w:rPr>
                <w:color w:val="002060"/>
              </w:rPr>
            </w:pPr>
            <w:r w:rsidRPr="00A7123E">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C5CFB" w14:textId="77777777" w:rsidR="001B61AF" w:rsidRPr="00A7123E" w:rsidRDefault="001B61AF" w:rsidP="001B2823">
            <w:pPr>
              <w:pStyle w:val="rowtabella0"/>
              <w:jc w:val="center"/>
              <w:rPr>
                <w:color w:val="002060"/>
              </w:rPr>
            </w:pPr>
            <w:r w:rsidRPr="00A7123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809D6"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E2BF0" w14:textId="77777777" w:rsidR="001B61AF" w:rsidRPr="00A7123E" w:rsidRDefault="001B61AF" w:rsidP="001B2823">
            <w:pPr>
              <w:pStyle w:val="rowtabella0"/>
              <w:jc w:val="center"/>
              <w:rPr>
                <w:color w:val="002060"/>
              </w:rPr>
            </w:pPr>
            <w:r w:rsidRPr="00A712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85DD2"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40DA5"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C29F1" w14:textId="77777777" w:rsidR="001B61AF" w:rsidRPr="00A7123E" w:rsidRDefault="001B61AF" w:rsidP="001B2823">
            <w:pPr>
              <w:pStyle w:val="rowtabella0"/>
              <w:jc w:val="center"/>
              <w:rPr>
                <w:color w:val="002060"/>
              </w:rPr>
            </w:pPr>
            <w:r w:rsidRPr="00A7123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1C277" w14:textId="77777777" w:rsidR="001B61AF" w:rsidRPr="00A7123E" w:rsidRDefault="001B61AF" w:rsidP="001B2823">
            <w:pPr>
              <w:pStyle w:val="rowtabella0"/>
              <w:jc w:val="center"/>
              <w:rPr>
                <w:color w:val="002060"/>
              </w:rPr>
            </w:pPr>
            <w:r w:rsidRPr="00A7123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E26BE" w14:textId="77777777" w:rsidR="001B61AF" w:rsidRPr="00A7123E" w:rsidRDefault="001B61AF" w:rsidP="001B2823">
            <w:pPr>
              <w:pStyle w:val="rowtabella0"/>
              <w:jc w:val="center"/>
              <w:rPr>
                <w:color w:val="002060"/>
              </w:rPr>
            </w:pPr>
            <w:r w:rsidRPr="00A712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14D39" w14:textId="77777777" w:rsidR="001B61AF" w:rsidRPr="00A7123E" w:rsidRDefault="001B61AF" w:rsidP="001B2823">
            <w:pPr>
              <w:pStyle w:val="rowtabella0"/>
              <w:jc w:val="center"/>
              <w:rPr>
                <w:color w:val="002060"/>
              </w:rPr>
            </w:pPr>
            <w:r w:rsidRPr="00A7123E">
              <w:rPr>
                <w:color w:val="002060"/>
              </w:rPr>
              <w:t>0</w:t>
            </w:r>
          </w:p>
        </w:tc>
      </w:tr>
      <w:tr w:rsidR="001B61AF" w:rsidRPr="00A7123E" w14:paraId="5B4004E5"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554289" w14:textId="77777777" w:rsidR="001B61AF" w:rsidRPr="00A7123E" w:rsidRDefault="001B61AF" w:rsidP="001B2823">
            <w:pPr>
              <w:pStyle w:val="rowtabella0"/>
              <w:rPr>
                <w:color w:val="002060"/>
              </w:rPr>
            </w:pPr>
            <w:r w:rsidRPr="00A7123E">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669D7" w14:textId="77777777" w:rsidR="001B61AF" w:rsidRPr="00A7123E" w:rsidRDefault="001B61AF" w:rsidP="001B2823">
            <w:pPr>
              <w:pStyle w:val="rowtabella0"/>
              <w:jc w:val="center"/>
              <w:rPr>
                <w:color w:val="002060"/>
              </w:rPr>
            </w:pPr>
            <w:r w:rsidRPr="00A7123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768D9"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E1D87"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FB5EF"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36F43"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0243A" w14:textId="77777777" w:rsidR="001B61AF" w:rsidRPr="00A7123E" w:rsidRDefault="001B61AF" w:rsidP="001B2823">
            <w:pPr>
              <w:pStyle w:val="rowtabella0"/>
              <w:jc w:val="center"/>
              <w:rPr>
                <w:color w:val="002060"/>
              </w:rPr>
            </w:pPr>
            <w:r w:rsidRPr="00A7123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A721A" w14:textId="77777777" w:rsidR="001B61AF" w:rsidRPr="00A7123E" w:rsidRDefault="001B61AF" w:rsidP="001B2823">
            <w:pPr>
              <w:pStyle w:val="rowtabella0"/>
              <w:jc w:val="center"/>
              <w:rPr>
                <w:color w:val="002060"/>
              </w:rPr>
            </w:pPr>
            <w:r w:rsidRPr="00A7123E">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82FA8" w14:textId="77777777" w:rsidR="001B61AF" w:rsidRPr="00A7123E" w:rsidRDefault="001B61AF" w:rsidP="001B2823">
            <w:pPr>
              <w:pStyle w:val="rowtabella0"/>
              <w:jc w:val="center"/>
              <w:rPr>
                <w:color w:val="002060"/>
              </w:rPr>
            </w:pPr>
            <w:r w:rsidRPr="00A7123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8FC34" w14:textId="77777777" w:rsidR="001B61AF" w:rsidRPr="00A7123E" w:rsidRDefault="001B61AF" w:rsidP="001B2823">
            <w:pPr>
              <w:pStyle w:val="rowtabella0"/>
              <w:jc w:val="center"/>
              <w:rPr>
                <w:color w:val="002060"/>
              </w:rPr>
            </w:pPr>
            <w:r w:rsidRPr="00A7123E">
              <w:rPr>
                <w:color w:val="002060"/>
              </w:rPr>
              <w:t>0</w:t>
            </w:r>
          </w:p>
        </w:tc>
      </w:tr>
      <w:tr w:rsidR="001B61AF" w:rsidRPr="00A7123E" w14:paraId="1E08FCC7"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08B343" w14:textId="77777777" w:rsidR="001B61AF" w:rsidRPr="00A7123E" w:rsidRDefault="001B61AF" w:rsidP="001B2823">
            <w:pPr>
              <w:pStyle w:val="rowtabella0"/>
              <w:rPr>
                <w:color w:val="002060"/>
              </w:rPr>
            </w:pPr>
            <w:r w:rsidRPr="00A7123E">
              <w:rPr>
                <w:color w:val="002060"/>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1E4A9" w14:textId="02FA7B82" w:rsidR="001B61AF" w:rsidRPr="00A7123E" w:rsidRDefault="001B61AF" w:rsidP="001B2823">
            <w:pPr>
              <w:pStyle w:val="rowtabella0"/>
              <w:jc w:val="center"/>
              <w:rPr>
                <w:color w:val="002060"/>
              </w:rPr>
            </w:pPr>
            <w:r w:rsidRPr="00A7123E">
              <w:rPr>
                <w:color w:val="002060"/>
              </w:rPr>
              <w:t>1</w:t>
            </w:r>
            <w:r w:rsidR="007C6F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E00A3" w14:textId="56FCCE90" w:rsidR="001B61AF" w:rsidRPr="00A7123E" w:rsidRDefault="007C6FDA" w:rsidP="001B2823">
            <w:pPr>
              <w:pStyle w:val="rowtabella0"/>
              <w:jc w:val="center"/>
              <w:rPr>
                <w:color w:val="002060"/>
              </w:rPr>
            </w:pPr>
            <w:r>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B2D81" w14:textId="38FA559F" w:rsidR="001B61AF" w:rsidRPr="00A7123E" w:rsidRDefault="007C6FDA" w:rsidP="001B2823">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D81DC"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BA026"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BB9BA" w14:textId="6AF0D8E2" w:rsidR="001B61AF" w:rsidRPr="00A7123E" w:rsidRDefault="007C6FDA" w:rsidP="001B2823">
            <w:pPr>
              <w:pStyle w:val="rowtabella0"/>
              <w:jc w:val="center"/>
              <w:rPr>
                <w:color w:val="002060"/>
              </w:rPr>
            </w:pPr>
            <w:r>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1124C" w14:textId="77777777" w:rsidR="001B61AF" w:rsidRPr="00A7123E" w:rsidRDefault="001B61AF" w:rsidP="001B2823">
            <w:pPr>
              <w:pStyle w:val="rowtabella0"/>
              <w:jc w:val="center"/>
              <w:rPr>
                <w:color w:val="002060"/>
              </w:rPr>
            </w:pPr>
            <w:r w:rsidRPr="00A7123E">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7E5DF" w14:textId="232ED85F" w:rsidR="001B61AF" w:rsidRPr="00A7123E" w:rsidRDefault="001B61AF" w:rsidP="001B2823">
            <w:pPr>
              <w:pStyle w:val="rowtabella0"/>
              <w:jc w:val="center"/>
              <w:rPr>
                <w:color w:val="002060"/>
              </w:rPr>
            </w:pPr>
            <w:r w:rsidRPr="00A7123E">
              <w:rPr>
                <w:color w:val="002060"/>
              </w:rPr>
              <w:t>-</w:t>
            </w:r>
            <w:r w:rsidR="007C6FD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A63F1" w14:textId="77777777" w:rsidR="001B61AF" w:rsidRPr="00A7123E" w:rsidRDefault="001B61AF" w:rsidP="001B2823">
            <w:pPr>
              <w:pStyle w:val="rowtabella0"/>
              <w:jc w:val="center"/>
              <w:rPr>
                <w:color w:val="002060"/>
              </w:rPr>
            </w:pPr>
            <w:r w:rsidRPr="00A7123E">
              <w:rPr>
                <w:color w:val="002060"/>
              </w:rPr>
              <w:t>0</w:t>
            </w:r>
          </w:p>
        </w:tc>
      </w:tr>
      <w:tr w:rsidR="001B61AF" w:rsidRPr="00A7123E" w14:paraId="37E64817"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D62B2B" w14:textId="77777777" w:rsidR="001B61AF" w:rsidRPr="00A7123E" w:rsidRDefault="001B61AF" w:rsidP="001B2823">
            <w:pPr>
              <w:pStyle w:val="rowtabella0"/>
              <w:rPr>
                <w:color w:val="002060"/>
              </w:rPr>
            </w:pPr>
            <w:r w:rsidRPr="00A7123E">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2F867"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02A7D"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AB130"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C459E"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7ADAB"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E48EC" w14:textId="77777777" w:rsidR="001B61AF" w:rsidRPr="00A7123E" w:rsidRDefault="001B61AF" w:rsidP="001B2823">
            <w:pPr>
              <w:pStyle w:val="rowtabella0"/>
              <w:jc w:val="center"/>
              <w:rPr>
                <w:color w:val="002060"/>
              </w:rPr>
            </w:pPr>
            <w:r w:rsidRPr="00A7123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04A5F" w14:textId="77777777" w:rsidR="001B61AF" w:rsidRPr="00A7123E" w:rsidRDefault="001B61AF" w:rsidP="001B2823">
            <w:pPr>
              <w:pStyle w:val="rowtabella0"/>
              <w:jc w:val="center"/>
              <w:rPr>
                <w:color w:val="002060"/>
              </w:rPr>
            </w:pPr>
            <w:r w:rsidRPr="00A7123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1E0AC" w14:textId="77777777" w:rsidR="001B61AF" w:rsidRPr="00A7123E" w:rsidRDefault="001B61AF" w:rsidP="001B2823">
            <w:pPr>
              <w:pStyle w:val="rowtabella0"/>
              <w:jc w:val="center"/>
              <w:rPr>
                <w:color w:val="002060"/>
              </w:rPr>
            </w:pPr>
            <w:r w:rsidRPr="00A712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50F3D" w14:textId="77777777" w:rsidR="001B61AF" w:rsidRPr="00A7123E" w:rsidRDefault="001B61AF" w:rsidP="001B2823">
            <w:pPr>
              <w:pStyle w:val="rowtabella0"/>
              <w:jc w:val="center"/>
              <w:rPr>
                <w:color w:val="002060"/>
              </w:rPr>
            </w:pPr>
            <w:r w:rsidRPr="00A7123E">
              <w:rPr>
                <w:color w:val="002060"/>
              </w:rPr>
              <w:t>0</w:t>
            </w:r>
          </w:p>
        </w:tc>
      </w:tr>
      <w:tr w:rsidR="001B61AF" w:rsidRPr="00A7123E" w14:paraId="49C48EA5" w14:textId="77777777" w:rsidTr="001B28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686549" w14:textId="77777777" w:rsidR="001B61AF" w:rsidRPr="00A7123E" w:rsidRDefault="001B61AF" w:rsidP="001B2823">
            <w:pPr>
              <w:pStyle w:val="breakline"/>
              <w:rPr>
                <w:rFonts w:ascii="Arial" w:hAnsi="Arial" w:cs="Arial"/>
                <w:color w:val="002060"/>
              </w:rPr>
            </w:pPr>
            <w:r w:rsidRPr="00A7123E">
              <w:rPr>
                <w:rFonts w:ascii="Arial" w:hAnsi="Arial" w:cs="Arial"/>
                <w:color w:val="002060"/>
              </w:rPr>
              <w:t>POL. CSI STELLA A.S.D. – seconda squadra Under 21 –</w:t>
            </w:r>
          </w:p>
          <w:p w14:paraId="78026D92" w14:textId="77777777" w:rsidR="001B61AF" w:rsidRPr="00A7123E" w:rsidRDefault="001B61AF" w:rsidP="001B2823">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261E5"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23839"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3DF17"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23CEA"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7A263" w14:textId="77777777" w:rsidR="001B61AF" w:rsidRPr="00A7123E" w:rsidRDefault="001B61AF" w:rsidP="001B2823">
            <w:pPr>
              <w:pStyle w:val="rowtabella0"/>
              <w:jc w:val="center"/>
              <w:rPr>
                <w:color w:val="002060"/>
              </w:rPr>
            </w:pPr>
            <w:r w:rsidRPr="00A712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DB7CF" w14:textId="77777777" w:rsidR="001B61AF" w:rsidRPr="00A7123E" w:rsidRDefault="001B61AF" w:rsidP="001B2823">
            <w:pPr>
              <w:pStyle w:val="rowtabella0"/>
              <w:jc w:val="center"/>
              <w:rPr>
                <w:color w:val="002060"/>
              </w:rPr>
            </w:pPr>
            <w:r w:rsidRPr="00A7123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1662D" w14:textId="77777777" w:rsidR="001B61AF" w:rsidRPr="00A7123E" w:rsidRDefault="001B61AF" w:rsidP="001B2823">
            <w:pPr>
              <w:pStyle w:val="rowtabella0"/>
              <w:jc w:val="center"/>
              <w:rPr>
                <w:color w:val="002060"/>
              </w:rPr>
            </w:pPr>
            <w:r w:rsidRPr="00A7123E">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9AE5C" w14:textId="77777777" w:rsidR="001B61AF" w:rsidRPr="00A7123E" w:rsidRDefault="001B61AF" w:rsidP="001B2823">
            <w:pPr>
              <w:pStyle w:val="rowtabella0"/>
              <w:jc w:val="center"/>
              <w:rPr>
                <w:color w:val="002060"/>
              </w:rPr>
            </w:pPr>
            <w:r w:rsidRPr="00A7123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2A304" w14:textId="77777777" w:rsidR="001B61AF" w:rsidRPr="00A7123E" w:rsidRDefault="001B61AF" w:rsidP="001B2823">
            <w:pPr>
              <w:pStyle w:val="rowtabella0"/>
              <w:jc w:val="center"/>
              <w:rPr>
                <w:color w:val="002060"/>
              </w:rPr>
            </w:pPr>
            <w:r w:rsidRPr="00A7123E">
              <w:rPr>
                <w:color w:val="002060"/>
              </w:rPr>
              <w:t>0</w:t>
            </w:r>
          </w:p>
        </w:tc>
      </w:tr>
    </w:tbl>
    <w:p w14:paraId="14A120A4" w14:textId="77777777" w:rsidR="001B61AF" w:rsidRDefault="001B61AF" w:rsidP="001B61AF">
      <w:pPr>
        <w:pStyle w:val="breakline"/>
        <w:rPr>
          <w:rFonts w:eastAsiaTheme="minorEastAsia"/>
          <w:color w:val="002060"/>
        </w:rPr>
      </w:pPr>
    </w:p>
    <w:p w14:paraId="1985D7FF" w14:textId="77777777" w:rsidR="00F42E59" w:rsidRPr="00A7123E" w:rsidRDefault="00F42E59" w:rsidP="00F42E59">
      <w:pPr>
        <w:pStyle w:val="titoloprinc0"/>
        <w:rPr>
          <w:color w:val="002060"/>
        </w:rPr>
      </w:pPr>
      <w:r w:rsidRPr="00A7123E">
        <w:rPr>
          <w:color w:val="002060"/>
        </w:rPr>
        <w:t>PROGRAMMA GARE</w:t>
      </w:r>
    </w:p>
    <w:p w14:paraId="714C5C82" w14:textId="77777777" w:rsidR="00F42E59" w:rsidRDefault="00F42E59" w:rsidP="001B61AF">
      <w:pPr>
        <w:pStyle w:val="breakline"/>
        <w:rPr>
          <w:rFonts w:eastAsiaTheme="minorEastAsia"/>
          <w:color w:val="002060"/>
        </w:rPr>
      </w:pPr>
    </w:p>
    <w:p w14:paraId="386BC721" w14:textId="77777777" w:rsidR="00F42E59" w:rsidRPr="007542DA" w:rsidRDefault="00F42E59" w:rsidP="00F42E59">
      <w:pPr>
        <w:pStyle w:val="sottotitolocampionato10"/>
        <w:rPr>
          <w:color w:val="002060"/>
        </w:rPr>
      </w:pPr>
      <w:r w:rsidRPr="007542DA">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2"/>
        <w:gridCol w:w="385"/>
        <w:gridCol w:w="898"/>
        <w:gridCol w:w="1191"/>
        <w:gridCol w:w="1560"/>
        <w:gridCol w:w="1563"/>
      </w:tblGrid>
      <w:tr w:rsidR="00F42E59" w:rsidRPr="007542DA" w14:paraId="2C898D1B" w14:textId="77777777" w:rsidTr="001B28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31781" w14:textId="77777777" w:rsidR="00F42E59" w:rsidRPr="007542DA" w:rsidRDefault="00F42E59" w:rsidP="001B2823">
            <w:pPr>
              <w:pStyle w:val="headertabella0"/>
              <w:rPr>
                <w:color w:val="002060"/>
              </w:rPr>
            </w:pPr>
            <w:r w:rsidRPr="007542D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97385" w14:textId="77777777" w:rsidR="00F42E59" w:rsidRPr="007542DA" w:rsidRDefault="00F42E59" w:rsidP="001B2823">
            <w:pPr>
              <w:pStyle w:val="headertabella0"/>
              <w:rPr>
                <w:color w:val="002060"/>
              </w:rPr>
            </w:pPr>
            <w:r w:rsidRPr="007542D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1B658" w14:textId="77777777" w:rsidR="00F42E59" w:rsidRPr="007542DA" w:rsidRDefault="00F42E59" w:rsidP="001B2823">
            <w:pPr>
              <w:pStyle w:val="headertabella0"/>
              <w:rPr>
                <w:color w:val="002060"/>
              </w:rPr>
            </w:pPr>
            <w:r w:rsidRPr="007542D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D1F91" w14:textId="77777777" w:rsidR="00F42E59" w:rsidRPr="007542DA" w:rsidRDefault="00F42E59" w:rsidP="001B2823">
            <w:pPr>
              <w:pStyle w:val="headertabella0"/>
              <w:rPr>
                <w:color w:val="002060"/>
              </w:rPr>
            </w:pPr>
            <w:r w:rsidRPr="007542D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0D01A" w14:textId="77777777" w:rsidR="00F42E59" w:rsidRPr="007542DA" w:rsidRDefault="00F42E59" w:rsidP="001B2823">
            <w:pPr>
              <w:pStyle w:val="headertabella0"/>
              <w:rPr>
                <w:color w:val="002060"/>
              </w:rPr>
            </w:pPr>
            <w:r w:rsidRPr="007542D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C216D" w14:textId="77777777" w:rsidR="00F42E59" w:rsidRPr="007542DA" w:rsidRDefault="00F42E59" w:rsidP="001B2823">
            <w:pPr>
              <w:pStyle w:val="headertabella0"/>
              <w:rPr>
                <w:color w:val="002060"/>
              </w:rPr>
            </w:pPr>
            <w:proofErr w:type="spellStart"/>
            <w:r w:rsidRPr="007542DA">
              <w:rPr>
                <w:color w:val="002060"/>
              </w:rPr>
              <w:t>Localita'</w:t>
            </w:r>
            <w:proofErr w:type="spellEnd"/>
            <w:r w:rsidRPr="007542D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B4457" w14:textId="77777777" w:rsidR="00F42E59" w:rsidRPr="007542DA" w:rsidRDefault="00F42E59" w:rsidP="001B2823">
            <w:pPr>
              <w:pStyle w:val="headertabella0"/>
              <w:rPr>
                <w:color w:val="002060"/>
              </w:rPr>
            </w:pPr>
            <w:r w:rsidRPr="007542DA">
              <w:rPr>
                <w:color w:val="002060"/>
              </w:rPr>
              <w:t>Indirizzo Impianto</w:t>
            </w:r>
          </w:p>
        </w:tc>
      </w:tr>
      <w:tr w:rsidR="00F42E59" w:rsidRPr="007542DA" w14:paraId="5AEC32F7" w14:textId="77777777" w:rsidTr="001B282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F713EF" w14:textId="77777777" w:rsidR="00F42E59" w:rsidRPr="007542DA" w:rsidRDefault="00F42E59" w:rsidP="001B2823">
            <w:pPr>
              <w:pStyle w:val="rowtabella0"/>
              <w:rPr>
                <w:color w:val="002060"/>
              </w:rPr>
            </w:pPr>
            <w:r w:rsidRPr="007542DA">
              <w:rPr>
                <w:color w:val="002060"/>
              </w:rPr>
              <w:t>AUDAX PIOBBICO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C48A79" w14:textId="77777777" w:rsidR="00F42E59" w:rsidRPr="007542DA" w:rsidRDefault="00F42E59" w:rsidP="001B2823">
            <w:pPr>
              <w:pStyle w:val="rowtabella0"/>
              <w:rPr>
                <w:color w:val="002060"/>
              </w:rPr>
            </w:pPr>
            <w:r w:rsidRPr="007542DA">
              <w:rPr>
                <w:color w:val="002060"/>
              </w:rPr>
              <w:t>MONTECCHIO SPORT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0104D9" w14:textId="77777777" w:rsidR="00F42E59" w:rsidRPr="007542DA" w:rsidRDefault="00F42E59" w:rsidP="001B2823">
            <w:pPr>
              <w:pStyle w:val="rowtabella0"/>
              <w:jc w:val="center"/>
              <w:rPr>
                <w:color w:val="002060"/>
              </w:rPr>
            </w:pPr>
            <w:r w:rsidRPr="007542D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23B7D9" w14:textId="77777777" w:rsidR="00F42E59" w:rsidRPr="007542DA" w:rsidRDefault="00F42E59" w:rsidP="001B2823">
            <w:pPr>
              <w:pStyle w:val="rowtabella0"/>
              <w:rPr>
                <w:color w:val="002060"/>
              </w:rPr>
            </w:pPr>
            <w:r w:rsidRPr="007542DA">
              <w:rPr>
                <w:color w:val="002060"/>
              </w:rPr>
              <w:t>20/03/2026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50D074" w14:textId="77777777" w:rsidR="00F42E59" w:rsidRPr="007542DA" w:rsidRDefault="00F42E59" w:rsidP="001B2823">
            <w:pPr>
              <w:pStyle w:val="rowtabella0"/>
              <w:rPr>
                <w:color w:val="002060"/>
              </w:rPr>
            </w:pPr>
            <w:r w:rsidRPr="007542DA">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59DD0F" w14:textId="77777777" w:rsidR="00F42E59" w:rsidRPr="007542DA" w:rsidRDefault="00F42E59" w:rsidP="001B2823">
            <w:pPr>
              <w:pStyle w:val="rowtabella0"/>
              <w:rPr>
                <w:color w:val="002060"/>
              </w:rPr>
            </w:pPr>
            <w:r w:rsidRPr="007542DA">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829071" w14:textId="77777777" w:rsidR="00F42E59" w:rsidRPr="007542DA" w:rsidRDefault="00F42E59" w:rsidP="001B2823">
            <w:pPr>
              <w:pStyle w:val="rowtabella0"/>
              <w:rPr>
                <w:color w:val="002060"/>
              </w:rPr>
            </w:pPr>
            <w:r w:rsidRPr="007542DA">
              <w:rPr>
                <w:color w:val="002060"/>
              </w:rPr>
              <w:t>VIA GIOVANNI XXIII</w:t>
            </w:r>
          </w:p>
        </w:tc>
      </w:tr>
      <w:tr w:rsidR="00F42E59" w:rsidRPr="007542DA" w14:paraId="04C3B1C1"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6C0792" w14:textId="77777777" w:rsidR="00F42E59" w:rsidRPr="007542DA" w:rsidRDefault="00F42E59" w:rsidP="001B2823">
            <w:pPr>
              <w:pStyle w:val="rowtabella0"/>
              <w:rPr>
                <w:color w:val="002060"/>
              </w:rPr>
            </w:pPr>
            <w:r w:rsidRPr="007542DA">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6B3DB5" w14:textId="77777777" w:rsidR="00F42E59" w:rsidRPr="007542DA" w:rsidRDefault="00F42E59" w:rsidP="001B2823">
            <w:pPr>
              <w:pStyle w:val="rowtabella0"/>
              <w:rPr>
                <w:color w:val="002060"/>
              </w:rPr>
            </w:pPr>
            <w:r w:rsidRPr="007542DA">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2B4882"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897187" w14:textId="77777777" w:rsidR="00F42E59" w:rsidRPr="007542DA" w:rsidRDefault="00F42E59" w:rsidP="001B2823">
            <w:pPr>
              <w:pStyle w:val="rowtabella0"/>
              <w:rPr>
                <w:color w:val="002060"/>
              </w:rPr>
            </w:pPr>
            <w:r w:rsidRPr="007542DA">
              <w:rPr>
                <w:color w:val="002060"/>
              </w:rPr>
              <w:t>20/03/2026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D51AC4" w14:textId="77777777" w:rsidR="00F42E59" w:rsidRPr="007542DA" w:rsidRDefault="00F42E59" w:rsidP="001B2823">
            <w:pPr>
              <w:pStyle w:val="rowtabella0"/>
              <w:rPr>
                <w:color w:val="002060"/>
              </w:rPr>
            </w:pPr>
            <w:r w:rsidRPr="007542DA">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709910" w14:textId="77777777" w:rsidR="00F42E59" w:rsidRPr="007542DA" w:rsidRDefault="00F42E59" w:rsidP="001B2823">
            <w:pPr>
              <w:pStyle w:val="rowtabella0"/>
              <w:rPr>
                <w:color w:val="002060"/>
              </w:rPr>
            </w:pPr>
            <w:r w:rsidRPr="007542D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ACB5B5" w14:textId="77777777" w:rsidR="00F42E59" w:rsidRPr="007542DA" w:rsidRDefault="00F42E59" w:rsidP="001B2823">
            <w:pPr>
              <w:pStyle w:val="rowtabella0"/>
              <w:rPr>
                <w:color w:val="002060"/>
              </w:rPr>
            </w:pPr>
            <w:r w:rsidRPr="007542DA">
              <w:rPr>
                <w:color w:val="002060"/>
              </w:rPr>
              <w:t>VIA ANTONIO ROSMINI 22/B</w:t>
            </w:r>
          </w:p>
        </w:tc>
      </w:tr>
      <w:tr w:rsidR="00F42E59" w:rsidRPr="007542DA" w14:paraId="1E9971E0"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86FA26" w14:textId="77777777" w:rsidR="00F42E59" w:rsidRPr="007542DA" w:rsidRDefault="00F42E59" w:rsidP="001B2823">
            <w:pPr>
              <w:pStyle w:val="rowtabella0"/>
              <w:rPr>
                <w:color w:val="002060"/>
              </w:rPr>
            </w:pPr>
            <w:r w:rsidRPr="007542DA">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37771E" w14:textId="77777777" w:rsidR="00F42E59" w:rsidRPr="007542DA" w:rsidRDefault="00F42E59" w:rsidP="001B2823">
            <w:pPr>
              <w:pStyle w:val="rowtabella0"/>
              <w:rPr>
                <w:color w:val="002060"/>
              </w:rPr>
            </w:pPr>
            <w:r w:rsidRPr="007542DA">
              <w:rPr>
                <w:color w:val="002060"/>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E1A8A5"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0F8741" w14:textId="77777777" w:rsidR="00F42E59" w:rsidRPr="007542DA" w:rsidRDefault="00F42E59" w:rsidP="001B2823">
            <w:pPr>
              <w:pStyle w:val="rowtabella0"/>
              <w:rPr>
                <w:color w:val="002060"/>
              </w:rPr>
            </w:pPr>
            <w:r w:rsidRPr="007542DA">
              <w:rPr>
                <w:color w:val="002060"/>
              </w:rPr>
              <w:t>20/03/2026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C47CC4" w14:textId="77777777" w:rsidR="00F42E59" w:rsidRPr="007542DA" w:rsidRDefault="00F42E59" w:rsidP="001B2823">
            <w:pPr>
              <w:pStyle w:val="rowtabella0"/>
              <w:rPr>
                <w:color w:val="002060"/>
              </w:rPr>
            </w:pPr>
            <w:r w:rsidRPr="007542DA">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F32EDC" w14:textId="77777777" w:rsidR="00F42E59" w:rsidRPr="007542DA" w:rsidRDefault="00F42E59" w:rsidP="001B2823">
            <w:pPr>
              <w:pStyle w:val="rowtabella0"/>
              <w:rPr>
                <w:color w:val="002060"/>
              </w:rPr>
            </w:pPr>
            <w:r w:rsidRPr="007542DA">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59AEF3" w14:textId="77777777" w:rsidR="00F42E59" w:rsidRPr="007542DA" w:rsidRDefault="00F42E59" w:rsidP="001B2823">
            <w:pPr>
              <w:pStyle w:val="rowtabella0"/>
              <w:rPr>
                <w:color w:val="002060"/>
              </w:rPr>
            </w:pPr>
            <w:r w:rsidRPr="007542DA">
              <w:rPr>
                <w:color w:val="002060"/>
              </w:rPr>
              <w:t>VIA CAMPO SPORTIVO</w:t>
            </w:r>
          </w:p>
        </w:tc>
      </w:tr>
      <w:tr w:rsidR="00F42E59" w:rsidRPr="007542DA" w14:paraId="1C708E03"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B270CB" w14:textId="77777777" w:rsidR="00F42E59" w:rsidRPr="007542DA" w:rsidRDefault="00F42E59" w:rsidP="001B2823">
            <w:pPr>
              <w:pStyle w:val="rowtabella0"/>
              <w:rPr>
                <w:color w:val="002060"/>
              </w:rPr>
            </w:pPr>
            <w:r w:rsidRPr="007542DA">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9E1474" w14:textId="77777777" w:rsidR="00F42E59" w:rsidRPr="007542DA" w:rsidRDefault="00F42E59" w:rsidP="001B2823">
            <w:pPr>
              <w:pStyle w:val="rowtabella0"/>
              <w:rPr>
                <w:color w:val="002060"/>
              </w:rPr>
            </w:pPr>
            <w:r w:rsidRPr="007542DA">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8397F4"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69688C" w14:textId="77777777" w:rsidR="00F42E59" w:rsidRPr="007542DA" w:rsidRDefault="00F42E59" w:rsidP="001B2823">
            <w:pPr>
              <w:pStyle w:val="rowtabella0"/>
              <w:rPr>
                <w:color w:val="002060"/>
              </w:rPr>
            </w:pPr>
            <w:r w:rsidRPr="007542DA">
              <w:rPr>
                <w:color w:val="002060"/>
              </w:rPr>
              <w:t>20/03/2026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DC94E8" w14:textId="77777777" w:rsidR="00F42E59" w:rsidRPr="007542DA" w:rsidRDefault="00F42E59" w:rsidP="001B2823">
            <w:pPr>
              <w:pStyle w:val="rowtabella0"/>
              <w:rPr>
                <w:color w:val="002060"/>
              </w:rPr>
            </w:pPr>
            <w:r w:rsidRPr="007542DA">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495E26" w14:textId="77777777" w:rsidR="00F42E59" w:rsidRPr="007542DA" w:rsidRDefault="00F42E59" w:rsidP="001B2823">
            <w:pPr>
              <w:pStyle w:val="rowtabella0"/>
              <w:rPr>
                <w:color w:val="002060"/>
              </w:rPr>
            </w:pPr>
            <w:r w:rsidRPr="007542DA">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ADB7CA" w14:textId="77777777" w:rsidR="00F42E59" w:rsidRPr="007542DA" w:rsidRDefault="00F42E59" w:rsidP="001B2823">
            <w:pPr>
              <w:pStyle w:val="rowtabella0"/>
              <w:rPr>
                <w:color w:val="002060"/>
              </w:rPr>
            </w:pPr>
            <w:r w:rsidRPr="007542DA">
              <w:rPr>
                <w:color w:val="002060"/>
              </w:rPr>
              <w:t>VIA DEI PIOPPI 2</w:t>
            </w:r>
          </w:p>
        </w:tc>
      </w:tr>
      <w:tr w:rsidR="00F42E59" w:rsidRPr="007542DA" w14:paraId="54A6893A"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04C376" w14:textId="77777777" w:rsidR="00F42E59" w:rsidRPr="007542DA" w:rsidRDefault="00F42E59" w:rsidP="001B2823">
            <w:pPr>
              <w:pStyle w:val="rowtabella0"/>
              <w:rPr>
                <w:color w:val="002060"/>
              </w:rPr>
            </w:pPr>
            <w:r w:rsidRPr="007542DA">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CB4C73" w14:textId="77777777" w:rsidR="00F42E59" w:rsidRPr="007542DA" w:rsidRDefault="00F42E59" w:rsidP="001B2823">
            <w:pPr>
              <w:pStyle w:val="rowtabella0"/>
              <w:rPr>
                <w:color w:val="002060"/>
              </w:rPr>
            </w:pPr>
            <w:r w:rsidRPr="007542DA">
              <w:rPr>
                <w:color w:val="002060"/>
              </w:rPr>
              <w:t>SAN COSTANZO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40B5AA"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860517" w14:textId="77777777" w:rsidR="00F42E59" w:rsidRPr="007542DA" w:rsidRDefault="00F42E59" w:rsidP="001B2823">
            <w:pPr>
              <w:pStyle w:val="rowtabella0"/>
              <w:rPr>
                <w:color w:val="002060"/>
              </w:rPr>
            </w:pPr>
            <w:r w:rsidRPr="007542DA">
              <w:rPr>
                <w:color w:val="002060"/>
              </w:rPr>
              <w:t>21/03/2026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7DFE07" w14:textId="77777777" w:rsidR="00F42E59" w:rsidRPr="007542DA" w:rsidRDefault="00F42E59" w:rsidP="001B2823">
            <w:pPr>
              <w:pStyle w:val="rowtabella0"/>
              <w:rPr>
                <w:color w:val="002060"/>
              </w:rPr>
            </w:pPr>
            <w:r w:rsidRPr="007542DA">
              <w:rPr>
                <w:color w:val="002060"/>
              </w:rPr>
              <w:t>5496 CAMPO C5 "BABBUCCE"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870EA3" w14:textId="77777777" w:rsidR="00F42E59" w:rsidRPr="007542DA" w:rsidRDefault="00F42E59" w:rsidP="001B2823">
            <w:pPr>
              <w:pStyle w:val="rowtabella0"/>
              <w:rPr>
                <w:color w:val="002060"/>
              </w:rPr>
            </w:pPr>
            <w:r w:rsidRPr="007542DA">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49509D" w14:textId="77777777" w:rsidR="00F42E59" w:rsidRPr="007542DA" w:rsidRDefault="00F42E59" w:rsidP="001B2823">
            <w:pPr>
              <w:pStyle w:val="rowtabella0"/>
              <w:rPr>
                <w:color w:val="002060"/>
              </w:rPr>
            </w:pPr>
            <w:proofErr w:type="gramStart"/>
            <w:r w:rsidRPr="007542DA">
              <w:rPr>
                <w:color w:val="002060"/>
              </w:rPr>
              <w:t>P.LE</w:t>
            </w:r>
            <w:proofErr w:type="gramEnd"/>
            <w:r w:rsidRPr="007542DA">
              <w:rPr>
                <w:color w:val="002060"/>
              </w:rPr>
              <w:t xml:space="preserve"> DELLO SPORT SNC</w:t>
            </w:r>
          </w:p>
        </w:tc>
      </w:tr>
      <w:tr w:rsidR="00F42E59" w:rsidRPr="007542DA" w14:paraId="65C47D97" w14:textId="77777777" w:rsidTr="001B282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EB4905" w14:textId="77777777" w:rsidR="00F42E59" w:rsidRPr="007542DA" w:rsidRDefault="00F42E59" w:rsidP="001B2823">
            <w:pPr>
              <w:pStyle w:val="rowtabella0"/>
              <w:rPr>
                <w:color w:val="002060"/>
              </w:rPr>
            </w:pPr>
            <w:r w:rsidRPr="007542DA">
              <w:rPr>
                <w:color w:val="002060"/>
              </w:rPr>
              <w:t>URBINO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5CFB37" w14:textId="77777777" w:rsidR="00F42E59" w:rsidRPr="007542DA" w:rsidRDefault="00F42E59" w:rsidP="001B2823">
            <w:pPr>
              <w:pStyle w:val="rowtabella0"/>
              <w:rPr>
                <w:color w:val="002060"/>
              </w:rPr>
            </w:pPr>
            <w:r w:rsidRPr="007542DA">
              <w:rPr>
                <w:color w:val="002060"/>
              </w:rPr>
              <w:t>VADO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1E41E0"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D20080" w14:textId="77777777" w:rsidR="00F42E59" w:rsidRPr="007542DA" w:rsidRDefault="00F42E59" w:rsidP="001B2823">
            <w:pPr>
              <w:pStyle w:val="rowtabella0"/>
              <w:rPr>
                <w:color w:val="002060"/>
              </w:rPr>
            </w:pPr>
            <w:r w:rsidRPr="007542DA">
              <w:rPr>
                <w:color w:val="002060"/>
              </w:rPr>
              <w:t>26/03/2026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69E4F8" w14:textId="77777777" w:rsidR="00F42E59" w:rsidRPr="007542DA" w:rsidRDefault="00F42E59" w:rsidP="001B2823">
            <w:pPr>
              <w:pStyle w:val="rowtabella0"/>
              <w:rPr>
                <w:color w:val="002060"/>
              </w:rPr>
            </w:pPr>
            <w:r w:rsidRPr="007542DA">
              <w:rPr>
                <w:color w:val="002060"/>
              </w:rPr>
              <w:t>5422 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820053" w14:textId="77777777" w:rsidR="00F42E59" w:rsidRPr="007542DA" w:rsidRDefault="00F42E59" w:rsidP="001B2823">
            <w:pPr>
              <w:pStyle w:val="rowtabella0"/>
              <w:rPr>
                <w:color w:val="002060"/>
              </w:rPr>
            </w:pPr>
            <w:r w:rsidRPr="007542DA">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5317CA" w14:textId="77777777" w:rsidR="00F42E59" w:rsidRPr="007542DA" w:rsidRDefault="00F42E59" w:rsidP="001B2823">
            <w:pPr>
              <w:pStyle w:val="rowtabella0"/>
              <w:rPr>
                <w:color w:val="002060"/>
              </w:rPr>
            </w:pPr>
            <w:r w:rsidRPr="007542DA">
              <w:rPr>
                <w:color w:val="002060"/>
              </w:rPr>
              <w:t>VIA DELL'ANNUNZIATA</w:t>
            </w:r>
          </w:p>
        </w:tc>
      </w:tr>
    </w:tbl>
    <w:p w14:paraId="3E13088F" w14:textId="77777777" w:rsidR="00F42E59" w:rsidRPr="007542DA" w:rsidRDefault="00F42E59" w:rsidP="00F42E59">
      <w:pPr>
        <w:pStyle w:val="breakline"/>
        <w:rPr>
          <w:rFonts w:eastAsiaTheme="minorEastAsia"/>
          <w:color w:val="002060"/>
        </w:rPr>
      </w:pPr>
    </w:p>
    <w:p w14:paraId="7B3C35B4" w14:textId="77777777" w:rsidR="00F42E59" w:rsidRPr="007542DA" w:rsidRDefault="00F42E59" w:rsidP="00F42E59">
      <w:pPr>
        <w:pStyle w:val="breakline"/>
        <w:rPr>
          <w:color w:val="002060"/>
        </w:rPr>
      </w:pPr>
    </w:p>
    <w:p w14:paraId="4FE53FD6" w14:textId="77777777" w:rsidR="00F42E59" w:rsidRPr="007542DA" w:rsidRDefault="00F42E59" w:rsidP="00F42E59">
      <w:pPr>
        <w:pStyle w:val="breakline"/>
        <w:rPr>
          <w:color w:val="002060"/>
        </w:rPr>
      </w:pPr>
    </w:p>
    <w:p w14:paraId="28CEE1EA" w14:textId="77777777" w:rsidR="00F42E59" w:rsidRPr="007542DA" w:rsidRDefault="00F42E59" w:rsidP="00F42E59">
      <w:pPr>
        <w:pStyle w:val="sottotitolocampionato10"/>
        <w:rPr>
          <w:color w:val="002060"/>
        </w:rPr>
      </w:pPr>
      <w:r w:rsidRPr="007542DA">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5"/>
        <w:gridCol w:w="2023"/>
        <w:gridCol w:w="385"/>
        <w:gridCol w:w="898"/>
        <w:gridCol w:w="1176"/>
        <w:gridCol w:w="1555"/>
        <w:gridCol w:w="1568"/>
      </w:tblGrid>
      <w:tr w:rsidR="00F42E59" w:rsidRPr="007542DA" w14:paraId="00D4FFFA" w14:textId="77777777" w:rsidTr="001B28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D9A70" w14:textId="77777777" w:rsidR="00F42E59" w:rsidRPr="007542DA" w:rsidRDefault="00F42E59" w:rsidP="001B2823">
            <w:pPr>
              <w:pStyle w:val="headertabella0"/>
              <w:rPr>
                <w:color w:val="002060"/>
              </w:rPr>
            </w:pPr>
            <w:r w:rsidRPr="007542D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A78A7" w14:textId="77777777" w:rsidR="00F42E59" w:rsidRPr="007542DA" w:rsidRDefault="00F42E59" w:rsidP="001B2823">
            <w:pPr>
              <w:pStyle w:val="headertabella0"/>
              <w:rPr>
                <w:color w:val="002060"/>
              </w:rPr>
            </w:pPr>
            <w:r w:rsidRPr="007542D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380D3" w14:textId="77777777" w:rsidR="00F42E59" w:rsidRPr="007542DA" w:rsidRDefault="00F42E59" w:rsidP="001B2823">
            <w:pPr>
              <w:pStyle w:val="headertabella0"/>
              <w:rPr>
                <w:color w:val="002060"/>
              </w:rPr>
            </w:pPr>
            <w:r w:rsidRPr="007542D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1F68B" w14:textId="77777777" w:rsidR="00F42E59" w:rsidRPr="007542DA" w:rsidRDefault="00F42E59" w:rsidP="001B2823">
            <w:pPr>
              <w:pStyle w:val="headertabella0"/>
              <w:rPr>
                <w:color w:val="002060"/>
              </w:rPr>
            </w:pPr>
            <w:r w:rsidRPr="007542D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C0ECF" w14:textId="77777777" w:rsidR="00F42E59" w:rsidRPr="007542DA" w:rsidRDefault="00F42E59" w:rsidP="001B2823">
            <w:pPr>
              <w:pStyle w:val="headertabella0"/>
              <w:rPr>
                <w:color w:val="002060"/>
              </w:rPr>
            </w:pPr>
            <w:r w:rsidRPr="007542D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0ECA5" w14:textId="77777777" w:rsidR="00F42E59" w:rsidRPr="007542DA" w:rsidRDefault="00F42E59" w:rsidP="001B2823">
            <w:pPr>
              <w:pStyle w:val="headertabella0"/>
              <w:rPr>
                <w:color w:val="002060"/>
              </w:rPr>
            </w:pPr>
            <w:proofErr w:type="spellStart"/>
            <w:r w:rsidRPr="007542DA">
              <w:rPr>
                <w:color w:val="002060"/>
              </w:rPr>
              <w:t>Localita'</w:t>
            </w:r>
            <w:proofErr w:type="spellEnd"/>
            <w:r w:rsidRPr="007542D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360CA" w14:textId="77777777" w:rsidR="00F42E59" w:rsidRPr="007542DA" w:rsidRDefault="00F42E59" w:rsidP="001B2823">
            <w:pPr>
              <w:pStyle w:val="headertabella0"/>
              <w:rPr>
                <w:color w:val="002060"/>
              </w:rPr>
            </w:pPr>
            <w:r w:rsidRPr="007542DA">
              <w:rPr>
                <w:color w:val="002060"/>
              </w:rPr>
              <w:t>Indirizzo Impianto</w:t>
            </w:r>
          </w:p>
        </w:tc>
      </w:tr>
      <w:tr w:rsidR="00F42E59" w:rsidRPr="007542DA" w14:paraId="6BC37F5C" w14:textId="77777777" w:rsidTr="001B282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6CBE17" w14:textId="77777777" w:rsidR="00F42E59" w:rsidRPr="007542DA" w:rsidRDefault="00F42E59" w:rsidP="001B2823">
            <w:pPr>
              <w:pStyle w:val="rowtabella0"/>
              <w:rPr>
                <w:color w:val="002060"/>
              </w:rPr>
            </w:pPr>
            <w:r w:rsidRPr="007542DA">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C5288A" w14:textId="77777777" w:rsidR="00F42E59" w:rsidRPr="007542DA" w:rsidRDefault="00F42E59" w:rsidP="001B2823">
            <w:pPr>
              <w:pStyle w:val="rowtabella0"/>
              <w:rPr>
                <w:color w:val="002060"/>
              </w:rPr>
            </w:pPr>
            <w:r w:rsidRPr="007542DA">
              <w:rPr>
                <w:color w:val="002060"/>
              </w:rPr>
              <w:t>FUTSAL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0ED3E" w14:textId="77777777" w:rsidR="00F42E59" w:rsidRPr="007542DA" w:rsidRDefault="00F42E59" w:rsidP="001B2823">
            <w:pPr>
              <w:pStyle w:val="rowtabella0"/>
              <w:jc w:val="center"/>
              <w:rPr>
                <w:color w:val="002060"/>
              </w:rPr>
            </w:pPr>
            <w:r w:rsidRPr="007542D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A4113" w14:textId="77777777" w:rsidR="00F42E59" w:rsidRPr="007542DA" w:rsidRDefault="00F42E59" w:rsidP="001B2823">
            <w:pPr>
              <w:pStyle w:val="rowtabella0"/>
              <w:rPr>
                <w:color w:val="002060"/>
              </w:rPr>
            </w:pPr>
            <w:r w:rsidRPr="007542DA">
              <w:rPr>
                <w:color w:val="002060"/>
              </w:rPr>
              <w:t>20/03/2026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EF3417" w14:textId="77777777" w:rsidR="00F42E59" w:rsidRPr="007542DA" w:rsidRDefault="00F42E59" w:rsidP="001B2823">
            <w:pPr>
              <w:pStyle w:val="rowtabella0"/>
              <w:rPr>
                <w:color w:val="002060"/>
              </w:rPr>
            </w:pPr>
            <w:r w:rsidRPr="007542DA">
              <w:rPr>
                <w:color w:val="002060"/>
              </w:rPr>
              <w:t>6065 CAMPO FEDERALE "</w:t>
            </w:r>
            <w:proofErr w:type="gramStart"/>
            <w:r w:rsidRPr="007542DA">
              <w:rPr>
                <w:color w:val="002060"/>
              </w:rPr>
              <w:t>G.PAOLINELLI</w:t>
            </w:r>
            <w:proofErr w:type="gramEnd"/>
            <w:r w:rsidRPr="007542DA">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AE4D6A" w14:textId="77777777" w:rsidR="00F42E59" w:rsidRPr="007542DA" w:rsidRDefault="00F42E59" w:rsidP="001B2823">
            <w:pPr>
              <w:pStyle w:val="rowtabella0"/>
              <w:rPr>
                <w:color w:val="002060"/>
              </w:rPr>
            </w:pPr>
            <w:r w:rsidRPr="007542D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CCD7A" w14:textId="77777777" w:rsidR="00F42E59" w:rsidRPr="007542DA" w:rsidRDefault="00F42E59" w:rsidP="001B2823">
            <w:pPr>
              <w:pStyle w:val="rowtabella0"/>
              <w:rPr>
                <w:color w:val="002060"/>
              </w:rPr>
            </w:pPr>
            <w:r w:rsidRPr="007542DA">
              <w:rPr>
                <w:color w:val="002060"/>
              </w:rPr>
              <w:t>VIA SCHIAVONI - BARACCCOLA</w:t>
            </w:r>
          </w:p>
        </w:tc>
      </w:tr>
      <w:tr w:rsidR="00F42E59" w:rsidRPr="007542DA" w14:paraId="727C59A1"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F9D58C" w14:textId="77777777" w:rsidR="00F42E59" w:rsidRPr="007542DA" w:rsidRDefault="00F42E59" w:rsidP="001B2823">
            <w:pPr>
              <w:pStyle w:val="rowtabella0"/>
              <w:rPr>
                <w:color w:val="002060"/>
              </w:rPr>
            </w:pPr>
            <w:r w:rsidRPr="007542DA">
              <w:rPr>
                <w:color w:val="002060"/>
              </w:rPr>
              <w:t>ATLETICO CHIARAVALLE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8246A2" w14:textId="77777777" w:rsidR="00F42E59" w:rsidRPr="007542DA" w:rsidRDefault="00F42E59" w:rsidP="001B2823">
            <w:pPr>
              <w:pStyle w:val="rowtabella0"/>
              <w:rPr>
                <w:color w:val="002060"/>
              </w:rPr>
            </w:pPr>
            <w:r w:rsidRPr="007542DA">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DC8879"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6C58B5" w14:textId="77777777" w:rsidR="00F42E59" w:rsidRPr="007542DA" w:rsidRDefault="00F42E59" w:rsidP="001B2823">
            <w:pPr>
              <w:pStyle w:val="rowtabella0"/>
              <w:rPr>
                <w:color w:val="002060"/>
              </w:rPr>
            </w:pPr>
            <w:r w:rsidRPr="007542DA">
              <w:rPr>
                <w:color w:val="002060"/>
              </w:rPr>
              <w:t>20/03/2026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93EDEC" w14:textId="77777777" w:rsidR="00F42E59" w:rsidRPr="007542DA" w:rsidRDefault="00F42E59" w:rsidP="001B2823">
            <w:pPr>
              <w:pStyle w:val="rowtabella0"/>
              <w:rPr>
                <w:color w:val="002060"/>
              </w:rPr>
            </w:pPr>
            <w:r w:rsidRPr="007542DA">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1B4C39" w14:textId="77777777" w:rsidR="00F42E59" w:rsidRPr="007542DA" w:rsidRDefault="00F42E59" w:rsidP="001B2823">
            <w:pPr>
              <w:pStyle w:val="rowtabella0"/>
              <w:rPr>
                <w:color w:val="002060"/>
              </w:rPr>
            </w:pPr>
            <w:r w:rsidRPr="007542DA">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483093" w14:textId="77777777" w:rsidR="00F42E59" w:rsidRPr="007542DA" w:rsidRDefault="00F42E59" w:rsidP="001B2823">
            <w:pPr>
              <w:pStyle w:val="rowtabella0"/>
              <w:rPr>
                <w:color w:val="002060"/>
              </w:rPr>
            </w:pPr>
            <w:r w:rsidRPr="007542DA">
              <w:rPr>
                <w:color w:val="002060"/>
              </w:rPr>
              <w:t>VIA FALCONARA</w:t>
            </w:r>
          </w:p>
        </w:tc>
      </w:tr>
      <w:tr w:rsidR="00F42E59" w:rsidRPr="007542DA" w14:paraId="5B32A3ED"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877AB6" w14:textId="77777777" w:rsidR="00F42E59" w:rsidRPr="007542DA" w:rsidRDefault="00F42E59" w:rsidP="001B2823">
            <w:pPr>
              <w:pStyle w:val="rowtabella0"/>
              <w:rPr>
                <w:color w:val="002060"/>
              </w:rPr>
            </w:pPr>
            <w:proofErr w:type="gramStart"/>
            <w:r w:rsidRPr="007542DA">
              <w:rPr>
                <w:color w:val="002060"/>
              </w:rPr>
              <w:t>CITTA</w:t>
            </w:r>
            <w:proofErr w:type="gramEnd"/>
            <w:r w:rsidRPr="007542DA">
              <w:rPr>
                <w:color w:val="002060"/>
              </w:rPr>
              <w:t xml:space="preserve">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7B7050" w14:textId="77777777" w:rsidR="00F42E59" w:rsidRPr="007542DA" w:rsidRDefault="00F42E59" w:rsidP="001B2823">
            <w:pPr>
              <w:pStyle w:val="rowtabella0"/>
              <w:rPr>
                <w:color w:val="002060"/>
              </w:rPr>
            </w:pPr>
            <w:r w:rsidRPr="007542DA">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905886"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A0CDA5" w14:textId="77777777" w:rsidR="00F42E59" w:rsidRPr="007542DA" w:rsidRDefault="00F42E59" w:rsidP="001B2823">
            <w:pPr>
              <w:pStyle w:val="rowtabella0"/>
              <w:rPr>
                <w:color w:val="002060"/>
              </w:rPr>
            </w:pPr>
            <w:r w:rsidRPr="007542DA">
              <w:rPr>
                <w:color w:val="002060"/>
              </w:rPr>
              <w:t>20/03/2026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FDF8ED" w14:textId="77777777" w:rsidR="00F42E59" w:rsidRPr="007542DA" w:rsidRDefault="00F42E59" w:rsidP="001B2823">
            <w:pPr>
              <w:pStyle w:val="rowtabella0"/>
              <w:rPr>
                <w:color w:val="002060"/>
              </w:rPr>
            </w:pPr>
            <w:r w:rsidRPr="007542DA">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43741A" w14:textId="77777777" w:rsidR="00F42E59" w:rsidRPr="007542DA" w:rsidRDefault="00F42E59" w:rsidP="001B2823">
            <w:pPr>
              <w:pStyle w:val="rowtabella0"/>
              <w:rPr>
                <w:color w:val="002060"/>
              </w:rPr>
            </w:pPr>
            <w:r w:rsidRPr="007542D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C9DD12" w14:textId="77777777" w:rsidR="00F42E59" w:rsidRPr="007542DA" w:rsidRDefault="00F42E59" w:rsidP="001B2823">
            <w:pPr>
              <w:pStyle w:val="rowtabella0"/>
              <w:rPr>
                <w:color w:val="002060"/>
              </w:rPr>
            </w:pPr>
            <w:r w:rsidRPr="007542DA">
              <w:rPr>
                <w:color w:val="002060"/>
              </w:rPr>
              <w:t>VIA DELLO STADIO</w:t>
            </w:r>
          </w:p>
        </w:tc>
      </w:tr>
      <w:tr w:rsidR="00F42E59" w:rsidRPr="007542DA" w14:paraId="5AAC337E"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C79144" w14:textId="77777777" w:rsidR="00F42E59" w:rsidRPr="007542DA" w:rsidRDefault="00F42E59" w:rsidP="001B2823">
            <w:pPr>
              <w:pStyle w:val="rowtabella0"/>
              <w:rPr>
                <w:color w:val="002060"/>
              </w:rPr>
            </w:pPr>
            <w:r w:rsidRPr="007542DA">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1CBEA9" w14:textId="77777777" w:rsidR="00F42E59" w:rsidRPr="007542DA" w:rsidRDefault="00F42E59" w:rsidP="001B2823">
            <w:pPr>
              <w:pStyle w:val="rowtabella0"/>
              <w:rPr>
                <w:color w:val="002060"/>
              </w:rPr>
            </w:pPr>
            <w:r w:rsidRPr="007542DA">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CB34E2"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B8939F"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042C95" w14:textId="77777777" w:rsidR="00F42E59" w:rsidRPr="007542DA" w:rsidRDefault="00F42E59" w:rsidP="001B2823">
            <w:pPr>
              <w:pStyle w:val="rowtabella0"/>
              <w:rPr>
                <w:color w:val="002060"/>
              </w:rPr>
            </w:pPr>
            <w:r w:rsidRPr="007542DA">
              <w:rPr>
                <w:color w:val="002060"/>
              </w:rPr>
              <w:t>5140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2F003C" w14:textId="77777777" w:rsidR="00F42E59" w:rsidRPr="007542DA" w:rsidRDefault="00F42E59" w:rsidP="001B2823">
            <w:pPr>
              <w:pStyle w:val="rowtabella0"/>
              <w:rPr>
                <w:color w:val="002060"/>
              </w:rPr>
            </w:pPr>
            <w:r w:rsidRPr="007542DA">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28C8CC" w14:textId="77777777" w:rsidR="00F42E59" w:rsidRPr="007542DA" w:rsidRDefault="00F42E59" w:rsidP="001B2823">
            <w:pPr>
              <w:pStyle w:val="rowtabella0"/>
              <w:rPr>
                <w:color w:val="002060"/>
              </w:rPr>
            </w:pPr>
            <w:r w:rsidRPr="007542DA">
              <w:rPr>
                <w:color w:val="002060"/>
              </w:rPr>
              <w:t>VIA CIRCONVALLAZIONE</w:t>
            </w:r>
          </w:p>
        </w:tc>
      </w:tr>
      <w:tr w:rsidR="00F42E59" w:rsidRPr="007542DA" w14:paraId="12594123"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404C81" w14:textId="77777777" w:rsidR="00F42E59" w:rsidRPr="007542DA" w:rsidRDefault="00F42E59" w:rsidP="001B2823">
            <w:pPr>
              <w:pStyle w:val="rowtabella0"/>
              <w:rPr>
                <w:color w:val="002060"/>
              </w:rPr>
            </w:pPr>
            <w:r w:rsidRPr="007542DA">
              <w:rPr>
                <w:color w:val="002060"/>
              </w:rPr>
              <w:t>REAL CASEBRUCIATE W.FIRE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C3C1A4" w14:textId="77777777" w:rsidR="00F42E59" w:rsidRPr="007542DA" w:rsidRDefault="00F42E59" w:rsidP="001B2823">
            <w:pPr>
              <w:pStyle w:val="rowtabella0"/>
              <w:rPr>
                <w:color w:val="002060"/>
              </w:rPr>
            </w:pPr>
            <w:r w:rsidRPr="007542DA">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E85CB6"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398B6F" w14:textId="77777777" w:rsidR="00F42E59" w:rsidRPr="007542DA" w:rsidRDefault="00F42E59" w:rsidP="001B2823">
            <w:pPr>
              <w:pStyle w:val="rowtabella0"/>
              <w:rPr>
                <w:color w:val="002060"/>
              </w:rPr>
            </w:pPr>
            <w:r w:rsidRPr="007542DA">
              <w:rPr>
                <w:color w:val="002060"/>
              </w:rPr>
              <w:t>20/03/2026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A6E894" w14:textId="77777777" w:rsidR="00F42E59" w:rsidRPr="007542DA" w:rsidRDefault="00F42E59" w:rsidP="001B2823">
            <w:pPr>
              <w:pStyle w:val="rowtabella0"/>
              <w:rPr>
                <w:color w:val="002060"/>
              </w:rPr>
            </w:pPr>
            <w:r w:rsidRPr="007542DA">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356C01" w14:textId="77777777" w:rsidR="00F42E59" w:rsidRPr="007542DA" w:rsidRDefault="00F42E59" w:rsidP="001B2823">
            <w:pPr>
              <w:pStyle w:val="rowtabella0"/>
              <w:rPr>
                <w:color w:val="002060"/>
              </w:rPr>
            </w:pPr>
            <w:r w:rsidRPr="007542DA">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7D2DF7" w14:textId="77777777" w:rsidR="00F42E59" w:rsidRPr="007542DA" w:rsidRDefault="00F42E59" w:rsidP="001B2823">
            <w:pPr>
              <w:pStyle w:val="rowtabella0"/>
              <w:rPr>
                <w:color w:val="002060"/>
              </w:rPr>
            </w:pPr>
            <w:r w:rsidRPr="007542DA">
              <w:rPr>
                <w:color w:val="002060"/>
              </w:rPr>
              <w:t>VIA GRAZIA DELEDDA</w:t>
            </w:r>
          </w:p>
        </w:tc>
      </w:tr>
      <w:tr w:rsidR="00F42E59" w:rsidRPr="007542DA" w14:paraId="3E6441A1" w14:textId="77777777" w:rsidTr="001B282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249E7B" w14:textId="77777777" w:rsidR="00F42E59" w:rsidRPr="007542DA" w:rsidRDefault="00F42E59" w:rsidP="001B2823">
            <w:pPr>
              <w:pStyle w:val="rowtabella0"/>
              <w:rPr>
                <w:color w:val="002060"/>
              </w:rPr>
            </w:pPr>
            <w:r w:rsidRPr="007542DA">
              <w:rPr>
                <w:color w:val="002060"/>
              </w:rPr>
              <w:t>VALLESINA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E08217" w14:textId="77777777" w:rsidR="00F42E59" w:rsidRPr="007542DA" w:rsidRDefault="00F42E59" w:rsidP="001B2823">
            <w:pPr>
              <w:pStyle w:val="rowtabella0"/>
              <w:rPr>
                <w:color w:val="002060"/>
              </w:rPr>
            </w:pPr>
            <w:r w:rsidRPr="007542DA">
              <w:rPr>
                <w:color w:val="002060"/>
              </w:rPr>
              <w:t>MONTEMARCIANESE SSDARL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EB890C"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F538EB"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958BFA" w14:textId="77777777" w:rsidR="00F42E59" w:rsidRPr="007542DA" w:rsidRDefault="00F42E59" w:rsidP="001B2823">
            <w:pPr>
              <w:pStyle w:val="rowtabella0"/>
              <w:rPr>
                <w:color w:val="002060"/>
              </w:rPr>
            </w:pPr>
            <w:r w:rsidRPr="007542DA">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27D25B" w14:textId="77777777" w:rsidR="00F42E59" w:rsidRPr="007542DA" w:rsidRDefault="00F42E59" w:rsidP="001B2823">
            <w:pPr>
              <w:pStyle w:val="rowtabella0"/>
              <w:rPr>
                <w:color w:val="002060"/>
              </w:rPr>
            </w:pPr>
            <w:r w:rsidRPr="007542DA">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DD369" w14:textId="77777777" w:rsidR="00F42E59" w:rsidRPr="007542DA" w:rsidRDefault="00F42E59" w:rsidP="001B2823">
            <w:pPr>
              <w:pStyle w:val="rowtabella0"/>
              <w:rPr>
                <w:color w:val="002060"/>
              </w:rPr>
            </w:pPr>
            <w:r w:rsidRPr="007542DA">
              <w:rPr>
                <w:color w:val="002060"/>
              </w:rPr>
              <w:t>VIA DEI TESSITORI</w:t>
            </w:r>
          </w:p>
        </w:tc>
      </w:tr>
    </w:tbl>
    <w:p w14:paraId="27369934" w14:textId="77777777" w:rsidR="00F42E59" w:rsidRPr="007542DA" w:rsidRDefault="00F42E59" w:rsidP="00F42E59">
      <w:pPr>
        <w:pStyle w:val="breakline"/>
        <w:rPr>
          <w:rFonts w:eastAsiaTheme="minorEastAsia"/>
          <w:color w:val="002060"/>
        </w:rPr>
      </w:pPr>
    </w:p>
    <w:p w14:paraId="74A01FF4" w14:textId="77777777" w:rsidR="00F42E59" w:rsidRPr="007542DA" w:rsidRDefault="00F42E59" w:rsidP="00F42E59">
      <w:pPr>
        <w:pStyle w:val="breakline"/>
        <w:rPr>
          <w:color w:val="002060"/>
        </w:rPr>
      </w:pPr>
    </w:p>
    <w:p w14:paraId="3DF6B918" w14:textId="77777777" w:rsidR="00F42E59" w:rsidRPr="007542DA" w:rsidRDefault="00F42E59" w:rsidP="00F42E59">
      <w:pPr>
        <w:pStyle w:val="breakline"/>
        <w:rPr>
          <w:color w:val="002060"/>
        </w:rPr>
      </w:pPr>
    </w:p>
    <w:p w14:paraId="3D27A54F" w14:textId="77777777" w:rsidR="00F42E59" w:rsidRPr="007542DA" w:rsidRDefault="00F42E59" w:rsidP="00F42E59">
      <w:pPr>
        <w:pStyle w:val="sottotitolocampionato10"/>
        <w:rPr>
          <w:color w:val="002060"/>
        </w:rPr>
      </w:pPr>
      <w:r w:rsidRPr="007542DA">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6"/>
        <w:gridCol w:w="385"/>
        <w:gridCol w:w="898"/>
        <w:gridCol w:w="1184"/>
        <w:gridCol w:w="1558"/>
        <w:gridCol w:w="1557"/>
      </w:tblGrid>
      <w:tr w:rsidR="00F42E59" w:rsidRPr="007542DA" w14:paraId="04B40DC0" w14:textId="77777777" w:rsidTr="001B28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DAE80" w14:textId="77777777" w:rsidR="00F42E59" w:rsidRPr="007542DA" w:rsidRDefault="00F42E59" w:rsidP="001B2823">
            <w:pPr>
              <w:pStyle w:val="headertabella0"/>
              <w:rPr>
                <w:color w:val="002060"/>
              </w:rPr>
            </w:pPr>
            <w:r w:rsidRPr="007542D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C466F" w14:textId="77777777" w:rsidR="00F42E59" w:rsidRPr="007542DA" w:rsidRDefault="00F42E59" w:rsidP="001B2823">
            <w:pPr>
              <w:pStyle w:val="headertabella0"/>
              <w:rPr>
                <w:color w:val="002060"/>
              </w:rPr>
            </w:pPr>
            <w:r w:rsidRPr="007542D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6D34F" w14:textId="77777777" w:rsidR="00F42E59" w:rsidRPr="007542DA" w:rsidRDefault="00F42E59" w:rsidP="001B2823">
            <w:pPr>
              <w:pStyle w:val="headertabella0"/>
              <w:rPr>
                <w:color w:val="002060"/>
              </w:rPr>
            </w:pPr>
            <w:r w:rsidRPr="007542D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56660" w14:textId="77777777" w:rsidR="00F42E59" w:rsidRPr="007542DA" w:rsidRDefault="00F42E59" w:rsidP="001B2823">
            <w:pPr>
              <w:pStyle w:val="headertabella0"/>
              <w:rPr>
                <w:color w:val="002060"/>
              </w:rPr>
            </w:pPr>
            <w:r w:rsidRPr="007542D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55833" w14:textId="77777777" w:rsidR="00F42E59" w:rsidRPr="007542DA" w:rsidRDefault="00F42E59" w:rsidP="001B2823">
            <w:pPr>
              <w:pStyle w:val="headertabella0"/>
              <w:rPr>
                <w:color w:val="002060"/>
              </w:rPr>
            </w:pPr>
            <w:r w:rsidRPr="007542D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588DF" w14:textId="77777777" w:rsidR="00F42E59" w:rsidRPr="007542DA" w:rsidRDefault="00F42E59" w:rsidP="001B2823">
            <w:pPr>
              <w:pStyle w:val="headertabella0"/>
              <w:rPr>
                <w:color w:val="002060"/>
              </w:rPr>
            </w:pPr>
            <w:proofErr w:type="spellStart"/>
            <w:r w:rsidRPr="007542DA">
              <w:rPr>
                <w:color w:val="002060"/>
              </w:rPr>
              <w:t>Localita'</w:t>
            </w:r>
            <w:proofErr w:type="spellEnd"/>
            <w:r w:rsidRPr="007542D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0C5E1" w14:textId="77777777" w:rsidR="00F42E59" w:rsidRPr="007542DA" w:rsidRDefault="00F42E59" w:rsidP="001B2823">
            <w:pPr>
              <w:pStyle w:val="headertabella0"/>
              <w:rPr>
                <w:color w:val="002060"/>
              </w:rPr>
            </w:pPr>
            <w:r w:rsidRPr="007542DA">
              <w:rPr>
                <w:color w:val="002060"/>
              </w:rPr>
              <w:t>Indirizzo Impianto</w:t>
            </w:r>
          </w:p>
        </w:tc>
      </w:tr>
      <w:tr w:rsidR="00F42E59" w:rsidRPr="007542DA" w14:paraId="5D16B793" w14:textId="77777777" w:rsidTr="001B282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803D65" w14:textId="77777777" w:rsidR="00F42E59" w:rsidRPr="007542DA" w:rsidRDefault="00F42E59" w:rsidP="001B2823">
            <w:pPr>
              <w:pStyle w:val="rowtabella0"/>
              <w:rPr>
                <w:color w:val="002060"/>
              </w:rPr>
            </w:pPr>
            <w:r w:rsidRPr="007542DA">
              <w:rPr>
                <w:color w:val="002060"/>
              </w:rPr>
              <w:t>ESANATOGLIA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BFF978" w14:textId="77777777" w:rsidR="00F42E59" w:rsidRPr="007542DA" w:rsidRDefault="00F42E59" w:rsidP="001B2823">
            <w:pPr>
              <w:pStyle w:val="rowtabella0"/>
              <w:rPr>
                <w:color w:val="002060"/>
              </w:rPr>
            </w:pPr>
            <w:r w:rsidRPr="007542DA">
              <w:rPr>
                <w:color w:val="002060"/>
              </w:rPr>
              <w:t>VIRTUS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D27020" w14:textId="77777777" w:rsidR="00F42E59" w:rsidRPr="007542DA" w:rsidRDefault="00F42E59" w:rsidP="001B2823">
            <w:pPr>
              <w:pStyle w:val="rowtabella0"/>
              <w:jc w:val="center"/>
              <w:rPr>
                <w:color w:val="002060"/>
              </w:rPr>
            </w:pPr>
            <w:r w:rsidRPr="007542D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2434F2" w14:textId="77777777" w:rsidR="00F42E59" w:rsidRPr="007542DA" w:rsidRDefault="00F42E59" w:rsidP="001B2823">
            <w:pPr>
              <w:pStyle w:val="rowtabella0"/>
              <w:rPr>
                <w:color w:val="002060"/>
              </w:rPr>
            </w:pPr>
            <w:r w:rsidRPr="007542DA">
              <w:rPr>
                <w:color w:val="002060"/>
              </w:rPr>
              <w:t>20/03/2026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100007" w14:textId="77777777" w:rsidR="00F42E59" w:rsidRPr="007542DA" w:rsidRDefault="00F42E59" w:rsidP="001B2823">
            <w:pPr>
              <w:pStyle w:val="rowtabella0"/>
              <w:rPr>
                <w:color w:val="002060"/>
              </w:rPr>
            </w:pPr>
            <w:r w:rsidRPr="007542DA">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DFDC3" w14:textId="77777777" w:rsidR="00F42E59" w:rsidRPr="007542DA" w:rsidRDefault="00F42E59" w:rsidP="001B2823">
            <w:pPr>
              <w:pStyle w:val="rowtabella0"/>
              <w:rPr>
                <w:color w:val="002060"/>
              </w:rPr>
            </w:pPr>
            <w:r w:rsidRPr="007542DA">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5CE700" w14:textId="77777777" w:rsidR="00F42E59" w:rsidRPr="007542DA" w:rsidRDefault="00F42E59" w:rsidP="001B2823">
            <w:pPr>
              <w:pStyle w:val="rowtabella0"/>
              <w:rPr>
                <w:color w:val="002060"/>
              </w:rPr>
            </w:pPr>
            <w:r w:rsidRPr="007542DA">
              <w:rPr>
                <w:color w:val="002060"/>
              </w:rPr>
              <w:t>VIA VERDI</w:t>
            </w:r>
          </w:p>
        </w:tc>
      </w:tr>
      <w:tr w:rsidR="00F42E59" w:rsidRPr="007542DA" w14:paraId="4EF6156C"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8D74AB" w14:textId="77777777" w:rsidR="00F42E59" w:rsidRPr="007542DA" w:rsidRDefault="00F42E59" w:rsidP="001B2823">
            <w:pPr>
              <w:pStyle w:val="rowtabella0"/>
              <w:rPr>
                <w:color w:val="002060"/>
              </w:rPr>
            </w:pPr>
            <w:r w:rsidRPr="007542DA">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C19E0A" w14:textId="77777777" w:rsidR="00F42E59" w:rsidRPr="007542DA" w:rsidRDefault="00F42E59" w:rsidP="001B2823">
            <w:pPr>
              <w:pStyle w:val="rowtabella0"/>
              <w:rPr>
                <w:color w:val="002060"/>
              </w:rPr>
            </w:pPr>
            <w:r w:rsidRPr="007542DA">
              <w:rPr>
                <w:color w:val="002060"/>
              </w:rPr>
              <w:t>ROBUR MERGO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D897E8"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489AE9"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6BD19C" w14:textId="77777777" w:rsidR="00F42E59" w:rsidRPr="007542DA" w:rsidRDefault="00F42E59" w:rsidP="001B2823">
            <w:pPr>
              <w:pStyle w:val="rowtabella0"/>
              <w:rPr>
                <w:color w:val="002060"/>
              </w:rPr>
            </w:pPr>
            <w:r w:rsidRPr="007542DA">
              <w:rPr>
                <w:color w:val="002060"/>
              </w:rPr>
              <w:t>5307 PALESTRA COM. "PIE DI GUALDO"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5515E7" w14:textId="77777777" w:rsidR="00F42E59" w:rsidRPr="007542DA" w:rsidRDefault="00F42E59" w:rsidP="001B2823">
            <w:pPr>
              <w:pStyle w:val="rowtabella0"/>
              <w:rPr>
                <w:color w:val="002060"/>
              </w:rPr>
            </w:pPr>
            <w:r w:rsidRPr="007542DA">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361CA6" w14:textId="77777777" w:rsidR="00F42E59" w:rsidRPr="007542DA" w:rsidRDefault="00F42E59" w:rsidP="001B2823">
            <w:pPr>
              <w:pStyle w:val="rowtabella0"/>
              <w:rPr>
                <w:color w:val="002060"/>
              </w:rPr>
            </w:pPr>
            <w:r w:rsidRPr="007542DA">
              <w:rPr>
                <w:color w:val="002060"/>
              </w:rPr>
              <w:t>LOC. PIE' DI GUALDO</w:t>
            </w:r>
          </w:p>
        </w:tc>
      </w:tr>
      <w:tr w:rsidR="00F42E59" w:rsidRPr="007542DA" w14:paraId="1BB72420"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A0B982" w14:textId="77777777" w:rsidR="00F42E59" w:rsidRPr="007542DA" w:rsidRDefault="00F42E59" w:rsidP="001B2823">
            <w:pPr>
              <w:pStyle w:val="rowtabella0"/>
              <w:rPr>
                <w:color w:val="002060"/>
              </w:rPr>
            </w:pPr>
            <w:r w:rsidRPr="007542DA">
              <w:rPr>
                <w:color w:val="002060"/>
              </w:rPr>
              <w:t>FUTSAL SENTINUM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F991EF" w14:textId="77777777" w:rsidR="00F42E59" w:rsidRPr="007542DA" w:rsidRDefault="00F42E59" w:rsidP="001B2823">
            <w:pPr>
              <w:pStyle w:val="rowtabella0"/>
              <w:rPr>
                <w:color w:val="002060"/>
              </w:rPr>
            </w:pPr>
            <w:r w:rsidRPr="007542DA">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605246"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40EFBE" w14:textId="77777777" w:rsidR="00F42E59" w:rsidRPr="007542DA" w:rsidRDefault="00F42E59" w:rsidP="001B2823">
            <w:pPr>
              <w:pStyle w:val="rowtabella0"/>
              <w:rPr>
                <w:color w:val="002060"/>
              </w:rPr>
            </w:pPr>
            <w:r w:rsidRPr="007542DA">
              <w:rPr>
                <w:color w:val="002060"/>
              </w:rPr>
              <w:t>20/03/2026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3A1B39" w14:textId="77777777" w:rsidR="00F42E59" w:rsidRPr="007542DA" w:rsidRDefault="00F42E59" w:rsidP="001B2823">
            <w:pPr>
              <w:pStyle w:val="rowtabella0"/>
              <w:rPr>
                <w:color w:val="002060"/>
              </w:rPr>
            </w:pPr>
            <w:r w:rsidRPr="007542DA">
              <w:rPr>
                <w:color w:val="002060"/>
              </w:rPr>
              <w:t>5141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333353" w14:textId="77777777" w:rsidR="00F42E59" w:rsidRPr="007542DA" w:rsidRDefault="00F42E59" w:rsidP="001B2823">
            <w:pPr>
              <w:pStyle w:val="rowtabella0"/>
              <w:rPr>
                <w:color w:val="002060"/>
              </w:rPr>
            </w:pPr>
            <w:r w:rsidRPr="007542DA">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44B3EC" w14:textId="77777777" w:rsidR="00F42E59" w:rsidRPr="007542DA" w:rsidRDefault="00F42E59" w:rsidP="001B2823">
            <w:pPr>
              <w:pStyle w:val="rowtabella0"/>
              <w:rPr>
                <w:color w:val="002060"/>
              </w:rPr>
            </w:pPr>
            <w:r w:rsidRPr="007542DA">
              <w:rPr>
                <w:color w:val="002060"/>
              </w:rPr>
              <w:t>VIA FABIO RULLIANO</w:t>
            </w:r>
          </w:p>
        </w:tc>
      </w:tr>
      <w:tr w:rsidR="00F42E59" w:rsidRPr="007542DA" w14:paraId="6F17483D"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F1ACBA" w14:textId="77777777" w:rsidR="00F42E59" w:rsidRPr="007542DA" w:rsidRDefault="00F42E59" w:rsidP="001B2823">
            <w:pPr>
              <w:pStyle w:val="rowtabella0"/>
              <w:rPr>
                <w:color w:val="002060"/>
              </w:rPr>
            </w:pPr>
            <w:r w:rsidRPr="007542DA">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7C31E3" w14:textId="77777777" w:rsidR="00F42E59" w:rsidRPr="007542DA" w:rsidRDefault="00F42E59" w:rsidP="001B2823">
            <w:pPr>
              <w:pStyle w:val="rowtabella0"/>
              <w:rPr>
                <w:color w:val="002060"/>
              </w:rPr>
            </w:pPr>
            <w:r w:rsidRPr="007542DA">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92B4E4"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329074"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DC9520" w14:textId="77777777" w:rsidR="00F42E59" w:rsidRPr="007542DA" w:rsidRDefault="00F42E59" w:rsidP="001B2823">
            <w:pPr>
              <w:pStyle w:val="rowtabella0"/>
              <w:rPr>
                <w:color w:val="002060"/>
              </w:rPr>
            </w:pPr>
            <w:r w:rsidRPr="007542DA">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519E14" w14:textId="77777777" w:rsidR="00F42E59" w:rsidRPr="007542DA" w:rsidRDefault="00F42E59" w:rsidP="001B2823">
            <w:pPr>
              <w:pStyle w:val="rowtabella0"/>
              <w:rPr>
                <w:color w:val="002060"/>
              </w:rPr>
            </w:pPr>
            <w:r w:rsidRPr="007542DA">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2A3A9D" w14:textId="77777777" w:rsidR="00F42E59" w:rsidRPr="007542DA" w:rsidRDefault="00F42E59" w:rsidP="001B2823">
            <w:pPr>
              <w:pStyle w:val="rowtabella0"/>
              <w:rPr>
                <w:color w:val="002060"/>
              </w:rPr>
            </w:pPr>
            <w:r w:rsidRPr="007542DA">
              <w:rPr>
                <w:color w:val="002060"/>
              </w:rPr>
              <w:t>VIA SAN SERGIO FZ. GROTTACCIA</w:t>
            </w:r>
          </w:p>
        </w:tc>
      </w:tr>
      <w:tr w:rsidR="00F42E59" w:rsidRPr="007542DA" w14:paraId="1AFDE0BF"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3B36A2" w14:textId="77777777" w:rsidR="00F42E59" w:rsidRPr="007542DA" w:rsidRDefault="00F42E59" w:rsidP="001B2823">
            <w:pPr>
              <w:pStyle w:val="rowtabella0"/>
              <w:rPr>
                <w:color w:val="002060"/>
              </w:rPr>
            </w:pPr>
            <w:r w:rsidRPr="007542DA">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ABD146" w14:textId="77777777" w:rsidR="00F42E59" w:rsidRPr="007542DA" w:rsidRDefault="00F42E59" w:rsidP="001B2823">
            <w:pPr>
              <w:pStyle w:val="rowtabella0"/>
              <w:rPr>
                <w:color w:val="002060"/>
              </w:rPr>
            </w:pPr>
            <w:r w:rsidRPr="007542DA">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883DFA"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BE679B" w14:textId="77777777" w:rsidR="00F42E59" w:rsidRPr="007542DA" w:rsidRDefault="00F42E59" w:rsidP="001B2823">
            <w:pPr>
              <w:pStyle w:val="rowtabella0"/>
              <w:rPr>
                <w:color w:val="002060"/>
              </w:rPr>
            </w:pPr>
            <w:r w:rsidRPr="007542DA">
              <w:rPr>
                <w:color w:val="002060"/>
              </w:rPr>
              <w:t>20/03/2026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99593C" w14:textId="77777777" w:rsidR="00F42E59" w:rsidRPr="007542DA" w:rsidRDefault="00F42E59" w:rsidP="001B2823">
            <w:pPr>
              <w:pStyle w:val="rowtabella0"/>
              <w:rPr>
                <w:color w:val="002060"/>
              </w:rPr>
            </w:pPr>
            <w:r w:rsidRPr="007542DA">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0127EB" w14:textId="77777777" w:rsidR="00F42E59" w:rsidRPr="007542DA" w:rsidRDefault="00F42E59" w:rsidP="001B2823">
            <w:pPr>
              <w:pStyle w:val="rowtabella0"/>
              <w:rPr>
                <w:color w:val="002060"/>
              </w:rPr>
            </w:pPr>
            <w:r w:rsidRPr="007542D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652309" w14:textId="77777777" w:rsidR="00F42E59" w:rsidRPr="007542DA" w:rsidRDefault="00F42E59" w:rsidP="001B2823">
            <w:pPr>
              <w:pStyle w:val="rowtabella0"/>
              <w:rPr>
                <w:color w:val="002060"/>
              </w:rPr>
            </w:pPr>
            <w:r w:rsidRPr="007542DA">
              <w:rPr>
                <w:color w:val="002060"/>
              </w:rPr>
              <w:t xml:space="preserve">VIA </w:t>
            </w:r>
            <w:proofErr w:type="gramStart"/>
            <w:r w:rsidRPr="007542DA">
              <w:rPr>
                <w:color w:val="002060"/>
              </w:rPr>
              <w:t>B.BUOZZI</w:t>
            </w:r>
            <w:proofErr w:type="gramEnd"/>
          </w:p>
        </w:tc>
      </w:tr>
      <w:tr w:rsidR="00F42E59" w:rsidRPr="007542DA" w14:paraId="07A26B62" w14:textId="77777777" w:rsidTr="001B282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A3B603" w14:textId="77777777" w:rsidR="00F42E59" w:rsidRPr="007542DA" w:rsidRDefault="00F42E59" w:rsidP="001B2823">
            <w:pPr>
              <w:pStyle w:val="rowtabella0"/>
              <w:rPr>
                <w:color w:val="002060"/>
              </w:rPr>
            </w:pPr>
            <w:r w:rsidRPr="007542DA">
              <w:rPr>
                <w:color w:val="002060"/>
              </w:rPr>
              <w:t>ANGELI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A5486" w14:textId="77777777" w:rsidR="00F42E59" w:rsidRPr="007542DA" w:rsidRDefault="00F42E59" w:rsidP="001B2823">
            <w:pPr>
              <w:pStyle w:val="rowtabella0"/>
              <w:rPr>
                <w:color w:val="002060"/>
              </w:rPr>
            </w:pPr>
            <w:r w:rsidRPr="007542DA">
              <w:rPr>
                <w:color w:val="002060"/>
              </w:rPr>
              <w:t>EUROPE TT</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984CD"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C88A70" w14:textId="77777777" w:rsidR="00F42E59" w:rsidRPr="007542DA" w:rsidRDefault="00F42E59" w:rsidP="001B2823">
            <w:pPr>
              <w:pStyle w:val="rowtabella0"/>
              <w:rPr>
                <w:color w:val="002060"/>
              </w:rPr>
            </w:pPr>
            <w:r w:rsidRPr="007542DA">
              <w:rPr>
                <w:color w:val="002060"/>
              </w:rPr>
              <w:t>21/03/2026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73959F" w14:textId="77777777" w:rsidR="00F42E59" w:rsidRPr="007542DA" w:rsidRDefault="00F42E59" w:rsidP="001B2823">
            <w:pPr>
              <w:pStyle w:val="rowtabella0"/>
              <w:rPr>
                <w:color w:val="002060"/>
              </w:rPr>
            </w:pPr>
            <w:r w:rsidRPr="007542DA">
              <w:rPr>
                <w:color w:val="002060"/>
              </w:rPr>
              <w:t>5043 PALASPORT "MARTARELLI"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3FD1AC" w14:textId="77777777" w:rsidR="00F42E59" w:rsidRPr="007542DA" w:rsidRDefault="00F42E59" w:rsidP="001B2823">
            <w:pPr>
              <w:pStyle w:val="rowtabella0"/>
              <w:rPr>
                <w:color w:val="002060"/>
              </w:rPr>
            </w:pPr>
            <w:r w:rsidRPr="007542DA">
              <w:rPr>
                <w:color w:val="002060"/>
              </w:rPr>
              <w:t>CASTELBELLINO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5B9650" w14:textId="77777777" w:rsidR="00F42E59" w:rsidRPr="007542DA" w:rsidRDefault="00F42E59" w:rsidP="001B2823">
            <w:pPr>
              <w:pStyle w:val="rowtabella0"/>
              <w:rPr>
                <w:color w:val="002060"/>
              </w:rPr>
            </w:pPr>
            <w:r w:rsidRPr="007542DA">
              <w:rPr>
                <w:color w:val="002060"/>
              </w:rPr>
              <w:t>VIA TOBAGI STAZ. CASTELBELLINO</w:t>
            </w:r>
          </w:p>
        </w:tc>
      </w:tr>
    </w:tbl>
    <w:p w14:paraId="7CFE4CCA" w14:textId="77777777" w:rsidR="00F42E59" w:rsidRPr="007542DA" w:rsidRDefault="00F42E59" w:rsidP="00F42E59">
      <w:pPr>
        <w:pStyle w:val="breakline"/>
        <w:rPr>
          <w:rFonts w:eastAsiaTheme="minorEastAsia"/>
          <w:color w:val="002060"/>
        </w:rPr>
      </w:pPr>
    </w:p>
    <w:p w14:paraId="42D4D872" w14:textId="77777777" w:rsidR="00F42E59" w:rsidRPr="007542DA" w:rsidRDefault="00F42E59" w:rsidP="00F42E59">
      <w:pPr>
        <w:pStyle w:val="breakline"/>
        <w:rPr>
          <w:color w:val="002060"/>
        </w:rPr>
      </w:pPr>
    </w:p>
    <w:p w14:paraId="7A805903" w14:textId="77777777" w:rsidR="00F42E59" w:rsidRPr="007542DA" w:rsidRDefault="00F42E59" w:rsidP="00F42E59">
      <w:pPr>
        <w:pStyle w:val="breakline"/>
        <w:rPr>
          <w:color w:val="002060"/>
        </w:rPr>
      </w:pPr>
    </w:p>
    <w:p w14:paraId="28E3D2DC" w14:textId="77777777" w:rsidR="00F42E59" w:rsidRPr="007542DA" w:rsidRDefault="00F42E59" w:rsidP="00F42E59">
      <w:pPr>
        <w:pStyle w:val="sottotitolocampionato10"/>
        <w:rPr>
          <w:color w:val="002060"/>
        </w:rPr>
      </w:pPr>
      <w:r w:rsidRPr="007542DA">
        <w:rPr>
          <w:color w:val="002060"/>
        </w:rPr>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9"/>
        <w:gridCol w:w="385"/>
        <w:gridCol w:w="898"/>
        <w:gridCol w:w="1198"/>
        <w:gridCol w:w="1553"/>
        <w:gridCol w:w="1543"/>
      </w:tblGrid>
      <w:tr w:rsidR="00F42E59" w:rsidRPr="007542DA" w14:paraId="301558E0" w14:textId="77777777" w:rsidTr="001B28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D04AF" w14:textId="77777777" w:rsidR="00F42E59" w:rsidRPr="007542DA" w:rsidRDefault="00F42E59" w:rsidP="001B2823">
            <w:pPr>
              <w:pStyle w:val="headertabella0"/>
              <w:rPr>
                <w:color w:val="002060"/>
              </w:rPr>
            </w:pPr>
            <w:r w:rsidRPr="007542D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98158" w14:textId="77777777" w:rsidR="00F42E59" w:rsidRPr="007542DA" w:rsidRDefault="00F42E59" w:rsidP="001B2823">
            <w:pPr>
              <w:pStyle w:val="headertabella0"/>
              <w:rPr>
                <w:color w:val="002060"/>
              </w:rPr>
            </w:pPr>
            <w:r w:rsidRPr="007542D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3E9A9" w14:textId="77777777" w:rsidR="00F42E59" w:rsidRPr="007542DA" w:rsidRDefault="00F42E59" w:rsidP="001B2823">
            <w:pPr>
              <w:pStyle w:val="headertabella0"/>
              <w:rPr>
                <w:color w:val="002060"/>
              </w:rPr>
            </w:pPr>
            <w:r w:rsidRPr="007542D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79FF6" w14:textId="77777777" w:rsidR="00F42E59" w:rsidRPr="007542DA" w:rsidRDefault="00F42E59" w:rsidP="001B2823">
            <w:pPr>
              <w:pStyle w:val="headertabella0"/>
              <w:rPr>
                <w:color w:val="002060"/>
              </w:rPr>
            </w:pPr>
            <w:r w:rsidRPr="007542D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05041" w14:textId="77777777" w:rsidR="00F42E59" w:rsidRPr="007542DA" w:rsidRDefault="00F42E59" w:rsidP="001B2823">
            <w:pPr>
              <w:pStyle w:val="headertabella0"/>
              <w:rPr>
                <w:color w:val="002060"/>
              </w:rPr>
            </w:pPr>
            <w:r w:rsidRPr="007542D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37458" w14:textId="77777777" w:rsidR="00F42E59" w:rsidRPr="007542DA" w:rsidRDefault="00F42E59" w:rsidP="001B2823">
            <w:pPr>
              <w:pStyle w:val="headertabella0"/>
              <w:rPr>
                <w:color w:val="002060"/>
              </w:rPr>
            </w:pPr>
            <w:proofErr w:type="spellStart"/>
            <w:r w:rsidRPr="007542DA">
              <w:rPr>
                <w:color w:val="002060"/>
              </w:rPr>
              <w:t>Localita'</w:t>
            </w:r>
            <w:proofErr w:type="spellEnd"/>
            <w:r w:rsidRPr="007542D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34908" w14:textId="77777777" w:rsidR="00F42E59" w:rsidRPr="007542DA" w:rsidRDefault="00F42E59" w:rsidP="001B2823">
            <w:pPr>
              <w:pStyle w:val="headertabella0"/>
              <w:rPr>
                <w:color w:val="002060"/>
              </w:rPr>
            </w:pPr>
            <w:r w:rsidRPr="007542DA">
              <w:rPr>
                <w:color w:val="002060"/>
              </w:rPr>
              <w:t>Indirizzo Impianto</w:t>
            </w:r>
          </w:p>
        </w:tc>
      </w:tr>
      <w:tr w:rsidR="00F42E59" w:rsidRPr="007542DA" w14:paraId="0CBD049E" w14:textId="77777777" w:rsidTr="001B282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FF6038" w14:textId="77777777" w:rsidR="00F42E59" w:rsidRPr="007542DA" w:rsidRDefault="00F42E59" w:rsidP="001B2823">
            <w:pPr>
              <w:pStyle w:val="rowtabella0"/>
              <w:rPr>
                <w:color w:val="002060"/>
              </w:rPr>
            </w:pPr>
            <w:r w:rsidRPr="007542DA">
              <w:rPr>
                <w:color w:val="002060"/>
              </w:rPr>
              <w:t>RIPE SAN GINESIO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1B22D5" w14:textId="77777777" w:rsidR="00F42E59" w:rsidRPr="007542DA" w:rsidRDefault="00F42E59" w:rsidP="001B2823">
            <w:pPr>
              <w:pStyle w:val="rowtabella0"/>
              <w:rPr>
                <w:color w:val="002060"/>
              </w:rPr>
            </w:pPr>
            <w:r w:rsidRPr="007542DA">
              <w:rPr>
                <w:color w:val="002060"/>
              </w:rPr>
              <w:t>IMBRECCIATA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13FABA" w14:textId="77777777" w:rsidR="00F42E59" w:rsidRPr="007542DA" w:rsidRDefault="00F42E59" w:rsidP="001B2823">
            <w:pPr>
              <w:pStyle w:val="rowtabella0"/>
              <w:jc w:val="center"/>
              <w:rPr>
                <w:color w:val="002060"/>
              </w:rPr>
            </w:pPr>
            <w:r w:rsidRPr="007542D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869800" w14:textId="77777777" w:rsidR="00F42E59" w:rsidRPr="007542DA" w:rsidRDefault="00F42E59" w:rsidP="001B2823">
            <w:pPr>
              <w:pStyle w:val="rowtabella0"/>
              <w:rPr>
                <w:color w:val="002060"/>
              </w:rPr>
            </w:pPr>
            <w:r w:rsidRPr="007542DA">
              <w:rPr>
                <w:color w:val="002060"/>
              </w:rPr>
              <w:t>19/03/2026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1F72B" w14:textId="77777777" w:rsidR="00F42E59" w:rsidRPr="007542DA" w:rsidRDefault="00F42E59" w:rsidP="001B2823">
            <w:pPr>
              <w:pStyle w:val="rowtabella0"/>
              <w:rPr>
                <w:color w:val="002060"/>
              </w:rPr>
            </w:pPr>
            <w:r w:rsidRPr="007542DA">
              <w:rPr>
                <w:color w:val="002060"/>
              </w:rPr>
              <w:t>5284 PALAZZETTO POLIFUNZIONALE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F3E4D1" w14:textId="77777777" w:rsidR="00F42E59" w:rsidRPr="007542DA" w:rsidRDefault="00F42E59" w:rsidP="001B2823">
            <w:pPr>
              <w:pStyle w:val="rowtabella0"/>
              <w:rPr>
                <w:color w:val="002060"/>
              </w:rPr>
            </w:pPr>
            <w:r w:rsidRPr="007542DA">
              <w:rPr>
                <w:color w:val="002060"/>
              </w:rPr>
              <w:t>RIPE SAN GINESIO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9E089C" w14:textId="77777777" w:rsidR="00F42E59" w:rsidRPr="007542DA" w:rsidRDefault="00F42E59" w:rsidP="001B2823">
            <w:pPr>
              <w:pStyle w:val="rowtabella0"/>
              <w:rPr>
                <w:color w:val="002060"/>
              </w:rPr>
            </w:pPr>
            <w:r w:rsidRPr="007542DA">
              <w:rPr>
                <w:color w:val="002060"/>
              </w:rPr>
              <w:t>VIA FAVETO</w:t>
            </w:r>
          </w:p>
        </w:tc>
      </w:tr>
      <w:tr w:rsidR="00F42E59" w:rsidRPr="007542DA" w14:paraId="69DCD77A"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66E0DD" w14:textId="77777777" w:rsidR="00F42E59" w:rsidRPr="007542DA" w:rsidRDefault="00F42E59" w:rsidP="001B2823">
            <w:pPr>
              <w:pStyle w:val="rowtabella0"/>
              <w:rPr>
                <w:color w:val="002060"/>
              </w:rPr>
            </w:pPr>
            <w:r w:rsidRPr="007542DA">
              <w:rPr>
                <w:color w:val="002060"/>
              </w:rPr>
              <w:lastRenderedPageBreak/>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CD525A" w14:textId="77777777" w:rsidR="00F42E59" w:rsidRPr="007542DA" w:rsidRDefault="00F42E59" w:rsidP="001B2823">
            <w:pPr>
              <w:pStyle w:val="rowtabella0"/>
              <w:rPr>
                <w:color w:val="002060"/>
              </w:rPr>
            </w:pPr>
            <w:r w:rsidRPr="007542DA">
              <w:rPr>
                <w:color w:val="002060"/>
              </w:rPr>
              <w:t>ACADEMY CIVITANOVESE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DD3F41"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D0846B"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74D49C" w14:textId="77777777" w:rsidR="00F42E59" w:rsidRPr="007542DA" w:rsidRDefault="00F42E59" w:rsidP="001B2823">
            <w:pPr>
              <w:pStyle w:val="rowtabella0"/>
              <w:rPr>
                <w:color w:val="002060"/>
              </w:rPr>
            </w:pPr>
            <w:r w:rsidRPr="007542DA">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0D596A" w14:textId="77777777" w:rsidR="00F42E59" w:rsidRPr="007542DA" w:rsidRDefault="00F42E59" w:rsidP="001B2823">
            <w:pPr>
              <w:pStyle w:val="rowtabella0"/>
              <w:rPr>
                <w:color w:val="002060"/>
              </w:rPr>
            </w:pPr>
            <w:r w:rsidRPr="007542DA">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2BEAD6" w14:textId="77777777" w:rsidR="00F42E59" w:rsidRPr="007542DA" w:rsidRDefault="00F42E59" w:rsidP="001B2823">
            <w:pPr>
              <w:pStyle w:val="rowtabella0"/>
              <w:rPr>
                <w:color w:val="002060"/>
              </w:rPr>
            </w:pPr>
            <w:r w:rsidRPr="007542DA">
              <w:rPr>
                <w:color w:val="002060"/>
              </w:rPr>
              <w:t>VIA ROSSINI</w:t>
            </w:r>
          </w:p>
        </w:tc>
      </w:tr>
      <w:tr w:rsidR="00F42E59" w:rsidRPr="007542DA" w14:paraId="16CC5468"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4344F4" w14:textId="77777777" w:rsidR="00F42E59" w:rsidRPr="007542DA" w:rsidRDefault="00F42E59" w:rsidP="001B2823">
            <w:pPr>
              <w:pStyle w:val="rowtabella0"/>
              <w:rPr>
                <w:color w:val="002060"/>
              </w:rPr>
            </w:pPr>
            <w:r w:rsidRPr="007542DA">
              <w:rPr>
                <w:color w:val="002060"/>
              </w:rPr>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B9291F" w14:textId="77777777" w:rsidR="00F42E59" w:rsidRPr="007542DA" w:rsidRDefault="00F42E59" w:rsidP="001B2823">
            <w:pPr>
              <w:pStyle w:val="rowtabella0"/>
              <w:rPr>
                <w:color w:val="002060"/>
              </w:rPr>
            </w:pPr>
            <w:r w:rsidRPr="007542DA">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6B53FF"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8206ED" w14:textId="77777777" w:rsidR="00F42E59" w:rsidRPr="007542DA" w:rsidRDefault="00F42E59" w:rsidP="001B2823">
            <w:pPr>
              <w:pStyle w:val="rowtabella0"/>
              <w:rPr>
                <w:color w:val="002060"/>
              </w:rPr>
            </w:pPr>
            <w:r w:rsidRPr="007542DA">
              <w:rPr>
                <w:color w:val="002060"/>
              </w:rPr>
              <w:t>20/03/2026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5068CB" w14:textId="77777777" w:rsidR="00F42E59" w:rsidRPr="007542DA" w:rsidRDefault="00F42E59" w:rsidP="001B2823">
            <w:pPr>
              <w:pStyle w:val="rowtabella0"/>
              <w:rPr>
                <w:color w:val="002060"/>
              </w:rPr>
            </w:pPr>
            <w:r w:rsidRPr="007542DA">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D12484" w14:textId="77777777" w:rsidR="00F42E59" w:rsidRPr="007542DA" w:rsidRDefault="00F42E59" w:rsidP="001B2823">
            <w:pPr>
              <w:pStyle w:val="rowtabella0"/>
              <w:rPr>
                <w:color w:val="002060"/>
              </w:rPr>
            </w:pPr>
            <w:r w:rsidRPr="007542DA">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72A90E" w14:textId="77777777" w:rsidR="00F42E59" w:rsidRPr="007542DA" w:rsidRDefault="00F42E59" w:rsidP="001B2823">
            <w:pPr>
              <w:pStyle w:val="rowtabella0"/>
              <w:rPr>
                <w:color w:val="002060"/>
              </w:rPr>
            </w:pPr>
            <w:r w:rsidRPr="007542DA">
              <w:rPr>
                <w:color w:val="002060"/>
              </w:rPr>
              <w:t>VIA GEMME, 13</w:t>
            </w:r>
          </w:p>
        </w:tc>
      </w:tr>
      <w:tr w:rsidR="00F42E59" w:rsidRPr="007542DA" w14:paraId="7A14D7F9"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CED6D9" w14:textId="77777777" w:rsidR="00F42E59" w:rsidRPr="007542DA" w:rsidRDefault="00F42E59" w:rsidP="001B2823">
            <w:pPr>
              <w:pStyle w:val="rowtabella0"/>
              <w:rPr>
                <w:color w:val="002060"/>
              </w:rPr>
            </w:pPr>
            <w:r w:rsidRPr="007542DA">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151E19" w14:textId="77777777" w:rsidR="00F42E59" w:rsidRPr="007542DA" w:rsidRDefault="00F42E59" w:rsidP="001B2823">
            <w:pPr>
              <w:pStyle w:val="rowtabella0"/>
              <w:rPr>
                <w:color w:val="002060"/>
              </w:rPr>
            </w:pPr>
            <w:r w:rsidRPr="007542DA">
              <w:rPr>
                <w:color w:val="002060"/>
              </w:rPr>
              <w:t>POLISPORTIVA S.C. LORETO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3061B2"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20E7D7" w14:textId="77777777" w:rsidR="00F42E59" w:rsidRPr="007542DA" w:rsidRDefault="00F42E59" w:rsidP="001B2823">
            <w:pPr>
              <w:pStyle w:val="rowtabella0"/>
              <w:rPr>
                <w:color w:val="002060"/>
              </w:rPr>
            </w:pPr>
            <w:r w:rsidRPr="007542DA">
              <w:rPr>
                <w:color w:val="002060"/>
              </w:rPr>
              <w:t>20/03/2026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6B1ED0" w14:textId="77777777" w:rsidR="00F42E59" w:rsidRPr="007542DA" w:rsidRDefault="00F42E59" w:rsidP="001B2823">
            <w:pPr>
              <w:pStyle w:val="rowtabella0"/>
              <w:rPr>
                <w:color w:val="002060"/>
              </w:rPr>
            </w:pPr>
            <w:r w:rsidRPr="007542DA">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89E721" w14:textId="77777777" w:rsidR="00F42E59" w:rsidRPr="007542DA" w:rsidRDefault="00F42E59" w:rsidP="001B2823">
            <w:pPr>
              <w:pStyle w:val="rowtabella0"/>
              <w:rPr>
                <w:color w:val="002060"/>
              </w:rPr>
            </w:pPr>
            <w:r w:rsidRPr="007542D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74C776" w14:textId="77777777" w:rsidR="00F42E59" w:rsidRPr="007542DA" w:rsidRDefault="00F42E59" w:rsidP="001B2823">
            <w:pPr>
              <w:pStyle w:val="rowtabella0"/>
              <w:rPr>
                <w:color w:val="002060"/>
              </w:rPr>
            </w:pPr>
            <w:r w:rsidRPr="007542DA">
              <w:rPr>
                <w:color w:val="002060"/>
              </w:rPr>
              <w:t>VIA MASSIMO D'AZEGLIO</w:t>
            </w:r>
          </w:p>
        </w:tc>
      </w:tr>
      <w:tr w:rsidR="00F42E59" w:rsidRPr="007542DA" w14:paraId="34758BE3"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AE710F" w14:textId="77777777" w:rsidR="00F42E59" w:rsidRPr="007542DA" w:rsidRDefault="00F42E59" w:rsidP="001B2823">
            <w:pPr>
              <w:pStyle w:val="rowtabella0"/>
              <w:rPr>
                <w:color w:val="002060"/>
              </w:rPr>
            </w:pPr>
            <w:r w:rsidRPr="007542DA">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33FAD5" w14:textId="77777777" w:rsidR="00F42E59" w:rsidRPr="007542DA" w:rsidRDefault="00F42E59" w:rsidP="001B2823">
            <w:pPr>
              <w:pStyle w:val="rowtabella0"/>
              <w:rPr>
                <w:color w:val="002060"/>
              </w:rPr>
            </w:pPr>
            <w:r w:rsidRPr="007542DA">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2A8191"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B95664" w14:textId="77777777" w:rsidR="00F42E59" w:rsidRPr="007542DA" w:rsidRDefault="00F42E59" w:rsidP="001B2823">
            <w:pPr>
              <w:pStyle w:val="rowtabella0"/>
              <w:rPr>
                <w:color w:val="002060"/>
              </w:rPr>
            </w:pPr>
            <w:r w:rsidRPr="007542DA">
              <w:rPr>
                <w:color w:val="002060"/>
              </w:rPr>
              <w:t>21/03/2026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341571" w14:textId="77777777" w:rsidR="00F42E59" w:rsidRPr="007542DA" w:rsidRDefault="00F42E59" w:rsidP="001B2823">
            <w:pPr>
              <w:pStyle w:val="rowtabella0"/>
              <w:rPr>
                <w:color w:val="002060"/>
              </w:rPr>
            </w:pPr>
            <w:r w:rsidRPr="007542DA">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276519" w14:textId="77777777" w:rsidR="00F42E59" w:rsidRPr="007542DA" w:rsidRDefault="00F42E59" w:rsidP="001B2823">
            <w:pPr>
              <w:pStyle w:val="rowtabella0"/>
              <w:rPr>
                <w:color w:val="002060"/>
              </w:rPr>
            </w:pPr>
            <w:r w:rsidRPr="007542DA">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5E29C7" w14:textId="77777777" w:rsidR="00F42E59" w:rsidRPr="007542DA" w:rsidRDefault="00F42E59" w:rsidP="001B2823">
            <w:pPr>
              <w:pStyle w:val="rowtabella0"/>
              <w:rPr>
                <w:color w:val="002060"/>
              </w:rPr>
            </w:pPr>
            <w:r w:rsidRPr="007542DA">
              <w:rPr>
                <w:color w:val="002060"/>
              </w:rPr>
              <w:t>VIA ALESSANDRO MANZONI</w:t>
            </w:r>
          </w:p>
        </w:tc>
      </w:tr>
      <w:tr w:rsidR="00F42E59" w:rsidRPr="007542DA" w14:paraId="07DAE4F6" w14:textId="77777777" w:rsidTr="001B282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846014" w14:textId="77777777" w:rsidR="00F42E59" w:rsidRPr="007542DA" w:rsidRDefault="00F42E59" w:rsidP="001B2823">
            <w:pPr>
              <w:pStyle w:val="rowtabella0"/>
              <w:rPr>
                <w:color w:val="002060"/>
              </w:rPr>
            </w:pPr>
            <w:r w:rsidRPr="007542DA">
              <w:rPr>
                <w:color w:val="002060"/>
              </w:rPr>
              <w:t>OSIMO STAZIONE SSD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6A63A" w14:textId="77777777" w:rsidR="00F42E59" w:rsidRPr="007542DA" w:rsidRDefault="00F42E59" w:rsidP="001B2823">
            <w:pPr>
              <w:pStyle w:val="rowtabella0"/>
              <w:rPr>
                <w:color w:val="002060"/>
              </w:rPr>
            </w:pPr>
            <w:r w:rsidRPr="007542DA">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3B313"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F995A0" w14:textId="77777777" w:rsidR="00F42E59" w:rsidRPr="007542DA" w:rsidRDefault="00F42E59" w:rsidP="001B2823">
            <w:pPr>
              <w:pStyle w:val="rowtabella0"/>
              <w:rPr>
                <w:color w:val="002060"/>
              </w:rPr>
            </w:pPr>
            <w:r w:rsidRPr="007542DA">
              <w:rPr>
                <w:color w:val="002060"/>
              </w:rPr>
              <w:t>21/03/2026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EDFE08" w14:textId="77777777" w:rsidR="00F42E59" w:rsidRPr="007542DA" w:rsidRDefault="00F42E59" w:rsidP="001B2823">
            <w:pPr>
              <w:pStyle w:val="rowtabella0"/>
              <w:rPr>
                <w:color w:val="002060"/>
              </w:rPr>
            </w:pPr>
            <w:r w:rsidRPr="007542DA">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3749C1" w14:textId="77777777" w:rsidR="00F42E59" w:rsidRPr="007542DA" w:rsidRDefault="00F42E59" w:rsidP="001B2823">
            <w:pPr>
              <w:pStyle w:val="rowtabella0"/>
              <w:rPr>
                <w:color w:val="002060"/>
              </w:rPr>
            </w:pPr>
            <w:r w:rsidRPr="007542D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154A93" w14:textId="77777777" w:rsidR="00F42E59" w:rsidRPr="007542DA" w:rsidRDefault="00F42E59" w:rsidP="001B2823">
            <w:pPr>
              <w:pStyle w:val="rowtabella0"/>
              <w:rPr>
                <w:color w:val="002060"/>
              </w:rPr>
            </w:pPr>
            <w:r w:rsidRPr="007542DA">
              <w:rPr>
                <w:color w:val="002060"/>
              </w:rPr>
              <w:t>VIA MASSIMO D'AZEGLIO</w:t>
            </w:r>
          </w:p>
        </w:tc>
      </w:tr>
    </w:tbl>
    <w:p w14:paraId="738E7912" w14:textId="77777777" w:rsidR="00F42E59" w:rsidRPr="007542DA" w:rsidRDefault="00F42E59" w:rsidP="00F42E59">
      <w:pPr>
        <w:pStyle w:val="breakline"/>
        <w:rPr>
          <w:rFonts w:eastAsiaTheme="minorEastAsia"/>
          <w:color w:val="002060"/>
        </w:rPr>
      </w:pPr>
    </w:p>
    <w:p w14:paraId="3BC7A139" w14:textId="77777777" w:rsidR="00F42E59" w:rsidRPr="007542DA" w:rsidRDefault="00F42E59" w:rsidP="00F42E59">
      <w:pPr>
        <w:pStyle w:val="breakline"/>
        <w:rPr>
          <w:color w:val="002060"/>
        </w:rPr>
      </w:pPr>
    </w:p>
    <w:p w14:paraId="7480E0F2" w14:textId="77777777" w:rsidR="00F42E59" w:rsidRPr="007542DA" w:rsidRDefault="00F42E59" w:rsidP="00F42E59">
      <w:pPr>
        <w:pStyle w:val="breakline"/>
        <w:rPr>
          <w:color w:val="002060"/>
        </w:rPr>
      </w:pPr>
    </w:p>
    <w:p w14:paraId="0F428A92" w14:textId="77777777" w:rsidR="00F42E59" w:rsidRPr="007542DA" w:rsidRDefault="00F42E59" w:rsidP="00F42E59">
      <w:pPr>
        <w:pStyle w:val="sottotitolocampionato10"/>
        <w:rPr>
          <w:color w:val="002060"/>
        </w:rPr>
      </w:pPr>
      <w:r w:rsidRPr="007542DA">
        <w:rPr>
          <w:color w:val="002060"/>
        </w:rPr>
        <w:t>GIRONE E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1"/>
        <w:gridCol w:w="385"/>
        <w:gridCol w:w="898"/>
        <w:gridCol w:w="1176"/>
        <w:gridCol w:w="1559"/>
        <w:gridCol w:w="1559"/>
      </w:tblGrid>
      <w:tr w:rsidR="00F42E59" w:rsidRPr="007542DA" w14:paraId="6C639C1F" w14:textId="77777777" w:rsidTr="001B28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AB0AD" w14:textId="77777777" w:rsidR="00F42E59" w:rsidRPr="007542DA" w:rsidRDefault="00F42E59" w:rsidP="001B2823">
            <w:pPr>
              <w:pStyle w:val="headertabella0"/>
              <w:rPr>
                <w:color w:val="002060"/>
              </w:rPr>
            </w:pPr>
            <w:r w:rsidRPr="007542D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881B7" w14:textId="77777777" w:rsidR="00F42E59" w:rsidRPr="007542DA" w:rsidRDefault="00F42E59" w:rsidP="001B2823">
            <w:pPr>
              <w:pStyle w:val="headertabella0"/>
              <w:rPr>
                <w:color w:val="002060"/>
              </w:rPr>
            </w:pPr>
            <w:r w:rsidRPr="007542D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50B0A" w14:textId="77777777" w:rsidR="00F42E59" w:rsidRPr="007542DA" w:rsidRDefault="00F42E59" w:rsidP="001B2823">
            <w:pPr>
              <w:pStyle w:val="headertabella0"/>
              <w:rPr>
                <w:color w:val="002060"/>
              </w:rPr>
            </w:pPr>
            <w:r w:rsidRPr="007542D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57C5C" w14:textId="77777777" w:rsidR="00F42E59" w:rsidRPr="007542DA" w:rsidRDefault="00F42E59" w:rsidP="001B2823">
            <w:pPr>
              <w:pStyle w:val="headertabella0"/>
              <w:rPr>
                <w:color w:val="002060"/>
              </w:rPr>
            </w:pPr>
            <w:r w:rsidRPr="007542D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0CDAF" w14:textId="77777777" w:rsidR="00F42E59" w:rsidRPr="007542DA" w:rsidRDefault="00F42E59" w:rsidP="001B2823">
            <w:pPr>
              <w:pStyle w:val="headertabella0"/>
              <w:rPr>
                <w:color w:val="002060"/>
              </w:rPr>
            </w:pPr>
            <w:r w:rsidRPr="007542D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F7A96" w14:textId="77777777" w:rsidR="00F42E59" w:rsidRPr="007542DA" w:rsidRDefault="00F42E59" w:rsidP="001B2823">
            <w:pPr>
              <w:pStyle w:val="headertabella0"/>
              <w:rPr>
                <w:color w:val="002060"/>
              </w:rPr>
            </w:pPr>
            <w:proofErr w:type="spellStart"/>
            <w:r w:rsidRPr="007542DA">
              <w:rPr>
                <w:color w:val="002060"/>
              </w:rPr>
              <w:t>Localita'</w:t>
            </w:r>
            <w:proofErr w:type="spellEnd"/>
            <w:r w:rsidRPr="007542D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E6EF6" w14:textId="77777777" w:rsidR="00F42E59" w:rsidRPr="007542DA" w:rsidRDefault="00F42E59" w:rsidP="001B2823">
            <w:pPr>
              <w:pStyle w:val="headertabella0"/>
              <w:rPr>
                <w:color w:val="002060"/>
              </w:rPr>
            </w:pPr>
            <w:r w:rsidRPr="007542DA">
              <w:rPr>
                <w:color w:val="002060"/>
              </w:rPr>
              <w:t>Indirizzo Impianto</w:t>
            </w:r>
          </w:p>
        </w:tc>
      </w:tr>
      <w:tr w:rsidR="00F42E59" w:rsidRPr="007542DA" w14:paraId="228FC0DA" w14:textId="77777777" w:rsidTr="001B282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693969" w14:textId="77777777" w:rsidR="00F42E59" w:rsidRPr="007542DA" w:rsidRDefault="00F42E59" w:rsidP="001B2823">
            <w:pPr>
              <w:pStyle w:val="rowtabella0"/>
              <w:rPr>
                <w:color w:val="002060"/>
              </w:rPr>
            </w:pPr>
            <w:r w:rsidRPr="007542DA">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CC5D6B" w14:textId="77777777" w:rsidR="00F42E59" w:rsidRPr="007542DA" w:rsidRDefault="00F42E59" w:rsidP="001B2823">
            <w:pPr>
              <w:pStyle w:val="rowtabella0"/>
              <w:rPr>
                <w:color w:val="002060"/>
              </w:rPr>
            </w:pPr>
            <w:proofErr w:type="gramStart"/>
            <w:r w:rsidRPr="007542DA">
              <w:rPr>
                <w:color w:val="002060"/>
              </w:rPr>
              <w:t>CITTA</w:t>
            </w:r>
            <w:proofErr w:type="gramEnd"/>
            <w:r w:rsidRPr="007542DA">
              <w:rPr>
                <w:color w:val="002060"/>
              </w:rPr>
              <w:t xml:space="preserve"> DI MARTINSICURO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289768" w14:textId="77777777" w:rsidR="00F42E59" w:rsidRPr="007542DA" w:rsidRDefault="00F42E59" w:rsidP="001B2823">
            <w:pPr>
              <w:pStyle w:val="rowtabella0"/>
              <w:jc w:val="center"/>
              <w:rPr>
                <w:color w:val="002060"/>
              </w:rPr>
            </w:pPr>
            <w:r w:rsidRPr="007542D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4539D7" w14:textId="77777777" w:rsidR="00F42E59" w:rsidRPr="007542DA" w:rsidRDefault="00F42E59" w:rsidP="001B2823">
            <w:pPr>
              <w:pStyle w:val="rowtabella0"/>
              <w:rPr>
                <w:color w:val="002060"/>
              </w:rPr>
            </w:pPr>
            <w:r w:rsidRPr="007542DA">
              <w:rPr>
                <w:color w:val="002060"/>
              </w:rPr>
              <w:t>20/03/2026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C8A468" w14:textId="77777777" w:rsidR="00F42E59" w:rsidRPr="007542DA" w:rsidRDefault="00F42E59" w:rsidP="001B2823">
            <w:pPr>
              <w:pStyle w:val="rowtabella0"/>
              <w:rPr>
                <w:color w:val="002060"/>
              </w:rPr>
            </w:pPr>
            <w:r w:rsidRPr="007542DA">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57DF34" w14:textId="77777777" w:rsidR="00F42E59" w:rsidRPr="007542DA" w:rsidRDefault="00F42E59" w:rsidP="001B2823">
            <w:pPr>
              <w:pStyle w:val="rowtabella0"/>
              <w:rPr>
                <w:color w:val="002060"/>
              </w:rPr>
            </w:pPr>
            <w:r w:rsidRPr="007542DA">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1ABB49" w14:textId="77777777" w:rsidR="00F42E59" w:rsidRPr="007542DA" w:rsidRDefault="00F42E59" w:rsidP="001B2823">
            <w:pPr>
              <w:pStyle w:val="rowtabella0"/>
              <w:rPr>
                <w:color w:val="002060"/>
              </w:rPr>
            </w:pPr>
            <w:r w:rsidRPr="007542DA">
              <w:rPr>
                <w:color w:val="002060"/>
              </w:rPr>
              <w:t xml:space="preserve">VIA </w:t>
            </w:r>
            <w:proofErr w:type="gramStart"/>
            <w:r w:rsidRPr="007542DA">
              <w:rPr>
                <w:color w:val="002060"/>
              </w:rPr>
              <w:t>B.ROSSI</w:t>
            </w:r>
            <w:proofErr w:type="gramEnd"/>
            <w:r w:rsidRPr="007542DA">
              <w:rPr>
                <w:color w:val="002060"/>
              </w:rPr>
              <w:t xml:space="preserve"> SNC</w:t>
            </w:r>
          </w:p>
        </w:tc>
      </w:tr>
      <w:tr w:rsidR="00F42E59" w:rsidRPr="007542DA" w14:paraId="507FFDF9"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E64328" w14:textId="77777777" w:rsidR="00F42E59" w:rsidRPr="007542DA" w:rsidRDefault="00F42E59" w:rsidP="001B2823">
            <w:pPr>
              <w:pStyle w:val="rowtabella0"/>
              <w:rPr>
                <w:color w:val="002060"/>
              </w:rPr>
            </w:pPr>
            <w:r w:rsidRPr="007542DA">
              <w:rPr>
                <w:color w:val="002060"/>
              </w:rPr>
              <w:t xml:space="preserve">CALCIO </w:t>
            </w:r>
            <w:proofErr w:type="gramStart"/>
            <w:r w:rsidRPr="007542DA">
              <w:rPr>
                <w:color w:val="002060"/>
              </w:rPr>
              <w:t>S.ELPIDIO</w:t>
            </w:r>
            <w:proofErr w:type="gramEnd"/>
            <w:r w:rsidRPr="007542DA">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AB5F2D" w14:textId="77777777" w:rsidR="00F42E59" w:rsidRPr="007542DA" w:rsidRDefault="00F42E59" w:rsidP="001B2823">
            <w:pPr>
              <w:pStyle w:val="rowtabella0"/>
              <w:rPr>
                <w:color w:val="002060"/>
              </w:rPr>
            </w:pPr>
            <w:r w:rsidRPr="007542DA">
              <w:rPr>
                <w:color w:val="002060"/>
              </w:rPr>
              <w:t>POLISPORTIVA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6F0EC0"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95A794" w14:textId="77777777" w:rsidR="00F42E59" w:rsidRPr="007542DA" w:rsidRDefault="00F42E59" w:rsidP="001B2823">
            <w:pPr>
              <w:pStyle w:val="rowtabella0"/>
              <w:rPr>
                <w:color w:val="002060"/>
              </w:rPr>
            </w:pPr>
            <w:r w:rsidRPr="007542DA">
              <w:rPr>
                <w:color w:val="002060"/>
              </w:rPr>
              <w:t>20/03/2026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4AABB5" w14:textId="77777777" w:rsidR="00F42E59" w:rsidRPr="007542DA" w:rsidRDefault="00F42E59" w:rsidP="001B2823">
            <w:pPr>
              <w:pStyle w:val="rowtabella0"/>
              <w:rPr>
                <w:color w:val="002060"/>
              </w:rPr>
            </w:pPr>
            <w:r w:rsidRPr="007542DA">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AA41E2" w14:textId="77777777" w:rsidR="00F42E59" w:rsidRPr="007542DA" w:rsidRDefault="00F42E59" w:rsidP="001B2823">
            <w:pPr>
              <w:pStyle w:val="rowtabella0"/>
              <w:rPr>
                <w:color w:val="002060"/>
              </w:rPr>
            </w:pPr>
            <w:r w:rsidRPr="007542DA">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AE29A2" w14:textId="77777777" w:rsidR="00F42E59" w:rsidRPr="007542DA" w:rsidRDefault="00F42E59" w:rsidP="001B2823">
            <w:pPr>
              <w:pStyle w:val="rowtabella0"/>
              <w:rPr>
                <w:color w:val="002060"/>
              </w:rPr>
            </w:pPr>
            <w:r w:rsidRPr="007542DA">
              <w:rPr>
                <w:color w:val="002060"/>
              </w:rPr>
              <w:t>VIA CARDUCCI</w:t>
            </w:r>
          </w:p>
        </w:tc>
      </w:tr>
      <w:tr w:rsidR="00F42E59" w:rsidRPr="007542DA" w14:paraId="2F843B91"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3F164B" w14:textId="77777777" w:rsidR="00F42E59" w:rsidRPr="007542DA" w:rsidRDefault="00F42E59" w:rsidP="001B2823">
            <w:pPr>
              <w:pStyle w:val="rowtabella0"/>
              <w:rPr>
                <w:color w:val="002060"/>
              </w:rPr>
            </w:pPr>
            <w:r w:rsidRPr="007542DA">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47171B" w14:textId="77777777" w:rsidR="00F42E59" w:rsidRPr="007542DA" w:rsidRDefault="00F42E59" w:rsidP="001B2823">
            <w:pPr>
              <w:pStyle w:val="rowtabella0"/>
              <w:rPr>
                <w:color w:val="002060"/>
              </w:rPr>
            </w:pPr>
            <w:r w:rsidRPr="007542DA">
              <w:rPr>
                <w:color w:val="002060"/>
              </w:rPr>
              <w:t>ACQUAVIVA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4E5B2D"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0C8432"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384A82" w14:textId="77777777" w:rsidR="00F42E59" w:rsidRPr="007542DA" w:rsidRDefault="00F42E59" w:rsidP="001B2823">
            <w:pPr>
              <w:pStyle w:val="rowtabella0"/>
              <w:rPr>
                <w:color w:val="002060"/>
              </w:rPr>
            </w:pPr>
            <w:r w:rsidRPr="007542DA">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8F16A0" w14:textId="77777777" w:rsidR="00F42E59" w:rsidRPr="007542DA" w:rsidRDefault="00F42E59" w:rsidP="001B2823">
            <w:pPr>
              <w:pStyle w:val="rowtabella0"/>
              <w:rPr>
                <w:color w:val="002060"/>
              </w:rPr>
            </w:pPr>
            <w:r w:rsidRPr="007542DA">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63B0D8" w14:textId="77777777" w:rsidR="00F42E59" w:rsidRPr="007542DA" w:rsidRDefault="00F42E59" w:rsidP="001B2823">
            <w:pPr>
              <w:pStyle w:val="rowtabella0"/>
              <w:rPr>
                <w:color w:val="002060"/>
              </w:rPr>
            </w:pPr>
            <w:r w:rsidRPr="007542DA">
              <w:rPr>
                <w:color w:val="002060"/>
              </w:rPr>
              <w:t>VIA INDIPENDENZA-CAPODARCO</w:t>
            </w:r>
          </w:p>
        </w:tc>
      </w:tr>
      <w:tr w:rsidR="00F42E59" w:rsidRPr="007542DA" w14:paraId="5BE47826"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EDEF21" w14:textId="77777777" w:rsidR="00F42E59" w:rsidRPr="007542DA" w:rsidRDefault="00F42E59" w:rsidP="001B2823">
            <w:pPr>
              <w:pStyle w:val="rowtabella0"/>
              <w:rPr>
                <w:color w:val="002060"/>
              </w:rPr>
            </w:pPr>
            <w:r w:rsidRPr="007542DA">
              <w:rPr>
                <w:color w:val="002060"/>
              </w:rPr>
              <w:t>FROGS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FBD3CE" w14:textId="77777777" w:rsidR="00F42E59" w:rsidRPr="007542DA" w:rsidRDefault="00F42E59" w:rsidP="001B2823">
            <w:pPr>
              <w:pStyle w:val="rowtabella0"/>
              <w:rPr>
                <w:color w:val="002060"/>
              </w:rPr>
            </w:pPr>
            <w:r w:rsidRPr="007542DA">
              <w:rPr>
                <w:color w:val="002060"/>
              </w:rPr>
              <w:t>CSI 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F94141"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493606" w14:textId="77777777" w:rsidR="00F42E59" w:rsidRPr="007542DA" w:rsidRDefault="00F42E59" w:rsidP="001B2823">
            <w:pPr>
              <w:pStyle w:val="rowtabella0"/>
              <w:rPr>
                <w:color w:val="002060"/>
              </w:rPr>
            </w:pPr>
            <w:r w:rsidRPr="007542DA">
              <w:rPr>
                <w:color w:val="002060"/>
              </w:rPr>
              <w:t>20/03/2026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AA751A" w14:textId="77777777" w:rsidR="00F42E59" w:rsidRPr="007542DA" w:rsidRDefault="00F42E59" w:rsidP="001B2823">
            <w:pPr>
              <w:pStyle w:val="rowtabella0"/>
              <w:rPr>
                <w:color w:val="002060"/>
              </w:rPr>
            </w:pPr>
            <w:r w:rsidRPr="007542DA">
              <w:rPr>
                <w:color w:val="002060"/>
              </w:rPr>
              <w:t xml:space="preserve">5623 PALESTRA </w:t>
            </w:r>
            <w:proofErr w:type="gramStart"/>
            <w:r w:rsidRPr="007542DA">
              <w:rPr>
                <w:color w:val="002060"/>
              </w:rPr>
              <w:t>SC.MEDIA</w:t>
            </w:r>
            <w:proofErr w:type="gramEnd"/>
            <w:r w:rsidRPr="007542DA">
              <w:rPr>
                <w:color w:val="002060"/>
              </w:rPr>
              <w:t xml:space="preserve"> </w:t>
            </w:r>
            <w:proofErr w:type="gramStart"/>
            <w:r w:rsidRPr="007542DA">
              <w:rPr>
                <w:color w:val="002060"/>
              </w:rPr>
              <w:t>B.ROSSELLI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5B0FA8" w14:textId="77777777" w:rsidR="00F42E59" w:rsidRPr="007542DA" w:rsidRDefault="00F42E59" w:rsidP="001B2823">
            <w:pPr>
              <w:pStyle w:val="rowtabella0"/>
              <w:rPr>
                <w:color w:val="002060"/>
              </w:rPr>
            </w:pPr>
            <w:r w:rsidRPr="007542DA">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747620" w14:textId="77777777" w:rsidR="00F42E59" w:rsidRPr="007542DA" w:rsidRDefault="00F42E59" w:rsidP="001B2823">
            <w:pPr>
              <w:pStyle w:val="rowtabella0"/>
              <w:rPr>
                <w:color w:val="002060"/>
              </w:rPr>
            </w:pPr>
            <w:r w:rsidRPr="007542DA">
              <w:rPr>
                <w:color w:val="002060"/>
              </w:rPr>
              <w:t>VIA PIRANDELLO</w:t>
            </w:r>
          </w:p>
        </w:tc>
      </w:tr>
      <w:tr w:rsidR="00F42E59" w:rsidRPr="007542DA" w14:paraId="486935F6"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E2316E" w14:textId="77777777" w:rsidR="00F42E59" w:rsidRPr="007542DA" w:rsidRDefault="00F42E59" w:rsidP="001B2823">
            <w:pPr>
              <w:pStyle w:val="rowtabella0"/>
              <w:rPr>
                <w:color w:val="002060"/>
              </w:rPr>
            </w:pPr>
            <w:r w:rsidRPr="007542DA">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8F2AD2" w14:textId="77777777" w:rsidR="00F42E59" w:rsidRPr="007542DA" w:rsidRDefault="00F42E59" w:rsidP="001B2823">
            <w:pPr>
              <w:pStyle w:val="rowtabella0"/>
              <w:rPr>
                <w:color w:val="002060"/>
              </w:rPr>
            </w:pPr>
            <w:r w:rsidRPr="007542DA">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6A764F"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497B23"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05974D" w14:textId="77777777" w:rsidR="00F42E59" w:rsidRPr="007542DA" w:rsidRDefault="00F42E59" w:rsidP="001B2823">
            <w:pPr>
              <w:pStyle w:val="rowtabella0"/>
              <w:rPr>
                <w:color w:val="002060"/>
              </w:rPr>
            </w:pPr>
            <w:r w:rsidRPr="007542DA">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8A378B" w14:textId="77777777" w:rsidR="00F42E59" w:rsidRPr="007542DA" w:rsidRDefault="00F42E59" w:rsidP="001B2823">
            <w:pPr>
              <w:pStyle w:val="rowtabella0"/>
              <w:rPr>
                <w:color w:val="002060"/>
              </w:rPr>
            </w:pPr>
            <w:r w:rsidRPr="007542DA">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81BE2A" w14:textId="77777777" w:rsidR="00F42E59" w:rsidRPr="007542DA" w:rsidRDefault="00F42E59" w:rsidP="001B2823">
            <w:pPr>
              <w:pStyle w:val="rowtabella0"/>
              <w:rPr>
                <w:color w:val="002060"/>
              </w:rPr>
            </w:pPr>
            <w:r w:rsidRPr="007542DA">
              <w:rPr>
                <w:color w:val="002060"/>
              </w:rPr>
              <w:t>VIA PERTINI</w:t>
            </w:r>
          </w:p>
        </w:tc>
      </w:tr>
      <w:tr w:rsidR="00F42E59" w:rsidRPr="007542DA" w14:paraId="0DC84768" w14:textId="77777777" w:rsidTr="001B282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47FD01" w14:textId="77777777" w:rsidR="00F42E59" w:rsidRPr="007542DA" w:rsidRDefault="00F42E59" w:rsidP="001B2823">
            <w:pPr>
              <w:pStyle w:val="rowtabella0"/>
              <w:rPr>
                <w:color w:val="002060"/>
              </w:rPr>
            </w:pPr>
            <w:r w:rsidRPr="007542DA">
              <w:rPr>
                <w:color w:val="002060"/>
              </w:rPr>
              <w:t>TRIBALCIO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1D2A5" w14:textId="77777777" w:rsidR="00F42E59" w:rsidRPr="007542DA" w:rsidRDefault="00F42E59" w:rsidP="001B2823">
            <w:pPr>
              <w:pStyle w:val="rowtabella0"/>
              <w:rPr>
                <w:color w:val="002060"/>
              </w:rPr>
            </w:pPr>
            <w:r w:rsidRPr="007542DA">
              <w:rPr>
                <w:color w:val="002060"/>
              </w:rPr>
              <w:t>VAL TENNA UNITED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BB087D"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4189B1" w14:textId="77777777" w:rsidR="00F42E59" w:rsidRPr="007542DA" w:rsidRDefault="00F42E59" w:rsidP="001B2823">
            <w:pPr>
              <w:pStyle w:val="rowtabella0"/>
              <w:rPr>
                <w:color w:val="002060"/>
              </w:rPr>
            </w:pPr>
            <w:r w:rsidRPr="007542DA">
              <w:rPr>
                <w:color w:val="002060"/>
              </w:rPr>
              <w:t>20/03/2026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BFC87" w14:textId="77777777" w:rsidR="00F42E59" w:rsidRPr="007542DA" w:rsidRDefault="00F42E59" w:rsidP="001B2823">
            <w:pPr>
              <w:pStyle w:val="rowtabella0"/>
              <w:rPr>
                <w:color w:val="002060"/>
              </w:rPr>
            </w:pPr>
            <w:r w:rsidRPr="007542DA">
              <w:rPr>
                <w:color w:val="002060"/>
              </w:rPr>
              <w:t>5604 CAMPO COPERTO IST.CAPRIOTTI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3ADD9" w14:textId="77777777" w:rsidR="00F42E59" w:rsidRPr="007542DA" w:rsidRDefault="00F42E59" w:rsidP="001B2823">
            <w:pPr>
              <w:pStyle w:val="rowtabella0"/>
              <w:rPr>
                <w:color w:val="002060"/>
              </w:rPr>
            </w:pPr>
            <w:r w:rsidRPr="007542DA">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11966" w14:textId="77777777" w:rsidR="00F42E59" w:rsidRPr="007542DA" w:rsidRDefault="00F42E59" w:rsidP="001B2823">
            <w:pPr>
              <w:pStyle w:val="rowtabella0"/>
              <w:rPr>
                <w:color w:val="002060"/>
              </w:rPr>
            </w:pPr>
            <w:r w:rsidRPr="007542DA">
              <w:rPr>
                <w:color w:val="002060"/>
              </w:rPr>
              <w:t>VIA SGATTONI - CONTR.RAGNOLA</w:t>
            </w:r>
          </w:p>
        </w:tc>
      </w:tr>
    </w:tbl>
    <w:p w14:paraId="57682317" w14:textId="77777777" w:rsidR="00F42E59" w:rsidRPr="007542DA" w:rsidRDefault="00F42E59" w:rsidP="00F42E59">
      <w:pPr>
        <w:pStyle w:val="breakline"/>
        <w:rPr>
          <w:rFonts w:eastAsiaTheme="minorEastAsia"/>
          <w:color w:val="002060"/>
        </w:rPr>
      </w:pPr>
    </w:p>
    <w:p w14:paraId="5117200B" w14:textId="77777777" w:rsidR="00F42E59" w:rsidRPr="007542DA" w:rsidRDefault="00F42E59" w:rsidP="00F42E59">
      <w:pPr>
        <w:pStyle w:val="breakline"/>
        <w:rPr>
          <w:color w:val="002060"/>
        </w:rPr>
      </w:pPr>
    </w:p>
    <w:p w14:paraId="7F35150B" w14:textId="77777777" w:rsidR="00F42E59" w:rsidRPr="007542DA" w:rsidRDefault="00F42E59" w:rsidP="00F42E59">
      <w:pPr>
        <w:pStyle w:val="breakline"/>
        <w:rPr>
          <w:color w:val="002060"/>
        </w:rPr>
      </w:pPr>
    </w:p>
    <w:p w14:paraId="3275390A" w14:textId="77777777" w:rsidR="00F42E59" w:rsidRPr="007542DA" w:rsidRDefault="00F42E59" w:rsidP="00F42E59">
      <w:pPr>
        <w:pStyle w:val="sottotitolocampionato10"/>
        <w:rPr>
          <w:color w:val="002060"/>
        </w:rPr>
      </w:pPr>
      <w:r w:rsidRPr="007542DA">
        <w:rPr>
          <w:color w:val="002060"/>
        </w:rPr>
        <w:t>GIRONE F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1"/>
        <w:gridCol w:w="385"/>
        <w:gridCol w:w="898"/>
        <w:gridCol w:w="1178"/>
        <w:gridCol w:w="1553"/>
        <w:gridCol w:w="1550"/>
      </w:tblGrid>
      <w:tr w:rsidR="00F42E59" w:rsidRPr="007542DA" w14:paraId="0F04EBB6" w14:textId="77777777" w:rsidTr="001B28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9F9A4" w14:textId="77777777" w:rsidR="00F42E59" w:rsidRPr="007542DA" w:rsidRDefault="00F42E59" w:rsidP="001B2823">
            <w:pPr>
              <w:pStyle w:val="headertabella0"/>
              <w:rPr>
                <w:color w:val="002060"/>
              </w:rPr>
            </w:pPr>
            <w:r w:rsidRPr="007542D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AED95" w14:textId="77777777" w:rsidR="00F42E59" w:rsidRPr="007542DA" w:rsidRDefault="00F42E59" w:rsidP="001B2823">
            <w:pPr>
              <w:pStyle w:val="headertabella0"/>
              <w:rPr>
                <w:color w:val="002060"/>
              </w:rPr>
            </w:pPr>
            <w:r w:rsidRPr="007542D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94147" w14:textId="77777777" w:rsidR="00F42E59" w:rsidRPr="007542DA" w:rsidRDefault="00F42E59" w:rsidP="001B2823">
            <w:pPr>
              <w:pStyle w:val="headertabella0"/>
              <w:rPr>
                <w:color w:val="002060"/>
              </w:rPr>
            </w:pPr>
            <w:r w:rsidRPr="007542D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9F398" w14:textId="77777777" w:rsidR="00F42E59" w:rsidRPr="007542DA" w:rsidRDefault="00F42E59" w:rsidP="001B2823">
            <w:pPr>
              <w:pStyle w:val="headertabella0"/>
              <w:rPr>
                <w:color w:val="002060"/>
              </w:rPr>
            </w:pPr>
            <w:r w:rsidRPr="007542D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2EDE8" w14:textId="77777777" w:rsidR="00F42E59" w:rsidRPr="007542DA" w:rsidRDefault="00F42E59" w:rsidP="001B2823">
            <w:pPr>
              <w:pStyle w:val="headertabella0"/>
              <w:rPr>
                <w:color w:val="002060"/>
              </w:rPr>
            </w:pPr>
            <w:r w:rsidRPr="007542D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D8F09" w14:textId="77777777" w:rsidR="00F42E59" w:rsidRPr="007542DA" w:rsidRDefault="00F42E59" w:rsidP="001B2823">
            <w:pPr>
              <w:pStyle w:val="headertabella0"/>
              <w:rPr>
                <w:color w:val="002060"/>
              </w:rPr>
            </w:pPr>
            <w:proofErr w:type="spellStart"/>
            <w:r w:rsidRPr="007542DA">
              <w:rPr>
                <w:color w:val="002060"/>
              </w:rPr>
              <w:t>Localita'</w:t>
            </w:r>
            <w:proofErr w:type="spellEnd"/>
            <w:r w:rsidRPr="007542D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51720" w14:textId="77777777" w:rsidR="00F42E59" w:rsidRPr="007542DA" w:rsidRDefault="00F42E59" w:rsidP="001B2823">
            <w:pPr>
              <w:pStyle w:val="headertabella0"/>
              <w:rPr>
                <w:color w:val="002060"/>
              </w:rPr>
            </w:pPr>
            <w:r w:rsidRPr="007542DA">
              <w:rPr>
                <w:color w:val="002060"/>
              </w:rPr>
              <w:t>Indirizzo Impianto</w:t>
            </w:r>
          </w:p>
        </w:tc>
      </w:tr>
      <w:tr w:rsidR="00F42E59" w:rsidRPr="007542DA" w14:paraId="4E6ED144" w14:textId="77777777" w:rsidTr="001B282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D36ABA" w14:textId="77777777" w:rsidR="00F42E59" w:rsidRPr="007542DA" w:rsidRDefault="00F42E59" w:rsidP="001B2823">
            <w:pPr>
              <w:pStyle w:val="rowtabella0"/>
              <w:rPr>
                <w:color w:val="002060"/>
              </w:rPr>
            </w:pPr>
            <w:r w:rsidRPr="007542DA">
              <w:rPr>
                <w:color w:val="002060"/>
              </w:rPr>
              <w:t>ACCUMOLI GANG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23198" w14:textId="77777777" w:rsidR="00F42E59" w:rsidRPr="007542DA" w:rsidRDefault="00F42E59" w:rsidP="001B2823">
            <w:pPr>
              <w:pStyle w:val="rowtabella0"/>
              <w:rPr>
                <w:color w:val="002060"/>
              </w:rPr>
            </w:pPr>
            <w:r w:rsidRPr="007542DA">
              <w:rPr>
                <w:color w:val="002060"/>
              </w:rPr>
              <w:t>MANSARDA PAGLIARE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256DC1" w14:textId="77777777" w:rsidR="00F42E59" w:rsidRPr="007542DA" w:rsidRDefault="00F42E59" w:rsidP="001B2823">
            <w:pPr>
              <w:pStyle w:val="rowtabella0"/>
              <w:jc w:val="center"/>
              <w:rPr>
                <w:color w:val="002060"/>
              </w:rPr>
            </w:pPr>
            <w:r w:rsidRPr="007542D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F087A4" w14:textId="77777777" w:rsidR="00F42E59" w:rsidRPr="007542DA" w:rsidRDefault="00F42E59" w:rsidP="001B2823">
            <w:pPr>
              <w:pStyle w:val="rowtabella0"/>
              <w:rPr>
                <w:color w:val="002060"/>
              </w:rPr>
            </w:pPr>
            <w:r w:rsidRPr="007542DA">
              <w:rPr>
                <w:color w:val="002060"/>
              </w:rPr>
              <w:t>20/03/2026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906217" w14:textId="77777777" w:rsidR="00F42E59" w:rsidRPr="007542DA" w:rsidRDefault="00F42E59" w:rsidP="001B2823">
            <w:pPr>
              <w:pStyle w:val="rowtabella0"/>
              <w:rPr>
                <w:color w:val="002060"/>
              </w:rPr>
            </w:pPr>
            <w:r w:rsidRPr="007542DA">
              <w:rPr>
                <w:color w:val="002060"/>
              </w:rPr>
              <w:t>5709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FD916" w14:textId="77777777" w:rsidR="00F42E59" w:rsidRPr="007542DA" w:rsidRDefault="00F42E59" w:rsidP="001B2823">
            <w:pPr>
              <w:pStyle w:val="rowtabella0"/>
              <w:rPr>
                <w:color w:val="002060"/>
              </w:rPr>
            </w:pPr>
            <w:r w:rsidRPr="007542DA">
              <w:rPr>
                <w:color w:val="002060"/>
              </w:rPr>
              <w:t>AMATRICE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7D478" w14:textId="77777777" w:rsidR="00F42E59" w:rsidRPr="007542DA" w:rsidRDefault="00F42E59" w:rsidP="001B2823">
            <w:pPr>
              <w:pStyle w:val="rowtabella0"/>
              <w:rPr>
                <w:color w:val="002060"/>
              </w:rPr>
            </w:pPr>
            <w:r w:rsidRPr="007542DA">
              <w:rPr>
                <w:color w:val="002060"/>
              </w:rPr>
              <w:t>VIA S.S. PICENTO</w:t>
            </w:r>
          </w:p>
        </w:tc>
      </w:tr>
      <w:tr w:rsidR="00F42E59" w:rsidRPr="007542DA" w14:paraId="72405344"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5EF719" w14:textId="77777777" w:rsidR="00F42E59" w:rsidRPr="007542DA" w:rsidRDefault="00F42E59" w:rsidP="001B2823">
            <w:pPr>
              <w:pStyle w:val="rowtabella0"/>
              <w:rPr>
                <w:color w:val="002060"/>
              </w:rPr>
            </w:pPr>
            <w:r w:rsidRPr="007542DA">
              <w:rPr>
                <w:color w:val="002060"/>
              </w:rPr>
              <w:t>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3A21F2" w14:textId="77777777" w:rsidR="00F42E59" w:rsidRPr="007542DA" w:rsidRDefault="00F42E59" w:rsidP="001B2823">
            <w:pPr>
              <w:pStyle w:val="rowtabella0"/>
              <w:rPr>
                <w:color w:val="002060"/>
              </w:rPr>
            </w:pPr>
            <w:r w:rsidRPr="007542DA">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350CAA"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33C819" w14:textId="77777777" w:rsidR="00F42E59" w:rsidRPr="007542DA" w:rsidRDefault="00F42E59" w:rsidP="001B2823">
            <w:pPr>
              <w:pStyle w:val="rowtabella0"/>
              <w:rPr>
                <w:color w:val="002060"/>
              </w:rPr>
            </w:pPr>
            <w:r w:rsidRPr="007542DA">
              <w:rPr>
                <w:color w:val="002060"/>
              </w:rPr>
              <w:t>20/03/2026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9047F8" w14:textId="77777777" w:rsidR="00F42E59" w:rsidRPr="007542DA" w:rsidRDefault="00F42E59" w:rsidP="001B2823">
            <w:pPr>
              <w:pStyle w:val="rowtabella0"/>
              <w:rPr>
                <w:color w:val="002060"/>
              </w:rPr>
            </w:pPr>
            <w:r w:rsidRPr="007542DA">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25A33F" w14:textId="77777777" w:rsidR="00F42E59" w:rsidRPr="007542DA" w:rsidRDefault="00F42E59" w:rsidP="001B2823">
            <w:pPr>
              <w:pStyle w:val="rowtabella0"/>
              <w:rPr>
                <w:color w:val="002060"/>
              </w:rPr>
            </w:pPr>
            <w:r w:rsidRPr="007542DA">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F4A3E6" w14:textId="77777777" w:rsidR="00F42E59" w:rsidRPr="007542DA" w:rsidRDefault="00F42E59" w:rsidP="001B2823">
            <w:pPr>
              <w:pStyle w:val="rowtabella0"/>
              <w:rPr>
                <w:color w:val="002060"/>
              </w:rPr>
            </w:pPr>
            <w:r w:rsidRPr="007542DA">
              <w:rPr>
                <w:color w:val="002060"/>
              </w:rPr>
              <w:t>PIAZZA S. D'ACQUISTO</w:t>
            </w:r>
          </w:p>
        </w:tc>
      </w:tr>
      <w:tr w:rsidR="00F42E59" w:rsidRPr="007542DA" w14:paraId="732C018C"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C7580F" w14:textId="77777777" w:rsidR="00F42E59" w:rsidRPr="007542DA" w:rsidRDefault="00F42E59" w:rsidP="001B2823">
            <w:pPr>
              <w:pStyle w:val="rowtabella0"/>
              <w:rPr>
                <w:color w:val="002060"/>
              </w:rPr>
            </w:pPr>
            <w:r w:rsidRPr="007542DA">
              <w:rPr>
                <w:color w:val="002060"/>
              </w:rPr>
              <w:t>CASTIGNANO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89F0C6" w14:textId="77777777" w:rsidR="00F42E59" w:rsidRPr="007542DA" w:rsidRDefault="00F42E59" w:rsidP="001B2823">
            <w:pPr>
              <w:pStyle w:val="rowtabella0"/>
              <w:rPr>
                <w:color w:val="002060"/>
              </w:rPr>
            </w:pPr>
            <w:r w:rsidRPr="007542DA">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E68DB0"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D63D6F" w14:textId="77777777" w:rsidR="00F42E59" w:rsidRPr="007542DA" w:rsidRDefault="00F42E59" w:rsidP="001B2823">
            <w:pPr>
              <w:pStyle w:val="rowtabella0"/>
              <w:rPr>
                <w:color w:val="002060"/>
              </w:rPr>
            </w:pPr>
            <w:r w:rsidRPr="007542DA">
              <w:rPr>
                <w:color w:val="002060"/>
              </w:rPr>
              <w:t>20/03/2026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FF810A" w14:textId="77777777" w:rsidR="00F42E59" w:rsidRPr="007542DA" w:rsidRDefault="00F42E59" w:rsidP="001B2823">
            <w:pPr>
              <w:pStyle w:val="rowtabella0"/>
              <w:rPr>
                <w:color w:val="002060"/>
              </w:rPr>
            </w:pPr>
            <w:r w:rsidRPr="007542DA">
              <w:rPr>
                <w:color w:val="002060"/>
              </w:rPr>
              <w:t>5751 PALESTRA C5 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0652CB" w14:textId="77777777" w:rsidR="00F42E59" w:rsidRPr="007542DA" w:rsidRDefault="00F42E59" w:rsidP="001B2823">
            <w:pPr>
              <w:pStyle w:val="rowtabella0"/>
              <w:rPr>
                <w:color w:val="002060"/>
              </w:rPr>
            </w:pPr>
            <w:r w:rsidRPr="007542DA">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A320BF" w14:textId="77777777" w:rsidR="00F42E59" w:rsidRPr="007542DA" w:rsidRDefault="00F42E59" w:rsidP="001B2823">
            <w:pPr>
              <w:pStyle w:val="rowtabella0"/>
              <w:rPr>
                <w:color w:val="002060"/>
              </w:rPr>
            </w:pPr>
            <w:r w:rsidRPr="007542DA">
              <w:rPr>
                <w:color w:val="002060"/>
              </w:rPr>
              <w:t>CONTRADA ICONA</w:t>
            </w:r>
          </w:p>
        </w:tc>
      </w:tr>
      <w:tr w:rsidR="00F42E59" w:rsidRPr="007542DA" w14:paraId="013A9697"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44409B" w14:textId="77777777" w:rsidR="00F42E59" w:rsidRPr="007542DA" w:rsidRDefault="00F42E59" w:rsidP="001B2823">
            <w:pPr>
              <w:pStyle w:val="rowtabella0"/>
              <w:rPr>
                <w:color w:val="002060"/>
              </w:rPr>
            </w:pPr>
            <w:r w:rsidRPr="007542DA">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6F77F7" w14:textId="77777777" w:rsidR="00F42E59" w:rsidRPr="007542DA" w:rsidRDefault="00F42E59" w:rsidP="001B2823">
            <w:pPr>
              <w:pStyle w:val="rowtabella0"/>
              <w:rPr>
                <w:color w:val="002060"/>
              </w:rPr>
            </w:pPr>
            <w:r w:rsidRPr="007542DA">
              <w:rPr>
                <w:color w:val="002060"/>
              </w:rPr>
              <w:t>POLISPORTIVA VILLA PIGNA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5A09BB"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344451"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2DBB28" w14:textId="77777777" w:rsidR="00F42E59" w:rsidRPr="007542DA" w:rsidRDefault="00F42E59" w:rsidP="001B2823">
            <w:pPr>
              <w:pStyle w:val="rowtabella0"/>
              <w:rPr>
                <w:color w:val="002060"/>
              </w:rPr>
            </w:pPr>
            <w:r w:rsidRPr="007542DA">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71BE61" w14:textId="77777777" w:rsidR="00F42E59" w:rsidRPr="007542DA" w:rsidRDefault="00F42E59" w:rsidP="001B2823">
            <w:pPr>
              <w:pStyle w:val="rowtabella0"/>
              <w:rPr>
                <w:color w:val="002060"/>
              </w:rPr>
            </w:pPr>
            <w:r w:rsidRPr="007542DA">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A168B4" w14:textId="77777777" w:rsidR="00F42E59" w:rsidRPr="007542DA" w:rsidRDefault="00F42E59" w:rsidP="001B2823">
            <w:pPr>
              <w:pStyle w:val="rowtabella0"/>
              <w:rPr>
                <w:color w:val="002060"/>
              </w:rPr>
            </w:pPr>
            <w:r w:rsidRPr="007542DA">
              <w:rPr>
                <w:color w:val="002060"/>
              </w:rPr>
              <w:t>VIA DELL IRIS</w:t>
            </w:r>
          </w:p>
        </w:tc>
      </w:tr>
      <w:tr w:rsidR="00F42E59" w:rsidRPr="007542DA" w14:paraId="220181C1"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AFC020" w14:textId="77777777" w:rsidR="00F42E59" w:rsidRPr="007542DA" w:rsidRDefault="00F42E59" w:rsidP="001B2823">
            <w:pPr>
              <w:pStyle w:val="rowtabella0"/>
              <w:rPr>
                <w:color w:val="002060"/>
              </w:rPr>
            </w:pPr>
            <w:r w:rsidRPr="007542DA">
              <w:rPr>
                <w:color w:val="002060"/>
              </w:rPr>
              <w:t>TRUENTIN LAMA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6A57FA" w14:textId="77777777" w:rsidR="00F42E59" w:rsidRPr="007542DA" w:rsidRDefault="00F42E59" w:rsidP="001B2823">
            <w:pPr>
              <w:pStyle w:val="rowtabella0"/>
              <w:rPr>
                <w:color w:val="002060"/>
              </w:rPr>
            </w:pPr>
            <w:r w:rsidRPr="007542DA">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BDFAA6"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456A34" w14:textId="77777777" w:rsidR="00F42E59" w:rsidRPr="007542DA" w:rsidRDefault="00F42E59" w:rsidP="001B2823">
            <w:pPr>
              <w:pStyle w:val="rowtabella0"/>
              <w:rPr>
                <w:color w:val="002060"/>
              </w:rPr>
            </w:pPr>
            <w:r w:rsidRPr="007542DA">
              <w:rPr>
                <w:color w:val="002060"/>
              </w:rPr>
              <w:t>20/03/2026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0813B2" w14:textId="77777777" w:rsidR="00F42E59" w:rsidRPr="007542DA" w:rsidRDefault="00F42E59" w:rsidP="001B2823">
            <w:pPr>
              <w:pStyle w:val="rowtabella0"/>
              <w:rPr>
                <w:color w:val="002060"/>
              </w:rPr>
            </w:pPr>
            <w:r w:rsidRPr="007542DA">
              <w:rPr>
                <w:color w:val="002060"/>
              </w:rPr>
              <w:t>5738 PALESTRA COM.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E88674" w14:textId="77777777" w:rsidR="00F42E59" w:rsidRPr="007542DA" w:rsidRDefault="00F42E59" w:rsidP="001B2823">
            <w:pPr>
              <w:pStyle w:val="rowtabella0"/>
              <w:rPr>
                <w:color w:val="002060"/>
              </w:rPr>
            </w:pPr>
            <w:r w:rsidRPr="007542DA">
              <w:rPr>
                <w:color w:val="002060"/>
              </w:rPr>
              <w:t>CASTEL DI LAMA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7AF478" w14:textId="77777777" w:rsidR="00F42E59" w:rsidRPr="007542DA" w:rsidRDefault="00F42E59" w:rsidP="001B2823">
            <w:pPr>
              <w:pStyle w:val="rowtabella0"/>
              <w:rPr>
                <w:color w:val="002060"/>
              </w:rPr>
            </w:pPr>
            <w:r w:rsidRPr="007542DA">
              <w:rPr>
                <w:color w:val="002060"/>
              </w:rPr>
              <w:t>VIA ADIGE, 35</w:t>
            </w:r>
          </w:p>
        </w:tc>
      </w:tr>
      <w:tr w:rsidR="00F42E59" w:rsidRPr="007542DA" w14:paraId="484C6ECB" w14:textId="77777777" w:rsidTr="001B282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DB7AA4" w14:textId="77777777" w:rsidR="00F42E59" w:rsidRPr="007542DA" w:rsidRDefault="00F42E59" w:rsidP="001B2823">
            <w:pPr>
              <w:pStyle w:val="rowtabella0"/>
              <w:rPr>
                <w:color w:val="002060"/>
              </w:rPr>
            </w:pPr>
            <w:r w:rsidRPr="007542DA">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CC1E4" w14:textId="77777777" w:rsidR="00F42E59" w:rsidRPr="007542DA" w:rsidRDefault="00F42E59" w:rsidP="001B2823">
            <w:pPr>
              <w:pStyle w:val="rowtabella0"/>
              <w:rPr>
                <w:color w:val="002060"/>
              </w:rPr>
            </w:pPr>
            <w:r w:rsidRPr="007542DA">
              <w:rPr>
                <w:color w:val="002060"/>
              </w:rPr>
              <w:t>CASTORANESE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A71946"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817D47" w14:textId="77777777" w:rsidR="00F42E59" w:rsidRPr="007542DA" w:rsidRDefault="00F42E59" w:rsidP="001B2823">
            <w:pPr>
              <w:pStyle w:val="rowtabella0"/>
              <w:rPr>
                <w:color w:val="002060"/>
              </w:rPr>
            </w:pPr>
            <w:r w:rsidRPr="007542DA">
              <w:rPr>
                <w:color w:val="002060"/>
              </w:rPr>
              <w:t>21/03/2026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AFE763" w14:textId="77777777" w:rsidR="00F42E59" w:rsidRPr="007542DA" w:rsidRDefault="00F42E59" w:rsidP="001B2823">
            <w:pPr>
              <w:pStyle w:val="rowtabella0"/>
              <w:rPr>
                <w:color w:val="002060"/>
              </w:rPr>
            </w:pPr>
            <w:r w:rsidRPr="007542DA">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4C653C" w14:textId="77777777" w:rsidR="00F42E59" w:rsidRPr="007542DA" w:rsidRDefault="00F42E59" w:rsidP="001B2823">
            <w:pPr>
              <w:pStyle w:val="rowtabella0"/>
              <w:rPr>
                <w:color w:val="002060"/>
              </w:rPr>
            </w:pPr>
            <w:r w:rsidRPr="007542DA">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D45EFA" w14:textId="77777777" w:rsidR="00F42E59" w:rsidRPr="007542DA" w:rsidRDefault="00F42E59" w:rsidP="001B2823">
            <w:pPr>
              <w:pStyle w:val="rowtabella0"/>
              <w:rPr>
                <w:color w:val="002060"/>
              </w:rPr>
            </w:pPr>
            <w:r w:rsidRPr="007542DA">
              <w:rPr>
                <w:color w:val="002060"/>
              </w:rPr>
              <w:t>VIA CORRADI</w:t>
            </w:r>
          </w:p>
        </w:tc>
      </w:tr>
    </w:tbl>
    <w:p w14:paraId="501107F9" w14:textId="77777777" w:rsidR="00F42E59" w:rsidRPr="00A7123E" w:rsidRDefault="00F42E59" w:rsidP="001B61AF">
      <w:pPr>
        <w:pStyle w:val="breakline"/>
        <w:rPr>
          <w:rFonts w:eastAsiaTheme="minorEastAsia"/>
          <w:color w:val="002060"/>
        </w:rPr>
      </w:pPr>
    </w:p>
    <w:p w14:paraId="046DFF1C" w14:textId="77777777" w:rsidR="001B61AF" w:rsidRPr="00A7123E" w:rsidRDefault="001B61AF" w:rsidP="001B61AF">
      <w:pPr>
        <w:pStyle w:val="breakline"/>
        <w:rPr>
          <w:color w:val="002060"/>
        </w:rPr>
      </w:pPr>
    </w:p>
    <w:p w14:paraId="0AE08C3F" w14:textId="77777777" w:rsidR="001B61AF" w:rsidRPr="00A7123E" w:rsidRDefault="001B61AF" w:rsidP="001B61AF">
      <w:pPr>
        <w:pStyle w:val="titolocampionato0"/>
        <w:shd w:val="clear" w:color="auto" w:fill="CCCCCC"/>
        <w:spacing w:before="80" w:after="40"/>
        <w:rPr>
          <w:color w:val="002060"/>
        </w:rPr>
      </w:pPr>
      <w:r w:rsidRPr="00A7123E">
        <w:rPr>
          <w:color w:val="002060"/>
        </w:rPr>
        <w:t>REGIONALE CALCIO A 5 FEMMINILE</w:t>
      </w:r>
    </w:p>
    <w:p w14:paraId="4AE5D76E" w14:textId="77777777" w:rsidR="001B61AF" w:rsidRPr="00A7123E" w:rsidRDefault="001B61AF" w:rsidP="001B61AF">
      <w:pPr>
        <w:pStyle w:val="titoloprinc0"/>
        <w:rPr>
          <w:color w:val="002060"/>
        </w:rPr>
      </w:pPr>
      <w:r w:rsidRPr="00A7123E">
        <w:rPr>
          <w:color w:val="002060"/>
        </w:rPr>
        <w:t>RISULTATI</w:t>
      </w:r>
    </w:p>
    <w:p w14:paraId="6E86725F" w14:textId="77777777" w:rsidR="001B61AF" w:rsidRPr="00A7123E" w:rsidRDefault="001B61AF" w:rsidP="001B61AF">
      <w:pPr>
        <w:pStyle w:val="breakline"/>
        <w:rPr>
          <w:color w:val="002060"/>
        </w:rPr>
      </w:pPr>
    </w:p>
    <w:p w14:paraId="36DE976E" w14:textId="77777777" w:rsidR="001B61AF" w:rsidRPr="00A7123E" w:rsidRDefault="001B61AF" w:rsidP="001B61AF">
      <w:pPr>
        <w:pStyle w:val="sottotitolocampionato10"/>
        <w:rPr>
          <w:color w:val="002060"/>
        </w:rPr>
      </w:pPr>
      <w:r w:rsidRPr="00A7123E">
        <w:rPr>
          <w:color w:val="002060"/>
        </w:rPr>
        <w:t>RISULTATI UFFICIALI GARE DEL 13/03/2026</w:t>
      </w:r>
    </w:p>
    <w:p w14:paraId="013965C6" w14:textId="77777777" w:rsidR="001F05CC" w:rsidRPr="001F05CC" w:rsidRDefault="001F05CC" w:rsidP="001F05CC">
      <w:pPr>
        <w:pStyle w:val="sottotitolocampionato20"/>
        <w:spacing w:before="0" w:beforeAutospacing="0" w:after="0" w:afterAutospacing="0"/>
        <w:rPr>
          <w:rFonts w:ascii="Arial" w:hAnsi="Arial" w:cs="Arial"/>
          <w:color w:val="002060"/>
          <w:sz w:val="20"/>
          <w:szCs w:val="20"/>
        </w:rPr>
      </w:pPr>
      <w:r w:rsidRPr="001F05CC">
        <w:rPr>
          <w:rFonts w:ascii="Arial" w:hAnsi="Arial" w:cs="Arial"/>
          <w:color w:val="002060"/>
          <w:sz w:val="20"/>
          <w:szCs w:val="20"/>
        </w:rPr>
        <w:t>Si trascrivono qui di seguito i risultati ufficiali delle gare disputate</w:t>
      </w:r>
    </w:p>
    <w:p w14:paraId="612A0BBB" w14:textId="77777777" w:rsidR="001B61AF" w:rsidRPr="00A7123E" w:rsidRDefault="001B61AF" w:rsidP="001B61A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B61AF" w:rsidRPr="00A7123E" w14:paraId="7A621274" w14:textId="77777777" w:rsidTr="001B282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B61AF" w:rsidRPr="00A7123E" w14:paraId="16AEBC08" w14:textId="77777777" w:rsidTr="001B28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0F5B4" w14:textId="77777777" w:rsidR="001B61AF" w:rsidRPr="00A7123E" w:rsidRDefault="001B61AF" w:rsidP="001B2823">
                  <w:pPr>
                    <w:pStyle w:val="headertabella0"/>
                    <w:rPr>
                      <w:color w:val="002060"/>
                    </w:rPr>
                  </w:pPr>
                  <w:r w:rsidRPr="00A7123E">
                    <w:rPr>
                      <w:color w:val="002060"/>
                    </w:rPr>
                    <w:t>GIRONE A - 10 Giornata - R</w:t>
                  </w:r>
                </w:p>
              </w:tc>
            </w:tr>
            <w:tr w:rsidR="001B61AF" w:rsidRPr="00A7123E" w14:paraId="232558D9" w14:textId="77777777" w:rsidTr="001B282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7036E1" w14:textId="77777777" w:rsidR="001B61AF" w:rsidRPr="00A7123E" w:rsidRDefault="001B61AF" w:rsidP="001B2823">
                  <w:pPr>
                    <w:pStyle w:val="rowtabella0"/>
                    <w:rPr>
                      <w:color w:val="002060"/>
                    </w:rPr>
                  </w:pPr>
                  <w:r w:rsidRPr="00A7123E">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F62384" w14:textId="77777777" w:rsidR="001B61AF" w:rsidRPr="00A7123E" w:rsidRDefault="001B61AF" w:rsidP="001B2823">
                  <w:pPr>
                    <w:pStyle w:val="rowtabella0"/>
                    <w:rPr>
                      <w:color w:val="002060"/>
                    </w:rPr>
                  </w:pPr>
                  <w:r w:rsidRPr="00A7123E">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BD4742" w14:textId="77777777" w:rsidR="001B61AF" w:rsidRPr="00A7123E" w:rsidRDefault="001B61AF" w:rsidP="001B2823">
                  <w:pPr>
                    <w:pStyle w:val="rowtabella0"/>
                    <w:jc w:val="center"/>
                    <w:rPr>
                      <w:color w:val="002060"/>
                    </w:rPr>
                  </w:pPr>
                  <w:r w:rsidRPr="00A7123E">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6393AE" w14:textId="77777777" w:rsidR="001B61AF" w:rsidRPr="00A7123E" w:rsidRDefault="001B61AF" w:rsidP="001B2823">
                  <w:pPr>
                    <w:pStyle w:val="rowtabella0"/>
                    <w:jc w:val="center"/>
                    <w:rPr>
                      <w:color w:val="002060"/>
                    </w:rPr>
                  </w:pPr>
                  <w:r w:rsidRPr="00A7123E">
                    <w:rPr>
                      <w:color w:val="002060"/>
                    </w:rPr>
                    <w:t> </w:t>
                  </w:r>
                </w:p>
              </w:tc>
            </w:tr>
            <w:tr w:rsidR="001B61AF" w:rsidRPr="00A7123E" w14:paraId="465174F1"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CE401E" w14:textId="77777777" w:rsidR="001B61AF" w:rsidRPr="00A7123E" w:rsidRDefault="001B61AF" w:rsidP="001B2823">
                  <w:pPr>
                    <w:pStyle w:val="rowtabella0"/>
                    <w:rPr>
                      <w:color w:val="002060"/>
                    </w:rPr>
                  </w:pPr>
                  <w:r w:rsidRPr="00A7123E">
                    <w:rPr>
                      <w:color w:val="002060"/>
                    </w:rPr>
                    <w:t>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7E9D16" w14:textId="77777777" w:rsidR="001B61AF" w:rsidRPr="00A7123E" w:rsidRDefault="001B61AF" w:rsidP="001B2823">
                  <w:pPr>
                    <w:pStyle w:val="rowtabella0"/>
                    <w:rPr>
                      <w:color w:val="002060"/>
                    </w:rPr>
                  </w:pPr>
                  <w:r w:rsidRPr="00A7123E">
                    <w:rPr>
                      <w:color w:val="002060"/>
                    </w:rPr>
                    <w:t>- STAFFOLO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5D14E7" w14:textId="77777777" w:rsidR="001B61AF" w:rsidRPr="00A7123E" w:rsidRDefault="001B61AF" w:rsidP="001B2823">
                  <w:pPr>
                    <w:pStyle w:val="rowtabella0"/>
                    <w:jc w:val="center"/>
                    <w:rPr>
                      <w:color w:val="002060"/>
                    </w:rPr>
                  </w:pPr>
                  <w:r w:rsidRPr="00A7123E">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F7DFCC" w14:textId="77777777" w:rsidR="001B61AF" w:rsidRPr="00A7123E" w:rsidRDefault="001B61AF" w:rsidP="001B2823">
                  <w:pPr>
                    <w:pStyle w:val="rowtabella0"/>
                    <w:jc w:val="center"/>
                    <w:rPr>
                      <w:color w:val="002060"/>
                    </w:rPr>
                  </w:pPr>
                  <w:r w:rsidRPr="00A7123E">
                    <w:rPr>
                      <w:color w:val="002060"/>
                    </w:rPr>
                    <w:t> </w:t>
                  </w:r>
                </w:p>
              </w:tc>
            </w:tr>
            <w:tr w:rsidR="001B61AF" w:rsidRPr="00A7123E" w14:paraId="0059087D"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00279B" w14:textId="77777777" w:rsidR="001B61AF" w:rsidRPr="00A7123E" w:rsidRDefault="001B61AF" w:rsidP="001B2823">
                  <w:pPr>
                    <w:pStyle w:val="rowtabella0"/>
                    <w:rPr>
                      <w:color w:val="002060"/>
                    </w:rPr>
                  </w:pPr>
                  <w:r w:rsidRPr="00A7123E">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FC27EC" w14:textId="77777777" w:rsidR="001B61AF" w:rsidRPr="00A7123E" w:rsidRDefault="001B61AF" w:rsidP="001B2823">
                  <w:pPr>
                    <w:pStyle w:val="rowtabella0"/>
                    <w:rPr>
                      <w:color w:val="002060"/>
                    </w:rPr>
                  </w:pPr>
                  <w:r w:rsidRPr="00A7123E">
                    <w:rPr>
                      <w:color w:val="002060"/>
                    </w:rPr>
                    <w:t xml:space="preserve">- </w:t>
                  </w:r>
                  <w:proofErr w:type="gramStart"/>
                  <w:r w:rsidRPr="00A7123E">
                    <w:rPr>
                      <w:color w:val="002060"/>
                    </w:rPr>
                    <w:t>MR.SANGIORGESE</w:t>
                  </w:r>
                  <w:proofErr w:type="gramEnd"/>
                  <w:r w:rsidRPr="00A7123E">
                    <w:rPr>
                      <w:color w:val="002060"/>
                    </w:rPr>
                    <w:t xml:space="preserve"> CALCIO1922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944E92" w14:textId="77777777" w:rsidR="001B61AF" w:rsidRPr="00A7123E" w:rsidRDefault="001B61AF" w:rsidP="001B2823">
                  <w:pPr>
                    <w:pStyle w:val="rowtabella0"/>
                    <w:jc w:val="center"/>
                    <w:rPr>
                      <w:color w:val="002060"/>
                    </w:rPr>
                  </w:pPr>
                  <w:r w:rsidRPr="00A7123E">
                    <w:rPr>
                      <w:color w:val="002060"/>
                    </w:rPr>
                    <w:t>11 - 3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96F59A" w14:textId="77777777" w:rsidR="001B61AF" w:rsidRPr="00A7123E" w:rsidRDefault="001B61AF" w:rsidP="001B2823">
                  <w:pPr>
                    <w:pStyle w:val="rowtabella0"/>
                    <w:jc w:val="center"/>
                    <w:rPr>
                      <w:color w:val="002060"/>
                    </w:rPr>
                  </w:pPr>
                  <w:r w:rsidRPr="00A7123E">
                    <w:rPr>
                      <w:color w:val="002060"/>
                    </w:rPr>
                    <w:t> </w:t>
                  </w:r>
                </w:p>
              </w:tc>
            </w:tr>
            <w:tr w:rsidR="001B61AF" w:rsidRPr="00A7123E" w14:paraId="0A7DB102"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A75A54" w14:textId="77777777" w:rsidR="001B61AF" w:rsidRPr="00A7123E" w:rsidRDefault="001B61AF" w:rsidP="001B2823">
                  <w:pPr>
                    <w:pStyle w:val="rowtabella0"/>
                    <w:rPr>
                      <w:color w:val="002060"/>
                    </w:rPr>
                  </w:pPr>
                  <w:r w:rsidRPr="00A7123E">
                    <w:rPr>
                      <w:color w:val="002060"/>
                    </w:rPr>
                    <w:t>TRODICA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414E31" w14:textId="77777777" w:rsidR="001B61AF" w:rsidRPr="00A7123E" w:rsidRDefault="001B61AF" w:rsidP="001B2823">
                  <w:pPr>
                    <w:pStyle w:val="rowtabella0"/>
                    <w:rPr>
                      <w:color w:val="002060"/>
                    </w:rPr>
                  </w:pPr>
                  <w:r w:rsidRPr="00A7123E">
                    <w:rPr>
                      <w:color w:val="002060"/>
                    </w:rPr>
                    <w:t>- ATLETICO MATELICA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617175" w14:textId="77777777" w:rsidR="001B61AF" w:rsidRPr="00A7123E" w:rsidRDefault="001B61AF" w:rsidP="001B2823">
                  <w:pPr>
                    <w:pStyle w:val="rowtabella0"/>
                    <w:jc w:val="center"/>
                    <w:rPr>
                      <w:color w:val="002060"/>
                    </w:rPr>
                  </w:pPr>
                  <w:r w:rsidRPr="00A7123E">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4A9688" w14:textId="77777777" w:rsidR="001B61AF" w:rsidRPr="00A7123E" w:rsidRDefault="001B61AF" w:rsidP="001B2823">
                  <w:pPr>
                    <w:pStyle w:val="rowtabella0"/>
                    <w:jc w:val="center"/>
                    <w:rPr>
                      <w:color w:val="002060"/>
                    </w:rPr>
                  </w:pPr>
                  <w:r w:rsidRPr="00A7123E">
                    <w:rPr>
                      <w:color w:val="002060"/>
                    </w:rPr>
                    <w:t> </w:t>
                  </w:r>
                </w:p>
              </w:tc>
            </w:tr>
            <w:tr w:rsidR="001B61AF" w:rsidRPr="00A7123E" w14:paraId="33ABF8B2"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FC45CA" w14:textId="77777777" w:rsidR="001B61AF" w:rsidRPr="00A7123E" w:rsidRDefault="001B61AF" w:rsidP="001B2823">
                  <w:pPr>
                    <w:pStyle w:val="rowtabella0"/>
                    <w:rPr>
                      <w:color w:val="002060"/>
                    </w:rPr>
                  </w:pPr>
                  <w:proofErr w:type="gramStart"/>
                  <w:r w:rsidRPr="00A7123E">
                    <w:rPr>
                      <w:color w:val="002060"/>
                    </w:rPr>
                    <w:t>U.MANDOLESI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0E025D" w14:textId="77777777" w:rsidR="001B61AF" w:rsidRPr="00A7123E" w:rsidRDefault="001B61AF" w:rsidP="001B2823">
                  <w:pPr>
                    <w:pStyle w:val="rowtabella0"/>
                    <w:rPr>
                      <w:color w:val="002060"/>
                    </w:rPr>
                  </w:pPr>
                  <w:r w:rsidRPr="00A7123E">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7D9B86" w14:textId="77777777" w:rsidR="001B61AF" w:rsidRPr="00A7123E" w:rsidRDefault="001B61AF" w:rsidP="001B2823">
                  <w:pPr>
                    <w:pStyle w:val="rowtabella0"/>
                    <w:jc w:val="center"/>
                    <w:rPr>
                      <w:color w:val="002060"/>
                    </w:rPr>
                  </w:pPr>
                  <w:r w:rsidRPr="00A7123E">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C4598B" w14:textId="77777777" w:rsidR="001B61AF" w:rsidRPr="00A7123E" w:rsidRDefault="001B61AF" w:rsidP="001B2823">
                  <w:pPr>
                    <w:pStyle w:val="rowtabella0"/>
                    <w:jc w:val="center"/>
                    <w:rPr>
                      <w:color w:val="002060"/>
                    </w:rPr>
                  </w:pPr>
                  <w:r w:rsidRPr="00A7123E">
                    <w:rPr>
                      <w:color w:val="002060"/>
                    </w:rPr>
                    <w:t> </w:t>
                  </w:r>
                </w:p>
              </w:tc>
            </w:tr>
            <w:tr w:rsidR="001B61AF" w:rsidRPr="00A7123E" w14:paraId="77C916E7" w14:textId="77777777" w:rsidTr="001B282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709E47" w14:textId="77777777" w:rsidR="001B61AF" w:rsidRPr="00A7123E" w:rsidRDefault="001B61AF" w:rsidP="001B2823">
                  <w:pPr>
                    <w:pStyle w:val="rowtabella0"/>
                    <w:rPr>
                      <w:color w:val="002060"/>
                    </w:rPr>
                  </w:pPr>
                  <w:r w:rsidRPr="00A7123E">
                    <w:rPr>
                      <w:color w:val="002060"/>
                    </w:rPr>
                    <w:t>VENERE POTENTIA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4ECEC" w14:textId="77777777" w:rsidR="001B61AF" w:rsidRPr="00A7123E" w:rsidRDefault="001B61AF" w:rsidP="001B2823">
                  <w:pPr>
                    <w:pStyle w:val="rowtabella0"/>
                    <w:rPr>
                      <w:color w:val="002060"/>
                    </w:rPr>
                  </w:pPr>
                  <w:r w:rsidRPr="00A7123E">
                    <w:rPr>
                      <w:color w:val="002060"/>
                    </w:rPr>
                    <w:t>- CALCIO POTENZA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B1FF7D" w14:textId="77777777" w:rsidR="001B61AF" w:rsidRPr="00A7123E" w:rsidRDefault="001B61AF" w:rsidP="001B2823">
                  <w:pPr>
                    <w:pStyle w:val="rowtabella0"/>
                    <w:jc w:val="center"/>
                    <w:rPr>
                      <w:color w:val="002060"/>
                    </w:rPr>
                  </w:pPr>
                  <w:r w:rsidRPr="00A7123E">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A32B82" w14:textId="77777777" w:rsidR="001B61AF" w:rsidRPr="00A7123E" w:rsidRDefault="001B61AF" w:rsidP="001B2823">
                  <w:pPr>
                    <w:pStyle w:val="rowtabella0"/>
                    <w:jc w:val="center"/>
                    <w:rPr>
                      <w:color w:val="002060"/>
                    </w:rPr>
                  </w:pPr>
                  <w:r w:rsidRPr="00A7123E">
                    <w:rPr>
                      <w:color w:val="002060"/>
                    </w:rPr>
                    <w:t> </w:t>
                  </w:r>
                </w:p>
              </w:tc>
            </w:tr>
          </w:tbl>
          <w:p w14:paraId="7880A5B5" w14:textId="77777777" w:rsidR="001B61AF" w:rsidRPr="00A7123E" w:rsidRDefault="001B61AF" w:rsidP="001B2823">
            <w:pPr>
              <w:rPr>
                <w:color w:val="002060"/>
              </w:rPr>
            </w:pPr>
          </w:p>
        </w:tc>
      </w:tr>
    </w:tbl>
    <w:p w14:paraId="1F6AD62B" w14:textId="77777777" w:rsidR="001B61AF" w:rsidRPr="00A7123E" w:rsidRDefault="001B61AF" w:rsidP="001B61AF">
      <w:pPr>
        <w:pStyle w:val="breakline"/>
        <w:rPr>
          <w:rFonts w:eastAsiaTheme="minorEastAsia"/>
          <w:color w:val="002060"/>
        </w:rPr>
      </w:pPr>
    </w:p>
    <w:p w14:paraId="60A6E3FF" w14:textId="77777777" w:rsidR="001B61AF" w:rsidRPr="00A7123E" w:rsidRDefault="001B61AF" w:rsidP="001B61AF">
      <w:pPr>
        <w:pStyle w:val="breakline"/>
        <w:rPr>
          <w:color w:val="002060"/>
        </w:rPr>
      </w:pPr>
    </w:p>
    <w:p w14:paraId="7D858633" w14:textId="77777777" w:rsidR="001B61AF" w:rsidRPr="00A7123E" w:rsidRDefault="001B61AF" w:rsidP="001B61AF">
      <w:pPr>
        <w:pStyle w:val="titoloprinc0"/>
        <w:rPr>
          <w:color w:val="002060"/>
        </w:rPr>
      </w:pPr>
      <w:r w:rsidRPr="00A7123E">
        <w:rPr>
          <w:color w:val="002060"/>
        </w:rPr>
        <w:t>GIUDICE SPORTIVO</w:t>
      </w:r>
    </w:p>
    <w:p w14:paraId="067A4732" w14:textId="77777777" w:rsidR="001B61AF" w:rsidRPr="00A7123E" w:rsidRDefault="001B61AF" w:rsidP="001B61AF">
      <w:pPr>
        <w:pStyle w:val="diffida"/>
        <w:rPr>
          <w:color w:val="002060"/>
        </w:rPr>
      </w:pPr>
      <w:r w:rsidRPr="00A7123E">
        <w:rPr>
          <w:color w:val="002060"/>
        </w:rPr>
        <w:t>Il Giudice Sportivo Avv. Agnese Lazzaretti, con l'assistenza del Segretario Angelo Castellana, nella seduta del 18/03/2026, ha adottato le decisioni che di seguito integralmente si riportano:</w:t>
      </w:r>
    </w:p>
    <w:p w14:paraId="1C09F599" w14:textId="77777777" w:rsidR="001B61AF" w:rsidRPr="00A7123E" w:rsidRDefault="001B61AF" w:rsidP="001B61AF">
      <w:pPr>
        <w:pStyle w:val="titolo10"/>
        <w:rPr>
          <w:color w:val="002060"/>
        </w:rPr>
      </w:pPr>
      <w:r w:rsidRPr="00A7123E">
        <w:rPr>
          <w:color w:val="002060"/>
        </w:rPr>
        <w:lastRenderedPageBreak/>
        <w:t xml:space="preserve">GARE DEL 13/ 3/2026 </w:t>
      </w:r>
    </w:p>
    <w:p w14:paraId="451FBD68" w14:textId="77777777" w:rsidR="001B61AF" w:rsidRPr="00A7123E" w:rsidRDefault="001B61AF" w:rsidP="001B61AF">
      <w:pPr>
        <w:pStyle w:val="titolo60"/>
        <w:rPr>
          <w:color w:val="002060"/>
        </w:rPr>
      </w:pPr>
      <w:r w:rsidRPr="00A7123E">
        <w:rPr>
          <w:color w:val="002060"/>
        </w:rPr>
        <w:t xml:space="preserve">DECISIONI DEL GIUDICE SPORTIVO </w:t>
      </w:r>
    </w:p>
    <w:p w14:paraId="2CA713AC" w14:textId="77777777" w:rsidR="00B60A3D" w:rsidRDefault="001B61AF" w:rsidP="001B61AF">
      <w:pPr>
        <w:pStyle w:val="diffida"/>
        <w:spacing w:before="80" w:beforeAutospacing="0" w:after="40" w:afterAutospacing="0"/>
        <w:jc w:val="left"/>
        <w:rPr>
          <w:color w:val="002060"/>
        </w:rPr>
      </w:pPr>
      <w:r w:rsidRPr="00A7123E">
        <w:rPr>
          <w:color w:val="002060"/>
        </w:rPr>
        <w:t xml:space="preserve">gara del 13/ 3/2026 TRODICA FUTSAL - ATLETICO MATELICA </w:t>
      </w:r>
      <w:r w:rsidRPr="00A7123E">
        <w:rPr>
          <w:color w:val="002060"/>
        </w:rPr>
        <w:br/>
        <w:t xml:space="preserve">Visti gli atti ufficiali, rilevato che la gara in epigrafe non è </w:t>
      </w:r>
      <w:r w:rsidR="00B60A3D" w:rsidRPr="00A7123E">
        <w:rPr>
          <w:color w:val="002060"/>
        </w:rPr>
        <w:t>stata disputata</w:t>
      </w:r>
      <w:r w:rsidRPr="00A7123E">
        <w:rPr>
          <w:color w:val="002060"/>
        </w:rPr>
        <w:t xml:space="preserve"> a causa della mancata presentazione in campo della società Atletico Matelica. Rilevato che la </w:t>
      </w:r>
      <w:proofErr w:type="gramStart"/>
      <w:r w:rsidRPr="00A7123E">
        <w:rPr>
          <w:color w:val="002060"/>
        </w:rPr>
        <w:t>predetta</w:t>
      </w:r>
      <w:proofErr w:type="gramEnd"/>
      <w:r w:rsidRPr="00A7123E">
        <w:rPr>
          <w:color w:val="002060"/>
        </w:rPr>
        <w:t xml:space="preserve"> società non ha preannunciato n</w:t>
      </w:r>
      <w:r w:rsidR="00B60A3D">
        <w:rPr>
          <w:color w:val="002060"/>
        </w:rPr>
        <w:t>é</w:t>
      </w:r>
      <w:r w:rsidRPr="00A7123E">
        <w:rPr>
          <w:color w:val="002060"/>
        </w:rPr>
        <w:t xml:space="preserve"> fatto pervenire alcuna giustificazione in merito, per</w:t>
      </w:r>
      <w:r w:rsidR="00B60A3D">
        <w:rPr>
          <w:color w:val="002060"/>
        </w:rPr>
        <w:t xml:space="preserve"> </w:t>
      </w:r>
      <w:r w:rsidRPr="00A7123E">
        <w:rPr>
          <w:color w:val="002060"/>
        </w:rPr>
        <w:t xml:space="preserve">cui è da considerarsi rinunciataria a tutti gli effetti, visti gli artt. 10 c. 1 e 4 CGS e 53 c. 2 e 7 NOIF, </w:t>
      </w:r>
    </w:p>
    <w:p w14:paraId="47FF795E" w14:textId="2EDFF4A6" w:rsidR="00B60A3D" w:rsidRDefault="001B61AF" w:rsidP="00B60A3D">
      <w:pPr>
        <w:pStyle w:val="diffida"/>
        <w:spacing w:before="80" w:beforeAutospacing="0" w:after="40" w:afterAutospacing="0"/>
        <w:jc w:val="center"/>
        <w:rPr>
          <w:color w:val="002060"/>
        </w:rPr>
      </w:pPr>
      <w:r w:rsidRPr="00A7123E">
        <w:rPr>
          <w:color w:val="002060"/>
        </w:rPr>
        <w:t>Si decide di:</w:t>
      </w:r>
    </w:p>
    <w:p w14:paraId="1832DF1E" w14:textId="77777777" w:rsidR="00B60A3D" w:rsidRDefault="001B61AF" w:rsidP="001B61AF">
      <w:pPr>
        <w:pStyle w:val="diffida"/>
        <w:spacing w:before="80" w:beforeAutospacing="0" w:after="40" w:afterAutospacing="0"/>
        <w:jc w:val="left"/>
        <w:rPr>
          <w:color w:val="002060"/>
        </w:rPr>
      </w:pPr>
      <w:r w:rsidRPr="00A7123E">
        <w:rPr>
          <w:color w:val="002060"/>
        </w:rPr>
        <w:t xml:space="preserve">- sanzionare la Società Atletico Matelica con la punizione sportiva della perdita della gara con il risultato di Trodica Futsal 6 - Atletico Matelica 0, </w:t>
      </w:r>
    </w:p>
    <w:p w14:paraId="6DB21BEA" w14:textId="246A2C51" w:rsidR="001B61AF" w:rsidRPr="00A7123E" w:rsidRDefault="001B61AF" w:rsidP="001B61AF">
      <w:pPr>
        <w:pStyle w:val="diffida"/>
        <w:spacing w:before="80" w:beforeAutospacing="0" w:after="40" w:afterAutospacing="0"/>
        <w:jc w:val="left"/>
        <w:rPr>
          <w:color w:val="002060"/>
        </w:rPr>
      </w:pPr>
      <w:r w:rsidRPr="00A7123E">
        <w:rPr>
          <w:color w:val="002060"/>
        </w:rPr>
        <w:t xml:space="preserve">- sanzionare la Società Atletico Matelica con la penalizzazione di un punto in classifica. </w:t>
      </w:r>
    </w:p>
    <w:p w14:paraId="64E5D7BE" w14:textId="72A64482" w:rsidR="001B61AF" w:rsidRPr="00A7123E" w:rsidRDefault="001B61AF" w:rsidP="001B61AF">
      <w:pPr>
        <w:pStyle w:val="diffida"/>
        <w:spacing w:before="80" w:beforeAutospacing="0" w:after="40" w:afterAutospacing="0"/>
        <w:jc w:val="left"/>
        <w:rPr>
          <w:color w:val="002060"/>
        </w:rPr>
      </w:pPr>
      <w:r w:rsidRPr="00A7123E">
        <w:rPr>
          <w:color w:val="002060"/>
        </w:rPr>
        <w:t xml:space="preserve">- applicare alla Società Atletico Matelica l'ammenda di </w:t>
      </w:r>
      <w:proofErr w:type="gramStart"/>
      <w:r w:rsidRPr="00A7123E">
        <w:rPr>
          <w:color w:val="002060"/>
        </w:rPr>
        <w:t>Euro</w:t>
      </w:r>
      <w:proofErr w:type="gramEnd"/>
      <w:r w:rsidRPr="00A7123E">
        <w:rPr>
          <w:color w:val="002060"/>
        </w:rPr>
        <w:t xml:space="preserve"> 200,00 quale sanzione per la seconda rinuncia</w:t>
      </w:r>
      <w:r w:rsidR="00B60A3D">
        <w:rPr>
          <w:color w:val="002060"/>
        </w:rPr>
        <w:t>.</w:t>
      </w:r>
      <w:r w:rsidRPr="00A7123E">
        <w:rPr>
          <w:color w:val="002060"/>
        </w:rPr>
        <w:t xml:space="preserve"> </w:t>
      </w:r>
    </w:p>
    <w:p w14:paraId="609277E7" w14:textId="77777777" w:rsidR="001B61AF" w:rsidRPr="00A7123E" w:rsidRDefault="001B61AF" w:rsidP="001B61AF">
      <w:pPr>
        <w:pStyle w:val="titolo7a"/>
        <w:rPr>
          <w:color w:val="002060"/>
        </w:rPr>
      </w:pPr>
      <w:r w:rsidRPr="00A7123E">
        <w:rPr>
          <w:color w:val="002060"/>
        </w:rPr>
        <w:t xml:space="preserve">PROVVEDIMENTI DISCIPLINARI </w:t>
      </w:r>
    </w:p>
    <w:p w14:paraId="6E0EB7A0" w14:textId="77777777" w:rsidR="001B61AF" w:rsidRPr="00A7123E" w:rsidRDefault="001B61AF" w:rsidP="001B61AF">
      <w:pPr>
        <w:pStyle w:val="titolo7b0"/>
        <w:rPr>
          <w:color w:val="002060"/>
        </w:rPr>
      </w:pPr>
      <w:r w:rsidRPr="00A7123E">
        <w:rPr>
          <w:color w:val="002060"/>
        </w:rPr>
        <w:t xml:space="preserve">In base alle risultanze degli atti ufficiali sono state deliberate le seguenti sanzioni disciplinari. </w:t>
      </w:r>
    </w:p>
    <w:p w14:paraId="45A765BE" w14:textId="77777777" w:rsidR="001B61AF" w:rsidRPr="00A7123E" w:rsidRDefault="001B61AF" w:rsidP="001B61AF">
      <w:pPr>
        <w:pStyle w:val="titolo30"/>
        <w:rPr>
          <w:color w:val="002060"/>
        </w:rPr>
      </w:pPr>
      <w:r w:rsidRPr="00A7123E">
        <w:rPr>
          <w:color w:val="002060"/>
        </w:rPr>
        <w:t xml:space="preserve">SOCIETA' </w:t>
      </w:r>
    </w:p>
    <w:p w14:paraId="41F7042A" w14:textId="77777777" w:rsidR="001B61AF" w:rsidRPr="00A7123E" w:rsidRDefault="001B61AF" w:rsidP="001B61AF">
      <w:pPr>
        <w:pStyle w:val="titolo20"/>
        <w:rPr>
          <w:color w:val="002060"/>
        </w:rPr>
      </w:pPr>
      <w:r w:rsidRPr="00A7123E">
        <w:rPr>
          <w:color w:val="002060"/>
        </w:rPr>
        <w:t xml:space="preserve">PERDITA DELLA GARA: </w:t>
      </w:r>
    </w:p>
    <w:p w14:paraId="3C678671" w14:textId="77777777" w:rsidR="001B61AF" w:rsidRPr="00A7123E" w:rsidRDefault="001B61AF" w:rsidP="001B61AF">
      <w:pPr>
        <w:pStyle w:val="diffida"/>
        <w:spacing w:before="80" w:beforeAutospacing="0" w:after="40" w:afterAutospacing="0"/>
        <w:jc w:val="left"/>
        <w:rPr>
          <w:color w:val="002060"/>
        </w:rPr>
      </w:pPr>
      <w:r w:rsidRPr="00A7123E">
        <w:rPr>
          <w:color w:val="002060"/>
        </w:rPr>
        <w:t xml:space="preserve">ATLETICO MATELICA </w:t>
      </w:r>
      <w:r w:rsidRPr="00A7123E">
        <w:rPr>
          <w:color w:val="002060"/>
        </w:rPr>
        <w:br/>
        <w:t xml:space="preserve">vedi delibera </w:t>
      </w:r>
    </w:p>
    <w:p w14:paraId="6A9D65F4" w14:textId="77777777" w:rsidR="001B61AF" w:rsidRPr="00A7123E" w:rsidRDefault="001B61AF" w:rsidP="001B61AF">
      <w:pPr>
        <w:pStyle w:val="titolo20"/>
        <w:rPr>
          <w:color w:val="002060"/>
        </w:rPr>
      </w:pPr>
      <w:r w:rsidRPr="00A7123E">
        <w:rPr>
          <w:color w:val="002060"/>
        </w:rPr>
        <w:t xml:space="preserve">PENALIZZAZIONE PUNTI IN CLASSIFICA: </w:t>
      </w:r>
    </w:p>
    <w:p w14:paraId="335D37BB" w14:textId="77777777" w:rsidR="001B61AF" w:rsidRPr="00A7123E" w:rsidRDefault="001B61AF" w:rsidP="001B61AF">
      <w:pPr>
        <w:pStyle w:val="diffida"/>
        <w:spacing w:before="80" w:beforeAutospacing="0" w:after="40" w:afterAutospacing="0"/>
        <w:jc w:val="left"/>
        <w:rPr>
          <w:color w:val="002060"/>
        </w:rPr>
      </w:pPr>
      <w:r w:rsidRPr="00A7123E">
        <w:rPr>
          <w:color w:val="002060"/>
        </w:rPr>
        <w:t xml:space="preserve">ATLETICO MATELICA 1 </w:t>
      </w:r>
      <w:r w:rsidRPr="00A7123E">
        <w:rPr>
          <w:color w:val="002060"/>
        </w:rPr>
        <w:br/>
        <w:t xml:space="preserve">vedi delibera </w:t>
      </w:r>
    </w:p>
    <w:p w14:paraId="1A2FBE9A" w14:textId="77777777" w:rsidR="001B61AF" w:rsidRPr="00A7123E" w:rsidRDefault="001B61AF" w:rsidP="001B61AF">
      <w:pPr>
        <w:pStyle w:val="titolo20"/>
        <w:rPr>
          <w:color w:val="002060"/>
        </w:rPr>
      </w:pPr>
      <w:r w:rsidRPr="00A7123E">
        <w:rPr>
          <w:color w:val="002060"/>
        </w:rPr>
        <w:t xml:space="preserve">AMMENDA </w:t>
      </w:r>
    </w:p>
    <w:p w14:paraId="34AFE03B" w14:textId="77777777" w:rsidR="001B61AF" w:rsidRPr="00A7123E" w:rsidRDefault="001B61AF" w:rsidP="001B61AF">
      <w:pPr>
        <w:pStyle w:val="diffida"/>
        <w:spacing w:before="80" w:beforeAutospacing="0" w:after="40" w:afterAutospacing="0"/>
        <w:jc w:val="left"/>
        <w:rPr>
          <w:color w:val="002060"/>
        </w:rPr>
      </w:pPr>
      <w:r w:rsidRPr="00A7123E">
        <w:rPr>
          <w:color w:val="002060"/>
        </w:rPr>
        <w:t xml:space="preserve">Euro 200,00 ATLETICO MATELICA </w:t>
      </w:r>
      <w:r w:rsidRPr="00A7123E">
        <w:rPr>
          <w:color w:val="002060"/>
        </w:rPr>
        <w:br/>
        <w:t xml:space="preserve">vedi delibera </w:t>
      </w:r>
    </w:p>
    <w:p w14:paraId="5A39F972" w14:textId="77777777" w:rsidR="001B61AF" w:rsidRPr="00A7123E" w:rsidRDefault="001B61AF" w:rsidP="001B61AF">
      <w:pPr>
        <w:pStyle w:val="titolo30"/>
        <w:rPr>
          <w:color w:val="002060"/>
        </w:rPr>
      </w:pPr>
      <w:r w:rsidRPr="00A7123E">
        <w:rPr>
          <w:color w:val="002060"/>
        </w:rPr>
        <w:t xml:space="preserve">CALCIATORI NON ESPULSI </w:t>
      </w:r>
    </w:p>
    <w:p w14:paraId="7D236539" w14:textId="77777777" w:rsidR="001B61AF" w:rsidRPr="00A7123E" w:rsidRDefault="001B61AF" w:rsidP="001B61AF">
      <w:pPr>
        <w:pStyle w:val="titolo20"/>
        <w:rPr>
          <w:color w:val="002060"/>
        </w:rPr>
      </w:pPr>
      <w:r w:rsidRPr="00A7123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4E303BF8" w14:textId="77777777" w:rsidTr="001B2823">
        <w:tc>
          <w:tcPr>
            <w:tcW w:w="2200" w:type="dxa"/>
            <w:tcMar>
              <w:top w:w="20" w:type="dxa"/>
              <w:left w:w="20" w:type="dxa"/>
              <w:bottom w:w="20" w:type="dxa"/>
              <w:right w:w="20" w:type="dxa"/>
            </w:tcMar>
            <w:vAlign w:val="center"/>
            <w:hideMark/>
          </w:tcPr>
          <w:p w14:paraId="51EF419A" w14:textId="77777777" w:rsidR="001B61AF" w:rsidRPr="00A7123E" w:rsidRDefault="001B61AF" w:rsidP="001B2823">
            <w:pPr>
              <w:pStyle w:val="movimento"/>
              <w:rPr>
                <w:color w:val="002060"/>
              </w:rPr>
            </w:pPr>
            <w:r w:rsidRPr="00A7123E">
              <w:rPr>
                <w:color w:val="002060"/>
              </w:rPr>
              <w:t>BIANCHINI ELENA</w:t>
            </w:r>
          </w:p>
        </w:tc>
        <w:tc>
          <w:tcPr>
            <w:tcW w:w="2200" w:type="dxa"/>
            <w:tcMar>
              <w:top w:w="20" w:type="dxa"/>
              <w:left w:w="20" w:type="dxa"/>
              <w:bottom w:w="20" w:type="dxa"/>
              <w:right w:w="20" w:type="dxa"/>
            </w:tcMar>
            <w:vAlign w:val="center"/>
            <w:hideMark/>
          </w:tcPr>
          <w:p w14:paraId="62B4A190" w14:textId="77777777" w:rsidR="001B61AF" w:rsidRPr="00A7123E" w:rsidRDefault="001B61AF" w:rsidP="001B2823">
            <w:pPr>
              <w:pStyle w:val="movimento2"/>
              <w:rPr>
                <w:color w:val="002060"/>
              </w:rPr>
            </w:pPr>
            <w:r w:rsidRPr="00A7123E">
              <w:rPr>
                <w:color w:val="002060"/>
              </w:rPr>
              <w:t xml:space="preserve">(C.U.S. CAMERINO A.S.D.) </w:t>
            </w:r>
          </w:p>
        </w:tc>
        <w:tc>
          <w:tcPr>
            <w:tcW w:w="800" w:type="dxa"/>
            <w:tcMar>
              <w:top w:w="20" w:type="dxa"/>
              <w:left w:w="20" w:type="dxa"/>
              <w:bottom w:w="20" w:type="dxa"/>
              <w:right w:w="20" w:type="dxa"/>
            </w:tcMar>
            <w:vAlign w:val="center"/>
            <w:hideMark/>
          </w:tcPr>
          <w:p w14:paraId="46A6EB60"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CA0A875" w14:textId="77777777" w:rsidR="001B61AF" w:rsidRPr="00A7123E" w:rsidRDefault="001B61AF" w:rsidP="001B2823">
            <w:pPr>
              <w:pStyle w:val="movimento"/>
              <w:rPr>
                <w:color w:val="002060"/>
              </w:rPr>
            </w:pPr>
            <w:r w:rsidRPr="00A7123E">
              <w:rPr>
                <w:color w:val="002060"/>
              </w:rPr>
              <w:t>NATALI VALENTINA</w:t>
            </w:r>
          </w:p>
        </w:tc>
        <w:tc>
          <w:tcPr>
            <w:tcW w:w="2200" w:type="dxa"/>
            <w:tcMar>
              <w:top w:w="20" w:type="dxa"/>
              <w:left w:w="20" w:type="dxa"/>
              <w:bottom w:w="20" w:type="dxa"/>
              <w:right w:w="20" w:type="dxa"/>
            </w:tcMar>
            <w:vAlign w:val="center"/>
            <w:hideMark/>
          </w:tcPr>
          <w:p w14:paraId="0A6B372C" w14:textId="77777777" w:rsidR="001B61AF" w:rsidRPr="00A7123E" w:rsidRDefault="001B61AF" w:rsidP="001B2823">
            <w:pPr>
              <w:pStyle w:val="movimento2"/>
              <w:rPr>
                <w:color w:val="002060"/>
              </w:rPr>
            </w:pPr>
            <w:r w:rsidRPr="00A7123E">
              <w:rPr>
                <w:color w:val="002060"/>
              </w:rPr>
              <w:t>(</w:t>
            </w:r>
            <w:proofErr w:type="gramStart"/>
            <w:r w:rsidRPr="00A7123E">
              <w:rPr>
                <w:color w:val="002060"/>
              </w:rPr>
              <w:t>U.MANDOLESI</w:t>
            </w:r>
            <w:proofErr w:type="gramEnd"/>
            <w:r w:rsidRPr="00A7123E">
              <w:rPr>
                <w:color w:val="002060"/>
              </w:rPr>
              <w:t xml:space="preserve">) </w:t>
            </w:r>
          </w:p>
        </w:tc>
      </w:tr>
    </w:tbl>
    <w:p w14:paraId="2B7980A5" w14:textId="77777777" w:rsidR="001B61AF" w:rsidRPr="00A7123E" w:rsidRDefault="001B61AF" w:rsidP="001B61AF">
      <w:pPr>
        <w:pStyle w:val="titolo20"/>
        <w:rPr>
          <w:rFonts w:eastAsiaTheme="minorEastAsia"/>
          <w:color w:val="002060"/>
        </w:rPr>
      </w:pPr>
      <w:r w:rsidRPr="00A7123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3E11CDED" w14:textId="77777777" w:rsidTr="001B2823">
        <w:tc>
          <w:tcPr>
            <w:tcW w:w="2200" w:type="dxa"/>
            <w:tcMar>
              <w:top w:w="20" w:type="dxa"/>
              <w:left w:w="20" w:type="dxa"/>
              <w:bottom w:w="20" w:type="dxa"/>
              <w:right w:w="20" w:type="dxa"/>
            </w:tcMar>
            <w:vAlign w:val="center"/>
            <w:hideMark/>
          </w:tcPr>
          <w:p w14:paraId="6F4914D4" w14:textId="77777777" w:rsidR="001B61AF" w:rsidRPr="00A7123E" w:rsidRDefault="001B61AF" w:rsidP="001B2823">
            <w:pPr>
              <w:pStyle w:val="movimento"/>
              <w:rPr>
                <w:color w:val="002060"/>
              </w:rPr>
            </w:pPr>
            <w:r w:rsidRPr="00A7123E">
              <w:rPr>
                <w:color w:val="002060"/>
              </w:rPr>
              <w:t>DI BUO FEDERICA</w:t>
            </w:r>
          </w:p>
        </w:tc>
        <w:tc>
          <w:tcPr>
            <w:tcW w:w="2200" w:type="dxa"/>
            <w:tcMar>
              <w:top w:w="20" w:type="dxa"/>
              <w:left w:w="20" w:type="dxa"/>
              <w:bottom w:w="20" w:type="dxa"/>
              <w:right w:w="20" w:type="dxa"/>
            </w:tcMar>
            <w:vAlign w:val="center"/>
            <w:hideMark/>
          </w:tcPr>
          <w:p w14:paraId="61B0EF84" w14:textId="77777777" w:rsidR="001B61AF" w:rsidRPr="00A7123E" w:rsidRDefault="001B61AF" w:rsidP="001B2823">
            <w:pPr>
              <w:pStyle w:val="movimento2"/>
              <w:rPr>
                <w:color w:val="002060"/>
              </w:rPr>
            </w:pPr>
            <w:r w:rsidRPr="00A7123E">
              <w:rPr>
                <w:color w:val="002060"/>
              </w:rPr>
              <w:t xml:space="preserve">(RIPABERARDA) </w:t>
            </w:r>
          </w:p>
        </w:tc>
        <w:tc>
          <w:tcPr>
            <w:tcW w:w="800" w:type="dxa"/>
            <w:tcMar>
              <w:top w:w="20" w:type="dxa"/>
              <w:left w:w="20" w:type="dxa"/>
              <w:bottom w:w="20" w:type="dxa"/>
              <w:right w:w="20" w:type="dxa"/>
            </w:tcMar>
            <w:vAlign w:val="center"/>
            <w:hideMark/>
          </w:tcPr>
          <w:p w14:paraId="5BE1875F"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76134158" w14:textId="77777777" w:rsidR="001B61AF" w:rsidRPr="00A7123E" w:rsidRDefault="001B61AF" w:rsidP="001B2823">
            <w:pPr>
              <w:pStyle w:val="movimento"/>
              <w:rPr>
                <w:color w:val="002060"/>
              </w:rPr>
            </w:pPr>
            <w:r w:rsidRPr="00A7123E">
              <w:rPr>
                <w:color w:val="002060"/>
              </w:rPr>
              <w:t>FERMANI SAMANTHA</w:t>
            </w:r>
          </w:p>
        </w:tc>
        <w:tc>
          <w:tcPr>
            <w:tcW w:w="2200" w:type="dxa"/>
            <w:tcMar>
              <w:top w:w="20" w:type="dxa"/>
              <w:left w:w="20" w:type="dxa"/>
              <w:bottom w:w="20" w:type="dxa"/>
              <w:right w:w="20" w:type="dxa"/>
            </w:tcMar>
            <w:vAlign w:val="center"/>
            <w:hideMark/>
          </w:tcPr>
          <w:p w14:paraId="5BBEB425" w14:textId="77777777" w:rsidR="001B61AF" w:rsidRPr="00A7123E" w:rsidRDefault="001B61AF" w:rsidP="001B2823">
            <w:pPr>
              <w:pStyle w:val="movimento2"/>
              <w:rPr>
                <w:color w:val="002060"/>
              </w:rPr>
            </w:pPr>
            <w:r w:rsidRPr="00A7123E">
              <w:rPr>
                <w:color w:val="002060"/>
              </w:rPr>
              <w:t>(</w:t>
            </w:r>
            <w:proofErr w:type="gramStart"/>
            <w:r w:rsidRPr="00A7123E">
              <w:rPr>
                <w:color w:val="002060"/>
              </w:rPr>
              <w:t>U.MANDOLESI</w:t>
            </w:r>
            <w:proofErr w:type="gramEnd"/>
            <w:r w:rsidRPr="00A7123E">
              <w:rPr>
                <w:color w:val="002060"/>
              </w:rPr>
              <w:t xml:space="preserve">) </w:t>
            </w:r>
          </w:p>
        </w:tc>
      </w:tr>
    </w:tbl>
    <w:p w14:paraId="4C15D8CF" w14:textId="77777777" w:rsidR="001B61AF" w:rsidRDefault="001B61AF" w:rsidP="001B61AF">
      <w:pPr>
        <w:pStyle w:val="breakline"/>
        <w:rPr>
          <w:color w:val="002060"/>
        </w:rPr>
      </w:pPr>
    </w:p>
    <w:p w14:paraId="7D2B639F" w14:textId="77777777" w:rsidR="001B61AF" w:rsidRPr="001910FC" w:rsidRDefault="001B61AF" w:rsidP="001B61AF">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0499D695" w14:textId="77777777" w:rsidR="001B61AF" w:rsidRPr="001910FC" w:rsidRDefault="001B61AF" w:rsidP="001B61AF">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1CC9C35C" w14:textId="77777777" w:rsidR="001B61AF" w:rsidRPr="00A7123E" w:rsidRDefault="001B61AF" w:rsidP="001B61AF">
      <w:pPr>
        <w:pStyle w:val="breakline"/>
        <w:rPr>
          <w:rFonts w:eastAsiaTheme="minorEastAsia"/>
          <w:color w:val="002060"/>
        </w:rPr>
      </w:pPr>
    </w:p>
    <w:p w14:paraId="035860DD" w14:textId="77777777" w:rsidR="001B61AF" w:rsidRPr="00A7123E" w:rsidRDefault="001B61AF" w:rsidP="001B61AF">
      <w:pPr>
        <w:pStyle w:val="titoloprinc0"/>
        <w:rPr>
          <w:color w:val="002060"/>
        </w:rPr>
      </w:pPr>
      <w:r w:rsidRPr="00A7123E">
        <w:rPr>
          <w:color w:val="002060"/>
        </w:rPr>
        <w:t>CLASSIFICA</w:t>
      </w:r>
    </w:p>
    <w:p w14:paraId="7088B9DA" w14:textId="77777777" w:rsidR="001B61AF" w:rsidRPr="00A7123E" w:rsidRDefault="001B61AF" w:rsidP="001B61AF">
      <w:pPr>
        <w:pStyle w:val="breakline"/>
        <w:rPr>
          <w:color w:val="002060"/>
        </w:rPr>
      </w:pPr>
    </w:p>
    <w:p w14:paraId="484EC98B" w14:textId="77777777" w:rsidR="001B61AF" w:rsidRPr="00A7123E" w:rsidRDefault="001B61AF" w:rsidP="001B61AF">
      <w:pPr>
        <w:pStyle w:val="breakline"/>
        <w:rPr>
          <w:color w:val="002060"/>
        </w:rPr>
      </w:pPr>
    </w:p>
    <w:p w14:paraId="1196C22D" w14:textId="77777777" w:rsidR="001B61AF" w:rsidRPr="00A7123E" w:rsidRDefault="001B61AF" w:rsidP="001B61AF">
      <w:pPr>
        <w:pStyle w:val="sottotitolocampionato10"/>
        <w:rPr>
          <w:color w:val="002060"/>
        </w:rPr>
      </w:pPr>
      <w:r w:rsidRPr="00A7123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B61AF" w:rsidRPr="00A7123E" w14:paraId="1787259A" w14:textId="77777777" w:rsidTr="001B28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3E24E" w14:textId="77777777" w:rsidR="001B61AF" w:rsidRPr="00A7123E" w:rsidRDefault="001B61AF" w:rsidP="001B2823">
            <w:pPr>
              <w:pStyle w:val="headertabella0"/>
              <w:rPr>
                <w:color w:val="002060"/>
              </w:rPr>
            </w:pPr>
            <w:r w:rsidRPr="00A7123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DBFC0" w14:textId="77777777" w:rsidR="001B61AF" w:rsidRPr="00A7123E" w:rsidRDefault="001B61AF" w:rsidP="001B2823">
            <w:pPr>
              <w:pStyle w:val="headertabella0"/>
              <w:rPr>
                <w:color w:val="002060"/>
              </w:rPr>
            </w:pPr>
            <w:r w:rsidRPr="00A7123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1F46D" w14:textId="77777777" w:rsidR="001B61AF" w:rsidRPr="00A7123E" w:rsidRDefault="001B61AF" w:rsidP="001B2823">
            <w:pPr>
              <w:pStyle w:val="headertabella0"/>
              <w:rPr>
                <w:color w:val="002060"/>
              </w:rPr>
            </w:pPr>
            <w:r w:rsidRPr="00A7123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AE4F8" w14:textId="77777777" w:rsidR="001B61AF" w:rsidRPr="00A7123E" w:rsidRDefault="001B61AF" w:rsidP="001B2823">
            <w:pPr>
              <w:pStyle w:val="headertabella0"/>
              <w:rPr>
                <w:color w:val="002060"/>
              </w:rPr>
            </w:pPr>
            <w:r w:rsidRPr="00A7123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EE31A" w14:textId="77777777" w:rsidR="001B61AF" w:rsidRPr="00A7123E" w:rsidRDefault="001B61AF" w:rsidP="001B2823">
            <w:pPr>
              <w:pStyle w:val="headertabella0"/>
              <w:rPr>
                <w:color w:val="002060"/>
              </w:rPr>
            </w:pPr>
            <w:r w:rsidRPr="00A7123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B0A3A" w14:textId="77777777" w:rsidR="001B61AF" w:rsidRPr="00A7123E" w:rsidRDefault="001B61AF" w:rsidP="001B2823">
            <w:pPr>
              <w:pStyle w:val="headertabella0"/>
              <w:rPr>
                <w:color w:val="002060"/>
              </w:rPr>
            </w:pPr>
            <w:r w:rsidRPr="00A7123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42C3C" w14:textId="77777777" w:rsidR="001B61AF" w:rsidRPr="00A7123E" w:rsidRDefault="001B61AF" w:rsidP="001B2823">
            <w:pPr>
              <w:pStyle w:val="headertabella0"/>
              <w:rPr>
                <w:color w:val="002060"/>
              </w:rPr>
            </w:pPr>
            <w:r w:rsidRPr="00A7123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1D97B" w14:textId="77777777" w:rsidR="001B61AF" w:rsidRPr="00A7123E" w:rsidRDefault="001B61AF" w:rsidP="001B2823">
            <w:pPr>
              <w:pStyle w:val="headertabella0"/>
              <w:rPr>
                <w:color w:val="002060"/>
              </w:rPr>
            </w:pPr>
            <w:r w:rsidRPr="00A7123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11BCC" w14:textId="77777777" w:rsidR="001B61AF" w:rsidRPr="00A7123E" w:rsidRDefault="001B61AF" w:rsidP="001B2823">
            <w:pPr>
              <w:pStyle w:val="headertabella0"/>
              <w:rPr>
                <w:color w:val="002060"/>
              </w:rPr>
            </w:pPr>
            <w:r w:rsidRPr="00A7123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45253" w14:textId="77777777" w:rsidR="001B61AF" w:rsidRPr="00A7123E" w:rsidRDefault="001B61AF" w:rsidP="001B2823">
            <w:pPr>
              <w:pStyle w:val="headertabella0"/>
              <w:rPr>
                <w:color w:val="002060"/>
              </w:rPr>
            </w:pPr>
            <w:r w:rsidRPr="00A7123E">
              <w:rPr>
                <w:color w:val="002060"/>
              </w:rPr>
              <w:t>PE</w:t>
            </w:r>
          </w:p>
        </w:tc>
      </w:tr>
      <w:tr w:rsidR="001B61AF" w:rsidRPr="00A7123E" w14:paraId="588966D2" w14:textId="77777777" w:rsidTr="001B28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BA4A8E" w14:textId="77777777" w:rsidR="001B61AF" w:rsidRPr="00A7123E" w:rsidRDefault="001B61AF" w:rsidP="001B2823">
            <w:pPr>
              <w:pStyle w:val="rowtabella0"/>
              <w:rPr>
                <w:color w:val="002060"/>
              </w:rPr>
            </w:pPr>
            <w:r w:rsidRPr="00A7123E">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AF99D" w14:textId="77777777" w:rsidR="001B61AF" w:rsidRPr="00A7123E" w:rsidRDefault="001B61AF" w:rsidP="001B2823">
            <w:pPr>
              <w:pStyle w:val="rowtabella0"/>
              <w:jc w:val="center"/>
              <w:rPr>
                <w:color w:val="002060"/>
              </w:rPr>
            </w:pPr>
            <w:r w:rsidRPr="00A7123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6AF36" w14:textId="77777777" w:rsidR="001B61AF" w:rsidRPr="00A7123E" w:rsidRDefault="001B61AF" w:rsidP="001B2823">
            <w:pPr>
              <w:pStyle w:val="rowtabella0"/>
              <w:jc w:val="center"/>
              <w:rPr>
                <w:color w:val="002060"/>
              </w:rPr>
            </w:pPr>
            <w:r w:rsidRPr="00A7123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C86C8" w14:textId="77777777" w:rsidR="001B61AF" w:rsidRPr="00A7123E" w:rsidRDefault="001B61AF" w:rsidP="001B2823">
            <w:pPr>
              <w:pStyle w:val="rowtabella0"/>
              <w:jc w:val="center"/>
              <w:rPr>
                <w:color w:val="002060"/>
              </w:rPr>
            </w:pPr>
            <w:r w:rsidRPr="00A712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B6A2A"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4C058"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3F02D" w14:textId="77777777" w:rsidR="001B61AF" w:rsidRPr="00A7123E" w:rsidRDefault="001B61AF" w:rsidP="001B2823">
            <w:pPr>
              <w:pStyle w:val="rowtabella0"/>
              <w:jc w:val="center"/>
              <w:rPr>
                <w:color w:val="002060"/>
              </w:rPr>
            </w:pPr>
            <w:r w:rsidRPr="00A7123E">
              <w:rPr>
                <w:color w:val="002060"/>
              </w:rPr>
              <w:t>147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199BB" w14:textId="77777777" w:rsidR="001B61AF" w:rsidRPr="00A7123E" w:rsidRDefault="001B61AF" w:rsidP="001B2823">
            <w:pPr>
              <w:pStyle w:val="rowtabella0"/>
              <w:jc w:val="center"/>
              <w:rPr>
                <w:color w:val="002060"/>
              </w:rPr>
            </w:pPr>
            <w:r w:rsidRPr="00A7123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37B4B" w14:textId="77777777" w:rsidR="001B61AF" w:rsidRPr="00A7123E" w:rsidRDefault="001B61AF" w:rsidP="001B2823">
            <w:pPr>
              <w:pStyle w:val="rowtabella0"/>
              <w:jc w:val="center"/>
              <w:rPr>
                <w:color w:val="002060"/>
              </w:rPr>
            </w:pPr>
            <w:r w:rsidRPr="00A7123E">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DB65A" w14:textId="77777777" w:rsidR="001B61AF" w:rsidRPr="00A7123E" w:rsidRDefault="001B61AF" w:rsidP="001B2823">
            <w:pPr>
              <w:pStyle w:val="rowtabella0"/>
              <w:jc w:val="center"/>
              <w:rPr>
                <w:color w:val="002060"/>
              </w:rPr>
            </w:pPr>
            <w:r w:rsidRPr="00A7123E">
              <w:rPr>
                <w:color w:val="002060"/>
              </w:rPr>
              <w:t>0</w:t>
            </w:r>
          </w:p>
        </w:tc>
      </w:tr>
      <w:tr w:rsidR="001B61AF" w:rsidRPr="00A7123E" w14:paraId="17199358"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3A751C" w14:textId="77777777" w:rsidR="001B61AF" w:rsidRPr="00A7123E" w:rsidRDefault="001B61AF" w:rsidP="001B2823">
            <w:pPr>
              <w:pStyle w:val="rowtabella0"/>
              <w:rPr>
                <w:color w:val="002060"/>
              </w:rPr>
            </w:pPr>
            <w:r w:rsidRPr="00A7123E">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B7F74" w14:textId="77777777" w:rsidR="001B61AF" w:rsidRPr="00A7123E" w:rsidRDefault="001B61AF" w:rsidP="001B2823">
            <w:pPr>
              <w:pStyle w:val="rowtabella0"/>
              <w:jc w:val="center"/>
              <w:rPr>
                <w:color w:val="002060"/>
              </w:rPr>
            </w:pPr>
            <w:r w:rsidRPr="00A7123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5352C" w14:textId="77777777" w:rsidR="001B61AF" w:rsidRPr="00A7123E" w:rsidRDefault="001B61AF" w:rsidP="001B2823">
            <w:pPr>
              <w:pStyle w:val="rowtabella0"/>
              <w:jc w:val="center"/>
              <w:rPr>
                <w:color w:val="002060"/>
              </w:rPr>
            </w:pPr>
            <w:r w:rsidRPr="00A7123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59D05" w14:textId="77777777" w:rsidR="001B61AF" w:rsidRPr="00A7123E" w:rsidRDefault="001B61AF" w:rsidP="001B2823">
            <w:pPr>
              <w:pStyle w:val="rowtabella0"/>
              <w:jc w:val="center"/>
              <w:rPr>
                <w:color w:val="002060"/>
              </w:rPr>
            </w:pPr>
            <w:r w:rsidRPr="00A712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59FF6"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65D5C"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866B9" w14:textId="77777777" w:rsidR="001B61AF" w:rsidRPr="00A7123E" w:rsidRDefault="001B61AF" w:rsidP="001B2823">
            <w:pPr>
              <w:pStyle w:val="rowtabella0"/>
              <w:jc w:val="center"/>
              <w:rPr>
                <w:color w:val="002060"/>
              </w:rPr>
            </w:pPr>
            <w:r w:rsidRPr="00A7123E">
              <w:rPr>
                <w:color w:val="002060"/>
              </w:rPr>
              <w:t>129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97896" w14:textId="77777777" w:rsidR="001B61AF" w:rsidRPr="00A7123E" w:rsidRDefault="001B61AF" w:rsidP="001B2823">
            <w:pPr>
              <w:pStyle w:val="rowtabella0"/>
              <w:jc w:val="center"/>
              <w:rPr>
                <w:color w:val="002060"/>
              </w:rPr>
            </w:pPr>
            <w:r w:rsidRPr="00A7123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3E0DE" w14:textId="77777777" w:rsidR="001B61AF" w:rsidRPr="00A7123E" w:rsidRDefault="001B61AF" w:rsidP="001B2823">
            <w:pPr>
              <w:pStyle w:val="rowtabella0"/>
              <w:jc w:val="center"/>
              <w:rPr>
                <w:color w:val="002060"/>
              </w:rPr>
            </w:pPr>
            <w:r w:rsidRPr="00A7123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67E56" w14:textId="77777777" w:rsidR="001B61AF" w:rsidRPr="00A7123E" w:rsidRDefault="001B61AF" w:rsidP="001B2823">
            <w:pPr>
              <w:pStyle w:val="rowtabella0"/>
              <w:jc w:val="center"/>
              <w:rPr>
                <w:color w:val="002060"/>
              </w:rPr>
            </w:pPr>
            <w:r w:rsidRPr="00A7123E">
              <w:rPr>
                <w:color w:val="002060"/>
              </w:rPr>
              <w:t>0</w:t>
            </w:r>
          </w:p>
        </w:tc>
      </w:tr>
      <w:tr w:rsidR="001B61AF" w:rsidRPr="00A7123E" w14:paraId="282DDF28"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36523D" w14:textId="77777777" w:rsidR="001B61AF" w:rsidRPr="00A7123E" w:rsidRDefault="001B61AF" w:rsidP="001B2823">
            <w:pPr>
              <w:pStyle w:val="rowtabella0"/>
              <w:rPr>
                <w:color w:val="002060"/>
              </w:rPr>
            </w:pPr>
            <w:r w:rsidRPr="00A7123E">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DBBA2" w14:textId="77777777" w:rsidR="001B61AF" w:rsidRPr="00A7123E" w:rsidRDefault="001B61AF" w:rsidP="001B2823">
            <w:pPr>
              <w:pStyle w:val="rowtabella0"/>
              <w:jc w:val="center"/>
              <w:rPr>
                <w:color w:val="002060"/>
              </w:rPr>
            </w:pPr>
            <w:r w:rsidRPr="00A7123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42F04" w14:textId="77777777" w:rsidR="001B61AF" w:rsidRPr="00A7123E" w:rsidRDefault="001B61AF" w:rsidP="001B2823">
            <w:pPr>
              <w:pStyle w:val="rowtabella0"/>
              <w:jc w:val="center"/>
              <w:rPr>
                <w:color w:val="002060"/>
              </w:rPr>
            </w:pPr>
            <w:r w:rsidRPr="00A712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C54FD" w14:textId="77777777" w:rsidR="001B61AF" w:rsidRPr="00A7123E" w:rsidRDefault="001B61AF" w:rsidP="001B2823">
            <w:pPr>
              <w:pStyle w:val="rowtabella0"/>
              <w:jc w:val="center"/>
              <w:rPr>
                <w:color w:val="002060"/>
              </w:rPr>
            </w:pPr>
            <w:r w:rsidRPr="00A712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55204"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830B4"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14DA5" w14:textId="77777777" w:rsidR="001B61AF" w:rsidRPr="00A7123E" w:rsidRDefault="001B61AF" w:rsidP="001B2823">
            <w:pPr>
              <w:pStyle w:val="rowtabella0"/>
              <w:jc w:val="center"/>
              <w:rPr>
                <w:color w:val="002060"/>
              </w:rPr>
            </w:pPr>
            <w:r w:rsidRPr="00A7123E">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C8E21" w14:textId="77777777" w:rsidR="001B61AF" w:rsidRPr="00A7123E" w:rsidRDefault="001B61AF" w:rsidP="001B2823">
            <w:pPr>
              <w:pStyle w:val="rowtabella0"/>
              <w:jc w:val="center"/>
              <w:rPr>
                <w:color w:val="002060"/>
              </w:rPr>
            </w:pPr>
            <w:r w:rsidRPr="00A7123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56400" w14:textId="77777777" w:rsidR="001B61AF" w:rsidRPr="00A7123E" w:rsidRDefault="001B61AF" w:rsidP="001B2823">
            <w:pPr>
              <w:pStyle w:val="rowtabella0"/>
              <w:jc w:val="center"/>
              <w:rPr>
                <w:color w:val="002060"/>
              </w:rPr>
            </w:pPr>
            <w:r w:rsidRPr="00A7123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A2FF1" w14:textId="77777777" w:rsidR="001B61AF" w:rsidRPr="00A7123E" w:rsidRDefault="001B61AF" w:rsidP="001B2823">
            <w:pPr>
              <w:pStyle w:val="rowtabella0"/>
              <w:jc w:val="center"/>
              <w:rPr>
                <w:color w:val="002060"/>
              </w:rPr>
            </w:pPr>
            <w:r w:rsidRPr="00A7123E">
              <w:rPr>
                <w:color w:val="002060"/>
              </w:rPr>
              <w:t>0</w:t>
            </w:r>
          </w:p>
        </w:tc>
      </w:tr>
      <w:tr w:rsidR="001B61AF" w:rsidRPr="00A7123E" w14:paraId="36A79976"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D6DAA0" w14:textId="77777777" w:rsidR="001B61AF" w:rsidRPr="00A7123E" w:rsidRDefault="001B61AF" w:rsidP="001B2823">
            <w:pPr>
              <w:pStyle w:val="rowtabella0"/>
              <w:rPr>
                <w:color w:val="002060"/>
              </w:rPr>
            </w:pPr>
            <w:r w:rsidRPr="00A7123E">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DDE7B" w14:textId="77777777" w:rsidR="001B61AF" w:rsidRPr="00A7123E" w:rsidRDefault="001B61AF" w:rsidP="001B2823">
            <w:pPr>
              <w:pStyle w:val="rowtabella0"/>
              <w:jc w:val="center"/>
              <w:rPr>
                <w:color w:val="002060"/>
              </w:rPr>
            </w:pPr>
            <w:r w:rsidRPr="00A7123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CCA8F" w14:textId="77777777" w:rsidR="001B61AF" w:rsidRPr="00A7123E" w:rsidRDefault="001B61AF" w:rsidP="001B2823">
            <w:pPr>
              <w:pStyle w:val="rowtabella0"/>
              <w:jc w:val="center"/>
              <w:rPr>
                <w:color w:val="002060"/>
              </w:rPr>
            </w:pPr>
            <w:r w:rsidRPr="00A7123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3B16B"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A52DA"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94E22" w14:textId="77777777" w:rsidR="001B61AF" w:rsidRPr="00A7123E" w:rsidRDefault="001B61AF" w:rsidP="001B2823">
            <w:pPr>
              <w:pStyle w:val="rowtabella0"/>
              <w:jc w:val="center"/>
              <w:rPr>
                <w:color w:val="002060"/>
              </w:rPr>
            </w:pPr>
            <w:r w:rsidRPr="00A712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75F7E" w14:textId="77777777" w:rsidR="001B61AF" w:rsidRPr="00A7123E" w:rsidRDefault="001B61AF" w:rsidP="001B2823">
            <w:pPr>
              <w:pStyle w:val="rowtabella0"/>
              <w:jc w:val="center"/>
              <w:rPr>
                <w:color w:val="002060"/>
              </w:rPr>
            </w:pPr>
            <w:r w:rsidRPr="00A7123E">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74940" w14:textId="77777777" w:rsidR="001B61AF" w:rsidRPr="00A7123E" w:rsidRDefault="001B61AF" w:rsidP="001B2823">
            <w:pPr>
              <w:pStyle w:val="rowtabella0"/>
              <w:jc w:val="center"/>
              <w:rPr>
                <w:color w:val="002060"/>
              </w:rPr>
            </w:pPr>
            <w:r w:rsidRPr="00A7123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20C57" w14:textId="77777777" w:rsidR="001B61AF" w:rsidRPr="00A7123E" w:rsidRDefault="001B61AF" w:rsidP="001B2823">
            <w:pPr>
              <w:pStyle w:val="rowtabella0"/>
              <w:jc w:val="center"/>
              <w:rPr>
                <w:color w:val="002060"/>
              </w:rPr>
            </w:pPr>
            <w:r w:rsidRPr="00A7123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05B9F" w14:textId="77777777" w:rsidR="001B61AF" w:rsidRPr="00A7123E" w:rsidRDefault="001B61AF" w:rsidP="001B2823">
            <w:pPr>
              <w:pStyle w:val="rowtabella0"/>
              <w:jc w:val="center"/>
              <w:rPr>
                <w:color w:val="002060"/>
              </w:rPr>
            </w:pPr>
            <w:r w:rsidRPr="00A7123E">
              <w:rPr>
                <w:color w:val="002060"/>
              </w:rPr>
              <w:t>0</w:t>
            </w:r>
          </w:p>
        </w:tc>
      </w:tr>
      <w:tr w:rsidR="001B61AF" w:rsidRPr="00A7123E" w14:paraId="6ABEC50E"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B70E45" w14:textId="77777777" w:rsidR="001B61AF" w:rsidRPr="00A7123E" w:rsidRDefault="001B61AF" w:rsidP="001B2823">
            <w:pPr>
              <w:pStyle w:val="rowtabella0"/>
              <w:rPr>
                <w:color w:val="002060"/>
              </w:rPr>
            </w:pPr>
            <w:r w:rsidRPr="00A7123E">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B5511" w14:textId="77777777" w:rsidR="001B61AF" w:rsidRPr="00A7123E" w:rsidRDefault="001B61AF" w:rsidP="001B2823">
            <w:pPr>
              <w:pStyle w:val="rowtabella0"/>
              <w:jc w:val="center"/>
              <w:rPr>
                <w:color w:val="002060"/>
              </w:rPr>
            </w:pPr>
            <w:r w:rsidRPr="00A7123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B4B83" w14:textId="77777777" w:rsidR="001B61AF" w:rsidRPr="00A7123E" w:rsidRDefault="001B61AF" w:rsidP="001B2823">
            <w:pPr>
              <w:pStyle w:val="rowtabella0"/>
              <w:jc w:val="center"/>
              <w:rPr>
                <w:color w:val="002060"/>
              </w:rPr>
            </w:pPr>
            <w:r w:rsidRPr="00A712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CAE5D"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A1474"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F8AD9"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E5F1B" w14:textId="77777777" w:rsidR="001B61AF" w:rsidRPr="00A7123E" w:rsidRDefault="001B61AF" w:rsidP="001B2823">
            <w:pPr>
              <w:pStyle w:val="rowtabella0"/>
              <w:jc w:val="center"/>
              <w:rPr>
                <w:color w:val="002060"/>
              </w:rPr>
            </w:pPr>
            <w:r w:rsidRPr="00A7123E">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35218" w14:textId="77777777" w:rsidR="001B61AF" w:rsidRPr="00A7123E" w:rsidRDefault="001B61AF" w:rsidP="001B2823">
            <w:pPr>
              <w:pStyle w:val="rowtabella0"/>
              <w:jc w:val="center"/>
              <w:rPr>
                <w:color w:val="002060"/>
              </w:rPr>
            </w:pPr>
            <w:r w:rsidRPr="00A7123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157E6"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5E068" w14:textId="77777777" w:rsidR="001B61AF" w:rsidRPr="00A7123E" w:rsidRDefault="001B61AF" w:rsidP="001B2823">
            <w:pPr>
              <w:pStyle w:val="rowtabella0"/>
              <w:jc w:val="center"/>
              <w:rPr>
                <w:color w:val="002060"/>
              </w:rPr>
            </w:pPr>
            <w:r w:rsidRPr="00A7123E">
              <w:rPr>
                <w:color w:val="002060"/>
              </w:rPr>
              <w:t>0</w:t>
            </w:r>
          </w:p>
        </w:tc>
      </w:tr>
      <w:tr w:rsidR="001B61AF" w:rsidRPr="00A7123E" w14:paraId="3A02A899"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9A8AAB" w14:textId="77777777" w:rsidR="001B61AF" w:rsidRPr="00A7123E" w:rsidRDefault="001B61AF" w:rsidP="001B2823">
            <w:pPr>
              <w:pStyle w:val="rowtabella0"/>
              <w:rPr>
                <w:color w:val="002060"/>
              </w:rPr>
            </w:pPr>
            <w:r w:rsidRPr="00A7123E">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6A121" w14:textId="77777777" w:rsidR="001B61AF" w:rsidRPr="00A7123E" w:rsidRDefault="001B61AF" w:rsidP="001B2823">
            <w:pPr>
              <w:pStyle w:val="rowtabella0"/>
              <w:jc w:val="center"/>
              <w:rPr>
                <w:color w:val="002060"/>
              </w:rPr>
            </w:pPr>
            <w:r w:rsidRPr="00A7123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0551E" w14:textId="77777777" w:rsidR="001B61AF" w:rsidRPr="00A7123E" w:rsidRDefault="001B61AF" w:rsidP="001B2823">
            <w:pPr>
              <w:pStyle w:val="rowtabella0"/>
              <w:jc w:val="center"/>
              <w:rPr>
                <w:color w:val="002060"/>
              </w:rPr>
            </w:pPr>
            <w:r w:rsidRPr="00A712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E297B"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A1565"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3A8FE"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7084A" w14:textId="77777777" w:rsidR="001B61AF" w:rsidRPr="00A7123E" w:rsidRDefault="001B61AF" w:rsidP="001B2823">
            <w:pPr>
              <w:pStyle w:val="rowtabella0"/>
              <w:jc w:val="center"/>
              <w:rPr>
                <w:color w:val="002060"/>
              </w:rPr>
            </w:pPr>
            <w:r w:rsidRPr="00A7123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5EDEE" w14:textId="77777777" w:rsidR="001B61AF" w:rsidRPr="00A7123E" w:rsidRDefault="001B61AF" w:rsidP="001B2823">
            <w:pPr>
              <w:pStyle w:val="rowtabella0"/>
              <w:jc w:val="center"/>
              <w:rPr>
                <w:color w:val="002060"/>
              </w:rPr>
            </w:pPr>
            <w:r w:rsidRPr="00A7123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57E47" w14:textId="77777777" w:rsidR="001B61AF" w:rsidRPr="00A7123E" w:rsidRDefault="001B61AF" w:rsidP="001B2823">
            <w:pPr>
              <w:pStyle w:val="rowtabella0"/>
              <w:jc w:val="center"/>
              <w:rPr>
                <w:color w:val="002060"/>
              </w:rPr>
            </w:pPr>
            <w:r w:rsidRPr="00A712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A5A30" w14:textId="77777777" w:rsidR="001B61AF" w:rsidRPr="00A7123E" w:rsidRDefault="001B61AF" w:rsidP="001B2823">
            <w:pPr>
              <w:pStyle w:val="rowtabella0"/>
              <w:jc w:val="center"/>
              <w:rPr>
                <w:color w:val="002060"/>
              </w:rPr>
            </w:pPr>
            <w:r w:rsidRPr="00A7123E">
              <w:rPr>
                <w:color w:val="002060"/>
              </w:rPr>
              <w:t>0</w:t>
            </w:r>
          </w:p>
        </w:tc>
      </w:tr>
      <w:tr w:rsidR="001B61AF" w:rsidRPr="00A7123E" w14:paraId="3095580C"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0AC229" w14:textId="77777777" w:rsidR="001B61AF" w:rsidRPr="00A7123E" w:rsidRDefault="001B61AF" w:rsidP="001B2823">
            <w:pPr>
              <w:pStyle w:val="rowtabella0"/>
              <w:rPr>
                <w:color w:val="002060"/>
              </w:rPr>
            </w:pPr>
            <w:r w:rsidRPr="00A7123E">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76ACD" w14:textId="77777777" w:rsidR="001B61AF" w:rsidRPr="00A7123E" w:rsidRDefault="001B61AF" w:rsidP="001B2823">
            <w:pPr>
              <w:pStyle w:val="rowtabella0"/>
              <w:jc w:val="center"/>
              <w:rPr>
                <w:color w:val="002060"/>
              </w:rPr>
            </w:pPr>
            <w:r w:rsidRPr="00A7123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8EE06" w14:textId="77777777" w:rsidR="001B61AF" w:rsidRPr="00A7123E" w:rsidRDefault="001B61AF" w:rsidP="001B2823">
            <w:pPr>
              <w:pStyle w:val="rowtabella0"/>
              <w:jc w:val="center"/>
              <w:rPr>
                <w:color w:val="002060"/>
              </w:rPr>
            </w:pPr>
            <w:r w:rsidRPr="00A712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034D1" w14:textId="77777777" w:rsidR="001B61AF" w:rsidRPr="00A7123E" w:rsidRDefault="001B61AF" w:rsidP="001B2823">
            <w:pPr>
              <w:pStyle w:val="rowtabella0"/>
              <w:jc w:val="center"/>
              <w:rPr>
                <w:color w:val="002060"/>
              </w:rPr>
            </w:pPr>
            <w:r w:rsidRPr="00A712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7318F"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5098D"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C2E75" w14:textId="77777777" w:rsidR="001B61AF" w:rsidRPr="00A7123E" w:rsidRDefault="001B61AF" w:rsidP="001B2823">
            <w:pPr>
              <w:pStyle w:val="rowtabella0"/>
              <w:jc w:val="center"/>
              <w:rPr>
                <w:color w:val="002060"/>
              </w:rPr>
            </w:pPr>
            <w:r w:rsidRPr="00A7123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EF5E0" w14:textId="77777777" w:rsidR="001B61AF" w:rsidRPr="00A7123E" w:rsidRDefault="001B61AF" w:rsidP="001B2823">
            <w:pPr>
              <w:pStyle w:val="rowtabella0"/>
              <w:jc w:val="center"/>
              <w:rPr>
                <w:color w:val="002060"/>
              </w:rPr>
            </w:pPr>
            <w:r w:rsidRPr="00A7123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B7521"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95C44" w14:textId="77777777" w:rsidR="001B61AF" w:rsidRPr="00A7123E" w:rsidRDefault="001B61AF" w:rsidP="001B2823">
            <w:pPr>
              <w:pStyle w:val="rowtabella0"/>
              <w:jc w:val="center"/>
              <w:rPr>
                <w:color w:val="002060"/>
              </w:rPr>
            </w:pPr>
            <w:r w:rsidRPr="00A7123E">
              <w:rPr>
                <w:color w:val="002060"/>
              </w:rPr>
              <w:t>0</w:t>
            </w:r>
          </w:p>
        </w:tc>
      </w:tr>
      <w:tr w:rsidR="001B61AF" w:rsidRPr="00A7123E" w14:paraId="62BED498"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5F98CD" w14:textId="77777777" w:rsidR="001B61AF" w:rsidRPr="00A7123E" w:rsidRDefault="001B61AF" w:rsidP="001B2823">
            <w:pPr>
              <w:pStyle w:val="rowtabella0"/>
              <w:rPr>
                <w:color w:val="002060"/>
              </w:rPr>
            </w:pPr>
            <w:r w:rsidRPr="00A7123E">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5E583" w14:textId="77777777" w:rsidR="001B61AF" w:rsidRPr="00A7123E" w:rsidRDefault="001B61AF" w:rsidP="001B2823">
            <w:pPr>
              <w:pStyle w:val="rowtabella0"/>
              <w:jc w:val="center"/>
              <w:rPr>
                <w:color w:val="002060"/>
              </w:rPr>
            </w:pPr>
            <w:r w:rsidRPr="00A7123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2A1CB" w14:textId="77777777" w:rsidR="001B61AF" w:rsidRPr="00A7123E" w:rsidRDefault="001B61AF" w:rsidP="001B2823">
            <w:pPr>
              <w:pStyle w:val="rowtabella0"/>
              <w:jc w:val="center"/>
              <w:rPr>
                <w:color w:val="002060"/>
              </w:rPr>
            </w:pPr>
            <w:r w:rsidRPr="00A712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59C00"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E68C4"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60CF6"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BF71C" w14:textId="77777777" w:rsidR="001B61AF" w:rsidRPr="00A7123E" w:rsidRDefault="001B61AF" w:rsidP="001B2823">
            <w:pPr>
              <w:pStyle w:val="rowtabella0"/>
              <w:jc w:val="center"/>
              <w:rPr>
                <w:color w:val="002060"/>
              </w:rPr>
            </w:pPr>
            <w:r w:rsidRPr="00A7123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3BA6C" w14:textId="77777777" w:rsidR="001B61AF" w:rsidRPr="00A7123E" w:rsidRDefault="001B61AF" w:rsidP="001B2823">
            <w:pPr>
              <w:pStyle w:val="rowtabella0"/>
              <w:jc w:val="center"/>
              <w:rPr>
                <w:color w:val="002060"/>
              </w:rPr>
            </w:pPr>
            <w:r w:rsidRPr="00A7123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3A57D"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0879A" w14:textId="77777777" w:rsidR="001B61AF" w:rsidRPr="00A7123E" w:rsidRDefault="001B61AF" w:rsidP="001B2823">
            <w:pPr>
              <w:pStyle w:val="rowtabella0"/>
              <w:jc w:val="center"/>
              <w:rPr>
                <w:color w:val="002060"/>
              </w:rPr>
            </w:pPr>
            <w:r w:rsidRPr="00A7123E">
              <w:rPr>
                <w:color w:val="002060"/>
              </w:rPr>
              <w:t>0</w:t>
            </w:r>
          </w:p>
        </w:tc>
      </w:tr>
      <w:tr w:rsidR="001B61AF" w:rsidRPr="00A7123E" w14:paraId="5DB7F729"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EEA728" w14:textId="77777777" w:rsidR="001B61AF" w:rsidRPr="00A7123E" w:rsidRDefault="001B61AF" w:rsidP="001B2823">
            <w:pPr>
              <w:pStyle w:val="rowtabella0"/>
              <w:rPr>
                <w:color w:val="002060"/>
              </w:rPr>
            </w:pPr>
            <w:r w:rsidRPr="00A7123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F7E80" w14:textId="77777777" w:rsidR="001B61AF" w:rsidRPr="00A7123E" w:rsidRDefault="001B61AF" w:rsidP="001B2823">
            <w:pPr>
              <w:pStyle w:val="rowtabella0"/>
              <w:jc w:val="center"/>
              <w:rPr>
                <w:color w:val="002060"/>
              </w:rPr>
            </w:pPr>
            <w:r w:rsidRPr="00A7123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4CD97" w14:textId="77777777" w:rsidR="001B61AF" w:rsidRPr="00A7123E" w:rsidRDefault="001B61AF" w:rsidP="001B2823">
            <w:pPr>
              <w:pStyle w:val="rowtabella0"/>
              <w:jc w:val="center"/>
              <w:rPr>
                <w:color w:val="002060"/>
              </w:rPr>
            </w:pPr>
            <w:r w:rsidRPr="00A712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FF292"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9A747"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31946" w14:textId="77777777" w:rsidR="001B61AF" w:rsidRPr="00A7123E" w:rsidRDefault="001B61AF" w:rsidP="001B2823">
            <w:pPr>
              <w:pStyle w:val="rowtabella0"/>
              <w:jc w:val="center"/>
              <w:rPr>
                <w:color w:val="002060"/>
              </w:rPr>
            </w:pPr>
            <w:r w:rsidRPr="00A712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D5B09" w14:textId="77777777" w:rsidR="001B61AF" w:rsidRPr="00A7123E" w:rsidRDefault="001B61AF" w:rsidP="001B2823">
            <w:pPr>
              <w:pStyle w:val="rowtabella0"/>
              <w:jc w:val="center"/>
              <w:rPr>
                <w:color w:val="002060"/>
              </w:rPr>
            </w:pPr>
            <w:r w:rsidRPr="00A7123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A427D" w14:textId="77777777" w:rsidR="001B61AF" w:rsidRPr="00A7123E" w:rsidRDefault="001B61AF" w:rsidP="001B2823">
            <w:pPr>
              <w:pStyle w:val="rowtabella0"/>
              <w:jc w:val="center"/>
              <w:rPr>
                <w:color w:val="002060"/>
              </w:rPr>
            </w:pPr>
            <w:r w:rsidRPr="00A7123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55D33"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53251" w14:textId="77777777" w:rsidR="001B61AF" w:rsidRPr="00A7123E" w:rsidRDefault="001B61AF" w:rsidP="001B2823">
            <w:pPr>
              <w:pStyle w:val="rowtabella0"/>
              <w:jc w:val="center"/>
              <w:rPr>
                <w:color w:val="002060"/>
              </w:rPr>
            </w:pPr>
            <w:r w:rsidRPr="00A7123E">
              <w:rPr>
                <w:color w:val="002060"/>
              </w:rPr>
              <w:t>0</w:t>
            </w:r>
          </w:p>
        </w:tc>
      </w:tr>
      <w:tr w:rsidR="001B61AF" w:rsidRPr="00A7123E" w14:paraId="189C7137"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91C066" w14:textId="77777777" w:rsidR="001B61AF" w:rsidRPr="00A7123E" w:rsidRDefault="001B61AF" w:rsidP="001B2823">
            <w:pPr>
              <w:pStyle w:val="rowtabella0"/>
              <w:rPr>
                <w:color w:val="002060"/>
              </w:rPr>
            </w:pPr>
            <w:r w:rsidRPr="00A7123E">
              <w:rPr>
                <w:color w:val="002060"/>
              </w:rPr>
              <w:t xml:space="preserve">U.S.D. </w:t>
            </w:r>
            <w:proofErr w:type="gramStart"/>
            <w:r w:rsidRPr="00A7123E">
              <w:rPr>
                <w:color w:val="002060"/>
              </w:rPr>
              <w:t>MR.SANGIORGESE</w:t>
            </w:r>
            <w:proofErr w:type="gramEnd"/>
            <w:r w:rsidRPr="00A7123E">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F0775" w14:textId="77777777" w:rsidR="001B61AF" w:rsidRPr="00A7123E" w:rsidRDefault="001B61AF" w:rsidP="001B2823">
            <w:pPr>
              <w:pStyle w:val="rowtabella0"/>
              <w:jc w:val="center"/>
              <w:rPr>
                <w:color w:val="002060"/>
              </w:rPr>
            </w:pPr>
            <w:r w:rsidRPr="00A7123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DFDD4" w14:textId="77777777" w:rsidR="001B61AF" w:rsidRPr="00A7123E" w:rsidRDefault="001B61AF" w:rsidP="001B2823">
            <w:pPr>
              <w:pStyle w:val="rowtabella0"/>
              <w:jc w:val="center"/>
              <w:rPr>
                <w:color w:val="002060"/>
              </w:rPr>
            </w:pPr>
            <w:r w:rsidRPr="00A712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F7E45"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BBEC9"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2F4D1"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6E0ED" w14:textId="77777777" w:rsidR="001B61AF" w:rsidRPr="00A7123E" w:rsidRDefault="001B61AF" w:rsidP="001B2823">
            <w:pPr>
              <w:pStyle w:val="rowtabella0"/>
              <w:jc w:val="center"/>
              <w:rPr>
                <w:color w:val="002060"/>
              </w:rPr>
            </w:pPr>
            <w:r w:rsidRPr="00A7123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FA642" w14:textId="77777777" w:rsidR="001B61AF" w:rsidRPr="00A7123E" w:rsidRDefault="001B61AF" w:rsidP="001B2823">
            <w:pPr>
              <w:pStyle w:val="rowtabella0"/>
              <w:jc w:val="center"/>
              <w:rPr>
                <w:color w:val="002060"/>
              </w:rPr>
            </w:pPr>
            <w:r w:rsidRPr="00A7123E">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A1AB9" w14:textId="77777777" w:rsidR="001B61AF" w:rsidRPr="00A7123E" w:rsidRDefault="001B61AF" w:rsidP="001B2823">
            <w:pPr>
              <w:pStyle w:val="rowtabella0"/>
              <w:jc w:val="center"/>
              <w:rPr>
                <w:color w:val="002060"/>
              </w:rPr>
            </w:pPr>
            <w:r w:rsidRPr="00A7123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028DC" w14:textId="77777777" w:rsidR="001B61AF" w:rsidRPr="00A7123E" w:rsidRDefault="001B61AF" w:rsidP="001B2823">
            <w:pPr>
              <w:pStyle w:val="rowtabella0"/>
              <w:jc w:val="center"/>
              <w:rPr>
                <w:color w:val="002060"/>
              </w:rPr>
            </w:pPr>
            <w:r w:rsidRPr="00A7123E">
              <w:rPr>
                <w:color w:val="002060"/>
              </w:rPr>
              <w:t>0</w:t>
            </w:r>
          </w:p>
        </w:tc>
      </w:tr>
      <w:tr w:rsidR="001B61AF" w:rsidRPr="00A7123E" w14:paraId="7FDC9C3E"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B01708" w14:textId="77777777" w:rsidR="001B61AF" w:rsidRPr="00A7123E" w:rsidRDefault="001B61AF" w:rsidP="001B2823">
            <w:pPr>
              <w:pStyle w:val="rowtabella0"/>
              <w:rPr>
                <w:color w:val="002060"/>
              </w:rPr>
            </w:pPr>
            <w:r w:rsidRPr="00A7123E">
              <w:rPr>
                <w:color w:val="002060"/>
              </w:rPr>
              <w:lastRenderedPageBreak/>
              <w:t xml:space="preserve">A.S.D. </w:t>
            </w:r>
            <w:proofErr w:type="gramStart"/>
            <w:r w:rsidRPr="00A7123E">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075C2" w14:textId="77777777" w:rsidR="001B61AF" w:rsidRPr="00A7123E" w:rsidRDefault="001B61AF" w:rsidP="001B2823">
            <w:pPr>
              <w:pStyle w:val="rowtabella0"/>
              <w:jc w:val="center"/>
              <w:rPr>
                <w:color w:val="002060"/>
              </w:rPr>
            </w:pPr>
            <w:r w:rsidRPr="00A7123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263E0" w14:textId="77777777" w:rsidR="001B61AF" w:rsidRPr="00A7123E" w:rsidRDefault="001B61AF" w:rsidP="001B2823">
            <w:pPr>
              <w:pStyle w:val="rowtabella0"/>
              <w:jc w:val="center"/>
              <w:rPr>
                <w:color w:val="002060"/>
              </w:rPr>
            </w:pPr>
            <w:r w:rsidRPr="00A712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E5E65" w14:textId="77777777" w:rsidR="001B61AF" w:rsidRPr="00A7123E" w:rsidRDefault="001B61AF" w:rsidP="001B2823">
            <w:pPr>
              <w:pStyle w:val="rowtabella0"/>
              <w:jc w:val="center"/>
              <w:rPr>
                <w:color w:val="002060"/>
              </w:rPr>
            </w:pPr>
            <w:r w:rsidRPr="00A7123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81041"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42CA3"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12457" w14:textId="77777777" w:rsidR="001B61AF" w:rsidRPr="00A7123E" w:rsidRDefault="001B61AF" w:rsidP="001B2823">
            <w:pPr>
              <w:pStyle w:val="rowtabella0"/>
              <w:jc w:val="center"/>
              <w:rPr>
                <w:color w:val="002060"/>
              </w:rPr>
            </w:pPr>
            <w:r w:rsidRPr="00A7123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BCDC8" w14:textId="77777777" w:rsidR="001B61AF" w:rsidRPr="00A7123E" w:rsidRDefault="001B61AF" w:rsidP="001B2823">
            <w:pPr>
              <w:pStyle w:val="rowtabella0"/>
              <w:jc w:val="center"/>
              <w:rPr>
                <w:color w:val="002060"/>
              </w:rPr>
            </w:pPr>
            <w:r w:rsidRPr="00A7123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269FD" w14:textId="77777777" w:rsidR="001B61AF" w:rsidRPr="00A7123E" w:rsidRDefault="001B61AF" w:rsidP="001B2823">
            <w:pPr>
              <w:pStyle w:val="rowtabella0"/>
              <w:jc w:val="center"/>
              <w:rPr>
                <w:color w:val="002060"/>
              </w:rPr>
            </w:pPr>
            <w:r w:rsidRPr="00A7123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90FB6" w14:textId="77777777" w:rsidR="001B61AF" w:rsidRPr="00A7123E" w:rsidRDefault="001B61AF" w:rsidP="001B2823">
            <w:pPr>
              <w:pStyle w:val="rowtabella0"/>
              <w:jc w:val="center"/>
              <w:rPr>
                <w:color w:val="002060"/>
              </w:rPr>
            </w:pPr>
            <w:r w:rsidRPr="00A7123E">
              <w:rPr>
                <w:color w:val="002060"/>
              </w:rPr>
              <w:t>0</w:t>
            </w:r>
          </w:p>
        </w:tc>
      </w:tr>
      <w:tr w:rsidR="001B61AF" w:rsidRPr="00A7123E" w14:paraId="4607D3FD"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6302A4" w14:textId="77777777" w:rsidR="001B61AF" w:rsidRPr="00A7123E" w:rsidRDefault="001B61AF" w:rsidP="001B2823">
            <w:pPr>
              <w:pStyle w:val="rowtabella0"/>
              <w:rPr>
                <w:color w:val="002060"/>
              </w:rPr>
            </w:pPr>
            <w:r w:rsidRPr="00A7123E">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91AAD"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15B87" w14:textId="77777777" w:rsidR="001B61AF" w:rsidRPr="00A7123E" w:rsidRDefault="001B61AF" w:rsidP="001B2823">
            <w:pPr>
              <w:pStyle w:val="rowtabella0"/>
              <w:jc w:val="center"/>
              <w:rPr>
                <w:color w:val="002060"/>
              </w:rPr>
            </w:pPr>
            <w:r w:rsidRPr="00A712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12D79"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A5638"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A8554"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998F7" w14:textId="77777777" w:rsidR="001B61AF" w:rsidRPr="00A7123E" w:rsidRDefault="001B61AF" w:rsidP="001B2823">
            <w:pPr>
              <w:pStyle w:val="rowtabella0"/>
              <w:jc w:val="center"/>
              <w:rPr>
                <w:color w:val="002060"/>
              </w:rPr>
            </w:pPr>
            <w:r w:rsidRPr="00A7123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E3771" w14:textId="77777777" w:rsidR="001B61AF" w:rsidRPr="00A7123E" w:rsidRDefault="001B61AF" w:rsidP="001B2823">
            <w:pPr>
              <w:pStyle w:val="rowtabella0"/>
              <w:jc w:val="center"/>
              <w:rPr>
                <w:color w:val="002060"/>
              </w:rPr>
            </w:pPr>
            <w:r w:rsidRPr="00A7123E">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19956"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41CF6" w14:textId="77777777" w:rsidR="001B61AF" w:rsidRPr="00A7123E" w:rsidRDefault="001B61AF" w:rsidP="001B2823">
            <w:pPr>
              <w:pStyle w:val="rowtabella0"/>
              <w:jc w:val="center"/>
              <w:rPr>
                <w:color w:val="002060"/>
              </w:rPr>
            </w:pPr>
            <w:r w:rsidRPr="00A7123E">
              <w:rPr>
                <w:color w:val="002060"/>
              </w:rPr>
              <w:t>2</w:t>
            </w:r>
          </w:p>
        </w:tc>
      </w:tr>
      <w:tr w:rsidR="001B61AF" w:rsidRPr="00A7123E" w14:paraId="1095D461" w14:textId="77777777" w:rsidTr="001B28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5C5835" w14:textId="77777777" w:rsidR="001B61AF" w:rsidRPr="00A7123E" w:rsidRDefault="001B61AF" w:rsidP="001B2823">
            <w:pPr>
              <w:pStyle w:val="rowtabella0"/>
              <w:rPr>
                <w:color w:val="002060"/>
              </w:rPr>
            </w:pPr>
            <w:r w:rsidRPr="00A7123E">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0A978"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22D9F" w14:textId="77777777" w:rsidR="001B61AF" w:rsidRPr="00A7123E" w:rsidRDefault="001B61AF" w:rsidP="001B2823">
            <w:pPr>
              <w:pStyle w:val="rowtabella0"/>
              <w:jc w:val="center"/>
              <w:rPr>
                <w:color w:val="002060"/>
              </w:rPr>
            </w:pPr>
            <w:r w:rsidRPr="00A712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CFC1C"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0A5B8"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28518" w14:textId="77777777" w:rsidR="001B61AF" w:rsidRPr="00A7123E" w:rsidRDefault="001B61AF" w:rsidP="001B2823">
            <w:pPr>
              <w:pStyle w:val="rowtabella0"/>
              <w:jc w:val="center"/>
              <w:rPr>
                <w:color w:val="002060"/>
              </w:rPr>
            </w:pPr>
            <w:r w:rsidRPr="00A7123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8D04C"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BC0B6" w14:textId="77777777" w:rsidR="001B61AF" w:rsidRPr="00A7123E" w:rsidRDefault="001B61AF" w:rsidP="001B2823">
            <w:pPr>
              <w:pStyle w:val="rowtabella0"/>
              <w:jc w:val="center"/>
              <w:rPr>
                <w:color w:val="002060"/>
              </w:rPr>
            </w:pPr>
            <w:r w:rsidRPr="00A7123E">
              <w:rPr>
                <w:color w:val="002060"/>
              </w:rPr>
              <w:t>203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CDC70" w14:textId="77777777" w:rsidR="001B61AF" w:rsidRPr="00A7123E" w:rsidRDefault="001B61AF" w:rsidP="001B2823">
            <w:pPr>
              <w:pStyle w:val="rowtabella0"/>
              <w:jc w:val="center"/>
              <w:rPr>
                <w:color w:val="002060"/>
              </w:rPr>
            </w:pPr>
            <w:r w:rsidRPr="00A7123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171C2" w14:textId="77777777" w:rsidR="001B61AF" w:rsidRPr="00A7123E" w:rsidRDefault="001B61AF" w:rsidP="001B2823">
            <w:pPr>
              <w:pStyle w:val="rowtabella0"/>
              <w:jc w:val="center"/>
              <w:rPr>
                <w:color w:val="002060"/>
              </w:rPr>
            </w:pPr>
            <w:r w:rsidRPr="00A7123E">
              <w:rPr>
                <w:color w:val="002060"/>
              </w:rPr>
              <w:t>0</w:t>
            </w:r>
          </w:p>
        </w:tc>
      </w:tr>
    </w:tbl>
    <w:p w14:paraId="5F0149DB" w14:textId="77777777" w:rsidR="001B61AF" w:rsidRDefault="001B61AF" w:rsidP="001B61AF">
      <w:pPr>
        <w:pStyle w:val="breakline"/>
        <w:rPr>
          <w:rFonts w:eastAsiaTheme="minorEastAsia"/>
          <w:color w:val="002060"/>
        </w:rPr>
      </w:pPr>
    </w:p>
    <w:p w14:paraId="212090DF" w14:textId="77777777" w:rsidR="00F42E59" w:rsidRPr="00A7123E" w:rsidRDefault="00F42E59" w:rsidP="00F42E59">
      <w:pPr>
        <w:pStyle w:val="titoloprinc0"/>
        <w:rPr>
          <w:color w:val="002060"/>
        </w:rPr>
      </w:pPr>
      <w:r w:rsidRPr="00A7123E">
        <w:rPr>
          <w:color w:val="002060"/>
        </w:rPr>
        <w:t>PROGRAMMA GARE</w:t>
      </w:r>
    </w:p>
    <w:p w14:paraId="503F22A2" w14:textId="77777777" w:rsidR="00F42E59" w:rsidRDefault="00F42E59" w:rsidP="001B61AF">
      <w:pPr>
        <w:pStyle w:val="breakline"/>
        <w:rPr>
          <w:rFonts w:eastAsiaTheme="minorEastAsia"/>
          <w:color w:val="002060"/>
        </w:rPr>
      </w:pPr>
    </w:p>
    <w:p w14:paraId="614E0907" w14:textId="77777777" w:rsidR="00F42E59" w:rsidRPr="007542DA" w:rsidRDefault="00F42E59" w:rsidP="00F42E59">
      <w:pPr>
        <w:pStyle w:val="sottotitolocampionato10"/>
        <w:rPr>
          <w:color w:val="002060"/>
        </w:rPr>
      </w:pPr>
      <w:r w:rsidRPr="007542DA">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04"/>
        <w:gridCol w:w="385"/>
        <w:gridCol w:w="898"/>
        <w:gridCol w:w="1198"/>
        <w:gridCol w:w="1544"/>
        <w:gridCol w:w="1545"/>
      </w:tblGrid>
      <w:tr w:rsidR="00F42E59" w:rsidRPr="007542DA" w14:paraId="55E33FFE" w14:textId="77777777" w:rsidTr="001B28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D4A08" w14:textId="77777777" w:rsidR="00F42E59" w:rsidRPr="007542DA" w:rsidRDefault="00F42E59" w:rsidP="001B2823">
            <w:pPr>
              <w:pStyle w:val="headertabella0"/>
              <w:rPr>
                <w:color w:val="002060"/>
              </w:rPr>
            </w:pPr>
            <w:r w:rsidRPr="007542D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DCB61" w14:textId="77777777" w:rsidR="00F42E59" w:rsidRPr="007542DA" w:rsidRDefault="00F42E59" w:rsidP="001B2823">
            <w:pPr>
              <w:pStyle w:val="headertabella0"/>
              <w:rPr>
                <w:color w:val="002060"/>
              </w:rPr>
            </w:pPr>
            <w:r w:rsidRPr="007542D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0241A" w14:textId="77777777" w:rsidR="00F42E59" w:rsidRPr="007542DA" w:rsidRDefault="00F42E59" w:rsidP="001B2823">
            <w:pPr>
              <w:pStyle w:val="headertabella0"/>
              <w:rPr>
                <w:color w:val="002060"/>
              </w:rPr>
            </w:pPr>
            <w:r w:rsidRPr="007542D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5C771" w14:textId="77777777" w:rsidR="00F42E59" w:rsidRPr="007542DA" w:rsidRDefault="00F42E59" w:rsidP="001B2823">
            <w:pPr>
              <w:pStyle w:val="headertabella0"/>
              <w:rPr>
                <w:color w:val="002060"/>
              </w:rPr>
            </w:pPr>
            <w:r w:rsidRPr="007542D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13DA1" w14:textId="77777777" w:rsidR="00F42E59" w:rsidRPr="007542DA" w:rsidRDefault="00F42E59" w:rsidP="001B2823">
            <w:pPr>
              <w:pStyle w:val="headertabella0"/>
              <w:rPr>
                <w:color w:val="002060"/>
              </w:rPr>
            </w:pPr>
            <w:r w:rsidRPr="007542D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5FB77" w14:textId="77777777" w:rsidR="00F42E59" w:rsidRPr="007542DA" w:rsidRDefault="00F42E59" w:rsidP="001B2823">
            <w:pPr>
              <w:pStyle w:val="headertabella0"/>
              <w:rPr>
                <w:color w:val="002060"/>
              </w:rPr>
            </w:pPr>
            <w:proofErr w:type="spellStart"/>
            <w:r w:rsidRPr="007542DA">
              <w:rPr>
                <w:color w:val="002060"/>
              </w:rPr>
              <w:t>Localita'</w:t>
            </w:r>
            <w:proofErr w:type="spellEnd"/>
            <w:r w:rsidRPr="007542D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CE3FE" w14:textId="77777777" w:rsidR="00F42E59" w:rsidRPr="007542DA" w:rsidRDefault="00F42E59" w:rsidP="001B2823">
            <w:pPr>
              <w:pStyle w:val="headertabella0"/>
              <w:rPr>
                <w:color w:val="002060"/>
              </w:rPr>
            </w:pPr>
            <w:r w:rsidRPr="007542DA">
              <w:rPr>
                <w:color w:val="002060"/>
              </w:rPr>
              <w:t>Indirizzo Impianto</w:t>
            </w:r>
          </w:p>
        </w:tc>
      </w:tr>
      <w:tr w:rsidR="00F42E59" w:rsidRPr="007542DA" w14:paraId="01AB8D07" w14:textId="77777777" w:rsidTr="001B282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1AE05F" w14:textId="77777777" w:rsidR="00F42E59" w:rsidRPr="007542DA" w:rsidRDefault="00F42E59" w:rsidP="001B2823">
            <w:pPr>
              <w:pStyle w:val="rowtabella0"/>
              <w:rPr>
                <w:color w:val="002060"/>
              </w:rPr>
            </w:pPr>
            <w:r w:rsidRPr="007542DA">
              <w:rPr>
                <w:color w:val="002060"/>
              </w:rPr>
              <w:t>CALCIO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1E61F8" w14:textId="77777777" w:rsidR="00F42E59" w:rsidRPr="007542DA" w:rsidRDefault="00F42E59" w:rsidP="001B2823">
            <w:pPr>
              <w:pStyle w:val="rowtabella0"/>
              <w:rPr>
                <w:color w:val="002060"/>
              </w:rPr>
            </w:pPr>
            <w:proofErr w:type="gramStart"/>
            <w:r w:rsidRPr="007542DA">
              <w:rPr>
                <w:color w:val="002060"/>
              </w:rPr>
              <w:t>U.MANDOLESI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A14F8B" w14:textId="77777777" w:rsidR="00F42E59" w:rsidRPr="007542DA" w:rsidRDefault="00F42E59" w:rsidP="001B2823">
            <w:pPr>
              <w:pStyle w:val="rowtabella0"/>
              <w:jc w:val="center"/>
              <w:rPr>
                <w:color w:val="002060"/>
              </w:rPr>
            </w:pPr>
            <w:r w:rsidRPr="007542D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756947" w14:textId="77777777" w:rsidR="00F42E59" w:rsidRPr="007542DA" w:rsidRDefault="00F42E59" w:rsidP="001B2823">
            <w:pPr>
              <w:pStyle w:val="rowtabella0"/>
              <w:rPr>
                <w:color w:val="002060"/>
              </w:rPr>
            </w:pPr>
            <w:r w:rsidRPr="007542DA">
              <w:rPr>
                <w:color w:val="002060"/>
              </w:rPr>
              <w:t>20/03/2026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54A435" w14:textId="77777777" w:rsidR="00F42E59" w:rsidRPr="007542DA" w:rsidRDefault="00F42E59" w:rsidP="001B2823">
            <w:pPr>
              <w:pStyle w:val="rowtabella0"/>
              <w:rPr>
                <w:color w:val="002060"/>
              </w:rPr>
            </w:pPr>
            <w:r w:rsidRPr="007542DA">
              <w:rPr>
                <w:color w:val="002060"/>
              </w:rPr>
              <w:t>5254 PALLONE GEODETICO "F. ORSELLI"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2C4FCE" w14:textId="77777777" w:rsidR="00F42E59" w:rsidRPr="007542DA" w:rsidRDefault="00F42E59" w:rsidP="001B2823">
            <w:pPr>
              <w:pStyle w:val="rowtabella0"/>
              <w:rPr>
                <w:color w:val="002060"/>
              </w:rPr>
            </w:pPr>
            <w:r w:rsidRPr="007542DA">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FE87C6" w14:textId="77777777" w:rsidR="00F42E59" w:rsidRPr="007542DA" w:rsidRDefault="00F42E59" w:rsidP="001B2823">
            <w:pPr>
              <w:pStyle w:val="rowtabella0"/>
              <w:rPr>
                <w:color w:val="002060"/>
              </w:rPr>
            </w:pPr>
            <w:r w:rsidRPr="007542DA">
              <w:rPr>
                <w:color w:val="002060"/>
              </w:rPr>
              <w:t>VIA DELLO SPORT</w:t>
            </w:r>
          </w:p>
        </w:tc>
      </w:tr>
      <w:tr w:rsidR="00F42E59" w:rsidRPr="007542DA" w14:paraId="7D1162B4"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4DEDB5" w14:textId="77777777" w:rsidR="00F42E59" w:rsidRPr="007542DA" w:rsidRDefault="00F42E59" w:rsidP="001B2823">
            <w:pPr>
              <w:pStyle w:val="rowtabella0"/>
              <w:rPr>
                <w:color w:val="002060"/>
              </w:rPr>
            </w:pPr>
            <w:r w:rsidRPr="007542DA">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A4FA05" w14:textId="77777777" w:rsidR="00F42E59" w:rsidRPr="007542DA" w:rsidRDefault="00F42E59" w:rsidP="001B2823">
            <w:pPr>
              <w:pStyle w:val="rowtabella0"/>
              <w:rPr>
                <w:color w:val="002060"/>
              </w:rPr>
            </w:pPr>
            <w:r w:rsidRPr="007542DA">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186450"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CD2A61"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DF927E" w14:textId="77777777" w:rsidR="00F42E59" w:rsidRPr="007542DA" w:rsidRDefault="00F42E59" w:rsidP="001B2823">
            <w:pPr>
              <w:pStyle w:val="rowtabella0"/>
              <w:rPr>
                <w:color w:val="002060"/>
              </w:rPr>
            </w:pPr>
            <w:r w:rsidRPr="007542DA">
              <w:rPr>
                <w:color w:val="002060"/>
              </w:rPr>
              <w:t>5659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03E202" w14:textId="77777777" w:rsidR="00F42E59" w:rsidRPr="007542DA" w:rsidRDefault="00F42E59" w:rsidP="001B2823">
            <w:pPr>
              <w:pStyle w:val="rowtabella0"/>
              <w:rPr>
                <w:color w:val="002060"/>
              </w:rPr>
            </w:pPr>
            <w:r w:rsidRPr="007542DA">
              <w:rPr>
                <w:color w:val="002060"/>
              </w:rPr>
              <w:t>PETRITOLI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0258B2" w14:textId="77777777" w:rsidR="00F42E59" w:rsidRPr="007542DA" w:rsidRDefault="00F42E59" w:rsidP="001B2823">
            <w:pPr>
              <w:pStyle w:val="rowtabella0"/>
              <w:rPr>
                <w:color w:val="002060"/>
              </w:rPr>
            </w:pPr>
            <w:r w:rsidRPr="007542DA">
              <w:rPr>
                <w:color w:val="002060"/>
              </w:rPr>
              <w:t>LOCALITA' CALCINARI</w:t>
            </w:r>
          </w:p>
        </w:tc>
      </w:tr>
      <w:tr w:rsidR="00F42E59" w:rsidRPr="007542DA" w14:paraId="226134EB"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047C84" w14:textId="77777777" w:rsidR="00F42E59" w:rsidRPr="007542DA" w:rsidRDefault="00F42E59" w:rsidP="001B2823">
            <w:pPr>
              <w:pStyle w:val="rowtabella0"/>
              <w:rPr>
                <w:color w:val="002060"/>
              </w:rPr>
            </w:pPr>
            <w:proofErr w:type="gramStart"/>
            <w:r w:rsidRPr="007542DA">
              <w:rPr>
                <w:color w:val="002060"/>
              </w:rPr>
              <w:t>MR.SANGIORGESE</w:t>
            </w:r>
            <w:proofErr w:type="gramEnd"/>
            <w:r w:rsidRPr="007542DA">
              <w:rPr>
                <w:color w:val="002060"/>
              </w:rPr>
              <w:t xml:space="preserve"> CALCIO1922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29A7CD" w14:textId="77777777" w:rsidR="00F42E59" w:rsidRPr="007542DA" w:rsidRDefault="00F42E59" w:rsidP="001B2823">
            <w:pPr>
              <w:pStyle w:val="rowtabella0"/>
              <w:rPr>
                <w:color w:val="002060"/>
              </w:rPr>
            </w:pPr>
            <w:r w:rsidRPr="007542DA">
              <w:rPr>
                <w:color w:val="002060"/>
              </w:rPr>
              <w:t>TRODICA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1720C3"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50C902"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3C286B" w14:textId="77777777" w:rsidR="00F42E59" w:rsidRPr="007542DA" w:rsidRDefault="00F42E59" w:rsidP="001B2823">
            <w:pPr>
              <w:pStyle w:val="rowtabella0"/>
              <w:rPr>
                <w:color w:val="002060"/>
              </w:rPr>
            </w:pPr>
            <w:r w:rsidRPr="007542DA">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E770C7" w14:textId="77777777" w:rsidR="00F42E59" w:rsidRPr="007542DA" w:rsidRDefault="00F42E59" w:rsidP="001B2823">
            <w:pPr>
              <w:pStyle w:val="rowtabella0"/>
              <w:rPr>
                <w:color w:val="002060"/>
              </w:rPr>
            </w:pPr>
            <w:r w:rsidRPr="007542DA">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DE6F50" w14:textId="77777777" w:rsidR="00F42E59" w:rsidRPr="007542DA" w:rsidRDefault="00F42E59" w:rsidP="001B2823">
            <w:pPr>
              <w:pStyle w:val="rowtabella0"/>
              <w:rPr>
                <w:color w:val="002060"/>
              </w:rPr>
            </w:pPr>
            <w:r w:rsidRPr="007542DA">
              <w:rPr>
                <w:color w:val="002060"/>
              </w:rPr>
              <w:t>VIA FRATELLANZA SNC</w:t>
            </w:r>
          </w:p>
        </w:tc>
      </w:tr>
      <w:tr w:rsidR="00F42E59" w:rsidRPr="007542DA" w14:paraId="7E6E64DF"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37E195" w14:textId="77777777" w:rsidR="00F42E59" w:rsidRPr="007542DA" w:rsidRDefault="00F42E59" w:rsidP="001B2823">
            <w:pPr>
              <w:pStyle w:val="rowtabella0"/>
              <w:rPr>
                <w:color w:val="002060"/>
              </w:rPr>
            </w:pPr>
            <w:r w:rsidRPr="007542DA">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D5CC2D" w14:textId="77777777" w:rsidR="00F42E59" w:rsidRPr="007542DA" w:rsidRDefault="00F42E59" w:rsidP="001B2823">
            <w:pPr>
              <w:pStyle w:val="rowtabella0"/>
              <w:rPr>
                <w:color w:val="002060"/>
              </w:rPr>
            </w:pPr>
            <w:r w:rsidRPr="007542DA">
              <w:rPr>
                <w:color w:val="002060"/>
              </w:rPr>
              <w:t>VENERE POTENTIA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0692EC"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3F2087" w14:textId="77777777" w:rsidR="00F42E59" w:rsidRPr="007542DA" w:rsidRDefault="00F42E59" w:rsidP="001B2823">
            <w:pPr>
              <w:pStyle w:val="rowtabella0"/>
              <w:rPr>
                <w:color w:val="002060"/>
              </w:rPr>
            </w:pPr>
            <w:r w:rsidRPr="007542DA">
              <w:rPr>
                <w:color w:val="002060"/>
              </w:rPr>
              <w:t>20/03/2026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CFCF1B" w14:textId="77777777" w:rsidR="00F42E59" w:rsidRPr="007542DA" w:rsidRDefault="00F42E59" w:rsidP="001B2823">
            <w:pPr>
              <w:pStyle w:val="rowtabella0"/>
              <w:rPr>
                <w:color w:val="002060"/>
              </w:rPr>
            </w:pPr>
            <w:r w:rsidRPr="007542DA">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492695" w14:textId="77777777" w:rsidR="00F42E59" w:rsidRPr="007542DA" w:rsidRDefault="00F42E59" w:rsidP="001B2823">
            <w:pPr>
              <w:pStyle w:val="rowtabella0"/>
              <w:rPr>
                <w:color w:val="002060"/>
              </w:rPr>
            </w:pPr>
            <w:r w:rsidRPr="007542DA">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5A11EC" w14:textId="77777777" w:rsidR="00F42E59" w:rsidRPr="007542DA" w:rsidRDefault="00F42E59" w:rsidP="001B2823">
            <w:pPr>
              <w:pStyle w:val="rowtabella0"/>
              <w:rPr>
                <w:color w:val="002060"/>
              </w:rPr>
            </w:pPr>
            <w:r w:rsidRPr="007542DA">
              <w:rPr>
                <w:color w:val="002060"/>
              </w:rPr>
              <w:t>VIA DON GIUSEPPE MARUCCI 1</w:t>
            </w:r>
          </w:p>
        </w:tc>
      </w:tr>
      <w:tr w:rsidR="00F42E59" w:rsidRPr="007542DA" w14:paraId="0600B330"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20AC8E" w14:textId="77777777" w:rsidR="00F42E59" w:rsidRPr="007542DA" w:rsidRDefault="00F42E59" w:rsidP="001B2823">
            <w:pPr>
              <w:pStyle w:val="rowtabella0"/>
              <w:rPr>
                <w:color w:val="002060"/>
              </w:rPr>
            </w:pPr>
            <w:r w:rsidRPr="007542DA">
              <w:rPr>
                <w:color w:val="002060"/>
              </w:rPr>
              <w:t>ATLETICO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88B2DB" w14:textId="77777777" w:rsidR="00F42E59" w:rsidRPr="007542DA" w:rsidRDefault="00F42E59" w:rsidP="001B2823">
            <w:pPr>
              <w:pStyle w:val="rowtabella0"/>
              <w:rPr>
                <w:color w:val="002060"/>
              </w:rPr>
            </w:pPr>
            <w:r w:rsidRPr="007542DA">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424B5B"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51CD0F" w14:textId="77777777" w:rsidR="00F42E59" w:rsidRPr="007542DA" w:rsidRDefault="00F42E59" w:rsidP="001B2823">
            <w:pPr>
              <w:pStyle w:val="rowtabella0"/>
              <w:rPr>
                <w:color w:val="002060"/>
              </w:rPr>
            </w:pPr>
            <w:r w:rsidRPr="007542DA">
              <w:rPr>
                <w:color w:val="002060"/>
              </w:rPr>
              <w:t>21/03/2026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347A9D" w14:textId="77777777" w:rsidR="00F42E59" w:rsidRPr="007542DA" w:rsidRDefault="00F42E59" w:rsidP="001B2823">
            <w:pPr>
              <w:pStyle w:val="rowtabella0"/>
              <w:rPr>
                <w:color w:val="002060"/>
              </w:rPr>
            </w:pPr>
            <w:r w:rsidRPr="007542DA">
              <w:rPr>
                <w:color w:val="002060"/>
              </w:rPr>
              <w:t>5266 CAMPO SCOPERTO "</w:t>
            </w:r>
            <w:proofErr w:type="gramStart"/>
            <w:r w:rsidRPr="007542DA">
              <w:rPr>
                <w:color w:val="002060"/>
              </w:rPr>
              <w:t>S.BORGONOVO</w:t>
            </w:r>
            <w:proofErr w:type="gramEnd"/>
            <w:r w:rsidRPr="007542D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509B6D" w14:textId="77777777" w:rsidR="00F42E59" w:rsidRPr="007542DA" w:rsidRDefault="00F42E59" w:rsidP="001B2823">
            <w:pPr>
              <w:pStyle w:val="rowtabella0"/>
              <w:rPr>
                <w:color w:val="002060"/>
              </w:rPr>
            </w:pPr>
            <w:r w:rsidRPr="007542DA">
              <w:rPr>
                <w:color w:val="002060"/>
              </w:rPr>
              <w:t>GAGLIOLE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6760FD" w14:textId="77777777" w:rsidR="00F42E59" w:rsidRPr="007542DA" w:rsidRDefault="00F42E59" w:rsidP="001B2823">
            <w:pPr>
              <w:pStyle w:val="rowtabella0"/>
              <w:rPr>
                <w:color w:val="002060"/>
              </w:rPr>
            </w:pPr>
            <w:r w:rsidRPr="007542DA">
              <w:rPr>
                <w:color w:val="002060"/>
              </w:rPr>
              <w:t>LOCALITA' MADONNA DELLA PIEVE</w:t>
            </w:r>
          </w:p>
        </w:tc>
      </w:tr>
      <w:tr w:rsidR="00F42E59" w:rsidRPr="007542DA" w14:paraId="071CAA88" w14:textId="77777777" w:rsidTr="001B282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E6F3C7" w14:textId="77777777" w:rsidR="00F42E59" w:rsidRPr="007542DA" w:rsidRDefault="00F42E59" w:rsidP="001B2823">
            <w:pPr>
              <w:pStyle w:val="rowtabella0"/>
              <w:rPr>
                <w:color w:val="002060"/>
              </w:rPr>
            </w:pPr>
            <w:r w:rsidRPr="007542DA">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23141A" w14:textId="77777777" w:rsidR="00F42E59" w:rsidRPr="007542DA" w:rsidRDefault="00F42E59" w:rsidP="001B2823">
            <w:pPr>
              <w:pStyle w:val="rowtabella0"/>
              <w:rPr>
                <w:color w:val="002060"/>
              </w:rPr>
            </w:pPr>
            <w:r w:rsidRPr="007542DA">
              <w:rPr>
                <w:color w:val="002060"/>
              </w:rPr>
              <w:t>CENTRO SPORTIVO SUASA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C6F820" w14:textId="77777777" w:rsidR="00F42E59" w:rsidRPr="007542DA" w:rsidRDefault="00F42E59" w:rsidP="001B2823">
            <w:pPr>
              <w:pStyle w:val="rowtabella0"/>
              <w:jc w:val="center"/>
              <w:rPr>
                <w:color w:val="002060"/>
              </w:rPr>
            </w:pPr>
            <w:r w:rsidRPr="007542D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98C75" w14:textId="77777777" w:rsidR="00F42E59" w:rsidRPr="007542DA" w:rsidRDefault="00F42E59" w:rsidP="001B2823">
            <w:pPr>
              <w:pStyle w:val="rowtabella0"/>
              <w:rPr>
                <w:color w:val="002060"/>
              </w:rPr>
            </w:pPr>
            <w:r w:rsidRPr="007542DA">
              <w:rPr>
                <w:color w:val="002060"/>
              </w:rPr>
              <w:t>21/03/2026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FE647C" w14:textId="77777777" w:rsidR="00F42E59" w:rsidRPr="007542DA" w:rsidRDefault="00F42E59" w:rsidP="001B2823">
            <w:pPr>
              <w:pStyle w:val="rowtabella0"/>
              <w:rPr>
                <w:color w:val="002060"/>
              </w:rPr>
            </w:pPr>
            <w:r w:rsidRPr="007542DA">
              <w:rPr>
                <w:color w:val="002060"/>
              </w:rPr>
              <w:t xml:space="preserve">5442 TENSOSTRUTTURA </w:t>
            </w:r>
            <w:proofErr w:type="gramStart"/>
            <w:r w:rsidRPr="007542DA">
              <w:rPr>
                <w:color w:val="002060"/>
              </w:rPr>
              <w:t>B.GO</w:t>
            </w:r>
            <w:proofErr w:type="gramEnd"/>
            <w:r w:rsidRPr="007542DA">
              <w:rPr>
                <w:color w:val="002060"/>
              </w:rPr>
              <w:t xml:space="preserve"> </w:t>
            </w:r>
            <w:proofErr w:type="gramStart"/>
            <w:r w:rsidRPr="007542DA">
              <w:rPr>
                <w:color w:val="002060"/>
              </w:rPr>
              <w:t>S.MARIA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1A5D0" w14:textId="77777777" w:rsidR="00F42E59" w:rsidRPr="007542DA" w:rsidRDefault="00F42E59" w:rsidP="001B2823">
            <w:pPr>
              <w:pStyle w:val="rowtabella0"/>
              <w:rPr>
                <w:color w:val="002060"/>
              </w:rPr>
            </w:pPr>
            <w:r w:rsidRPr="007542DA">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230251" w14:textId="77777777" w:rsidR="00F42E59" w:rsidRPr="007542DA" w:rsidRDefault="00F42E59" w:rsidP="001B2823">
            <w:pPr>
              <w:pStyle w:val="rowtabella0"/>
              <w:rPr>
                <w:color w:val="002060"/>
              </w:rPr>
            </w:pPr>
            <w:r w:rsidRPr="007542DA">
              <w:rPr>
                <w:color w:val="002060"/>
              </w:rPr>
              <w:t xml:space="preserve">STRADA DEL FOGLIA - </w:t>
            </w:r>
            <w:proofErr w:type="gramStart"/>
            <w:r w:rsidRPr="007542DA">
              <w:rPr>
                <w:color w:val="002060"/>
              </w:rPr>
              <w:t>B.GO</w:t>
            </w:r>
            <w:proofErr w:type="gramEnd"/>
            <w:r w:rsidRPr="007542DA">
              <w:rPr>
                <w:color w:val="002060"/>
              </w:rPr>
              <w:t xml:space="preserve"> S.MAR</w:t>
            </w:r>
          </w:p>
        </w:tc>
      </w:tr>
    </w:tbl>
    <w:p w14:paraId="322C1C7F" w14:textId="77777777" w:rsidR="00F42E59" w:rsidRPr="00A7123E" w:rsidRDefault="00F42E59" w:rsidP="001B61AF">
      <w:pPr>
        <w:pStyle w:val="breakline"/>
        <w:rPr>
          <w:rFonts w:eastAsiaTheme="minorEastAsia"/>
          <w:color w:val="002060"/>
        </w:rPr>
      </w:pPr>
    </w:p>
    <w:p w14:paraId="4F7B2E60" w14:textId="77777777" w:rsidR="001B61AF" w:rsidRPr="00A7123E" w:rsidRDefault="001B61AF" w:rsidP="001B61AF">
      <w:pPr>
        <w:pStyle w:val="breakline"/>
        <w:rPr>
          <w:color w:val="002060"/>
        </w:rPr>
      </w:pPr>
    </w:p>
    <w:p w14:paraId="43AEEE38" w14:textId="77777777" w:rsidR="001B61AF" w:rsidRPr="00A7123E" w:rsidRDefault="001B61AF" w:rsidP="001B61AF">
      <w:pPr>
        <w:pStyle w:val="breakline"/>
        <w:rPr>
          <w:color w:val="002060"/>
        </w:rPr>
      </w:pPr>
    </w:p>
    <w:p w14:paraId="28F5AFEA" w14:textId="77777777" w:rsidR="001B61AF" w:rsidRPr="00A7123E" w:rsidRDefault="001B61AF" w:rsidP="001B61AF">
      <w:pPr>
        <w:pStyle w:val="titolocampionato0"/>
        <w:shd w:val="clear" w:color="auto" w:fill="CCCCCC"/>
        <w:spacing w:before="80" w:after="40"/>
        <w:rPr>
          <w:color w:val="002060"/>
        </w:rPr>
      </w:pPr>
      <w:r w:rsidRPr="00A7123E">
        <w:rPr>
          <w:color w:val="002060"/>
        </w:rPr>
        <w:t>UNDER 19 CALCIO A 5 REGIONALE</w:t>
      </w:r>
    </w:p>
    <w:p w14:paraId="746A681D" w14:textId="77777777" w:rsidR="001B61AF" w:rsidRPr="00E762DC" w:rsidRDefault="001B61AF" w:rsidP="001B61AF">
      <w:pPr>
        <w:pStyle w:val="TITOLOPRINC"/>
        <w:spacing w:before="0" w:beforeAutospacing="0" w:after="0" w:afterAutospacing="0"/>
        <w:rPr>
          <w:color w:val="002060"/>
        </w:rPr>
      </w:pPr>
      <w:r>
        <w:rPr>
          <w:color w:val="002060"/>
        </w:rPr>
        <w:t>FASE FINALE</w:t>
      </w:r>
    </w:p>
    <w:p w14:paraId="31292502" w14:textId="77777777" w:rsidR="001B61AF" w:rsidRDefault="001B61AF" w:rsidP="001B61AF">
      <w:pPr>
        <w:pStyle w:val="LndNormale1"/>
        <w:jc w:val="left"/>
        <w:rPr>
          <w:b/>
          <w:color w:val="002060"/>
          <w:sz w:val="24"/>
          <w:u w:val="single"/>
        </w:rPr>
      </w:pPr>
    </w:p>
    <w:p w14:paraId="127D9CF7" w14:textId="77777777" w:rsidR="001B61AF" w:rsidRPr="00D913D7" w:rsidRDefault="001B61AF" w:rsidP="001B61AF">
      <w:pPr>
        <w:pStyle w:val="LndNormale1"/>
        <w:rPr>
          <w:b/>
          <w:bCs/>
          <w:color w:val="002060"/>
        </w:rPr>
      </w:pPr>
      <w:r w:rsidRPr="00D913D7">
        <w:rPr>
          <w:b/>
          <w:bCs/>
          <w:color w:val="002060"/>
        </w:rPr>
        <w:t>Semifinali girone “Gold”</w:t>
      </w:r>
    </w:p>
    <w:p w14:paraId="77FB5E08" w14:textId="77777777" w:rsidR="001B61AF" w:rsidRDefault="001B61AF" w:rsidP="001B61AF">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4</w:t>
      </w:r>
      <w:r w:rsidRPr="00E762DC">
        <w:rPr>
          <w:rFonts w:ascii="Arial" w:hAnsi="Arial" w:cs="Arial"/>
          <w:color w:val="002060"/>
          <w:sz w:val="22"/>
        </w:rPr>
        <w:t xml:space="preserve"> squadr</w:t>
      </w:r>
      <w:r>
        <w:rPr>
          <w:rFonts w:ascii="Arial" w:hAnsi="Arial" w:cs="Arial"/>
          <w:color w:val="002060"/>
          <w:sz w:val="22"/>
        </w:rPr>
        <w:t xml:space="preserve">e del Girone “Gold” </w:t>
      </w:r>
      <w:r w:rsidRPr="00E762DC">
        <w:rPr>
          <w:rFonts w:ascii="Arial" w:hAnsi="Arial" w:cs="Arial"/>
          <w:color w:val="002060"/>
          <w:sz w:val="22"/>
        </w:rPr>
        <w:t xml:space="preserve">disputeranno </w:t>
      </w:r>
      <w:r>
        <w:rPr>
          <w:rFonts w:ascii="Arial" w:hAnsi="Arial" w:cs="Arial"/>
          <w:color w:val="002060"/>
          <w:sz w:val="22"/>
        </w:rPr>
        <w:t>le semifinali</w:t>
      </w:r>
      <w:r w:rsidRPr="00E762DC">
        <w:rPr>
          <w:rFonts w:ascii="Arial" w:hAnsi="Arial" w:cs="Arial"/>
          <w:color w:val="002060"/>
          <w:sz w:val="22"/>
        </w:rPr>
        <w:t xml:space="preserve"> in gar</w:t>
      </w:r>
      <w:r>
        <w:rPr>
          <w:rFonts w:ascii="Arial" w:hAnsi="Arial" w:cs="Arial"/>
          <w:color w:val="002060"/>
          <w:sz w:val="22"/>
        </w:rPr>
        <w:t>e di andata e ritorno.</w:t>
      </w:r>
    </w:p>
    <w:p w14:paraId="015362DA" w14:textId="77777777" w:rsidR="001B61AF" w:rsidRPr="004F0082" w:rsidRDefault="001B61AF" w:rsidP="001B61AF">
      <w:pPr>
        <w:pStyle w:val="Corpodeltesto21"/>
        <w:rPr>
          <w:rFonts w:ascii="Arial" w:hAnsi="Arial" w:cs="Arial"/>
          <w:color w:val="002060"/>
          <w:sz w:val="22"/>
        </w:rPr>
      </w:pPr>
      <w:r w:rsidRPr="004F0082">
        <w:rPr>
          <w:rFonts w:ascii="Arial" w:hAnsi="Arial" w:cs="Arial"/>
          <w:color w:val="002060"/>
          <w:sz w:val="22"/>
        </w:rPr>
        <w:t>Gli abbinamenti saranno composti secondo il seguente criterio:</w:t>
      </w:r>
    </w:p>
    <w:p w14:paraId="7704081A" w14:textId="77777777" w:rsidR="001B61AF" w:rsidRDefault="001B61AF" w:rsidP="001B61AF">
      <w:pPr>
        <w:pStyle w:val="Corpodeltesto21"/>
        <w:rPr>
          <w:rFonts w:ascii="Arial" w:hAnsi="Arial" w:cs="Arial"/>
          <w:color w:val="002060"/>
          <w:sz w:val="22"/>
        </w:rPr>
      </w:pPr>
    </w:p>
    <w:p w14:paraId="70B7D583" w14:textId="77777777" w:rsidR="001B61AF" w:rsidRPr="003F778E" w:rsidRDefault="001B61AF" w:rsidP="001B61AF">
      <w:pPr>
        <w:pStyle w:val="Corpodeltesto21"/>
        <w:rPr>
          <w:rFonts w:ascii="Arial" w:hAnsi="Arial" w:cs="Arial"/>
          <w:i/>
          <w:iCs/>
          <w:color w:val="002060"/>
          <w:sz w:val="22"/>
        </w:rPr>
      </w:pPr>
      <w:r w:rsidRPr="003F778E">
        <w:rPr>
          <w:rFonts w:ascii="Arial" w:hAnsi="Arial" w:cs="Arial"/>
          <w:i/>
          <w:iCs/>
          <w:color w:val="002060"/>
          <w:sz w:val="22"/>
        </w:rPr>
        <w:t xml:space="preserve">Abbinamento valevole </w:t>
      </w:r>
      <w:proofErr w:type="gramStart"/>
      <w:r w:rsidRPr="003F778E">
        <w:rPr>
          <w:rFonts w:ascii="Arial" w:hAnsi="Arial" w:cs="Arial"/>
          <w:i/>
          <w:iCs/>
          <w:color w:val="002060"/>
          <w:sz w:val="22"/>
        </w:rPr>
        <w:t>1°</w:t>
      </w:r>
      <w:proofErr w:type="gramEnd"/>
      <w:r w:rsidRPr="003F778E">
        <w:rPr>
          <w:rFonts w:ascii="Arial" w:hAnsi="Arial" w:cs="Arial"/>
          <w:i/>
          <w:iCs/>
          <w:color w:val="002060"/>
          <w:sz w:val="22"/>
        </w:rPr>
        <w:t xml:space="preserve"> posto</w:t>
      </w:r>
    </w:p>
    <w:p w14:paraId="578708EF" w14:textId="77777777" w:rsidR="001B61AF" w:rsidRPr="004F0082" w:rsidRDefault="001B61AF" w:rsidP="001B61AF">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2^ classificata girone “Gold”</w:t>
      </w:r>
      <w:r w:rsidRPr="004F0082">
        <w:rPr>
          <w:rFonts w:ascii="Arial" w:hAnsi="Arial" w:cs="Arial"/>
          <w:color w:val="002060"/>
          <w:sz w:val="22"/>
        </w:rPr>
        <w:t xml:space="preserve"> </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1^ classificata girone “Gold”</w:t>
      </w:r>
      <w:r w:rsidRPr="004F0082">
        <w:rPr>
          <w:rFonts w:ascii="Arial" w:hAnsi="Arial" w:cs="Arial"/>
          <w:color w:val="002060"/>
          <w:sz w:val="22"/>
        </w:rPr>
        <w:tab/>
      </w:r>
      <w:r w:rsidRPr="004F0082">
        <w:rPr>
          <w:rFonts w:ascii="Arial" w:hAnsi="Arial" w:cs="Arial"/>
          <w:color w:val="002060"/>
          <w:sz w:val="22"/>
        </w:rPr>
        <w:tab/>
      </w:r>
    </w:p>
    <w:p w14:paraId="726EACE3" w14:textId="77777777" w:rsidR="001B61AF" w:rsidRPr="00B264CD" w:rsidRDefault="001B61AF" w:rsidP="001B61AF">
      <w:pPr>
        <w:pStyle w:val="Corpodeltesto21"/>
        <w:rPr>
          <w:rFonts w:ascii="Arial" w:hAnsi="Arial" w:cs="Arial"/>
          <w:b/>
          <w:bCs/>
          <w:color w:val="002060"/>
          <w:sz w:val="22"/>
        </w:rPr>
      </w:pPr>
      <w:r w:rsidRPr="00B264CD">
        <w:rPr>
          <w:rFonts w:ascii="Arial" w:hAnsi="Arial" w:cs="Arial"/>
          <w:b/>
          <w:bCs/>
          <w:color w:val="002060"/>
          <w:sz w:val="22"/>
        </w:rPr>
        <w:t>ACLI AUDAX MONTECOSARO – FUTSAL VIRE GEOSISTEM ASD</w:t>
      </w:r>
      <w:r>
        <w:rPr>
          <w:rFonts w:ascii="Arial" w:hAnsi="Arial" w:cs="Arial"/>
          <w:b/>
          <w:bCs/>
          <w:color w:val="002060"/>
          <w:sz w:val="22"/>
        </w:rPr>
        <w:tab/>
      </w:r>
      <w:r>
        <w:rPr>
          <w:rFonts w:ascii="Arial" w:hAnsi="Arial" w:cs="Arial"/>
          <w:b/>
          <w:bCs/>
          <w:color w:val="002060"/>
          <w:sz w:val="22"/>
        </w:rPr>
        <w:tab/>
        <w:t>2-1</w:t>
      </w:r>
      <w:r>
        <w:rPr>
          <w:rFonts w:ascii="Arial" w:hAnsi="Arial" w:cs="Arial"/>
          <w:b/>
          <w:bCs/>
          <w:color w:val="002060"/>
          <w:sz w:val="22"/>
        </w:rPr>
        <w:tab/>
        <w:t>2-0</w:t>
      </w:r>
    </w:p>
    <w:p w14:paraId="1AEB682B" w14:textId="77777777" w:rsidR="001B61AF" w:rsidRDefault="001B61AF" w:rsidP="001B61AF">
      <w:pPr>
        <w:pStyle w:val="Corpodeltesto21"/>
        <w:rPr>
          <w:rFonts w:ascii="Arial" w:hAnsi="Arial" w:cs="Arial"/>
          <w:color w:val="002060"/>
          <w:sz w:val="22"/>
        </w:rPr>
      </w:pPr>
    </w:p>
    <w:p w14:paraId="5407FC15" w14:textId="77777777" w:rsidR="001B61AF" w:rsidRPr="003F778E" w:rsidRDefault="001B61AF" w:rsidP="001B61AF">
      <w:pPr>
        <w:pStyle w:val="Corpodeltesto21"/>
        <w:rPr>
          <w:rFonts w:ascii="Arial" w:hAnsi="Arial" w:cs="Arial"/>
          <w:i/>
          <w:iCs/>
          <w:color w:val="002060"/>
          <w:sz w:val="22"/>
        </w:rPr>
      </w:pPr>
      <w:r w:rsidRPr="003F778E">
        <w:rPr>
          <w:rFonts w:ascii="Arial" w:hAnsi="Arial" w:cs="Arial"/>
          <w:i/>
          <w:iCs/>
          <w:color w:val="002060"/>
          <w:sz w:val="22"/>
        </w:rPr>
        <w:t xml:space="preserve">Abbinamento valevole </w:t>
      </w:r>
      <w:proofErr w:type="gramStart"/>
      <w:r w:rsidRPr="003F778E">
        <w:rPr>
          <w:rFonts w:ascii="Arial" w:hAnsi="Arial" w:cs="Arial"/>
          <w:i/>
          <w:iCs/>
          <w:color w:val="002060"/>
          <w:sz w:val="22"/>
        </w:rPr>
        <w:t>3°</w:t>
      </w:r>
      <w:proofErr w:type="gramEnd"/>
      <w:r w:rsidRPr="003F778E">
        <w:rPr>
          <w:rFonts w:ascii="Arial" w:hAnsi="Arial" w:cs="Arial"/>
          <w:i/>
          <w:iCs/>
          <w:color w:val="002060"/>
          <w:sz w:val="22"/>
        </w:rPr>
        <w:t xml:space="preserve"> posto</w:t>
      </w:r>
    </w:p>
    <w:p w14:paraId="515E8FE3" w14:textId="77777777" w:rsidR="001B61AF" w:rsidRPr="004F0082" w:rsidRDefault="001B61AF" w:rsidP="001B61AF">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 classificata girone “Gold”</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3^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33C2E4A3" w14:textId="77777777" w:rsidR="001B61AF" w:rsidRDefault="001B61AF" w:rsidP="001B61AF">
      <w:pPr>
        <w:pStyle w:val="Corpodeltesto21"/>
        <w:rPr>
          <w:rFonts w:ascii="Arial" w:hAnsi="Arial" w:cs="Arial"/>
          <w:b/>
          <w:bCs/>
          <w:color w:val="002060"/>
          <w:sz w:val="22"/>
        </w:rPr>
      </w:pPr>
      <w:r w:rsidRPr="00B264CD">
        <w:rPr>
          <w:rFonts w:ascii="Arial" w:hAnsi="Arial" w:cs="Arial"/>
          <w:b/>
          <w:bCs/>
          <w:color w:val="002060"/>
          <w:sz w:val="22"/>
        </w:rPr>
        <w:t>REAL FABRIANO – ACSS MONDOLFO C5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4-7</w:t>
      </w:r>
      <w:r>
        <w:rPr>
          <w:rFonts w:ascii="Arial" w:hAnsi="Arial" w:cs="Arial"/>
          <w:b/>
          <w:bCs/>
          <w:color w:val="002060"/>
          <w:sz w:val="22"/>
        </w:rPr>
        <w:tab/>
        <w:t>2-4</w:t>
      </w:r>
    </w:p>
    <w:p w14:paraId="56CA0DA4" w14:textId="77777777" w:rsidR="001B61AF" w:rsidRDefault="001B61AF" w:rsidP="001B61AF">
      <w:pPr>
        <w:pStyle w:val="Corpodeltesto21"/>
        <w:rPr>
          <w:rFonts w:ascii="Arial" w:hAnsi="Arial" w:cs="Arial"/>
          <w:b/>
          <w:bCs/>
          <w:color w:val="002060"/>
          <w:sz w:val="22"/>
        </w:rPr>
      </w:pPr>
    </w:p>
    <w:p w14:paraId="207A30E9" w14:textId="77777777" w:rsidR="001B61AF" w:rsidRPr="00E762DC" w:rsidRDefault="001B61AF" w:rsidP="001B61AF">
      <w:pPr>
        <w:pStyle w:val="LndNormale1"/>
        <w:rPr>
          <w:b/>
          <w:i/>
          <w:color w:val="002060"/>
        </w:rPr>
      </w:pPr>
      <w:r w:rsidRPr="00E762DC">
        <w:rPr>
          <w:b/>
          <w:i/>
          <w:color w:val="002060"/>
        </w:rPr>
        <w:t xml:space="preserve">Quarti di Finale (gara unica </w:t>
      </w:r>
      <w:r>
        <w:rPr>
          <w:b/>
          <w:i/>
          <w:color w:val="002060"/>
        </w:rPr>
        <w:t>21</w:t>
      </w:r>
      <w:r w:rsidRPr="00E762DC">
        <w:rPr>
          <w:b/>
          <w:i/>
          <w:color w:val="002060"/>
        </w:rPr>
        <w:t>/0</w:t>
      </w:r>
      <w:r>
        <w:rPr>
          <w:b/>
          <w:i/>
          <w:color w:val="002060"/>
        </w:rPr>
        <w:t>3</w:t>
      </w:r>
      <w:r w:rsidRPr="00E762DC">
        <w:rPr>
          <w:b/>
          <w:i/>
          <w:color w:val="002060"/>
        </w:rPr>
        <w:t>/202</w:t>
      </w:r>
      <w:r>
        <w:rPr>
          <w:b/>
          <w:i/>
          <w:color w:val="002060"/>
        </w:rPr>
        <w:t>6</w:t>
      </w:r>
      <w:r w:rsidRPr="00E762DC">
        <w:rPr>
          <w:b/>
          <w:i/>
          <w:color w:val="002060"/>
        </w:rPr>
        <w:t>)</w:t>
      </w:r>
    </w:p>
    <w:p w14:paraId="0AB31671" w14:textId="77777777" w:rsidR="001B61AF" w:rsidRPr="00E762DC" w:rsidRDefault="001B61AF" w:rsidP="001B61AF">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6</w:t>
      </w:r>
      <w:r w:rsidRPr="00E762DC">
        <w:rPr>
          <w:rFonts w:ascii="Arial" w:hAnsi="Arial" w:cs="Arial"/>
          <w:color w:val="002060"/>
          <w:sz w:val="22"/>
        </w:rPr>
        <w:t xml:space="preserve"> squadr</w:t>
      </w:r>
      <w:r>
        <w:rPr>
          <w:rFonts w:ascii="Arial" w:hAnsi="Arial" w:cs="Arial"/>
          <w:color w:val="002060"/>
          <w:sz w:val="22"/>
        </w:rPr>
        <w:t xml:space="preserve">e qualificate dalla Seconda Fase </w:t>
      </w:r>
      <w:r w:rsidRPr="00E762DC">
        <w:rPr>
          <w:rFonts w:ascii="Arial" w:hAnsi="Arial" w:cs="Arial"/>
          <w:color w:val="002060"/>
          <w:sz w:val="22"/>
        </w:rPr>
        <w:t xml:space="preserve">disputeranno </w:t>
      </w:r>
      <w:r>
        <w:rPr>
          <w:rFonts w:ascii="Arial" w:hAnsi="Arial" w:cs="Arial"/>
          <w:color w:val="002060"/>
          <w:sz w:val="22"/>
        </w:rPr>
        <w:t>i Quarti di Finale</w:t>
      </w:r>
      <w:r w:rsidRPr="00E762DC">
        <w:rPr>
          <w:rFonts w:ascii="Arial" w:hAnsi="Arial" w:cs="Arial"/>
          <w:color w:val="002060"/>
          <w:sz w:val="22"/>
        </w:rPr>
        <w:t xml:space="preserve"> in gara unica </w:t>
      </w:r>
      <w:r>
        <w:rPr>
          <w:rFonts w:ascii="Arial" w:hAnsi="Arial" w:cs="Arial"/>
          <w:color w:val="002060"/>
          <w:sz w:val="22"/>
        </w:rPr>
        <w:t>in casa della squadra prima classificata al termine della seconda fase</w:t>
      </w:r>
      <w:r w:rsidRPr="00E762DC">
        <w:rPr>
          <w:rFonts w:ascii="Arial" w:hAnsi="Arial" w:cs="Arial"/>
          <w:color w:val="002060"/>
          <w:sz w:val="22"/>
        </w:rPr>
        <w:t>:</w:t>
      </w:r>
    </w:p>
    <w:p w14:paraId="13709E95" w14:textId="77777777" w:rsidR="001B61AF" w:rsidRPr="00E762DC" w:rsidRDefault="001B61AF" w:rsidP="001B61AF">
      <w:pPr>
        <w:pStyle w:val="Corpodeltesto21"/>
        <w:rPr>
          <w:rFonts w:ascii="Arial" w:hAnsi="Arial" w:cs="Arial"/>
          <w:color w:val="002060"/>
          <w:sz w:val="22"/>
        </w:rPr>
      </w:pPr>
    </w:p>
    <w:p w14:paraId="62807013" w14:textId="77777777" w:rsidR="001B61AF" w:rsidRDefault="001B61AF" w:rsidP="001B61AF">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 xml:space="preserve">peggior prima classificata gironi “Silver” </w:t>
      </w:r>
      <w:r>
        <w:rPr>
          <w:rFonts w:ascii="Arial" w:hAnsi="Arial" w:cs="Arial"/>
          <w:color w:val="002060"/>
          <w:sz w:val="22"/>
        </w:rPr>
        <w:tab/>
      </w:r>
      <w:r>
        <w:rPr>
          <w:rFonts w:ascii="Arial" w:hAnsi="Arial" w:cs="Arial"/>
          <w:color w:val="002060"/>
          <w:sz w:val="22"/>
        </w:rPr>
        <w:tab/>
        <w:t>= X</w:t>
      </w:r>
    </w:p>
    <w:p w14:paraId="745880B6" w14:textId="77777777" w:rsidR="001B61AF" w:rsidRPr="003A02F2" w:rsidRDefault="001B61AF" w:rsidP="001B61AF">
      <w:pPr>
        <w:pStyle w:val="Corpodeltesto21"/>
        <w:rPr>
          <w:rFonts w:ascii="Arial" w:hAnsi="Arial" w:cs="Arial"/>
          <w:b/>
          <w:bCs/>
          <w:color w:val="002060"/>
          <w:sz w:val="22"/>
        </w:rPr>
      </w:pPr>
      <w:r w:rsidRPr="003A02F2">
        <w:rPr>
          <w:rFonts w:ascii="Arial" w:hAnsi="Arial" w:cs="Arial"/>
          <w:b/>
          <w:bCs/>
          <w:color w:val="002060"/>
          <w:sz w:val="22"/>
        </w:rPr>
        <w:t>FUTSAL VIRE GEOSISTEM ASD – CHIARAVALLE FUTSAL</w:t>
      </w:r>
    </w:p>
    <w:p w14:paraId="024EB0F8" w14:textId="77777777" w:rsidR="001B61AF" w:rsidRDefault="001B61AF" w:rsidP="001B61AF">
      <w:pPr>
        <w:pStyle w:val="Corpodeltesto21"/>
        <w:rPr>
          <w:rFonts w:ascii="Arial" w:hAnsi="Arial" w:cs="Arial"/>
          <w:color w:val="002060"/>
          <w:sz w:val="22"/>
        </w:rPr>
      </w:pPr>
    </w:p>
    <w:p w14:paraId="1FE7CE52" w14:textId="77777777" w:rsidR="001B61AF" w:rsidRPr="00E762DC" w:rsidRDefault="001B61AF" w:rsidP="001B61AF">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seconda miglior prima classificata gironi “Silver”</w:t>
      </w:r>
      <w:r>
        <w:rPr>
          <w:rFonts w:ascii="Arial" w:hAnsi="Arial" w:cs="Arial"/>
          <w:color w:val="002060"/>
          <w:sz w:val="22"/>
        </w:rPr>
        <w:tab/>
        <w:t>= Y</w:t>
      </w:r>
    </w:p>
    <w:p w14:paraId="1AE2EA6C" w14:textId="77777777" w:rsidR="001B61AF" w:rsidRPr="003A02F2" w:rsidRDefault="001B61AF" w:rsidP="001B61AF">
      <w:pPr>
        <w:pStyle w:val="Corpodeltesto21"/>
        <w:rPr>
          <w:rFonts w:ascii="Arial" w:hAnsi="Arial" w:cs="Arial"/>
          <w:b/>
          <w:bCs/>
          <w:color w:val="002060"/>
          <w:sz w:val="22"/>
        </w:rPr>
      </w:pPr>
      <w:r w:rsidRPr="003A02F2">
        <w:rPr>
          <w:rFonts w:ascii="Arial" w:hAnsi="Arial" w:cs="Arial"/>
          <w:b/>
          <w:bCs/>
          <w:color w:val="002060"/>
          <w:sz w:val="22"/>
        </w:rPr>
        <w:t xml:space="preserve">ACSS MONDOLFO C5 – </w:t>
      </w:r>
      <w:proofErr w:type="gramStart"/>
      <w:r w:rsidRPr="003A02F2">
        <w:rPr>
          <w:rFonts w:ascii="Arial" w:hAnsi="Arial" w:cs="Arial"/>
          <w:b/>
          <w:bCs/>
          <w:color w:val="002060"/>
          <w:sz w:val="22"/>
        </w:rPr>
        <w:t>U.MANDOLESI</w:t>
      </w:r>
      <w:proofErr w:type="gramEnd"/>
    </w:p>
    <w:p w14:paraId="0E47F86B" w14:textId="77777777" w:rsidR="001B61AF" w:rsidRDefault="001B61AF" w:rsidP="001B61AF">
      <w:pPr>
        <w:pStyle w:val="Corpodeltesto21"/>
        <w:rPr>
          <w:rFonts w:ascii="Arial" w:hAnsi="Arial" w:cs="Arial"/>
          <w:color w:val="002060"/>
          <w:sz w:val="22"/>
        </w:rPr>
      </w:pPr>
    </w:p>
    <w:p w14:paraId="7A11E9C6" w14:textId="77777777" w:rsidR="001B61AF" w:rsidRPr="00E762DC" w:rsidRDefault="001B61AF" w:rsidP="001B61AF">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miglior prima classificata gironi “Silver”</w:t>
      </w:r>
      <w:r>
        <w:rPr>
          <w:rFonts w:ascii="Arial" w:hAnsi="Arial" w:cs="Arial"/>
          <w:color w:val="002060"/>
          <w:sz w:val="22"/>
        </w:rPr>
        <w:tab/>
      </w:r>
      <w:r>
        <w:rPr>
          <w:rFonts w:ascii="Arial" w:hAnsi="Arial" w:cs="Arial"/>
          <w:color w:val="002060"/>
          <w:sz w:val="22"/>
        </w:rPr>
        <w:tab/>
        <w:t>= Z</w:t>
      </w:r>
    </w:p>
    <w:p w14:paraId="1C424705" w14:textId="77777777" w:rsidR="001B61AF" w:rsidRPr="003A02F2" w:rsidRDefault="001B61AF" w:rsidP="001B61AF">
      <w:pPr>
        <w:pStyle w:val="Corpodeltesto21"/>
        <w:rPr>
          <w:rFonts w:ascii="Arial" w:hAnsi="Arial" w:cs="Arial"/>
          <w:b/>
          <w:bCs/>
          <w:color w:val="002060"/>
          <w:sz w:val="22"/>
        </w:rPr>
      </w:pPr>
      <w:r w:rsidRPr="003A02F2">
        <w:rPr>
          <w:rFonts w:ascii="Arial" w:hAnsi="Arial" w:cs="Arial"/>
          <w:b/>
          <w:bCs/>
          <w:color w:val="002060"/>
          <w:sz w:val="22"/>
        </w:rPr>
        <w:t>REAL FABRIANO – PIETRALACROCE 73</w:t>
      </w:r>
    </w:p>
    <w:p w14:paraId="35AB487C" w14:textId="77777777" w:rsidR="001B61AF" w:rsidRPr="00E762DC" w:rsidRDefault="001B61AF" w:rsidP="001B61AF">
      <w:pPr>
        <w:pStyle w:val="Corpodeltesto21"/>
        <w:rPr>
          <w:rFonts w:ascii="Arial" w:hAnsi="Arial" w:cs="Arial"/>
          <w:color w:val="002060"/>
          <w:sz w:val="22"/>
        </w:rPr>
      </w:pPr>
    </w:p>
    <w:p w14:paraId="07088355" w14:textId="77777777" w:rsidR="001B61AF" w:rsidRPr="00FF270F" w:rsidRDefault="001B61AF" w:rsidP="001B61AF">
      <w:pPr>
        <w:pStyle w:val="Corpodeltesto21"/>
        <w:rPr>
          <w:rFonts w:ascii="Arial" w:hAnsi="Arial" w:cs="Arial"/>
          <w:color w:val="002060"/>
          <w:sz w:val="22"/>
        </w:rPr>
      </w:pPr>
      <w:r w:rsidRPr="00FF270F">
        <w:rPr>
          <w:rFonts w:ascii="Arial" w:hAnsi="Arial" w:cs="Arial"/>
          <w:color w:val="002060"/>
          <w:sz w:val="22"/>
        </w:rPr>
        <w:t xml:space="preserve">Al termine dei tempi regolamentari, in caso di parità, si disputeranno due tempi supplementari di </w:t>
      </w:r>
      <w:proofErr w:type="gramStart"/>
      <w:r w:rsidRPr="00FF270F">
        <w:rPr>
          <w:rFonts w:ascii="Arial" w:hAnsi="Arial" w:cs="Arial"/>
          <w:color w:val="002060"/>
          <w:sz w:val="22"/>
        </w:rPr>
        <w:t>5</w:t>
      </w:r>
      <w:proofErr w:type="gramEnd"/>
      <w:r w:rsidRPr="00FF270F">
        <w:rPr>
          <w:rFonts w:ascii="Arial" w:hAnsi="Arial" w:cs="Arial"/>
          <w:color w:val="002060"/>
          <w:sz w:val="22"/>
        </w:rPr>
        <w:t xml:space="preserve"> minuti ciascuno.</w:t>
      </w:r>
    </w:p>
    <w:p w14:paraId="6CA315E3" w14:textId="77777777" w:rsidR="001B61AF" w:rsidRPr="00FF270F" w:rsidRDefault="001B61AF" w:rsidP="001B61AF">
      <w:pPr>
        <w:pStyle w:val="Corpodeltesto21"/>
        <w:rPr>
          <w:rFonts w:ascii="Arial" w:hAnsi="Arial" w:cs="Arial"/>
          <w:color w:val="002060"/>
          <w:sz w:val="22"/>
        </w:rPr>
      </w:pPr>
      <w:r w:rsidRPr="00FF270F">
        <w:rPr>
          <w:rFonts w:ascii="Arial" w:hAnsi="Arial" w:cs="Arial"/>
          <w:color w:val="002060"/>
          <w:sz w:val="22"/>
        </w:rPr>
        <w:t>Se anche al termine dei tempi supplementari si verificasse la situazione di parità si qualificherà al turno successivo la squadra di casa.</w:t>
      </w:r>
    </w:p>
    <w:p w14:paraId="478BA6A4" w14:textId="77777777" w:rsidR="001B61AF" w:rsidRPr="00E762DC" w:rsidRDefault="001B61AF" w:rsidP="001B61AF">
      <w:pPr>
        <w:pStyle w:val="Corpodeltesto21"/>
        <w:rPr>
          <w:color w:val="002060"/>
          <w:szCs w:val="22"/>
        </w:rPr>
      </w:pPr>
    </w:p>
    <w:p w14:paraId="5384C11C" w14:textId="77777777" w:rsidR="001B61AF" w:rsidRPr="0033664C" w:rsidRDefault="001B61AF" w:rsidP="001B61AF">
      <w:pPr>
        <w:pStyle w:val="LndNormale1"/>
        <w:rPr>
          <w:b/>
          <w:i/>
          <w:color w:val="002060"/>
        </w:rPr>
      </w:pPr>
      <w:r w:rsidRPr="0033664C">
        <w:rPr>
          <w:b/>
          <w:i/>
          <w:color w:val="002060"/>
        </w:rPr>
        <w:lastRenderedPageBreak/>
        <w:t>Semifinali (gara unica 11/04/2026)</w:t>
      </w:r>
    </w:p>
    <w:p w14:paraId="26F13FB7" w14:textId="77777777" w:rsidR="001B61AF" w:rsidRPr="0033664C" w:rsidRDefault="001B61AF" w:rsidP="001B61AF">
      <w:pPr>
        <w:pStyle w:val="Corpodeltesto21"/>
        <w:rPr>
          <w:rFonts w:ascii="Arial" w:hAnsi="Arial" w:cs="Arial"/>
          <w:color w:val="002060"/>
          <w:sz w:val="22"/>
        </w:rPr>
      </w:pPr>
      <w:r w:rsidRPr="0033664C">
        <w:rPr>
          <w:rFonts w:ascii="Arial" w:hAnsi="Arial" w:cs="Arial"/>
          <w:color w:val="002060"/>
          <w:sz w:val="22"/>
        </w:rPr>
        <w:t>Le 4 squadre qualificate disputeranno Semifinali in gara unica in casa della squadra meglio piazzata al termine della seconda fase.</w:t>
      </w:r>
    </w:p>
    <w:p w14:paraId="10262294" w14:textId="77777777" w:rsidR="001B61AF" w:rsidRPr="0033664C" w:rsidRDefault="001B61AF" w:rsidP="001B61AF">
      <w:pPr>
        <w:pStyle w:val="Corpodeltesto21"/>
        <w:rPr>
          <w:rFonts w:ascii="Arial" w:hAnsi="Arial" w:cs="Arial"/>
          <w:color w:val="002060"/>
          <w:sz w:val="22"/>
        </w:rPr>
      </w:pPr>
      <w:r w:rsidRPr="0033664C">
        <w:rPr>
          <w:rFonts w:ascii="Arial" w:hAnsi="Arial" w:cs="Arial"/>
          <w:color w:val="002060"/>
          <w:sz w:val="22"/>
        </w:rPr>
        <w:t>Gli abbinamenti saranno composti secondo il seguente criterio:</w:t>
      </w:r>
    </w:p>
    <w:p w14:paraId="22094C1A" w14:textId="77777777" w:rsidR="001B61AF" w:rsidRPr="0033664C" w:rsidRDefault="001B61AF" w:rsidP="001B61AF">
      <w:pPr>
        <w:pStyle w:val="Corpodeltesto21"/>
        <w:rPr>
          <w:rFonts w:ascii="Arial" w:hAnsi="Arial" w:cs="Arial"/>
          <w:color w:val="002060"/>
          <w:sz w:val="22"/>
        </w:rPr>
      </w:pPr>
      <w:r w:rsidRPr="0033664C">
        <w:rPr>
          <w:rFonts w:ascii="Arial" w:hAnsi="Arial" w:cs="Arial"/>
          <w:color w:val="002060"/>
          <w:sz w:val="22"/>
        </w:rPr>
        <w:t xml:space="preserve">- 1^ classificata girone “Gold” </w:t>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t>vincente Z</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p>
    <w:p w14:paraId="59B94E19" w14:textId="017C2CBF" w:rsidR="001B61AF" w:rsidRPr="00561844" w:rsidRDefault="001B61AF" w:rsidP="001B61AF">
      <w:pPr>
        <w:pStyle w:val="Corpodeltesto21"/>
        <w:rPr>
          <w:rFonts w:ascii="Arial" w:hAnsi="Arial" w:cs="Arial"/>
          <w:b/>
          <w:bCs/>
          <w:color w:val="002060"/>
          <w:sz w:val="22"/>
        </w:rPr>
      </w:pPr>
      <w:r w:rsidRPr="00561844">
        <w:rPr>
          <w:rFonts w:ascii="Arial" w:hAnsi="Arial" w:cs="Arial"/>
          <w:b/>
          <w:bCs/>
          <w:color w:val="002060"/>
          <w:sz w:val="22"/>
        </w:rPr>
        <w:t xml:space="preserve">ACLI AUDAX MONTECOSARO – </w:t>
      </w:r>
      <w:r w:rsidR="00ED4A02">
        <w:rPr>
          <w:rFonts w:ascii="Arial" w:hAnsi="Arial" w:cs="Arial"/>
          <w:b/>
          <w:bCs/>
          <w:color w:val="002060"/>
          <w:sz w:val="22"/>
        </w:rPr>
        <w:t>v</w:t>
      </w:r>
      <w:r w:rsidRPr="00561844">
        <w:rPr>
          <w:rFonts w:ascii="Arial" w:hAnsi="Arial" w:cs="Arial"/>
          <w:b/>
          <w:bCs/>
          <w:color w:val="002060"/>
          <w:sz w:val="22"/>
        </w:rPr>
        <w:t>incente Z</w:t>
      </w:r>
    </w:p>
    <w:p w14:paraId="34F5E7F4" w14:textId="77777777" w:rsidR="001B61AF" w:rsidRPr="00561844" w:rsidRDefault="001B61AF" w:rsidP="001B61AF">
      <w:pPr>
        <w:pStyle w:val="Corpodeltesto21"/>
        <w:rPr>
          <w:rFonts w:ascii="Arial" w:hAnsi="Arial" w:cs="Arial"/>
          <w:color w:val="002060"/>
          <w:sz w:val="22"/>
        </w:rPr>
      </w:pPr>
    </w:p>
    <w:p w14:paraId="58D0516F" w14:textId="77777777" w:rsidR="001B61AF" w:rsidRPr="00561844" w:rsidRDefault="001B61AF" w:rsidP="001B61AF">
      <w:pPr>
        <w:pStyle w:val="Corpodeltesto21"/>
        <w:rPr>
          <w:rFonts w:ascii="Arial" w:hAnsi="Arial" w:cs="Arial"/>
          <w:color w:val="002060"/>
          <w:sz w:val="22"/>
        </w:rPr>
      </w:pPr>
      <w:r w:rsidRPr="00561844">
        <w:rPr>
          <w:rFonts w:ascii="Arial" w:hAnsi="Arial" w:cs="Arial"/>
          <w:color w:val="002060"/>
          <w:sz w:val="22"/>
        </w:rPr>
        <w:t>- vincente X</w:t>
      </w:r>
      <w:r w:rsidRPr="00561844">
        <w:rPr>
          <w:rFonts w:ascii="Arial" w:hAnsi="Arial" w:cs="Arial"/>
          <w:color w:val="002060"/>
          <w:sz w:val="22"/>
        </w:rPr>
        <w:tab/>
      </w:r>
      <w:r w:rsidRPr="00561844">
        <w:rPr>
          <w:rFonts w:ascii="Arial" w:hAnsi="Arial" w:cs="Arial"/>
          <w:color w:val="002060"/>
          <w:sz w:val="22"/>
        </w:rPr>
        <w:tab/>
      </w:r>
      <w:r w:rsidRPr="00561844">
        <w:rPr>
          <w:rFonts w:ascii="Arial" w:hAnsi="Arial" w:cs="Arial"/>
          <w:color w:val="002060"/>
          <w:sz w:val="22"/>
        </w:rPr>
        <w:tab/>
      </w:r>
      <w:r w:rsidRPr="00561844">
        <w:rPr>
          <w:rFonts w:ascii="Arial" w:hAnsi="Arial" w:cs="Arial"/>
          <w:color w:val="002060"/>
          <w:sz w:val="22"/>
        </w:rPr>
        <w:tab/>
      </w:r>
      <w:r w:rsidRPr="00561844">
        <w:rPr>
          <w:rFonts w:ascii="Arial" w:hAnsi="Arial" w:cs="Arial"/>
          <w:color w:val="002060"/>
          <w:sz w:val="22"/>
        </w:rPr>
        <w:tab/>
        <w:t>-</w:t>
      </w:r>
      <w:r w:rsidRPr="00561844">
        <w:rPr>
          <w:rFonts w:ascii="Arial" w:hAnsi="Arial" w:cs="Arial"/>
          <w:color w:val="002060"/>
          <w:sz w:val="22"/>
        </w:rPr>
        <w:tab/>
        <w:t>vincente Y</w:t>
      </w:r>
    </w:p>
    <w:p w14:paraId="4AD0E857" w14:textId="77777777" w:rsidR="001B61AF" w:rsidRPr="00561844" w:rsidRDefault="001B61AF" w:rsidP="001B61AF">
      <w:pPr>
        <w:pStyle w:val="Corpodeltesto21"/>
        <w:rPr>
          <w:color w:val="002060"/>
          <w:szCs w:val="22"/>
        </w:rPr>
      </w:pPr>
    </w:p>
    <w:p w14:paraId="4B6E235A" w14:textId="77777777" w:rsidR="001B61AF" w:rsidRPr="0034028A" w:rsidRDefault="001B61AF" w:rsidP="001B61AF">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5B4F140D" w14:textId="77777777" w:rsidR="001B61AF" w:rsidRPr="0034028A" w:rsidRDefault="001B61AF" w:rsidP="001B61AF">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03C12732" w14:textId="77777777" w:rsidR="001B61AF" w:rsidRPr="00E762DC" w:rsidRDefault="001B61AF" w:rsidP="001B61AF">
      <w:pPr>
        <w:pStyle w:val="Corpodeltesto21"/>
        <w:rPr>
          <w:rFonts w:ascii="Arial" w:hAnsi="Arial" w:cs="Arial"/>
          <w:color w:val="002060"/>
          <w:sz w:val="22"/>
        </w:rPr>
      </w:pPr>
    </w:p>
    <w:p w14:paraId="24094EEE" w14:textId="77777777" w:rsidR="001B61AF" w:rsidRPr="0033664C" w:rsidRDefault="001B61AF" w:rsidP="001B61AF">
      <w:pPr>
        <w:pStyle w:val="Corpodeltesto21"/>
        <w:rPr>
          <w:rFonts w:ascii="Arial" w:hAnsi="Arial" w:cs="Arial"/>
          <w:b/>
          <w:bCs/>
          <w:i/>
          <w:iCs/>
          <w:color w:val="002060"/>
          <w:sz w:val="22"/>
          <w:szCs w:val="22"/>
        </w:rPr>
      </w:pPr>
      <w:r w:rsidRPr="0033664C">
        <w:rPr>
          <w:rFonts w:ascii="Arial" w:hAnsi="Arial" w:cs="Arial"/>
          <w:b/>
          <w:bCs/>
          <w:i/>
          <w:iCs/>
          <w:color w:val="002060"/>
          <w:sz w:val="22"/>
          <w:szCs w:val="22"/>
        </w:rPr>
        <w:t>Finale (18/04/2026)</w:t>
      </w:r>
    </w:p>
    <w:p w14:paraId="1425C8EB" w14:textId="77777777" w:rsidR="001B61AF" w:rsidRPr="0033664C" w:rsidRDefault="001B61AF" w:rsidP="001B61AF">
      <w:pPr>
        <w:pStyle w:val="Corpodeltesto21"/>
        <w:rPr>
          <w:rFonts w:ascii="Arial" w:hAnsi="Arial" w:cs="Arial"/>
          <w:color w:val="002060"/>
          <w:sz w:val="22"/>
        </w:rPr>
      </w:pPr>
      <w:r w:rsidRPr="0033664C">
        <w:rPr>
          <w:rFonts w:ascii="Arial" w:hAnsi="Arial" w:cs="Arial"/>
          <w:color w:val="002060"/>
          <w:sz w:val="22"/>
        </w:rPr>
        <w:t>Le 2 squadre qualificate disputeranno la Finale in gara unica in casa della squadra meglio piazzata al termine della seconda fase.</w:t>
      </w:r>
    </w:p>
    <w:p w14:paraId="0899ABA7" w14:textId="77777777" w:rsidR="001B61AF" w:rsidRPr="0033664C" w:rsidRDefault="001B61AF" w:rsidP="001B61AF">
      <w:pPr>
        <w:pStyle w:val="Corpodeltesto21"/>
        <w:rPr>
          <w:rFonts w:ascii="Arial" w:hAnsi="Arial" w:cs="Arial"/>
          <w:b/>
          <w:bCs/>
          <w:i/>
          <w:iCs/>
          <w:color w:val="002060"/>
          <w:sz w:val="22"/>
          <w:szCs w:val="22"/>
        </w:rPr>
      </w:pPr>
    </w:p>
    <w:p w14:paraId="0A5AD5B3" w14:textId="77777777" w:rsidR="001B61AF" w:rsidRDefault="001B61AF" w:rsidP="001B61AF">
      <w:pPr>
        <w:pStyle w:val="Corpodeltesto21"/>
        <w:rPr>
          <w:rFonts w:ascii="Arial" w:hAnsi="Arial" w:cs="Arial"/>
          <w:color w:val="002060"/>
          <w:sz w:val="22"/>
        </w:rPr>
      </w:pPr>
      <w:r w:rsidRPr="0033664C">
        <w:rPr>
          <w:rFonts w:ascii="Arial" w:hAnsi="Arial" w:cs="Arial"/>
          <w:color w:val="002060"/>
          <w:sz w:val="22"/>
        </w:rPr>
        <w:t xml:space="preserve">Al termine dei tempi regolamentari, in caso di parità, si disputeranno due tempi supplementari di </w:t>
      </w:r>
      <w:proofErr w:type="gramStart"/>
      <w:r w:rsidRPr="0033664C">
        <w:rPr>
          <w:rFonts w:ascii="Arial" w:hAnsi="Arial" w:cs="Arial"/>
          <w:color w:val="002060"/>
          <w:sz w:val="22"/>
        </w:rPr>
        <w:t>5</w:t>
      </w:r>
      <w:proofErr w:type="gramEnd"/>
      <w:r w:rsidRPr="0033664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59C4F810" w14:textId="77777777" w:rsidR="001B61AF" w:rsidRPr="004F0082" w:rsidRDefault="001B61AF" w:rsidP="001B61AF">
      <w:pPr>
        <w:pStyle w:val="Corpodeltesto21"/>
        <w:rPr>
          <w:color w:val="002060"/>
          <w:szCs w:val="22"/>
        </w:rPr>
      </w:pPr>
    </w:p>
    <w:p w14:paraId="746D54F4" w14:textId="77777777" w:rsidR="001B61AF" w:rsidRPr="00A7123E" w:rsidRDefault="001B61AF" w:rsidP="001B61AF">
      <w:pPr>
        <w:pStyle w:val="titoloprinc0"/>
        <w:rPr>
          <w:color w:val="002060"/>
        </w:rPr>
      </w:pPr>
      <w:r w:rsidRPr="00A7123E">
        <w:rPr>
          <w:color w:val="002060"/>
        </w:rPr>
        <w:t>VARIAZIONI AL PROGRAMMA GARE</w:t>
      </w:r>
    </w:p>
    <w:p w14:paraId="2160F7FF" w14:textId="77777777" w:rsidR="001B61AF" w:rsidRPr="00A7123E" w:rsidRDefault="001B61AF" w:rsidP="001B61AF">
      <w:pPr>
        <w:pStyle w:val="breakline"/>
        <w:rPr>
          <w:color w:val="002060"/>
        </w:rPr>
      </w:pPr>
    </w:p>
    <w:p w14:paraId="2016C5EF" w14:textId="77777777" w:rsidR="001B61AF" w:rsidRPr="00A7123E" w:rsidRDefault="001B61AF" w:rsidP="001B61AF">
      <w:pPr>
        <w:pStyle w:val="breakline"/>
        <w:rPr>
          <w:color w:val="002060"/>
        </w:rPr>
      </w:pPr>
    </w:p>
    <w:p w14:paraId="309041FF" w14:textId="77777777" w:rsidR="001B61AF" w:rsidRPr="00A7123E" w:rsidRDefault="001B61AF" w:rsidP="001B61AF">
      <w:pPr>
        <w:pStyle w:val="sottotitolocampionato10"/>
        <w:rPr>
          <w:color w:val="002060"/>
        </w:rPr>
      </w:pPr>
      <w:r w:rsidRPr="00A7123E">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B61AF" w:rsidRPr="00A7123E" w14:paraId="0D320BD7" w14:textId="77777777" w:rsidTr="00B60A3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095E0" w14:textId="77777777" w:rsidR="001B61AF" w:rsidRPr="00A7123E" w:rsidRDefault="001B61AF" w:rsidP="001B2823">
            <w:pPr>
              <w:pStyle w:val="headertabella0"/>
              <w:rPr>
                <w:color w:val="002060"/>
              </w:rPr>
            </w:pPr>
            <w:r w:rsidRPr="00A7123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27BBB" w14:textId="77777777" w:rsidR="001B61AF" w:rsidRPr="00A7123E" w:rsidRDefault="001B61AF" w:rsidP="001B2823">
            <w:pPr>
              <w:pStyle w:val="headertabella0"/>
              <w:rPr>
                <w:color w:val="002060"/>
              </w:rPr>
            </w:pPr>
            <w:r w:rsidRPr="00A7123E">
              <w:rPr>
                <w:color w:val="002060"/>
              </w:rPr>
              <w:t xml:space="preserve">N° </w:t>
            </w:r>
            <w:proofErr w:type="spellStart"/>
            <w:r w:rsidRPr="00A7123E">
              <w:rPr>
                <w:color w:val="002060"/>
              </w:rPr>
              <w:t>Gior</w:t>
            </w:r>
            <w:proofErr w:type="spellEnd"/>
            <w:r w:rsidRPr="00A7123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1881B" w14:textId="77777777" w:rsidR="001B61AF" w:rsidRPr="00A7123E" w:rsidRDefault="001B61AF" w:rsidP="001B2823">
            <w:pPr>
              <w:pStyle w:val="headertabella0"/>
              <w:rPr>
                <w:color w:val="002060"/>
              </w:rPr>
            </w:pPr>
            <w:r w:rsidRPr="00A7123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F3F1C" w14:textId="77777777" w:rsidR="001B61AF" w:rsidRPr="00A7123E" w:rsidRDefault="001B61AF" w:rsidP="001B2823">
            <w:pPr>
              <w:pStyle w:val="headertabella0"/>
              <w:rPr>
                <w:color w:val="002060"/>
              </w:rPr>
            </w:pPr>
            <w:r w:rsidRPr="00A7123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50412" w14:textId="77777777" w:rsidR="001B61AF" w:rsidRPr="00A7123E" w:rsidRDefault="001B61AF" w:rsidP="001B2823">
            <w:pPr>
              <w:pStyle w:val="headertabella0"/>
              <w:rPr>
                <w:color w:val="002060"/>
              </w:rPr>
            </w:pPr>
            <w:r w:rsidRPr="00A7123E">
              <w:rPr>
                <w:color w:val="002060"/>
              </w:rPr>
              <w:t xml:space="preserve">Data </w:t>
            </w:r>
            <w:proofErr w:type="spellStart"/>
            <w:r w:rsidRPr="00A7123E">
              <w:rPr>
                <w:color w:val="002060"/>
              </w:rPr>
              <w:t>Orig</w:t>
            </w:r>
            <w:proofErr w:type="spellEnd"/>
            <w:r w:rsidRPr="00A7123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9D36B" w14:textId="77777777" w:rsidR="001B61AF" w:rsidRPr="00A7123E" w:rsidRDefault="001B61AF" w:rsidP="001B2823">
            <w:pPr>
              <w:pStyle w:val="headertabella0"/>
              <w:rPr>
                <w:color w:val="002060"/>
              </w:rPr>
            </w:pPr>
            <w:r w:rsidRPr="00A7123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0A882" w14:textId="77777777" w:rsidR="001B61AF" w:rsidRPr="00A7123E" w:rsidRDefault="001B61AF" w:rsidP="001B2823">
            <w:pPr>
              <w:pStyle w:val="headertabella0"/>
              <w:rPr>
                <w:color w:val="002060"/>
              </w:rPr>
            </w:pPr>
            <w:r w:rsidRPr="00A7123E">
              <w:rPr>
                <w:color w:val="002060"/>
              </w:rPr>
              <w:t xml:space="preserve">Ora </w:t>
            </w:r>
            <w:proofErr w:type="spellStart"/>
            <w:r w:rsidRPr="00A7123E">
              <w:rPr>
                <w:color w:val="002060"/>
              </w:rPr>
              <w:t>Orig</w:t>
            </w:r>
            <w:proofErr w:type="spellEnd"/>
            <w:r w:rsidRPr="00A7123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D47A3" w14:textId="77777777" w:rsidR="001B61AF" w:rsidRPr="00A7123E" w:rsidRDefault="001B61AF" w:rsidP="001B2823">
            <w:pPr>
              <w:pStyle w:val="headertabella0"/>
              <w:rPr>
                <w:color w:val="002060"/>
              </w:rPr>
            </w:pPr>
            <w:r w:rsidRPr="00A7123E">
              <w:rPr>
                <w:color w:val="002060"/>
              </w:rPr>
              <w:t>Impianto</w:t>
            </w:r>
          </w:p>
        </w:tc>
      </w:tr>
      <w:tr w:rsidR="001B61AF" w:rsidRPr="00A7123E" w14:paraId="2C6C7A42" w14:textId="77777777" w:rsidTr="00B60A3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CDF7E" w14:textId="77777777" w:rsidR="001B61AF" w:rsidRPr="00B60A3D" w:rsidRDefault="001B61AF" w:rsidP="001B2823">
            <w:pPr>
              <w:pStyle w:val="rowtabella0"/>
              <w:rPr>
                <w:color w:val="002060"/>
                <w:highlight w:val="yellow"/>
              </w:rPr>
            </w:pPr>
            <w:r w:rsidRPr="00B60A3D">
              <w:rPr>
                <w:color w:val="002060"/>
                <w:highlight w:val="yellow"/>
              </w:rPr>
              <w:t>21/03/2026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6BAF1" w14:textId="77777777" w:rsidR="001B61AF" w:rsidRPr="00B60A3D" w:rsidRDefault="001B61AF" w:rsidP="001B2823">
            <w:pPr>
              <w:pStyle w:val="rowtabella0"/>
              <w:jc w:val="center"/>
              <w:rPr>
                <w:color w:val="002060"/>
                <w:highlight w:val="yellow"/>
              </w:rPr>
            </w:pPr>
            <w:r w:rsidRPr="00B60A3D">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E850C" w14:textId="77777777" w:rsidR="001B61AF" w:rsidRPr="00B60A3D" w:rsidRDefault="001B61AF" w:rsidP="001B2823">
            <w:pPr>
              <w:pStyle w:val="rowtabella0"/>
              <w:rPr>
                <w:color w:val="002060"/>
                <w:highlight w:val="yellow"/>
              </w:rPr>
            </w:pPr>
            <w:r w:rsidRPr="00B60A3D">
              <w:rPr>
                <w:color w:val="002060"/>
                <w:highlight w:val="yellow"/>
              </w:rPr>
              <w:t>ACSS MONDOLFO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2DA7F" w14:textId="77777777" w:rsidR="001B61AF" w:rsidRPr="00B60A3D" w:rsidRDefault="001B61AF" w:rsidP="001B2823">
            <w:pPr>
              <w:pStyle w:val="rowtabella0"/>
              <w:rPr>
                <w:color w:val="002060"/>
                <w:highlight w:val="yellow"/>
              </w:rPr>
            </w:pPr>
            <w:proofErr w:type="gramStart"/>
            <w:r w:rsidRPr="00B60A3D">
              <w:rPr>
                <w:color w:val="002060"/>
                <w:highlight w:val="yellow"/>
              </w:rPr>
              <w:t>U.MANDOLESI</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542BB" w14:textId="77777777" w:rsidR="001B61AF" w:rsidRPr="00A7123E" w:rsidRDefault="001B61AF" w:rsidP="001B282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DDEDE" w14:textId="77777777" w:rsidR="001B61AF" w:rsidRPr="00B60A3D" w:rsidRDefault="001B61AF" w:rsidP="001B2823">
            <w:pPr>
              <w:pStyle w:val="rowtabella0"/>
              <w:jc w:val="center"/>
              <w:rPr>
                <w:color w:val="002060"/>
                <w:highlight w:val="yellow"/>
              </w:rPr>
            </w:pPr>
            <w:r w:rsidRPr="00B60A3D">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BC9CE" w14:textId="77777777" w:rsidR="001B61AF" w:rsidRPr="00A7123E" w:rsidRDefault="001B61AF" w:rsidP="001B2823">
            <w:pPr>
              <w:pStyle w:val="rowtabella0"/>
              <w:jc w:val="center"/>
              <w:rPr>
                <w:color w:val="002060"/>
              </w:rPr>
            </w:pPr>
            <w:r w:rsidRPr="00A7123E">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9D7E6" w14:textId="77777777" w:rsidR="001B61AF" w:rsidRPr="00A7123E" w:rsidRDefault="001B61AF" w:rsidP="001B2823">
            <w:pPr>
              <w:rPr>
                <w:color w:val="002060"/>
              </w:rPr>
            </w:pPr>
          </w:p>
        </w:tc>
      </w:tr>
    </w:tbl>
    <w:p w14:paraId="6312F166" w14:textId="77777777" w:rsidR="001B61AF" w:rsidRPr="00A7123E" w:rsidRDefault="001B61AF" w:rsidP="001B61AF">
      <w:pPr>
        <w:pStyle w:val="breakline"/>
        <w:rPr>
          <w:rFonts w:eastAsiaTheme="minorEastAsia"/>
          <w:color w:val="002060"/>
        </w:rPr>
      </w:pPr>
    </w:p>
    <w:p w14:paraId="68C3B0A4" w14:textId="77777777" w:rsidR="001B61AF" w:rsidRPr="00A7123E" w:rsidRDefault="001B61AF" w:rsidP="001B61AF">
      <w:pPr>
        <w:pStyle w:val="breakline"/>
        <w:rPr>
          <w:color w:val="002060"/>
        </w:rPr>
      </w:pPr>
    </w:p>
    <w:p w14:paraId="365C7492" w14:textId="77777777" w:rsidR="001B61AF" w:rsidRPr="00A7123E" w:rsidRDefault="001B61AF" w:rsidP="001B61AF">
      <w:pPr>
        <w:pStyle w:val="titoloprinc0"/>
        <w:rPr>
          <w:color w:val="002060"/>
        </w:rPr>
      </w:pPr>
      <w:r w:rsidRPr="00A7123E">
        <w:rPr>
          <w:color w:val="002060"/>
        </w:rPr>
        <w:t>RISULTATI</w:t>
      </w:r>
    </w:p>
    <w:p w14:paraId="13F0DB96" w14:textId="77777777" w:rsidR="001B61AF" w:rsidRPr="00A7123E" w:rsidRDefault="001B61AF" w:rsidP="001B61AF">
      <w:pPr>
        <w:pStyle w:val="breakline"/>
        <w:rPr>
          <w:color w:val="002060"/>
        </w:rPr>
      </w:pPr>
    </w:p>
    <w:p w14:paraId="1A24B51A" w14:textId="4BA976BD" w:rsidR="001B61AF" w:rsidRPr="00A7123E" w:rsidRDefault="001B61AF" w:rsidP="001B61AF">
      <w:pPr>
        <w:pStyle w:val="sottotitolocampionato10"/>
        <w:rPr>
          <w:color w:val="002060"/>
        </w:rPr>
      </w:pPr>
      <w:r w:rsidRPr="00A7123E">
        <w:rPr>
          <w:color w:val="002060"/>
        </w:rPr>
        <w:t>RISULTATI UFFICIALI GARE DEL 1</w:t>
      </w:r>
      <w:r w:rsidR="00B60A3D">
        <w:rPr>
          <w:color w:val="002060"/>
        </w:rPr>
        <w:t>7</w:t>
      </w:r>
      <w:r w:rsidRPr="00A7123E">
        <w:rPr>
          <w:color w:val="002060"/>
        </w:rPr>
        <w:t>/03/2026</w:t>
      </w:r>
    </w:p>
    <w:p w14:paraId="1201FC54" w14:textId="77777777" w:rsidR="001F05CC" w:rsidRPr="001F05CC" w:rsidRDefault="001F05CC" w:rsidP="001F05CC">
      <w:pPr>
        <w:pStyle w:val="sottotitolocampionato20"/>
        <w:spacing w:before="0" w:beforeAutospacing="0" w:after="0" w:afterAutospacing="0"/>
        <w:rPr>
          <w:rFonts w:ascii="Arial" w:hAnsi="Arial" w:cs="Arial"/>
          <w:color w:val="002060"/>
          <w:sz w:val="20"/>
          <w:szCs w:val="20"/>
        </w:rPr>
      </w:pPr>
      <w:r w:rsidRPr="001F05CC">
        <w:rPr>
          <w:rFonts w:ascii="Arial" w:hAnsi="Arial" w:cs="Arial"/>
          <w:color w:val="002060"/>
          <w:sz w:val="20"/>
          <w:szCs w:val="20"/>
        </w:rPr>
        <w:t>Si trascrivono qui di seguito i risultati ufficiali delle gare disputate</w:t>
      </w:r>
    </w:p>
    <w:p w14:paraId="16569513" w14:textId="77777777" w:rsidR="001B61AF" w:rsidRPr="00A7123E" w:rsidRDefault="001B61AF" w:rsidP="001B61A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1B61AF" w:rsidRPr="00A7123E" w14:paraId="7DBD18EA" w14:textId="77777777" w:rsidTr="001B2823">
        <w:tc>
          <w:tcPr>
            <w:tcW w:w="0" w:type="auto"/>
            <w:hideMark/>
          </w:tcPr>
          <w:p w14:paraId="264D51BE" w14:textId="77777777" w:rsidR="001B61AF" w:rsidRPr="00A7123E" w:rsidRDefault="001B61AF" w:rsidP="001B282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B61AF" w:rsidRPr="00A7123E" w14:paraId="2EB6974D" w14:textId="77777777" w:rsidTr="001B28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5AACE" w14:textId="77777777" w:rsidR="001B61AF" w:rsidRPr="00A7123E" w:rsidRDefault="001B61AF" w:rsidP="001B2823">
                  <w:pPr>
                    <w:pStyle w:val="headertabella0"/>
                    <w:rPr>
                      <w:color w:val="002060"/>
                    </w:rPr>
                  </w:pPr>
                  <w:r w:rsidRPr="00A7123E">
                    <w:rPr>
                      <w:color w:val="002060"/>
                    </w:rPr>
                    <w:t>GIRONE SB - 5 Giornata - A</w:t>
                  </w:r>
                </w:p>
              </w:tc>
            </w:tr>
            <w:tr w:rsidR="00B60A3D" w:rsidRPr="00A7123E" w14:paraId="6A0D9742" w14:textId="77777777" w:rsidTr="001B282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8F9121" w14:textId="7E8EFC86" w:rsidR="00B60A3D" w:rsidRPr="00A7123E" w:rsidRDefault="00B60A3D" w:rsidP="00B60A3D">
                  <w:pPr>
                    <w:pStyle w:val="rowtabella0"/>
                    <w:rPr>
                      <w:color w:val="002060"/>
                    </w:rPr>
                  </w:pPr>
                  <w:r w:rsidRPr="00A7123E">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BF4954" w14:textId="528343F3" w:rsidR="00B60A3D" w:rsidRPr="00A7123E" w:rsidRDefault="00B60A3D" w:rsidP="00B60A3D">
                  <w:pPr>
                    <w:pStyle w:val="rowtabella0"/>
                    <w:rPr>
                      <w:color w:val="002060"/>
                    </w:rPr>
                  </w:pPr>
                  <w:r w:rsidRPr="00A7123E">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6CC0AD" w14:textId="7C3C2C8E" w:rsidR="00B60A3D" w:rsidRPr="00A7123E" w:rsidRDefault="00B60A3D" w:rsidP="00B60A3D">
                  <w:pPr>
                    <w:pStyle w:val="rowtabella0"/>
                    <w:jc w:val="center"/>
                    <w:rPr>
                      <w:color w:val="002060"/>
                    </w:rPr>
                  </w:pPr>
                  <w:r w:rsidRPr="00A7123E">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28B0A6" w14:textId="5A05C0FE" w:rsidR="00B60A3D" w:rsidRPr="00A7123E" w:rsidRDefault="00B60A3D" w:rsidP="00B60A3D">
                  <w:pPr>
                    <w:pStyle w:val="rowtabella0"/>
                    <w:jc w:val="center"/>
                    <w:rPr>
                      <w:color w:val="002060"/>
                    </w:rPr>
                  </w:pPr>
                  <w:r w:rsidRPr="00A7123E">
                    <w:rPr>
                      <w:color w:val="002060"/>
                    </w:rPr>
                    <w:t> </w:t>
                  </w:r>
                </w:p>
              </w:tc>
            </w:tr>
          </w:tbl>
          <w:p w14:paraId="4EBE833A" w14:textId="77777777" w:rsidR="001B61AF" w:rsidRPr="00A7123E" w:rsidRDefault="001B61AF" w:rsidP="001B2823">
            <w:pPr>
              <w:rPr>
                <w:color w:val="002060"/>
              </w:rPr>
            </w:pPr>
          </w:p>
        </w:tc>
      </w:tr>
    </w:tbl>
    <w:p w14:paraId="0F3F3EFF" w14:textId="77777777" w:rsidR="001B61AF" w:rsidRPr="00A7123E" w:rsidRDefault="001B61AF" w:rsidP="001B61AF">
      <w:pPr>
        <w:pStyle w:val="breakline"/>
        <w:rPr>
          <w:rFonts w:eastAsiaTheme="minorEastAsia"/>
          <w:color w:val="002060"/>
        </w:rPr>
      </w:pPr>
    </w:p>
    <w:p w14:paraId="08607F54" w14:textId="77777777" w:rsidR="001B61AF" w:rsidRPr="00A7123E" w:rsidRDefault="001B61AF" w:rsidP="001B61AF">
      <w:pPr>
        <w:pStyle w:val="breakline"/>
        <w:rPr>
          <w:color w:val="002060"/>
        </w:rPr>
      </w:pPr>
    </w:p>
    <w:p w14:paraId="79015FF3" w14:textId="77777777" w:rsidR="001B61AF" w:rsidRPr="00A7123E" w:rsidRDefault="001B61AF" w:rsidP="001B61AF">
      <w:pPr>
        <w:pStyle w:val="titoloprinc0"/>
        <w:rPr>
          <w:color w:val="002060"/>
        </w:rPr>
      </w:pPr>
      <w:r w:rsidRPr="00A7123E">
        <w:rPr>
          <w:color w:val="002060"/>
        </w:rPr>
        <w:t>GIUDICE SPORTIVO</w:t>
      </w:r>
    </w:p>
    <w:p w14:paraId="44CAF473" w14:textId="77777777" w:rsidR="001B61AF" w:rsidRPr="00A7123E" w:rsidRDefault="001B61AF" w:rsidP="001B61AF">
      <w:pPr>
        <w:pStyle w:val="diffida"/>
        <w:rPr>
          <w:color w:val="002060"/>
        </w:rPr>
      </w:pPr>
      <w:r w:rsidRPr="00A7123E">
        <w:rPr>
          <w:color w:val="002060"/>
        </w:rPr>
        <w:t>Il Giudice Sportivo Avv. Agnese Lazzaretti, con l'assistenza del Segretario Angelo Castellana, nella seduta del 18/03/2026, ha adottato le decisioni che di seguito integralmente si riportano:</w:t>
      </w:r>
    </w:p>
    <w:p w14:paraId="3910AD54" w14:textId="77777777" w:rsidR="001B61AF" w:rsidRPr="00A7123E" w:rsidRDefault="001B61AF" w:rsidP="001B61AF">
      <w:pPr>
        <w:pStyle w:val="titolo10"/>
        <w:rPr>
          <w:color w:val="002060"/>
        </w:rPr>
      </w:pPr>
      <w:r w:rsidRPr="00A7123E">
        <w:rPr>
          <w:color w:val="002060"/>
        </w:rPr>
        <w:t xml:space="preserve">GARE DEL 17/ 3/2026 </w:t>
      </w:r>
    </w:p>
    <w:p w14:paraId="4FD64947" w14:textId="77777777" w:rsidR="001B61AF" w:rsidRPr="00A7123E" w:rsidRDefault="001B61AF" w:rsidP="001B61AF">
      <w:pPr>
        <w:pStyle w:val="titolo7a"/>
        <w:rPr>
          <w:color w:val="002060"/>
        </w:rPr>
      </w:pPr>
      <w:r w:rsidRPr="00A7123E">
        <w:rPr>
          <w:color w:val="002060"/>
        </w:rPr>
        <w:t xml:space="preserve">PROVVEDIMENTI DISCIPLINARI </w:t>
      </w:r>
    </w:p>
    <w:p w14:paraId="6AC619DC" w14:textId="77777777" w:rsidR="001B61AF" w:rsidRPr="00A7123E" w:rsidRDefault="001B61AF" w:rsidP="001B61AF">
      <w:pPr>
        <w:pStyle w:val="titolo7b0"/>
        <w:rPr>
          <w:color w:val="002060"/>
        </w:rPr>
      </w:pPr>
      <w:r w:rsidRPr="00A7123E">
        <w:rPr>
          <w:color w:val="002060"/>
        </w:rPr>
        <w:t xml:space="preserve">In base alle risultanze degli atti ufficiali sono state deliberate le seguenti sanzioni disciplinari. </w:t>
      </w:r>
    </w:p>
    <w:p w14:paraId="4CDAEA6F" w14:textId="77777777" w:rsidR="001B61AF" w:rsidRPr="00A7123E" w:rsidRDefault="001B61AF" w:rsidP="001B61AF">
      <w:pPr>
        <w:pStyle w:val="titolo30"/>
        <w:rPr>
          <w:color w:val="002060"/>
        </w:rPr>
      </w:pPr>
      <w:r w:rsidRPr="00A7123E">
        <w:rPr>
          <w:color w:val="002060"/>
        </w:rPr>
        <w:t xml:space="preserve">CALCIATORI NON ESPULSI </w:t>
      </w:r>
    </w:p>
    <w:p w14:paraId="0560722E" w14:textId="77777777" w:rsidR="001B61AF" w:rsidRPr="00A7123E" w:rsidRDefault="001B61AF" w:rsidP="001B61AF">
      <w:pPr>
        <w:pStyle w:val="titolo20"/>
        <w:rPr>
          <w:color w:val="002060"/>
        </w:rPr>
      </w:pPr>
      <w:r w:rsidRPr="00A7123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2F9B61A3" w14:textId="77777777" w:rsidTr="001B2823">
        <w:tc>
          <w:tcPr>
            <w:tcW w:w="2200" w:type="dxa"/>
            <w:tcMar>
              <w:top w:w="20" w:type="dxa"/>
              <w:left w:w="20" w:type="dxa"/>
              <w:bottom w:w="20" w:type="dxa"/>
              <w:right w:w="20" w:type="dxa"/>
            </w:tcMar>
            <w:vAlign w:val="center"/>
            <w:hideMark/>
          </w:tcPr>
          <w:p w14:paraId="6008F79F" w14:textId="77777777" w:rsidR="001B61AF" w:rsidRPr="00A7123E" w:rsidRDefault="001B61AF" w:rsidP="001B2823">
            <w:pPr>
              <w:pStyle w:val="movimento"/>
              <w:rPr>
                <w:color w:val="002060"/>
              </w:rPr>
            </w:pPr>
            <w:r w:rsidRPr="00A7123E">
              <w:rPr>
                <w:color w:val="002060"/>
              </w:rPr>
              <w:t>TONTI FRANCESCO</w:t>
            </w:r>
          </w:p>
        </w:tc>
        <w:tc>
          <w:tcPr>
            <w:tcW w:w="2200" w:type="dxa"/>
            <w:tcMar>
              <w:top w:w="20" w:type="dxa"/>
              <w:left w:w="20" w:type="dxa"/>
              <w:bottom w:w="20" w:type="dxa"/>
              <w:right w:w="20" w:type="dxa"/>
            </w:tcMar>
            <w:vAlign w:val="center"/>
            <w:hideMark/>
          </w:tcPr>
          <w:p w14:paraId="53106F58" w14:textId="77777777" w:rsidR="001B61AF" w:rsidRPr="00A7123E" w:rsidRDefault="001B61AF" w:rsidP="001B2823">
            <w:pPr>
              <w:pStyle w:val="movimento2"/>
              <w:rPr>
                <w:color w:val="002060"/>
              </w:rPr>
            </w:pPr>
            <w:r w:rsidRPr="00A7123E">
              <w:rPr>
                <w:color w:val="002060"/>
              </w:rPr>
              <w:t xml:space="preserve">(DINAMIS 1990) </w:t>
            </w:r>
          </w:p>
        </w:tc>
        <w:tc>
          <w:tcPr>
            <w:tcW w:w="800" w:type="dxa"/>
            <w:tcMar>
              <w:top w:w="20" w:type="dxa"/>
              <w:left w:w="20" w:type="dxa"/>
              <w:bottom w:w="20" w:type="dxa"/>
              <w:right w:w="20" w:type="dxa"/>
            </w:tcMar>
            <w:vAlign w:val="center"/>
            <w:hideMark/>
          </w:tcPr>
          <w:p w14:paraId="388C61FB"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7C9799F2"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5EF9C8DB" w14:textId="77777777" w:rsidR="001B61AF" w:rsidRPr="00A7123E" w:rsidRDefault="001B61AF" w:rsidP="001B2823">
            <w:pPr>
              <w:pStyle w:val="movimento2"/>
              <w:rPr>
                <w:color w:val="002060"/>
              </w:rPr>
            </w:pPr>
            <w:r w:rsidRPr="00A7123E">
              <w:rPr>
                <w:color w:val="002060"/>
              </w:rPr>
              <w:t> </w:t>
            </w:r>
          </w:p>
        </w:tc>
      </w:tr>
    </w:tbl>
    <w:p w14:paraId="76FD6927" w14:textId="77777777" w:rsidR="001B61AF" w:rsidRPr="00A7123E" w:rsidRDefault="001B61AF" w:rsidP="001B61AF">
      <w:pPr>
        <w:pStyle w:val="titolo20"/>
        <w:rPr>
          <w:rFonts w:eastAsiaTheme="minorEastAsia"/>
          <w:color w:val="002060"/>
        </w:rPr>
      </w:pPr>
      <w:r w:rsidRPr="00A7123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78F9FDBB" w14:textId="77777777" w:rsidTr="001B2823">
        <w:tc>
          <w:tcPr>
            <w:tcW w:w="2200" w:type="dxa"/>
            <w:tcMar>
              <w:top w:w="20" w:type="dxa"/>
              <w:left w:w="20" w:type="dxa"/>
              <w:bottom w:w="20" w:type="dxa"/>
              <w:right w:w="20" w:type="dxa"/>
            </w:tcMar>
            <w:vAlign w:val="center"/>
            <w:hideMark/>
          </w:tcPr>
          <w:p w14:paraId="72B7ED2F" w14:textId="77777777" w:rsidR="001B61AF" w:rsidRPr="00A7123E" w:rsidRDefault="001B61AF" w:rsidP="001B2823">
            <w:pPr>
              <w:pStyle w:val="movimento"/>
              <w:rPr>
                <w:color w:val="002060"/>
              </w:rPr>
            </w:pPr>
            <w:r w:rsidRPr="00A7123E">
              <w:rPr>
                <w:color w:val="002060"/>
              </w:rPr>
              <w:lastRenderedPageBreak/>
              <w:t>GIULIANI MICHELE</w:t>
            </w:r>
          </w:p>
        </w:tc>
        <w:tc>
          <w:tcPr>
            <w:tcW w:w="2200" w:type="dxa"/>
            <w:tcMar>
              <w:top w:w="20" w:type="dxa"/>
              <w:left w:w="20" w:type="dxa"/>
              <w:bottom w:w="20" w:type="dxa"/>
              <w:right w:w="20" w:type="dxa"/>
            </w:tcMar>
            <w:vAlign w:val="center"/>
            <w:hideMark/>
          </w:tcPr>
          <w:p w14:paraId="15131332" w14:textId="77777777" w:rsidR="001B61AF" w:rsidRPr="00A7123E" w:rsidRDefault="001B61AF" w:rsidP="001B2823">
            <w:pPr>
              <w:pStyle w:val="movimento2"/>
              <w:rPr>
                <w:color w:val="002060"/>
              </w:rPr>
            </w:pPr>
            <w:r w:rsidRPr="00A7123E">
              <w:rPr>
                <w:color w:val="002060"/>
              </w:rPr>
              <w:t xml:space="preserve">(DINAMIS 1990) </w:t>
            </w:r>
          </w:p>
        </w:tc>
        <w:tc>
          <w:tcPr>
            <w:tcW w:w="800" w:type="dxa"/>
            <w:tcMar>
              <w:top w:w="20" w:type="dxa"/>
              <w:left w:w="20" w:type="dxa"/>
              <w:bottom w:w="20" w:type="dxa"/>
              <w:right w:w="20" w:type="dxa"/>
            </w:tcMar>
            <w:vAlign w:val="center"/>
            <w:hideMark/>
          </w:tcPr>
          <w:p w14:paraId="17D42707"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40EA046B" w14:textId="77777777" w:rsidR="001B61AF" w:rsidRPr="00A7123E" w:rsidRDefault="001B61AF" w:rsidP="001B2823">
            <w:pPr>
              <w:pStyle w:val="movimento"/>
              <w:rPr>
                <w:color w:val="002060"/>
              </w:rPr>
            </w:pPr>
            <w:r w:rsidRPr="00A7123E">
              <w:rPr>
                <w:color w:val="002060"/>
              </w:rPr>
              <w:t>PERINI FRANCESCO</w:t>
            </w:r>
          </w:p>
        </w:tc>
        <w:tc>
          <w:tcPr>
            <w:tcW w:w="2200" w:type="dxa"/>
            <w:tcMar>
              <w:top w:w="20" w:type="dxa"/>
              <w:left w:w="20" w:type="dxa"/>
              <w:bottom w:w="20" w:type="dxa"/>
              <w:right w:w="20" w:type="dxa"/>
            </w:tcMar>
            <w:vAlign w:val="center"/>
            <w:hideMark/>
          </w:tcPr>
          <w:p w14:paraId="6CB864A5" w14:textId="77777777" w:rsidR="001B61AF" w:rsidRPr="00A7123E" w:rsidRDefault="001B61AF" w:rsidP="001B2823">
            <w:pPr>
              <w:pStyle w:val="movimento2"/>
              <w:rPr>
                <w:color w:val="002060"/>
              </w:rPr>
            </w:pPr>
            <w:r w:rsidRPr="00A7123E">
              <w:rPr>
                <w:color w:val="002060"/>
              </w:rPr>
              <w:t xml:space="preserve">(DINAMIS 1990) </w:t>
            </w:r>
          </w:p>
        </w:tc>
      </w:tr>
    </w:tbl>
    <w:p w14:paraId="2987EF70" w14:textId="77777777" w:rsidR="001B61AF" w:rsidRPr="00A7123E" w:rsidRDefault="001B61AF" w:rsidP="001B61AF">
      <w:pPr>
        <w:pStyle w:val="titolo20"/>
        <w:rPr>
          <w:rFonts w:eastAsiaTheme="minorEastAsia"/>
          <w:color w:val="002060"/>
        </w:rPr>
      </w:pPr>
      <w:r w:rsidRPr="00A7123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024E1631" w14:textId="77777777" w:rsidTr="001B2823">
        <w:tc>
          <w:tcPr>
            <w:tcW w:w="2200" w:type="dxa"/>
            <w:tcMar>
              <w:top w:w="20" w:type="dxa"/>
              <w:left w:w="20" w:type="dxa"/>
              <w:bottom w:w="20" w:type="dxa"/>
              <w:right w:w="20" w:type="dxa"/>
            </w:tcMar>
            <w:vAlign w:val="center"/>
            <w:hideMark/>
          </w:tcPr>
          <w:p w14:paraId="5EF962F1" w14:textId="77777777" w:rsidR="001B61AF" w:rsidRPr="00A7123E" w:rsidRDefault="001B61AF" w:rsidP="001B2823">
            <w:pPr>
              <w:pStyle w:val="movimento"/>
              <w:rPr>
                <w:color w:val="002060"/>
              </w:rPr>
            </w:pPr>
            <w:r w:rsidRPr="00A7123E">
              <w:rPr>
                <w:color w:val="002060"/>
              </w:rPr>
              <w:t>GIANNINO TOMMASO</w:t>
            </w:r>
          </w:p>
        </w:tc>
        <w:tc>
          <w:tcPr>
            <w:tcW w:w="2200" w:type="dxa"/>
            <w:tcMar>
              <w:top w:w="20" w:type="dxa"/>
              <w:left w:w="20" w:type="dxa"/>
              <w:bottom w:w="20" w:type="dxa"/>
              <w:right w:w="20" w:type="dxa"/>
            </w:tcMar>
            <w:vAlign w:val="center"/>
            <w:hideMark/>
          </w:tcPr>
          <w:p w14:paraId="2055ADCA" w14:textId="77777777" w:rsidR="001B61AF" w:rsidRPr="00A7123E" w:rsidRDefault="001B61AF" w:rsidP="001B2823">
            <w:pPr>
              <w:pStyle w:val="movimento2"/>
              <w:rPr>
                <w:color w:val="002060"/>
              </w:rPr>
            </w:pPr>
            <w:r w:rsidRPr="00A7123E">
              <w:rPr>
                <w:color w:val="002060"/>
              </w:rPr>
              <w:t xml:space="preserve">(OSIMO FIVE) </w:t>
            </w:r>
          </w:p>
        </w:tc>
        <w:tc>
          <w:tcPr>
            <w:tcW w:w="800" w:type="dxa"/>
            <w:tcMar>
              <w:top w:w="20" w:type="dxa"/>
              <w:left w:w="20" w:type="dxa"/>
              <w:bottom w:w="20" w:type="dxa"/>
              <w:right w:w="20" w:type="dxa"/>
            </w:tcMar>
            <w:vAlign w:val="center"/>
            <w:hideMark/>
          </w:tcPr>
          <w:p w14:paraId="11F8E9FD"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15354CF4"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38D5EF67" w14:textId="77777777" w:rsidR="001B61AF" w:rsidRPr="00A7123E" w:rsidRDefault="001B61AF" w:rsidP="001B2823">
            <w:pPr>
              <w:pStyle w:val="movimento2"/>
              <w:rPr>
                <w:color w:val="002060"/>
              </w:rPr>
            </w:pPr>
            <w:r w:rsidRPr="00A7123E">
              <w:rPr>
                <w:color w:val="002060"/>
              </w:rPr>
              <w:t> </w:t>
            </w:r>
          </w:p>
        </w:tc>
      </w:tr>
    </w:tbl>
    <w:p w14:paraId="08B60C21" w14:textId="77777777" w:rsidR="001B61AF" w:rsidRDefault="001B61AF" w:rsidP="001B61AF">
      <w:pPr>
        <w:pStyle w:val="breakline"/>
        <w:rPr>
          <w:color w:val="002060"/>
        </w:rPr>
      </w:pPr>
    </w:p>
    <w:p w14:paraId="4AFBF58D" w14:textId="77777777" w:rsidR="001B61AF" w:rsidRPr="001910FC" w:rsidRDefault="001B61AF" w:rsidP="001B61AF">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3F080F76" w14:textId="77777777" w:rsidR="001B61AF" w:rsidRPr="001910FC" w:rsidRDefault="001B61AF" w:rsidP="001B61AF">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3345E5FA" w14:textId="77777777" w:rsidR="001B61AF" w:rsidRPr="00A7123E" w:rsidRDefault="001B61AF" w:rsidP="001B61AF">
      <w:pPr>
        <w:pStyle w:val="breakline"/>
        <w:rPr>
          <w:rFonts w:eastAsiaTheme="minorEastAsia"/>
          <w:color w:val="002060"/>
        </w:rPr>
      </w:pPr>
    </w:p>
    <w:p w14:paraId="1B9485EF" w14:textId="77777777" w:rsidR="001B61AF" w:rsidRPr="00A7123E" w:rsidRDefault="001B61AF" w:rsidP="001B61AF">
      <w:pPr>
        <w:pStyle w:val="titoloprinc0"/>
        <w:rPr>
          <w:color w:val="002060"/>
        </w:rPr>
      </w:pPr>
      <w:r w:rsidRPr="00A7123E">
        <w:rPr>
          <w:color w:val="002060"/>
        </w:rPr>
        <w:t>CLASSIFICA</w:t>
      </w:r>
    </w:p>
    <w:p w14:paraId="2BE2DAB2" w14:textId="77777777" w:rsidR="001B61AF" w:rsidRPr="00A7123E" w:rsidRDefault="001B61AF" w:rsidP="001B61AF">
      <w:pPr>
        <w:pStyle w:val="breakline"/>
        <w:rPr>
          <w:color w:val="002060"/>
        </w:rPr>
      </w:pPr>
    </w:p>
    <w:p w14:paraId="38ECB355" w14:textId="77777777" w:rsidR="001B61AF" w:rsidRPr="00A7123E" w:rsidRDefault="001B61AF" w:rsidP="001B61AF">
      <w:pPr>
        <w:pStyle w:val="breakline"/>
        <w:rPr>
          <w:color w:val="002060"/>
        </w:rPr>
      </w:pPr>
    </w:p>
    <w:p w14:paraId="6BA8A775" w14:textId="77777777" w:rsidR="001B61AF" w:rsidRPr="00A7123E" w:rsidRDefault="001B61AF" w:rsidP="001B61AF">
      <w:pPr>
        <w:pStyle w:val="sottotitolocampionato10"/>
        <w:rPr>
          <w:color w:val="002060"/>
        </w:rPr>
      </w:pPr>
      <w:r w:rsidRPr="00A7123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B61AF" w:rsidRPr="00A7123E" w14:paraId="263B5258" w14:textId="77777777" w:rsidTr="001B28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D1CB4" w14:textId="77777777" w:rsidR="001B61AF" w:rsidRPr="00A7123E" w:rsidRDefault="001B61AF" w:rsidP="001B2823">
            <w:pPr>
              <w:pStyle w:val="headertabella0"/>
              <w:rPr>
                <w:color w:val="002060"/>
              </w:rPr>
            </w:pPr>
            <w:r w:rsidRPr="00A7123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30022" w14:textId="77777777" w:rsidR="001B61AF" w:rsidRPr="00A7123E" w:rsidRDefault="001B61AF" w:rsidP="001B2823">
            <w:pPr>
              <w:pStyle w:val="headertabella0"/>
              <w:rPr>
                <w:color w:val="002060"/>
              </w:rPr>
            </w:pPr>
            <w:r w:rsidRPr="00A7123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8CA8D" w14:textId="77777777" w:rsidR="001B61AF" w:rsidRPr="00A7123E" w:rsidRDefault="001B61AF" w:rsidP="001B2823">
            <w:pPr>
              <w:pStyle w:val="headertabella0"/>
              <w:rPr>
                <w:color w:val="002060"/>
              </w:rPr>
            </w:pPr>
            <w:r w:rsidRPr="00A7123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F77E4" w14:textId="77777777" w:rsidR="001B61AF" w:rsidRPr="00A7123E" w:rsidRDefault="001B61AF" w:rsidP="001B2823">
            <w:pPr>
              <w:pStyle w:val="headertabella0"/>
              <w:rPr>
                <w:color w:val="002060"/>
              </w:rPr>
            </w:pPr>
            <w:r w:rsidRPr="00A7123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71244" w14:textId="77777777" w:rsidR="001B61AF" w:rsidRPr="00A7123E" w:rsidRDefault="001B61AF" w:rsidP="001B2823">
            <w:pPr>
              <w:pStyle w:val="headertabella0"/>
              <w:rPr>
                <w:color w:val="002060"/>
              </w:rPr>
            </w:pPr>
            <w:r w:rsidRPr="00A7123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4632A" w14:textId="77777777" w:rsidR="001B61AF" w:rsidRPr="00A7123E" w:rsidRDefault="001B61AF" w:rsidP="001B2823">
            <w:pPr>
              <w:pStyle w:val="headertabella0"/>
              <w:rPr>
                <w:color w:val="002060"/>
              </w:rPr>
            </w:pPr>
            <w:r w:rsidRPr="00A7123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D1F65" w14:textId="77777777" w:rsidR="001B61AF" w:rsidRPr="00A7123E" w:rsidRDefault="001B61AF" w:rsidP="001B2823">
            <w:pPr>
              <w:pStyle w:val="headertabella0"/>
              <w:rPr>
                <w:color w:val="002060"/>
              </w:rPr>
            </w:pPr>
            <w:r w:rsidRPr="00A7123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A3710" w14:textId="77777777" w:rsidR="001B61AF" w:rsidRPr="00A7123E" w:rsidRDefault="001B61AF" w:rsidP="001B2823">
            <w:pPr>
              <w:pStyle w:val="headertabella0"/>
              <w:rPr>
                <w:color w:val="002060"/>
              </w:rPr>
            </w:pPr>
            <w:r w:rsidRPr="00A7123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F44B2" w14:textId="77777777" w:rsidR="001B61AF" w:rsidRPr="00A7123E" w:rsidRDefault="001B61AF" w:rsidP="001B2823">
            <w:pPr>
              <w:pStyle w:val="headertabella0"/>
              <w:rPr>
                <w:color w:val="002060"/>
              </w:rPr>
            </w:pPr>
            <w:r w:rsidRPr="00A7123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B1902" w14:textId="77777777" w:rsidR="001B61AF" w:rsidRPr="00A7123E" w:rsidRDefault="001B61AF" w:rsidP="001B2823">
            <w:pPr>
              <w:pStyle w:val="headertabella0"/>
              <w:rPr>
                <w:color w:val="002060"/>
              </w:rPr>
            </w:pPr>
            <w:r w:rsidRPr="00A7123E">
              <w:rPr>
                <w:color w:val="002060"/>
              </w:rPr>
              <w:t>PE</w:t>
            </w:r>
          </w:p>
        </w:tc>
      </w:tr>
      <w:tr w:rsidR="001B61AF" w:rsidRPr="00A7123E" w14:paraId="5A2B5BF7" w14:textId="77777777" w:rsidTr="001B28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D2D41B" w14:textId="77777777" w:rsidR="001B61AF" w:rsidRPr="00A7123E" w:rsidRDefault="001B61AF" w:rsidP="001B2823">
            <w:pPr>
              <w:pStyle w:val="rowtabella0"/>
              <w:rPr>
                <w:color w:val="002060"/>
              </w:rPr>
            </w:pPr>
            <w:r w:rsidRPr="00A7123E">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FFD5A"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754F7"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35774"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EE12C"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11B44"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FE814"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72227"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618AC"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D448A" w14:textId="77777777" w:rsidR="001B61AF" w:rsidRPr="00A7123E" w:rsidRDefault="001B61AF" w:rsidP="001B2823">
            <w:pPr>
              <w:pStyle w:val="rowtabella0"/>
              <w:jc w:val="center"/>
              <w:rPr>
                <w:color w:val="002060"/>
              </w:rPr>
            </w:pPr>
            <w:r w:rsidRPr="00A7123E">
              <w:rPr>
                <w:color w:val="002060"/>
              </w:rPr>
              <w:t>0</w:t>
            </w:r>
          </w:p>
        </w:tc>
      </w:tr>
      <w:tr w:rsidR="001B61AF" w:rsidRPr="00A7123E" w14:paraId="5B6E1C04"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73F9E8" w14:textId="77777777" w:rsidR="001B61AF" w:rsidRPr="00A7123E" w:rsidRDefault="001B61AF" w:rsidP="001B2823">
            <w:pPr>
              <w:pStyle w:val="rowtabella0"/>
              <w:rPr>
                <w:color w:val="002060"/>
              </w:rPr>
            </w:pPr>
            <w:r w:rsidRPr="00A7123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717B2"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4B60B"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8AE8C"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CEF93"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FB583"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35E00" w14:textId="77777777" w:rsidR="001B61AF" w:rsidRPr="00A7123E" w:rsidRDefault="001B61AF" w:rsidP="001B2823">
            <w:pPr>
              <w:pStyle w:val="rowtabella0"/>
              <w:jc w:val="center"/>
              <w:rPr>
                <w:color w:val="002060"/>
              </w:rPr>
            </w:pPr>
            <w:r w:rsidRPr="00A712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9DFC5" w14:textId="77777777" w:rsidR="001B61AF" w:rsidRPr="00A7123E" w:rsidRDefault="001B61AF" w:rsidP="001B2823">
            <w:pPr>
              <w:pStyle w:val="rowtabella0"/>
              <w:jc w:val="center"/>
              <w:rPr>
                <w:color w:val="002060"/>
              </w:rPr>
            </w:pPr>
            <w:r w:rsidRPr="00A712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A6421"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01E7A" w14:textId="77777777" w:rsidR="001B61AF" w:rsidRPr="00A7123E" w:rsidRDefault="001B61AF" w:rsidP="001B2823">
            <w:pPr>
              <w:pStyle w:val="rowtabella0"/>
              <w:jc w:val="center"/>
              <w:rPr>
                <w:color w:val="002060"/>
              </w:rPr>
            </w:pPr>
            <w:r w:rsidRPr="00A7123E">
              <w:rPr>
                <w:color w:val="002060"/>
              </w:rPr>
              <w:t>0</w:t>
            </w:r>
          </w:p>
        </w:tc>
      </w:tr>
      <w:tr w:rsidR="001B61AF" w:rsidRPr="00A7123E" w14:paraId="2457E95B"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359C4C" w14:textId="77777777" w:rsidR="001B61AF" w:rsidRPr="00A7123E" w:rsidRDefault="001B61AF" w:rsidP="001B2823">
            <w:pPr>
              <w:pStyle w:val="rowtabella0"/>
              <w:rPr>
                <w:color w:val="002060"/>
              </w:rPr>
            </w:pPr>
            <w:r w:rsidRPr="00A7123E">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9D717"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D7223"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067F4"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0E12B"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B0D2E"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58065"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B5EA2" w14:textId="77777777" w:rsidR="001B61AF" w:rsidRPr="00A7123E" w:rsidRDefault="001B61AF" w:rsidP="001B2823">
            <w:pPr>
              <w:pStyle w:val="rowtabella0"/>
              <w:jc w:val="center"/>
              <w:rPr>
                <w:color w:val="002060"/>
              </w:rPr>
            </w:pPr>
            <w:r w:rsidRPr="00A712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A52AD"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2B149" w14:textId="77777777" w:rsidR="001B61AF" w:rsidRPr="00A7123E" w:rsidRDefault="001B61AF" w:rsidP="001B2823">
            <w:pPr>
              <w:pStyle w:val="rowtabella0"/>
              <w:jc w:val="center"/>
              <w:rPr>
                <w:color w:val="002060"/>
              </w:rPr>
            </w:pPr>
            <w:r w:rsidRPr="00A7123E">
              <w:rPr>
                <w:color w:val="002060"/>
              </w:rPr>
              <w:t>0</w:t>
            </w:r>
          </w:p>
        </w:tc>
      </w:tr>
      <w:tr w:rsidR="001B61AF" w:rsidRPr="00A7123E" w14:paraId="7309BED8" w14:textId="77777777" w:rsidTr="001B28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A00580" w14:textId="77777777" w:rsidR="001B61AF" w:rsidRPr="00A7123E" w:rsidRDefault="001B61AF" w:rsidP="001B2823">
            <w:pPr>
              <w:pStyle w:val="rowtabella0"/>
              <w:rPr>
                <w:color w:val="002060"/>
              </w:rPr>
            </w:pPr>
            <w:r w:rsidRPr="00A7123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FD73E"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133E7"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0D83F"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4AC9F"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F3166"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6BD2A"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3ED6A"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7F0B2"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9B9CE" w14:textId="77777777" w:rsidR="001B61AF" w:rsidRPr="00A7123E" w:rsidRDefault="001B61AF" w:rsidP="001B2823">
            <w:pPr>
              <w:pStyle w:val="rowtabella0"/>
              <w:jc w:val="center"/>
              <w:rPr>
                <w:color w:val="002060"/>
              </w:rPr>
            </w:pPr>
            <w:r w:rsidRPr="00A7123E">
              <w:rPr>
                <w:color w:val="002060"/>
              </w:rPr>
              <w:t>0</w:t>
            </w:r>
          </w:p>
        </w:tc>
      </w:tr>
    </w:tbl>
    <w:p w14:paraId="57EB4859" w14:textId="77777777" w:rsidR="001B61AF" w:rsidRPr="00A7123E" w:rsidRDefault="001B61AF" w:rsidP="001B61AF">
      <w:pPr>
        <w:pStyle w:val="breakline"/>
        <w:rPr>
          <w:rFonts w:eastAsiaTheme="minorEastAsia"/>
          <w:color w:val="002060"/>
        </w:rPr>
      </w:pPr>
    </w:p>
    <w:p w14:paraId="78436B59" w14:textId="77777777" w:rsidR="001B61AF" w:rsidRPr="00A7123E" w:rsidRDefault="001B61AF" w:rsidP="001B61AF">
      <w:pPr>
        <w:pStyle w:val="breakline"/>
        <w:rPr>
          <w:color w:val="002060"/>
        </w:rPr>
      </w:pPr>
    </w:p>
    <w:p w14:paraId="4D7A408C" w14:textId="77777777" w:rsidR="001B61AF" w:rsidRPr="00A7123E" w:rsidRDefault="001B61AF" w:rsidP="001B61AF">
      <w:pPr>
        <w:pStyle w:val="sottotitolocampionato10"/>
        <w:rPr>
          <w:color w:val="002060"/>
        </w:rPr>
      </w:pPr>
      <w:r w:rsidRPr="00A7123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B61AF" w:rsidRPr="00A7123E" w14:paraId="43447CA9" w14:textId="77777777" w:rsidTr="001B28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B276E" w14:textId="77777777" w:rsidR="001B61AF" w:rsidRPr="00A7123E" w:rsidRDefault="001B61AF" w:rsidP="001B2823">
            <w:pPr>
              <w:pStyle w:val="headertabella0"/>
              <w:rPr>
                <w:color w:val="002060"/>
              </w:rPr>
            </w:pPr>
            <w:r w:rsidRPr="00A7123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4885E" w14:textId="77777777" w:rsidR="001B61AF" w:rsidRPr="00A7123E" w:rsidRDefault="001B61AF" w:rsidP="001B2823">
            <w:pPr>
              <w:pStyle w:val="headertabella0"/>
              <w:rPr>
                <w:color w:val="002060"/>
              </w:rPr>
            </w:pPr>
            <w:r w:rsidRPr="00A7123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05D15" w14:textId="77777777" w:rsidR="001B61AF" w:rsidRPr="00A7123E" w:rsidRDefault="001B61AF" w:rsidP="001B2823">
            <w:pPr>
              <w:pStyle w:val="headertabella0"/>
              <w:rPr>
                <w:color w:val="002060"/>
              </w:rPr>
            </w:pPr>
            <w:r w:rsidRPr="00A7123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FCDCA" w14:textId="77777777" w:rsidR="001B61AF" w:rsidRPr="00A7123E" w:rsidRDefault="001B61AF" w:rsidP="001B2823">
            <w:pPr>
              <w:pStyle w:val="headertabella0"/>
              <w:rPr>
                <w:color w:val="002060"/>
              </w:rPr>
            </w:pPr>
            <w:r w:rsidRPr="00A7123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68C16" w14:textId="77777777" w:rsidR="001B61AF" w:rsidRPr="00A7123E" w:rsidRDefault="001B61AF" w:rsidP="001B2823">
            <w:pPr>
              <w:pStyle w:val="headertabella0"/>
              <w:rPr>
                <w:color w:val="002060"/>
              </w:rPr>
            </w:pPr>
            <w:r w:rsidRPr="00A7123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8E955" w14:textId="77777777" w:rsidR="001B61AF" w:rsidRPr="00A7123E" w:rsidRDefault="001B61AF" w:rsidP="001B2823">
            <w:pPr>
              <w:pStyle w:val="headertabella0"/>
              <w:rPr>
                <w:color w:val="002060"/>
              </w:rPr>
            </w:pPr>
            <w:r w:rsidRPr="00A7123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C2457" w14:textId="77777777" w:rsidR="001B61AF" w:rsidRPr="00A7123E" w:rsidRDefault="001B61AF" w:rsidP="001B2823">
            <w:pPr>
              <w:pStyle w:val="headertabella0"/>
              <w:rPr>
                <w:color w:val="002060"/>
              </w:rPr>
            </w:pPr>
            <w:r w:rsidRPr="00A7123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AFBDD" w14:textId="77777777" w:rsidR="001B61AF" w:rsidRPr="00A7123E" w:rsidRDefault="001B61AF" w:rsidP="001B2823">
            <w:pPr>
              <w:pStyle w:val="headertabella0"/>
              <w:rPr>
                <w:color w:val="002060"/>
              </w:rPr>
            </w:pPr>
            <w:r w:rsidRPr="00A7123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D3A75" w14:textId="77777777" w:rsidR="001B61AF" w:rsidRPr="00A7123E" w:rsidRDefault="001B61AF" w:rsidP="001B2823">
            <w:pPr>
              <w:pStyle w:val="headertabella0"/>
              <w:rPr>
                <w:color w:val="002060"/>
              </w:rPr>
            </w:pPr>
            <w:r w:rsidRPr="00A7123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86701" w14:textId="77777777" w:rsidR="001B61AF" w:rsidRPr="00A7123E" w:rsidRDefault="001B61AF" w:rsidP="001B2823">
            <w:pPr>
              <w:pStyle w:val="headertabella0"/>
              <w:rPr>
                <w:color w:val="002060"/>
              </w:rPr>
            </w:pPr>
            <w:r w:rsidRPr="00A7123E">
              <w:rPr>
                <w:color w:val="002060"/>
              </w:rPr>
              <w:t>PE</w:t>
            </w:r>
          </w:p>
        </w:tc>
      </w:tr>
      <w:tr w:rsidR="001B61AF" w:rsidRPr="00A7123E" w14:paraId="15D773B3" w14:textId="77777777" w:rsidTr="001B28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6F3D6E" w14:textId="77777777" w:rsidR="001B61AF" w:rsidRPr="00A7123E" w:rsidRDefault="001B61AF" w:rsidP="001B2823">
            <w:pPr>
              <w:pStyle w:val="rowtabella0"/>
              <w:rPr>
                <w:color w:val="002060"/>
              </w:rPr>
            </w:pPr>
            <w:r w:rsidRPr="00A7123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47D3B"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4F2DC"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5C520"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84958"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2A462"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947A0"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DA0EA"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2F80A"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278F6" w14:textId="77777777" w:rsidR="001B61AF" w:rsidRPr="00A7123E" w:rsidRDefault="001B61AF" w:rsidP="001B2823">
            <w:pPr>
              <w:pStyle w:val="rowtabella0"/>
              <w:jc w:val="center"/>
              <w:rPr>
                <w:color w:val="002060"/>
              </w:rPr>
            </w:pPr>
            <w:r w:rsidRPr="00A7123E">
              <w:rPr>
                <w:color w:val="002060"/>
              </w:rPr>
              <w:t>0</w:t>
            </w:r>
          </w:p>
        </w:tc>
      </w:tr>
      <w:tr w:rsidR="001B61AF" w:rsidRPr="00A7123E" w14:paraId="07E05687"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E56F3" w14:textId="77777777" w:rsidR="001B61AF" w:rsidRPr="00A7123E" w:rsidRDefault="001B61AF" w:rsidP="001B2823">
            <w:pPr>
              <w:pStyle w:val="rowtabella0"/>
              <w:rPr>
                <w:color w:val="002060"/>
              </w:rPr>
            </w:pPr>
            <w:r w:rsidRPr="00A7123E">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A4F3D"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EC263"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400AB"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A7C82"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75FA4"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CFD4D"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E744D" w14:textId="77777777" w:rsidR="001B61AF" w:rsidRPr="00A7123E" w:rsidRDefault="001B61AF" w:rsidP="001B2823">
            <w:pPr>
              <w:pStyle w:val="rowtabella0"/>
              <w:jc w:val="center"/>
              <w:rPr>
                <w:color w:val="002060"/>
              </w:rPr>
            </w:pPr>
            <w:r w:rsidRPr="00A712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07515"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86891" w14:textId="77777777" w:rsidR="001B61AF" w:rsidRPr="00A7123E" w:rsidRDefault="001B61AF" w:rsidP="001B2823">
            <w:pPr>
              <w:pStyle w:val="rowtabella0"/>
              <w:jc w:val="center"/>
              <w:rPr>
                <w:color w:val="002060"/>
              </w:rPr>
            </w:pPr>
            <w:r w:rsidRPr="00A7123E">
              <w:rPr>
                <w:color w:val="002060"/>
              </w:rPr>
              <w:t>0</w:t>
            </w:r>
          </w:p>
        </w:tc>
      </w:tr>
      <w:tr w:rsidR="001B61AF" w:rsidRPr="00A7123E" w14:paraId="2D1C11EF"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6426F9" w14:textId="77777777" w:rsidR="001B61AF" w:rsidRPr="00A7123E" w:rsidRDefault="001B61AF" w:rsidP="001B2823">
            <w:pPr>
              <w:pStyle w:val="rowtabella0"/>
              <w:rPr>
                <w:color w:val="002060"/>
              </w:rPr>
            </w:pPr>
            <w:r w:rsidRPr="00A7123E">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8058F"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A1663"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9D331"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7E8FA"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1810E"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0E5CE"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CE302"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D8F09"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4EE71" w14:textId="77777777" w:rsidR="001B61AF" w:rsidRPr="00A7123E" w:rsidRDefault="001B61AF" w:rsidP="001B2823">
            <w:pPr>
              <w:pStyle w:val="rowtabella0"/>
              <w:jc w:val="center"/>
              <w:rPr>
                <w:color w:val="002060"/>
              </w:rPr>
            </w:pPr>
            <w:r w:rsidRPr="00A7123E">
              <w:rPr>
                <w:color w:val="002060"/>
              </w:rPr>
              <w:t>0</w:t>
            </w:r>
          </w:p>
        </w:tc>
      </w:tr>
      <w:tr w:rsidR="001B61AF" w:rsidRPr="00A7123E" w14:paraId="49224A12"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E8DB99" w14:textId="77777777" w:rsidR="001B61AF" w:rsidRPr="00A7123E" w:rsidRDefault="001B61AF" w:rsidP="001B2823">
            <w:pPr>
              <w:pStyle w:val="rowtabella0"/>
              <w:rPr>
                <w:color w:val="002060"/>
              </w:rPr>
            </w:pPr>
            <w:r w:rsidRPr="00A7123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D4FA5"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51A9C"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AB491"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DF15C"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12DFA"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D9FFF"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FBAC0" w14:textId="77777777" w:rsidR="001B61AF" w:rsidRPr="00A7123E" w:rsidRDefault="001B61AF" w:rsidP="001B2823">
            <w:pPr>
              <w:pStyle w:val="rowtabella0"/>
              <w:jc w:val="center"/>
              <w:rPr>
                <w:color w:val="002060"/>
              </w:rPr>
            </w:pPr>
            <w:r w:rsidRPr="00A7123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C2BAB"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429BF" w14:textId="77777777" w:rsidR="001B61AF" w:rsidRPr="00A7123E" w:rsidRDefault="001B61AF" w:rsidP="001B2823">
            <w:pPr>
              <w:pStyle w:val="rowtabella0"/>
              <w:jc w:val="center"/>
              <w:rPr>
                <w:color w:val="002060"/>
              </w:rPr>
            </w:pPr>
            <w:r w:rsidRPr="00A7123E">
              <w:rPr>
                <w:color w:val="002060"/>
              </w:rPr>
              <w:t>0</w:t>
            </w:r>
          </w:p>
        </w:tc>
      </w:tr>
      <w:tr w:rsidR="001B61AF" w:rsidRPr="00A7123E" w14:paraId="7574B975" w14:textId="77777777" w:rsidTr="001B28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806B88" w14:textId="77777777" w:rsidR="001B61AF" w:rsidRPr="00A7123E" w:rsidRDefault="001B61AF" w:rsidP="001B2823">
            <w:pPr>
              <w:pStyle w:val="rowtabella0"/>
              <w:rPr>
                <w:color w:val="002060"/>
              </w:rPr>
            </w:pPr>
            <w:proofErr w:type="spellStart"/>
            <w:proofErr w:type="gramStart"/>
            <w:r w:rsidRPr="00A7123E">
              <w:rPr>
                <w:color w:val="002060"/>
              </w:rPr>
              <w:t>sq.B</w:t>
            </w:r>
            <w:proofErr w:type="spellEnd"/>
            <w:proofErr w:type="gramEnd"/>
            <w:r w:rsidRPr="00A7123E">
              <w:rPr>
                <w:color w:val="002060"/>
              </w:rPr>
              <w:t xml:space="preserve"> CSI GAUDIO </w:t>
            </w:r>
            <w:proofErr w:type="spellStart"/>
            <w:proofErr w:type="gramStart"/>
            <w:r w:rsidRPr="00A7123E">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A15D3"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41C31"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A43CB"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77ADF"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1725D"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D19D9"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58ACA"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A274C"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26620" w14:textId="77777777" w:rsidR="001B61AF" w:rsidRPr="00A7123E" w:rsidRDefault="001B61AF" w:rsidP="001B2823">
            <w:pPr>
              <w:pStyle w:val="rowtabella0"/>
              <w:jc w:val="center"/>
              <w:rPr>
                <w:color w:val="002060"/>
              </w:rPr>
            </w:pPr>
            <w:r w:rsidRPr="00A7123E">
              <w:rPr>
                <w:color w:val="002060"/>
              </w:rPr>
              <w:t>0</w:t>
            </w:r>
          </w:p>
        </w:tc>
      </w:tr>
    </w:tbl>
    <w:p w14:paraId="19FBA38F" w14:textId="77777777" w:rsidR="001B61AF" w:rsidRPr="00A7123E" w:rsidRDefault="001B61AF" w:rsidP="001B61AF">
      <w:pPr>
        <w:pStyle w:val="breakline"/>
        <w:rPr>
          <w:rFonts w:eastAsiaTheme="minorEastAsia"/>
          <w:color w:val="002060"/>
        </w:rPr>
      </w:pPr>
    </w:p>
    <w:p w14:paraId="65BE678F" w14:textId="77777777" w:rsidR="001B61AF" w:rsidRPr="00A7123E" w:rsidRDefault="001B61AF" w:rsidP="001B61AF">
      <w:pPr>
        <w:pStyle w:val="breakline"/>
        <w:rPr>
          <w:color w:val="002060"/>
        </w:rPr>
      </w:pPr>
    </w:p>
    <w:p w14:paraId="5497C525" w14:textId="77777777" w:rsidR="001B61AF" w:rsidRPr="00A7123E" w:rsidRDefault="001B61AF" w:rsidP="001B61AF">
      <w:pPr>
        <w:pStyle w:val="sottotitolocampionato10"/>
        <w:rPr>
          <w:color w:val="002060"/>
        </w:rPr>
      </w:pPr>
      <w:r w:rsidRPr="00A7123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B61AF" w:rsidRPr="00A7123E" w14:paraId="2D001B47" w14:textId="77777777" w:rsidTr="001B28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3015E" w14:textId="77777777" w:rsidR="001B61AF" w:rsidRPr="00A7123E" w:rsidRDefault="001B61AF" w:rsidP="001B2823">
            <w:pPr>
              <w:pStyle w:val="headertabella0"/>
              <w:rPr>
                <w:color w:val="002060"/>
              </w:rPr>
            </w:pPr>
            <w:r w:rsidRPr="00A7123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866B1" w14:textId="77777777" w:rsidR="001B61AF" w:rsidRPr="00A7123E" w:rsidRDefault="001B61AF" w:rsidP="001B2823">
            <w:pPr>
              <w:pStyle w:val="headertabella0"/>
              <w:rPr>
                <w:color w:val="002060"/>
              </w:rPr>
            </w:pPr>
            <w:r w:rsidRPr="00A7123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84B38" w14:textId="77777777" w:rsidR="001B61AF" w:rsidRPr="00A7123E" w:rsidRDefault="001B61AF" w:rsidP="001B2823">
            <w:pPr>
              <w:pStyle w:val="headertabella0"/>
              <w:rPr>
                <w:color w:val="002060"/>
              </w:rPr>
            </w:pPr>
            <w:r w:rsidRPr="00A7123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AA904" w14:textId="77777777" w:rsidR="001B61AF" w:rsidRPr="00A7123E" w:rsidRDefault="001B61AF" w:rsidP="001B2823">
            <w:pPr>
              <w:pStyle w:val="headertabella0"/>
              <w:rPr>
                <w:color w:val="002060"/>
              </w:rPr>
            </w:pPr>
            <w:r w:rsidRPr="00A7123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2DA18" w14:textId="77777777" w:rsidR="001B61AF" w:rsidRPr="00A7123E" w:rsidRDefault="001B61AF" w:rsidP="001B2823">
            <w:pPr>
              <w:pStyle w:val="headertabella0"/>
              <w:rPr>
                <w:color w:val="002060"/>
              </w:rPr>
            </w:pPr>
            <w:r w:rsidRPr="00A7123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583D0" w14:textId="77777777" w:rsidR="001B61AF" w:rsidRPr="00A7123E" w:rsidRDefault="001B61AF" w:rsidP="001B2823">
            <w:pPr>
              <w:pStyle w:val="headertabella0"/>
              <w:rPr>
                <w:color w:val="002060"/>
              </w:rPr>
            </w:pPr>
            <w:r w:rsidRPr="00A7123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EAC23" w14:textId="77777777" w:rsidR="001B61AF" w:rsidRPr="00A7123E" w:rsidRDefault="001B61AF" w:rsidP="001B2823">
            <w:pPr>
              <w:pStyle w:val="headertabella0"/>
              <w:rPr>
                <w:color w:val="002060"/>
              </w:rPr>
            </w:pPr>
            <w:r w:rsidRPr="00A7123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E91EF" w14:textId="77777777" w:rsidR="001B61AF" w:rsidRPr="00A7123E" w:rsidRDefault="001B61AF" w:rsidP="001B2823">
            <w:pPr>
              <w:pStyle w:val="headertabella0"/>
              <w:rPr>
                <w:color w:val="002060"/>
              </w:rPr>
            </w:pPr>
            <w:r w:rsidRPr="00A7123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141C9" w14:textId="77777777" w:rsidR="001B61AF" w:rsidRPr="00A7123E" w:rsidRDefault="001B61AF" w:rsidP="001B2823">
            <w:pPr>
              <w:pStyle w:val="headertabella0"/>
              <w:rPr>
                <w:color w:val="002060"/>
              </w:rPr>
            </w:pPr>
            <w:r w:rsidRPr="00A7123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58C32" w14:textId="77777777" w:rsidR="001B61AF" w:rsidRPr="00A7123E" w:rsidRDefault="001B61AF" w:rsidP="001B2823">
            <w:pPr>
              <w:pStyle w:val="headertabella0"/>
              <w:rPr>
                <w:color w:val="002060"/>
              </w:rPr>
            </w:pPr>
            <w:r w:rsidRPr="00A7123E">
              <w:rPr>
                <w:color w:val="002060"/>
              </w:rPr>
              <w:t>PE</w:t>
            </w:r>
          </w:p>
        </w:tc>
      </w:tr>
      <w:tr w:rsidR="001B61AF" w:rsidRPr="00A7123E" w14:paraId="3D9FB185" w14:textId="77777777" w:rsidTr="001B28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2346B6" w14:textId="77777777" w:rsidR="001B61AF" w:rsidRPr="00A7123E" w:rsidRDefault="001B61AF" w:rsidP="001B2823">
            <w:pPr>
              <w:pStyle w:val="rowtabella0"/>
              <w:rPr>
                <w:color w:val="002060"/>
              </w:rPr>
            </w:pPr>
            <w:r w:rsidRPr="00A7123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C9EBD" w14:textId="77777777" w:rsidR="001B61AF" w:rsidRPr="00A7123E" w:rsidRDefault="001B61AF" w:rsidP="001B2823">
            <w:pPr>
              <w:pStyle w:val="rowtabella0"/>
              <w:jc w:val="center"/>
              <w:rPr>
                <w:color w:val="002060"/>
              </w:rPr>
            </w:pPr>
            <w:r w:rsidRPr="00A712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2A4C9"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86AB0"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1E091"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0F377"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8FF70" w14:textId="77777777" w:rsidR="001B61AF" w:rsidRPr="00A7123E" w:rsidRDefault="001B61AF" w:rsidP="001B2823">
            <w:pPr>
              <w:pStyle w:val="rowtabella0"/>
              <w:jc w:val="center"/>
              <w:rPr>
                <w:color w:val="002060"/>
              </w:rPr>
            </w:pPr>
            <w:r w:rsidRPr="00A7123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C320D"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8BF57"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1434C" w14:textId="77777777" w:rsidR="001B61AF" w:rsidRPr="00A7123E" w:rsidRDefault="001B61AF" w:rsidP="001B2823">
            <w:pPr>
              <w:pStyle w:val="rowtabella0"/>
              <w:jc w:val="center"/>
              <w:rPr>
                <w:color w:val="002060"/>
              </w:rPr>
            </w:pPr>
            <w:r w:rsidRPr="00A7123E">
              <w:rPr>
                <w:color w:val="002060"/>
              </w:rPr>
              <w:t>0</w:t>
            </w:r>
          </w:p>
        </w:tc>
      </w:tr>
      <w:tr w:rsidR="001B61AF" w:rsidRPr="00A7123E" w14:paraId="0B23A03B"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6A1F46" w14:textId="77777777" w:rsidR="001B61AF" w:rsidRPr="00A7123E" w:rsidRDefault="001B61AF" w:rsidP="001B2823">
            <w:pPr>
              <w:pStyle w:val="rowtabella0"/>
              <w:rPr>
                <w:color w:val="002060"/>
              </w:rPr>
            </w:pPr>
            <w:r w:rsidRPr="00A7123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E7FBF"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78884"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D30C1"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43F3E"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B1347"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F57E4" w14:textId="77777777" w:rsidR="001B61AF" w:rsidRPr="00A7123E" w:rsidRDefault="001B61AF" w:rsidP="001B2823">
            <w:pPr>
              <w:pStyle w:val="rowtabella0"/>
              <w:jc w:val="center"/>
              <w:rPr>
                <w:color w:val="002060"/>
              </w:rPr>
            </w:pPr>
            <w:r w:rsidRPr="00A7123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BC282" w14:textId="77777777" w:rsidR="001B61AF" w:rsidRPr="00A7123E" w:rsidRDefault="001B61AF" w:rsidP="001B2823">
            <w:pPr>
              <w:pStyle w:val="rowtabella0"/>
              <w:jc w:val="center"/>
              <w:rPr>
                <w:color w:val="002060"/>
              </w:rPr>
            </w:pPr>
            <w:r w:rsidRPr="00A7123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1D8A8"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1804C" w14:textId="77777777" w:rsidR="001B61AF" w:rsidRPr="00A7123E" w:rsidRDefault="001B61AF" w:rsidP="001B2823">
            <w:pPr>
              <w:pStyle w:val="rowtabella0"/>
              <w:jc w:val="center"/>
              <w:rPr>
                <w:color w:val="002060"/>
              </w:rPr>
            </w:pPr>
            <w:r w:rsidRPr="00A7123E">
              <w:rPr>
                <w:color w:val="002060"/>
              </w:rPr>
              <w:t>0</w:t>
            </w:r>
          </w:p>
        </w:tc>
      </w:tr>
      <w:tr w:rsidR="001B61AF" w:rsidRPr="00A7123E" w14:paraId="31A51209"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C6A8E2" w14:textId="77777777" w:rsidR="001B61AF" w:rsidRPr="00A7123E" w:rsidRDefault="001B61AF" w:rsidP="001B2823">
            <w:pPr>
              <w:pStyle w:val="rowtabella0"/>
              <w:rPr>
                <w:color w:val="002060"/>
              </w:rPr>
            </w:pPr>
            <w:r w:rsidRPr="00A7123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9E1D0"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897D7"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6048C"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948DA"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C8C70"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49C33" w14:textId="77777777" w:rsidR="001B61AF" w:rsidRPr="00A7123E" w:rsidRDefault="001B61AF" w:rsidP="001B2823">
            <w:pPr>
              <w:pStyle w:val="rowtabella0"/>
              <w:jc w:val="center"/>
              <w:rPr>
                <w:color w:val="002060"/>
              </w:rPr>
            </w:pPr>
            <w:r w:rsidRPr="00A7123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91F81"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A5C94"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E3C89" w14:textId="77777777" w:rsidR="001B61AF" w:rsidRPr="00A7123E" w:rsidRDefault="001B61AF" w:rsidP="001B2823">
            <w:pPr>
              <w:pStyle w:val="rowtabella0"/>
              <w:jc w:val="center"/>
              <w:rPr>
                <w:color w:val="002060"/>
              </w:rPr>
            </w:pPr>
            <w:r w:rsidRPr="00A7123E">
              <w:rPr>
                <w:color w:val="002060"/>
              </w:rPr>
              <w:t>0</w:t>
            </w:r>
          </w:p>
        </w:tc>
      </w:tr>
      <w:tr w:rsidR="001B61AF" w:rsidRPr="00A7123E" w14:paraId="7BDA5A24"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B1BAF0" w14:textId="77777777" w:rsidR="001B61AF" w:rsidRPr="00A7123E" w:rsidRDefault="001B61AF" w:rsidP="001B2823">
            <w:pPr>
              <w:pStyle w:val="rowtabella0"/>
              <w:rPr>
                <w:color w:val="002060"/>
              </w:rPr>
            </w:pPr>
            <w:r w:rsidRPr="00A7123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D5098"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9B508"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2B745"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D90DC"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B03A4"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77B80"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9BDEF" w14:textId="77777777" w:rsidR="001B61AF" w:rsidRPr="00A7123E" w:rsidRDefault="001B61AF" w:rsidP="001B2823">
            <w:pPr>
              <w:pStyle w:val="rowtabella0"/>
              <w:jc w:val="center"/>
              <w:rPr>
                <w:color w:val="002060"/>
              </w:rPr>
            </w:pPr>
            <w:r w:rsidRPr="00A7123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84AE5"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E2190" w14:textId="77777777" w:rsidR="001B61AF" w:rsidRPr="00A7123E" w:rsidRDefault="001B61AF" w:rsidP="001B2823">
            <w:pPr>
              <w:pStyle w:val="rowtabella0"/>
              <w:jc w:val="center"/>
              <w:rPr>
                <w:color w:val="002060"/>
              </w:rPr>
            </w:pPr>
            <w:r w:rsidRPr="00A7123E">
              <w:rPr>
                <w:color w:val="002060"/>
              </w:rPr>
              <w:t>0</w:t>
            </w:r>
          </w:p>
        </w:tc>
      </w:tr>
      <w:tr w:rsidR="001B61AF" w:rsidRPr="00A7123E" w14:paraId="4F9C15D6" w14:textId="77777777" w:rsidTr="001B28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C10633" w14:textId="77777777" w:rsidR="001B61AF" w:rsidRPr="00A7123E" w:rsidRDefault="001B61AF" w:rsidP="001B2823">
            <w:pPr>
              <w:pStyle w:val="rowtabella0"/>
              <w:rPr>
                <w:color w:val="002060"/>
              </w:rPr>
            </w:pPr>
            <w:r w:rsidRPr="00A7123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79464"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48D36"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A02AB"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540D8"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59FCC"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01C37"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75247" w14:textId="77777777" w:rsidR="001B61AF" w:rsidRPr="00A7123E" w:rsidRDefault="001B61AF" w:rsidP="001B2823">
            <w:pPr>
              <w:pStyle w:val="rowtabella0"/>
              <w:jc w:val="center"/>
              <w:rPr>
                <w:color w:val="002060"/>
              </w:rPr>
            </w:pPr>
            <w:r w:rsidRPr="00A7123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C6800"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EABA7" w14:textId="77777777" w:rsidR="001B61AF" w:rsidRPr="00A7123E" w:rsidRDefault="001B61AF" w:rsidP="001B2823">
            <w:pPr>
              <w:pStyle w:val="rowtabella0"/>
              <w:jc w:val="center"/>
              <w:rPr>
                <w:color w:val="002060"/>
              </w:rPr>
            </w:pPr>
            <w:r w:rsidRPr="00A7123E">
              <w:rPr>
                <w:color w:val="002060"/>
              </w:rPr>
              <w:t>0</w:t>
            </w:r>
          </w:p>
        </w:tc>
      </w:tr>
    </w:tbl>
    <w:p w14:paraId="31FE896F" w14:textId="77777777" w:rsidR="001B61AF" w:rsidRPr="00A7123E" w:rsidRDefault="001B61AF" w:rsidP="001B61AF">
      <w:pPr>
        <w:pStyle w:val="breakline"/>
        <w:rPr>
          <w:rFonts w:eastAsiaTheme="minorEastAsia"/>
          <w:color w:val="002060"/>
        </w:rPr>
      </w:pPr>
    </w:p>
    <w:p w14:paraId="0CEB473C" w14:textId="77777777" w:rsidR="001B61AF" w:rsidRPr="00A7123E" w:rsidRDefault="001B61AF" w:rsidP="001B61AF">
      <w:pPr>
        <w:pStyle w:val="breakline"/>
        <w:rPr>
          <w:color w:val="002060"/>
        </w:rPr>
      </w:pPr>
    </w:p>
    <w:p w14:paraId="39188F74" w14:textId="77777777" w:rsidR="001B61AF" w:rsidRPr="00A7123E" w:rsidRDefault="001B61AF" w:rsidP="001B61AF">
      <w:pPr>
        <w:pStyle w:val="sottotitolocampionato10"/>
        <w:rPr>
          <w:color w:val="002060"/>
        </w:rPr>
      </w:pPr>
      <w:r w:rsidRPr="00A7123E">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B61AF" w:rsidRPr="00A7123E" w14:paraId="147A1565" w14:textId="77777777" w:rsidTr="001B28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439FE" w14:textId="77777777" w:rsidR="001B61AF" w:rsidRPr="00A7123E" w:rsidRDefault="001B61AF" w:rsidP="001B2823">
            <w:pPr>
              <w:pStyle w:val="headertabella0"/>
              <w:rPr>
                <w:color w:val="002060"/>
              </w:rPr>
            </w:pPr>
            <w:r w:rsidRPr="00A7123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1B1D9" w14:textId="77777777" w:rsidR="001B61AF" w:rsidRPr="00A7123E" w:rsidRDefault="001B61AF" w:rsidP="001B2823">
            <w:pPr>
              <w:pStyle w:val="headertabella0"/>
              <w:rPr>
                <w:color w:val="002060"/>
              </w:rPr>
            </w:pPr>
            <w:r w:rsidRPr="00A7123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08CF4" w14:textId="77777777" w:rsidR="001B61AF" w:rsidRPr="00A7123E" w:rsidRDefault="001B61AF" w:rsidP="001B2823">
            <w:pPr>
              <w:pStyle w:val="headertabella0"/>
              <w:rPr>
                <w:color w:val="002060"/>
              </w:rPr>
            </w:pPr>
            <w:r w:rsidRPr="00A7123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C2C2D" w14:textId="77777777" w:rsidR="001B61AF" w:rsidRPr="00A7123E" w:rsidRDefault="001B61AF" w:rsidP="001B2823">
            <w:pPr>
              <w:pStyle w:val="headertabella0"/>
              <w:rPr>
                <w:color w:val="002060"/>
              </w:rPr>
            </w:pPr>
            <w:r w:rsidRPr="00A7123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7BBC0" w14:textId="77777777" w:rsidR="001B61AF" w:rsidRPr="00A7123E" w:rsidRDefault="001B61AF" w:rsidP="001B2823">
            <w:pPr>
              <w:pStyle w:val="headertabella0"/>
              <w:rPr>
                <w:color w:val="002060"/>
              </w:rPr>
            </w:pPr>
            <w:r w:rsidRPr="00A7123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A82E7" w14:textId="77777777" w:rsidR="001B61AF" w:rsidRPr="00A7123E" w:rsidRDefault="001B61AF" w:rsidP="001B2823">
            <w:pPr>
              <w:pStyle w:val="headertabella0"/>
              <w:rPr>
                <w:color w:val="002060"/>
              </w:rPr>
            </w:pPr>
            <w:r w:rsidRPr="00A7123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C9CB5" w14:textId="77777777" w:rsidR="001B61AF" w:rsidRPr="00A7123E" w:rsidRDefault="001B61AF" w:rsidP="001B2823">
            <w:pPr>
              <w:pStyle w:val="headertabella0"/>
              <w:rPr>
                <w:color w:val="002060"/>
              </w:rPr>
            </w:pPr>
            <w:r w:rsidRPr="00A7123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4757D" w14:textId="77777777" w:rsidR="001B61AF" w:rsidRPr="00A7123E" w:rsidRDefault="001B61AF" w:rsidP="001B2823">
            <w:pPr>
              <w:pStyle w:val="headertabella0"/>
              <w:rPr>
                <w:color w:val="002060"/>
              </w:rPr>
            </w:pPr>
            <w:r w:rsidRPr="00A7123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C1CEC" w14:textId="77777777" w:rsidR="001B61AF" w:rsidRPr="00A7123E" w:rsidRDefault="001B61AF" w:rsidP="001B2823">
            <w:pPr>
              <w:pStyle w:val="headertabella0"/>
              <w:rPr>
                <w:color w:val="002060"/>
              </w:rPr>
            </w:pPr>
            <w:r w:rsidRPr="00A7123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E3B69" w14:textId="77777777" w:rsidR="001B61AF" w:rsidRPr="00A7123E" w:rsidRDefault="001B61AF" w:rsidP="001B2823">
            <w:pPr>
              <w:pStyle w:val="headertabella0"/>
              <w:rPr>
                <w:color w:val="002060"/>
              </w:rPr>
            </w:pPr>
            <w:r w:rsidRPr="00A7123E">
              <w:rPr>
                <w:color w:val="002060"/>
              </w:rPr>
              <w:t>PE</w:t>
            </w:r>
          </w:p>
        </w:tc>
      </w:tr>
      <w:tr w:rsidR="001B61AF" w:rsidRPr="00A7123E" w14:paraId="7EFF7D2D" w14:textId="77777777" w:rsidTr="001B28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938CE6" w14:textId="77777777" w:rsidR="001B61AF" w:rsidRPr="00A7123E" w:rsidRDefault="001B61AF" w:rsidP="001B2823">
            <w:pPr>
              <w:pStyle w:val="rowtabella0"/>
              <w:rPr>
                <w:color w:val="002060"/>
              </w:rPr>
            </w:pPr>
            <w:r w:rsidRPr="00A7123E">
              <w:rPr>
                <w:color w:val="002060"/>
              </w:rPr>
              <w:t xml:space="preserve">A.S.D. </w:t>
            </w:r>
            <w:proofErr w:type="gramStart"/>
            <w:r w:rsidRPr="00A7123E">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118C9"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0D0ED"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C0251"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1BEAF"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D1092"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19871" w14:textId="77777777" w:rsidR="001B61AF" w:rsidRPr="00A7123E" w:rsidRDefault="001B61AF" w:rsidP="001B2823">
            <w:pPr>
              <w:pStyle w:val="rowtabella0"/>
              <w:jc w:val="center"/>
              <w:rPr>
                <w:color w:val="002060"/>
              </w:rPr>
            </w:pPr>
            <w:r w:rsidRPr="00A7123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1F400" w14:textId="77777777" w:rsidR="001B61AF" w:rsidRPr="00A7123E" w:rsidRDefault="001B61AF" w:rsidP="001B2823">
            <w:pPr>
              <w:pStyle w:val="rowtabella0"/>
              <w:jc w:val="center"/>
              <w:rPr>
                <w:color w:val="002060"/>
              </w:rPr>
            </w:pPr>
            <w:r w:rsidRPr="00A7123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A92BF"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C6EB2" w14:textId="77777777" w:rsidR="001B61AF" w:rsidRPr="00A7123E" w:rsidRDefault="001B61AF" w:rsidP="001B2823">
            <w:pPr>
              <w:pStyle w:val="rowtabella0"/>
              <w:jc w:val="center"/>
              <w:rPr>
                <w:color w:val="002060"/>
              </w:rPr>
            </w:pPr>
            <w:r w:rsidRPr="00A7123E">
              <w:rPr>
                <w:color w:val="002060"/>
              </w:rPr>
              <w:t>0</w:t>
            </w:r>
          </w:p>
        </w:tc>
      </w:tr>
      <w:tr w:rsidR="001B61AF" w:rsidRPr="00A7123E" w14:paraId="3068CECA"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72115F" w14:textId="77777777" w:rsidR="001B61AF" w:rsidRPr="00A7123E" w:rsidRDefault="001B61AF" w:rsidP="001B2823">
            <w:pPr>
              <w:pStyle w:val="rowtabella0"/>
              <w:rPr>
                <w:color w:val="002060"/>
              </w:rPr>
            </w:pPr>
            <w:r w:rsidRPr="00A7123E">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1443F"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423D1"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ED73A"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39ECA"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F9999"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48A46" w14:textId="77777777" w:rsidR="001B61AF" w:rsidRPr="00A7123E" w:rsidRDefault="001B61AF" w:rsidP="001B2823">
            <w:pPr>
              <w:pStyle w:val="rowtabella0"/>
              <w:jc w:val="center"/>
              <w:rPr>
                <w:color w:val="002060"/>
              </w:rPr>
            </w:pPr>
            <w:r w:rsidRPr="00A7123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99DD6"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8DEB4" w14:textId="77777777" w:rsidR="001B61AF" w:rsidRPr="00A7123E" w:rsidRDefault="001B61AF" w:rsidP="001B2823">
            <w:pPr>
              <w:pStyle w:val="rowtabella0"/>
              <w:jc w:val="center"/>
              <w:rPr>
                <w:color w:val="002060"/>
              </w:rPr>
            </w:pPr>
            <w:r w:rsidRPr="00A7123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46F91" w14:textId="77777777" w:rsidR="001B61AF" w:rsidRPr="00A7123E" w:rsidRDefault="001B61AF" w:rsidP="001B2823">
            <w:pPr>
              <w:pStyle w:val="rowtabella0"/>
              <w:jc w:val="center"/>
              <w:rPr>
                <w:color w:val="002060"/>
              </w:rPr>
            </w:pPr>
            <w:r w:rsidRPr="00A7123E">
              <w:rPr>
                <w:color w:val="002060"/>
              </w:rPr>
              <w:t>0</w:t>
            </w:r>
          </w:p>
        </w:tc>
      </w:tr>
      <w:tr w:rsidR="001B61AF" w:rsidRPr="00A7123E" w14:paraId="13E69317"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D1EF4E" w14:textId="77777777" w:rsidR="001B61AF" w:rsidRPr="00A7123E" w:rsidRDefault="001B61AF" w:rsidP="001B2823">
            <w:pPr>
              <w:pStyle w:val="rowtabella0"/>
              <w:rPr>
                <w:color w:val="002060"/>
              </w:rPr>
            </w:pPr>
            <w:r w:rsidRPr="00A7123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64798"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57E43"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9CDB1"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4FB28"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41109" w14:textId="77777777" w:rsidR="001B61AF" w:rsidRPr="00A7123E" w:rsidRDefault="001B61AF" w:rsidP="001B2823">
            <w:pPr>
              <w:pStyle w:val="rowtabella0"/>
              <w:jc w:val="center"/>
              <w:rPr>
                <w:color w:val="002060"/>
              </w:rPr>
            </w:pPr>
            <w:r w:rsidRPr="00A7123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E6880" w14:textId="77777777" w:rsidR="001B61AF" w:rsidRPr="00A7123E" w:rsidRDefault="001B61AF" w:rsidP="001B2823">
            <w:pPr>
              <w:pStyle w:val="rowtabella0"/>
              <w:jc w:val="center"/>
              <w:rPr>
                <w:color w:val="002060"/>
              </w:rPr>
            </w:pPr>
            <w:r w:rsidRPr="00A7123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BD56E" w14:textId="77777777" w:rsidR="001B61AF" w:rsidRPr="00A7123E" w:rsidRDefault="001B61AF" w:rsidP="001B2823">
            <w:pPr>
              <w:pStyle w:val="rowtabella0"/>
              <w:jc w:val="center"/>
              <w:rPr>
                <w:color w:val="002060"/>
              </w:rPr>
            </w:pPr>
            <w:r w:rsidRPr="00A7123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7E27B"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87CBF" w14:textId="77777777" w:rsidR="001B61AF" w:rsidRPr="00A7123E" w:rsidRDefault="001B61AF" w:rsidP="001B2823">
            <w:pPr>
              <w:pStyle w:val="rowtabella0"/>
              <w:jc w:val="center"/>
              <w:rPr>
                <w:color w:val="002060"/>
              </w:rPr>
            </w:pPr>
            <w:r w:rsidRPr="00A7123E">
              <w:rPr>
                <w:color w:val="002060"/>
              </w:rPr>
              <w:t>0</w:t>
            </w:r>
          </w:p>
        </w:tc>
      </w:tr>
      <w:tr w:rsidR="001B61AF" w:rsidRPr="00A7123E" w14:paraId="6DCDC66D"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A59BD2" w14:textId="77777777" w:rsidR="001B61AF" w:rsidRPr="00A7123E" w:rsidRDefault="001B61AF" w:rsidP="001B2823">
            <w:pPr>
              <w:pStyle w:val="rowtabella0"/>
              <w:rPr>
                <w:color w:val="002060"/>
              </w:rPr>
            </w:pPr>
            <w:r w:rsidRPr="00A7123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77F2F"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71B3F"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D0C51" w14:textId="77777777" w:rsidR="001B61AF" w:rsidRPr="00A7123E" w:rsidRDefault="001B61AF" w:rsidP="001B2823">
            <w:pPr>
              <w:pStyle w:val="rowtabella0"/>
              <w:jc w:val="center"/>
              <w:rPr>
                <w:color w:val="002060"/>
              </w:rPr>
            </w:pPr>
            <w:r w:rsidRPr="00A7123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E3D65"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6077C" w14:textId="77777777" w:rsidR="001B61AF" w:rsidRPr="00A7123E" w:rsidRDefault="001B61AF" w:rsidP="001B2823">
            <w:pPr>
              <w:pStyle w:val="rowtabella0"/>
              <w:jc w:val="center"/>
              <w:rPr>
                <w:color w:val="002060"/>
              </w:rPr>
            </w:pPr>
            <w:r w:rsidRPr="00A7123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9F7F0"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98E7F" w14:textId="77777777" w:rsidR="001B61AF" w:rsidRPr="00A7123E" w:rsidRDefault="001B61AF" w:rsidP="001B2823">
            <w:pPr>
              <w:pStyle w:val="rowtabella0"/>
              <w:jc w:val="center"/>
              <w:rPr>
                <w:color w:val="002060"/>
              </w:rPr>
            </w:pPr>
            <w:r w:rsidRPr="00A7123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C95F3" w14:textId="77777777" w:rsidR="001B61AF" w:rsidRPr="00A7123E" w:rsidRDefault="001B61AF" w:rsidP="001B2823">
            <w:pPr>
              <w:pStyle w:val="rowtabella0"/>
              <w:jc w:val="center"/>
              <w:rPr>
                <w:color w:val="002060"/>
              </w:rPr>
            </w:pPr>
            <w:r w:rsidRPr="00A7123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14FC3" w14:textId="77777777" w:rsidR="001B61AF" w:rsidRPr="00A7123E" w:rsidRDefault="001B61AF" w:rsidP="001B2823">
            <w:pPr>
              <w:pStyle w:val="rowtabella0"/>
              <w:jc w:val="center"/>
              <w:rPr>
                <w:color w:val="002060"/>
              </w:rPr>
            </w:pPr>
            <w:r w:rsidRPr="00A7123E">
              <w:rPr>
                <w:color w:val="002060"/>
              </w:rPr>
              <w:t>0</w:t>
            </w:r>
          </w:p>
        </w:tc>
      </w:tr>
      <w:tr w:rsidR="001B61AF" w:rsidRPr="00A7123E" w14:paraId="237E03C2" w14:textId="77777777" w:rsidTr="001B28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423498" w14:textId="77777777" w:rsidR="001B61AF" w:rsidRPr="00A7123E" w:rsidRDefault="001B61AF" w:rsidP="001B2823">
            <w:pPr>
              <w:pStyle w:val="rowtabella0"/>
              <w:rPr>
                <w:color w:val="002060"/>
              </w:rPr>
            </w:pPr>
            <w:r w:rsidRPr="00A7123E">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85B66"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72A06"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41D72"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A5C3C" w14:textId="77777777" w:rsidR="001B61AF" w:rsidRPr="00A7123E" w:rsidRDefault="001B61AF" w:rsidP="001B2823">
            <w:pPr>
              <w:pStyle w:val="rowtabella0"/>
              <w:jc w:val="center"/>
              <w:rPr>
                <w:color w:val="002060"/>
              </w:rPr>
            </w:pPr>
            <w:r w:rsidRPr="00A7123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117A7" w14:textId="77777777" w:rsidR="001B61AF" w:rsidRPr="00A7123E" w:rsidRDefault="001B61AF" w:rsidP="001B2823">
            <w:pPr>
              <w:pStyle w:val="rowtabella0"/>
              <w:jc w:val="center"/>
              <w:rPr>
                <w:color w:val="002060"/>
              </w:rPr>
            </w:pPr>
            <w:r w:rsidRPr="00A7123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541CD" w14:textId="77777777" w:rsidR="001B61AF" w:rsidRPr="00A7123E" w:rsidRDefault="001B61AF" w:rsidP="001B2823">
            <w:pPr>
              <w:pStyle w:val="rowtabella0"/>
              <w:jc w:val="center"/>
              <w:rPr>
                <w:color w:val="002060"/>
              </w:rPr>
            </w:pPr>
            <w:r w:rsidRPr="00A7123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A3F6B" w14:textId="77777777" w:rsidR="001B61AF" w:rsidRPr="00A7123E" w:rsidRDefault="001B61AF" w:rsidP="001B2823">
            <w:pPr>
              <w:pStyle w:val="rowtabella0"/>
              <w:jc w:val="center"/>
              <w:rPr>
                <w:color w:val="002060"/>
              </w:rPr>
            </w:pPr>
            <w:r w:rsidRPr="00A7123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FE5ED" w14:textId="77777777" w:rsidR="001B61AF" w:rsidRPr="00A7123E" w:rsidRDefault="001B61AF" w:rsidP="001B2823">
            <w:pPr>
              <w:pStyle w:val="rowtabella0"/>
              <w:jc w:val="center"/>
              <w:rPr>
                <w:color w:val="002060"/>
              </w:rPr>
            </w:pPr>
            <w:r w:rsidRPr="00A7123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4B12D" w14:textId="77777777" w:rsidR="001B61AF" w:rsidRPr="00A7123E" w:rsidRDefault="001B61AF" w:rsidP="001B2823">
            <w:pPr>
              <w:pStyle w:val="rowtabella0"/>
              <w:jc w:val="center"/>
              <w:rPr>
                <w:color w:val="002060"/>
              </w:rPr>
            </w:pPr>
            <w:r w:rsidRPr="00A7123E">
              <w:rPr>
                <w:color w:val="002060"/>
              </w:rPr>
              <w:t>0</w:t>
            </w:r>
          </w:p>
        </w:tc>
      </w:tr>
    </w:tbl>
    <w:p w14:paraId="3462FF6C" w14:textId="77777777" w:rsidR="001B61AF" w:rsidRDefault="001B61AF" w:rsidP="001B61AF">
      <w:pPr>
        <w:pStyle w:val="breakline"/>
        <w:rPr>
          <w:rFonts w:eastAsiaTheme="minorEastAsia"/>
          <w:color w:val="002060"/>
        </w:rPr>
      </w:pPr>
    </w:p>
    <w:p w14:paraId="17C9A527" w14:textId="77777777" w:rsidR="00F42E59" w:rsidRPr="00A7123E" w:rsidRDefault="00F42E59" w:rsidP="00F42E59">
      <w:pPr>
        <w:pStyle w:val="titoloprinc0"/>
        <w:rPr>
          <w:color w:val="002060"/>
        </w:rPr>
      </w:pPr>
      <w:r w:rsidRPr="00A7123E">
        <w:rPr>
          <w:color w:val="002060"/>
        </w:rPr>
        <w:t>PROGRAMMA GARE</w:t>
      </w:r>
    </w:p>
    <w:p w14:paraId="5362FE7B" w14:textId="77777777" w:rsidR="00F42E59" w:rsidRDefault="00F42E59" w:rsidP="001B61AF">
      <w:pPr>
        <w:pStyle w:val="breakline"/>
        <w:rPr>
          <w:rFonts w:eastAsiaTheme="minorEastAsia"/>
          <w:color w:val="002060"/>
        </w:rPr>
      </w:pPr>
    </w:p>
    <w:p w14:paraId="21EC5544" w14:textId="77777777" w:rsidR="00F42E59" w:rsidRPr="007542DA" w:rsidRDefault="00F42E59" w:rsidP="00F42E59">
      <w:pPr>
        <w:pStyle w:val="sottotitolocampionato10"/>
        <w:rPr>
          <w:color w:val="002060"/>
        </w:rPr>
      </w:pPr>
      <w:r w:rsidRPr="007542DA">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F42E59" w:rsidRPr="007542DA" w14:paraId="1BE1EA49" w14:textId="77777777" w:rsidTr="001B28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FE015" w14:textId="77777777" w:rsidR="00F42E59" w:rsidRPr="007542DA" w:rsidRDefault="00F42E59" w:rsidP="001B2823">
            <w:pPr>
              <w:pStyle w:val="headertabella0"/>
              <w:rPr>
                <w:color w:val="002060"/>
              </w:rPr>
            </w:pPr>
            <w:r w:rsidRPr="007542D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438F4" w14:textId="77777777" w:rsidR="00F42E59" w:rsidRPr="007542DA" w:rsidRDefault="00F42E59" w:rsidP="001B2823">
            <w:pPr>
              <w:pStyle w:val="headertabella0"/>
              <w:rPr>
                <w:color w:val="002060"/>
              </w:rPr>
            </w:pPr>
            <w:r w:rsidRPr="007542D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9D2BE" w14:textId="77777777" w:rsidR="00F42E59" w:rsidRPr="007542DA" w:rsidRDefault="00F42E59" w:rsidP="001B2823">
            <w:pPr>
              <w:pStyle w:val="headertabella0"/>
              <w:rPr>
                <w:color w:val="002060"/>
              </w:rPr>
            </w:pPr>
            <w:r w:rsidRPr="007542D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6954C" w14:textId="77777777" w:rsidR="00F42E59" w:rsidRPr="007542DA" w:rsidRDefault="00F42E59" w:rsidP="001B2823">
            <w:pPr>
              <w:pStyle w:val="headertabella0"/>
              <w:rPr>
                <w:color w:val="002060"/>
              </w:rPr>
            </w:pPr>
            <w:r w:rsidRPr="007542D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A4904" w14:textId="77777777" w:rsidR="00F42E59" w:rsidRPr="007542DA" w:rsidRDefault="00F42E59" w:rsidP="001B2823">
            <w:pPr>
              <w:pStyle w:val="headertabella0"/>
              <w:rPr>
                <w:color w:val="002060"/>
              </w:rPr>
            </w:pPr>
            <w:r w:rsidRPr="007542D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01870" w14:textId="77777777" w:rsidR="00F42E59" w:rsidRPr="007542DA" w:rsidRDefault="00F42E59" w:rsidP="001B2823">
            <w:pPr>
              <w:pStyle w:val="headertabella0"/>
              <w:rPr>
                <w:color w:val="002060"/>
              </w:rPr>
            </w:pPr>
            <w:proofErr w:type="spellStart"/>
            <w:r w:rsidRPr="007542DA">
              <w:rPr>
                <w:color w:val="002060"/>
              </w:rPr>
              <w:t>Localita'</w:t>
            </w:r>
            <w:proofErr w:type="spellEnd"/>
            <w:r w:rsidRPr="007542D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6665D" w14:textId="77777777" w:rsidR="00F42E59" w:rsidRPr="007542DA" w:rsidRDefault="00F42E59" w:rsidP="001B2823">
            <w:pPr>
              <w:pStyle w:val="headertabella0"/>
              <w:rPr>
                <w:color w:val="002060"/>
              </w:rPr>
            </w:pPr>
            <w:r w:rsidRPr="007542DA">
              <w:rPr>
                <w:color w:val="002060"/>
              </w:rPr>
              <w:t>Indirizzo Impianto</w:t>
            </w:r>
          </w:p>
        </w:tc>
      </w:tr>
      <w:tr w:rsidR="00F42E59" w:rsidRPr="007542DA" w14:paraId="7C444D99" w14:textId="77777777" w:rsidTr="001B282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E5A698" w14:textId="77777777" w:rsidR="00F42E59" w:rsidRPr="007542DA" w:rsidRDefault="00F42E59" w:rsidP="001B2823">
            <w:pPr>
              <w:pStyle w:val="rowtabella0"/>
              <w:rPr>
                <w:color w:val="002060"/>
              </w:rPr>
            </w:pPr>
            <w:r w:rsidRPr="007542DA">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34F846" w14:textId="77777777" w:rsidR="00F42E59" w:rsidRPr="007542DA" w:rsidRDefault="00F42E59" w:rsidP="001B2823">
            <w:pPr>
              <w:pStyle w:val="rowtabella0"/>
              <w:rPr>
                <w:color w:val="002060"/>
              </w:rPr>
            </w:pPr>
            <w:proofErr w:type="gramStart"/>
            <w:r w:rsidRPr="007542DA">
              <w:rPr>
                <w:color w:val="002060"/>
              </w:rPr>
              <w:t>U.MANDOLESI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257437" w14:textId="77777777" w:rsidR="00F42E59" w:rsidRPr="007542DA" w:rsidRDefault="00F42E59" w:rsidP="001B2823">
            <w:pPr>
              <w:pStyle w:val="rowtabella0"/>
              <w:jc w:val="center"/>
              <w:rPr>
                <w:color w:val="002060"/>
              </w:rPr>
            </w:pPr>
            <w:r w:rsidRPr="007542D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E83333" w14:textId="77777777" w:rsidR="00F42E59" w:rsidRPr="007542DA" w:rsidRDefault="00F42E59" w:rsidP="001B2823">
            <w:pPr>
              <w:pStyle w:val="rowtabella0"/>
              <w:rPr>
                <w:color w:val="002060"/>
              </w:rPr>
            </w:pPr>
            <w:r w:rsidRPr="007542DA">
              <w:rPr>
                <w:color w:val="002060"/>
              </w:rPr>
              <w:t>21/03/2026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127D6" w14:textId="77777777" w:rsidR="00F42E59" w:rsidRPr="007542DA" w:rsidRDefault="00F42E59" w:rsidP="001B2823">
            <w:pPr>
              <w:pStyle w:val="rowtabella0"/>
              <w:rPr>
                <w:color w:val="002060"/>
              </w:rPr>
            </w:pPr>
            <w:r w:rsidRPr="007542DA">
              <w:rPr>
                <w:color w:val="002060"/>
              </w:rPr>
              <w:t xml:space="preserve">5429 PAL.COM. </w:t>
            </w:r>
            <w:proofErr w:type="gramStart"/>
            <w:r w:rsidRPr="007542DA">
              <w:rPr>
                <w:color w:val="002060"/>
              </w:rPr>
              <w:t>S.MICHELE</w:t>
            </w:r>
            <w:proofErr w:type="gramEnd"/>
            <w:r w:rsidRPr="007542DA">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61FD68" w14:textId="77777777" w:rsidR="00F42E59" w:rsidRPr="007542DA" w:rsidRDefault="00F42E59" w:rsidP="001B2823">
            <w:pPr>
              <w:pStyle w:val="rowtabella0"/>
              <w:rPr>
                <w:color w:val="002060"/>
              </w:rPr>
            </w:pPr>
            <w:r w:rsidRPr="007542DA">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434F41" w14:textId="77777777" w:rsidR="00F42E59" w:rsidRPr="007542DA" w:rsidRDefault="00F42E59" w:rsidP="001B2823">
            <w:pPr>
              <w:pStyle w:val="rowtabella0"/>
              <w:rPr>
                <w:color w:val="002060"/>
              </w:rPr>
            </w:pPr>
            <w:r w:rsidRPr="007542DA">
              <w:rPr>
                <w:color w:val="002060"/>
              </w:rPr>
              <w:t>VIA LORETO</w:t>
            </w:r>
          </w:p>
        </w:tc>
      </w:tr>
      <w:tr w:rsidR="00F42E59" w:rsidRPr="007542DA" w14:paraId="24AD7B17"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61D061" w14:textId="77777777" w:rsidR="00F42E59" w:rsidRPr="007542DA" w:rsidRDefault="00F42E59" w:rsidP="001B2823">
            <w:pPr>
              <w:pStyle w:val="rowtabella0"/>
              <w:rPr>
                <w:color w:val="002060"/>
              </w:rPr>
            </w:pPr>
            <w:r w:rsidRPr="007542DA">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84055C" w14:textId="77777777" w:rsidR="00F42E59" w:rsidRPr="007542DA" w:rsidRDefault="00F42E59" w:rsidP="001B2823">
            <w:pPr>
              <w:pStyle w:val="rowtabella0"/>
              <w:rPr>
                <w:color w:val="002060"/>
              </w:rPr>
            </w:pPr>
            <w:r w:rsidRPr="007542DA">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CE7861" w14:textId="77777777" w:rsidR="00F42E59" w:rsidRPr="007542DA" w:rsidRDefault="00F42E59" w:rsidP="001B2823">
            <w:pPr>
              <w:pStyle w:val="rowtabella0"/>
              <w:jc w:val="center"/>
              <w:rPr>
                <w:color w:val="002060"/>
              </w:rPr>
            </w:pPr>
            <w:r w:rsidRPr="007542D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ED18E7" w14:textId="77777777" w:rsidR="00F42E59" w:rsidRPr="007542DA" w:rsidRDefault="00F42E59" w:rsidP="001B2823">
            <w:pPr>
              <w:pStyle w:val="rowtabella0"/>
              <w:rPr>
                <w:color w:val="002060"/>
              </w:rPr>
            </w:pPr>
            <w:r w:rsidRPr="007542DA">
              <w:rPr>
                <w:color w:val="002060"/>
              </w:rPr>
              <w:t>21/03/2026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E10C8A" w14:textId="77777777" w:rsidR="00F42E59" w:rsidRPr="007542DA" w:rsidRDefault="00F42E59" w:rsidP="001B2823">
            <w:pPr>
              <w:pStyle w:val="rowtabella0"/>
              <w:rPr>
                <w:color w:val="002060"/>
              </w:rPr>
            </w:pPr>
            <w:r w:rsidRPr="007542DA">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AAF3EF" w14:textId="77777777" w:rsidR="00F42E59" w:rsidRPr="007542DA" w:rsidRDefault="00F42E59" w:rsidP="001B2823">
            <w:pPr>
              <w:pStyle w:val="rowtabella0"/>
              <w:rPr>
                <w:color w:val="002060"/>
              </w:rPr>
            </w:pPr>
            <w:r w:rsidRPr="007542DA">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5CDD96" w14:textId="77777777" w:rsidR="00F42E59" w:rsidRPr="007542DA" w:rsidRDefault="00F42E59" w:rsidP="001B2823">
            <w:pPr>
              <w:pStyle w:val="rowtabella0"/>
              <w:rPr>
                <w:color w:val="002060"/>
              </w:rPr>
            </w:pPr>
            <w:r w:rsidRPr="007542DA">
              <w:rPr>
                <w:color w:val="002060"/>
              </w:rPr>
              <w:t>PIAZZA S. D'ACQUISTO</w:t>
            </w:r>
          </w:p>
        </w:tc>
      </w:tr>
      <w:tr w:rsidR="00F42E59" w:rsidRPr="007542DA" w14:paraId="059E5CDA" w14:textId="77777777" w:rsidTr="001B282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57F2A7" w14:textId="77777777" w:rsidR="00F42E59" w:rsidRPr="007542DA" w:rsidRDefault="00F42E59" w:rsidP="001B2823">
            <w:pPr>
              <w:pStyle w:val="rowtabella0"/>
              <w:rPr>
                <w:color w:val="002060"/>
              </w:rPr>
            </w:pPr>
            <w:r w:rsidRPr="007542DA">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04CD93" w14:textId="77777777" w:rsidR="00F42E59" w:rsidRPr="007542DA" w:rsidRDefault="00F42E59" w:rsidP="001B2823">
            <w:pPr>
              <w:pStyle w:val="rowtabella0"/>
              <w:rPr>
                <w:color w:val="002060"/>
              </w:rPr>
            </w:pPr>
            <w:r w:rsidRPr="007542DA">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F8998" w14:textId="77777777" w:rsidR="00F42E59" w:rsidRPr="007542DA" w:rsidRDefault="00F42E59" w:rsidP="001B2823">
            <w:pPr>
              <w:pStyle w:val="rowtabella0"/>
              <w:jc w:val="center"/>
              <w:rPr>
                <w:color w:val="002060"/>
              </w:rPr>
            </w:pPr>
            <w:r w:rsidRPr="007542D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E7C89" w14:textId="77777777" w:rsidR="00F42E59" w:rsidRPr="007542DA" w:rsidRDefault="00F42E59" w:rsidP="001B2823">
            <w:pPr>
              <w:pStyle w:val="rowtabella0"/>
              <w:rPr>
                <w:color w:val="002060"/>
              </w:rPr>
            </w:pPr>
            <w:r w:rsidRPr="007542DA">
              <w:rPr>
                <w:color w:val="002060"/>
              </w:rPr>
              <w:t>21/03/2026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DC7867" w14:textId="77777777" w:rsidR="00F42E59" w:rsidRPr="007542DA" w:rsidRDefault="00F42E59" w:rsidP="001B2823">
            <w:pPr>
              <w:pStyle w:val="rowtabella0"/>
              <w:rPr>
                <w:color w:val="002060"/>
              </w:rPr>
            </w:pPr>
            <w:r w:rsidRPr="007542DA">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03B8BA" w14:textId="77777777" w:rsidR="00F42E59" w:rsidRPr="007542DA" w:rsidRDefault="00F42E59" w:rsidP="001B2823">
            <w:pPr>
              <w:pStyle w:val="rowtabella0"/>
              <w:rPr>
                <w:color w:val="002060"/>
              </w:rPr>
            </w:pPr>
            <w:r w:rsidRPr="007542DA">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D2589E" w14:textId="77777777" w:rsidR="00F42E59" w:rsidRPr="007542DA" w:rsidRDefault="00F42E59" w:rsidP="001B2823">
            <w:pPr>
              <w:pStyle w:val="rowtabella0"/>
              <w:rPr>
                <w:color w:val="002060"/>
              </w:rPr>
            </w:pPr>
            <w:r w:rsidRPr="007542DA">
              <w:rPr>
                <w:color w:val="002060"/>
              </w:rPr>
              <w:t xml:space="preserve">VIA </w:t>
            </w:r>
            <w:proofErr w:type="gramStart"/>
            <w:r w:rsidRPr="007542DA">
              <w:rPr>
                <w:color w:val="002060"/>
              </w:rPr>
              <w:t>B.BUOZZI</w:t>
            </w:r>
            <w:proofErr w:type="gramEnd"/>
          </w:p>
        </w:tc>
      </w:tr>
    </w:tbl>
    <w:p w14:paraId="4805CF3E" w14:textId="77777777" w:rsidR="00F42E59" w:rsidRPr="00A7123E" w:rsidRDefault="00F42E59" w:rsidP="001B61AF">
      <w:pPr>
        <w:pStyle w:val="breakline"/>
        <w:rPr>
          <w:rFonts w:eastAsiaTheme="minorEastAsia"/>
          <w:color w:val="002060"/>
        </w:rPr>
      </w:pPr>
    </w:p>
    <w:p w14:paraId="54ED92D2" w14:textId="77777777" w:rsidR="001B61AF" w:rsidRPr="00A7123E" w:rsidRDefault="001B61AF" w:rsidP="001B61AF">
      <w:pPr>
        <w:pStyle w:val="breakline"/>
        <w:rPr>
          <w:color w:val="002060"/>
        </w:rPr>
      </w:pPr>
    </w:p>
    <w:p w14:paraId="39267228" w14:textId="77777777" w:rsidR="001B61AF" w:rsidRPr="00A7123E" w:rsidRDefault="001B61AF" w:rsidP="001B61AF">
      <w:pPr>
        <w:pStyle w:val="titolocampionato0"/>
        <w:shd w:val="clear" w:color="auto" w:fill="CCCCCC"/>
        <w:spacing w:before="80" w:after="40"/>
        <w:rPr>
          <w:color w:val="002060"/>
        </w:rPr>
      </w:pPr>
      <w:r w:rsidRPr="00A7123E">
        <w:rPr>
          <w:color w:val="002060"/>
        </w:rPr>
        <w:t>UNDER 17 C5 REGIONALI MASCHILI</w:t>
      </w:r>
    </w:p>
    <w:p w14:paraId="12F649A4" w14:textId="77777777" w:rsidR="001B61AF" w:rsidRPr="0038215C" w:rsidRDefault="001B61AF" w:rsidP="001B61AF">
      <w:pPr>
        <w:pStyle w:val="TITOLOPRINC"/>
        <w:spacing w:before="0" w:beforeAutospacing="0" w:after="0" w:afterAutospacing="0"/>
        <w:rPr>
          <w:color w:val="002060"/>
        </w:rPr>
      </w:pPr>
      <w:r>
        <w:rPr>
          <w:color w:val="002060"/>
        </w:rPr>
        <w:t>FASE FINALE</w:t>
      </w:r>
    </w:p>
    <w:p w14:paraId="0D73DBA4" w14:textId="77777777" w:rsidR="001B61AF" w:rsidRDefault="001B61AF" w:rsidP="001B61AF">
      <w:pPr>
        <w:pStyle w:val="Corpodeltesto21"/>
        <w:rPr>
          <w:rFonts w:ascii="Arial" w:hAnsi="Arial" w:cs="Arial"/>
          <w:b/>
          <w:bCs/>
          <w:color w:val="002060"/>
          <w:sz w:val="22"/>
        </w:rPr>
      </w:pPr>
    </w:p>
    <w:p w14:paraId="30BDEBDC" w14:textId="77777777" w:rsidR="001B61AF" w:rsidRPr="00E762DC" w:rsidRDefault="001B61AF" w:rsidP="001B61AF">
      <w:pPr>
        <w:pStyle w:val="LndNormale1"/>
        <w:rPr>
          <w:b/>
          <w:i/>
          <w:color w:val="002060"/>
        </w:rPr>
      </w:pPr>
      <w:r>
        <w:rPr>
          <w:b/>
          <w:i/>
          <w:color w:val="002060"/>
        </w:rPr>
        <w:t>Ottavi</w:t>
      </w:r>
      <w:r w:rsidRPr="00E762DC">
        <w:rPr>
          <w:b/>
          <w:i/>
          <w:color w:val="002060"/>
        </w:rPr>
        <w:t xml:space="preserve"> di Finale (gara unica </w:t>
      </w:r>
      <w:r>
        <w:rPr>
          <w:b/>
          <w:i/>
          <w:color w:val="002060"/>
        </w:rPr>
        <w:t>21</w:t>
      </w:r>
      <w:r w:rsidRPr="00E762DC">
        <w:rPr>
          <w:b/>
          <w:i/>
          <w:color w:val="002060"/>
        </w:rPr>
        <w:t>/0</w:t>
      </w:r>
      <w:r>
        <w:rPr>
          <w:b/>
          <w:i/>
          <w:color w:val="002060"/>
        </w:rPr>
        <w:t>3</w:t>
      </w:r>
      <w:r w:rsidRPr="00E762DC">
        <w:rPr>
          <w:b/>
          <w:i/>
          <w:color w:val="002060"/>
        </w:rPr>
        <w:t>/202</w:t>
      </w:r>
      <w:r>
        <w:rPr>
          <w:b/>
          <w:i/>
          <w:color w:val="002060"/>
        </w:rPr>
        <w:t>6</w:t>
      </w:r>
      <w:r w:rsidRPr="00E762DC">
        <w:rPr>
          <w:b/>
          <w:i/>
          <w:color w:val="002060"/>
        </w:rPr>
        <w:t>)</w:t>
      </w:r>
    </w:p>
    <w:p w14:paraId="010E2321" w14:textId="77777777" w:rsidR="001B61AF" w:rsidRPr="00E762DC" w:rsidRDefault="001B61AF" w:rsidP="001B61AF">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w:t>
      </w:r>
      <w:r>
        <w:rPr>
          <w:rFonts w:ascii="Arial" w:hAnsi="Arial" w:cs="Arial"/>
          <w:color w:val="002060"/>
          <w:sz w:val="22"/>
        </w:rPr>
        <w:t xml:space="preserve">e del girone “Gold” classificatesi al quinto e sesto posto e le 6 squadre qualificate dai gironi </w:t>
      </w:r>
      <w:r>
        <w:rPr>
          <w:rFonts w:ascii="Arial" w:hAnsi="Arial" w:cs="Arial"/>
          <w:color w:val="002060"/>
          <w:sz w:val="22"/>
        </w:rPr>
        <w:lastRenderedPageBreak/>
        <w:t xml:space="preserve">“Silver” </w:t>
      </w:r>
      <w:r w:rsidRPr="00E762DC">
        <w:rPr>
          <w:rFonts w:ascii="Arial" w:hAnsi="Arial" w:cs="Arial"/>
          <w:color w:val="002060"/>
          <w:sz w:val="22"/>
        </w:rPr>
        <w:t xml:space="preserve">disputeranno </w:t>
      </w:r>
      <w:r>
        <w:rPr>
          <w:rFonts w:ascii="Arial" w:hAnsi="Arial" w:cs="Arial"/>
          <w:color w:val="002060"/>
          <w:sz w:val="22"/>
        </w:rPr>
        <w:t>gli Ottavi di Finale</w:t>
      </w:r>
      <w:r w:rsidRPr="00E762DC">
        <w:rPr>
          <w:rFonts w:ascii="Arial" w:hAnsi="Arial" w:cs="Arial"/>
          <w:color w:val="002060"/>
          <w:sz w:val="22"/>
        </w:rPr>
        <w:t xml:space="preserve"> in gara unica </w:t>
      </w:r>
      <w:r>
        <w:rPr>
          <w:rFonts w:ascii="Arial" w:hAnsi="Arial" w:cs="Arial"/>
          <w:color w:val="002060"/>
          <w:sz w:val="22"/>
        </w:rPr>
        <w:t>in casa della squadra meglio classificata al termine della seconda fase</w:t>
      </w:r>
      <w:r w:rsidRPr="00E762DC">
        <w:rPr>
          <w:rFonts w:ascii="Arial" w:hAnsi="Arial" w:cs="Arial"/>
          <w:color w:val="002060"/>
          <w:sz w:val="22"/>
        </w:rPr>
        <w:t>:</w:t>
      </w:r>
    </w:p>
    <w:p w14:paraId="1666520D" w14:textId="77777777" w:rsidR="001B61AF" w:rsidRPr="00E762DC" w:rsidRDefault="001B61AF" w:rsidP="001B61AF">
      <w:pPr>
        <w:pStyle w:val="Corpodeltesto21"/>
        <w:rPr>
          <w:rFonts w:ascii="Arial" w:hAnsi="Arial" w:cs="Arial"/>
          <w:color w:val="002060"/>
          <w:sz w:val="22"/>
        </w:rPr>
      </w:pPr>
    </w:p>
    <w:p w14:paraId="6E6684E1" w14:textId="77777777" w:rsidR="001B61AF" w:rsidRPr="00E762DC" w:rsidRDefault="001B61AF" w:rsidP="001B61AF">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Pr="000B09D4">
        <w:rPr>
          <w:rFonts w:ascii="Arial" w:hAnsi="Arial" w:cs="Arial"/>
          <w:color w:val="002060"/>
          <w:sz w:val="21"/>
          <w:szCs w:val="21"/>
        </w:rPr>
        <w:t>seconda miglior seconda class. gironi “Silver”</w:t>
      </w:r>
      <w:r>
        <w:rPr>
          <w:rFonts w:ascii="Arial" w:hAnsi="Arial" w:cs="Arial"/>
          <w:color w:val="002060"/>
          <w:sz w:val="21"/>
          <w:szCs w:val="21"/>
        </w:rPr>
        <w:tab/>
      </w:r>
      <w:r>
        <w:rPr>
          <w:rFonts w:ascii="Arial" w:hAnsi="Arial" w:cs="Arial"/>
          <w:color w:val="002060"/>
          <w:sz w:val="22"/>
        </w:rPr>
        <w:t>= A</w:t>
      </w:r>
    </w:p>
    <w:p w14:paraId="6E048E01" w14:textId="77777777" w:rsidR="001B61AF" w:rsidRPr="00FA70A6" w:rsidRDefault="001B61AF" w:rsidP="001B61AF">
      <w:pPr>
        <w:pStyle w:val="Corpodeltesto21"/>
        <w:rPr>
          <w:rFonts w:ascii="Arial" w:hAnsi="Arial" w:cs="Arial"/>
          <w:b/>
          <w:bCs/>
          <w:color w:val="002060"/>
          <w:sz w:val="22"/>
        </w:rPr>
      </w:pPr>
      <w:r w:rsidRPr="00FA70A6">
        <w:rPr>
          <w:rFonts w:ascii="Arial" w:hAnsi="Arial" w:cs="Arial"/>
          <w:b/>
          <w:bCs/>
          <w:color w:val="002060"/>
          <w:sz w:val="22"/>
        </w:rPr>
        <w:t xml:space="preserve">FUTSAL VIRE GEOSISTEM ASD – </w:t>
      </w:r>
      <w:proofErr w:type="gramStart"/>
      <w:r w:rsidRPr="00FA70A6">
        <w:rPr>
          <w:rFonts w:ascii="Arial" w:hAnsi="Arial" w:cs="Arial"/>
          <w:b/>
          <w:bCs/>
          <w:color w:val="002060"/>
          <w:sz w:val="22"/>
        </w:rPr>
        <w:t>U.MANDOLESI</w:t>
      </w:r>
      <w:proofErr w:type="gramEnd"/>
    </w:p>
    <w:p w14:paraId="3FC8B1ED" w14:textId="77777777" w:rsidR="001B61AF" w:rsidRDefault="001B61AF" w:rsidP="001B61AF">
      <w:pPr>
        <w:pStyle w:val="Corpodeltesto21"/>
        <w:rPr>
          <w:rFonts w:ascii="Arial" w:hAnsi="Arial" w:cs="Arial"/>
          <w:color w:val="002060"/>
          <w:sz w:val="22"/>
        </w:rPr>
      </w:pPr>
    </w:p>
    <w:p w14:paraId="115EAACA" w14:textId="77777777" w:rsidR="001B61AF" w:rsidRDefault="001B61AF" w:rsidP="001B61AF">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Pr="000B09D4">
        <w:rPr>
          <w:rFonts w:ascii="Arial" w:hAnsi="Arial" w:cs="Arial"/>
          <w:color w:val="002060"/>
          <w:sz w:val="22"/>
          <w:szCs w:val="22"/>
        </w:rPr>
        <w:t>miglior seconda class. gironi “Silver”</w:t>
      </w:r>
      <w:r>
        <w:rPr>
          <w:rFonts w:ascii="Arial" w:hAnsi="Arial" w:cs="Arial"/>
          <w:color w:val="002060"/>
          <w:sz w:val="22"/>
        </w:rPr>
        <w:t xml:space="preserve"> </w:t>
      </w:r>
      <w:r>
        <w:rPr>
          <w:rFonts w:ascii="Arial" w:hAnsi="Arial" w:cs="Arial"/>
          <w:color w:val="002060"/>
          <w:sz w:val="22"/>
        </w:rPr>
        <w:tab/>
        <w:t>= B</w:t>
      </w:r>
    </w:p>
    <w:p w14:paraId="77CACB1D" w14:textId="77777777" w:rsidR="001B61AF" w:rsidRPr="00FA70A6" w:rsidRDefault="001B61AF" w:rsidP="001B61AF">
      <w:pPr>
        <w:pStyle w:val="Corpodeltesto21"/>
        <w:rPr>
          <w:rFonts w:ascii="Arial" w:hAnsi="Arial" w:cs="Arial"/>
          <w:b/>
          <w:bCs/>
          <w:color w:val="002060"/>
          <w:sz w:val="22"/>
        </w:rPr>
      </w:pPr>
      <w:r w:rsidRPr="00FA70A6">
        <w:rPr>
          <w:rFonts w:ascii="Arial" w:hAnsi="Arial" w:cs="Arial"/>
          <w:b/>
          <w:bCs/>
          <w:color w:val="002060"/>
          <w:sz w:val="22"/>
        </w:rPr>
        <w:t>RECANATI CALCIO A 5 – ETA BETA F.C. FANO</w:t>
      </w:r>
    </w:p>
    <w:p w14:paraId="39DF1F88" w14:textId="77777777" w:rsidR="001B61AF" w:rsidRDefault="001B61AF" w:rsidP="001B61AF">
      <w:pPr>
        <w:pStyle w:val="Corpodeltesto21"/>
        <w:rPr>
          <w:rFonts w:ascii="Arial" w:hAnsi="Arial" w:cs="Arial"/>
          <w:color w:val="002060"/>
          <w:sz w:val="22"/>
        </w:rPr>
      </w:pPr>
    </w:p>
    <w:p w14:paraId="3FC971F5" w14:textId="77777777" w:rsidR="001B61AF" w:rsidRPr="00E762DC" w:rsidRDefault="001B61AF" w:rsidP="001B61AF">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miglior prima classifica gironi</w:t>
      </w:r>
      <w:r w:rsidRPr="00E762DC">
        <w:rPr>
          <w:rFonts w:ascii="Arial" w:hAnsi="Arial" w:cs="Arial"/>
          <w:color w:val="002060"/>
          <w:sz w:val="22"/>
        </w:rPr>
        <w:t xml:space="preserve"> </w:t>
      </w:r>
      <w:r>
        <w:rPr>
          <w:rFonts w:ascii="Arial" w:hAnsi="Arial" w:cs="Arial"/>
          <w:color w:val="002060"/>
          <w:sz w:val="22"/>
        </w:rPr>
        <w:t>“Silver”</w:t>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peggior prima class. gironi “Silver”</w:t>
      </w:r>
      <w:r>
        <w:rPr>
          <w:rFonts w:ascii="Arial" w:hAnsi="Arial" w:cs="Arial"/>
          <w:color w:val="002060"/>
          <w:sz w:val="22"/>
        </w:rPr>
        <w:tab/>
      </w:r>
      <w:r>
        <w:rPr>
          <w:rFonts w:ascii="Arial" w:hAnsi="Arial" w:cs="Arial"/>
          <w:color w:val="002060"/>
          <w:sz w:val="22"/>
        </w:rPr>
        <w:tab/>
        <w:t>= C</w:t>
      </w:r>
    </w:p>
    <w:p w14:paraId="2E259DC5" w14:textId="77777777" w:rsidR="001B61AF" w:rsidRPr="00FA70A6" w:rsidRDefault="001B61AF" w:rsidP="001B61AF">
      <w:pPr>
        <w:pStyle w:val="Corpodeltesto21"/>
        <w:rPr>
          <w:rFonts w:ascii="Arial" w:hAnsi="Arial" w:cs="Arial"/>
          <w:b/>
          <w:bCs/>
          <w:color w:val="002060"/>
          <w:sz w:val="22"/>
        </w:rPr>
      </w:pPr>
      <w:r w:rsidRPr="00FA70A6">
        <w:rPr>
          <w:rFonts w:ascii="Arial" w:hAnsi="Arial" w:cs="Arial"/>
          <w:b/>
          <w:bCs/>
          <w:color w:val="002060"/>
          <w:sz w:val="22"/>
        </w:rPr>
        <w:t>CALCIO A 5 CORINALDO – C.U.S. MACERATA CALCIO A5</w:t>
      </w:r>
    </w:p>
    <w:p w14:paraId="74225944" w14:textId="77777777" w:rsidR="001B61AF" w:rsidRDefault="001B61AF" w:rsidP="001B61AF">
      <w:pPr>
        <w:pStyle w:val="Corpodeltesto21"/>
        <w:rPr>
          <w:rFonts w:ascii="Arial" w:hAnsi="Arial" w:cs="Arial"/>
          <w:color w:val="002060"/>
          <w:sz w:val="22"/>
        </w:rPr>
      </w:pPr>
    </w:p>
    <w:p w14:paraId="64C78993" w14:textId="77777777" w:rsidR="001B61AF" w:rsidRDefault="001B61AF" w:rsidP="001B61AF">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 xml:space="preserve">seconda miglior prima class. gironi “Silver” </w:t>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terza miglior prima class. gironi “Silver”</w:t>
      </w:r>
      <w:r>
        <w:rPr>
          <w:rFonts w:ascii="Arial" w:hAnsi="Arial" w:cs="Arial"/>
          <w:color w:val="002060"/>
          <w:sz w:val="22"/>
        </w:rPr>
        <w:tab/>
        <w:t xml:space="preserve">= D </w:t>
      </w:r>
    </w:p>
    <w:p w14:paraId="55F5C09D" w14:textId="77777777" w:rsidR="001B61AF" w:rsidRPr="00FA70A6" w:rsidRDefault="001B61AF" w:rsidP="001B61AF">
      <w:pPr>
        <w:pStyle w:val="Corpodeltesto21"/>
        <w:rPr>
          <w:rFonts w:ascii="Arial" w:hAnsi="Arial" w:cs="Arial"/>
          <w:b/>
          <w:bCs/>
          <w:color w:val="002060"/>
          <w:sz w:val="22"/>
        </w:rPr>
      </w:pPr>
      <w:r w:rsidRPr="00FA70A6">
        <w:rPr>
          <w:rFonts w:ascii="Arial" w:hAnsi="Arial" w:cs="Arial"/>
          <w:b/>
          <w:bCs/>
          <w:color w:val="002060"/>
          <w:sz w:val="22"/>
        </w:rPr>
        <w:t>ITALSERVICE C5 – POLISPORTIVA RIPATRANSONE</w:t>
      </w:r>
    </w:p>
    <w:p w14:paraId="4FEB3CAC" w14:textId="77777777" w:rsidR="001B61AF" w:rsidRPr="00E762DC" w:rsidRDefault="001B61AF" w:rsidP="001B61AF">
      <w:pPr>
        <w:pStyle w:val="Corpodeltesto21"/>
        <w:rPr>
          <w:rFonts w:ascii="Arial" w:hAnsi="Arial" w:cs="Arial"/>
          <w:color w:val="002060"/>
          <w:sz w:val="22"/>
        </w:rPr>
      </w:pPr>
    </w:p>
    <w:p w14:paraId="0E837312" w14:textId="77777777" w:rsidR="001B61AF" w:rsidRPr="00FF270F" w:rsidRDefault="001B61AF" w:rsidP="001B61AF">
      <w:pPr>
        <w:pStyle w:val="Corpodeltesto21"/>
        <w:rPr>
          <w:rFonts w:ascii="Arial" w:hAnsi="Arial" w:cs="Arial"/>
          <w:color w:val="002060"/>
          <w:sz w:val="22"/>
        </w:rPr>
      </w:pPr>
      <w:r w:rsidRPr="00FF270F">
        <w:rPr>
          <w:rFonts w:ascii="Arial" w:hAnsi="Arial" w:cs="Arial"/>
          <w:color w:val="002060"/>
          <w:sz w:val="22"/>
        </w:rPr>
        <w:t xml:space="preserve">Al termine dei tempi regolamentari, in caso di parità, si disputeranno due tempi supplementari di </w:t>
      </w:r>
      <w:proofErr w:type="gramStart"/>
      <w:r w:rsidRPr="00FF270F">
        <w:rPr>
          <w:rFonts w:ascii="Arial" w:hAnsi="Arial" w:cs="Arial"/>
          <w:color w:val="002060"/>
          <w:sz w:val="22"/>
        </w:rPr>
        <w:t>5</w:t>
      </w:r>
      <w:proofErr w:type="gramEnd"/>
      <w:r w:rsidRPr="00FF270F">
        <w:rPr>
          <w:rFonts w:ascii="Arial" w:hAnsi="Arial" w:cs="Arial"/>
          <w:color w:val="002060"/>
          <w:sz w:val="22"/>
        </w:rPr>
        <w:t xml:space="preserve"> minuti ciascuno.</w:t>
      </w:r>
    </w:p>
    <w:p w14:paraId="63E2322F" w14:textId="77777777" w:rsidR="001B61AF" w:rsidRPr="00FF270F" w:rsidRDefault="001B61AF" w:rsidP="001B61AF">
      <w:pPr>
        <w:pStyle w:val="Corpodeltesto21"/>
        <w:rPr>
          <w:rFonts w:ascii="Arial" w:hAnsi="Arial" w:cs="Arial"/>
          <w:color w:val="002060"/>
          <w:sz w:val="22"/>
        </w:rPr>
      </w:pPr>
      <w:r w:rsidRPr="00FF270F">
        <w:rPr>
          <w:rFonts w:ascii="Arial" w:hAnsi="Arial" w:cs="Arial"/>
          <w:color w:val="002060"/>
          <w:sz w:val="22"/>
        </w:rPr>
        <w:t>Se anche al termine dei tempi supplementari si verificasse la situazione di parità si qualificherà al turno successivo la squadra di casa.</w:t>
      </w:r>
    </w:p>
    <w:p w14:paraId="77AC1B33" w14:textId="77777777" w:rsidR="001B61AF" w:rsidRPr="001E6A72" w:rsidRDefault="001B61AF" w:rsidP="001B61AF">
      <w:pPr>
        <w:pStyle w:val="Corpodeltesto21"/>
        <w:rPr>
          <w:rFonts w:ascii="Arial" w:hAnsi="Arial" w:cs="Arial"/>
          <w:color w:val="002060"/>
          <w:sz w:val="22"/>
        </w:rPr>
      </w:pPr>
    </w:p>
    <w:p w14:paraId="209C6379" w14:textId="77777777" w:rsidR="001B61AF" w:rsidRPr="004F0082" w:rsidRDefault="001B61AF" w:rsidP="001B61AF">
      <w:pPr>
        <w:pStyle w:val="LndNormale1"/>
        <w:rPr>
          <w:b/>
          <w:i/>
          <w:color w:val="002060"/>
        </w:rPr>
      </w:pPr>
      <w:r w:rsidRPr="004F0082">
        <w:rPr>
          <w:b/>
          <w:i/>
          <w:color w:val="002060"/>
        </w:rPr>
        <w:t xml:space="preserve">Quarti di Finale (gara unica </w:t>
      </w:r>
      <w:r>
        <w:rPr>
          <w:b/>
          <w:i/>
          <w:color w:val="002060"/>
        </w:rPr>
        <w:t>11</w:t>
      </w:r>
      <w:r w:rsidRPr="004F0082">
        <w:rPr>
          <w:b/>
          <w:i/>
          <w:color w:val="002060"/>
        </w:rPr>
        <w:t>/0</w:t>
      </w:r>
      <w:r>
        <w:rPr>
          <w:b/>
          <w:i/>
          <w:color w:val="002060"/>
        </w:rPr>
        <w:t>4</w:t>
      </w:r>
      <w:r w:rsidRPr="004F0082">
        <w:rPr>
          <w:b/>
          <w:i/>
          <w:color w:val="002060"/>
        </w:rPr>
        <w:t>/2025)</w:t>
      </w:r>
    </w:p>
    <w:p w14:paraId="2AA0DAAC" w14:textId="77777777" w:rsidR="001B61AF" w:rsidRPr="004F0082" w:rsidRDefault="001B61AF" w:rsidP="001B61AF">
      <w:pPr>
        <w:pStyle w:val="Corpodeltesto21"/>
        <w:rPr>
          <w:rFonts w:ascii="Arial" w:hAnsi="Arial" w:cs="Arial"/>
          <w:color w:val="002060"/>
          <w:sz w:val="22"/>
        </w:rPr>
      </w:pPr>
      <w:r w:rsidRPr="004F0082">
        <w:rPr>
          <w:rFonts w:ascii="Arial" w:hAnsi="Arial" w:cs="Arial"/>
          <w:color w:val="002060"/>
          <w:sz w:val="22"/>
        </w:rPr>
        <w:t xml:space="preserve">Le </w:t>
      </w:r>
      <w:r>
        <w:rPr>
          <w:rFonts w:ascii="Arial" w:hAnsi="Arial" w:cs="Arial"/>
          <w:color w:val="002060"/>
          <w:sz w:val="22"/>
        </w:rPr>
        <w:t>4</w:t>
      </w:r>
      <w:r w:rsidRPr="004F0082">
        <w:rPr>
          <w:rFonts w:ascii="Arial" w:hAnsi="Arial" w:cs="Arial"/>
          <w:color w:val="002060"/>
          <w:sz w:val="22"/>
        </w:rPr>
        <w:t xml:space="preserve"> squadre qualificate del girone “Gold”</w:t>
      </w:r>
      <w:r>
        <w:rPr>
          <w:rFonts w:ascii="Arial" w:hAnsi="Arial" w:cs="Arial"/>
          <w:color w:val="002060"/>
          <w:sz w:val="22"/>
        </w:rPr>
        <w:t xml:space="preserve"> (1^, 2^, 3^ e 4^ classificata)</w:t>
      </w:r>
      <w:r w:rsidRPr="004F0082">
        <w:rPr>
          <w:rFonts w:ascii="Arial" w:hAnsi="Arial" w:cs="Arial"/>
          <w:color w:val="002060"/>
          <w:sz w:val="22"/>
        </w:rPr>
        <w:t xml:space="preserve"> e le </w:t>
      </w:r>
      <w:r>
        <w:rPr>
          <w:rFonts w:ascii="Arial" w:hAnsi="Arial" w:cs="Arial"/>
          <w:color w:val="002060"/>
          <w:sz w:val="22"/>
        </w:rPr>
        <w:t>4</w:t>
      </w:r>
      <w:r w:rsidRPr="004F0082">
        <w:rPr>
          <w:rFonts w:ascii="Arial" w:hAnsi="Arial" w:cs="Arial"/>
          <w:color w:val="002060"/>
          <w:sz w:val="22"/>
        </w:rPr>
        <w:t xml:space="preserve"> squadre qualificate dagli Ottavi di Finale disputeranno i Quarti di Finale in gara unica come segue</w:t>
      </w:r>
      <w:r>
        <w:rPr>
          <w:rFonts w:ascii="Arial" w:hAnsi="Arial" w:cs="Arial"/>
          <w:color w:val="002060"/>
          <w:sz w:val="22"/>
        </w:rPr>
        <w:t xml:space="preserve"> </w:t>
      </w:r>
      <w:r w:rsidRPr="00740FA2">
        <w:rPr>
          <w:rFonts w:ascii="Arial" w:hAnsi="Arial" w:cs="Arial"/>
          <w:color w:val="002060"/>
          <w:sz w:val="22"/>
          <w:u w:val="single"/>
        </w:rPr>
        <w:t>in casa della squadra meglio classificata</w:t>
      </w:r>
      <w:r>
        <w:rPr>
          <w:rFonts w:ascii="Arial" w:hAnsi="Arial" w:cs="Arial"/>
          <w:color w:val="002060"/>
          <w:sz w:val="22"/>
        </w:rPr>
        <w:t xml:space="preserve"> al termine della seconda fase (precedenza del girone “Gold” sui “Silver”)</w:t>
      </w:r>
      <w:r w:rsidRPr="004F0082">
        <w:rPr>
          <w:rFonts w:ascii="Arial" w:hAnsi="Arial" w:cs="Arial"/>
          <w:color w:val="002060"/>
          <w:sz w:val="22"/>
        </w:rPr>
        <w:t>:</w:t>
      </w:r>
    </w:p>
    <w:p w14:paraId="77F1B76C" w14:textId="77777777" w:rsidR="001B61AF" w:rsidRPr="004F0082" w:rsidRDefault="001B61AF" w:rsidP="001B61AF">
      <w:pPr>
        <w:pStyle w:val="Corpodeltesto21"/>
        <w:rPr>
          <w:rFonts w:ascii="Arial" w:hAnsi="Arial" w:cs="Arial"/>
          <w:color w:val="002060"/>
          <w:sz w:val="22"/>
        </w:rPr>
      </w:pPr>
    </w:p>
    <w:p w14:paraId="0F169A41" w14:textId="77777777" w:rsidR="001B61AF" w:rsidRPr="004F0082" w:rsidRDefault="001B61AF" w:rsidP="001B61AF">
      <w:pPr>
        <w:pStyle w:val="Corpodeltesto21"/>
        <w:rPr>
          <w:rFonts w:ascii="Arial" w:hAnsi="Arial" w:cs="Arial"/>
          <w:color w:val="002060"/>
          <w:sz w:val="22"/>
        </w:rPr>
      </w:pPr>
      <w:r w:rsidRPr="004F0082">
        <w:rPr>
          <w:rFonts w:ascii="Arial" w:hAnsi="Arial" w:cs="Arial"/>
          <w:color w:val="002060"/>
          <w:sz w:val="22"/>
        </w:rPr>
        <w:t xml:space="preserve">- 1^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 xml:space="preserve"> </w:t>
      </w:r>
      <w:r w:rsidRPr="004F0082">
        <w:rPr>
          <w:rFonts w:ascii="Arial" w:hAnsi="Arial" w:cs="Arial"/>
          <w:color w:val="002060"/>
          <w:sz w:val="22"/>
        </w:rPr>
        <w:t xml:space="preserve">- </w:t>
      </w:r>
      <w:r w:rsidRPr="004F0082">
        <w:rPr>
          <w:rFonts w:ascii="Arial" w:hAnsi="Arial" w:cs="Arial"/>
          <w:color w:val="002060"/>
          <w:sz w:val="22"/>
        </w:rPr>
        <w:tab/>
        <w:t xml:space="preserve">vincente </w:t>
      </w:r>
      <w:r>
        <w:rPr>
          <w:rFonts w:ascii="Arial" w:hAnsi="Arial" w:cs="Arial"/>
          <w:color w:val="002060"/>
          <w:sz w:val="22"/>
        </w:rPr>
        <w:t>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P</w:t>
      </w:r>
    </w:p>
    <w:p w14:paraId="7128785E" w14:textId="77777777" w:rsidR="001B61AF" w:rsidRPr="00C067EB" w:rsidRDefault="001B61AF" w:rsidP="001B61AF">
      <w:pPr>
        <w:pStyle w:val="Corpodeltesto21"/>
        <w:rPr>
          <w:rFonts w:ascii="Arial" w:hAnsi="Arial" w:cs="Arial"/>
          <w:b/>
          <w:bCs/>
          <w:color w:val="002060"/>
          <w:sz w:val="22"/>
        </w:rPr>
      </w:pPr>
      <w:r w:rsidRPr="00C067EB">
        <w:rPr>
          <w:rFonts w:ascii="Arial" w:hAnsi="Arial" w:cs="Arial"/>
          <w:b/>
          <w:bCs/>
          <w:color w:val="002060"/>
          <w:sz w:val="22"/>
        </w:rPr>
        <w:t>ACSS MONDOLFO C5 – vincente D</w:t>
      </w:r>
    </w:p>
    <w:p w14:paraId="389E964D" w14:textId="77777777" w:rsidR="001B61AF" w:rsidRDefault="001B61AF" w:rsidP="001B61AF">
      <w:pPr>
        <w:pStyle w:val="Corpodeltesto21"/>
        <w:rPr>
          <w:rFonts w:ascii="Arial" w:hAnsi="Arial" w:cs="Arial"/>
          <w:color w:val="002060"/>
          <w:sz w:val="22"/>
        </w:rPr>
      </w:pPr>
    </w:p>
    <w:p w14:paraId="36F8CDE2" w14:textId="77777777" w:rsidR="001B61AF" w:rsidRPr="004F0082" w:rsidRDefault="001B61AF" w:rsidP="001B61AF">
      <w:pPr>
        <w:pStyle w:val="Corpodeltesto21"/>
        <w:rPr>
          <w:rFonts w:ascii="Arial" w:hAnsi="Arial" w:cs="Arial"/>
          <w:color w:val="002060"/>
          <w:sz w:val="22"/>
        </w:rPr>
      </w:pPr>
      <w:r w:rsidRPr="004F0082">
        <w:rPr>
          <w:rFonts w:ascii="Arial" w:hAnsi="Arial" w:cs="Arial"/>
          <w:color w:val="002060"/>
          <w:sz w:val="22"/>
        </w:rPr>
        <w:t xml:space="preserve">- 2^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C</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Q</w:t>
      </w:r>
    </w:p>
    <w:p w14:paraId="01FF1CA4" w14:textId="77777777" w:rsidR="001B61AF" w:rsidRPr="00C067EB" w:rsidRDefault="001B61AF" w:rsidP="001B61AF">
      <w:pPr>
        <w:pStyle w:val="Corpodeltesto21"/>
        <w:rPr>
          <w:rFonts w:ascii="Arial" w:hAnsi="Arial" w:cs="Arial"/>
          <w:b/>
          <w:bCs/>
          <w:color w:val="002060"/>
          <w:sz w:val="22"/>
        </w:rPr>
      </w:pPr>
      <w:r w:rsidRPr="00C067EB">
        <w:rPr>
          <w:rFonts w:ascii="Arial" w:hAnsi="Arial" w:cs="Arial"/>
          <w:b/>
          <w:bCs/>
          <w:color w:val="002060"/>
          <w:sz w:val="22"/>
        </w:rPr>
        <w:t>C.U.S. ANCONA – vincente C</w:t>
      </w:r>
    </w:p>
    <w:p w14:paraId="32FA6245" w14:textId="77777777" w:rsidR="001B61AF" w:rsidRDefault="001B61AF" w:rsidP="001B61AF">
      <w:pPr>
        <w:pStyle w:val="Corpodeltesto21"/>
        <w:rPr>
          <w:rFonts w:ascii="Arial" w:hAnsi="Arial" w:cs="Arial"/>
          <w:color w:val="002060"/>
          <w:sz w:val="22"/>
        </w:rPr>
      </w:pPr>
    </w:p>
    <w:p w14:paraId="4A98CEBB" w14:textId="77777777" w:rsidR="001B61AF" w:rsidRPr="004F0082" w:rsidRDefault="001B61AF" w:rsidP="001B61AF">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3</w:t>
      </w:r>
      <w:r w:rsidRPr="004F0082">
        <w:rPr>
          <w:rFonts w:ascii="Arial" w:hAnsi="Arial" w:cs="Arial"/>
          <w:color w:val="002060"/>
          <w:sz w:val="22"/>
        </w:rPr>
        <w:t xml:space="preserve">^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 xml:space="preserve"> </w:t>
      </w:r>
      <w:r w:rsidRPr="004F0082">
        <w:rPr>
          <w:rFonts w:ascii="Arial" w:hAnsi="Arial" w:cs="Arial"/>
          <w:color w:val="002060"/>
          <w:sz w:val="22"/>
        </w:rPr>
        <w:t xml:space="preserve">- </w:t>
      </w:r>
      <w:r w:rsidRPr="004F0082">
        <w:rPr>
          <w:rFonts w:ascii="Arial" w:hAnsi="Arial" w:cs="Arial"/>
          <w:color w:val="002060"/>
          <w:sz w:val="22"/>
        </w:rPr>
        <w:tab/>
        <w:t xml:space="preserve">vincente </w:t>
      </w:r>
      <w:r>
        <w:rPr>
          <w:rFonts w:ascii="Arial" w:hAnsi="Arial" w:cs="Arial"/>
          <w:color w:val="002060"/>
          <w:sz w:val="22"/>
        </w:rPr>
        <w:t>B</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R</w:t>
      </w:r>
    </w:p>
    <w:p w14:paraId="633FA85C" w14:textId="77777777" w:rsidR="001B61AF" w:rsidRPr="00C067EB" w:rsidRDefault="001B61AF" w:rsidP="001B61AF">
      <w:pPr>
        <w:pStyle w:val="Corpodeltesto21"/>
        <w:rPr>
          <w:rFonts w:ascii="Arial" w:hAnsi="Arial" w:cs="Arial"/>
          <w:b/>
          <w:bCs/>
          <w:color w:val="002060"/>
          <w:sz w:val="22"/>
        </w:rPr>
      </w:pPr>
      <w:r w:rsidRPr="00C067EB">
        <w:rPr>
          <w:rFonts w:ascii="Arial" w:hAnsi="Arial" w:cs="Arial"/>
          <w:b/>
          <w:bCs/>
          <w:color w:val="002060"/>
          <w:sz w:val="22"/>
        </w:rPr>
        <w:t>REAL SAN GIORGIO – vincente B</w:t>
      </w:r>
    </w:p>
    <w:p w14:paraId="1C2AB5C1" w14:textId="77777777" w:rsidR="001B61AF" w:rsidRDefault="001B61AF" w:rsidP="001B61AF">
      <w:pPr>
        <w:pStyle w:val="Corpodeltesto21"/>
        <w:rPr>
          <w:rFonts w:ascii="Arial" w:hAnsi="Arial" w:cs="Arial"/>
          <w:color w:val="002060"/>
          <w:sz w:val="22"/>
        </w:rPr>
      </w:pPr>
    </w:p>
    <w:p w14:paraId="2D8B68E8" w14:textId="77777777" w:rsidR="001B61AF" w:rsidRPr="004F0082" w:rsidRDefault="001B61AF" w:rsidP="001B61AF">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w:t>
      </w:r>
      <w:r w:rsidRPr="004F0082">
        <w:rPr>
          <w:rFonts w:ascii="Arial" w:hAnsi="Arial" w:cs="Arial"/>
          <w:color w:val="002060"/>
          <w:sz w:val="22"/>
        </w:rPr>
        <w:t xml:space="preserve">^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A</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S</w:t>
      </w:r>
    </w:p>
    <w:p w14:paraId="5844642C" w14:textId="77777777" w:rsidR="001B61AF" w:rsidRPr="00C067EB" w:rsidRDefault="001B61AF" w:rsidP="001B61AF">
      <w:pPr>
        <w:pStyle w:val="Corpodeltesto21"/>
        <w:rPr>
          <w:rFonts w:ascii="Arial" w:hAnsi="Arial" w:cs="Arial"/>
          <w:b/>
          <w:bCs/>
          <w:color w:val="002060"/>
          <w:sz w:val="22"/>
        </w:rPr>
      </w:pPr>
      <w:r w:rsidRPr="00C067EB">
        <w:rPr>
          <w:rFonts w:ascii="Arial" w:hAnsi="Arial" w:cs="Arial"/>
          <w:b/>
          <w:bCs/>
          <w:color w:val="002060"/>
          <w:sz w:val="22"/>
        </w:rPr>
        <w:t>BULDOG T.N.T. LUCREZIA – vincente A</w:t>
      </w:r>
    </w:p>
    <w:p w14:paraId="52C3C84C" w14:textId="77777777" w:rsidR="001B61AF" w:rsidRPr="004F0082" w:rsidRDefault="001B61AF" w:rsidP="001B61AF">
      <w:pPr>
        <w:pStyle w:val="Corpodeltesto21"/>
        <w:rPr>
          <w:rFonts w:ascii="Arial" w:hAnsi="Arial" w:cs="Arial"/>
          <w:color w:val="002060"/>
          <w:sz w:val="22"/>
        </w:rPr>
      </w:pPr>
    </w:p>
    <w:p w14:paraId="3BE7DD0F" w14:textId="77777777" w:rsidR="001B61AF" w:rsidRPr="004F0082" w:rsidRDefault="001B61AF" w:rsidP="001B61AF">
      <w:pPr>
        <w:pStyle w:val="Corpodeltesto21"/>
        <w:rPr>
          <w:rFonts w:ascii="Arial" w:hAnsi="Arial" w:cs="Arial"/>
          <w:color w:val="002060"/>
          <w:sz w:val="22"/>
        </w:rPr>
      </w:pPr>
      <w:r w:rsidRPr="004F0082">
        <w:rPr>
          <w:rFonts w:ascii="Arial" w:hAnsi="Arial" w:cs="Arial"/>
          <w:color w:val="002060"/>
          <w:sz w:val="22"/>
        </w:rPr>
        <w:t xml:space="preserve">Al termine dei tempi regolamentari, in caso di parità, si disputeranno due tempi supplementari di </w:t>
      </w:r>
      <w:proofErr w:type="gramStart"/>
      <w:r w:rsidRPr="004F0082">
        <w:rPr>
          <w:rFonts w:ascii="Arial" w:hAnsi="Arial" w:cs="Arial"/>
          <w:color w:val="002060"/>
          <w:sz w:val="22"/>
        </w:rPr>
        <w:t>5</w:t>
      </w:r>
      <w:proofErr w:type="gramEnd"/>
      <w:r w:rsidRPr="004F0082">
        <w:rPr>
          <w:rFonts w:ascii="Arial" w:hAnsi="Arial" w:cs="Arial"/>
          <w:color w:val="002060"/>
          <w:sz w:val="22"/>
        </w:rPr>
        <w:t xml:space="preserve"> minuti ciascuno.</w:t>
      </w:r>
    </w:p>
    <w:p w14:paraId="49184CEF" w14:textId="77777777" w:rsidR="001B61AF" w:rsidRPr="004F0082" w:rsidRDefault="001B61AF" w:rsidP="001B61AF">
      <w:pPr>
        <w:pStyle w:val="Corpodeltesto21"/>
        <w:rPr>
          <w:rFonts w:ascii="Arial" w:hAnsi="Arial" w:cs="Arial"/>
          <w:color w:val="002060"/>
          <w:sz w:val="22"/>
        </w:rPr>
      </w:pPr>
      <w:r w:rsidRPr="004F0082">
        <w:rPr>
          <w:rFonts w:ascii="Arial" w:hAnsi="Arial" w:cs="Arial"/>
          <w:color w:val="002060"/>
          <w:sz w:val="22"/>
        </w:rPr>
        <w:t>Se anche al termine dei tempi supplementari si verificasse la situazione di parità si qualificherà al turno successivo la squadra di casa.</w:t>
      </w:r>
    </w:p>
    <w:p w14:paraId="444C476A" w14:textId="77777777" w:rsidR="001B61AF" w:rsidRPr="00FA4D1D" w:rsidRDefault="001B61AF" w:rsidP="001B61AF">
      <w:pPr>
        <w:pStyle w:val="Corpodeltesto21"/>
        <w:rPr>
          <w:color w:val="002060"/>
          <w:szCs w:val="22"/>
          <w:highlight w:val="yellow"/>
        </w:rPr>
      </w:pPr>
    </w:p>
    <w:p w14:paraId="3D5C7823" w14:textId="77777777" w:rsidR="001B61AF" w:rsidRPr="00E762DC" w:rsidRDefault="001B61AF" w:rsidP="001B61AF">
      <w:pPr>
        <w:pStyle w:val="LndNormale1"/>
        <w:rPr>
          <w:b/>
          <w:i/>
          <w:color w:val="002060"/>
        </w:rPr>
      </w:pPr>
      <w:r>
        <w:rPr>
          <w:b/>
          <w:i/>
          <w:color w:val="002060"/>
        </w:rPr>
        <w:t>Semifinali (gara unica 18/04/2026)</w:t>
      </w:r>
    </w:p>
    <w:p w14:paraId="1F79AD42" w14:textId="77777777" w:rsidR="001B61AF" w:rsidRPr="0033664C" w:rsidRDefault="001B61AF" w:rsidP="001B61AF">
      <w:pPr>
        <w:pStyle w:val="Corpodeltesto21"/>
        <w:rPr>
          <w:rFonts w:ascii="Arial" w:hAnsi="Arial" w:cs="Arial"/>
          <w:color w:val="002060"/>
          <w:sz w:val="22"/>
        </w:rPr>
      </w:pPr>
      <w:r w:rsidRPr="0033664C">
        <w:rPr>
          <w:rFonts w:ascii="Arial" w:hAnsi="Arial" w:cs="Arial"/>
          <w:color w:val="002060"/>
          <w:sz w:val="22"/>
        </w:rPr>
        <w:t>Le 4 squadre qualificate disputeranno Semifinali in gara unica in casa della squadra meglio piazzata al termine della seconda fase.</w:t>
      </w:r>
    </w:p>
    <w:p w14:paraId="19F88EF3" w14:textId="77777777" w:rsidR="001B61AF" w:rsidRPr="0033664C" w:rsidRDefault="001B61AF" w:rsidP="001B61AF">
      <w:pPr>
        <w:pStyle w:val="Corpodeltesto21"/>
        <w:rPr>
          <w:rFonts w:ascii="Arial" w:hAnsi="Arial" w:cs="Arial"/>
          <w:color w:val="002060"/>
          <w:sz w:val="22"/>
        </w:rPr>
      </w:pPr>
      <w:r w:rsidRPr="0033664C">
        <w:rPr>
          <w:rFonts w:ascii="Arial" w:hAnsi="Arial" w:cs="Arial"/>
          <w:color w:val="002060"/>
          <w:sz w:val="22"/>
        </w:rPr>
        <w:t>Gli abbinamenti saranno composti secondo il seguente criterio:</w:t>
      </w:r>
    </w:p>
    <w:p w14:paraId="6F90CF2D" w14:textId="77777777" w:rsidR="001B61AF" w:rsidRPr="0033664C" w:rsidRDefault="001B61AF" w:rsidP="001B61AF">
      <w:pPr>
        <w:pStyle w:val="Corpodeltesto21"/>
        <w:rPr>
          <w:rFonts w:ascii="Arial" w:hAnsi="Arial" w:cs="Arial"/>
          <w:color w:val="002060"/>
          <w:sz w:val="22"/>
        </w:rPr>
      </w:pPr>
      <w:r w:rsidRPr="0033664C">
        <w:rPr>
          <w:rFonts w:ascii="Arial" w:hAnsi="Arial" w:cs="Arial"/>
          <w:color w:val="002060"/>
          <w:sz w:val="22"/>
        </w:rPr>
        <w:t>- vincente P</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t>vincente S</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p>
    <w:p w14:paraId="2168D574" w14:textId="77777777" w:rsidR="001B61AF" w:rsidRPr="0034028A" w:rsidRDefault="001B61AF" w:rsidP="001B61AF">
      <w:pPr>
        <w:pStyle w:val="Corpodeltesto21"/>
        <w:rPr>
          <w:rFonts w:ascii="Arial" w:hAnsi="Arial" w:cs="Arial"/>
          <w:color w:val="002060"/>
          <w:sz w:val="22"/>
        </w:rPr>
      </w:pPr>
      <w:r w:rsidRPr="0033664C">
        <w:rPr>
          <w:rFonts w:ascii="Arial" w:hAnsi="Arial" w:cs="Arial"/>
          <w:color w:val="002060"/>
          <w:sz w:val="22"/>
        </w:rPr>
        <w:t>- vincente Q</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w:t>
      </w:r>
      <w:r w:rsidRPr="0033664C">
        <w:rPr>
          <w:rFonts w:ascii="Arial" w:hAnsi="Arial" w:cs="Arial"/>
          <w:color w:val="002060"/>
          <w:sz w:val="22"/>
        </w:rPr>
        <w:tab/>
        <w:t>vincente R</w:t>
      </w:r>
    </w:p>
    <w:p w14:paraId="4DD19064" w14:textId="77777777" w:rsidR="001B61AF" w:rsidRPr="0034028A" w:rsidRDefault="001B61AF" w:rsidP="001B61AF">
      <w:pPr>
        <w:pStyle w:val="Corpodeltesto21"/>
        <w:rPr>
          <w:color w:val="002060"/>
          <w:szCs w:val="22"/>
        </w:rPr>
      </w:pPr>
    </w:p>
    <w:p w14:paraId="7B9D3094" w14:textId="77777777" w:rsidR="001B61AF" w:rsidRPr="0034028A" w:rsidRDefault="001B61AF" w:rsidP="001B61AF">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585D9F51" w14:textId="77777777" w:rsidR="001B61AF" w:rsidRPr="0034028A" w:rsidRDefault="001B61AF" w:rsidP="001B61AF">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1AB5C284" w14:textId="77777777" w:rsidR="001B61AF" w:rsidRPr="004F0082" w:rsidRDefault="001B61AF" w:rsidP="001B61AF">
      <w:pPr>
        <w:pStyle w:val="Corpodeltesto21"/>
        <w:rPr>
          <w:rFonts w:ascii="Arial" w:hAnsi="Arial" w:cs="Arial"/>
          <w:color w:val="002060"/>
          <w:sz w:val="22"/>
        </w:rPr>
      </w:pPr>
    </w:p>
    <w:p w14:paraId="49F3FE7F" w14:textId="77777777" w:rsidR="001B61AF" w:rsidRPr="0033664C" w:rsidRDefault="001B61AF" w:rsidP="001B61AF">
      <w:pPr>
        <w:pStyle w:val="Corpodeltesto21"/>
        <w:rPr>
          <w:rFonts w:ascii="Arial" w:hAnsi="Arial" w:cs="Arial"/>
          <w:b/>
          <w:bCs/>
          <w:i/>
          <w:iCs/>
          <w:color w:val="002060"/>
          <w:sz w:val="22"/>
          <w:szCs w:val="22"/>
        </w:rPr>
      </w:pPr>
      <w:r w:rsidRPr="0033664C">
        <w:rPr>
          <w:rFonts w:ascii="Arial" w:hAnsi="Arial" w:cs="Arial"/>
          <w:b/>
          <w:bCs/>
          <w:i/>
          <w:iCs/>
          <w:color w:val="002060"/>
          <w:sz w:val="22"/>
          <w:szCs w:val="22"/>
        </w:rPr>
        <w:t>Finale (0</w:t>
      </w:r>
      <w:r>
        <w:rPr>
          <w:rFonts w:ascii="Arial" w:hAnsi="Arial" w:cs="Arial"/>
          <w:b/>
          <w:bCs/>
          <w:i/>
          <w:iCs/>
          <w:color w:val="002060"/>
          <w:sz w:val="22"/>
          <w:szCs w:val="22"/>
        </w:rPr>
        <w:t>5</w:t>
      </w:r>
      <w:r w:rsidRPr="0033664C">
        <w:rPr>
          <w:rFonts w:ascii="Arial" w:hAnsi="Arial" w:cs="Arial"/>
          <w:b/>
          <w:bCs/>
          <w:i/>
          <w:iCs/>
          <w:color w:val="002060"/>
          <w:sz w:val="22"/>
          <w:szCs w:val="22"/>
        </w:rPr>
        <w:t>/05/2026)</w:t>
      </w:r>
    </w:p>
    <w:p w14:paraId="30771EFC" w14:textId="77777777" w:rsidR="001B61AF" w:rsidRPr="0033664C" w:rsidRDefault="001B61AF" w:rsidP="001B61AF">
      <w:pPr>
        <w:pStyle w:val="Corpodeltesto21"/>
        <w:rPr>
          <w:rFonts w:ascii="Arial" w:hAnsi="Arial" w:cs="Arial"/>
          <w:color w:val="002060"/>
          <w:sz w:val="22"/>
        </w:rPr>
      </w:pPr>
      <w:r w:rsidRPr="0033664C">
        <w:rPr>
          <w:rFonts w:ascii="Arial" w:hAnsi="Arial" w:cs="Arial"/>
          <w:color w:val="002060"/>
          <w:sz w:val="22"/>
        </w:rPr>
        <w:lastRenderedPageBreak/>
        <w:t>Le 2 squadre qualificate disputeranno la Finale in gara unica in casa della squadra meglio piazzata al termine della seconda fase.</w:t>
      </w:r>
    </w:p>
    <w:p w14:paraId="64EC8302" w14:textId="77777777" w:rsidR="001B61AF" w:rsidRPr="0033664C" w:rsidRDefault="001B61AF" w:rsidP="001B61AF">
      <w:pPr>
        <w:pStyle w:val="Corpodeltesto21"/>
        <w:rPr>
          <w:rFonts w:ascii="Arial" w:hAnsi="Arial" w:cs="Arial"/>
          <w:b/>
          <w:bCs/>
          <w:i/>
          <w:iCs/>
          <w:color w:val="002060"/>
          <w:sz w:val="22"/>
          <w:szCs w:val="22"/>
        </w:rPr>
      </w:pPr>
    </w:p>
    <w:p w14:paraId="606ADF48" w14:textId="77777777" w:rsidR="001B61AF" w:rsidRDefault="001B61AF" w:rsidP="001B61AF">
      <w:pPr>
        <w:pStyle w:val="Corpodeltesto21"/>
        <w:rPr>
          <w:rFonts w:ascii="Arial" w:hAnsi="Arial" w:cs="Arial"/>
          <w:color w:val="002060"/>
          <w:sz w:val="22"/>
        </w:rPr>
      </w:pPr>
      <w:r w:rsidRPr="0033664C">
        <w:rPr>
          <w:rFonts w:ascii="Arial" w:hAnsi="Arial" w:cs="Arial"/>
          <w:color w:val="002060"/>
          <w:sz w:val="22"/>
        </w:rPr>
        <w:t xml:space="preserve">Al termine dei tempi regolamentari, in caso di parità, si disputeranno due tempi supplementari di </w:t>
      </w:r>
      <w:proofErr w:type="gramStart"/>
      <w:r w:rsidRPr="0033664C">
        <w:rPr>
          <w:rFonts w:ascii="Arial" w:hAnsi="Arial" w:cs="Arial"/>
          <w:color w:val="002060"/>
          <w:sz w:val="22"/>
        </w:rPr>
        <w:t>5</w:t>
      </w:r>
      <w:proofErr w:type="gramEnd"/>
      <w:r w:rsidRPr="0033664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F04BB26" w14:textId="77777777" w:rsidR="001B61AF" w:rsidRPr="004F0082" w:rsidRDefault="001B61AF" w:rsidP="001B61AF">
      <w:pPr>
        <w:pStyle w:val="Corpodeltesto21"/>
        <w:rPr>
          <w:color w:val="002060"/>
          <w:szCs w:val="22"/>
        </w:rPr>
      </w:pPr>
    </w:p>
    <w:p w14:paraId="738C9384" w14:textId="77777777" w:rsidR="001B61AF" w:rsidRPr="00A7123E" w:rsidRDefault="001B61AF" w:rsidP="001B61AF">
      <w:pPr>
        <w:pStyle w:val="titoloprinc0"/>
        <w:rPr>
          <w:color w:val="002060"/>
        </w:rPr>
      </w:pPr>
      <w:r w:rsidRPr="00A7123E">
        <w:rPr>
          <w:color w:val="002060"/>
        </w:rPr>
        <w:t>VARIAZIONI AL PROGRAMMA GARE</w:t>
      </w:r>
    </w:p>
    <w:p w14:paraId="730432C0" w14:textId="77777777" w:rsidR="001B61AF" w:rsidRPr="00A7123E" w:rsidRDefault="001B61AF" w:rsidP="001B61AF">
      <w:pPr>
        <w:pStyle w:val="breakline"/>
        <w:rPr>
          <w:color w:val="002060"/>
        </w:rPr>
      </w:pPr>
    </w:p>
    <w:p w14:paraId="031BDD13" w14:textId="77777777" w:rsidR="001B61AF" w:rsidRPr="00A7123E" w:rsidRDefault="001B61AF" w:rsidP="001B61AF">
      <w:pPr>
        <w:pStyle w:val="breakline"/>
        <w:rPr>
          <w:color w:val="002060"/>
        </w:rPr>
      </w:pPr>
    </w:p>
    <w:p w14:paraId="4099286A" w14:textId="77777777" w:rsidR="001B61AF" w:rsidRPr="00A7123E" w:rsidRDefault="001B61AF" w:rsidP="001B61AF">
      <w:pPr>
        <w:pStyle w:val="sottotitolocampionato10"/>
        <w:rPr>
          <w:color w:val="002060"/>
        </w:rPr>
      </w:pPr>
      <w:r w:rsidRPr="00A7123E">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B61AF" w:rsidRPr="00A7123E" w14:paraId="47A10AB0" w14:textId="77777777" w:rsidTr="001B282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04146" w14:textId="77777777" w:rsidR="001B61AF" w:rsidRPr="00A7123E" w:rsidRDefault="001B61AF" w:rsidP="001B2823">
            <w:pPr>
              <w:pStyle w:val="headertabella0"/>
              <w:rPr>
                <w:color w:val="002060"/>
              </w:rPr>
            </w:pPr>
            <w:r w:rsidRPr="00A7123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5014E" w14:textId="77777777" w:rsidR="001B61AF" w:rsidRPr="00A7123E" w:rsidRDefault="001B61AF" w:rsidP="001B2823">
            <w:pPr>
              <w:pStyle w:val="headertabella0"/>
              <w:rPr>
                <w:color w:val="002060"/>
              </w:rPr>
            </w:pPr>
            <w:r w:rsidRPr="00A7123E">
              <w:rPr>
                <w:color w:val="002060"/>
              </w:rPr>
              <w:t xml:space="preserve">N° </w:t>
            </w:r>
            <w:proofErr w:type="spellStart"/>
            <w:r w:rsidRPr="00A7123E">
              <w:rPr>
                <w:color w:val="002060"/>
              </w:rPr>
              <w:t>Gior</w:t>
            </w:r>
            <w:proofErr w:type="spellEnd"/>
            <w:r w:rsidRPr="00A7123E">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FF63C" w14:textId="77777777" w:rsidR="001B61AF" w:rsidRPr="00A7123E" w:rsidRDefault="001B61AF" w:rsidP="001B2823">
            <w:pPr>
              <w:pStyle w:val="headertabella0"/>
              <w:rPr>
                <w:color w:val="002060"/>
              </w:rPr>
            </w:pPr>
            <w:r w:rsidRPr="00A7123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64107" w14:textId="77777777" w:rsidR="001B61AF" w:rsidRPr="00A7123E" w:rsidRDefault="001B61AF" w:rsidP="001B2823">
            <w:pPr>
              <w:pStyle w:val="headertabella0"/>
              <w:rPr>
                <w:color w:val="002060"/>
              </w:rPr>
            </w:pPr>
            <w:r w:rsidRPr="00A7123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96C3B" w14:textId="77777777" w:rsidR="001B61AF" w:rsidRPr="00A7123E" w:rsidRDefault="001B61AF" w:rsidP="001B2823">
            <w:pPr>
              <w:pStyle w:val="headertabella0"/>
              <w:rPr>
                <w:color w:val="002060"/>
              </w:rPr>
            </w:pPr>
            <w:r w:rsidRPr="00A7123E">
              <w:rPr>
                <w:color w:val="002060"/>
              </w:rPr>
              <w:t xml:space="preserve">Data </w:t>
            </w:r>
            <w:proofErr w:type="spellStart"/>
            <w:r w:rsidRPr="00A7123E">
              <w:rPr>
                <w:color w:val="002060"/>
              </w:rPr>
              <w:t>Orig</w:t>
            </w:r>
            <w:proofErr w:type="spellEnd"/>
            <w:r w:rsidRPr="00A7123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9E03D" w14:textId="77777777" w:rsidR="001B61AF" w:rsidRPr="00A7123E" w:rsidRDefault="001B61AF" w:rsidP="001B2823">
            <w:pPr>
              <w:pStyle w:val="headertabella0"/>
              <w:rPr>
                <w:color w:val="002060"/>
              </w:rPr>
            </w:pPr>
            <w:r w:rsidRPr="00A7123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C3E9B" w14:textId="77777777" w:rsidR="001B61AF" w:rsidRPr="00A7123E" w:rsidRDefault="001B61AF" w:rsidP="001B2823">
            <w:pPr>
              <w:pStyle w:val="headertabella0"/>
              <w:rPr>
                <w:color w:val="002060"/>
              </w:rPr>
            </w:pPr>
            <w:r w:rsidRPr="00A7123E">
              <w:rPr>
                <w:color w:val="002060"/>
              </w:rPr>
              <w:t xml:space="preserve">Ora </w:t>
            </w:r>
            <w:proofErr w:type="spellStart"/>
            <w:r w:rsidRPr="00A7123E">
              <w:rPr>
                <w:color w:val="002060"/>
              </w:rPr>
              <w:t>Orig</w:t>
            </w:r>
            <w:proofErr w:type="spellEnd"/>
            <w:r w:rsidRPr="00A7123E">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A8DDD" w14:textId="77777777" w:rsidR="001B61AF" w:rsidRPr="00A7123E" w:rsidRDefault="001B61AF" w:rsidP="001B2823">
            <w:pPr>
              <w:pStyle w:val="headertabella0"/>
              <w:rPr>
                <w:color w:val="002060"/>
              </w:rPr>
            </w:pPr>
            <w:r w:rsidRPr="00A7123E">
              <w:rPr>
                <w:color w:val="002060"/>
              </w:rPr>
              <w:t>Impianto</w:t>
            </w:r>
          </w:p>
        </w:tc>
      </w:tr>
      <w:tr w:rsidR="001B61AF" w:rsidRPr="00A7123E" w14:paraId="15E9916B" w14:textId="77777777" w:rsidTr="001B282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3CCA5" w14:textId="77777777" w:rsidR="001B61AF" w:rsidRPr="00B60A3D" w:rsidRDefault="001B61AF" w:rsidP="001B2823">
            <w:pPr>
              <w:pStyle w:val="rowtabella0"/>
              <w:rPr>
                <w:color w:val="002060"/>
                <w:highlight w:val="yellow"/>
              </w:rPr>
            </w:pPr>
            <w:r w:rsidRPr="00B60A3D">
              <w:rPr>
                <w:color w:val="002060"/>
                <w:highlight w:val="yellow"/>
              </w:rPr>
              <w:t>21/03/2026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E8D16" w14:textId="77777777" w:rsidR="001B61AF" w:rsidRPr="00B60A3D" w:rsidRDefault="001B61AF" w:rsidP="001B2823">
            <w:pPr>
              <w:pStyle w:val="rowtabella0"/>
              <w:jc w:val="center"/>
              <w:rPr>
                <w:color w:val="002060"/>
                <w:highlight w:val="yellow"/>
              </w:rPr>
            </w:pPr>
            <w:r w:rsidRPr="00B60A3D">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77936" w14:textId="77777777" w:rsidR="001B61AF" w:rsidRPr="00B60A3D" w:rsidRDefault="001B61AF" w:rsidP="001B2823">
            <w:pPr>
              <w:pStyle w:val="rowtabella0"/>
              <w:rPr>
                <w:color w:val="002060"/>
                <w:highlight w:val="yellow"/>
              </w:rPr>
            </w:pPr>
            <w:r w:rsidRPr="00B60A3D">
              <w:rPr>
                <w:color w:val="002060"/>
                <w:highlight w:val="yellow"/>
              </w:rPr>
              <w:t>CALCIO A 5 CORINALDO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1B587" w14:textId="77777777" w:rsidR="001B61AF" w:rsidRPr="00B60A3D" w:rsidRDefault="001B61AF" w:rsidP="001B2823">
            <w:pPr>
              <w:pStyle w:val="rowtabella0"/>
              <w:rPr>
                <w:color w:val="002060"/>
                <w:highlight w:val="yellow"/>
              </w:rPr>
            </w:pPr>
            <w:r w:rsidRPr="00B60A3D">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DDC9F" w14:textId="77777777" w:rsidR="001B61AF" w:rsidRPr="00A7123E" w:rsidRDefault="001B61AF" w:rsidP="001B282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5C523" w14:textId="77777777" w:rsidR="001B61AF" w:rsidRPr="00A7123E" w:rsidRDefault="001B61AF" w:rsidP="001B2823">
            <w:pPr>
              <w:pStyle w:val="rowtabella0"/>
              <w:jc w:val="center"/>
              <w:rPr>
                <w:color w:val="002060"/>
              </w:rPr>
            </w:pPr>
            <w:r w:rsidRPr="00B60A3D">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88F7B" w14:textId="77777777" w:rsidR="001B61AF" w:rsidRPr="00A7123E" w:rsidRDefault="001B61AF" w:rsidP="001B2823">
            <w:pPr>
              <w:pStyle w:val="rowtabella0"/>
              <w:jc w:val="center"/>
              <w:rPr>
                <w:color w:val="002060"/>
              </w:rPr>
            </w:pPr>
            <w:r w:rsidRPr="00A7123E">
              <w:rPr>
                <w:color w:val="002060"/>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52B44" w14:textId="77777777" w:rsidR="001B61AF" w:rsidRPr="00A7123E" w:rsidRDefault="001B61AF" w:rsidP="001B2823">
            <w:pPr>
              <w:rPr>
                <w:color w:val="002060"/>
              </w:rPr>
            </w:pPr>
          </w:p>
        </w:tc>
      </w:tr>
    </w:tbl>
    <w:p w14:paraId="3C7C74D0" w14:textId="77777777" w:rsidR="001B61AF" w:rsidRPr="00A7123E" w:rsidRDefault="001B61AF" w:rsidP="001B61AF">
      <w:pPr>
        <w:pStyle w:val="breakline"/>
        <w:rPr>
          <w:rFonts w:eastAsiaTheme="minorEastAsia"/>
          <w:color w:val="002060"/>
        </w:rPr>
      </w:pPr>
    </w:p>
    <w:p w14:paraId="0D9A1938" w14:textId="77777777" w:rsidR="001B61AF" w:rsidRPr="00A7123E" w:rsidRDefault="001B61AF" w:rsidP="001B61AF">
      <w:pPr>
        <w:pStyle w:val="breakline"/>
        <w:rPr>
          <w:color w:val="002060"/>
        </w:rPr>
      </w:pPr>
    </w:p>
    <w:p w14:paraId="43472F07" w14:textId="77777777" w:rsidR="001B61AF" w:rsidRPr="00A7123E" w:rsidRDefault="001B61AF" w:rsidP="001B61AF">
      <w:pPr>
        <w:pStyle w:val="breakline"/>
        <w:rPr>
          <w:color w:val="002060"/>
        </w:rPr>
      </w:pPr>
    </w:p>
    <w:p w14:paraId="2DD1954C" w14:textId="77777777" w:rsidR="00F42E59" w:rsidRPr="00A7123E" w:rsidRDefault="00F42E59" w:rsidP="00F42E59">
      <w:pPr>
        <w:pStyle w:val="titoloprinc0"/>
        <w:rPr>
          <w:color w:val="002060"/>
        </w:rPr>
      </w:pPr>
      <w:r w:rsidRPr="00A7123E">
        <w:rPr>
          <w:color w:val="002060"/>
        </w:rPr>
        <w:t>PROGRAMMA GARE</w:t>
      </w:r>
    </w:p>
    <w:p w14:paraId="0E67D7DD" w14:textId="77777777" w:rsidR="001B61AF" w:rsidRDefault="001B61AF" w:rsidP="001B61AF">
      <w:pPr>
        <w:pStyle w:val="breakline"/>
        <w:rPr>
          <w:color w:val="002060"/>
        </w:rPr>
      </w:pPr>
    </w:p>
    <w:p w14:paraId="0F156654" w14:textId="77777777" w:rsidR="00F42E59" w:rsidRPr="007542DA" w:rsidRDefault="00F42E59" w:rsidP="00F42E59">
      <w:pPr>
        <w:pStyle w:val="sottotitolocampionato10"/>
        <w:rPr>
          <w:color w:val="002060"/>
        </w:rPr>
      </w:pPr>
      <w:r w:rsidRPr="007542DA">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10"/>
        <w:gridCol w:w="385"/>
        <w:gridCol w:w="898"/>
        <w:gridCol w:w="1198"/>
        <w:gridCol w:w="1542"/>
        <w:gridCol w:w="1568"/>
      </w:tblGrid>
      <w:tr w:rsidR="00F42E59" w:rsidRPr="007542DA" w14:paraId="0268B355" w14:textId="77777777" w:rsidTr="001B28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367F4" w14:textId="77777777" w:rsidR="00F42E59" w:rsidRPr="007542DA" w:rsidRDefault="00F42E59" w:rsidP="001B2823">
            <w:pPr>
              <w:pStyle w:val="headertabella0"/>
              <w:rPr>
                <w:color w:val="002060"/>
              </w:rPr>
            </w:pPr>
            <w:r w:rsidRPr="007542D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7C165" w14:textId="77777777" w:rsidR="00F42E59" w:rsidRPr="007542DA" w:rsidRDefault="00F42E59" w:rsidP="001B2823">
            <w:pPr>
              <w:pStyle w:val="headertabella0"/>
              <w:rPr>
                <w:color w:val="002060"/>
              </w:rPr>
            </w:pPr>
            <w:r w:rsidRPr="007542D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34404" w14:textId="77777777" w:rsidR="00F42E59" w:rsidRPr="007542DA" w:rsidRDefault="00F42E59" w:rsidP="001B2823">
            <w:pPr>
              <w:pStyle w:val="headertabella0"/>
              <w:rPr>
                <w:color w:val="002060"/>
              </w:rPr>
            </w:pPr>
            <w:r w:rsidRPr="007542D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51EBF" w14:textId="77777777" w:rsidR="00F42E59" w:rsidRPr="007542DA" w:rsidRDefault="00F42E59" w:rsidP="001B2823">
            <w:pPr>
              <w:pStyle w:val="headertabella0"/>
              <w:rPr>
                <w:color w:val="002060"/>
              </w:rPr>
            </w:pPr>
            <w:r w:rsidRPr="007542D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988AA" w14:textId="77777777" w:rsidR="00F42E59" w:rsidRPr="007542DA" w:rsidRDefault="00F42E59" w:rsidP="001B2823">
            <w:pPr>
              <w:pStyle w:val="headertabella0"/>
              <w:rPr>
                <w:color w:val="002060"/>
              </w:rPr>
            </w:pPr>
            <w:r w:rsidRPr="007542D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C9E39" w14:textId="77777777" w:rsidR="00F42E59" w:rsidRPr="007542DA" w:rsidRDefault="00F42E59" w:rsidP="001B2823">
            <w:pPr>
              <w:pStyle w:val="headertabella0"/>
              <w:rPr>
                <w:color w:val="002060"/>
              </w:rPr>
            </w:pPr>
            <w:proofErr w:type="spellStart"/>
            <w:r w:rsidRPr="007542DA">
              <w:rPr>
                <w:color w:val="002060"/>
              </w:rPr>
              <w:t>Localita'</w:t>
            </w:r>
            <w:proofErr w:type="spellEnd"/>
            <w:r w:rsidRPr="007542D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EE0F3" w14:textId="77777777" w:rsidR="00F42E59" w:rsidRPr="007542DA" w:rsidRDefault="00F42E59" w:rsidP="001B2823">
            <w:pPr>
              <w:pStyle w:val="headertabella0"/>
              <w:rPr>
                <w:color w:val="002060"/>
              </w:rPr>
            </w:pPr>
            <w:r w:rsidRPr="007542DA">
              <w:rPr>
                <w:color w:val="002060"/>
              </w:rPr>
              <w:t>Indirizzo Impianto</w:t>
            </w:r>
          </w:p>
        </w:tc>
      </w:tr>
      <w:tr w:rsidR="00F42E59" w:rsidRPr="007542DA" w14:paraId="2E95842B" w14:textId="77777777" w:rsidTr="001B282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B46A52" w14:textId="77777777" w:rsidR="00F42E59" w:rsidRPr="007542DA" w:rsidRDefault="00F42E59" w:rsidP="001B2823">
            <w:pPr>
              <w:pStyle w:val="rowtabella0"/>
              <w:rPr>
                <w:color w:val="002060"/>
              </w:rPr>
            </w:pPr>
            <w:r w:rsidRPr="007542DA">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5F863C" w14:textId="77777777" w:rsidR="00F42E59" w:rsidRPr="007542DA" w:rsidRDefault="00F42E59" w:rsidP="001B2823">
            <w:pPr>
              <w:pStyle w:val="rowtabella0"/>
              <w:rPr>
                <w:color w:val="002060"/>
              </w:rPr>
            </w:pPr>
            <w:r w:rsidRPr="007542DA">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AD9058" w14:textId="77777777" w:rsidR="00F42E59" w:rsidRPr="007542DA" w:rsidRDefault="00F42E59" w:rsidP="001B2823">
            <w:pPr>
              <w:pStyle w:val="rowtabella0"/>
              <w:jc w:val="center"/>
              <w:rPr>
                <w:color w:val="002060"/>
              </w:rPr>
            </w:pPr>
            <w:r w:rsidRPr="007542D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876F63" w14:textId="77777777" w:rsidR="00F42E59" w:rsidRPr="007542DA" w:rsidRDefault="00F42E59" w:rsidP="001B2823">
            <w:pPr>
              <w:pStyle w:val="rowtabella0"/>
              <w:rPr>
                <w:color w:val="002060"/>
              </w:rPr>
            </w:pPr>
            <w:r w:rsidRPr="007542DA">
              <w:rPr>
                <w:color w:val="002060"/>
              </w:rPr>
              <w:t>21/03/2026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C906B3" w14:textId="77777777" w:rsidR="00F42E59" w:rsidRPr="007542DA" w:rsidRDefault="00F42E59" w:rsidP="001B2823">
            <w:pPr>
              <w:pStyle w:val="rowtabella0"/>
              <w:rPr>
                <w:color w:val="002060"/>
              </w:rPr>
            </w:pPr>
            <w:r w:rsidRPr="007542DA">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12E3C9" w14:textId="77777777" w:rsidR="00F42E59" w:rsidRPr="007542DA" w:rsidRDefault="00F42E59" w:rsidP="001B2823">
            <w:pPr>
              <w:pStyle w:val="rowtabella0"/>
              <w:rPr>
                <w:color w:val="002060"/>
              </w:rPr>
            </w:pPr>
            <w:r w:rsidRPr="007542DA">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B958EF" w14:textId="77777777" w:rsidR="00F42E59" w:rsidRPr="007542DA" w:rsidRDefault="00F42E59" w:rsidP="001B2823">
            <w:pPr>
              <w:pStyle w:val="rowtabella0"/>
              <w:rPr>
                <w:color w:val="002060"/>
              </w:rPr>
            </w:pPr>
            <w:r w:rsidRPr="007542DA">
              <w:rPr>
                <w:color w:val="002060"/>
              </w:rPr>
              <w:t>STR.DEL BURELLO LOC.VAL NEVOLA</w:t>
            </w:r>
          </w:p>
        </w:tc>
      </w:tr>
      <w:tr w:rsidR="00F42E59" w:rsidRPr="007542DA" w14:paraId="5114A1E1"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FC3A11" w14:textId="77777777" w:rsidR="00F42E59" w:rsidRPr="007542DA" w:rsidRDefault="00F42E59" w:rsidP="001B2823">
            <w:pPr>
              <w:pStyle w:val="rowtabella0"/>
              <w:rPr>
                <w:color w:val="002060"/>
              </w:rPr>
            </w:pPr>
            <w:r w:rsidRPr="007542DA">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4C6CDA" w14:textId="77777777" w:rsidR="00F42E59" w:rsidRPr="007542DA" w:rsidRDefault="00F42E59" w:rsidP="001B2823">
            <w:pPr>
              <w:pStyle w:val="rowtabella0"/>
              <w:rPr>
                <w:color w:val="002060"/>
              </w:rPr>
            </w:pPr>
            <w:r w:rsidRPr="007542DA">
              <w:rPr>
                <w:color w:val="002060"/>
              </w:rPr>
              <w:t>POLISPORTIVA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F8B664" w14:textId="77777777" w:rsidR="00F42E59" w:rsidRPr="007542DA" w:rsidRDefault="00F42E59" w:rsidP="001B2823">
            <w:pPr>
              <w:pStyle w:val="rowtabella0"/>
              <w:jc w:val="center"/>
              <w:rPr>
                <w:color w:val="002060"/>
              </w:rPr>
            </w:pPr>
            <w:r w:rsidRPr="007542D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7A1A4E" w14:textId="77777777" w:rsidR="00F42E59" w:rsidRPr="007542DA" w:rsidRDefault="00F42E59" w:rsidP="001B2823">
            <w:pPr>
              <w:pStyle w:val="rowtabella0"/>
              <w:rPr>
                <w:color w:val="002060"/>
              </w:rPr>
            </w:pPr>
            <w:r w:rsidRPr="007542DA">
              <w:rPr>
                <w:color w:val="002060"/>
              </w:rPr>
              <w:t>21/03/2026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500578" w14:textId="77777777" w:rsidR="00F42E59" w:rsidRPr="007542DA" w:rsidRDefault="00F42E59" w:rsidP="001B2823">
            <w:pPr>
              <w:pStyle w:val="rowtabella0"/>
              <w:rPr>
                <w:color w:val="002060"/>
              </w:rPr>
            </w:pPr>
            <w:r w:rsidRPr="007542DA">
              <w:rPr>
                <w:color w:val="002060"/>
              </w:rPr>
              <w:t xml:space="preserve">5442 TENSOSTRUTTURA </w:t>
            </w:r>
            <w:proofErr w:type="gramStart"/>
            <w:r w:rsidRPr="007542DA">
              <w:rPr>
                <w:color w:val="002060"/>
              </w:rPr>
              <w:t>B.GO</w:t>
            </w:r>
            <w:proofErr w:type="gramEnd"/>
            <w:r w:rsidRPr="007542DA">
              <w:rPr>
                <w:color w:val="002060"/>
              </w:rPr>
              <w:t xml:space="preserve"> </w:t>
            </w:r>
            <w:proofErr w:type="gramStart"/>
            <w:r w:rsidRPr="007542DA">
              <w:rPr>
                <w:color w:val="002060"/>
              </w:rPr>
              <w:t>S.MARIA</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EE8C10" w14:textId="77777777" w:rsidR="00F42E59" w:rsidRPr="007542DA" w:rsidRDefault="00F42E59" w:rsidP="001B2823">
            <w:pPr>
              <w:pStyle w:val="rowtabella0"/>
              <w:rPr>
                <w:color w:val="002060"/>
              </w:rPr>
            </w:pPr>
            <w:r w:rsidRPr="007542DA">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7FEF86" w14:textId="77777777" w:rsidR="00F42E59" w:rsidRPr="007542DA" w:rsidRDefault="00F42E59" w:rsidP="001B2823">
            <w:pPr>
              <w:pStyle w:val="rowtabella0"/>
              <w:rPr>
                <w:color w:val="002060"/>
              </w:rPr>
            </w:pPr>
            <w:r w:rsidRPr="007542DA">
              <w:rPr>
                <w:color w:val="002060"/>
              </w:rPr>
              <w:t xml:space="preserve">STRADA DEL FOGLIA - </w:t>
            </w:r>
            <w:proofErr w:type="gramStart"/>
            <w:r w:rsidRPr="007542DA">
              <w:rPr>
                <w:color w:val="002060"/>
              </w:rPr>
              <w:t>B.GO</w:t>
            </w:r>
            <w:proofErr w:type="gramEnd"/>
            <w:r w:rsidRPr="007542DA">
              <w:rPr>
                <w:color w:val="002060"/>
              </w:rPr>
              <w:t xml:space="preserve"> S.MAR</w:t>
            </w:r>
          </w:p>
        </w:tc>
      </w:tr>
      <w:tr w:rsidR="00F42E59" w:rsidRPr="007542DA" w14:paraId="012BB8D9"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931B99" w14:textId="77777777" w:rsidR="00F42E59" w:rsidRPr="007542DA" w:rsidRDefault="00F42E59" w:rsidP="001B2823">
            <w:pPr>
              <w:pStyle w:val="rowtabella0"/>
              <w:rPr>
                <w:color w:val="002060"/>
              </w:rPr>
            </w:pPr>
            <w:r w:rsidRPr="007542DA">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9686FC" w14:textId="77777777" w:rsidR="00F42E59" w:rsidRPr="007542DA" w:rsidRDefault="00F42E59" w:rsidP="001B2823">
            <w:pPr>
              <w:pStyle w:val="rowtabella0"/>
              <w:rPr>
                <w:color w:val="002060"/>
              </w:rPr>
            </w:pPr>
            <w:r w:rsidRPr="007542DA">
              <w:rPr>
                <w:color w:val="002060"/>
              </w:rPr>
              <w:t>ETA BETA F.C.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C5598C" w14:textId="77777777" w:rsidR="00F42E59" w:rsidRPr="007542DA" w:rsidRDefault="00F42E59" w:rsidP="001B2823">
            <w:pPr>
              <w:pStyle w:val="rowtabella0"/>
              <w:jc w:val="center"/>
              <w:rPr>
                <w:color w:val="002060"/>
              </w:rPr>
            </w:pPr>
            <w:r w:rsidRPr="007542D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092E33" w14:textId="77777777" w:rsidR="00F42E59" w:rsidRPr="007542DA" w:rsidRDefault="00F42E59" w:rsidP="001B2823">
            <w:pPr>
              <w:pStyle w:val="rowtabella0"/>
              <w:rPr>
                <w:color w:val="002060"/>
              </w:rPr>
            </w:pPr>
            <w:r w:rsidRPr="007542DA">
              <w:rPr>
                <w:color w:val="002060"/>
              </w:rPr>
              <w:t>21/03/2026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3E01F0" w14:textId="77777777" w:rsidR="00F42E59" w:rsidRPr="007542DA" w:rsidRDefault="00F42E59" w:rsidP="001B2823">
            <w:pPr>
              <w:pStyle w:val="rowtabella0"/>
              <w:rPr>
                <w:color w:val="002060"/>
              </w:rPr>
            </w:pPr>
            <w:r w:rsidRPr="007542DA">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DD42DB" w14:textId="77777777" w:rsidR="00F42E59" w:rsidRPr="007542DA" w:rsidRDefault="00F42E59" w:rsidP="001B2823">
            <w:pPr>
              <w:pStyle w:val="rowtabella0"/>
              <w:rPr>
                <w:color w:val="002060"/>
              </w:rPr>
            </w:pPr>
            <w:r w:rsidRPr="007542DA">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5AB057" w14:textId="77777777" w:rsidR="00F42E59" w:rsidRPr="007542DA" w:rsidRDefault="00F42E59" w:rsidP="001B2823">
            <w:pPr>
              <w:pStyle w:val="rowtabella0"/>
              <w:rPr>
                <w:color w:val="002060"/>
              </w:rPr>
            </w:pPr>
            <w:r w:rsidRPr="007542DA">
              <w:rPr>
                <w:color w:val="002060"/>
              </w:rPr>
              <w:t>VIA ALDO MORO</w:t>
            </w:r>
          </w:p>
        </w:tc>
      </w:tr>
      <w:tr w:rsidR="00F42E59" w:rsidRPr="007542DA" w14:paraId="4D4697F9" w14:textId="77777777" w:rsidTr="001B282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5F1C00" w14:textId="77777777" w:rsidR="00F42E59" w:rsidRPr="007542DA" w:rsidRDefault="00F42E59" w:rsidP="001B2823">
            <w:pPr>
              <w:pStyle w:val="rowtabella0"/>
              <w:rPr>
                <w:color w:val="002060"/>
              </w:rPr>
            </w:pPr>
            <w:r w:rsidRPr="007542DA">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C1E433" w14:textId="77777777" w:rsidR="00F42E59" w:rsidRPr="007542DA" w:rsidRDefault="00F42E59" w:rsidP="001B2823">
            <w:pPr>
              <w:pStyle w:val="rowtabella0"/>
              <w:rPr>
                <w:color w:val="002060"/>
              </w:rPr>
            </w:pPr>
            <w:proofErr w:type="gramStart"/>
            <w:r w:rsidRPr="007542DA">
              <w:rPr>
                <w:color w:val="002060"/>
              </w:rPr>
              <w:t>U.MANDOLESI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5C4059" w14:textId="77777777" w:rsidR="00F42E59" w:rsidRPr="007542DA" w:rsidRDefault="00F42E59" w:rsidP="001B2823">
            <w:pPr>
              <w:pStyle w:val="rowtabella0"/>
              <w:jc w:val="center"/>
              <w:rPr>
                <w:color w:val="002060"/>
              </w:rPr>
            </w:pPr>
            <w:r w:rsidRPr="007542D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1D60EC" w14:textId="77777777" w:rsidR="00F42E59" w:rsidRPr="007542DA" w:rsidRDefault="00F42E59" w:rsidP="001B2823">
            <w:pPr>
              <w:pStyle w:val="rowtabella0"/>
              <w:rPr>
                <w:color w:val="002060"/>
              </w:rPr>
            </w:pPr>
            <w:r w:rsidRPr="007542DA">
              <w:rPr>
                <w:color w:val="002060"/>
              </w:rPr>
              <w:t>22/03/2026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1C23FA" w14:textId="77777777" w:rsidR="00F42E59" w:rsidRPr="007542DA" w:rsidRDefault="00F42E59" w:rsidP="001B2823">
            <w:pPr>
              <w:pStyle w:val="rowtabella0"/>
              <w:rPr>
                <w:color w:val="002060"/>
              </w:rPr>
            </w:pPr>
            <w:r w:rsidRPr="007542DA">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9CEEB6" w14:textId="77777777" w:rsidR="00F42E59" w:rsidRPr="007542DA" w:rsidRDefault="00F42E59" w:rsidP="001B2823">
            <w:pPr>
              <w:pStyle w:val="rowtabella0"/>
              <w:rPr>
                <w:color w:val="002060"/>
              </w:rPr>
            </w:pPr>
            <w:r w:rsidRPr="007542DA">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7E7B21" w14:textId="77777777" w:rsidR="00F42E59" w:rsidRPr="007542DA" w:rsidRDefault="00F42E59" w:rsidP="001B2823">
            <w:pPr>
              <w:pStyle w:val="rowtabella0"/>
              <w:rPr>
                <w:color w:val="002060"/>
              </w:rPr>
            </w:pPr>
            <w:r w:rsidRPr="007542DA">
              <w:rPr>
                <w:color w:val="002060"/>
              </w:rPr>
              <w:t xml:space="preserve">LOC.MONTEROCCO VIA </w:t>
            </w:r>
            <w:proofErr w:type="gramStart"/>
            <w:r w:rsidRPr="007542DA">
              <w:rPr>
                <w:color w:val="002060"/>
              </w:rPr>
              <w:t>A.MANCINI</w:t>
            </w:r>
            <w:proofErr w:type="gramEnd"/>
          </w:p>
        </w:tc>
      </w:tr>
    </w:tbl>
    <w:p w14:paraId="55328B43" w14:textId="77777777" w:rsidR="00F42E59" w:rsidRDefault="00F42E59" w:rsidP="001B61AF">
      <w:pPr>
        <w:pStyle w:val="breakline"/>
        <w:rPr>
          <w:color w:val="002060"/>
        </w:rPr>
      </w:pPr>
    </w:p>
    <w:p w14:paraId="4AD13DCA" w14:textId="77777777" w:rsidR="00F42E59" w:rsidRPr="00A7123E" w:rsidRDefault="00F42E59" w:rsidP="001B61AF">
      <w:pPr>
        <w:pStyle w:val="breakline"/>
        <w:rPr>
          <w:color w:val="002060"/>
        </w:rPr>
      </w:pPr>
    </w:p>
    <w:p w14:paraId="40D0F1B5" w14:textId="77777777" w:rsidR="001B61AF" w:rsidRPr="00A7123E" w:rsidRDefault="001B61AF" w:rsidP="001B61AF">
      <w:pPr>
        <w:pStyle w:val="titolocampionato0"/>
        <w:shd w:val="clear" w:color="auto" w:fill="CCCCCC"/>
        <w:spacing w:before="80" w:after="40"/>
        <w:rPr>
          <w:color w:val="002060"/>
        </w:rPr>
      </w:pPr>
      <w:r w:rsidRPr="00A7123E">
        <w:rPr>
          <w:color w:val="002060"/>
        </w:rPr>
        <w:t>UNDER 15 C5 REGIONALI MASCHILI</w:t>
      </w:r>
    </w:p>
    <w:p w14:paraId="2AD57DFA" w14:textId="77777777" w:rsidR="001B61AF" w:rsidRPr="0038215C" w:rsidRDefault="001B61AF" w:rsidP="001B61AF">
      <w:pPr>
        <w:pStyle w:val="TITOLOPRINC"/>
        <w:spacing w:before="0" w:beforeAutospacing="0" w:after="0" w:afterAutospacing="0"/>
        <w:rPr>
          <w:color w:val="002060"/>
        </w:rPr>
      </w:pPr>
      <w:r>
        <w:rPr>
          <w:color w:val="002060"/>
        </w:rPr>
        <w:t>FASE FINALE</w:t>
      </w:r>
    </w:p>
    <w:p w14:paraId="5B4EB5C3" w14:textId="77777777" w:rsidR="001B61AF" w:rsidRDefault="001B61AF" w:rsidP="001B61AF">
      <w:pPr>
        <w:pStyle w:val="Corpodeltesto21"/>
        <w:rPr>
          <w:rFonts w:ascii="Arial" w:hAnsi="Arial" w:cs="Arial"/>
          <w:color w:val="002060"/>
          <w:sz w:val="22"/>
        </w:rPr>
      </w:pPr>
    </w:p>
    <w:p w14:paraId="759FE0CA" w14:textId="77777777" w:rsidR="001B61AF" w:rsidRPr="00C02215" w:rsidRDefault="001B61AF" w:rsidP="001B61AF">
      <w:pPr>
        <w:pStyle w:val="LndNormale1"/>
        <w:rPr>
          <w:b/>
          <w:i/>
          <w:color w:val="002060"/>
        </w:rPr>
      </w:pPr>
      <w:r w:rsidRPr="00C02215">
        <w:rPr>
          <w:b/>
          <w:i/>
          <w:color w:val="002060"/>
        </w:rPr>
        <w:t xml:space="preserve">Ottavi di Finale </w:t>
      </w:r>
    </w:p>
    <w:p w14:paraId="117F9541" w14:textId="77777777" w:rsidR="001B61AF" w:rsidRPr="00C02215" w:rsidRDefault="001B61AF" w:rsidP="001B61AF">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1</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 xml:space="preserve">miglior </w:t>
      </w:r>
      <w:r>
        <w:rPr>
          <w:rFonts w:ascii="Arial" w:hAnsi="Arial" w:cs="Arial"/>
          <w:color w:val="002060"/>
          <w:sz w:val="22"/>
        </w:rPr>
        <w:t>quarta</w:t>
      </w:r>
      <w:r w:rsidRPr="00C02215">
        <w:rPr>
          <w:rFonts w:ascii="Arial" w:hAnsi="Arial" w:cs="Arial"/>
          <w:color w:val="002060"/>
          <w:sz w:val="22"/>
        </w:rPr>
        <w:t xml:space="preserve"> classificata “Silver”</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1</w:t>
      </w:r>
    </w:p>
    <w:p w14:paraId="668D996E" w14:textId="77777777" w:rsidR="001B61AF" w:rsidRPr="00C87F9C" w:rsidRDefault="001B61AF" w:rsidP="001B61AF">
      <w:pPr>
        <w:pStyle w:val="Corpodeltesto21"/>
        <w:rPr>
          <w:rFonts w:ascii="Arial" w:hAnsi="Arial" w:cs="Arial"/>
          <w:b/>
          <w:bCs/>
          <w:color w:val="002060"/>
          <w:sz w:val="22"/>
        </w:rPr>
      </w:pPr>
      <w:r w:rsidRPr="00C87F9C">
        <w:rPr>
          <w:rFonts w:ascii="Arial" w:hAnsi="Arial" w:cs="Arial"/>
          <w:b/>
          <w:bCs/>
          <w:color w:val="002060"/>
          <w:sz w:val="22"/>
        </w:rPr>
        <w:t>ACSS MONDOLFO C5 – CITTA’ DI OSTRA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19-0</w:t>
      </w:r>
    </w:p>
    <w:p w14:paraId="6144015A" w14:textId="77777777" w:rsidR="001B61AF" w:rsidRDefault="001B61AF" w:rsidP="001B61AF">
      <w:pPr>
        <w:pStyle w:val="Corpodeltesto21"/>
        <w:rPr>
          <w:rFonts w:ascii="Arial" w:hAnsi="Arial" w:cs="Arial"/>
          <w:color w:val="002060"/>
          <w:sz w:val="22"/>
        </w:rPr>
      </w:pPr>
    </w:p>
    <w:p w14:paraId="08F4C539" w14:textId="77777777" w:rsidR="001B61AF" w:rsidRPr="00C02215" w:rsidRDefault="001B61AF" w:rsidP="001B61AF">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2</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w:t>
      </w:r>
      <w:r>
        <w:rPr>
          <w:rFonts w:ascii="Arial" w:hAnsi="Arial" w:cs="Arial"/>
          <w:color w:val="002060"/>
          <w:sz w:val="22"/>
        </w:rPr>
        <w:t>terza</w:t>
      </w:r>
      <w:r w:rsidRPr="00C02215">
        <w:rPr>
          <w:rFonts w:ascii="Arial" w:hAnsi="Arial" w:cs="Arial"/>
          <w:color w:val="002060"/>
          <w:sz w:val="22"/>
        </w:rPr>
        <w:t xml:space="preserve"> classificata “Silver”</w:t>
      </w:r>
      <w:r w:rsidRPr="00C02215">
        <w:rPr>
          <w:rFonts w:ascii="Arial" w:hAnsi="Arial" w:cs="Arial"/>
          <w:color w:val="002060"/>
          <w:sz w:val="22"/>
        </w:rPr>
        <w:tab/>
        <w:t>= 2</w:t>
      </w:r>
    </w:p>
    <w:p w14:paraId="313EC1EC" w14:textId="77777777" w:rsidR="001B61AF" w:rsidRPr="00C87F9C" w:rsidRDefault="001B61AF" w:rsidP="001B61AF">
      <w:pPr>
        <w:pStyle w:val="Corpodeltesto21"/>
        <w:rPr>
          <w:rFonts w:ascii="Arial" w:hAnsi="Arial" w:cs="Arial"/>
          <w:b/>
          <w:bCs/>
          <w:color w:val="002060"/>
          <w:sz w:val="22"/>
        </w:rPr>
      </w:pPr>
      <w:r w:rsidRPr="00C87F9C">
        <w:rPr>
          <w:rFonts w:ascii="Arial" w:hAnsi="Arial" w:cs="Arial"/>
          <w:b/>
          <w:bCs/>
          <w:color w:val="002060"/>
          <w:sz w:val="22"/>
        </w:rPr>
        <w:t>BULDOG T.N.T. LUCREZIA – SPORTFLY ARL</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6-0</w:t>
      </w:r>
    </w:p>
    <w:p w14:paraId="4FA246A3" w14:textId="77777777" w:rsidR="001B61AF" w:rsidRPr="005E06FE" w:rsidRDefault="001B61AF" w:rsidP="001B61AF">
      <w:pPr>
        <w:pStyle w:val="Corpodeltesto21"/>
        <w:rPr>
          <w:rFonts w:ascii="Arial" w:hAnsi="Arial" w:cs="Arial"/>
          <w:color w:val="002060"/>
          <w:sz w:val="22"/>
        </w:rPr>
      </w:pPr>
    </w:p>
    <w:p w14:paraId="1F7CB522" w14:textId="77777777" w:rsidR="001B61AF" w:rsidRPr="00C02215" w:rsidRDefault="001B61AF" w:rsidP="001B61AF">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3</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 xml:space="preserve">miglior </w:t>
      </w:r>
      <w:r>
        <w:rPr>
          <w:rFonts w:ascii="Arial" w:hAnsi="Arial" w:cs="Arial"/>
          <w:color w:val="002060"/>
          <w:sz w:val="22"/>
        </w:rPr>
        <w:t>terza</w:t>
      </w:r>
      <w:r w:rsidRPr="00C02215">
        <w:rPr>
          <w:rFonts w:ascii="Arial" w:hAnsi="Arial" w:cs="Arial"/>
          <w:color w:val="002060"/>
          <w:sz w:val="22"/>
        </w:rPr>
        <w:t xml:space="preserve"> classificata “Silver”</w:t>
      </w:r>
      <w:r w:rsidRPr="00C02215">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3</w:t>
      </w:r>
    </w:p>
    <w:p w14:paraId="0E3D8BA2" w14:textId="77777777" w:rsidR="001B61AF" w:rsidRPr="00C87F9C" w:rsidRDefault="001B61AF" w:rsidP="001B61AF">
      <w:pPr>
        <w:pStyle w:val="Corpodeltesto21"/>
        <w:rPr>
          <w:rFonts w:ascii="Arial" w:hAnsi="Arial" w:cs="Arial"/>
          <w:b/>
          <w:bCs/>
          <w:color w:val="002060"/>
          <w:sz w:val="22"/>
        </w:rPr>
      </w:pPr>
      <w:r w:rsidRPr="00C87F9C">
        <w:rPr>
          <w:rFonts w:ascii="Arial" w:hAnsi="Arial" w:cs="Arial"/>
          <w:b/>
          <w:bCs/>
          <w:color w:val="002060"/>
          <w:sz w:val="22"/>
        </w:rPr>
        <w:t>ITALSERVICE C5 – C.U.S. MACERATA CALCIO A5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4-2</w:t>
      </w:r>
    </w:p>
    <w:p w14:paraId="6A2274C1" w14:textId="77777777" w:rsidR="001B61AF" w:rsidRPr="00C87F9C" w:rsidRDefault="001B61AF" w:rsidP="001B61AF">
      <w:pPr>
        <w:pStyle w:val="Corpodeltesto21"/>
        <w:rPr>
          <w:rFonts w:ascii="Arial" w:hAnsi="Arial" w:cs="Arial"/>
          <w:color w:val="002060"/>
          <w:sz w:val="22"/>
        </w:rPr>
      </w:pPr>
    </w:p>
    <w:p w14:paraId="46E60514" w14:textId="77777777" w:rsidR="001B61AF" w:rsidRPr="00C02215" w:rsidRDefault="001B61AF" w:rsidP="001B61AF">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4</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seconda class</w:t>
      </w:r>
      <w:r>
        <w:rPr>
          <w:rFonts w:ascii="Arial" w:hAnsi="Arial" w:cs="Arial"/>
          <w:color w:val="002060"/>
          <w:sz w:val="22"/>
        </w:rPr>
        <w:t>.</w:t>
      </w:r>
      <w:r w:rsidRPr="00C02215">
        <w:rPr>
          <w:rFonts w:ascii="Arial" w:hAnsi="Arial" w:cs="Arial"/>
          <w:color w:val="002060"/>
          <w:sz w:val="22"/>
        </w:rPr>
        <w:t xml:space="preserve"> “Silver”</w:t>
      </w:r>
      <w:r w:rsidRPr="00C02215">
        <w:rPr>
          <w:rFonts w:ascii="Arial" w:hAnsi="Arial" w:cs="Arial"/>
          <w:color w:val="002060"/>
          <w:sz w:val="22"/>
        </w:rPr>
        <w:tab/>
        <w:t xml:space="preserve">= </w:t>
      </w:r>
      <w:r>
        <w:rPr>
          <w:rFonts w:ascii="Arial" w:hAnsi="Arial" w:cs="Arial"/>
          <w:color w:val="002060"/>
          <w:sz w:val="22"/>
        </w:rPr>
        <w:t>4</w:t>
      </w:r>
    </w:p>
    <w:p w14:paraId="015D9880" w14:textId="77777777" w:rsidR="001B61AF" w:rsidRPr="00C87F9C" w:rsidRDefault="001B61AF" w:rsidP="001B61AF">
      <w:pPr>
        <w:pStyle w:val="Corpodeltesto21"/>
        <w:rPr>
          <w:rFonts w:ascii="Arial" w:hAnsi="Arial" w:cs="Arial"/>
          <w:b/>
          <w:bCs/>
          <w:color w:val="002060"/>
          <w:sz w:val="22"/>
        </w:rPr>
      </w:pPr>
      <w:r w:rsidRPr="00C87F9C">
        <w:rPr>
          <w:rFonts w:ascii="Arial" w:hAnsi="Arial" w:cs="Arial"/>
          <w:b/>
          <w:bCs/>
          <w:color w:val="002060"/>
          <w:sz w:val="22"/>
        </w:rPr>
        <w:t>ASCOLI CALCIO A 5 – CSI GAUDIO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17-1</w:t>
      </w:r>
    </w:p>
    <w:p w14:paraId="7EB01DDE" w14:textId="77777777" w:rsidR="001B61AF" w:rsidRDefault="001B61AF" w:rsidP="001B61AF">
      <w:pPr>
        <w:pStyle w:val="Corpodeltesto21"/>
        <w:rPr>
          <w:rFonts w:ascii="Arial" w:hAnsi="Arial" w:cs="Arial"/>
          <w:color w:val="002060"/>
          <w:sz w:val="22"/>
        </w:rPr>
      </w:pPr>
    </w:p>
    <w:p w14:paraId="4576D6C5" w14:textId="77777777" w:rsidR="001B61AF" w:rsidRPr="00C02215" w:rsidRDefault="001B61AF" w:rsidP="001B61AF">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5</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miglior seconda classificata “Silver”</w:t>
      </w:r>
      <w:r w:rsidRPr="00C02215">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5</w:t>
      </w:r>
    </w:p>
    <w:p w14:paraId="7B1A1203" w14:textId="77777777" w:rsidR="001B61AF" w:rsidRPr="00C87F9C" w:rsidRDefault="001B61AF" w:rsidP="001B61AF">
      <w:pPr>
        <w:pStyle w:val="Corpodeltesto21"/>
        <w:rPr>
          <w:rFonts w:ascii="Arial" w:hAnsi="Arial" w:cs="Arial"/>
          <w:b/>
          <w:bCs/>
          <w:color w:val="002060"/>
          <w:sz w:val="22"/>
        </w:rPr>
      </w:pPr>
      <w:r w:rsidRPr="00C87F9C">
        <w:rPr>
          <w:rFonts w:ascii="Arial" w:hAnsi="Arial" w:cs="Arial"/>
          <w:b/>
          <w:bCs/>
          <w:color w:val="002060"/>
          <w:sz w:val="22"/>
        </w:rPr>
        <w:t>CERRETO D’ESI ASD – RECANATI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8-3</w:t>
      </w:r>
    </w:p>
    <w:p w14:paraId="3232041D" w14:textId="77777777" w:rsidR="001B61AF" w:rsidRDefault="001B61AF" w:rsidP="001B61AF">
      <w:pPr>
        <w:pStyle w:val="Corpodeltesto21"/>
        <w:rPr>
          <w:rFonts w:ascii="Arial" w:hAnsi="Arial" w:cs="Arial"/>
          <w:color w:val="002060"/>
          <w:sz w:val="22"/>
        </w:rPr>
      </w:pPr>
    </w:p>
    <w:p w14:paraId="43D48C26" w14:textId="77777777" w:rsidR="001B61AF" w:rsidRPr="00C02215" w:rsidRDefault="001B61AF" w:rsidP="001B61AF">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6</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w:t>
      </w:r>
      <w:r>
        <w:rPr>
          <w:rFonts w:ascii="Arial" w:hAnsi="Arial" w:cs="Arial"/>
          <w:color w:val="002060"/>
          <w:sz w:val="22"/>
        </w:rPr>
        <w:t>prima</w:t>
      </w:r>
      <w:r w:rsidRPr="00C02215">
        <w:rPr>
          <w:rFonts w:ascii="Arial" w:hAnsi="Arial" w:cs="Arial"/>
          <w:color w:val="002060"/>
          <w:sz w:val="22"/>
        </w:rPr>
        <w:t xml:space="preserve"> classificata “Silver”</w:t>
      </w:r>
      <w:r w:rsidRPr="00C02215">
        <w:rPr>
          <w:rFonts w:ascii="Arial" w:hAnsi="Arial" w:cs="Arial"/>
          <w:color w:val="002060"/>
          <w:sz w:val="22"/>
        </w:rPr>
        <w:tab/>
        <w:t xml:space="preserve">= </w:t>
      </w:r>
      <w:r>
        <w:rPr>
          <w:rFonts w:ascii="Arial" w:hAnsi="Arial" w:cs="Arial"/>
          <w:color w:val="002060"/>
          <w:sz w:val="22"/>
        </w:rPr>
        <w:t>6</w:t>
      </w:r>
    </w:p>
    <w:p w14:paraId="4C116FCF" w14:textId="77777777" w:rsidR="001B61AF" w:rsidRPr="00C87F9C" w:rsidRDefault="001B61AF" w:rsidP="001B61AF">
      <w:pPr>
        <w:pStyle w:val="Corpodeltesto21"/>
        <w:rPr>
          <w:rFonts w:ascii="Arial" w:hAnsi="Arial" w:cs="Arial"/>
          <w:b/>
          <w:bCs/>
          <w:color w:val="002060"/>
          <w:sz w:val="22"/>
        </w:rPr>
      </w:pPr>
      <w:r w:rsidRPr="00C87F9C">
        <w:rPr>
          <w:rFonts w:ascii="Arial" w:hAnsi="Arial" w:cs="Arial"/>
          <w:b/>
          <w:bCs/>
          <w:color w:val="002060"/>
          <w:sz w:val="22"/>
        </w:rPr>
        <w:t>POL.CAGLI SPORT ASSOCIATI – CALCIO A 5 CORINALDO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5-2</w:t>
      </w:r>
    </w:p>
    <w:p w14:paraId="53FB4884" w14:textId="77777777" w:rsidR="001B61AF" w:rsidRDefault="001B61AF" w:rsidP="001B61AF">
      <w:pPr>
        <w:pStyle w:val="Corpodeltesto21"/>
        <w:rPr>
          <w:rFonts w:ascii="Arial" w:hAnsi="Arial" w:cs="Arial"/>
          <w:color w:val="002060"/>
          <w:sz w:val="22"/>
        </w:rPr>
      </w:pPr>
    </w:p>
    <w:p w14:paraId="6A19D481" w14:textId="77777777" w:rsidR="001B61AF" w:rsidRPr="00C02215" w:rsidRDefault="001B61AF" w:rsidP="001B61AF">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7</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miglior prima classificata “Silver”</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7</w:t>
      </w:r>
    </w:p>
    <w:p w14:paraId="7BFA4FEC" w14:textId="77777777" w:rsidR="001B61AF" w:rsidRPr="00C87F9C" w:rsidRDefault="001B61AF" w:rsidP="001B61AF">
      <w:pPr>
        <w:pStyle w:val="Corpodeltesto21"/>
        <w:rPr>
          <w:rFonts w:ascii="Arial" w:hAnsi="Arial" w:cs="Arial"/>
          <w:b/>
          <w:bCs/>
          <w:color w:val="002060"/>
          <w:sz w:val="22"/>
        </w:rPr>
      </w:pPr>
      <w:r w:rsidRPr="00C87F9C">
        <w:rPr>
          <w:rFonts w:ascii="Arial" w:hAnsi="Arial" w:cs="Arial"/>
          <w:b/>
          <w:bCs/>
          <w:color w:val="002060"/>
          <w:sz w:val="22"/>
        </w:rPr>
        <w:t>POLISPORTIVA RIPATRANSONE – SPORTING GROTTAMMARE</w:t>
      </w:r>
      <w:r>
        <w:rPr>
          <w:rFonts w:ascii="Arial" w:hAnsi="Arial" w:cs="Arial"/>
          <w:b/>
          <w:bCs/>
          <w:color w:val="002060"/>
          <w:sz w:val="22"/>
        </w:rPr>
        <w:tab/>
      </w:r>
      <w:r>
        <w:rPr>
          <w:rFonts w:ascii="Arial" w:hAnsi="Arial" w:cs="Arial"/>
          <w:b/>
          <w:bCs/>
          <w:color w:val="002060"/>
          <w:sz w:val="22"/>
        </w:rPr>
        <w:tab/>
        <w:t>10-2</w:t>
      </w:r>
    </w:p>
    <w:p w14:paraId="4CD902A0" w14:textId="77777777" w:rsidR="001B61AF" w:rsidRDefault="001B61AF" w:rsidP="001B61AF">
      <w:pPr>
        <w:pStyle w:val="Corpodeltesto21"/>
        <w:rPr>
          <w:rFonts w:ascii="Arial" w:hAnsi="Arial" w:cs="Arial"/>
          <w:color w:val="002060"/>
          <w:sz w:val="22"/>
        </w:rPr>
      </w:pPr>
    </w:p>
    <w:p w14:paraId="3C469190" w14:textId="77777777" w:rsidR="001B61AF" w:rsidRPr="00C02215" w:rsidRDefault="001B61AF" w:rsidP="001B61AF">
      <w:pPr>
        <w:pStyle w:val="Corpodeltesto21"/>
        <w:rPr>
          <w:rFonts w:ascii="Arial" w:hAnsi="Arial" w:cs="Arial"/>
          <w:color w:val="002060"/>
          <w:sz w:val="22"/>
        </w:rPr>
      </w:pPr>
      <w:r w:rsidRPr="00C02215">
        <w:rPr>
          <w:rFonts w:ascii="Arial" w:hAnsi="Arial" w:cs="Arial"/>
          <w:color w:val="002060"/>
          <w:sz w:val="22"/>
        </w:rPr>
        <w:lastRenderedPageBreak/>
        <w:t xml:space="preserve">- </w:t>
      </w:r>
      <w:r>
        <w:rPr>
          <w:rFonts w:ascii="Arial" w:hAnsi="Arial" w:cs="Arial"/>
          <w:color w:val="002060"/>
          <w:sz w:val="22"/>
        </w:rPr>
        <w:t>8</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9^ classificata Girone “Gold”</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ab/>
        <w:t xml:space="preserve">= </w:t>
      </w:r>
      <w:r>
        <w:rPr>
          <w:rFonts w:ascii="Arial" w:hAnsi="Arial" w:cs="Arial"/>
          <w:color w:val="002060"/>
          <w:sz w:val="22"/>
        </w:rPr>
        <w:t>8</w:t>
      </w:r>
    </w:p>
    <w:p w14:paraId="7A4B0831" w14:textId="77777777" w:rsidR="001B61AF" w:rsidRPr="00C87F9C" w:rsidRDefault="001B61AF" w:rsidP="001B61AF">
      <w:pPr>
        <w:pStyle w:val="Corpodeltesto21"/>
        <w:rPr>
          <w:rFonts w:ascii="Arial" w:hAnsi="Arial" w:cs="Arial"/>
          <w:b/>
          <w:bCs/>
          <w:color w:val="002060"/>
          <w:sz w:val="22"/>
        </w:rPr>
      </w:pPr>
      <w:r w:rsidRPr="00C87F9C">
        <w:rPr>
          <w:rFonts w:ascii="Arial" w:hAnsi="Arial" w:cs="Arial"/>
          <w:b/>
          <w:bCs/>
          <w:color w:val="002060"/>
          <w:sz w:val="22"/>
        </w:rPr>
        <w:t>CANTINE RIUNITE CSI – 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2-4</w:t>
      </w:r>
    </w:p>
    <w:p w14:paraId="2B863990" w14:textId="77777777" w:rsidR="001B61AF" w:rsidRDefault="001B61AF" w:rsidP="001B61AF">
      <w:pPr>
        <w:pStyle w:val="Corpodeltesto21"/>
        <w:rPr>
          <w:rFonts w:ascii="Arial" w:hAnsi="Arial" w:cs="Arial"/>
          <w:color w:val="002060"/>
          <w:sz w:val="22"/>
        </w:rPr>
      </w:pPr>
    </w:p>
    <w:p w14:paraId="575B033B" w14:textId="77777777" w:rsidR="001B61AF" w:rsidRPr="00C02215" w:rsidRDefault="001B61AF" w:rsidP="001B61AF">
      <w:pPr>
        <w:pStyle w:val="LndNormale1"/>
        <w:rPr>
          <w:color w:val="002060"/>
        </w:rPr>
      </w:pPr>
      <w:r w:rsidRPr="00C02215">
        <w:rPr>
          <w:color w:val="002060"/>
        </w:rPr>
        <w:tab/>
      </w:r>
    </w:p>
    <w:p w14:paraId="5997D7EE" w14:textId="77777777" w:rsidR="001B61AF" w:rsidRPr="0034028A" w:rsidRDefault="001B61AF" w:rsidP="001B61AF">
      <w:pPr>
        <w:pStyle w:val="LndNormale1"/>
        <w:rPr>
          <w:b/>
          <w:i/>
          <w:color w:val="002060"/>
        </w:rPr>
      </w:pPr>
      <w:r w:rsidRPr="0034028A">
        <w:rPr>
          <w:b/>
          <w:i/>
          <w:color w:val="002060"/>
        </w:rPr>
        <w:t xml:space="preserve">Quarti di Finale (gara unica </w:t>
      </w:r>
      <w:r>
        <w:rPr>
          <w:b/>
          <w:i/>
          <w:color w:val="002060"/>
        </w:rPr>
        <w:t>21</w:t>
      </w:r>
      <w:r w:rsidRPr="0034028A">
        <w:rPr>
          <w:b/>
          <w:i/>
          <w:color w:val="002060"/>
        </w:rPr>
        <w:t>/0</w:t>
      </w:r>
      <w:r>
        <w:rPr>
          <w:b/>
          <w:i/>
          <w:color w:val="002060"/>
        </w:rPr>
        <w:t>3</w:t>
      </w:r>
      <w:r w:rsidRPr="0034028A">
        <w:rPr>
          <w:b/>
          <w:i/>
          <w:color w:val="002060"/>
        </w:rPr>
        <w:t>/202</w:t>
      </w:r>
      <w:r>
        <w:rPr>
          <w:b/>
          <w:i/>
          <w:color w:val="002060"/>
        </w:rPr>
        <w:t>6</w:t>
      </w:r>
      <w:r w:rsidRPr="0034028A">
        <w:rPr>
          <w:b/>
          <w:i/>
          <w:color w:val="002060"/>
        </w:rPr>
        <w:t>)</w:t>
      </w:r>
    </w:p>
    <w:p w14:paraId="3143BC13" w14:textId="77777777" w:rsidR="001B61AF" w:rsidRPr="0034028A" w:rsidRDefault="001B61AF" w:rsidP="001B61AF">
      <w:pPr>
        <w:pStyle w:val="Corpodeltesto21"/>
        <w:rPr>
          <w:rFonts w:ascii="Arial" w:hAnsi="Arial" w:cs="Arial"/>
          <w:color w:val="002060"/>
          <w:sz w:val="22"/>
        </w:rPr>
      </w:pPr>
      <w:r w:rsidRPr="0034028A">
        <w:rPr>
          <w:rFonts w:ascii="Arial" w:hAnsi="Arial" w:cs="Arial"/>
          <w:color w:val="002060"/>
          <w:sz w:val="22"/>
        </w:rPr>
        <w:t xml:space="preserve">Le </w:t>
      </w:r>
      <w:r>
        <w:rPr>
          <w:rFonts w:ascii="Arial" w:hAnsi="Arial" w:cs="Arial"/>
          <w:color w:val="002060"/>
          <w:sz w:val="22"/>
        </w:rPr>
        <w:t>8</w:t>
      </w:r>
      <w:r w:rsidRPr="0034028A">
        <w:rPr>
          <w:rFonts w:ascii="Arial" w:hAnsi="Arial" w:cs="Arial"/>
          <w:color w:val="002060"/>
          <w:sz w:val="22"/>
        </w:rPr>
        <w:t xml:space="preserve"> squadre qualificate dagli Ottavi di Finale disputeranno i Quarti di Finale in gara unica in casa della squadra meglio classificata al termine della seconda fase:</w:t>
      </w:r>
    </w:p>
    <w:p w14:paraId="0E92ECFD" w14:textId="77777777" w:rsidR="001B61AF" w:rsidRPr="0034028A" w:rsidRDefault="001B61AF" w:rsidP="001B61AF">
      <w:pPr>
        <w:pStyle w:val="Corpodeltesto21"/>
        <w:rPr>
          <w:rFonts w:ascii="Arial" w:hAnsi="Arial" w:cs="Arial"/>
          <w:color w:val="002060"/>
          <w:sz w:val="22"/>
        </w:rPr>
      </w:pPr>
    </w:p>
    <w:p w14:paraId="359A4F59" w14:textId="77777777" w:rsidR="001B61AF" w:rsidRPr="0034028A" w:rsidRDefault="001B61AF" w:rsidP="001B61AF">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8</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A</w:t>
      </w:r>
    </w:p>
    <w:p w14:paraId="7BE2CDF7" w14:textId="77777777" w:rsidR="001B61AF" w:rsidRPr="000A067E" w:rsidRDefault="001B61AF" w:rsidP="001B61AF">
      <w:pPr>
        <w:pStyle w:val="Corpodeltesto21"/>
        <w:rPr>
          <w:rFonts w:ascii="Arial" w:hAnsi="Arial" w:cs="Arial"/>
          <w:b/>
          <w:bCs/>
          <w:color w:val="002060"/>
          <w:sz w:val="22"/>
        </w:rPr>
      </w:pPr>
      <w:r w:rsidRPr="000A067E">
        <w:rPr>
          <w:rFonts w:ascii="Arial" w:hAnsi="Arial" w:cs="Arial"/>
          <w:b/>
          <w:bCs/>
          <w:color w:val="002060"/>
          <w:sz w:val="22"/>
        </w:rPr>
        <w:t>ACSS MONDOLFO C5 – C.U.S. ANCONA</w:t>
      </w:r>
    </w:p>
    <w:p w14:paraId="47046541" w14:textId="77777777" w:rsidR="001B61AF" w:rsidRDefault="001B61AF" w:rsidP="001B61AF">
      <w:pPr>
        <w:pStyle w:val="Corpodeltesto21"/>
        <w:rPr>
          <w:rFonts w:ascii="Arial" w:hAnsi="Arial" w:cs="Arial"/>
          <w:color w:val="002060"/>
          <w:sz w:val="22"/>
        </w:rPr>
      </w:pPr>
    </w:p>
    <w:p w14:paraId="0EAD5771" w14:textId="77777777" w:rsidR="001B61AF" w:rsidRPr="0034028A" w:rsidRDefault="001B61AF" w:rsidP="001B61AF">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7</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B</w:t>
      </w:r>
    </w:p>
    <w:p w14:paraId="2B0041F3" w14:textId="77777777" w:rsidR="001B61AF" w:rsidRPr="000A067E" w:rsidRDefault="001B61AF" w:rsidP="001B61AF">
      <w:pPr>
        <w:pStyle w:val="Corpodeltesto21"/>
        <w:rPr>
          <w:rFonts w:ascii="Arial" w:hAnsi="Arial" w:cs="Arial"/>
          <w:b/>
          <w:bCs/>
          <w:color w:val="002060"/>
          <w:sz w:val="22"/>
        </w:rPr>
      </w:pPr>
      <w:r>
        <w:rPr>
          <w:rFonts w:ascii="Arial" w:hAnsi="Arial" w:cs="Arial"/>
          <w:b/>
          <w:bCs/>
          <w:color w:val="002060"/>
          <w:sz w:val="22"/>
        </w:rPr>
        <w:t>BULDOG T.N.T. LUCREZIA</w:t>
      </w:r>
      <w:r w:rsidRPr="000A067E">
        <w:rPr>
          <w:rFonts w:ascii="Arial" w:hAnsi="Arial" w:cs="Arial"/>
          <w:b/>
          <w:bCs/>
          <w:color w:val="002060"/>
          <w:sz w:val="22"/>
        </w:rPr>
        <w:t xml:space="preserve"> – POLISPORTIVA RIPATRANSONE</w:t>
      </w:r>
    </w:p>
    <w:p w14:paraId="43EECE16" w14:textId="77777777" w:rsidR="001B61AF" w:rsidRDefault="001B61AF" w:rsidP="001B61AF">
      <w:pPr>
        <w:pStyle w:val="Corpodeltesto21"/>
        <w:rPr>
          <w:rFonts w:ascii="Arial" w:hAnsi="Arial" w:cs="Arial"/>
          <w:color w:val="002060"/>
          <w:sz w:val="22"/>
        </w:rPr>
      </w:pPr>
    </w:p>
    <w:p w14:paraId="3B64EE6B" w14:textId="77777777" w:rsidR="001B61AF" w:rsidRPr="0034028A" w:rsidRDefault="001B61AF" w:rsidP="001B61AF">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6</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C</w:t>
      </w:r>
    </w:p>
    <w:p w14:paraId="2A1B6334" w14:textId="77777777" w:rsidR="001B61AF" w:rsidRPr="000A067E" w:rsidRDefault="001B61AF" w:rsidP="001B61AF">
      <w:pPr>
        <w:pStyle w:val="Corpodeltesto21"/>
        <w:rPr>
          <w:rFonts w:ascii="Arial" w:hAnsi="Arial" w:cs="Arial"/>
          <w:b/>
          <w:bCs/>
          <w:color w:val="002060"/>
          <w:sz w:val="22"/>
        </w:rPr>
      </w:pPr>
      <w:r w:rsidRPr="000A067E">
        <w:rPr>
          <w:rFonts w:ascii="Arial" w:hAnsi="Arial" w:cs="Arial"/>
          <w:b/>
          <w:bCs/>
          <w:color w:val="002060"/>
          <w:sz w:val="22"/>
        </w:rPr>
        <w:t>ITALSERVICE C5 – POL.CAGLI SPORT ASSOCIATI</w:t>
      </w:r>
    </w:p>
    <w:p w14:paraId="77B97DAE" w14:textId="77777777" w:rsidR="001B61AF" w:rsidRDefault="001B61AF" w:rsidP="001B61AF">
      <w:pPr>
        <w:pStyle w:val="Corpodeltesto21"/>
        <w:rPr>
          <w:rFonts w:ascii="Arial" w:hAnsi="Arial" w:cs="Arial"/>
          <w:color w:val="002060"/>
          <w:sz w:val="22"/>
        </w:rPr>
      </w:pPr>
    </w:p>
    <w:p w14:paraId="22177A78" w14:textId="77777777" w:rsidR="001B61AF" w:rsidRPr="0034028A" w:rsidRDefault="001B61AF" w:rsidP="001B61AF">
      <w:pPr>
        <w:pStyle w:val="Corpodeltesto21"/>
        <w:rPr>
          <w:rFonts w:ascii="Arial" w:hAnsi="Arial" w:cs="Arial"/>
          <w:color w:val="002060"/>
          <w:sz w:val="22"/>
        </w:rPr>
      </w:pPr>
      <w:r w:rsidRPr="0034028A">
        <w:rPr>
          <w:rFonts w:ascii="Arial" w:hAnsi="Arial" w:cs="Arial"/>
          <w:color w:val="002060"/>
          <w:sz w:val="22"/>
        </w:rPr>
        <w:t xml:space="preserve">- vincente </w:t>
      </w:r>
      <w:r>
        <w:rPr>
          <w:rFonts w:ascii="Arial" w:hAnsi="Arial" w:cs="Arial"/>
          <w:color w:val="002060"/>
          <w:sz w:val="22"/>
        </w:rPr>
        <w:t>4</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5</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D</w:t>
      </w:r>
    </w:p>
    <w:p w14:paraId="79C2039D" w14:textId="77777777" w:rsidR="001B61AF" w:rsidRPr="000A067E" w:rsidRDefault="001B61AF" w:rsidP="001B61AF">
      <w:pPr>
        <w:pStyle w:val="Corpodeltesto21"/>
        <w:rPr>
          <w:rFonts w:ascii="Arial" w:hAnsi="Arial" w:cs="Arial"/>
          <w:b/>
          <w:bCs/>
          <w:color w:val="002060"/>
          <w:sz w:val="22"/>
        </w:rPr>
      </w:pPr>
      <w:r w:rsidRPr="000A067E">
        <w:rPr>
          <w:rFonts w:ascii="Arial" w:hAnsi="Arial" w:cs="Arial"/>
          <w:b/>
          <w:bCs/>
          <w:color w:val="002060"/>
          <w:sz w:val="22"/>
        </w:rPr>
        <w:t>ASCOL</w:t>
      </w:r>
      <w:r>
        <w:rPr>
          <w:rFonts w:ascii="Arial" w:hAnsi="Arial" w:cs="Arial"/>
          <w:b/>
          <w:bCs/>
          <w:color w:val="002060"/>
          <w:sz w:val="22"/>
        </w:rPr>
        <w:t>I</w:t>
      </w:r>
      <w:r w:rsidRPr="000A067E">
        <w:rPr>
          <w:rFonts w:ascii="Arial" w:hAnsi="Arial" w:cs="Arial"/>
          <w:b/>
          <w:bCs/>
          <w:color w:val="002060"/>
          <w:sz w:val="22"/>
        </w:rPr>
        <w:t xml:space="preserve"> CALCIO A 5 – </w:t>
      </w:r>
      <w:r>
        <w:rPr>
          <w:rFonts w:ascii="Arial" w:hAnsi="Arial" w:cs="Arial"/>
          <w:b/>
          <w:bCs/>
          <w:color w:val="002060"/>
          <w:sz w:val="22"/>
        </w:rPr>
        <w:t>CERRETO D’ESI ASD</w:t>
      </w:r>
    </w:p>
    <w:p w14:paraId="23119CD1" w14:textId="77777777" w:rsidR="001B61AF" w:rsidRPr="0034028A" w:rsidRDefault="001B61AF" w:rsidP="001B61AF">
      <w:pPr>
        <w:pStyle w:val="Corpodeltesto21"/>
        <w:rPr>
          <w:rFonts w:ascii="Arial" w:hAnsi="Arial" w:cs="Arial"/>
          <w:color w:val="002060"/>
          <w:sz w:val="22"/>
        </w:rPr>
      </w:pPr>
    </w:p>
    <w:p w14:paraId="75B9BE49" w14:textId="77777777" w:rsidR="001B61AF" w:rsidRPr="0034028A" w:rsidRDefault="001B61AF" w:rsidP="001B61AF">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71C5F7D8" w14:textId="77777777" w:rsidR="001B61AF" w:rsidRPr="0034028A" w:rsidRDefault="001B61AF" w:rsidP="001B61AF">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di casa.</w:t>
      </w:r>
    </w:p>
    <w:p w14:paraId="52C206F0" w14:textId="77777777" w:rsidR="001B61AF" w:rsidRPr="00FA4D1D" w:rsidRDefault="001B61AF" w:rsidP="001B61AF">
      <w:pPr>
        <w:pStyle w:val="Corpodeltesto21"/>
        <w:rPr>
          <w:color w:val="002060"/>
          <w:szCs w:val="22"/>
          <w:highlight w:val="yellow"/>
        </w:rPr>
      </w:pPr>
    </w:p>
    <w:p w14:paraId="78910D8F" w14:textId="77777777" w:rsidR="001B61AF" w:rsidRPr="0034028A" w:rsidRDefault="001B61AF" w:rsidP="001B61AF">
      <w:pPr>
        <w:pStyle w:val="LndNormale1"/>
        <w:rPr>
          <w:b/>
          <w:i/>
          <w:color w:val="002060"/>
        </w:rPr>
      </w:pPr>
      <w:r w:rsidRPr="0034028A">
        <w:rPr>
          <w:b/>
          <w:i/>
          <w:color w:val="002060"/>
        </w:rPr>
        <w:t>Semifinali (gara unica 1</w:t>
      </w:r>
      <w:r>
        <w:rPr>
          <w:b/>
          <w:i/>
          <w:color w:val="002060"/>
        </w:rPr>
        <w:t>1</w:t>
      </w:r>
      <w:r w:rsidRPr="0034028A">
        <w:rPr>
          <w:b/>
          <w:i/>
          <w:color w:val="002060"/>
        </w:rPr>
        <w:t>/04/202</w:t>
      </w:r>
      <w:r>
        <w:rPr>
          <w:b/>
          <w:i/>
          <w:color w:val="002060"/>
        </w:rPr>
        <w:t>6</w:t>
      </w:r>
      <w:r w:rsidRPr="0034028A">
        <w:rPr>
          <w:b/>
          <w:i/>
          <w:color w:val="002060"/>
        </w:rPr>
        <w:t>)</w:t>
      </w:r>
    </w:p>
    <w:p w14:paraId="6FC2281F" w14:textId="77777777" w:rsidR="001B61AF" w:rsidRPr="0034028A" w:rsidRDefault="001B61AF" w:rsidP="001B61AF">
      <w:pPr>
        <w:pStyle w:val="Corpodeltesto21"/>
        <w:rPr>
          <w:rFonts w:ascii="Arial" w:hAnsi="Arial" w:cs="Arial"/>
          <w:color w:val="002060"/>
          <w:sz w:val="22"/>
        </w:rPr>
      </w:pPr>
      <w:r w:rsidRPr="0034028A">
        <w:rPr>
          <w:rFonts w:ascii="Arial" w:hAnsi="Arial" w:cs="Arial"/>
          <w:color w:val="002060"/>
          <w:sz w:val="22"/>
        </w:rPr>
        <w:t>Le 4 squadre qualificate disputeranno Semifinali in gara unica in casa della squadra meglio piazzata al termine della seconda fase.</w:t>
      </w:r>
    </w:p>
    <w:p w14:paraId="068A332A" w14:textId="77777777" w:rsidR="001B61AF" w:rsidRPr="0034028A" w:rsidRDefault="001B61AF" w:rsidP="001B61AF">
      <w:pPr>
        <w:pStyle w:val="Corpodeltesto21"/>
        <w:rPr>
          <w:rFonts w:ascii="Arial" w:hAnsi="Arial" w:cs="Arial"/>
          <w:color w:val="002060"/>
          <w:sz w:val="22"/>
        </w:rPr>
      </w:pPr>
      <w:r w:rsidRPr="0034028A">
        <w:rPr>
          <w:rFonts w:ascii="Arial" w:hAnsi="Arial" w:cs="Arial"/>
          <w:color w:val="002060"/>
          <w:sz w:val="22"/>
        </w:rPr>
        <w:t>Gli abbinamenti saranno composti secondo il seguente criterio:</w:t>
      </w:r>
    </w:p>
    <w:p w14:paraId="7ED97625" w14:textId="77777777" w:rsidR="001B61AF" w:rsidRPr="0034028A" w:rsidRDefault="001B61AF" w:rsidP="001B61AF">
      <w:pPr>
        <w:pStyle w:val="Corpodeltesto21"/>
        <w:rPr>
          <w:rFonts w:ascii="Arial" w:hAnsi="Arial" w:cs="Arial"/>
          <w:color w:val="002060"/>
          <w:sz w:val="22"/>
        </w:rPr>
      </w:pPr>
      <w:r w:rsidRPr="0034028A">
        <w:rPr>
          <w:rFonts w:ascii="Arial" w:hAnsi="Arial" w:cs="Arial"/>
          <w:color w:val="002060"/>
          <w:sz w:val="22"/>
        </w:rPr>
        <w:t xml:space="preserve">- vincente A </w:t>
      </w:r>
      <w:r w:rsidRPr="0034028A">
        <w:rPr>
          <w:rFonts w:ascii="Arial" w:hAnsi="Arial" w:cs="Arial"/>
          <w:color w:val="002060"/>
          <w:sz w:val="22"/>
        </w:rPr>
        <w:tab/>
      </w:r>
      <w:r w:rsidRPr="0034028A">
        <w:rPr>
          <w:rFonts w:ascii="Arial" w:hAnsi="Arial" w:cs="Arial"/>
          <w:color w:val="002060"/>
          <w:sz w:val="22"/>
        </w:rPr>
        <w:tab/>
        <w:t xml:space="preserve">- </w:t>
      </w:r>
      <w:r w:rsidRPr="0034028A">
        <w:rPr>
          <w:rFonts w:ascii="Arial" w:hAnsi="Arial" w:cs="Arial"/>
          <w:color w:val="002060"/>
          <w:sz w:val="22"/>
        </w:rPr>
        <w:tab/>
        <w:t>vincente 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p>
    <w:p w14:paraId="779669DE" w14:textId="77777777" w:rsidR="001B61AF" w:rsidRPr="0034028A" w:rsidRDefault="001B61AF" w:rsidP="001B61AF">
      <w:pPr>
        <w:pStyle w:val="Corpodeltesto21"/>
        <w:rPr>
          <w:rFonts w:ascii="Arial" w:hAnsi="Arial" w:cs="Arial"/>
          <w:color w:val="002060"/>
          <w:sz w:val="22"/>
        </w:rPr>
      </w:pPr>
      <w:r w:rsidRPr="0034028A">
        <w:rPr>
          <w:rFonts w:ascii="Arial" w:hAnsi="Arial" w:cs="Arial"/>
          <w:color w:val="002060"/>
          <w:sz w:val="22"/>
        </w:rPr>
        <w:t>- vincente B</w:t>
      </w:r>
      <w:r w:rsidRPr="0034028A">
        <w:rPr>
          <w:rFonts w:ascii="Arial" w:hAnsi="Arial" w:cs="Arial"/>
          <w:color w:val="002060"/>
          <w:sz w:val="22"/>
        </w:rPr>
        <w:tab/>
      </w:r>
      <w:r w:rsidRPr="0034028A">
        <w:rPr>
          <w:rFonts w:ascii="Arial" w:hAnsi="Arial" w:cs="Arial"/>
          <w:color w:val="002060"/>
          <w:sz w:val="22"/>
        </w:rPr>
        <w:tab/>
        <w:t>-</w:t>
      </w:r>
      <w:r w:rsidRPr="0034028A">
        <w:rPr>
          <w:rFonts w:ascii="Arial" w:hAnsi="Arial" w:cs="Arial"/>
          <w:color w:val="002060"/>
          <w:sz w:val="22"/>
        </w:rPr>
        <w:tab/>
        <w:t>vincente C</w:t>
      </w:r>
    </w:p>
    <w:p w14:paraId="60685039" w14:textId="77777777" w:rsidR="001B61AF" w:rsidRPr="0034028A" w:rsidRDefault="001B61AF" w:rsidP="001B61AF">
      <w:pPr>
        <w:pStyle w:val="Corpodeltesto21"/>
        <w:rPr>
          <w:color w:val="002060"/>
          <w:szCs w:val="22"/>
        </w:rPr>
      </w:pPr>
    </w:p>
    <w:p w14:paraId="1CDA8E2D" w14:textId="77777777" w:rsidR="001B61AF" w:rsidRPr="0034028A" w:rsidRDefault="001B61AF" w:rsidP="001B61AF">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078D044E" w14:textId="77777777" w:rsidR="001B61AF" w:rsidRPr="0034028A" w:rsidRDefault="001B61AF" w:rsidP="001B61AF">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47EAE167" w14:textId="77777777" w:rsidR="001B61AF" w:rsidRPr="0034028A" w:rsidRDefault="001B61AF" w:rsidP="001B61AF">
      <w:pPr>
        <w:pStyle w:val="Corpodeltesto21"/>
        <w:rPr>
          <w:rFonts w:ascii="Arial" w:hAnsi="Arial" w:cs="Arial"/>
          <w:color w:val="002060"/>
          <w:sz w:val="22"/>
        </w:rPr>
      </w:pPr>
    </w:p>
    <w:p w14:paraId="18D607AF" w14:textId="77777777" w:rsidR="001B61AF" w:rsidRPr="00474EAB" w:rsidRDefault="001B61AF" w:rsidP="001B61AF">
      <w:pPr>
        <w:pStyle w:val="Corpodeltesto21"/>
        <w:rPr>
          <w:rFonts w:ascii="Arial" w:hAnsi="Arial" w:cs="Arial"/>
          <w:b/>
          <w:bCs/>
          <w:i/>
          <w:iCs/>
          <w:color w:val="002060"/>
          <w:sz w:val="22"/>
          <w:szCs w:val="22"/>
        </w:rPr>
      </w:pPr>
      <w:r w:rsidRPr="00474EAB">
        <w:rPr>
          <w:rFonts w:ascii="Arial" w:hAnsi="Arial" w:cs="Arial"/>
          <w:b/>
          <w:bCs/>
          <w:i/>
          <w:iCs/>
          <w:color w:val="002060"/>
          <w:sz w:val="22"/>
          <w:szCs w:val="22"/>
        </w:rPr>
        <w:t>Finale (</w:t>
      </w:r>
      <w:r>
        <w:rPr>
          <w:rFonts w:ascii="Arial" w:hAnsi="Arial" w:cs="Arial"/>
          <w:b/>
          <w:bCs/>
          <w:i/>
          <w:iCs/>
          <w:color w:val="002060"/>
          <w:sz w:val="22"/>
          <w:szCs w:val="22"/>
        </w:rPr>
        <w:t>18</w:t>
      </w:r>
      <w:r w:rsidRPr="00474EAB">
        <w:rPr>
          <w:rFonts w:ascii="Arial" w:hAnsi="Arial" w:cs="Arial"/>
          <w:b/>
          <w:bCs/>
          <w:i/>
          <w:iCs/>
          <w:color w:val="002060"/>
          <w:sz w:val="22"/>
          <w:szCs w:val="22"/>
        </w:rPr>
        <w:t>/0</w:t>
      </w:r>
      <w:r>
        <w:rPr>
          <w:rFonts w:ascii="Arial" w:hAnsi="Arial" w:cs="Arial"/>
          <w:b/>
          <w:bCs/>
          <w:i/>
          <w:iCs/>
          <w:color w:val="002060"/>
          <w:sz w:val="22"/>
          <w:szCs w:val="22"/>
        </w:rPr>
        <w:t>4</w:t>
      </w:r>
      <w:r w:rsidRPr="00474EAB">
        <w:rPr>
          <w:rFonts w:ascii="Arial" w:hAnsi="Arial" w:cs="Arial"/>
          <w:b/>
          <w:bCs/>
          <w:i/>
          <w:iCs/>
          <w:color w:val="002060"/>
          <w:sz w:val="22"/>
          <w:szCs w:val="22"/>
        </w:rPr>
        <w:t>/2026)</w:t>
      </w:r>
    </w:p>
    <w:p w14:paraId="65F18130" w14:textId="77777777" w:rsidR="001B61AF" w:rsidRPr="00474EAB" w:rsidRDefault="001B61AF" w:rsidP="001B61AF">
      <w:pPr>
        <w:pStyle w:val="Corpodeltesto21"/>
        <w:rPr>
          <w:rFonts w:ascii="Arial" w:hAnsi="Arial" w:cs="Arial"/>
          <w:color w:val="002060"/>
          <w:sz w:val="22"/>
        </w:rPr>
      </w:pPr>
      <w:r w:rsidRPr="00474EAB">
        <w:rPr>
          <w:rFonts w:ascii="Arial" w:hAnsi="Arial" w:cs="Arial"/>
          <w:color w:val="002060"/>
          <w:sz w:val="22"/>
        </w:rPr>
        <w:t>Le 2 squadre qualificate disputeranno la Finale in gara unica in casa della squadra meglio piazzata al termine della seconda fase.</w:t>
      </w:r>
    </w:p>
    <w:p w14:paraId="7CF60C9D" w14:textId="77777777" w:rsidR="001B61AF" w:rsidRPr="00474EAB" w:rsidRDefault="001B61AF" w:rsidP="001B61AF">
      <w:pPr>
        <w:pStyle w:val="Corpodeltesto21"/>
        <w:rPr>
          <w:rFonts w:ascii="Arial" w:hAnsi="Arial" w:cs="Arial"/>
          <w:b/>
          <w:bCs/>
          <w:i/>
          <w:iCs/>
          <w:color w:val="002060"/>
          <w:sz w:val="22"/>
          <w:szCs w:val="22"/>
        </w:rPr>
      </w:pPr>
    </w:p>
    <w:p w14:paraId="064EDEBF" w14:textId="77777777" w:rsidR="001B61AF" w:rsidRDefault="001B61AF" w:rsidP="001B61AF">
      <w:pPr>
        <w:pStyle w:val="Corpodeltesto21"/>
        <w:rPr>
          <w:rFonts w:ascii="Arial" w:hAnsi="Arial" w:cs="Arial"/>
          <w:color w:val="002060"/>
          <w:sz w:val="22"/>
        </w:rPr>
      </w:pPr>
      <w:r w:rsidRPr="00474EAB">
        <w:rPr>
          <w:rFonts w:ascii="Arial" w:hAnsi="Arial" w:cs="Arial"/>
          <w:color w:val="002060"/>
          <w:sz w:val="22"/>
        </w:rPr>
        <w:t xml:space="preserve">Al termine dei tempi regolamentari, in caso di parità, si disputeranno due tempi supplementari di </w:t>
      </w:r>
      <w:proofErr w:type="gramStart"/>
      <w:r w:rsidRPr="00474EAB">
        <w:rPr>
          <w:rFonts w:ascii="Arial" w:hAnsi="Arial" w:cs="Arial"/>
          <w:color w:val="002060"/>
          <w:sz w:val="22"/>
        </w:rPr>
        <w:t>5</w:t>
      </w:r>
      <w:proofErr w:type="gramEnd"/>
      <w:r w:rsidRPr="00474EAB">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1AC3F4AB" w14:textId="77777777" w:rsidR="001B61AF" w:rsidRDefault="001B61AF" w:rsidP="001B61AF">
      <w:pPr>
        <w:pStyle w:val="Corpodeltesto21"/>
        <w:rPr>
          <w:rFonts w:ascii="Arial" w:hAnsi="Arial" w:cs="Arial"/>
          <w:color w:val="002060"/>
          <w:sz w:val="22"/>
        </w:rPr>
      </w:pPr>
    </w:p>
    <w:p w14:paraId="6A8E0F32" w14:textId="77777777" w:rsidR="001B61AF" w:rsidRPr="00A7123E" w:rsidRDefault="001B61AF" w:rsidP="001B61AF">
      <w:pPr>
        <w:pStyle w:val="titoloprinc0"/>
        <w:rPr>
          <w:color w:val="002060"/>
        </w:rPr>
      </w:pPr>
      <w:r w:rsidRPr="00A7123E">
        <w:rPr>
          <w:color w:val="002060"/>
        </w:rPr>
        <w:t>VARIAZIONI AL PROGRAMMA GARE</w:t>
      </w:r>
    </w:p>
    <w:p w14:paraId="66E9F184" w14:textId="77777777" w:rsidR="001B61AF" w:rsidRPr="00A7123E" w:rsidRDefault="001B61AF" w:rsidP="001B61AF">
      <w:pPr>
        <w:pStyle w:val="breakline"/>
        <w:rPr>
          <w:color w:val="002060"/>
        </w:rPr>
      </w:pPr>
    </w:p>
    <w:p w14:paraId="37E33490" w14:textId="77777777" w:rsidR="001B61AF" w:rsidRPr="00A7123E" w:rsidRDefault="001B61AF" w:rsidP="001B61AF">
      <w:pPr>
        <w:pStyle w:val="breakline"/>
        <w:rPr>
          <w:color w:val="002060"/>
        </w:rPr>
      </w:pPr>
    </w:p>
    <w:p w14:paraId="6DE1F6EA" w14:textId="77777777" w:rsidR="001B61AF" w:rsidRPr="00A7123E" w:rsidRDefault="001B61AF" w:rsidP="001B61AF">
      <w:pPr>
        <w:pStyle w:val="sottotitolocampionato10"/>
        <w:rPr>
          <w:color w:val="002060"/>
        </w:rPr>
      </w:pPr>
      <w:r w:rsidRPr="00A7123E">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B61AF" w:rsidRPr="00A7123E" w14:paraId="3D38D513" w14:textId="77777777" w:rsidTr="00E561F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A5AAF" w14:textId="77777777" w:rsidR="001B61AF" w:rsidRPr="00A7123E" w:rsidRDefault="001B61AF" w:rsidP="001B2823">
            <w:pPr>
              <w:pStyle w:val="headertabella0"/>
              <w:rPr>
                <w:color w:val="002060"/>
              </w:rPr>
            </w:pPr>
            <w:r w:rsidRPr="00A7123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59FCD" w14:textId="77777777" w:rsidR="001B61AF" w:rsidRPr="00A7123E" w:rsidRDefault="001B61AF" w:rsidP="001B2823">
            <w:pPr>
              <w:pStyle w:val="headertabella0"/>
              <w:rPr>
                <w:color w:val="002060"/>
              </w:rPr>
            </w:pPr>
            <w:r w:rsidRPr="00A7123E">
              <w:rPr>
                <w:color w:val="002060"/>
              </w:rPr>
              <w:t xml:space="preserve">N° </w:t>
            </w:r>
            <w:proofErr w:type="spellStart"/>
            <w:r w:rsidRPr="00A7123E">
              <w:rPr>
                <w:color w:val="002060"/>
              </w:rPr>
              <w:t>Gior</w:t>
            </w:r>
            <w:proofErr w:type="spellEnd"/>
            <w:r w:rsidRPr="00A7123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04619" w14:textId="77777777" w:rsidR="001B61AF" w:rsidRPr="00A7123E" w:rsidRDefault="001B61AF" w:rsidP="001B2823">
            <w:pPr>
              <w:pStyle w:val="headertabella0"/>
              <w:rPr>
                <w:color w:val="002060"/>
              </w:rPr>
            </w:pPr>
            <w:r w:rsidRPr="00A7123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E29FC" w14:textId="77777777" w:rsidR="001B61AF" w:rsidRPr="00A7123E" w:rsidRDefault="001B61AF" w:rsidP="001B2823">
            <w:pPr>
              <w:pStyle w:val="headertabella0"/>
              <w:rPr>
                <w:color w:val="002060"/>
              </w:rPr>
            </w:pPr>
            <w:r w:rsidRPr="00A7123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DA0F5" w14:textId="77777777" w:rsidR="001B61AF" w:rsidRPr="00A7123E" w:rsidRDefault="001B61AF" w:rsidP="001B2823">
            <w:pPr>
              <w:pStyle w:val="headertabella0"/>
              <w:rPr>
                <w:color w:val="002060"/>
              </w:rPr>
            </w:pPr>
            <w:r w:rsidRPr="00A7123E">
              <w:rPr>
                <w:color w:val="002060"/>
              </w:rPr>
              <w:t xml:space="preserve">Data </w:t>
            </w:r>
            <w:proofErr w:type="spellStart"/>
            <w:r w:rsidRPr="00A7123E">
              <w:rPr>
                <w:color w:val="002060"/>
              </w:rPr>
              <w:t>Orig</w:t>
            </w:r>
            <w:proofErr w:type="spellEnd"/>
            <w:r w:rsidRPr="00A7123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4ACDF" w14:textId="77777777" w:rsidR="001B61AF" w:rsidRPr="00A7123E" w:rsidRDefault="001B61AF" w:rsidP="001B2823">
            <w:pPr>
              <w:pStyle w:val="headertabella0"/>
              <w:rPr>
                <w:color w:val="002060"/>
              </w:rPr>
            </w:pPr>
            <w:r w:rsidRPr="00A7123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8C6FF" w14:textId="77777777" w:rsidR="001B61AF" w:rsidRPr="00A7123E" w:rsidRDefault="001B61AF" w:rsidP="001B2823">
            <w:pPr>
              <w:pStyle w:val="headertabella0"/>
              <w:rPr>
                <w:color w:val="002060"/>
              </w:rPr>
            </w:pPr>
            <w:r w:rsidRPr="00A7123E">
              <w:rPr>
                <w:color w:val="002060"/>
              </w:rPr>
              <w:t xml:space="preserve">Ora </w:t>
            </w:r>
            <w:proofErr w:type="spellStart"/>
            <w:r w:rsidRPr="00A7123E">
              <w:rPr>
                <w:color w:val="002060"/>
              </w:rPr>
              <w:t>Orig</w:t>
            </w:r>
            <w:proofErr w:type="spellEnd"/>
            <w:r w:rsidRPr="00A7123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6F244" w14:textId="77777777" w:rsidR="001B61AF" w:rsidRPr="00A7123E" w:rsidRDefault="001B61AF" w:rsidP="001B2823">
            <w:pPr>
              <w:pStyle w:val="headertabella0"/>
              <w:rPr>
                <w:color w:val="002060"/>
              </w:rPr>
            </w:pPr>
            <w:r w:rsidRPr="00A7123E">
              <w:rPr>
                <w:color w:val="002060"/>
              </w:rPr>
              <w:t>Impianto</w:t>
            </w:r>
          </w:p>
        </w:tc>
      </w:tr>
      <w:tr w:rsidR="001B61AF" w:rsidRPr="00A7123E" w14:paraId="30BAA448" w14:textId="77777777" w:rsidTr="00E561F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98245" w14:textId="77777777" w:rsidR="001B61AF" w:rsidRPr="00E561F3" w:rsidRDefault="001B61AF" w:rsidP="001B2823">
            <w:pPr>
              <w:pStyle w:val="rowtabella0"/>
              <w:rPr>
                <w:color w:val="002060"/>
                <w:highlight w:val="yellow"/>
              </w:rPr>
            </w:pPr>
            <w:r w:rsidRPr="00E561F3">
              <w:rPr>
                <w:color w:val="002060"/>
                <w:highlight w:val="yellow"/>
              </w:rPr>
              <w:t>22/03/2026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76344" w14:textId="77777777" w:rsidR="001B61AF" w:rsidRPr="00E561F3" w:rsidRDefault="001B61AF" w:rsidP="001B2823">
            <w:pPr>
              <w:pStyle w:val="rowtabella0"/>
              <w:jc w:val="center"/>
              <w:rPr>
                <w:color w:val="002060"/>
                <w:highlight w:val="yellow"/>
              </w:rPr>
            </w:pPr>
            <w:r w:rsidRPr="00E561F3">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7E526" w14:textId="77777777" w:rsidR="001B61AF" w:rsidRPr="00E561F3" w:rsidRDefault="001B61AF" w:rsidP="001B2823">
            <w:pPr>
              <w:pStyle w:val="rowtabella0"/>
              <w:rPr>
                <w:color w:val="002060"/>
                <w:highlight w:val="yellow"/>
              </w:rPr>
            </w:pPr>
            <w:r w:rsidRPr="00E561F3">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E942F" w14:textId="77777777" w:rsidR="001B61AF" w:rsidRPr="00E561F3" w:rsidRDefault="001B61AF" w:rsidP="001B2823">
            <w:pPr>
              <w:pStyle w:val="rowtabella0"/>
              <w:rPr>
                <w:color w:val="002060"/>
                <w:highlight w:val="yellow"/>
              </w:rPr>
            </w:pPr>
            <w:r w:rsidRPr="00E561F3">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79D73" w14:textId="77777777" w:rsidR="001B61AF" w:rsidRPr="00A7123E" w:rsidRDefault="001B61AF" w:rsidP="001B282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01E78" w14:textId="77777777" w:rsidR="001B61AF" w:rsidRPr="00A7123E" w:rsidRDefault="001B61AF" w:rsidP="001B2823">
            <w:pPr>
              <w:pStyle w:val="rowtabella0"/>
              <w:jc w:val="center"/>
              <w:rPr>
                <w:color w:val="002060"/>
              </w:rPr>
            </w:pPr>
            <w:r w:rsidRPr="00E561F3">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DA555" w14:textId="77777777" w:rsidR="001B61AF" w:rsidRPr="00A7123E" w:rsidRDefault="001B61AF" w:rsidP="001B2823">
            <w:pPr>
              <w:pStyle w:val="rowtabella0"/>
              <w:jc w:val="center"/>
              <w:rPr>
                <w:color w:val="002060"/>
              </w:rPr>
            </w:pPr>
            <w:r w:rsidRPr="00A7123E">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C6925" w14:textId="77777777" w:rsidR="001B61AF" w:rsidRPr="00A7123E" w:rsidRDefault="001B61AF" w:rsidP="001B2823">
            <w:pPr>
              <w:pStyle w:val="rowtabella0"/>
              <w:rPr>
                <w:color w:val="002060"/>
              </w:rPr>
            </w:pPr>
            <w:r w:rsidRPr="00E561F3">
              <w:rPr>
                <w:color w:val="002060"/>
                <w:highlight w:val="yellow"/>
              </w:rPr>
              <w:t>PALAFIERA CAMPANARA PESARO VIA DELLE ESPOSIZIONI, 33</w:t>
            </w:r>
          </w:p>
        </w:tc>
      </w:tr>
    </w:tbl>
    <w:p w14:paraId="033D30F5" w14:textId="77777777" w:rsidR="001B61AF" w:rsidRPr="00A7123E" w:rsidRDefault="001B61AF" w:rsidP="001B61AF">
      <w:pPr>
        <w:pStyle w:val="breakline"/>
        <w:rPr>
          <w:rFonts w:eastAsiaTheme="minorEastAsia"/>
          <w:color w:val="002060"/>
        </w:rPr>
      </w:pPr>
    </w:p>
    <w:p w14:paraId="5D8BCF77" w14:textId="77777777" w:rsidR="001B61AF" w:rsidRPr="00A7123E" w:rsidRDefault="001B61AF" w:rsidP="001B61AF">
      <w:pPr>
        <w:pStyle w:val="breakline"/>
        <w:rPr>
          <w:color w:val="002060"/>
        </w:rPr>
      </w:pPr>
    </w:p>
    <w:p w14:paraId="57A2E55E" w14:textId="77777777" w:rsidR="001B61AF" w:rsidRPr="00A7123E" w:rsidRDefault="001B61AF" w:rsidP="001B61AF">
      <w:pPr>
        <w:pStyle w:val="titoloprinc0"/>
        <w:rPr>
          <w:color w:val="002060"/>
        </w:rPr>
      </w:pPr>
      <w:r w:rsidRPr="00A7123E">
        <w:rPr>
          <w:color w:val="002060"/>
        </w:rPr>
        <w:t>RISULTATI</w:t>
      </w:r>
    </w:p>
    <w:p w14:paraId="1F462F87" w14:textId="77777777" w:rsidR="001B61AF" w:rsidRPr="00A7123E" w:rsidRDefault="001B61AF" w:rsidP="001B61AF">
      <w:pPr>
        <w:pStyle w:val="breakline"/>
        <w:rPr>
          <w:color w:val="002060"/>
        </w:rPr>
      </w:pPr>
    </w:p>
    <w:p w14:paraId="629A027E" w14:textId="3C4FB476" w:rsidR="001B61AF" w:rsidRPr="00A7123E" w:rsidRDefault="001B61AF" w:rsidP="001B61AF">
      <w:pPr>
        <w:pStyle w:val="sottotitolocampionato10"/>
        <w:rPr>
          <w:color w:val="002060"/>
        </w:rPr>
      </w:pPr>
      <w:r w:rsidRPr="00A7123E">
        <w:rPr>
          <w:color w:val="002060"/>
        </w:rPr>
        <w:t>RISULTATI UFFICIALI GARE DEL 1</w:t>
      </w:r>
      <w:r w:rsidR="00E561F3">
        <w:rPr>
          <w:color w:val="002060"/>
        </w:rPr>
        <w:t>6</w:t>
      </w:r>
      <w:r w:rsidRPr="00A7123E">
        <w:rPr>
          <w:color w:val="002060"/>
        </w:rPr>
        <w:t>/03/2026</w:t>
      </w:r>
    </w:p>
    <w:p w14:paraId="40961367" w14:textId="77777777" w:rsidR="001F05CC" w:rsidRPr="001F05CC" w:rsidRDefault="001F05CC" w:rsidP="001F05CC">
      <w:pPr>
        <w:pStyle w:val="sottotitolocampionato20"/>
        <w:spacing w:before="0" w:beforeAutospacing="0" w:after="0" w:afterAutospacing="0"/>
        <w:rPr>
          <w:rFonts w:ascii="Arial" w:hAnsi="Arial" w:cs="Arial"/>
          <w:color w:val="002060"/>
          <w:sz w:val="20"/>
          <w:szCs w:val="20"/>
        </w:rPr>
      </w:pPr>
      <w:r w:rsidRPr="001F05CC">
        <w:rPr>
          <w:rFonts w:ascii="Arial" w:hAnsi="Arial" w:cs="Arial"/>
          <w:color w:val="002060"/>
          <w:sz w:val="20"/>
          <w:szCs w:val="20"/>
        </w:rPr>
        <w:t>Si trascrivono qui di seguito i risultati ufficiali delle gare disputate</w:t>
      </w:r>
    </w:p>
    <w:p w14:paraId="48AD4FE1" w14:textId="77777777" w:rsidR="001B61AF" w:rsidRPr="00A7123E" w:rsidRDefault="001B61AF" w:rsidP="001B61A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B61AF" w:rsidRPr="00A7123E" w14:paraId="5D0981F8" w14:textId="77777777" w:rsidTr="001B282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B61AF" w:rsidRPr="00A7123E" w14:paraId="57F6FF13" w14:textId="77777777" w:rsidTr="001B28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E3DD6" w14:textId="77777777" w:rsidR="001B61AF" w:rsidRPr="00A7123E" w:rsidRDefault="001B61AF" w:rsidP="001B2823">
                  <w:pPr>
                    <w:pStyle w:val="headertabella0"/>
                    <w:rPr>
                      <w:color w:val="002060"/>
                    </w:rPr>
                  </w:pPr>
                  <w:r w:rsidRPr="00A7123E">
                    <w:rPr>
                      <w:color w:val="002060"/>
                    </w:rPr>
                    <w:t>GIRONE OF - 1 Giornata - A</w:t>
                  </w:r>
                </w:p>
              </w:tc>
            </w:tr>
            <w:tr w:rsidR="001B61AF" w:rsidRPr="00A7123E" w14:paraId="103A16E6" w14:textId="77777777" w:rsidTr="001B282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B24EC0" w14:textId="51A69AF9" w:rsidR="001B61AF" w:rsidRPr="00A7123E" w:rsidRDefault="00E561F3" w:rsidP="001B2823">
                  <w:pPr>
                    <w:pStyle w:val="rowtabella0"/>
                    <w:rPr>
                      <w:color w:val="002060"/>
                    </w:rPr>
                  </w:pPr>
                  <w:r>
                    <w:rPr>
                      <w:color w:val="002060"/>
                    </w:rPr>
                    <w:t xml:space="preserve">(1) </w:t>
                  </w:r>
                  <w:r w:rsidR="001B61AF" w:rsidRPr="00A7123E">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841237" w14:textId="77777777" w:rsidR="001B61AF" w:rsidRPr="00A7123E" w:rsidRDefault="001B61AF" w:rsidP="001B2823">
                  <w:pPr>
                    <w:pStyle w:val="rowtabella0"/>
                    <w:rPr>
                      <w:color w:val="002060"/>
                    </w:rPr>
                  </w:pPr>
                  <w:r w:rsidRPr="00A7123E">
                    <w:rPr>
                      <w:color w:val="002060"/>
                    </w:rPr>
                    <w:t>- SPORTFLY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BB8232" w14:textId="77777777" w:rsidR="001B61AF" w:rsidRPr="00A7123E" w:rsidRDefault="001B61AF" w:rsidP="001B2823">
                  <w:pPr>
                    <w:pStyle w:val="rowtabella0"/>
                    <w:jc w:val="center"/>
                    <w:rPr>
                      <w:color w:val="002060"/>
                    </w:rPr>
                  </w:pPr>
                  <w:r w:rsidRPr="00A7123E">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7EBD89" w14:textId="77777777" w:rsidR="001B61AF" w:rsidRPr="00A7123E" w:rsidRDefault="001B61AF" w:rsidP="001B2823">
                  <w:pPr>
                    <w:pStyle w:val="rowtabella0"/>
                    <w:jc w:val="center"/>
                    <w:rPr>
                      <w:color w:val="002060"/>
                    </w:rPr>
                  </w:pPr>
                  <w:r w:rsidRPr="00A7123E">
                    <w:rPr>
                      <w:color w:val="002060"/>
                    </w:rPr>
                    <w:t> </w:t>
                  </w:r>
                </w:p>
              </w:tc>
            </w:tr>
            <w:tr w:rsidR="00E561F3" w:rsidRPr="00A7123E" w14:paraId="7A9D83B0" w14:textId="77777777" w:rsidTr="001B282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8F837C" w14:textId="5E97DEB6" w:rsidR="00E561F3" w:rsidRPr="00A7123E" w:rsidRDefault="00E561F3" w:rsidP="00E561F3">
                  <w:pPr>
                    <w:pStyle w:val="rowtabella0"/>
                    <w:rPr>
                      <w:color w:val="002060"/>
                    </w:rPr>
                  </w:pPr>
                  <w:r w:rsidRPr="00A7123E">
                    <w:rPr>
                      <w:color w:val="002060"/>
                    </w:rPr>
                    <w:t>CERRETO D ESI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B3F51A" w14:textId="1827B48A" w:rsidR="00E561F3" w:rsidRPr="00A7123E" w:rsidRDefault="00E561F3" w:rsidP="00E561F3">
                  <w:pPr>
                    <w:pStyle w:val="rowtabella0"/>
                    <w:rPr>
                      <w:color w:val="002060"/>
                    </w:rPr>
                  </w:pPr>
                  <w:r w:rsidRPr="00A7123E">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CEC41A" w14:textId="7E531C7C" w:rsidR="00E561F3" w:rsidRPr="00A7123E" w:rsidRDefault="00E561F3" w:rsidP="00E561F3">
                  <w:pPr>
                    <w:pStyle w:val="rowtabella0"/>
                    <w:jc w:val="center"/>
                    <w:rPr>
                      <w:color w:val="002060"/>
                    </w:rPr>
                  </w:pPr>
                  <w:r w:rsidRPr="00A7123E">
                    <w:rPr>
                      <w:color w:val="002060"/>
                    </w:rPr>
                    <w:t>8 - 3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61B98" w14:textId="164C9266" w:rsidR="00E561F3" w:rsidRPr="00A7123E" w:rsidRDefault="00E561F3" w:rsidP="00E561F3">
                  <w:pPr>
                    <w:pStyle w:val="rowtabella0"/>
                    <w:jc w:val="center"/>
                    <w:rPr>
                      <w:color w:val="002060"/>
                    </w:rPr>
                  </w:pPr>
                  <w:r w:rsidRPr="00A7123E">
                    <w:rPr>
                      <w:color w:val="002060"/>
                    </w:rPr>
                    <w:t> </w:t>
                  </w:r>
                </w:p>
              </w:tc>
            </w:tr>
            <w:tr w:rsidR="001B61AF" w:rsidRPr="00A7123E" w14:paraId="1970DAF4" w14:textId="77777777" w:rsidTr="001B2823">
              <w:tc>
                <w:tcPr>
                  <w:tcW w:w="4700" w:type="dxa"/>
                  <w:gridSpan w:val="4"/>
                  <w:tcBorders>
                    <w:top w:val="nil"/>
                    <w:left w:val="nil"/>
                    <w:bottom w:val="nil"/>
                    <w:right w:val="nil"/>
                  </w:tcBorders>
                  <w:tcMar>
                    <w:top w:w="20" w:type="dxa"/>
                    <w:left w:w="20" w:type="dxa"/>
                    <w:bottom w:w="20" w:type="dxa"/>
                    <w:right w:w="20" w:type="dxa"/>
                  </w:tcMar>
                  <w:vAlign w:val="center"/>
                  <w:hideMark/>
                </w:tcPr>
                <w:p w14:paraId="07D1DF51" w14:textId="6544BF63" w:rsidR="001B61AF" w:rsidRPr="00A7123E" w:rsidRDefault="001B61AF" w:rsidP="001B2823">
                  <w:pPr>
                    <w:pStyle w:val="rowtabella0"/>
                    <w:rPr>
                      <w:color w:val="002060"/>
                    </w:rPr>
                  </w:pPr>
                  <w:r w:rsidRPr="00A7123E">
                    <w:rPr>
                      <w:color w:val="002060"/>
                    </w:rPr>
                    <w:t>(1) - disputata il 1</w:t>
                  </w:r>
                  <w:r w:rsidR="00E561F3">
                    <w:rPr>
                      <w:color w:val="002060"/>
                    </w:rPr>
                    <w:t>7</w:t>
                  </w:r>
                  <w:r w:rsidRPr="00A7123E">
                    <w:rPr>
                      <w:color w:val="002060"/>
                    </w:rPr>
                    <w:t>/03/</w:t>
                  </w:r>
                  <w:r w:rsidR="00E561F3">
                    <w:rPr>
                      <w:color w:val="002060"/>
                    </w:rPr>
                    <w:t>2</w:t>
                  </w:r>
                  <w:r w:rsidRPr="00A7123E">
                    <w:rPr>
                      <w:color w:val="002060"/>
                    </w:rPr>
                    <w:t>026</w:t>
                  </w:r>
                </w:p>
              </w:tc>
            </w:tr>
          </w:tbl>
          <w:p w14:paraId="0274FC8E" w14:textId="77777777" w:rsidR="001B61AF" w:rsidRPr="00A7123E" w:rsidRDefault="001B61AF" w:rsidP="001B2823">
            <w:pPr>
              <w:rPr>
                <w:color w:val="002060"/>
              </w:rPr>
            </w:pPr>
          </w:p>
        </w:tc>
      </w:tr>
    </w:tbl>
    <w:p w14:paraId="50CBE247" w14:textId="77777777" w:rsidR="001B61AF" w:rsidRPr="00A7123E" w:rsidRDefault="001B61AF" w:rsidP="001B61AF">
      <w:pPr>
        <w:pStyle w:val="breakline"/>
        <w:rPr>
          <w:rFonts w:eastAsiaTheme="minorEastAsia"/>
          <w:color w:val="002060"/>
        </w:rPr>
      </w:pPr>
    </w:p>
    <w:p w14:paraId="38B4922A" w14:textId="77777777" w:rsidR="001B61AF" w:rsidRPr="00A7123E" w:rsidRDefault="001B61AF" w:rsidP="001B61AF">
      <w:pPr>
        <w:pStyle w:val="breakline"/>
        <w:rPr>
          <w:color w:val="002060"/>
        </w:rPr>
      </w:pPr>
    </w:p>
    <w:p w14:paraId="02581CF8" w14:textId="77777777" w:rsidR="001B61AF" w:rsidRPr="00A7123E" w:rsidRDefault="001B61AF" w:rsidP="001B61AF">
      <w:pPr>
        <w:pStyle w:val="titoloprinc0"/>
        <w:rPr>
          <w:color w:val="002060"/>
        </w:rPr>
      </w:pPr>
      <w:r w:rsidRPr="00A7123E">
        <w:rPr>
          <w:color w:val="002060"/>
        </w:rPr>
        <w:t>GIUDICE SPORTIVO</w:t>
      </w:r>
    </w:p>
    <w:p w14:paraId="095C030E" w14:textId="77777777" w:rsidR="001B61AF" w:rsidRPr="00A7123E" w:rsidRDefault="001B61AF" w:rsidP="001B61AF">
      <w:pPr>
        <w:pStyle w:val="diffida"/>
        <w:rPr>
          <w:color w:val="002060"/>
        </w:rPr>
      </w:pPr>
      <w:r w:rsidRPr="00A7123E">
        <w:rPr>
          <w:color w:val="002060"/>
        </w:rPr>
        <w:t>Il Giudice Sportivo Avv. Agnese Lazzaretti, con l'assistenza del Segretario Angelo Castellana, nella seduta del 18/03/2026, ha adottato le decisioni che di seguito integralmente si riportano:</w:t>
      </w:r>
    </w:p>
    <w:p w14:paraId="29EDE2F7" w14:textId="77777777" w:rsidR="001B61AF" w:rsidRPr="00A7123E" w:rsidRDefault="001B61AF" w:rsidP="001B61AF">
      <w:pPr>
        <w:pStyle w:val="titolo10"/>
        <w:rPr>
          <w:color w:val="002060"/>
        </w:rPr>
      </w:pPr>
      <w:r w:rsidRPr="00A7123E">
        <w:rPr>
          <w:color w:val="002060"/>
        </w:rPr>
        <w:t xml:space="preserve">GARE DEL 16/ 3/2026 </w:t>
      </w:r>
    </w:p>
    <w:p w14:paraId="2628F504" w14:textId="77777777" w:rsidR="001B61AF" w:rsidRPr="00A7123E" w:rsidRDefault="001B61AF" w:rsidP="001B61AF">
      <w:pPr>
        <w:pStyle w:val="titolo7a"/>
        <w:rPr>
          <w:color w:val="002060"/>
        </w:rPr>
      </w:pPr>
      <w:r w:rsidRPr="00A7123E">
        <w:rPr>
          <w:color w:val="002060"/>
        </w:rPr>
        <w:t xml:space="preserve">PROVVEDIMENTI DISCIPLINARI </w:t>
      </w:r>
    </w:p>
    <w:p w14:paraId="0C4C5623" w14:textId="77777777" w:rsidR="001B61AF" w:rsidRPr="00A7123E" w:rsidRDefault="001B61AF" w:rsidP="001B61AF">
      <w:pPr>
        <w:pStyle w:val="titolo7b0"/>
        <w:rPr>
          <w:color w:val="002060"/>
        </w:rPr>
      </w:pPr>
      <w:r w:rsidRPr="00A7123E">
        <w:rPr>
          <w:color w:val="002060"/>
        </w:rPr>
        <w:t xml:space="preserve">In base alle risultanze degli atti ufficiali sono state deliberate le seguenti sanzioni disciplinari. </w:t>
      </w:r>
    </w:p>
    <w:p w14:paraId="679136F8" w14:textId="77777777" w:rsidR="001B61AF" w:rsidRPr="00A7123E" w:rsidRDefault="001B61AF" w:rsidP="001B61AF">
      <w:pPr>
        <w:pStyle w:val="titolo30"/>
        <w:rPr>
          <w:color w:val="002060"/>
        </w:rPr>
      </w:pPr>
      <w:r w:rsidRPr="00A7123E">
        <w:rPr>
          <w:color w:val="002060"/>
        </w:rPr>
        <w:t xml:space="preserve">CALCIATORI NON ESPULSI </w:t>
      </w:r>
    </w:p>
    <w:p w14:paraId="48F6BDC5" w14:textId="77777777" w:rsidR="001B61AF" w:rsidRPr="00A7123E" w:rsidRDefault="001B61AF" w:rsidP="001B61AF">
      <w:pPr>
        <w:pStyle w:val="titolo20"/>
        <w:rPr>
          <w:color w:val="002060"/>
        </w:rPr>
      </w:pPr>
      <w:r w:rsidRPr="00A7123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0576036C" w14:textId="77777777" w:rsidTr="001B2823">
        <w:tc>
          <w:tcPr>
            <w:tcW w:w="2200" w:type="dxa"/>
            <w:tcMar>
              <w:top w:w="20" w:type="dxa"/>
              <w:left w:w="20" w:type="dxa"/>
              <w:bottom w:w="20" w:type="dxa"/>
              <w:right w:w="20" w:type="dxa"/>
            </w:tcMar>
            <w:vAlign w:val="center"/>
            <w:hideMark/>
          </w:tcPr>
          <w:p w14:paraId="3CDAFF7D" w14:textId="77777777" w:rsidR="001B61AF" w:rsidRPr="00A7123E" w:rsidRDefault="001B61AF" w:rsidP="001B2823">
            <w:pPr>
              <w:pStyle w:val="movimento"/>
              <w:rPr>
                <w:color w:val="002060"/>
              </w:rPr>
            </w:pPr>
            <w:r w:rsidRPr="00A7123E">
              <w:rPr>
                <w:color w:val="002060"/>
              </w:rPr>
              <w:t>PETRONE ELIA</w:t>
            </w:r>
          </w:p>
        </w:tc>
        <w:tc>
          <w:tcPr>
            <w:tcW w:w="2200" w:type="dxa"/>
            <w:tcMar>
              <w:top w:w="20" w:type="dxa"/>
              <w:left w:w="20" w:type="dxa"/>
              <w:bottom w:w="20" w:type="dxa"/>
              <w:right w:w="20" w:type="dxa"/>
            </w:tcMar>
            <w:vAlign w:val="center"/>
            <w:hideMark/>
          </w:tcPr>
          <w:p w14:paraId="38883ED8" w14:textId="77777777" w:rsidR="001B61AF" w:rsidRPr="00A7123E" w:rsidRDefault="001B61AF" w:rsidP="001B2823">
            <w:pPr>
              <w:pStyle w:val="movimento2"/>
              <w:rPr>
                <w:color w:val="002060"/>
              </w:rPr>
            </w:pPr>
            <w:r w:rsidRPr="00A7123E">
              <w:rPr>
                <w:color w:val="002060"/>
              </w:rPr>
              <w:t xml:space="preserve">(CERRETO D ESI ASD) </w:t>
            </w:r>
          </w:p>
        </w:tc>
        <w:tc>
          <w:tcPr>
            <w:tcW w:w="800" w:type="dxa"/>
            <w:tcMar>
              <w:top w:w="20" w:type="dxa"/>
              <w:left w:w="20" w:type="dxa"/>
              <w:bottom w:w="20" w:type="dxa"/>
              <w:right w:w="20" w:type="dxa"/>
            </w:tcMar>
            <w:vAlign w:val="center"/>
            <w:hideMark/>
          </w:tcPr>
          <w:p w14:paraId="5DDFB58A"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6A445D80"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5BC3E6B1" w14:textId="77777777" w:rsidR="001B61AF" w:rsidRPr="00A7123E" w:rsidRDefault="001B61AF" w:rsidP="001B2823">
            <w:pPr>
              <w:pStyle w:val="movimento2"/>
              <w:rPr>
                <w:color w:val="002060"/>
              </w:rPr>
            </w:pPr>
            <w:r w:rsidRPr="00A7123E">
              <w:rPr>
                <w:color w:val="002060"/>
              </w:rPr>
              <w:t> </w:t>
            </w:r>
          </w:p>
        </w:tc>
      </w:tr>
    </w:tbl>
    <w:p w14:paraId="1B6E0806" w14:textId="77777777" w:rsidR="001B61AF" w:rsidRPr="00A7123E" w:rsidRDefault="001B61AF" w:rsidP="001B61AF">
      <w:pPr>
        <w:pStyle w:val="titolo20"/>
        <w:rPr>
          <w:rFonts w:eastAsiaTheme="minorEastAsia"/>
          <w:color w:val="002060"/>
        </w:rPr>
      </w:pPr>
      <w:r w:rsidRPr="00A7123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4C7DA885" w14:textId="77777777" w:rsidTr="001B2823">
        <w:tc>
          <w:tcPr>
            <w:tcW w:w="2200" w:type="dxa"/>
            <w:tcMar>
              <w:top w:w="20" w:type="dxa"/>
              <w:left w:w="20" w:type="dxa"/>
              <w:bottom w:w="20" w:type="dxa"/>
              <w:right w:w="20" w:type="dxa"/>
            </w:tcMar>
            <w:vAlign w:val="center"/>
            <w:hideMark/>
          </w:tcPr>
          <w:p w14:paraId="67369416" w14:textId="77777777" w:rsidR="001B61AF" w:rsidRPr="00A7123E" w:rsidRDefault="001B61AF" w:rsidP="001B2823">
            <w:pPr>
              <w:pStyle w:val="movimento"/>
              <w:rPr>
                <w:color w:val="002060"/>
              </w:rPr>
            </w:pPr>
            <w:proofErr w:type="gramStart"/>
            <w:r w:rsidRPr="00A7123E">
              <w:rPr>
                <w:color w:val="002060"/>
              </w:rPr>
              <w:t>SANITA</w:t>
            </w:r>
            <w:proofErr w:type="gramEnd"/>
            <w:r w:rsidRPr="00A7123E">
              <w:rPr>
                <w:color w:val="002060"/>
              </w:rPr>
              <w:t xml:space="preserve"> SANTIAGO HUGO</w:t>
            </w:r>
          </w:p>
        </w:tc>
        <w:tc>
          <w:tcPr>
            <w:tcW w:w="2200" w:type="dxa"/>
            <w:tcMar>
              <w:top w:w="20" w:type="dxa"/>
              <w:left w:w="20" w:type="dxa"/>
              <w:bottom w:w="20" w:type="dxa"/>
              <w:right w:w="20" w:type="dxa"/>
            </w:tcMar>
            <w:vAlign w:val="center"/>
            <w:hideMark/>
          </w:tcPr>
          <w:p w14:paraId="33DBFBE4" w14:textId="77777777" w:rsidR="001B61AF" w:rsidRPr="00A7123E" w:rsidRDefault="001B61AF" w:rsidP="001B2823">
            <w:pPr>
              <w:pStyle w:val="movimento2"/>
              <w:rPr>
                <w:color w:val="002060"/>
              </w:rPr>
            </w:pPr>
            <w:r w:rsidRPr="00A7123E">
              <w:rPr>
                <w:color w:val="002060"/>
              </w:rPr>
              <w:t xml:space="preserve">(RECANATI CALCIO A 5) </w:t>
            </w:r>
          </w:p>
        </w:tc>
        <w:tc>
          <w:tcPr>
            <w:tcW w:w="800" w:type="dxa"/>
            <w:tcMar>
              <w:top w:w="20" w:type="dxa"/>
              <w:left w:w="20" w:type="dxa"/>
              <w:bottom w:w="20" w:type="dxa"/>
              <w:right w:w="20" w:type="dxa"/>
            </w:tcMar>
            <w:vAlign w:val="center"/>
            <w:hideMark/>
          </w:tcPr>
          <w:p w14:paraId="195B22E3"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585615C3"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798DB5A0" w14:textId="77777777" w:rsidR="001B61AF" w:rsidRPr="00A7123E" w:rsidRDefault="001B61AF" w:rsidP="001B2823">
            <w:pPr>
              <w:pStyle w:val="movimento2"/>
              <w:rPr>
                <w:color w:val="002060"/>
              </w:rPr>
            </w:pPr>
            <w:r w:rsidRPr="00A7123E">
              <w:rPr>
                <w:color w:val="002060"/>
              </w:rPr>
              <w:t> </w:t>
            </w:r>
          </w:p>
        </w:tc>
      </w:tr>
    </w:tbl>
    <w:p w14:paraId="0BB6D7A7" w14:textId="77777777" w:rsidR="001B61AF" w:rsidRPr="00A7123E" w:rsidRDefault="001B61AF" w:rsidP="001B61AF">
      <w:pPr>
        <w:pStyle w:val="titolo10"/>
        <w:rPr>
          <w:rFonts w:eastAsiaTheme="minorEastAsia"/>
          <w:color w:val="002060"/>
        </w:rPr>
      </w:pPr>
      <w:r w:rsidRPr="00A7123E">
        <w:rPr>
          <w:color w:val="002060"/>
        </w:rPr>
        <w:t xml:space="preserve">GARE DEL 17/ 3/2026 </w:t>
      </w:r>
    </w:p>
    <w:p w14:paraId="007BD346" w14:textId="77777777" w:rsidR="001B61AF" w:rsidRPr="00A7123E" w:rsidRDefault="001B61AF" w:rsidP="001B61AF">
      <w:pPr>
        <w:pStyle w:val="titolo7a"/>
        <w:rPr>
          <w:color w:val="002060"/>
        </w:rPr>
      </w:pPr>
      <w:r w:rsidRPr="00A7123E">
        <w:rPr>
          <w:color w:val="002060"/>
        </w:rPr>
        <w:t xml:space="preserve">PROVVEDIMENTI DISCIPLINARI </w:t>
      </w:r>
    </w:p>
    <w:p w14:paraId="2964E159" w14:textId="77777777" w:rsidR="001B61AF" w:rsidRPr="00A7123E" w:rsidRDefault="001B61AF" w:rsidP="001B61AF">
      <w:pPr>
        <w:pStyle w:val="titolo7b0"/>
        <w:rPr>
          <w:color w:val="002060"/>
        </w:rPr>
      </w:pPr>
      <w:r w:rsidRPr="00A7123E">
        <w:rPr>
          <w:color w:val="002060"/>
        </w:rPr>
        <w:t xml:space="preserve">In base alle risultanze degli atti ufficiali sono state deliberate le seguenti sanzioni disciplinari. </w:t>
      </w:r>
    </w:p>
    <w:p w14:paraId="1E25E0A9" w14:textId="77777777" w:rsidR="001B61AF" w:rsidRPr="00A7123E" w:rsidRDefault="001B61AF" w:rsidP="001B61AF">
      <w:pPr>
        <w:pStyle w:val="titolo30"/>
        <w:rPr>
          <w:color w:val="002060"/>
        </w:rPr>
      </w:pPr>
      <w:r w:rsidRPr="00A7123E">
        <w:rPr>
          <w:color w:val="002060"/>
        </w:rPr>
        <w:t xml:space="preserve">CALCIATORI ESPULSI </w:t>
      </w:r>
    </w:p>
    <w:p w14:paraId="2E2883C2" w14:textId="77777777" w:rsidR="001B61AF" w:rsidRPr="00A7123E" w:rsidRDefault="001B61AF" w:rsidP="001B61AF">
      <w:pPr>
        <w:pStyle w:val="titolo20"/>
        <w:rPr>
          <w:color w:val="002060"/>
        </w:rPr>
      </w:pPr>
      <w:r w:rsidRPr="00A7123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61AF" w:rsidRPr="00A7123E" w14:paraId="409AC7AB" w14:textId="77777777" w:rsidTr="001B2823">
        <w:tc>
          <w:tcPr>
            <w:tcW w:w="2200" w:type="dxa"/>
            <w:tcMar>
              <w:top w:w="20" w:type="dxa"/>
              <w:left w:w="20" w:type="dxa"/>
              <w:bottom w:w="20" w:type="dxa"/>
              <w:right w:w="20" w:type="dxa"/>
            </w:tcMar>
            <w:vAlign w:val="center"/>
            <w:hideMark/>
          </w:tcPr>
          <w:p w14:paraId="635368D4" w14:textId="77777777" w:rsidR="001B61AF" w:rsidRPr="00A7123E" w:rsidRDefault="001B61AF" w:rsidP="001B2823">
            <w:pPr>
              <w:pStyle w:val="movimento"/>
              <w:rPr>
                <w:color w:val="002060"/>
              </w:rPr>
            </w:pPr>
            <w:r w:rsidRPr="00A7123E">
              <w:rPr>
                <w:color w:val="002060"/>
              </w:rPr>
              <w:t>GARAVINI TOMMASO</w:t>
            </w:r>
          </w:p>
        </w:tc>
        <w:tc>
          <w:tcPr>
            <w:tcW w:w="2200" w:type="dxa"/>
            <w:tcMar>
              <w:top w:w="20" w:type="dxa"/>
              <w:left w:w="20" w:type="dxa"/>
              <w:bottom w:w="20" w:type="dxa"/>
              <w:right w:w="20" w:type="dxa"/>
            </w:tcMar>
            <w:vAlign w:val="center"/>
            <w:hideMark/>
          </w:tcPr>
          <w:p w14:paraId="11E969D1" w14:textId="77777777" w:rsidR="001B61AF" w:rsidRPr="00A7123E" w:rsidRDefault="001B61AF" w:rsidP="001B2823">
            <w:pPr>
              <w:pStyle w:val="movimento2"/>
              <w:rPr>
                <w:color w:val="002060"/>
              </w:rPr>
            </w:pPr>
            <w:r w:rsidRPr="00A7123E">
              <w:rPr>
                <w:color w:val="002060"/>
              </w:rPr>
              <w:t xml:space="preserve">(SPORTFLY ARL) </w:t>
            </w:r>
          </w:p>
        </w:tc>
        <w:tc>
          <w:tcPr>
            <w:tcW w:w="800" w:type="dxa"/>
            <w:tcMar>
              <w:top w:w="20" w:type="dxa"/>
              <w:left w:w="20" w:type="dxa"/>
              <w:bottom w:w="20" w:type="dxa"/>
              <w:right w:w="20" w:type="dxa"/>
            </w:tcMar>
            <w:vAlign w:val="center"/>
            <w:hideMark/>
          </w:tcPr>
          <w:p w14:paraId="428D3C29"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3F49C471" w14:textId="77777777" w:rsidR="001B61AF" w:rsidRPr="00A7123E" w:rsidRDefault="001B61AF" w:rsidP="001B2823">
            <w:pPr>
              <w:pStyle w:val="movimento"/>
              <w:rPr>
                <w:color w:val="002060"/>
              </w:rPr>
            </w:pPr>
            <w:r w:rsidRPr="00A7123E">
              <w:rPr>
                <w:color w:val="002060"/>
              </w:rPr>
              <w:t> </w:t>
            </w:r>
          </w:p>
        </w:tc>
        <w:tc>
          <w:tcPr>
            <w:tcW w:w="2200" w:type="dxa"/>
            <w:tcMar>
              <w:top w:w="20" w:type="dxa"/>
              <w:left w:w="20" w:type="dxa"/>
              <w:bottom w:w="20" w:type="dxa"/>
              <w:right w:w="20" w:type="dxa"/>
            </w:tcMar>
            <w:vAlign w:val="center"/>
            <w:hideMark/>
          </w:tcPr>
          <w:p w14:paraId="0C01EAD6" w14:textId="77777777" w:rsidR="001B61AF" w:rsidRPr="00A7123E" w:rsidRDefault="001B61AF" w:rsidP="001B2823">
            <w:pPr>
              <w:pStyle w:val="movimento2"/>
              <w:rPr>
                <w:color w:val="002060"/>
              </w:rPr>
            </w:pPr>
            <w:r w:rsidRPr="00A7123E">
              <w:rPr>
                <w:color w:val="002060"/>
              </w:rPr>
              <w:t> </w:t>
            </w:r>
          </w:p>
        </w:tc>
      </w:tr>
    </w:tbl>
    <w:p w14:paraId="0CEAC03E" w14:textId="77777777" w:rsidR="001B61AF" w:rsidRDefault="001B61AF" w:rsidP="001B61AF">
      <w:pPr>
        <w:pStyle w:val="breakline"/>
        <w:rPr>
          <w:color w:val="002060"/>
        </w:rPr>
      </w:pPr>
    </w:p>
    <w:p w14:paraId="24DDCB30" w14:textId="77777777" w:rsidR="001B61AF" w:rsidRPr="001910FC" w:rsidRDefault="001B61AF" w:rsidP="001B61AF">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6BC8C0E8" w14:textId="77777777" w:rsidR="001B61AF" w:rsidRPr="001910FC" w:rsidRDefault="001B61AF" w:rsidP="001B61AF">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0F9D87A2" w14:textId="77777777" w:rsidR="001B61AF" w:rsidRPr="00A7123E" w:rsidRDefault="001B61AF" w:rsidP="001B61AF">
      <w:pPr>
        <w:pStyle w:val="breakline"/>
        <w:rPr>
          <w:rFonts w:eastAsiaTheme="minorEastAsia"/>
          <w:color w:val="002060"/>
        </w:rPr>
      </w:pPr>
    </w:p>
    <w:p w14:paraId="19B7A589" w14:textId="77777777" w:rsidR="00F42E59" w:rsidRPr="00A7123E" w:rsidRDefault="00F42E59" w:rsidP="00F42E59">
      <w:pPr>
        <w:pStyle w:val="titoloprinc0"/>
        <w:rPr>
          <w:color w:val="002060"/>
        </w:rPr>
      </w:pPr>
      <w:r w:rsidRPr="00A7123E">
        <w:rPr>
          <w:color w:val="002060"/>
        </w:rPr>
        <w:t>PROGRAMMA GARE</w:t>
      </w:r>
    </w:p>
    <w:p w14:paraId="68EE5173" w14:textId="77777777" w:rsidR="00F42E59" w:rsidRDefault="00F42E59" w:rsidP="001B61AF">
      <w:pPr>
        <w:pStyle w:val="breakline"/>
        <w:rPr>
          <w:rFonts w:eastAsiaTheme="minorEastAsia"/>
          <w:color w:val="002060"/>
        </w:rPr>
      </w:pPr>
    </w:p>
    <w:p w14:paraId="61161479" w14:textId="77777777" w:rsidR="00F42E59" w:rsidRPr="007542DA" w:rsidRDefault="00F42E59" w:rsidP="00F42E59">
      <w:pPr>
        <w:pStyle w:val="sottotitolocampionato10"/>
        <w:rPr>
          <w:color w:val="002060"/>
        </w:rPr>
      </w:pPr>
      <w:r w:rsidRPr="007542DA">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8"/>
        <w:gridCol w:w="385"/>
        <w:gridCol w:w="898"/>
        <w:gridCol w:w="1176"/>
        <w:gridCol w:w="1546"/>
        <w:gridCol w:w="1570"/>
      </w:tblGrid>
      <w:tr w:rsidR="00F42E59" w:rsidRPr="007542DA" w14:paraId="728FCD4F" w14:textId="77777777" w:rsidTr="001B28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C44D1" w14:textId="77777777" w:rsidR="00F42E59" w:rsidRPr="007542DA" w:rsidRDefault="00F42E59" w:rsidP="001B2823">
            <w:pPr>
              <w:pStyle w:val="headertabella0"/>
              <w:rPr>
                <w:color w:val="002060"/>
              </w:rPr>
            </w:pPr>
            <w:r w:rsidRPr="007542D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8DE1F" w14:textId="77777777" w:rsidR="00F42E59" w:rsidRPr="007542DA" w:rsidRDefault="00F42E59" w:rsidP="001B2823">
            <w:pPr>
              <w:pStyle w:val="headertabella0"/>
              <w:rPr>
                <w:color w:val="002060"/>
              </w:rPr>
            </w:pPr>
            <w:r w:rsidRPr="007542D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DF6B8" w14:textId="77777777" w:rsidR="00F42E59" w:rsidRPr="007542DA" w:rsidRDefault="00F42E59" w:rsidP="001B2823">
            <w:pPr>
              <w:pStyle w:val="headertabella0"/>
              <w:rPr>
                <w:color w:val="002060"/>
              </w:rPr>
            </w:pPr>
            <w:r w:rsidRPr="007542D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ED82C" w14:textId="77777777" w:rsidR="00F42E59" w:rsidRPr="007542DA" w:rsidRDefault="00F42E59" w:rsidP="001B2823">
            <w:pPr>
              <w:pStyle w:val="headertabella0"/>
              <w:rPr>
                <w:color w:val="002060"/>
              </w:rPr>
            </w:pPr>
            <w:r w:rsidRPr="007542D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7ECF9" w14:textId="77777777" w:rsidR="00F42E59" w:rsidRPr="007542DA" w:rsidRDefault="00F42E59" w:rsidP="001B2823">
            <w:pPr>
              <w:pStyle w:val="headertabella0"/>
              <w:rPr>
                <w:color w:val="002060"/>
              </w:rPr>
            </w:pPr>
            <w:r w:rsidRPr="007542D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ACFE4" w14:textId="77777777" w:rsidR="00F42E59" w:rsidRPr="007542DA" w:rsidRDefault="00F42E59" w:rsidP="001B2823">
            <w:pPr>
              <w:pStyle w:val="headertabella0"/>
              <w:rPr>
                <w:color w:val="002060"/>
              </w:rPr>
            </w:pPr>
            <w:proofErr w:type="spellStart"/>
            <w:r w:rsidRPr="007542DA">
              <w:rPr>
                <w:color w:val="002060"/>
              </w:rPr>
              <w:t>Localita'</w:t>
            </w:r>
            <w:proofErr w:type="spellEnd"/>
            <w:r w:rsidRPr="007542D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649F4" w14:textId="77777777" w:rsidR="00F42E59" w:rsidRPr="007542DA" w:rsidRDefault="00F42E59" w:rsidP="001B2823">
            <w:pPr>
              <w:pStyle w:val="headertabella0"/>
              <w:rPr>
                <w:color w:val="002060"/>
              </w:rPr>
            </w:pPr>
            <w:r w:rsidRPr="007542DA">
              <w:rPr>
                <w:color w:val="002060"/>
              </w:rPr>
              <w:t>Indirizzo Impianto</w:t>
            </w:r>
          </w:p>
        </w:tc>
      </w:tr>
      <w:tr w:rsidR="00F42E59" w:rsidRPr="007542DA" w14:paraId="2DE9D4F9" w14:textId="77777777" w:rsidTr="001B282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C44E55" w14:textId="77777777" w:rsidR="00F42E59" w:rsidRPr="007542DA" w:rsidRDefault="00F42E59" w:rsidP="001B2823">
            <w:pPr>
              <w:pStyle w:val="rowtabella0"/>
              <w:rPr>
                <w:color w:val="002060"/>
              </w:rPr>
            </w:pPr>
            <w:r w:rsidRPr="007542DA">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FDC54F" w14:textId="77777777" w:rsidR="00F42E59" w:rsidRPr="007542DA" w:rsidRDefault="00F42E59" w:rsidP="001B2823">
            <w:pPr>
              <w:pStyle w:val="rowtabella0"/>
              <w:rPr>
                <w:color w:val="002060"/>
              </w:rPr>
            </w:pPr>
            <w:r w:rsidRPr="007542DA">
              <w:rPr>
                <w:color w:val="002060"/>
              </w:rPr>
              <w:t>CERRETO D ESI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87248A" w14:textId="77777777" w:rsidR="00F42E59" w:rsidRPr="007542DA" w:rsidRDefault="00F42E59" w:rsidP="001B2823">
            <w:pPr>
              <w:pStyle w:val="rowtabella0"/>
              <w:jc w:val="center"/>
              <w:rPr>
                <w:color w:val="002060"/>
              </w:rPr>
            </w:pPr>
            <w:r w:rsidRPr="007542D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91AEDA" w14:textId="77777777" w:rsidR="00F42E59" w:rsidRPr="007542DA" w:rsidRDefault="00F42E59" w:rsidP="001B2823">
            <w:pPr>
              <w:pStyle w:val="rowtabella0"/>
              <w:rPr>
                <w:color w:val="002060"/>
              </w:rPr>
            </w:pPr>
            <w:r w:rsidRPr="007542DA">
              <w:rPr>
                <w:color w:val="002060"/>
              </w:rPr>
              <w:t>20/03/2026 19:15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EDD08A" w14:textId="77777777" w:rsidR="00F42E59" w:rsidRPr="007542DA" w:rsidRDefault="00F42E59" w:rsidP="001B2823">
            <w:pPr>
              <w:pStyle w:val="rowtabella0"/>
              <w:rPr>
                <w:color w:val="002060"/>
              </w:rPr>
            </w:pPr>
            <w:r w:rsidRPr="007542DA">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6614D4" w14:textId="77777777" w:rsidR="00F42E59" w:rsidRPr="007542DA" w:rsidRDefault="00F42E59" w:rsidP="001B2823">
            <w:pPr>
              <w:pStyle w:val="rowtabella0"/>
              <w:rPr>
                <w:color w:val="002060"/>
              </w:rPr>
            </w:pPr>
            <w:r w:rsidRPr="007542DA">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9C28F" w14:textId="77777777" w:rsidR="00F42E59" w:rsidRPr="007542DA" w:rsidRDefault="00F42E59" w:rsidP="001B2823">
            <w:pPr>
              <w:pStyle w:val="rowtabella0"/>
              <w:rPr>
                <w:color w:val="002060"/>
              </w:rPr>
            </w:pPr>
            <w:r w:rsidRPr="007542DA">
              <w:rPr>
                <w:color w:val="002060"/>
              </w:rPr>
              <w:t xml:space="preserve">LOC.MONTEROCCO VIA </w:t>
            </w:r>
            <w:proofErr w:type="gramStart"/>
            <w:r w:rsidRPr="007542DA">
              <w:rPr>
                <w:color w:val="002060"/>
              </w:rPr>
              <w:t>A.MANCINI</w:t>
            </w:r>
            <w:proofErr w:type="gramEnd"/>
          </w:p>
        </w:tc>
      </w:tr>
      <w:tr w:rsidR="00F42E59" w:rsidRPr="007542DA" w14:paraId="4FD7D4D9"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9C2154" w14:textId="77777777" w:rsidR="00F42E59" w:rsidRPr="007542DA" w:rsidRDefault="00F42E59" w:rsidP="001B2823">
            <w:pPr>
              <w:pStyle w:val="rowtabella0"/>
              <w:rPr>
                <w:color w:val="002060"/>
              </w:rPr>
            </w:pPr>
            <w:r w:rsidRPr="007542DA">
              <w:rPr>
                <w:color w:val="002060"/>
              </w:rPr>
              <w:t>ACSS MONDOLFO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B7A1A8" w14:textId="77777777" w:rsidR="00F42E59" w:rsidRPr="007542DA" w:rsidRDefault="00F42E59" w:rsidP="001B2823">
            <w:pPr>
              <w:pStyle w:val="rowtabella0"/>
              <w:rPr>
                <w:color w:val="002060"/>
              </w:rPr>
            </w:pPr>
            <w:r w:rsidRPr="007542DA">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C1738A" w14:textId="77777777" w:rsidR="00F42E59" w:rsidRPr="007542DA" w:rsidRDefault="00F42E59" w:rsidP="001B2823">
            <w:pPr>
              <w:pStyle w:val="rowtabella0"/>
              <w:jc w:val="center"/>
              <w:rPr>
                <w:color w:val="002060"/>
              </w:rPr>
            </w:pPr>
            <w:r w:rsidRPr="007542D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7A2FE0" w14:textId="77777777" w:rsidR="00F42E59" w:rsidRPr="007542DA" w:rsidRDefault="00F42E59" w:rsidP="001B2823">
            <w:pPr>
              <w:pStyle w:val="rowtabella0"/>
              <w:rPr>
                <w:color w:val="002060"/>
              </w:rPr>
            </w:pPr>
            <w:r w:rsidRPr="007542DA">
              <w:rPr>
                <w:color w:val="002060"/>
              </w:rPr>
              <w:t>22/03/2026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8B8DCC" w14:textId="77777777" w:rsidR="00F42E59" w:rsidRPr="007542DA" w:rsidRDefault="00F42E59" w:rsidP="001B2823">
            <w:pPr>
              <w:pStyle w:val="rowtabella0"/>
              <w:rPr>
                <w:color w:val="002060"/>
              </w:rPr>
            </w:pPr>
            <w:r w:rsidRPr="007542DA">
              <w:rPr>
                <w:color w:val="002060"/>
              </w:rPr>
              <w:t xml:space="preserve">5429 PAL.COM. </w:t>
            </w:r>
            <w:proofErr w:type="gramStart"/>
            <w:r w:rsidRPr="007542DA">
              <w:rPr>
                <w:color w:val="002060"/>
              </w:rPr>
              <w:t>S.MICHELE</w:t>
            </w:r>
            <w:proofErr w:type="gramEnd"/>
            <w:r w:rsidRPr="007542DA">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CBBAC1" w14:textId="77777777" w:rsidR="00F42E59" w:rsidRPr="007542DA" w:rsidRDefault="00F42E59" w:rsidP="001B2823">
            <w:pPr>
              <w:pStyle w:val="rowtabella0"/>
              <w:rPr>
                <w:color w:val="002060"/>
              </w:rPr>
            </w:pPr>
            <w:r w:rsidRPr="007542DA">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C84A50" w14:textId="77777777" w:rsidR="00F42E59" w:rsidRPr="007542DA" w:rsidRDefault="00F42E59" w:rsidP="001B2823">
            <w:pPr>
              <w:pStyle w:val="rowtabella0"/>
              <w:rPr>
                <w:color w:val="002060"/>
              </w:rPr>
            </w:pPr>
            <w:r w:rsidRPr="007542DA">
              <w:rPr>
                <w:color w:val="002060"/>
              </w:rPr>
              <w:t>VIA LORETO</w:t>
            </w:r>
          </w:p>
        </w:tc>
      </w:tr>
      <w:tr w:rsidR="00F42E59" w:rsidRPr="007542DA" w14:paraId="619659C1" w14:textId="77777777" w:rsidTr="001B282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0D775A" w14:textId="77777777" w:rsidR="00F42E59" w:rsidRPr="007542DA" w:rsidRDefault="00F42E59" w:rsidP="001B2823">
            <w:pPr>
              <w:pStyle w:val="rowtabella0"/>
              <w:rPr>
                <w:color w:val="002060"/>
              </w:rPr>
            </w:pPr>
            <w:r w:rsidRPr="007542DA">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A88E76" w14:textId="77777777" w:rsidR="00F42E59" w:rsidRPr="007542DA" w:rsidRDefault="00F42E59" w:rsidP="001B2823">
            <w:pPr>
              <w:pStyle w:val="rowtabella0"/>
              <w:rPr>
                <w:color w:val="002060"/>
              </w:rPr>
            </w:pPr>
            <w:r w:rsidRPr="007542DA">
              <w:rPr>
                <w:color w:val="002060"/>
              </w:rPr>
              <w:t>POLISPORTIVA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6E2BBE" w14:textId="77777777" w:rsidR="00F42E59" w:rsidRPr="007542DA" w:rsidRDefault="00F42E59" w:rsidP="001B2823">
            <w:pPr>
              <w:pStyle w:val="rowtabella0"/>
              <w:jc w:val="center"/>
              <w:rPr>
                <w:color w:val="002060"/>
              </w:rPr>
            </w:pPr>
            <w:r w:rsidRPr="007542D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9100FF" w14:textId="77777777" w:rsidR="00F42E59" w:rsidRPr="007542DA" w:rsidRDefault="00F42E59" w:rsidP="001B2823">
            <w:pPr>
              <w:pStyle w:val="rowtabella0"/>
              <w:rPr>
                <w:color w:val="002060"/>
              </w:rPr>
            </w:pPr>
            <w:r w:rsidRPr="007542DA">
              <w:rPr>
                <w:color w:val="002060"/>
              </w:rPr>
              <w:t>22/03/2026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E022E9" w14:textId="77777777" w:rsidR="00F42E59" w:rsidRPr="007542DA" w:rsidRDefault="00F42E59" w:rsidP="001B2823">
            <w:pPr>
              <w:pStyle w:val="rowtabella0"/>
              <w:rPr>
                <w:color w:val="002060"/>
              </w:rPr>
            </w:pPr>
            <w:r w:rsidRPr="007542DA">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A80A41" w14:textId="77777777" w:rsidR="00F42E59" w:rsidRPr="007542DA" w:rsidRDefault="00F42E59" w:rsidP="001B2823">
            <w:pPr>
              <w:pStyle w:val="rowtabella0"/>
              <w:rPr>
                <w:color w:val="002060"/>
              </w:rPr>
            </w:pPr>
            <w:r w:rsidRPr="007542DA">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9E2FA3" w14:textId="77777777" w:rsidR="00F42E59" w:rsidRPr="007542DA" w:rsidRDefault="00F42E59" w:rsidP="001B2823">
            <w:pPr>
              <w:pStyle w:val="rowtabella0"/>
              <w:rPr>
                <w:color w:val="002060"/>
              </w:rPr>
            </w:pPr>
            <w:r w:rsidRPr="007542DA">
              <w:rPr>
                <w:color w:val="002060"/>
              </w:rPr>
              <w:t>VIA NAZARIO SAURO</w:t>
            </w:r>
          </w:p>
        </w:tc>
      </w:tr>
      <w:tr w:rsidR="00F42E59" w:rsidRPr="007542DA" w14:paraId="48FFA00A" w14:textId="77777777" w:rsidTr="001B282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FE1D46" w14:textId="77777777" w:rsidR="00F42E59" w:rsidRPr="007542DA" w:rsidRDefault="00F42E59" w:rsidP="001B2823">
            <w:pPr>
              <w:pStyle w:val="rowtabella0"/>
              <w:rPr>
                <w:color w:val="002060"/>
              </w:rPr>
            </w:pPr>
            <w:r w:rsidRPr="007542DA">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B5F04E" w14:textId="77777777" w:rsidR="00F42E59" w:rsidRPr="007542DA" w:rsidRDefault="00F42E59" w:rsidP="001B2823">
            <w:pPr>
              <w:pStyle w:val="rowtabella0"/>
              <w:rPr>
                <w:color w:val="002060"/>
              </w:rPr>
            </w:pPr>
            <w:r w:rsidRPr="007542DA">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D0AD11" w14:textId="77777777" w:rsidR="00F42E59" w:rsidRPr="007542DA" w:rsidRDefault="00F42E59" w:rsidP="001B2823">
            <w:pPr>
              <w:pStyle w:val="rowtabella0"/>
              <w:jc w:val="center"/>
              <w:rPr>
                <w:color w:val="002060"/>
              </w:rPr>
            </w:pPr>
            <w:r w:rsidRPr="007542D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8C18A7" w14:textId="77777777" w:rsidR="00F42E59" w:rsidRPr="007542DA" w:rsidRDefault="00F42E59" w:rsidP="001B2823">
            <w:pPr>
              <w:pStyle w:val="rowtabella0"/>
              <w:rPr>
                <w:color w:val="002060"/>
              </w:rPr>
            </w:pPr>
            <w:r w:rsidRPr="007542DA">
              <w:rPr>
                <w:color w:val="002060"/>
              </w:rPr>
              <w:t>22/03/2026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9A9057" w14:textId="77777777" w:rsidR="00F42E59" w:rsidRPr="007542DA" w:rsidRDefault="00F42E59" w:rsidP="001B2823">
            <w:pPr>
              <w:pStyle w:val="rowtabella0"/>
              <w:rPr>
                <w:color w:val="002060"/>
              </w:rPr>
            </w:pPr>
            <w:r w:rsidRPr="007542DA">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A032FE" w14:textId="77777777" w:rsidR="00F42E59" w:rsidRPr="007542DA" w:rsidRDefault="00F42E59" w:rsidP="001B2823">
            <w:pPr>
              <w:pStyle w:val="rowtabella0"/>
              <w:rPr>
                <w:color w:val="002060"/>
              </w:rPr>
            </w:pPr>
            <w:r w:rsidRPr="007542DA">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D12EDC" w14:textId="77777777" w:rsidR="00F42E59" w:rsidRPr="007542DA" w:rsidRDefault="00F42E59" w:rsidP="001B2823">
            <w:pPr>
              <w:pStyle w:val="rowtabella0"/>
              <w:rPr>
                <w:color w:val="002060"/>
              </w:rPr>
            </w:pPr>
            <w:r w:rsidRPr="007542DA">
              <w:rPr>
                <w:color w:val="002060"/>
              </w:rPr>
              <w:t>VIA DELLE ESPOSIZIONI, 33</w:t>
            </w:r>
          </w:p>
        </w:tc>
      </w:tr>
    </w:tbl>
    <w:p w14:paraId="39AA9B56" w14:textId="77777777" w:rsidR="00F42E59" w:rsidRPr="00A7123E" w:rsidRDefault="00F42E59" w:rsidP="001B61AF">
      <w:pPr>
        <w:pStyle w:val="breakline"/>
        <w:rPr>
          <w:rFonts w:eastAsiaTheme="minorEastAsia"/>
          <w:color w:val="002060"/>
        </w:rPr>
      </w:pPr>
    </w:p>
    <w:p w14:paraId="3727441E" w14:textId="77777777" w:rsidR="001B61AF" w:rsidRDefault="001B61AF" w:rsidP="001B61AF">
      <w:pPr>
        <w:pStyle w:val="breakline"/>
        <w:rPr>
          <w:color w:val="002060"/>
        </w:rPr>
      </w:pPr>
    </w:p>
    <w:p w14:paraId="786D16ED" w14:textId="77777777" w:rsidR="001B61AF" w:rsidRPr="00A7123E" w:rsidRDefault="001B61AF" w:rsidP="001B61AF">
      <w:pPr>
        <w:pStyle w:val="titolocampionato0"/>
        <w:shd w:val="clear" w:color="auto" w:fill="CCCCCC"/>
        <w:spacing w:before="80" w:after="40"/>
        <w:rPr>
          <w:color w:val="002060"/>
        </w:rPr>
      </w:pPr>
      <w:r w:rsidRPr="00A7123E">
        <w:rPr>
          <w:color w:val="002060"/>
        </w:rPr>
        <w:t>CALCIO A 5 UNDER 15 FEM. REG.</w:t>
      </w:r>
    </w:p>
    <w:p w14:paraId="0C156EBF" w14:textId="77777777" w:rsidR="001B61AF" w:rsidRPr="00A7123E" w:rsidRDefault="001B61AF" w:rsidP="001B61AF">
      <w:pPr>
        <w:pStyle w:val="titoloprinc0"/>
        <w:rPr>
          <w:color w:val="002060"/>
        </w:rPr>
      </w:pPr>
      <w:r w:rsidRPr="00A7123E">
        <w:rPr>
          <w:color w:val="002060"/>
        </w:rPr>
        <w:lastRenderedPageBreak/>
        <w:t>RISULTATI</w:t>
      </w:r>
    </w:p>
    <w:p w14:paraId="2D465766" w14:textId="77777777" w:rsidR="001B61AF" w:rsidRPr="00A7123E" w:rsidRDefault="001B61AF" w:rsidP="001B61AF">
      <w:pPr>
        <w:pStyle w:val="breakline"/>
        <w:rPr>
          <w:color w:val="002060"/>
        </w:rPr>
      </w:pPr>
    </w:p>
    <w:p w14:paraId="7E93BEDD" w14:textId="77777777" w:rsidR="001B61AF" w:rsidRPr="00A7123E" w:rsidRDefault="001B61AF" w:rsidP="001B61AF">
      <w:pPr>
        <w:pStyle w:val="sottotitolocampionato10"/>
        <w:rPr>
          <w:color w:val="002060"/>
        </w:rPr>
      </w:pPr>
      <w:r w:rsidRPr="00A7123E">
        <w:rPr>
          <w:color w:val="002060"/>
        </w:rPr>
        <w:t>RISULTATI UFFICIALI GARE DEL 17/03/2026</w:t>
      </w:r>
    </w:p>
    <w:p w14:paraId="587322FE" w14:textId="77777777" w:rsidR="001F05CC" w:rsidRPr="001F05CC" w:rsidRDefault="001F05CC" w:rsidP="001F05CC">
      <w:pPr>
        <w:pStyle w:val="sottotitolocampionato20"/>
        <w:spacing w:before="0" w:beforeAutospacing="0" w:after="0" w:afterAutospacing="0"/>
        <w:rPr>
          <w:rFonts w:ascii="Arial" w:hAnsi="Arial" w:cs="Arial"/>
          <w:color w:val="002060"/>
          <w:sz w:val="20"/>
          <w:szCs w:val="20"/>
        </w:rPr>
      </w:pPr>
      <w:r w:rsidRPr="001F05CC">
        <w:rPr>
          <w:rFonts w:ascii="Arial" w:hAnsi="Arial" w:cs="Arial"/>
          <w:color w:val="002060"/>
          <w:sz w:val="20"/>
          <w:szCs w:val="20"/>
        </w:rPr>
        <w:t>Si trascrivono qui di seguito i risultati ufficiali delle gare disputate</w:t>
      </w:r>
    </w:p>
    <w:p w14:paraId="0B751755" w14:textId="77777777" w:rsidR="001B61AF" w:rsidRPr="00A7123E" w:rsidRDefault="001B61AF" w:rsidP="001B61A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B61AF" w:rsidRPr="00A7123E" w14:paraId="3252499F" w14:textId="77777777" w:rsidTr="001B282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B61AF" w:rsidRPr="00A7123E" w14:paraId="53EAD357" w14:textId="77777777" w:rsidTr="001B28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CCB95" w14:textId="77777777" w:rsidR="001B61AF" w:rsidRPr="00A7123E" w:rsidRDefault="001B61AF" w:rsidP="001B2823">
                  <w:pPr>
                    <w:pStyle w:val="headertabella0"/>
                    <w:rPr>
                      <w:color w:val="002060"/>
                    </w:rPr>
                  </w:pPr>
                  <w:r w:rsidRPr="00A7123E">
                    <w:rPr>
                      <w:color w:val="002060"/>
                    </w:rPr>
                    <w:t>GIRONE A - 2 Giornata - A</w:t>
                  </w:r>
                </w:p>
              </w:tc>
            </w:tr>
            <w:tr w:rsidR="001B61AF" w:rsidRPr="00A7123E" w14:paraId="521B5E5B" w14:textId="77777777" w:rsidTr="001B2823">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BAA3FE" w14:textId="77777777" w:rsidR="001B61AF" w:rsidRPr="00A7123E" w:rsidRDefault="001B61AF" w:rsidP="001B2823">
                  <w:pPr>
                    <w:pStyle w:val="rowtabella0"/>
                    <w:rPr>
                      <w:color w:val="002060"/>
                    </w:rPr>
                  </w:pPr>
                  <w:r w:rsidRPr="00A7123E">
                    <w:rPr>
                      <w:color w:val="002060"/>
                    </w:rPr>
                    <w:t>FALCONARA 1995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323CFB" w14:textId="77777777" w:rsidR="001B61AF" w:rsidRPr="00A7123E" w:rsidRDefault="001B61AF" w:rsidP="001B2823">
                  <w:pPr>
                    <w:pStyle w:val="rowtabella0"/>
                    <w:rPr>
                      <w:color w:val="002060"/>
                    </w:rPr>
                  </w:pPr>
                  <w:r w:rsidRPr="00A7123E">
                    <w:rPr>
                      <w:color w:val="002060"/>
                    </w:rPr>
                    <w:t>- POLISPORTIVA BOCA S.E.M.</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5A772D" w14:textId="77777777" w:rsidR="001B61AF" w:rsidRPr="00A7123E" w:rsidRDefault="001B61AF" w:rsidP="001B2823">
                  <w:pPr>
                    <w:pStyle w:val="rowtabella0"/>
                    <w:jc w:val="center"/>
                    <w:rPr>
                      <w:color w:val="002060"/>
                    </w:rPr>
                  </w:pPr>
                  <w:r w:rsidRPr="00A7123E">
                    <w:rPr>
                      <w:color w:val="002060"/>
                    </w:rPr>
                    <w:t>2 - 5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9AB4EB" w14:textId="77777777" w:rsidR="001B61AF" w:rsidRPr="00A7123E" w:rsidRDefault="001B61AF" w:rsidP="001B2823">
                  <w:pPr>
                    <w:pStyle w:val="rowtabella0"/>
                    <w:jc w:val="center"/>
                    <w:rPr>
                      <w:color w:val="002060"/>
                    </w:rPr>
                  </w:pPr>
                  <w:r w:rsidRPr="00A7123E">
                    <w:rPr>
                      <w:color w:val="002060"/>
                    </w:rPr>
                    <w:t> </w:t>
                  </w:r>
                </w:p>
              </w:tc>
            </w:tr>
          </w:tbl>
          <w:p w14:paraId="7EFFB1BB" w14:textId="77777777" w:rsidR="001B61AF" w:rsidRPr="00A7123E" w:rsidRDefault="001B61AF" w:rsidP="001B2823">
            <w:pPr>
              <w:rPr>
                <w:color w:val="002060"/>
              </w:rPr>
            </w:pPr>
          </w:p>
        </w:tc>
      </w:tr>
    </w:tbl>
    <w:p w14:paraId="19DF27D0" w14:textId="77777777" w:rsidR="001B61AF" w:rsidRPr="00A7123E" w:rsidRDefault="001B61AF" w:rsidP="001B61AF">
      <w:pPr>
        <w:pStyle w:val="breakline"/>
        <w:rPr>
          <w:rFonts w:eastAsiaTheme="minorEastAsia"/>
          <w:color w:val="002060"/>
        </w:rPr>
      </w:pPr>
    </w:p>
    <w:p w14:paraId="2107223E" w14:textId="77777777" w:rsidR="001B61AF" w:rsidRPr="00A7123E" w:rsidRDefault="001B61AF" w:rsidP="001B61AF">
      <w:pPr>
        <w:pStyle w:val="breakline"/>
        <w:rPr>
          <w:color w:val="002060"/>
        </w:rPr>
      </w:pPr>
    </w:p>
    <w:p w14:paraId="29B96989" w14:textId="77777777" w:rsidR="001B61AF" w:rsidRPr="007A6443" w:rsidRDefault="001B61AF" w:rsidP="001B61AF">
      <w:pPr>
        <w:pStyle w:val="titoloprinc0"/>
        <w:rPr>
          <w:color w:val="002060"/>
        </w:rPr>
      </w:pPr>
      <w:r w:rsidRPr="007A6443">
        <w:rPr>
          <w:color w:val="002060"/>
        </w:rPr>
        <w:t>CLASSIFICA</w:t>
      </w:r>
    </w:p>
    <w:p w14:paraId="49126B69" w14:textId="77777777" w:rsidR="001B61AF" w:rsidRPr="007A6443" w:rsidRDefault="001B61AF" w:rsidP="001B61AF">
      <w:pPr>
        <w:pStyle w:val="breakline"/>
        <w:rPr>
          <w:color w:val="002060"/>
        </w:rPr>
      </w:pPr>
    </w:p>
    <w:p w14:paraId="62AF6F4A" w14:textId="77777777" w:rsidR="001B61AF" w:rsidRPr="007A6443" w:rsidRDefault="001B61AF" w:rsidP="001B61AF">
      <w:pPr>
        <w:pStyle w:val="breakline"/>
        <w:rPr>
          <w:color w:val="002060"/>
        </w:rPr>
      </w:pPr>
    </w:p>
    <w:p w14:paraId="7F4D430B" w14:textId="77777777" w:rsidR="001B61AF" w:rsidRPr="007A6443" w:rsidRDefault="001B61AF" w:rsidP="001B61AF">
      <w:pPr>
        <w:pStyle w:val="sottotitolocampionato10"/>
        <w:rPr>
          <w:color w:val="002060"/>
        </w:rPr>
      </w:pPr>
      <w:r w:rsidRPr="007A6443">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B61AF" w:rsidRPr="007A6443" w14:paraId="6D06BEFD" w14:textId="77777777" w:rsidTr="001B28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2030B" w14:textId="77777777" w:rsidR="001B61AF" w:rsidRPr="007A6443" w:rsidRDefault="001B61AF" w:rsidP="001B2823">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B9531" w14:textId="77777777" w:rsidR="001B61AF" w:rsidRPr="007A6443" w:rsidRDefault="001B61AF" w:rsidP="001B2823">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72443" w14:textId="77777777" w:rsidR="001B61AF" w:rsidRPr="007A6443" w:rsidRDefault="001B61AF" w:rsidP="001B2823">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6DF4F" w14:textId="77777777" w:rsidR="001B61AF" w:rsidRPr="007A6443" w:rsidRDefault="001B61AF" w:rsidP="001B2823">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17951" w14:textId="77777777" w:rsidR="001B61AF" w:rsidRPr="007A6443" w:rsidRDefault="001B61AF" w:rsidP="001B2823">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80B4B" w14:textId="77777777" w:rsidR="001B61AF" w:rsidRPr="007A6443" w:rsidRDefault="001B61AF" w:rsidP="001B2823">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6182F" w14:textId="77777777" w:rsidR="001B61AF" w:rsidRPr="007A6443" w:rsidRDefault="001B61AF" w:rsidP="001B2823">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A980B" w14:textId="77777777" w:rsidR="001B61AF" w:rsidRPr="007A6443" w:rsidRDefault="001B61AF" w:rsidP="001B2823">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7B716" w14:textId="77777777" w:rsidR="001B61AF" w:rsidRPr="007A6443" w:rsidRDefault="001B61AF" w:rsidP="001B2823">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79FB6" w14:textId="77777777" w:rsidR="001B61AF" w:rsidRPr="007A6443" w:rsidRDefault="001B61AF" w:rsidP="001B2823">
            <w:pPr>
              <w:pStyle w:val="headertabella0"/>
              <w:rPr>
                <w:color w:val="002060"/>
              </w:rPr>
            </w:pPr>
            <w:r w:rsidRPr="007A6443">
              <w:rPr>
                <w:color w:val="002060"/>
              </w:rPr>
              <w:t>PE</w:t>
            </w:r>
          </w:p>
        </w:tc>
      </w:tr>
      <w:tr w:rsidR="001B61AF" w:rsidRPr="007A6443" w14:paraId="230C0779" w14:textId="77777777" w:rsidTr="001B28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D9E0C1" w14:textId="77777777" w:rsidR="001B61AF" w:rsidRPr="007A6443" w:rsidRDefault="001B61AF" w:rsidP="001B2823">
            <w:pPr>
              <w:pStyle w:val="rowtabella0"/>
              <w:rPr>
                <w:color w:val="002060"/>
              </w:rPr>
            </w:pPr>
            <w:r w:rsidRPr="007A6443">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014B8" w14:textId="77777777" w:rsidR="001B61AF" w:rsidRPr="007A6443" w:rsidRDefault="001B61AF" w:rsidP="001B2823">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7B10F" w14:textId="77777777" w:rsidR="001B61AF" w:rsidRPr="007A6443" w:rsidRDefault="001B61AF" w:rsidP="001B2823">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05A99" w14:textId="77777777" w:rsidR="001B61AF" w:rsidRPr="007A6443" w:rsidRDefault="001B61AF" w:rsidP="001B2823">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08ABC" w14:textId="77777777" w:rsidR="001B61AF" w:rsidRPr="007A6443" w:rsidRDefault="001B61AF" w:rsidP="001B2823">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6F808" w14:textId="77777777" w:rsidR="001B61AF" w:rsidRPr="007A6443" w:rsidRDefault="001B61AF" w:rsidP="001B2823">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62B69" w14:textId="77777777" w:rsidR="001B61AF" w:rsidRPr="007A6443" w:rsidRDefault="001B61AF" w:rsidP="001B2823">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C598D" w14:textId="77777777" w:rsidR="001B61AF" w:rsidRPr="007A6443" w:rsidRDefault="001B61AF" w:rsidP="001B2823">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43A1B" w14:textId="77777777" w:rsidR="001B61AF" w:rsidRPr="007A6443" w:rsidRDefault="001B61AF" w:rsidP="001B2823">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60D62" w14:textId="77777777" w:rsidR="001B61AF" w:rsidRPr="007A6443" w:rsidRDefault="001B61AF" w:rsidP="001B2823">
            <w:pPr>
              <w:pStyle w:val="rowtabella0"/>
              <w:jc w:val="center"/>
              <w:rPr>
                <w:color w:val="002060"/>
              </w:rPr>
            </w:pPr>
            <w:r w:rsidRPr="007A6443">
              <w:rPr>
                <w:color w:val="002060"/>
              </w:rPr>
              <w:t>0</w:t>
            </w:r>
          </w:p>
        </w:tc>
      </w:tr>
      <w:tr w:rsidR="001B61AF" w:rsidRPr="007A6443" w14:paraId="710A39F1" w14:textId="77777777" w:rsidTr="001B2823">
        <w:tc>
          <w:tcPr>
            <w:tcW w:w="5640" w:type="dxa"/>
            <w:tcBorders>
              <w:top w:val="nil"/>
              <w:left w:val="outset" w:sz="6" w:space="0" w:color="auto"/>
              <w:bottom w:val="nil"/>
              <w:right w:val="nil"/>
            </w:tcBorders>
            <w:tcMar>
              <w:top w:w="20" w:type="dxa"/>
              <w:left w:w="20" w:type="dxa"/>
              <w:bottom w:w="20" w:type="dxa"/>
              <w:right w:w="20" w:type="dxa"/>
            </w:tcMar>
            <w:vAlign w:val="center"/>
          </w:tcPr>
          <w:p w14:paraId="1F878082" w14:textId="77777777" w:rsidR="001B61AF" w:rsidRPr="007A6443" w:rsidRDefault="001B61AF" w:rsidP="001B2823">
            <w:pPr>
              <w:pStyle w:val="rowtabella0"/>
              <w:rPr>
                <w:color w:val="002060"/>
              </w:rPr>
            </w:pPr>
            <w:r>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59B3A6" w14:textId="77777777" w:rsidR="001B61AF" w:rsidRPr="007A6443" w:rsidRDefault="001B61AF" w:rsidP="001B2823">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4DB888" w14:textId="77777777" w:rsidR="001B61AF" w:rsidRPr="007A6443" w:rsidRDefault="001B61AF" w:rsidP="001B2823">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ACE8FD" w14:textId="77777777" w:rsidR="001B61AF" w:rsidRPr="007A6443" w:rsidRDefault="001B61AF" w:rsidP="001B2823">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72F280" w14:textId="77777777" w:rsidR="001B61AF" w:rsidRPr="007A6443" w:rsidRDefault="001B61AF" w:rsidP="001B2823">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DE202" w14:textId="77777777" w:rsidR="001B61AF" w:rsidRPr="007A6443" w:rsidRDefault="001B61AF" w:rsidP="001B2823">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642178" w14:textId="77777777" w:rsidR="001B61AF" w:rsidRPr="007A6443" w:rsidRDefault="001B61AF" w:rsidP="001B2823">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4E204" w14:textId="77777777" w:rsidR="001B61AF" w:rsidRPr="007A6443" w:rsidRDefault="001B61AF" w:rsidP="001B2823">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3FA319" w14:textId="77777777" w:rsidR="001B61AF" w:rsidRPr="007A6443" w:rsidRDefault="001B61AF" w:rsidP="001B2823">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60C249" w14:textId="77777777" w:rsidR="001B61AF" w:rsidRPr="007A6443" w:rsidRDefault="001B61AF" w:rsidP="001B2823">
            <w:pPr>
              <w:pStyle w:val="rowtabella0"/>
              <w:jc w:val="center"/>
              <w:rPr>
                <w:color w:val="002060"/>
              </w:rPr>
            </w:pPr>
            <w:r w:rsidRPr="007A6443">
              <w:rPr>
                <w:color w:val="002060"/>
              </w:rPr>
              <w:t>0</w:t>
            </w:r>
          </w:p>
        </w:tc>
      </w:tr>
      <w:tr w:rsidR="001B61AF" w:rsidRPr="007A6443" w14:paraId="575E6E2E" w14:textId="77777777" w:rsidTr="001B28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05DC112" w14:textId="77777777" w:rsidR="001B61AF" w:rsidRDefault="001B61AF" w:rsidP="001B2823">
            <w:pPr>
              <w:pStyle w:val="rowtabella0"/>
              <w:rPr>
                <w:color w:val="002060"/>
              </w:rPr>
            </w:pPr>
            <w:r w:rsidRPr="007A6443">
              <w:rPr>
                <w:color w:val="002060"/>
              </w:rPr>
              <w:t xml:space="preserve">A.S.D. </w:t>
            </w:r>
            <w:r>
              <w:rPr>
                <w:color w:val="002060"/>
              </w:rPr>
              <w:t>FALCONARA 1995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C4A662" w14:textId="77777777" w:rsidR="001B61AF" w:rsidRDefault="001B61AF" w:rsidP="001B2823">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FC515" w14:textId="77777777" w:rsidR="001B61AF" w:rsidRDefault="001B61AF" w:rsidP="001B2823">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A89B68" w14:textId="77777777" w:rsidR="001B61AF" w:rsidRDefault="001B61AF" w:rsidP="001B2823">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ECA76" w14:textId="77777777" w:rsidR="001B61AF" w:rsidRPr="007A6443" w:rsidRDefault="001B61AF" w:rsidP="001B2823">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9D701" w14:textId="77777777" w:rsidR="001B61AF" w:rsidRDefault="001B61AF" w:rsidP="001B2823">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09F571" w14:textId="77777777" w:rsidR="001B61AF" w:rsidRDefault="001B61AF" w:rsidP="001B2823">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19ACBE" w14:textId="77777777" w:rsidR="001B61AF" w:rsidRDefault="001B61AF" w:rsidP="001B2823">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4D3D0" w14:textId="77777777" w:rsidR="001B61AF" w:rsidRDefault="001B61AF" w:rsidP="001B2823">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3E7D6B" w14:textId="77777777" w:rsidR="001B61AF" w:rsidRPr="007A6443" w:rsidRDefault="001B61AF" w:rsidP="001B2823">
            <w:pPr>
              <w:pStyle w:val="rowtabella0"/>
              <w:jc w:val="center"/>
              <w:rPr>
                <w:color w:val="002060"/>
              </w:rPr>
            </w:pPr>
            <w:r w:rsidRPr="007A6443">
              <w:rPr>
                <w:color w:val="002060"/>
              </w:rPr>
              <w:t>0</w:t>
            </w:r>
          </w:p>
        </w:tc>
      </w:tr>
    </w:tbl>
    <w:p w14:paraId="5CB5B24D" w14:textId="77777777" w:rsidR="001B61AF" w:rsidRPr="00A7123E" w:rsidRDefault="001B61AF" w:rsidP="001B61AF">
      <w:pPr>
        <w:pStyle w:val="breakline"/>
        <w:rPr>
          <w:color w:val="002060"/>
        </w:rPr>
      </w:pPr>
    </w:p>
    <w:p w14:paraId="56C9BDA3" w14:textId="77777777" w:rsidR="002A2054" w:rsidRDefault="002A2054" w:rsidP="00945E53">
      <w:pPr>
        <w:pStyle w:val="breakline"/>
        <w:rPr>
          <w:color w:val="002060"/>
        </w:rPr>
      </w:pPr>
    </w:p>
    <w:p w14:paraId="483BF871" w14:textId="77777777" w:rsidR="00D854DC" w:rsidRDefault="00D854DC" w:rsidP="00CF383F">
      <w:pPr>
        <w:pStyle w:val="breakline"/>
        <w:rPr>
          <w:rFonts w:eastAsiaTheme="minorEastAsia"/>
          <w:color w:val="002060"/>
        </w:rPr>
      </w:pPr>
    </w:p>
    <w:p w14:paraId="45F2372D" w14:textId="77777777" w:rsidR="00F42E59" w:rsidRPr="00A7123E" w:rsidRDefault="00F42E59" w:rsidP="00F42E59">
      <w:pPr>
        <w:pStyle w:val="titoloprinc0"/>
        <w:rPr>
          <w:color w:val="002060"/>
        </w:rPr>
      </w:pPr>
      <w:r w:rsidRPr="00A7123E">
        <w:rPr>
          <w:color w:val="002060"/>
        </w:rPr>
        <w:t>PROGRAMMA GARE</w:t>
      </w:r>
    </w:p>
    <w:p w14:paraId="486781FA" w14:textId="77777777" w:rsidR="00F42E59" w:rsidRDefault="00F42E59" w:rsidP="00CF383F">
      <w:pPr>
        <w:pStyle w:val="breakline"/>
        <w:rPr>
          <w:rFonts w:eastAsiaTheme="minorEastAsia"/>
          <w:color w:val="002060"/>
        </w:rPr>
      </w:pPr>
    </w:p>
    <w:p w14:paraId="33E3AB3C" w14:textId="77777777" w:rsidR="00F42E59" w:rsidRPr="007542DA" w:rsidRDefault="00F42E59" w:rsidP="00F42E59">
      <w:pPr>
        <w:pStyle w:val="sottotitolocampionato10"/>
        <w:rPr>
          <w:color w:val="002060"/>
        </w:rPr>
      </w:pPr>
      <w:r w:rsidRPr="007542DA">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42E59" w:rsidRPr="007542DA" w14:paraId="21539ABD" w14:textId="77777777" w:rsidTr="001B28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CE40E" w14:textId="77777777" w:rsidR="00F42E59" w:rsidRPr="007542DA" w:rsidRDefault="00F42E59" w:rsidP="001B2823">
            <w:pPr>
              <w:pStyle w:val="headertabella0"/>
              <w:rPr>
                <w:color w:val="002060"/>
              </w:rPr>
            </w:pPr>
            <w:r w:rsidRPr="007542D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5BCF6" w14:textId="77777777" w:rsidR="00F42E59" w:rsidRPr="007542DA" w:rsidRDefault="00F42E59" w:rsidP="001B2823">
            <w:pPr>
              <w:pStyle w:val="headertabella0"/>
              <w:rPr>
                <w:color w:val="002060"/>
              </w:rPr>
            </w:pPr>
            <w:r w:rsidRPr="007542D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EF4F8" w14:textId="77777777" w:rsidR="00F42E59" w:rsidRPr="007542DA" w:rsidRDefault="00F42E59" w:rsidP="001B2823">
            <w:pPr>
              <w:pStyle w:val="headertabella0"/>
              <w:rPr>
                <w:color w:val="002060"/>
              </w:rPr>
            </w:pPr>
            <w:r w:rsidRPr="007542D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8B27F" w14:textId="77777777" w:rsidR="00F42E59" w:rsidRPr="007542DA" w:rsidRDefault="00F42E59" w:rsidP="001B2823">
            <w:pPr>
              <w:pStyle w:val="headertabella0"/>
              <w:rPr>
                <w:color w:val="002060"/>
              </w:rPr>
            </w:pPr>
            <w:r w:rsidRPr="007542D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49B43" w14:textId="77777777" w:rsidR="00F42E59" w:rsidRPr="007542DA" w:rsidRDefault="00F42E59" w:rsidP="001B2823">
            <w:pPr>
              <w:pStyle w:val="headertabella0"/>
              <w:rPr>
                <w:color w:val="002060"/>
              </w:rPr>
            </w:pPr>
            <w:r w:rsidRPr="007542D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52D30" w14:textId="77777777" w:rsidR="00F42E59" w:rsidRPr="007542DA" w:rsidRDefault="00F42E59" w:rsidP="001B2823">
            <w:pPr>
              <w:pStyle w:val="headertabella0"/>
              <w:rPr>
                <w:color w:val="002060"/>
              </w:rPr>
            </w:pPr>
            <w:proofErr w:type="spellStart"/>
            <w:r w:rsidRPr="007542DA">
              <w:rPr>
                <w:color w:val="002060"/>
              </w:rPr>
              <w:t>Localita'</w:t>
            </w:r>
            <w:proofErr w:type="spellEnd"/>
            <w:r w:rsidRPr="007542D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347BB" w14:textId="77777777" w:rsidR="00F42E59" w:rsidRPr="007542DA" w:rsidRDefault="00F42E59" w:rsidP="001B2823">
            <w:pPr>
              <w:pStyle w:val="headertabella0"/>
              <w:rPr>
                <w:color w:val="002060"/>
              </w:rPr>
            </w:pPr>
            <w:r w:rsidRPr="007542DA">
              <w:rPr>
                <w:color w:val="002060"/>
              </w:rPr>
              <w:t>Indirizzo Impianto</w:t>
            </w:r>
          </w:p>
        </w:tc>
      </w:tr>
      <w:tr w:rsidR="00F42E59" w:rsidRPr="007542DA" w14:paraId="76F10214" w14:textId="77777777" w:rsidTr="001B282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641B48" w14:textId="77777777" w:rsidR="00F42E59" w:rsidRPr="007542DA" w:rsidRDefault="00F42E59" w:rsidP="001B2823">
            <w:pPr>
              <w:pStyle w:val="rowtabella0"/>
              <w:rPr>
                <w:color w:val="002060"/>
              </w:rPr>
            </w:pPr>
            <w:r w:rsidRPr="007542DA">
              <w:rPr>
                <w:color w:val="002060"/>
              </w:rPr>
              <w:t>ACSS MONDOLFO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774BBB" w14:textId="77777777" w:rsidR="00F42E59" w:rsidRPr="007542DA" w:rsidRDefault="00F42E59" w:rsidP="001B2823">
            <w:pPr>
              <w:pStyle w:val="rowtabella0"/>
              <w:rPr>
                <w:color w:val="002060"/>
              </w:rPr>
            </w:pPr>
            <w:r w:rsidRPr="007542DA">
              <w:rPr>
                <w:color w:val="002060"/>
              </w:rPr>
              <w:t>FALCONARA 1995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A13614" w14:textId="77777777" w:rsidR="00F42E59" w:rsidRPr="007542DA" w:rsidRDefault="00F42E59" w:rsidP="001B2823">
            <w:pPr>
              <w:pStyle w:val="rowtabella0"/>
              <w:jc w:val="center"/>
              <w:rPr>
                <w:color w:val="002060"/>
              </w:rPr>
            </w:pPr>
            <w:r w:rsidRPr="007542D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A45B62" w14:textId="77777777" w:rsidR="00F42E59" w:rsidRPr="007542DA" w:rsidRDefault="00F42E59" w:rsidP="001B2823">
            <w:pPr>
              <w:pStyle w:val="rowtabella0"/>
              <w:rPr>
                <w:color w:val="002060"/>
              </w:rPr>
            </w:pPr>
            <w:r w:rsidRPr="007542DA">
              <w:rPr>
                <w:color w:val="002060"/>
              </w:rPr>
              <w:t>22/03/2026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528854" w14:textId="77777777" w:rsidR="00F42E59" w:rsidRPr="007542DA" w:rsidRDefault="00F42E59" w:rsidP="001B2823">
            <w:pPr>
              <w:pStyle w:val="rowtabella0"/>
              <w:rPr>
                <w:color w:val="002060"/>
              </w:rPr>
            </w:pPr>
            <w:r w:rsidRPr="007542DA">
              <w:rPr>
                <w:color w:val="002060"/>
              </w:rPr>
              <w:t>5445 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44F488" w14:textId="77777777" w:rsidR="00F42E59" w:rsidRPr="007542DA" w:rsidRDefault="00F42E59" w:rsidP="001B2823">
            <w:pPr>
              <w:pStyle w:val="rowtabella0"/>
              <w:rPr>
                <w:color w:val="002060"/>
              </w:rPr>
            </w:pPr>
            <w:r w:rsidRPr="007542DA">
              <w:rPr>
                <w:color w:val="002060"/>
              </w:rPr>
              <w:t>MONDOLFO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65BC2E" w14:textId="77777777" w:rsidR="00F42E59" w:rsidRPr="007542DA" w:rsidRDefault="00F42E59" w:rsidP="001B2823">
            <w:pPr>
              <w:pStyle w:val="rowtabella0"/>
              <w:rPr>
                <w:color w:val="002060"/>
              </w:rPr>
            </w:pPr>
            <w:r w:rsidRPr="007542DA">
              <w:rPr>
                <w:color w:val="002060"/>
              </w:rPr>
              <w:t>VIA AMATO</w:t>
            </w:r>
          </w:p>
        </w:tc>
      </w:tr>
    </w:tbl>
    <w:p w14:paraId="16E9C383" w14:textId="77777777" w:rsidR="00F42E59" w:rsidRPr="007542DA" w:rsidRDefault="00F42E59" w:rsidP="00F42E59">
      <w:pPr>
        <w:pStyle w:val="breakline"/>
        <w:rPr>
          <w:rFonts w:eastAsiaTheme="minorEastAsia"/>
          <w:color w:val="002060"/>
        </w:rPr>
      </w:pPr>
    </w:p>
    <w:p w14:paraId="6959C4E6" w14:textId="77777777" w:rsidR="00F42E59" w:rsidRDefault="00F42E59" w:rsidP="00CF383F">
      <w:pPr>
        <w:pStyle w:val="breakline"/>
        <w:rPr>
          <w:rFonts w:eastAsiaTheme="minorEastAsia"/>
          <w:color w:val="002060"/>
        </w:rPr>
      </w:pPr>
    </w:p>
    <w:p w14:paraId="1FB5B3AF" w14:textId="77777777" w:rsidR="00F42E59" w:rsidRDefault="00F42E59" w:rsidP="00CF383F">
      <w:pPr>
        <w:pStyle w:val="breakline"/>
        <w:rPr>
          <w:rFonts w:eastAsiaTheme="minorEastAsia"/>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6FC68537"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072256">
        <w:rPr>
          <w:rFonts w:ascii="Arial" w:hAnsi="Arial" w:cs="Arial"/>
          <w:b/>
          <w:bCs/>
          <w:color w:val="002060"/>
        </w:rPr>
        <w:t>30</w:t>
      </w:r>
      <w:r w:rsidR="00DA487F">
        <w:rPr>
          <w:rFonts w:ascii="Arial" w:hAnsi="Arial" w:cs="Arial"/>
          <w:b/>
          <w:bCs/>
          <w:color w:val="002060"/>
        </w:rPr>
        <w:t xml:space="preserve"> marzo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bookmarkEnd w:id="13"/>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5824CCED" w14:textId="77777777" w:rsidR="00354C9F" w:rsidRDefault="00354C9F"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0B1CA6F1"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BF412B">
        <w:rPr>
          <w:b/>
          <w:color w:val="002060"/>
          <w:u w:val="single"/>
        </w:rPr>
        <w:t>1</w:t>
      </w:r>
      <w:r w:rsidR="00DD62B9">
        <w:rPr>
          <w:b/>
          <w:color w:val="002060"/>
          <w:u w:val="single"/>
        </w:rPr>
        <w:t>8</w:t>
      </w:r>
      <w:r w:rsidR="003D6BA1">
        <w:rPr>
          <w:b/>
          <w:color w:val="002060"/>
          <w:u w:val="single"/>
        </w:rPr>
        <w:t>/</w:t>
      </w:r>
      <w:r w:rsidR="00F3715D">
        <w:rPr>
          <w:b/>
          <w:color w:val="002060"/>
          <w:u w:val="single"/>
        </w:rPr>
        <w:t>0</w:t>
      </w:r>
      <w:r w:rsidR="004549B8">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8"/>
      <w:footerReference w:type="even" r:id="rId19"/>
      <w:footerReference w:type="default" r:id="rId20"/>
      <w:headerReference w:type="first" r:id="rId21"/>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65FFA" w14:textId="77777777" w:rsidR="00127ADC" w:rsidRDefault="00127ADC">
      <w:r>
        <w:separator/>
      </w:r>
    </w:p>
  </w:endnote>
  <w:endnote w:type="continuationSeparator" w:id="0">
    <w:p w14:paraId="65471EE4" w14:textId="77777777" w:rsidR="00127ADC" w:rsidRDefault="00127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1B36A8C"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69BA">
      <w:rPr>
        <w:rStyle w:val="Numeropagina"/>
        <w:rFonts w:ascii="Arial" w:hAnsi="Arial" w:cs="Arial"/>
        <w:color w:val="002060"/>
      </w:rPr>
      <w:t>9</w:t>
    </w:r>
    <w:r w:rsidR="003C09A8">
      <w:rPr>
        <w:rStyle w:val="Numeropagina"/>
        <w:rFonts w:ascii="Arial" w:hAnsi="Arial" w:cs="Arial"/>
        <w:color w:val="002060"/>
      </w:rPr>
      <w:t>5</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A4BB9" w14:textId="77777777" w:rsidR="00127ADC" w:rsidRDefault="00127ADC">
      <w:r>
        <w:separator/>
      </w:r>
    </w:p>
  </w:footnote>
  <w:footnote w:type="continuationSeparator" w:id="0">
    <w:p w14:paraId="6E554A6E" w14:textId="77777777" w:rsidR="00127ADC" w:rsidRDefault="00127A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21"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4"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23"/>
  </w:num>
  <w:num w:numId="3" w16cid:durableId="57946484">
    <w:abstractNumId w:val="2"/>
  </w:num>
  <w:num w:numId="4" w16cid:durableId="564266614">
    <w:abstractNumId w:val="19"/>
  </w:num>
  <w:num w:numId="5" w16cid:durableId="1249315646">
    <w:abstractNumId w:val="16"/>
  </w:num>
  <w:num w:numId="6" w16cid:durableId="934754267">
    <w:abstractNumId w:val="3"/>
  </w:num>
  <w:num w:numId="7" w16cid:durableId="2088965195">
    <w:abstractNumId w:val="11"/>
  </w:num>
  <w:num w:numId="8" w16cid:durableId="1258707900">
    <w:abstractNumId w:val="24"/>
  </w:num>
  <w:num w:numId="9" w16cid:durableId="1178347381">
    <w:abstractNumId w:val="10"/>
  </w:num>
  <w:num w:numId="10" w16cid:durableId="898786278">
    <w:abstractNumId w:val="18"/>
  </w:num>
  <w:num w:numId="11" w16cid:durableId="494956249">
    <w:abstractNumId w:val="1"/>
  </w:num>
  <w:num w:numId="12" w16cid:durableId="42485999">
    <w:abstractNumId w:val="20"/>
  </w:num>
  <w:num w:numId="13" w16cid:durableId="719942284">
    <w:abstractNumId w:val="22"/>
  </w:num>
  <w:num w:numId="14" w16cid:durableId="441070817">
    <w:abstractNumId w:val="17"/>
  </w:num>
  <w:num w:numId="15" w16cid:durableId="185873864">
    <w:abstractNumId w:val="12"/>
  </w:num>
  <w:num w:numId="16" w16cid:durableId="2025663332">
    <w:abstractNumId w:val="9"/>
  </w:num>
  <w:num w:numId="17" w16cid:durableId="835270767">
    <w:abstractNumId w:val="14"/>
  </w:num>
  <w:num w:numId="18" w16cid:durableId="1125348853">
    <w:abstractNumId w:val="6"/>
  </w:num>
  <w:num w:numId="19" w16cid:durableId="1200316192">
    <w:abstractNumId w:val="13"/>
  </w:num>
  <w:num w:numId="20" w16cid:durableId="1561752122">
    <w:abstractNumId w:val="15"/>
  </w:num>
  <w:num w:numId="21" w16cid:durableId="1582134860">
    <w:abstractNumId w:val="21"/>
  </w:num>
  <w:num w:numId="22" w16cid:durableId="2112506361">
    <w:abstractNumId w:val="4"/>
  </w:num>
  <w:num w:numId="23" w16cid:durableId="747462559">
    <w:abstractNumId w:val="7"/>
  </w:num>
  <w:num w:numId="24" w16cid:durableId="1143424291">
    <w:abstractNumId w:val="8"/>
  </w:num>
  <w:num w:numId="25" w16cid:durableId="1515802342">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87C"/>
    <w:rsid w:val="00010C17"/>
    <w:rsid w:val="00011727"/>
    <w:rsid w:val="00011F55"/>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596"/>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73E"/>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986"/>
    <w:rsid w:val="000E6C22"/>
    <w:rsid w:val="000E70BF"/>
    <w:rsid w:val="000E7419"/>
    <w:rsid w:val="000E7845"/>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93"/>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9C2"/>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178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5B6"/>
    <w:rsid w:val="003929EF"/>
    <w:rsid w:val="00393225"/>
    <w:rsid w:val="00393B65"/>
    <w:rsid w:val="00393F47"/>
    <w:rsid w:val="00394622"/>
    <w:rsid w:val="00394DA7"/>
    <w:rsid w:val="00394F5A"/>
    <w:rsid w:val="00395615"/>
    <w:rsid w:val="0039603B"/>
    <w:rsid w:val="0039625E"/>
    <w:rsid w:val="00396434"/>
    <w:rsid w:val="003964BE"/>
    <w:rsid w:val="00396A3F"/>
    <w:rsid w:val="00396AD1"/>
    <w:rsid w:val="00397434"/>
    <w:rsid w:val="00397561"/>
    <w:rsid w:val="00397A9A"/>
    <w:rsid w:val="00397AB1"/>
    <w:rsid w:val="00397AED"/>
    <w:rsid w:val="00397C10"/>
    <w:rsid w:val="003A00EA"/>
    <w:rsid w:val="003A02F2"/>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48"/>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486"/>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5CF"/>
    <w:rsid w:val="005D4705"/>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C6"/>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79A"/>
    <w:rsid w:val="00662A14"/>
    <w:rsid w:val="00662DA3"/>
    <w:rsid w:val="00663063"/>
    <w:rsid w:val="0066320B"/>
    <w:rsid w:val="006634E1"/>
    <w:rsid w:val="00664140"/>
    <w:rsid w:val="006644BA"/>
    <w:rsid w:val="00664AFB"/>
    <w:rsid w:val="00664CA5"/>
    <w:rsid w:val="00665012"/>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AD"/>
    <w:rsid w:val="006858AD"/>
    <w:rsid w:val="00685F46"/>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2F3"/>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5AD"/>
    <w:rsid w:val="008738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456"/>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696"/>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0DBA"/>
    <w:rsid w:val="00A912F4"/>
    <w:rsid w:val="00A91ADC"/>
    <w:rsid w:val="00A92335"/>
    <w:rsid w:val="00A923BC"/>
    <w:rsid w:val="00A923E3"/>
    <w:rsid w:val="00A924D1"/>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A43"/>
    <w:rsid w:val="00B800D6"/>
    <w:rsid w:val="00B802F8"/>
    <w:rsid w:val="00B806D2"/>
    <w:rsid w:val="00B80CF0"/>
    <w:rsid w:val="00B80CF7"/>
    <w:rsid w:val="00B80D1B"/>
    <w:rsid w:val="00B811E5"/>
    <w:rsid w:val="00B81228"/>
    <w:rsid w:val="00B81592"/>
    <w:rsid w:val="00B81D91"/>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5FE1"/>
    <w:rsid w:val="00CE609D"/>
    <w:rsid w:val="00CE60DF"/>
    <w:rsid w:val="00CE61AE"/>
    <w:rsid w:val="00CE6339"/>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1B35"/>
    <w:rsid w:val="00DA2052"/>
    <w:rsid w:val="00DA24A0"/>
    <w:rsid w:val="00DA259D"/>
    <w:rsid w:val="00DA268F"/>
    <w:rsid w:val="00DA302F"/>
    <w:rsid w:val="00DA3709"/>
    <w:rsid w:val="00DA378F"/>
    <w:rsid w:val="00DA3C1B"/>
    <w:rsid w:val="00DA3CFB"/>
    <w:rsid w:val="00DA487F"/>
    <w:rsid w:val="00DA4BBD"/>
    <w:rsid w:val="00DA4CF8"/>
    <w:rsid w:val="00DA4FF1"/>
    <w:rsid w:val="00DA59D1"/>
    <w:rsid w:val="00DA5EF3"/>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5FC"/>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7E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0A6"/>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scrizioni.lnd.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hyperlink" Target="mailto:sportellomarche@lnd.it" TargetMode="External"/><Relationship Id="rId2" Type="http://schemas.openxmlformats.org/officeDocument/2006/relationships/numbering" Target="numbering.xml"/><Relationship Id="rId16" Type="http://schemas.openxmlformats.org/officeDocument/2006/relationships/hyperlink" Target="IL%20MODULO%20DI%20ISCRIZION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desimoni@lnd.it" TargetMode="External"/><Relationship Id="rId5" Type="http://schemas.openxmlformats.org/officeDocument/2006/relationships/webSettings" Target="webSettings.xml"/><Relationship Id="rId15" Type="http://schemas.openxmlformats.org/officeDocument/2006/relationships/hyperlink" Target="https://docs.google.com/forms/d/e/1FAIpQLSch4nY1XWLQeuAK26DTs7gErQL6oQR_bm4AnKQL7KOC1QcIDA/viewform" TargetMode="External"/><Relationship Id="rId23" Type="http://schemas.openxmlformats.org/officeDocument/2006/relationships/theme" Target="theme/theme1.xml"/><Relationship Id="rId10" Type="http://schemas.openxmlformats.org/officeDocument/2006/relationships/hyperlink" Target="https://www.lnd.it/media/attachments/2025/03/20/treccani-gagliardetti-lnd.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lnd.it"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34</Pages>
  <Words>11674</Words>
  <Characters>66547</Characters>
  <Application>Microsoft Office Word</Application>
  <DocSecurity>0</DocSecurity>
  <Lines>554</Lines>
  <Paragraphs>156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78065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2026-03-18T17:15:00Z</cp:lastPrinted>
  <dcterms:created xsi:type="dcterms:W3CDTF">2026-03-18T17:15:00Z</dcterms:created>
  <dcterms:modified xsi:type="dcterms:W3CDTF">2026-03-18T17:15:00Z</dcterms:modified>
</cp:coreProperties>
</file>